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CA5A" w14:textId="4B0843C9" w:rsidR="0068665E" w:rsidRPr="00087D85" w:rsidRDefault="00A74CE3" w:rsidP="00087D85">
      <w:pPr>
        <w:pStyle w:val="PublTittel"/>
      </w:pPr>
      <w:r w:rsidRPr="00087D85">
        <w:t>Sammen</w:t>
      </w:r>
      <w:r w:rsidR="00455CDD" w:rsidRPr="00087D85">
        <w:t xml:space="preserve"> </w:t>
      </w:r>
      <w:r w:rsidRPr="00087D85">
        <w:t>om</w:t>
      </w:r>
      <w:r w:rsidR="00455CDD" w:rsidRPr="00087D85">
        <w:t xml:space="preserve"> </w:t>
      </w:r>
      <w:r w:rsidRPr="00087D85">
        <w:t>lesing</w:t>
      </w:r>
    </w:p>
    <w:p w14:paraId="47FBDBC6" w14:textId="60ABD2BB" w:rsidR="00A70EC9" w:rsidRPr="00087D85" w:rsidRDefault="00A74CE3" w:rsidP="00087D85">
      <w:pPr>
        <w:pStyle w:val="Undertittel"/>
      </w:pPr>
      <w:r w:rsidRPr="00087D85">
        <w:t>Leselyststrategien</w:t>
      </w:r>
      <w:r w:rsidR="00455CDD" w:rsidRPr="00087D85">
        <w:t xml:space="preserve"> </w:t>
      </w:r>
      <w:r w:rsidRPr="00087D85">
        <w:t>2024</w:t>
      </w:r>
      <w:r w:rsidR="00087D85" w:rsidRPr="00087D85">
        <w:t>–</w:t>
      </w:r>
      <w:r w:rsidRPr="00087D85">
        <w:t>2030</w:t>
      </w:r>
    </w:p>
    <w:p w14:paraId="78D8C50E" w14:textId="4B45ACA7" w:rsidR="00087D85" w:rsidRPr="00087D85" w:rsidRDefault="00A03A45" w:rsidP="00087D85">
      <w:r>
        <w:rPr>
          <w:noProof/>
        </w:rPr>
        <w:drawing>
          <wp:inline distT="0" distB="0" distL="0" distR="0" wp14:anchorId="55A18054" wp14:editId="46531D88">
            <wp:extent cx="3448050" cy="4875681"/>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9287" cy="4877430"/>
                    </a:xfrm>
                    <a:prstGeom prst="rect">
                      <a:avLst/>
                    </a:prstGeom>
                    <a:noFill/>
                    <a:ln>
                      <a:noFill/>
                    </a:ln>
                  </pic:spPr>
                </pic:pic>
              </a:graphicData>
            </a:graphic>
          </wp:inline>
        </w:drawing>
      </w:r>
    </w:p>
    <w:p w14:paraId="020A05D3" w14:textId="689B80CC" w:rsidR="0068665E" w:rsidRPr="00087D85" w:rsidRDefault="00A74CE3" w:rsidP="00087D85">
      <w:pPr>
        <w:pStyle w:val="UnOverskrift1"/>
      </w:pPr>
      <w:r w:rsidRPr="00087D85">
        <w:t>Felles</w:t>
      </w:r>
      <w:r w:rsidR="00455CDD" w:rsidRPr="00087D85">
        <w:t xml:space="preserve"> </w:t>
      </w:r>
      <w:r w:rsidRPr="00087D85">
        <w:t>løft</w:t>
      </w:r>
      <w:r w:rsidR="00455CDD" w:rsidRPr="00087D85">
        <w:t xml:space="preserve"> </w:t>
      </w:r>
      <w:r w:rsidRPr="00087D85">
        <w:t>for</w:t>
      </w:r>
      <w:r w:rsidR="00455CDD" w:rsidRPr="00087D85">
        <w:t xml:space="preserve"> </w:t>
      </w:r>
      <w:r w:rsidRPr="00087D85">
        <w:t>mer</w:t>
      </w:r>
      <w:r w:rsidR="00455CDD" w:rsidRPr="00087D85">
        <w:t xml:space="preserve"> </w:t>
      </w:r>
      <w:r w:rsidRPr="00087D85">
        <w:t>lesing</w:t>
      </w:r>
    </w:p>
    <w:p w14:paraId="558E0FB8" w14:textId="42488021" w:rsidR="0068665E" w:rsidRPr="00087D85" w:rsidRDefault="00A74CE3" w:rsidP="00087D85">
      <w:r w:rsidRPr="00087D85">
        <w:t>Norske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har</w:t>
      </w:r>
      <w:r w:rsidR="00455CDD" w:rsidRPr="00087D85">
        <w:t xml:space="preserve"> </w:t>
      </w:r>
      <w:r w:rsidRPr="00087D85">
        <w:t>lavere</w:t>
      </w:r>
      <w:r w:rsidR="00455CDD" w:rsidRPr="00087D85">
        <w:t xml:space="preserve"> </w:t>
      </w:r>
      <w:r w:rsidRPr="00087D85">
        <w:t>leselyst</w:t>
      </w:r>
      <w:r w:rsidR="00455CDD" w:rsidRPr="00087D85">
        <w:t xml:space="preserve"> </w:t>
      </w:r>
      <w:r w:rsidRPr="00087D85">
        <w:t>og</w:t>
      </w:r>
      <w:r w:rsidR="00455CDD" w:rsidRPr="00087D85">
        <w:t xml:space="preserve"> </w:t>
      </w:r>
      <w:r w:rsidRPr="00087D85">
        <w:t>dårligere</w:t>
      </w:r>
      <w:r w:rsidR="00455CDD" w:rsidRPr="00087D85">
        <w:t xml:space="preserve"> </w:t>
      </w:r>
      <w:r w:rsidRPr="00087D85">
        <w:t>leseferdigheter</w:t>
      </w:r>
      <w:r w:rsidR="00455CDD" w:rsidRPr="00087D85">
        <w:t xml:space="preserve"> </w:t>
      </w:r>
      <w:r w:rsidRPr="00087D85">
        <w:t>enn</w:t>
      </w:r>
      <w:r w:rsidR="00455CDD" w:rsidRPr="00087D85">
        <w:t xml:space="preserve"> </w:t>
      </w:r>
      <w:r w:rsidRPr="00087D85">
        <w:t>før.</w:t>
      </w:r>
      <w:r w:rsidR="00455CDD" w:rsidRPr="00087D85">
        <w:t xml:space="preserve"> </w:t>
      </w:r>
      <w:r w:rsidRPr="00087D85">
        <w:t>Det</w:t>
      </w:r>
      <w:r w:rsidR="00455CDD" w:rsidRPr="00087D85">
        <w:t xml:space="preserve"> </w:t>
      </w:r>
      <w:r w:rsidRPr="00087D85">
        <w:t>er</w:t>
      </w:r>
      <w:r w:rsidR="00455CDD" w:rsidRPr="00087D85">
        <w:t xml:space="preserve"> </w:t>
      </w:r>
      <w:r w:rsidRPr="00087D85">
        <w:t>en</w:t>
      </w:r>
      <w:r w:rsidR="00455CDD" w:rsidRPr="00087D85">
        <w:t xml:space="preserve"> </w:t>
      </w:r>
      <w:r w:rsidRPr="00087D85">
        <w:t>utvikling</w:t>
      </w:r>
      <w:r w:rsidR="00455CDD" w:rsidRPr="00087D85">
        <w:t xml:space="preserve"> </w:t>
      </w:r>
      <w:r w:rsidRPr="00087D85">
        <w:t>vi</w:t>
      </w:r>
      <w:r w:rsidR="00455CDD" w:rsidRPr="00087D85">
        <w:t xml:space="preserve"> </w:t>
      </w:r>
      <w:r w:rsidRPr="00087D85">
        <w:t>skal</w:t>
      </w:r>
      <w:r w:rsidR="00455CDD" w:rsidRPr="00087D85">
        <w:t xml:space="preserve"> </w:t>
      </w:r>
      <w:r w:rsidRPr="00087D85">
        <w:t>snu.</w:t>
      </w:r>
      <w:r w:rsidR="00455CDD" w:rsidRPr="00087D85">
        <w:t xml:space="preserve"> </w:t>
      </w:r>
      <w:r w:rsidRPr="00087D85">
        <w:t>Vi</w:t>
      </w:r>
      <w:r w:rsidR="00455CDD" w:rsidRPr="00087D85">
        <w:t xml:space="preserve"> </w:t>
      </w:r>
      <w:r w:rsidRPr="00087D85">
        <w:t>skal</w:t>
      </w:r>
      <w:r w:rsidR="00455CDD" w:rsidRPr="00087D85">
        <w:t xml:space="preserve"> </w:t>
      </w:r>
      <w:r w:rsidRPr="00087D85">
        <w:t>øke</w:t>
      </w:r>
      <w:r w:rsidR="00455CDD" w:rsidRPr="00087D85">
        <w:t xml:space="preserve"> </w:t>
      </w:r>
      <w:r w:rsidRPr="00087D85">
        <w:t>leseferdighetene</w:t>
      </w:r>
      <w:r w:rsidR="00455CDD" w:rsidRPr="00087D85">
        <w:t xml:space="preserve"> </w:t>
      </w:r>
      <w:r w:rsidRPr="00087D85">
        <w:t>til</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skape</w:t>
      </w:r>
      <w:r w:rsidR="00455CDD" w:rsidRPr="00087D85">
        <w:t xml:space="preserve"> </w:t>
      </w:r>
      <w:r w:rsidRPr="00087D85">
        <w:t>leselyst</w:t>
      </w:r>
      <w:r w:rsidR="00455CDD" w:rsidRPr="00087D85">
        <w:t xml:space="preserve"> </w:t>
      </w:r>
      <w:r w:rsidRPr="00087D85">
        <w:t>og</w:t>
      </w:r>
      <w:r w:rsidR="00455CDD" w:rsidRPr="00087D85">
        <w:t xml:space="preserve"> </w:t>
      </w:r>
      <w:r w:rsidRPr="00087D85">
        <w:t>leseglede.</w:t>
      </w:r>
      <w:r w:rsidR="00455CDD" w:rsidRPr="00087D85">
        <w:t xml:space="preserve"> </w:t>
      </w:r>
      <w:r w:rsidRPr="00087D85">
        <w:t>Vi</w:t>
      </w:r>
      <w:r w:rsidR="00455CDD" w:rsidRPr="00087D85">
        <w:t xml:space="preserve"> </w:t>
      </w:r>
      <w:r w:rsidRPr="00087D85">
        <w:t>vet</w:t>
      </w:r>
      <w:r w:rsidR="00455CDD" w:rsidRPr="00087D85">
        <w:t xml:space="preserve"> </w:t>
      </w:r>
      <w:r w:rsidRPr="00087D85">
        <w:t>at</w:t>
      </w:r>
      <w:r w:rsidR="00455CDD" w:rsidRPr="00087D85">
        <w:t xml:space="preserve"> </w:t>
      </w:r>
      <w:r w:rsidRPr="00087D85">
        <w:t>jo</w:t>
      </w:r>
      <w:r w:rsidR="00455CDD" w:rsidRPr="00087D85">
        <w:t xml:space="preserve"> </w:t>
      </w:r>
      <w:r w:rsidRPr="00087D85">
        <w:t>mer</w:t>
      </w:r>
      <w:r w:rsidR="00455CDD" w:rsidRPr="00087D85">
        <w:t xml:space="preserve"> </w:t>
      </w:r>
      <w:r w:rsidRPr="00087D85">
        <w:t>vi</w:t>
      </w:r>
      <w:r w:rsidR="00455CDD" w:rsidRPr="00087D85">
        <w:t xml:space="preserve"> </w:t>
      </w:r>
      <w:r w:rsidRPr="00087D85">
        <w:t>leser,</w:t>
      </w:r>
      <w:r w:rsidR="00455CDD" w:rsidRPr="00087D85">
        <w:t xml:space="preserve"> </w:t>
      </w:r>
      <w:r w:rsidRPr="00087D85">
        <w:t>desto</w:t>
      </w:r>
      <w:r w:rsidR="00455CDD" w:rsidRPr="00087D85">
        <w:t xml:space="preserve"> </w:t>
      </w:r>
      <w:r w:rsidRPr="00087D85">
        <w:t>bedre</w:t>
      </w:r>
      <w:r w:rsidR="00455CDD" w:rsidRPr="00087D85">
        <w:t xml:space="preserve"> </w:t>
      </w:r>
      <w:r w:rsidRPr="00087D85">
        <w:t>lesere</w:t>
      </w:r>
      <w:r w:rsidR="00455CDD" w:rsidRPr="00087D85">
        <w:t xml:space="preserve"> </w:t>
      </w:r>
      <w:r w:rsidRPr="00087D85">
        <w:t>blir</w:t>
      </w:r>
      <w:r w:rsidR="00455CDD" w:rsidRPr="00087D85">
        <w:t xml:space="preserve"> </w:t>
      </w:r>
      <w:r w:rsidRPr="00087D85">
        <w:t>vi.</w:t>
      </w:r>
    </w:p>
    <w:p w14:paraId="45FDFC28" w14:textId="41DD2FEE" w:rsidR="0068665E" w:rsidRPr="00087D85" w:rsidRDefault="00A74CE3" w:rsidP="00087D85">
      <w:r w:rsidRPr="00087D85">
        <w:t>Vi</w:t>
      </w:r>
      <w:r w:rsidR="00455CDD" w:rsidRPr="00087D85">
        <w:t xml:space="preserve"> </w:t>
      </w:r>
      <w:r w:rsidRPr="00087D85">
        <w:t>skal</w:t>
      </w:r>
      <w:r w:rsidR="00455CDD" w:rsidRPr="00087D85">
        <w:t xml:space="preserve"> </w:t>
      </w:r>
      <w:r w:rsidRPr="00087D85">
        <w:t>bygge</w:t>
      </w:r>
      <w:r w:rsidR="00455CDD" w:rsidRPr="00087D85">
        <w:t xml:space="preserve"> </w:t>
      </w:r>
      <w:r w:rsidRPr="00087D85">
        <w:t>en</w:t>
      </w:r>
      <w:r w:rsidR="00455CDD" w:rsidRPr="00087D85">
        <w:t xml:space="preserve"> </w:t>
      </w:r>
      <w:r w:rsidRPr="00087D85">
        <w:t>sterkere</w:t>
      </w:r>
      <w:r w:rsidR="00455CDD" w:rsidRPr="00087D85">
        <w:t xml:space="preserve"> </w:t>
      </w:r>
      <w:r w:rsidRPr="00087D85">
        <w:t>kultur</w:t>
      </w:r>
      <w:r w:rsidR="00455CDD" w:rsidRPr="00087D85">
        <w:t xml:space="preserve"> </w:t>
      </w:r>
      <w:r w:rsidRPr="00087D85">
        <w:t>for</w:t>
      </w:r>
      <w:r w:rsidR="00455CDD" w:rsidRPr="00087D85">
        <w:t xml:space="preserve"> </w:t>
      </w:r>
      <w:r w:rsidRPr="00087D85">
        <w:t>lesing.</w:t>
      </w:r>
    </w:p>
    <w:p w14:paraId="3BBF741B" w14:textId="6FD5F3CE" w:rsidR="0068665E" w:rsidRPr="00087D85" w:rsidRDefault="00A74CE3" w:rsidP="00087D85">
      <w:r w:rsidRPr="00087D85">
        <w:t>Vi</w:t>
      </w:r>
      <w:r w:rsidR="00455CDD" w:rsidRPr="00087D85">
        <w:t xml:space="preserve"> </w:t>
      </w:r>
      <w:r w:rsidRPr="00087D85">
        <w:t>skal</w:t>
      </w:r>
      <w:r w:rsidR="00455CDD" w:rsidRPr="00087D85">
        <w:t xml:space="preserve"> </w:t>
      </w:r>
      <w:r w:rsidRPr="00087D85">
        <w:t>legge</w:t>
      </w:r>
      <w:r w:rsidR="00455CDD" w:rsidRPr="00087D85">
        <w:t xml:space="preserve"> </w:t>
      </w:r>
      <w:r w:rsidRPr="00087D85">
        <w:t>til</w:t>
      </w:r>
      <w:r w:rsidR="00455CDD" w:rsidRPr="00087D85">
        <w:t xml:space="preserve"> </w:t>
      </w:r>
      <w:r w:rsidRPr="00087D85">
        <w:t>rette</w:t>
      </w:r>
      <w:r w:rsidR="00455CDD" w:rsidRPr="00087D85">
        <w:t xml:space="preserve"> </w:t>
      </w:r>
      <w:r w:rsidRPr="00087D85">
        <w:t>for</w:t>
      </w:r>
      <w:r w:rsidR="00455CDD" w:rsidRPr="00087D85">
        <w:t xml:space="preserve"> </w:t>
      </w:r>
      <w:r w:rsidRPr="00087D85">
        <w:t>at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har</w:t>
      </w:r>
      <w:r w:rsidR="00455CDD" w:rsidRPr="00087D85">
        <w:t xml:space="preserve"> </w:t>
      </w:r>
      <w:r w:rsidRPr="00087D85">
        <w:t>god</w:t>
      </w:r>
      <w:r w:rsidR="00455CDD" w:rsidRPr="00087D85">
        <w:t xml:space="preserve"> </w:t>
      </w:r>
      <w:r w:rsidRPr="00087D85">
        <w:t>tilgang</w:t>
      </w:r>
      <w:r w:rsidR="00455CDD" w:rsidRPr="00087D85">
        <w:t xml:space="preserve"> </w:t>
      </w:r>
      <w:r w:rsidRPr="00087D85">
        <w:t>til</w:t>
      </w:r>
      <w:r w:rsidR="00455CDD" w:rsidRPr="00087D85">
        <w:t xml:space="preserve"> </w:t>
      </w:r>
      <w:r w:rsidRPr="00087D85">
        <w:t>variert</w:t>
      </w:r>
      <w:r w:rsidR="00455CDD" w:rsidRPr="00087D85">
        <w:t xml:space="preserve"> </w:t>
      </w:r>
      <w:r w:rsidRPr="00087D85">
        <w:t>litteratur.</w:t>
      </w:r>
    </w:p>
    <w:p w14:paraId="3AD60707" w14:textId="36D6D54A" w:rsidR="0068665E" w:rsidRPr="00087D85" w:rsidRDefault="00A74CE3" w:rsidP="00087D85">
      <w:r w:rsidRPr="00087D85">
        <w:t>Vi</w:t>
      </w:r>
      <w:r w:rsidR="00455CDD" w:rsidRPr="00087D85">
        <w:t xml:space="preserve"> </w:t>
      </w:r>
      <w:r w:rsidRPr="00087D85">
        <w:t>skal</w:t>
      </w:r>
      <w:r w:rsidR="00455CDD" w:rsidRPr="00087D85">
        <w:t xml:space="preserve"> </w:t>
      </w:r>
      <w:r w:rsidRPr="00087D85">
        <w:t>satse</w:t>
      </w:r>
      <w:r w:rsidR="00455CDD" w:rsidRPr="00087D85">
        <w:t xml:space="preserve"> </w:t>
      </w:r>
      <w:r w:rsidRPr="00087D85">
        <w:t>på</w:t>
      </w:r>
      <w:r w:rsidR="00455CDD" w:rsidRPr="00087D85">
        <w:t xml:space="preserve"> </w:t>
      </w:r>
      <w:r w:rsidRPr="00087D85">
        <w:t>skolebibliotekene.</w:t>
      </w:r>
    </w:p>
    <w:p w14:paraId="3FD85B81" w14:textId="5CD1F5D7" w:rsidR="0068665E" w:rsidRPr="00087D85" w:rsidRDefault="00A74CE3" w:rsidP="00087D85">
      <w:r w:rsidRPr="00087D85">
        <w:t>Vi</w:t>
      </w:r>
      <w:r w:rsidR="00455CDD" w:rsidRPr="00087D85">
        <w:t xml:space="preserve"> </w:t>
      </w:r>
      <w:r w:rsidRPr="00087D85">
        <w:t>vil</w:t>
      </w:r>
      <w:r w:rsidR="00455CDD" w:rsidRPr="00087D85">
        <w:t xml:space="preserve"> </w:t>
      </w:r>
      <w:r w:rsidRPr="00087D85">
        <w:t>styrke</w:t>
      </w:r>
      <w:r w:rsidR="00455CDD" w:rsidRPr="00087D85">
        <w:t xml:space="preserve"> </w:t>
      </w:r>
      <w:r w:rsidRPr="00087D85">
        <w:t>litteraturformidlingen,</w:t>
      </w:r>
      <w:r w:rsidR="00455CDD" w:rsidRPr="00087D85">
        <w:t xml:space="preserve"> </w:t>
      </w:r>
      <w:r w:rsidRPr="00087D85">
        <w:t>slik</w:t>
      </w:r>
      <w:r w:rsidR="00455CDD" w:rsidRPr="00087D85">
        <w:t xml:space="preserve"> </w:t>
      </w:r>
      <w:r w:rsidRPr="00087D85">
        <w:t>at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får</w:t>
      </w:r>
      <w:r w:rsidR="00455CDD" w:rsidRPr="00087D85">
        <w:t xml:space="preserve"> </w:t>
      </w:r>
      <w:r w:rsidRPr="00087D85">
        <w:t>litteratur</w:t>
      </w:r>
      <w:r w:rsidR="00455CDD" w:rsidRPr="00087D85">
        <w:t xml:space="preserve"> </w:t>
      </w:r>
      <w:r w:rsidRPr="00087D85">
        <w:t>som</w:t>
      </w:r>
      <w:r w:rsidR="00455CDD" w:rsidRPr="00087D85">
        <w:t xml:space="preserve"> </w:t>
      </w:r>
      <w:r w:rsidRPr="00087D85">
        <w:t>motiverer</w:t>
      </w:r>
      <w:r w:rsidR="00455CDD" w:rsidRPr="00087D85">
        <w:t xml:space="preserve"> </w:t>
      </w:r>
      <w:r w:rsidRPr="00087D85">
        <w:t>og</w:t>
      </w:r>
      <w:r w:rsidR="00455CDD" w:rsidRPr="00087D85">
        <w:t xml:space="preserve"> </w:t>
      </w:r>
      <w:r w:rsidRPr="00087D85">
        <w:t>gir</w:t>
      </w:r>
      <w:r w:rsidR="00455CDD" w:rsidRPr="00087D85">
        <w:t xml:space="preserve"> </w:t>
      </w:r>
      <w:r w:rsidRPr="00087D85">
        <w:t>lyst</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p>
    <w:p w14:paraId="6A3B3409" w14:textId="3688CD91" w:rsidR="0068665E" w:rsidRPr="00087D85" w:rsidRDefault="00A74CE3" w:rsidP="00087D85">
      <w:r w:rsidRPr="00087D85">
        <w:t>Vi</w:t>
      </w:r>
      <w:r w:rsidR="00455CDD" w:rsidRPr="00087D85">
        <w:t xml:space="preserve"> </w:t>
      </w:r>
      <w:r w:rsidRPr="00087D85">
        <w:t>skal</w:t>
      </w:r>
      <w:r w:rsidR="00455CDD" w:rsidRPr="00087D85">
        <w:t xml:space="preserve"> </w:t>
      </w:r>
      <w:r w:rsidRPr="00087D85">
        <w:t>prioritere</w:t>
      </w:r>
      <w:r w:rsidR="00455CDD" w:rsidRPr="00087D85">
        <w:t xml:space="preserve"> </w:t>
      </w:r>
      <w:r w:rsidRPr="00087D85">
        <w:t>trykte</w:t>
      </w:r>
      <w:r w:rsidR="00455CDD" w:rsidRPr="00087D85">
        <w:t xml:space="preserve"> </w:t>
      </w:r>
      <w:r w:rsidRPr="00087D85">
        <w:t>lærebøker</w:t>
      </w:r>
      <w:r w:rsidR="00455CDD" w:rsidRPr="00087D85">
        <w:t xml:space="preserve"> </w:t>
      </w:r>
      <w:r w:rsidRPr="00087D85">
        <w:t>i</w:t>
      </w:r>
      <w:r w:rsidR="00455CDD" w:rsidRPr="00087D85">
        <w:t xml:space="preserve"> </w:t>
      </w:r>
      <w:r w:rsidRPr="00087D85">
        <w:t>skolen.</w:t>
      </w:r>
    </w:p>
    <w:p w14:paraId="7C4824BE" w14:textId="243977A7" w:rsidR="0068665E" w:rsidRPr="00087D85" w:rsidRDefault="00A74CE3" w:rsidP="00087D85">
      <w:r w:rsidRPr="00087D85">
        <w:t>Og</w:t>
      </w:r>
      <w:r w:rsidR="00455CDD" w:rsidRPr="00087D85">
        <w:t xml:space="preserve"> </w:t>
      </w:r>
      <w:r w:rsidRPr="00087D85">
        <w:t>ikke</w:t>
      </w:r>
      <w:r w:rsidR="00455CDD" w:rsidRPr="00087D85">
        <w:t xml:space="preserve"> </w:t>
      </w:r>
      <w:r w:rsidRPr="00087D85">
        <w:t>minst:</w:t>
      </w:r>
      <w:r w:rsidR="00455CDD" w:rsidRPr="00087D85">
        <w:t xml:space="preserve"> </w:t>
      </w:r>
      <w:r w:rsidRPr="00087D85">
        <w:t>Vi</w:t>
      </w:r>
      <w:r w:rsidR="00455CDD" w:rsidRPr="00087D85">
        <w:t xml:space="preserve"> </w:t>
      </w:r>
      <w:r w:rsidRPr="00087D85">
        <w:t>skal</w:t>
      </w:r>
      <w:r w:rsidR="00455CDD" w:rsidRPr="00087D85">
        <w:t xml:space="preserve"> </w:t>
      </w:r>
      <w:r w:rsidRPr="00087D85">
        <w:t>styrke</w:t>
      </w:r>
      <w:r w:rsidR="00455CDD" w:rsidRPr="00087D85">
        <w:t xml:space="preserve"> </w:t>
      </w:r>
      <w:r w:rsidRPr="00087D85">
        <w:t>leseopplæringen</w:t>
      </w:r>
      <w:r w:rsidR="00455CDD" w:rsidRPr="00087D85">
        <w:t xml:space="preserve"> </w:t>
      </w:r>
      <w:r w:rsidRPr="00087D85">
        <w:t>i</w:t>
      </w:r>
      <w:r w:rsidR="00455CDD" w:rsidRPr="00087D85">
        <w:t xml:space="preserve"> </w:t>
      </w:r>
      <w:r w:rsidRPr="00087D85">
        <w:t>skolen</w:t>
      </w:r>
      <w:r w:rsidR="00455CDD" w:rsidRPr="00087D85">
        <w:t xml:space="preserve"> </w:t>
      </w:r>
      <w:r w:rsidRPr="00087D85">
        <w:t>gjennom</w:t>
      </w:r>
      <w:r w:rsidR="00455CDD" w:rsidRPr="00087D85">
        <w:t xml:space="preserve"> </w:t>
      </w:r>
      <w:r w:rsidRPr="00087D85">
        <w:t>en</w:t>
      </w:r>
      <w:r w:rsidR="00455CDD" w:rsidRPr="00087D85">
        <w:t xml:space="preserve"> </w:t>
      </w:r>
      <w:r w:rsidRPr="00087D85">
        <w:t>ny</w:t>
      </w:r>
      <w:r w:rsidR="00455CDD" w:rsidRPr="00087D85">
        <w:t xml:space="preserve"> </w:t>
      </w:r>
      <w:r w:rsidRPr="00087D85">
        <w:t>nasjonal</w:t>
      </w:r>
      <w:r w:rsidR="00455CDD" w:rsidRPr="00087D85">
        <w:t xml:space="preserve"> </w:t>
      </w:r>
      <w:r w:rsidRPr="00087D85">
        <w:t>satsing,</w:t>
      </w:r>
      <w:r w:rsidR="00455CDD" w:rsidRPr="00087D85">
        <w:t xml:space="preserve"> </w:t>
      </w:r>
      <w:r w:rsidRPr="00087D85">
        <w:rPr>
          <w:rStyle w:val="kursiv"/>
        </w:rPr>
        <w:t>Tid</w:t>
      </w:r>
      <w:r w:rsidR="00455CDD" w:rsidRPr="00087D85">
        <w:rPr>
          <w:rStyle w:val="kursiv"/>
        </w:rPr>
        <w:t xml:space="preserve"> </w:t>
      </w:r>
      <w:r w:rsidRPr="00087D85">
        <w:rPr>
          <w:rStyle w:val="kursiv"/>
        </w:rPr>
        <w:t>for</w:t>
      </w:r>
      <w:r w:rsidR="00455CDD" w:rsidRPr="00087D85">
        <w:rPr>
          <w:rStyle w:val="kursiv"/>
        </w:rPr>
        <w:t xml:space="preserve"> </w:t>
      </w:r>
      <w:r w:rsidRPr="00087D85">
        <w:rPr>
          <w:rStyle w:val="kursiv"/>
        </w:rPr>
        <w:t>lesing.</w:t>
      </w:r>
    </w:p>
    <w:p w14:paraId="76B6874E" w14:textId="01DC8450" w:rsidR="0068665E" w:rsidRPr="00087D85" w:rsidRDefault="00A74CE3" w:rsidP="00087D85">
      <w:r w:rsidRPr="00087D85">
        <w:t>Vi</w:t>
      </w:r>
      <w:r w:rsidR="00455CDD" w:rsidRPr="00087D85">
        <w:t xml:space="preserve"> </w:t>
      </w:r>
      <w:r w:rsidRPr="00087D85">
        <w:t>legger</w:t>
      </w:r>
      <w:r w:rsidR="00455CDD" w:rsidRPr="00087D85">
        <w:t xml:space="preserve"> </w:t>
      </w:r>
      <w:r w:rsidRPr="00087D85">
        <w:t>fram</w:t>
      </w:r>
      <w:r w:rsidR="00455CDD" w:rsidRPr="00087D85">
        <w:t xml:space="preserve"> </w:t>
      </w:r>
      <w:r w:rsidRPr="00087D85">
        <w:t>denne</w:t>
      </w:r>
      <w:r w:rsidR="00455CDD" w:rsidRPr="00087D85">
        <w:t xml:space="preserve"> </w:t>
      </w:r>
      <w:r w:rsidRPr="00087D85">
        <w:t>strategien</w:t>
      </w:r>
      <w:r w:rsidR="00455CDD" w:rsidRPr="00087D85">
        <w:t xml:space="preserve"> </w:t>
      </w:r>
      <w:r w:rsidRPr="00087D85">
        <w:t>sammen.</w:t>
      </w:r>
      <w:r w:rsidR="00455CDD" w:rsidRPr="00087D85">
        <w:t xml:space="preserve"> </w:t>
      </w:r>
      <w:r w:rsidRPr="00087D85">
        <w:t>For</w:t>
      </w:r>
      <w:r w:rsidR="00455CDD" w:rsidRPr="00087D85">
        <w:t xml:space="preserve"> </w:t>
      </w:r>
      <w:r w:rsidRPr="00087D85">
        <w:t>hvis</w:t>
      </w:r>
      <w:r w:rsidR="00455CDD" w:rsidRPr="00087D85">
        <w:t xml:space="preserve"> </w:t>
      </w:r>
      <w:r w:rsidRPr="00087D85">
        <w:t>vi</w:t>
      </w:r>
      <w:r w:rsidR="00455CDD" w:rsidRPr="00087D85">
        <w:t xml:space="preserve"> </w:t>
      </w:r>
      <w:r w:rsidRPr="00087D85">
        <w:t>skal</w:t>
      </w:r>
      <w:r w:rsidR="00455CDD" w:rsidRPr="00087D85">
        <w:t xml:space="preserve"> </w:t>
      </w:r>
      <w:r w:rsidRPr="00087D85">
        <w:t>lykkes,</w:t>
      </w:r>
      <w:r w:rsidR="00455CDD" w:rsidRPr="00087D85">
        <w:t xml:space="preserve"> </w:t>
      </w:r>
      <w:r w:rsidRPr="00087D85">
        <w:t>kan</w:t>
      </w:r>
      <w:r w:rsidR="00455CDD" w:rsidRPr="00087D85">
        <w:t xml:space="preserve"> </w:t>
      </w:r>
      <w:r w:rsidRPr="00087D85">
        <w:t>vi</w:t>
      </w:r>
      <w:r w:rsidR="00455CDD" w:rsidRPr="00087D85">
        <w:t xml:space="preserve"> </w:t>
      </w:r>
      <w:r w:rsidRPr="00087D85">
        <w:t>ikke</w:t>
      </w:r>
      <w:r w:rsidR="00455CDD" w:rsidRPr="00087D85">
        <w:t xml:space="preserve"> </w:t>
      </w:r>
      <w:r w:rsidRPr="00087D85">
        <w:t>jobbe</w:t>
      </w:r>
      <w:r w:rsidR="00455CDD" w:rsidRPr="00087D85">
        <w:t xml:space="preserve"> </w:t>
      </w:r>
      <w:r w:rsidRPr="00087D85">
        <w:t>hver</w:t>
      </w:r>
      <w:r w:rsidR="00455CDD" w:rsidRPr="00087D85">
        <w:t xml:space="preserve"> </w:t>
      </w:r>
      <w:r w:rsidRPr="00087D85">
        <w:t>for</w:t>
      </w:r>
      <w:r w:rsidR="00455CDD" w:rsidRPr="00087D85">
        <w:t xml:space="preserve"> </w:t>
      </w:r>
      <w:r w:rsidRPr="00087D85">
        <w:t>oss.</w:t>
      </w:r>
      <w:r w:rsidR="00455CDD" w:rsidRPr="00087D85">
        <w:t xml:space="preserve"> </w:t>
      </w:r>
      <w:r w:rsidRPr="00087D85">
        <w:t>Til</w:t>
      </w:r>
      <w:r w:rsidR="00455CDD" w:rsidRPr="00087D85">
        <w:t xml:space="preserve"> </w:t>
      </w:r>
      <w:r w:rsidRPr="00087D85">
        <w:t>sammen</w:t>
      </w:r>
      <w:r w:rsidR="00455CDD" w:rsidRPr="00087D85">
        <w:t xml:space="preserve"> </w:t>
      </w:r>
      <w:r w:rsidRPr="00087D85">
        <w:t>har</w:t>
      </w:r>
      <w:r w:rsidR="00455CDD" w:rsidRPr="00087D85">
        <w:t xml:space="preserve"> </w:t>
      </w:r>
      <w:r w:rsidRPr="00087D85">
        <w:t>vi</w:t>
      </w:r>
      <w:r w:rsidR="00455CDD" w:rsidRPr="00087D85">
        <w:t xml:space="preserve"> </w:t>
      </w:r>
      <w:r w:rsidRPr="00087D85">
        <w:t>innkjøpsordninger,</w:t>
      </w:r>
      <w:r w:rsidR="00455CDD" w:rsidRPr="00087D85">
        <w:t xml:space="preserve"> </w:t>
      </w:r>
      <w:r w:rsidRPr="00087D85">
        <w:t>tilskuddsmidler,</w:t>
      </w:r>
      <w:r w:rsidR="00455CDD" w:rsidRPr="00087D85">
        <w:t xml:space="preserve"> </w:t>
      </w:r>
      <w:r w:rsidRPr="00087D85">
        <w:t>prosjektmidler</w:t>
      </w:r>
      <w:r w:rsidR="00455CDD" w:rsidRPr="00087D85">
        <w:t xml:space="preserve"> </w:t>
      </w:r>
      <w:r w:rsidRPr="00087D85">
        <w:t>og</w:t>
      </w:r>
      <w:r w:rsidR="00455CDD" w:rsidRPr="00087D85">
        <w:t xml:space="preserve"> </w:t>
      </w:r>
      <w:r w:rsidRPr="00087D85">
        <w:t>støtte-</w:t>
      </w:r>
      <w:r w:rsidR="00455CDD" w:rsidRPr="00087D85">
        <w:t xml:space="preserve"> </w:t>
      </w:r>
      <w:r w:rsidRPr="00087D85">
        <w:t>og</w:t>
      </w:r>
      <w:r w:rsidR="00455CDD" w:rsidRPr="00087D85">
        <w:t xml:space="preserve"> </w:t>
      </w:r>
      <w:r w:rsidRPr="00087D85">
        <w:t>veiledningstiltak.</w:t>
      </w:r>
      <w:r w:rsidR="00455CDD" w:rsidRPr="00087D85">
        <w:t xml:space="preserve"> </w:t>
      </w:r>
      <w:r w:rsidRPr="00087D85">
        <w:t>Vi</w:t>
      </w:r>
      <w:r w:rsidR="00455CDD" w:rsidRPr="00087D85">
        <w:t xml:space="preserve"> </w:t>
      </w:r>
      <w:r w:rsidRPr="00087D85">
        <w:lastRenderedPageBreak/>
        <w:t>har</w:t>
      </w:r>
      <w:r w:rsidR="00455CDD" w:rsidRPr="00087D85">
        <w:t xml:space="preserve"> </w:t>
      </w:r>
      <w:r w:rsidRPr="00087D85">
        <w:t>over</w:t>
      </w:r>
      <w:r w:rsidR="00455CDD" w:rsidRPr="00087D85">
        <w:t xml:space="preserve"> </w:t>
      </w:r>
      <w:r w:rsidRPr="00087D85">
        <w:t>170</w:t>
      </w:r>
      <w:r w:rsidR="00455CDD" w:rsidRPr="00087D85">
        <w:t xml:space="preserve"> </w:t>
      </w:r>
      <w:r w:rsidRPr="00087D85">
        <w:t>000</w:t>
      </w:r>
      <w:r w:rsidR="00455CDD" w:rsidRPr="00087D85">
        <w:t xml:space="preserve"> </w:t>
      </w:r>
      <w:r w:rsidRPr="00087D85">
        <w:t>ansatte</w:t>
      </w:r>
      <w:r w:rsidR="00455CDD" w:rsidRPr="00087D85">
        <w:t xml:space="preserve"> </w:t>
      </w:r>
      <w:r w:rsidRPr="00087D85">
        <w:t>i</w:t>
      </w:r>
      <w:r w:rsidR="00455CDD" w:rsidRPr="00087D85">
        <w:t xml:space="preserve"> </w:t>
      </w:r>
      <w:r w:rsidRPr="00087D85">
        <w:t>barnehager,</w:t>
      </w:r>
      <w:r w:rsidR="00455CDD" w:rsidRPr="00087D85">
        <w:t xml:space="preserve"> </w:t>
      </w:r>
      <w:r w:rsidRPr="00087D85">
        <w:t>skoler</w:t>
      </w:r>
      <w:r w:rsidR="00455CDD" w:rsidRPr="00087D85">
        <w:t xml:space="preserve"> </w:t>
      </w:r>
      <w:r w:rsidRPr="00087D85">
        <w:t>og</w:t>
      </w:r>
      <w:r w:rsidR="00455CDD" w:rsidRPr="00087D85">
        <w:t xml:space="preserve"> </w:t>
      </w:r>
      <w:r w:rsidRPr="00087D85">
        <w:t>bibliotek</w:t>
      </w:r>
      <w:r w:rsidR="00455CDD" w:rsidRPr="00087D85">
        <w:t xml:space="preserve"> </w:t>
      </w:r>
      <w:r w:rsidRPr="00087D85">
        <w:t>som</w:t>
      </w:r>
      <w:r w:rsidR="00455CDD" w:rsidRPr="00087D85">
        <w:t xml:space="preserve"> </w:t>
      </w:r>
      <w:r w:rsidRPr="00087D85">
        <w:t>på</w:t>
      </w:r>
      <w:r w:rsidR="00455CDD" w:rsidRPr="00087D85">
        <w:t xml:space="preserve"> </w:t>
      </w:r>
      <w:r w:rsidRPr="00087D85">
        <w:t>hver</w:t>
      </w:r>
      <w:r w:rsidR="00455CDD" w:rsidRPr="00087D85">
        <w:t xml:space="preserve"> </w:t>
      </w:r>
      <w:r w:rsidRPr="00087D85">
        <w:t>sin</w:t>
      </w:r>
      <w:r w:rsidR="00455CDD" w:rsidRPr="00087D85">
        <w:t xml:space="preserve"> </w:t>
      </w:r>
      <w:r w:rsidRPr="00087D85">
        <w:t>måte</w:t>
      </w:r>
      <w:r w:rsidR="00455CDD" w:rsidRPr="00087D85">
        <w:t xml:space="preserve"> </w:t>
      </w:r>
      <w:r w:rsidRPr="00087D85">
        <w:t>og</w:t>
      </w:r>
      <w:r w:rsidR="00455CDD" w:rsidRPr="00087D85">
        <w:t xml:space="preserve"> </w:t>
      </w:r>
      <w:r w:rsidRPr="00087D85">
        <w:t>sammen</w:t>
      </w:r>
      <w:r w:rsidR="00455CDD" w:rsidRPr="00087D85">
        <w:t xml:space="preserve"> </w:t>
      </w:r>
      <w:r w:rsidRPr="00087D85">
        <w:t>kan</w:t>
      </w:r>
      <w:r w:rsidR="00455CDD" w:rsidRPr="00087D85">
        <w:t xml:space="preserve"> </w:t>
      </w:r>
      <w:r w:rsidRPr="00087D85">
        <w:t>bidra</w:t>
      </w:r>
      <w:r w:rsidR="00455CDD" w:rsidRPr="00087D85">
        <w:t xml:space="preserve"> </w:t>
      </w:r>
      <w:r w:rsidRPr="00087D85">
        <w:t>til</w:t>
      </w:r>
      <w:r w:rsidR="00455CDD" w:rsidRPr="00087D85">
        <w:t xml:space="preserve"> </w:t>
      </w:r>
      <w:r w:rsidRPr="00087D85">
        <w:t>at</w:t>
      </w:r>
      <w:r w:rsidR="00455CDD" w:rsidRPr="00087D85">
        <w:t xml:space="preserve"> </w:t>
      </w:r>
      <w:r w:rsidRPr="00087D85">
        <w:t>våre</w:t>
      </w:r>
      <w:r w:rsidR="00455CDD" w:rsidRPr="00087D85">
        <w:t xml:space="preserve"> </w:t>
      </w:r>
      <w:r w:rsidRPr="00087D85">
        <w:t>mer</w:t>
      </w:r>
      <w:r w:rsidR="00455CDD" w:rsidRPr="00087D85">
        <w:t xml:space="preserve"> </w:t>
      </w:r>
      <w:r w:rsidRPr="00087D85">
        <w:t>enn</w:t>
      </w:r>
      <w:r w:rsidR="00455CDD" w:rsidRPr="00087D85">
        <w:t xml:space="preserve"> </w:t>
      </w:r>
      <w:r w:rsidRPr="00087D85">
        <w:t>1,2</w:t>
      </w:r>
      <w:r w:rsidR="00455CDD" w:rsidRPr="00087D85">
        <w:t xml:space="preserve"> </w:t>
      </w:r>
      <w:r w:rsidRPr="00087D85">
        <w:t>millioner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blir</w:t>
      </w:r>
      <w:r w:rsidR="00455CDD" w:rsidRPr="00087D85">
        <w:t xml:space="preserve"> </w:t>
      </w:r>
      <w:r w:rsidRPr="00087D85">
        <w:t>glade</w:t>
      </w:r>
      <w:r w:rsidR="00455CDD" w:rsidRPr="00087D85">
        <w:t xml:space="preserve"> </w:t>
      </w:r>
      <w:r w:rsidRPr="00087D85">
        <w:t>i</w:t>
      </w:r>
      <w:r w:rsidR="00455CDD" w:rsidRPr="00087D85">
        <w:t xml:space="preserve"> </w:t>
      </w:r>
      <w:r w:rsidRPr="00087D85">
        <w:t>å</w:t>
      </w:r>
      <w:r w:rsidR="00455CDD" w:rsidRPr="00087D85">
        <w:t xml:space="preserve"> </w:t>
      </w:r>
      <w:r w:rsidRPr="00087D85">
        <w:t>lese.</w:t>
      </w:r>
      <w:r w:rsidR="00455CDD" w:rsidRPr="00087D85">
        <w:t xml:space="preserve"> </w:t>
      </w:r>
      <w:r w:rsidRPr="00087D85">
        <w:t>Strategien</w:t>
      </w:r>
      <w:r w:rsidR="00455CDD" w:rsidRPr="00087D85">
        <w:t xml:space="preserve"> </w:t>
      </w:r>
      <w:r w:rsidRPr="00087D85">
        <w:t>viser</w:t>
      </w:r>
      <w:r w:rsidR="00455CDD" w:rsidRPr="00087D85">
        <w:t xml:space="preserve"> </w:t>
      </w:r>
      <w:r w:rsidRPr="00087D85">
        <w:t>hvordan</w:t>
      </w:r>
      <w:r w:rsidR="00455CDD" w:rsidRPr="00087D85">
        <w:t xml:space="preserve"> </w:t>
      </w:r>
      <w:r w:rsidRPr="00087D85">
        <w:t>utdanningssektoren</w:t>
      </w:r>
      <w:r w:rsidR="00455CDD" w:rsidRPr="00087D85">
        <w:t xml:space="preserve"> </w:t>
      </w:r>
      <w:r w:rsidRPr="00087D85">
        <w:t>og</w:t>
      </w:r>
      <w:r w:rsidR="00455CDD" w:rsidRPr="00087D85">
        <w:t xml:space="preserve"> </w:t>
      </w:r>
      <w:r w:rsidRPr="00087D85">
        <w:t>kultursektoren</w:t>
      </w:r>
      <w:r w:rsidR="00455CDD" w:rsidRPr="00087D85">
        <w:t xml:space="preserve"> </w:t>
      </w:r>
      <w:r w:rsidRPr="00087D85">
        <w:t>bidrar</w:t>
      </w:r>
      <w:r w:rsidR="00455CDD" w:rsidRPr="00087D85">
        <w:t xml:space="preserve"> </w:t>
      </w:r>
      <w:r w:rsidRPr="00087D85">
        <w:t>til</w:t>
      </w:r>
      <w:r w:rsidR="00455CDD" w:rsidRPr="00087D85">
        <w:t xml:space="preserve"> </w:t>
      </w:r>
      <w:r w:rsidRPr="00087D85">
        <w:t>barn</w:t>
      </w:r>
      <w:r w:rsidR="00455CDD" w:rsidRPr="00087D85">
        <w:t xml:space="preserve"> </w:t>
      </w:r>
      <w:r w:rsidRPr="00087D85">
        <w:t>og</w:t>
      </w:r>
      <w:r w:rsidR="00455CDD" w:rsidRPr="00087D85">
        <w:t xml:space="preserve"> </w:t>
      </w:r>
      <w:r w:rsidRPr="00087D85">
        <w:t>unges</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leselyst.</w:t>
      </w:r>
      <w:r w:rsidR="00455CDD" w:rsidRPr="00087D85">
        <w:t xml:space="preserve"> </w:t>
      </w:r>
      <w:r w:rsidRPr="00087D85">
        <w:t>I</w:t>
      </w:r>
      <w:r w:rsidR="00455CDD" w:rsidRPr="00087D85">
        <w:t xml:space="preserve"> </w:t>
      </w:r>
      <w:r w:rsidRPr="00087D85">
        <w:t>tillegg</w:t>
      </w:r>
      <w:r w:rsidR="00455CDD" w:rsidRPr="00087D85">
        <w:t xml:space="preserve"> </w:t>
      </w:r>
      <w:r w:rsidRPr="00087D85">
        <w:t>har</w:t>
      </w:r>
      <w:r w:rsidR="00455CDD" w:rsidRPr="00087D85">
        <w:t xml:space="preserve"> </w:t>
      </w:r>
      <w:r w:rsidRPr="00087D85">
        <w:t>foreldre</w:t>
      </w:r>
      <w:r w:rsidR="00455CDD" w:rsidRPr="00087D85">
        <w:t xml:space="preserve"> </w:t>
      </w:r>
      <w:r w:rsidRPr="00087D85">
        <w:t>og</w:t>
      </w:r>
      <w:r w:rsidR="00455CDD" w:rsidRPr="00087D85">
        <w:t xml:space="preserve"> </w:t>
      </w:r>
      <w:r w:rsidRPr="00087D85">
        <w:t>foresatte</w:t>
      </w:r>
      <w:r w:rsidR="00455CDD" w:rsidRPr="00087D85">
        <w:t xml:space="preserve"> </w:t>
      </w:r>
      <w:r w:rsidRPr="00087D85">
        <w:t>hjemme</w:t>
      </w:r>
      <w:r w:rsidR="00455CDD" w:rsidRPr="00087D85">
        <w:t xml:space="preserve"> </w:t>
      </w:r>
      <w:r w:rsidRPr="00087D85">
        <w:t>en</w:t>
      </w:r>
      <w:r w:rsidR="00455CDD" w:rsidRPr="00087D85">
        <w:t xml:space="preserve"> </w:t>
      </w:r>
      <w:r w:rsidRPr="00087D85">
        <w:t>viktig</w:t>
      </w:r>
      <w:r w:rsidR="00455CDD" w:rsidRPr="00087D85">
        <w:t xml:space="preserve"> </w:t>
      </w:r>
      <w:r w:rsidRPr="00087D85">
        <w:t>rolle.</w:t>
      </w:r>
      <w:r w:rsidR="00455CDD" w:rsidRPr="00087D85">
        <w:t xml:space="preserve"> </w:t>
      </w:r>
    </w:p>
    <w:p w14:paraId="5371A5F5" w14:textId="03CC9721" w:rsidR="0068665E" w:rsidRPr="00087D85" w:rsidRDefault="00A74CE3" w:rsidP="00087D85">
      <w:r w:rsidRPr="00087D85">
        <w:t>I</w:t>
      </w:r>
      <w:r w:rsidR="00455CDD" w:rsidRPr="00087D85">
        <w:t xml:space="preserve"> </w:t>
      </w:r>
      <w:r w:rsidRPr="00087D85">
        <w:t>arbeidet</w:t>
      </w:r>
      <w:r w:rsidR="00455CDD" w:rsidRPr="00087D85">
        <w:t xml:space="preserve"> </w:t>
      </w:r>
      <w:r w:rsidRPr="00087D85">
        <w:t>med</w:t>
      </w:r>
      <w:r w:rsidR="00455CDD" w:rsidRPr="00087D85">
        <w:t xml:space="preserve"> </w:t>
      </w:r>
      <w:r w:rsidRPr="00087D85">
        <w:t>strategien</w:t>
      </w:r>
      <w:r w:rsidR="00455CDD" w:rsidRPr="00087D85">
        <w:t xml:space="preserve"> </w:t>
      </w:r>
      <w:r w:rsidRPr="00087D85">
        <w:t>har</w:t>
      </w:r>
      <w:r w:rsidR="00455CDD" w:rsidRPr="00087D85">
        <w:t xml:space="preserve"> </w:t>
      </w:r>
      <w:r w:rsidRPr="00087D85">
        <w:t>vi</w:t>
      </w:r>
      <w:r w:rsidR="00455CDD" w:rsidRPr="00087D85">
        <w:t xml:space="preserve"> </w:t>
      </w:r>
      <w:r w:rsidRPr="00087D85">
        <w:t>fått</w:t>
      </w:r>
      <w:r w:rsidR="00455CDD" w:rsidRPr="00087D85">
        <w:t xml:space="preserve"> </w:t>
      </w:r>
      <w:r w:rsidRPr="00087D85">
        <w:t>et</w:t>
      </w:r>
      <w:r w:rsidR="00455CDD" w:rsidRPr="00087D85">
        <w:t xml:space="preserve"> </w:t>
      </w:r>
      <w:r w:rsidRPr="00087D85">
        <w:t>omfattende</w:t>
      </w:r>
      <w:r w:rsidR="00455CDD" w:rsidRPr="00087D85">
        <w:t xml:space="preserve"> </w:t>
      </w:r>
      <w:r w:rsidRPr="00087D85">
        <w:t>kunnskapsgrunnlag,</w:t>
      </w:r>
      <w:r w:rsidR="00455CDD" w:rsidRPr="00087D85">
        <w:t xml:space="preserve"> </w:t>
      </w:r>
      <w:r w:rsidRPr="00087D85">
        <w:t>både</w:t>
      </w:r>
      <w:r w:rsidR="00455CDD" w:rsidRPr="00087D85">
        <w:t xml:space="preserve"> </w:t>
      </w:r>
      <w:r w:rsidRPr="00087D85">
        <w:t>fra</w:t>
      </w:r>
      <w:r w:rsidR="00455CDD" w:rsidRPr="00087D85">
        <w:t xml:space="preserve"> </w:t>
      </w:r>
      <w:r w:rsidRPr="00087D85">
        <w:t>Utdanningsdirektoratet,</w:t>
      </w:r>
      <w:r w:rsidR="00455CDD" w:rsidRPr="00087D85">
        <w:t xml:space="preserve"> </w:t>
      </w:r>
      <w:r w:rsidRPr="00087D85">
        <w:t>Nasjonalbiblioteket</w:t>
      </w:r>
      <w:r w:rsidR="00455CDD" w:rsidRPr="00087D85">
        <w:t xml:space="preserve"> </w:t>
      </w:r>
      <w:r w:rsidRPr="00087D85">
        <w:t>og</w:t>
      </w:r>
      <w:r w:rsidR="00455CDD" w:rsidRPr="00087D85">
        <w:t xml:space="preserve"> </w:t>
      </w:r>
      <w:r w:rsidRPr="00087D85">
        <w:t>forskningsmiljøer.</w:t>
      </w:r>
      <w:r w:rsidR="00455CDD" w:rsidRPr="00087D85">
        <w:t xml:space="preserve"> </w:t>
      </w:r>
      <w:r w:rsidRPr="00087D85">
        <w:t>Vi</w:t>
      </w:r>
      <w:r w:rsidR="00455CDD" w:rsidRPr="00087D85">
        <w:t xml:space="preserve"> </w:t>
      </w:r>
      <w:r w:rsidRPr="00087D85">
        <w:t>har</w:t>
      </w:r>
      <w:r w:rsidR="00455CDD" w:rsidRPr="00087D85">
        <w:t xml:space="preserve"> </w:t>
      </w:r>
      <w:r w:rsidRPr="00087D85">
        <w:t>fått</w:t>
      </w:r>
      <w:r w:rsidR="00455CDD" w:rsidRPr="00087D85">
        <w:t xml:space="preserve"> </w:t>
      </w:r>
      <w:r w:rsidRPr="00087D85">
        <w:t>verdifulle</w:t>
      </w:r>
      <w:r w:rsidR="00455CDD" w:rsidRPr="00087D85">
        <w:t xml:space="preserve"> </w:t>
      </w:r>
      <w:r w:rsidRPr="00087D85">
        <w:t>innspill</w:t>
      </w:r>
      <w:r w:rsidR="00455CDD" w:rsidRPr="00087D85">
        <w:t xml:space="preserve"> </w:t>
      </w:r>
      <w:r w:rsidRPr="00087D85">
        <w:t>fra</w:t>
      </w:r>
      <w:r w:rsidR="00455CDD" w:rsidRPr="00087D85">
        <w:t xml:space="preserve"> </w:t>
      </w:r>
      <w:r w:rsidRPr="00087D85">
        <w:t>elever,</w:t>
      </w:r>
      <w:r w:rsidR="00455CDD" w:rsidRPr="00087D85">
        <w:t xml:space="preserve"> </w:t>
      </w:r>
      <w:r w:rsidRPr="00087D85">
        <w:t>kommuner,</w:t>
      </w:r>
      <w:r w:rsidR="00455CDD" w:rsidRPr="00087D85">
        <w:t xml:space="preserve"> </w:t>
      </w:r>
      <w:r w:rsidRPr="00087D85">
        <w:t>organisasjoner,</w:t>
      </w:r>
      <w:r w:rsidR="00455CDD" w:rsidRPr="00087D85">
        <w:t xml:space="preserve"> </w:t>
      </w:r>
      <w:r w:rsidRPr="00087D85">
        <w:t>frivillig</w:t>
      </w:r>
      <w:r w:rsidR="00455CDD" w:rsidRPr="00087D85">
        <w:t xml:space="preserve"> </w:t>
      </w:r>
      <w:r w:rsidRPr="00087D85">
        <w:t>sektor,</w:t>
      </w:r>
      <w:r w:rsidR="00455CDD" w:rsidRPr="00087D85">
        <w:t xml:space="preserve"> </w:t>
      </w:r>
      <w:r w:rsidRPr="00087D85">
        <w:t>bokbransjen</w:t>
      </w:r>
      <w:r w:rsidR="00455CDD" w:rsidRPr="00087D85">
        <w:t xml:space="preserve"> </w:t>
      </w:r>
      <w:r w:rsidRPr="00087D85">
        <w:t>og</w:t>
      </w:r>
      <w:r w:rsidR="00455CDD" w:rsidRPr="00087D85">
        <w:t xml:space="preserve"> </w:t>
      </w:r>
      <w:r w:rsidRPr="00087D85">
        <w:t>andre</w:t>
      </w:r>
      <w:r w:rsidR="00455CDD" w:rsidRPr="00087D85">
        <w:t xml:space="preserve"> </w:t>
      </w:r>
      <w:r w:rsidRPr="00087D85">
        <w:t>aktører</w:t>
      </w:r>
      <w:r w:rsidR="00455CDD" w:rsidRPr="00087D85">
        <w:t xml:space="preserve"> </w:t>
      </w:r>
      <w:r w:rsidRPr="00087D85">
        <w:t>fra</w:t>
      </w:r>
      <w:r w:rsidR="00455CDD" w:rsidRPr="00087D85">
        <w:t xml:space="preserve"> </w:t>
      </w:r>
      <w:r w:rsidRPr="00087D85">
        <w:t>utdanningssektoren</w:t>
      </w:r>
      <w:r w:rsidR="00455CDD" w:rsidRPr="00087D85">
        <w:t xml:space="preserve"> </w:t>
      </w:r>
      <w:r w:rsidRPr="00087D85">
        <w:t>og</w:t>
      </w:r>
      <w:r w:rsidR="00455CDD" w:rsidRPr="00087D85">
        <w:t xml:space="preserve"> </w:t>
      </w:r>
      <w:r w:rsidRPr="00087D85">
        <w:t>kultursektoren.</w:t>
      </w:r>
    </w:p>
    <w:p w14:paraId="49F89420" w14:textId="66246ACE" w:rsidR="0068665E" w:rsidRPr="00087D85" w:rsidRDefault="00A74CE3" w:rsidP="00087D85">
      <w:r w:rsidRPr="00087D85">
        <w:t>Vi</w:t>
      </w:r>
      <w:r w:rsidR="00455CDD" w:rsidRPr="00087D85">
        <w:t xml:space="preserve"> </w:t>
      </w:r>
      <w:r w:rsidRPr="00087D85">
        <w:t>som</w:t>
      </w:r>
      <w:r w:rsidR="00455CDD" w:rsidRPr="00087D85">
        <w:t xml:space="preserve"> </w:t>
      </w:r>
      <w:r w:rsidRPr="00087D85">
        <w:t>samfunn</w:t>
      </w:r>
      <w:r w:rsidR="00455CDD" w:rsidRPr="00087D85">
        <w:t xml:space="preserve"> </w:t>
      </w:r>
      <w:r w:rsidRPr="00087D85">
        <w:t>har</w:t>
      </w:r>
      <w:r w:rsidR="00455CDD" w:rsidRPr="00087D85">
        <w:t xml:space="preserve"> </w:t>
      </w:r>
      <w:r w:rsidRPr="00087D85">
        <w:t>et</w:t>
      </w:r>
      <w:r w:rsidR="00455CDD" w:rsidRPr="00087D85">
        <w:t xml:space="preserve"> </w:t>
      </w:r>
      <w:r w:rsidRPr="00087D85">
        <w:t>ansvar</w:t>
      </w:r>
      <w:r w:rsidR="00455CDD" w:rsidRPr="00087D85">
        <w:t xml:space="preserve"> </w:t>
      </w:r>
      <w:r w:rsidRPr="00087D85">
        <w:t>for</w:t>
      </w:r>
      <w:r w:rsidR="00455CDD" w:rsidRPr="00087D85">
        <w:t xml:space="preserve"> </w:t>
      </w:r>
      <w:r w:rsidRPr="00087D85">
        <w:t>å</w:t>
      </w:r>
      <w:r w:rsidR="00455CDD" w:rsidRPr="00087D85">
        <w:t xml:space="preserve"> </w:t>
      </w:r>
      <w:r w:rsidRPr="00087D85">
        <w:t>legge</w:t>
      </w:r>
      <w:r w:rsidR="00455CDD" w:rsidRPr="00087D85">
        <w:t xml:space="preserve"> </w:t>
      </w:r>
      <w:r w:rsidRPr="00087D85">
        <w:t>til</w:t>
      </w:r>
      <w:r w:rsidR="00455CDD" w:rsidRPr="00087D85">
        <w:t xml:space="preserve"> </w:t>
      </w:r>
      <w:r w:rsidRPr="00087D85">
        <w:t>rette</w:t>
      </w:r>
      <w:r w:rsidR="00455CDD" w:rsidRPr="00087D85">
        <w:t xml:space="preserve"> </w:t>
      </w:r>
      <w:r w:rsidRPr="00087D85">
        <w:t>for</w:t>
      </w:r>
      <w:r w:rsidR="00455CDD" w:rsidRPr="00087D85">
        <w:t xml:space="preserve"> </w:t>
      </w:r>
      <w:r w:rsidRPr="00087D85">
        <w:t>at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utvikler</w:t>
      </w:r>
      <w:r w:rsidR="00455CDD" w:rsidRPr="00087D85">
        <w:t xml:space="preserve"> </w:t>
      </w:r>
      <w:r w:rsidRPr="00087D85">
        <w:t>gode</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oppdager</w:t>
      </w:r>
      <w:r w:rsidR="00455CDD" w:rsidRPr="00087D85">
        <w:t xml:space="preserve"> </w:t>
      </w:r>
      <w:r w:rsidRPr="00087D85">
        <w:t>leseglede</w:t>
      </w:r>
      <w:r w:rsidR="00455CDD" w:rsidRPr="00087D85">
        <w:t xml:space="preserve"> </w:t>
      </w:r>
      <w:r w:rsidRPr="00087D85">
        <w:t>som</w:t>
      </w:r>
      <w:r w:rsidR="00455CDD" w:rsidRPr="00087D85">
        <w:t xml:space="preserve"> </w:t>
      </w:r>
      <w:r w:rsidRPr="00087D85">
        <w:t>varer</w:t>
      </w:r>
      <w:r w:rsidR="00455CDD" w:rsidRPr="00087D85">
        <w:t xml:space="preserve"> </w:t>
      </w:r>
      <w:r w:rsidRPr="00087D85">
        <w:t>livet</w:t>
      </w:r>
      <w:r w:rsidR="00455CDD" w:rsidRPr="00087D85">
        <w:t xml:space="preserve"> </w:t>
      </w:r>
      <w:r w:rsidRPr="00087D85">
        <w:t>ut.</w:t>
      </w:r>
      <w:r w:rsidR="00455CDD" w:rsidRPr="00087D85">
        <w:t xml:space="preserve"> </w:t>
      </w:r>
      <w:r w:rsidRPr="00087D85">
        <w:t>Perioden</w:t>
      </w:r>
      <w:r w:rsidR="00455CDD" w:rsidRPr="00087D85">
        <w:t xml:space="preserve"> </w:t>
      </w:r>
      <w:r w:rsidRPr="00087D85">
        <w:t>for</w:t>
      </w:r>
      <w:r w:rsidR="00455CDD" w:rsidRPr="00087D85">
        <w:t xml:space="preserve"> </w:t>
      </w:r>
      <w:r w:rsidRPr="00087D85">
        <w:t>leselyststrategien</w:t>
      </w:r>
      <w:r w:rsidR="00455CDD" w:rsidRPr="00087D85">
        <w:t xml:space="preserve"> </w:t>
      </w:r>
      <w:r w:rsidRPr="00087D85">
        <w:t>er</w:t>
      </w:r>
      <w:r w:rsidR="00455CDD" w:rsidRPr="00087D85">
        <w:t xml:space="preserve"> </w:t>
      </w:r>
      <w:r w:rsidRPr="00087D85">
        <w:t>fra</w:t>
      </w:r>
      <w:r w:rsidR="00455CDD" w:rsidRPr="00087D85">
        <w:t xml:space="preserve"> </w:t>
      </w:r>
      <w:r w:rsidRPr="00087D85">
        <w:t>2024</w:t>
      </w:r>
      <w:r w:rsidR="00455CDD" w:rsidRPr="00087D85">
        <w:t xml:space="preserve"> </w:t>
      </w:r>
      <w:r w:rsidRPr="00087D85">
        <w:t>til</w:t>
      </w:r>
      <w:r w:rsidR="00455CDD" w:rsidRPr="00087D85">
        <w:t xml:space="preserve"> </w:t>
      </w:r>
      <w:r w:rsidRPr="00087D85">
        <w:t>2030,</w:t>
      </w:r>
      <w:r w:rsidR="00455CDD" w:rsidRPr="00087D85">
        <w:t xml:space="preserve"> </w:t>
      </w:r>
      <w:r w:rsidRPr="00087D85">
        <w:t>men</w:t>
      </w:r>
      <w:r w:rsidR="00455CDD" w:rsidRPr="00087D85">
        <w:t xml:space="preserve"> </w:t>
      </w:r>
      <w:r w:rsidRPr="00087D85">
        <w:t>arbeidet</w:t>
      </w:r>
      <w:r w:rsidR="00455CDD" w:rsidRPr="00087D85">
        <w:t xml:space="preserve"> </w:t>
      </w:r>
      <w:r w:rsidRPr="00087D85">
        <w:t>med</w:t>
      </w:r>
      <w:r w:rsidR="00455CDD" w:rsidRPr="00087D85">
        <w:t xml:space="preserve"> </w:t>
      </w:r>
      <w:r w:rsidRPr="00087D85">
        <w:t>lesing</w:t>
      </w:r>
      <w:r w:rsidR="00455CDD" w:rsidRPr="00087D85">
        <w:t xml:space="preserve"> </w:t>
      </w:r>
      <w:r w:rsidRPr="00087D85">
        <w:t>har</w:t>
      </w:r>
      <w:r w:rsidR="00455CDD" w:rsidRPr="00087D85">
        <w:t xml:space="preserve"> </w:t>
      </w:r>
      <w:r w:rsidRPr="00087D85">
        <w:t>ingen</w:t>
      </w:r>
      <w:r w:rsidR="00455CDD" w:rsidRPr="00087D85">
        <w:t xml:space="preserve"> </w:t>
      </w:r>
      <w:r w:rsidRPr="00087D85">
        <w:t>sluttdato.</w:t>
      </w:r>
      <w:r w:rsidR="00455CDD" w:rsidRPr="00087D85">
        <w:t xml:space="preserve"> </w:t>
      </w:r>
    </w:p>
    <w:p w14:paraId="60576D95" w14:textId="77777777" w:rsidR="0068665E" w:rsidRPr="00087D85" w:rsidRDefault="00A74CE3" w:rsidP="00087D85">
      <w:r w:rsidRPr="00087D85">
        <w:t>Hilsen</w:t>
      </w:r>
    </w:p>
    <w:p w14:paraId="6DA258F4" w14:textId="6D3D2C63" w:rsidR="00455CDD" w:rsidRPr="00087D85" w:rsidRDefault="00455CDD" w:rsidP="00087D85">
      <w:r w:rsidRPr="00087D85">
        <w:rPr>
          <w:noProof/>
        </w:rPr>
        <w:drawing>
          <wp:inline distT="0" distB="0" distL="0" distR="0" wp14:anchorId="5EDCCF65" wp14:editId="6F69CFDC">
            <wp:extent cx="1121761" cy="1286367"/>
            <wp:effectExtent l="0" t="0" r="2540" b="9525"/>
            <wp:docPr id="622249797" name="Bilde 2" descr="Lubna Jaffe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22249797" name="Bilde 2" descr="Lubna Jaffery">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121761" cy="1286367"/>
                    </a:xfrm>
                    <a:prstGeom prst="rect">
                      <a:avLst/>
                    </a:prstGeom>
                  </pic:spPr>
                </pic:pic>
              </a:graphicData>
            </a:graphic>
          </wp:inline>
        </w:drawing>
      </w:r>
    </w:p>
    <w:p w14:paraId="5DD3BB96" w14:textId="296AD761" w:rsidR="00455CDD" w:rsidRPr="00087D85" w:rsidRDefault="00455CDD" w:rsidP="00087D85">
      <w:r w:rsidRPr="00087D85">
        <w:t>Lubna Jaffery, Kultur- og likestillingsminister</w:t>
      </w:r>
    </w:p>
    <w:p w14:paraId="4D75E1B1" w14:textId="2560864F" w:rsidR="00455CDD" w:rsidRPr="00087D85" w:rsidRDefault="00455CDD" w:rsidP="00087D85">
      <w:pPr>
        <w:pStyle w:val="Kilde"/>
      </w:pPr>
      <w:r w:rsidRPr="00087D85">
        <w:t>Foto: Ilja C. Hendel/KUD</w:t>
      </w:r>
    </w:p>
    <w:p w14:paraId="3E8127A1" w14:textId="7952CAA5" w:rsidR="00455CDD" w:rsidRPr="00087D85" w:rsidRDefault="00455CDD" w:rsidP="00087D85">
      <w:r w:rsidRPr="00087D85">
        <w:rPr>
          <w:noProof/>
        </w:rPr>
        <w:drawing>
          <wp:inline distT="0" distB="0" distL="0" distR="0" wp14:anchorId="783508A9" wp14:editId="2FEC41B1">
            <wp:extent cx="1121664" cy="1286256"/>
            <wp:effectExtent l="0" t="0" r="2540" b="9525"/>
            <wp:docPr id="1902498599" name="Bilde 3" descr="Kari Nessa Nordtun"/>
            <wp:cNvGraphicFramePr/>
            <a:graphic xmlns:a="http://schemas.openxmlformats.org/drawingml/2006/main">
              <a:graphicData uri="http://schemas.openxmlformats.org/drawingml/2006/picture">
                <pic:pic xmlns:pic="http://schemas.openxmlformats.org/drawingml/2006/picture">
                  <pic:nvPicPr>
                    <pic:cNvPr id="1902498599" name="Bilde 3" descr="Kari Nessa Nordtun"/>
                    <pic:cNvPicPr/>
                  </pic:nvPicPr>
                  <pic:blipFill>
                    <a:blip r:embed="rId10">
                      <a:extLst>
                        <a:ext uri="{28A0092B-C50C-407E-A947-70E740481C1C}">
                          <a14:useLocalDpi xmlns:a14="http://schemas.microsoft.com/office/drawing/2010/main" val="0"/>
                        </a:ext>
                      </a:extLst>
                    </a:blip>
                    <a:stretch>
                      <a:fillRect/>
                    </a:stretch>
                  </pic:blipFill>
                  <pic:spPr>
                    <a:xfrm>
                      <a:off x="0" y="0"/>
                      <a:ext cx="1121664" cy="1286256"/>
                    </a:xfrm>
                    <a:prstGeom prst="rect">
                      <a:avLst/>
                    </a:prstGeom>
                  </pic:spPr>
                </pic:pic>
              </a:graphicData>
            </a:graphic>
          </wp:inline>
        </w:drawing>
      </w:r>
    </w:p>
    <w:p w14:paraId="2FB27B21" w14:textId="24E649EA" w:rsidR="00455CDD" w:rsidRPr="00087D85" w:rsidRDefault="00455CDD" w:rsidP="00087D85">
      <w:pPr>
        <w:pStyle w:val="Kilde"/>
      </w:pPr>
      <w:r w:rsidRPr="00087D85">
        <w:t>Kari Nessa Nordtun, Kunnskapsminister</w:t>
      </w:r>
    </w:p>
    <w:p w14:paraId="4C56BD29" w14:textId="0662AA6E" w:rsidR="00455CDD" w:rsidRPr="00087D85" w:rsidRDefault="00455CDD" w:rsidP="00087D85">
      <w:pPr>
        <w:pStyle w:val="Kilde"/>
      </w:pPr>
      <w:r w:rsidRPr="00087D85">
        <w:t>Foto: Kunnskapsdepartementet</w:t>
      </w:r>
    </w:p>
    <w:p w14:paraId="1513E4CB" w14:textId="7A2CAD0C" w:rsidR="0068665E" w:rsidRPr="00087D85" w:rsidRDefault="00A74CE3" w:rsidP="00087D85">
      <w:pPr>
        <w:pStyle w:val="UnOverskrift1"/>
      </w:pPr>
      <w:r w:rsidRPr="00087D85">
        <w:t>Hvorfor</w:t>
      </w:r>
      <w:r w:rsidR="00455CDD" w:rsidRPr="00087D85">
        <w:t xml:space="preserve"> </w:t>
      </w:r>
      <w:r w:rsidRPr="00087D85">
        <w:t>leselyststrategi?</w:t>
      </w:r>
    </w:p>
    <w:p w14:paraId="373CF64B" w14:textId="565AA2E5" w:rsidR="0068665E" w:rsidRPr="00087D85" w:rsidRDefault="00A74CE3" w:rsidP="00087D85">
      <w:r w:rsidRPr="00087D85">
        <w:t>Leser</w:t>
      </w:r>
      <w:r w:rsidR="00455CDD" w:rsidRPr="00087D85">
        <w:t xml:space="preserve"> </w:t>
      </w:r>
      <w:r w:rsidRPr="00087D85">
        <w:t>vi</w:t>
      </w:r>
      <w:r w:rsidR="00455CDD" w:rsidRPr="00087D85">
        <w:t xml:space="preserve"> </w:t>
      </w:r>
      <w:r w:rsidRPr="00087D85">
        <w:t>godt,</w:t>
      </w:r>
      <w:r w:rsidR="00455CDD" w:rsidRPr="00087D85">
        <w:t xml:space="preserve"> </w:t>
      </w:r>
      <w:r w:rsidRPr="00087D85">
        <w:t>lærer</w:t>
      </w:r>
      <w:r w:rsidR="00455CDD" w:rsidRPr="00087D85">
        <w:t xml:space="preserve"> </w:t>
      </w:r>
      <w:r w:rsidRPr="00087D85">
        <w:t>vi</w:t>
      </w:r>
      <w:r w:rsidR="00455CDD" w:rsidRPr="00087D85">
        <w:t xml:space="preserve"> </w:t>
      </w:r>
      <w:r w:rsidRPr="00087D85">
        <w:t>mer.</w:t>
      </w:r>
      <w:r w:rsidR="00455CDD" w:rsidRPr="00087D85">
        <w:t xml:space="preserve"> </w:t>
      </w:r>
      <w:r w:rsidRPr="00087D85">
        <w:t>Vi</w:t>
      </w:r>
      <w:r w:rsidR="00455CDD" w:rsidRPr="00087D85">
        <w:t xml:space="preserve"> </w:t>
      </w:r>
      <w:r w:rsidRPr="00087D85">
        <w:t>får</w:t>
      </w:r>
      <w:r w:rsidR="00455CDD" w:rsidRPr="00087D85">
        <w:t xml:space="preserve"> </w:t>
      </w:r>
      <w:r w:rsidRPr="00087D85">
        <w:t>bedre</w:t>
      </w:r>
      <w:r w:rsidR="00455CDD" w:rsidRPr="00087D85">
        <w:t xml:space="preserve"> </w:t>
      </w:r>
      <w:r w:rsidRPr="00087D85">
        <w:t>forutsetninger</w:t>
      </w:r>
      <w:r w:rsidR="00455CDD" w:rsidRPr="00087D85">
        <w:t xml:space="preserve"> </w:t>
      </w:r>
      <w:r w:rsidRPr="00087D85">
        <w:t>for</w:t>
      </w:r>
      <w:r w:rsidR="00455CDD" w:rsidRPr="00087D85">
        <w:t xml:space="preserve"> </w:t>
      </w:r>
      <w:r w:rsidRPr="00087D85">
        <w:t>å</w:t>
      </w:r>
      <w:r w:rsidR="00455CDD" w:rsidRPr="00087D85">
        <w:t xml:space="preserve"> </w:t>
      </w:r>
      <w:r w:rsidRPr="00087D85">
        <w:t>forstå</w:t>
      </w:r>
      <w:r w:rsidR="00455CDD" w:rsidRPr="00087D85">
        <w:t xml:space="preserve"> </w:t>
      </w:r>
      <w:r w:rsidRPr="00087D85">
        <w:t>oss</w:t>
      </w:r>
      <w:r w:rsidR="00455CDD" w:rsidRPr="00087D85">
        <w:t xml:space="preserve"> </w:t>
      </w:r>
      <w:r w:rsidRPr="00087D85">
        <w:t>selv,</w:t>
      </w:r>
      <w:r w:rsidR="00455CDD" w:rsidRPr="00087D85">
        <w:t xml:space="preserve"> </w:t>
      </w:r>
      <w:r w:rsidRPr="00087D85">
        <w:t>andre</w:t>
      </w:r>
      <w:r w:rsidR="00455CDD" w:rsidRPr="00087D85">
        <w:t xml:space="preserve"> </w:t>
      </w:r>
      <w:r w:rsidRPr="00087D85">
        <w:t>og</w:t>
      </w:r>
      <w:r w:rsidR="00455CDD" w:rsidRPr="00087D85">
        <w:t xml:space="preserve"> </w:t>
      </w:r>
      <w:r w:rsidRPr="00087D85">
        <w:t>verden</w:t>
      </w:r>
      <w:r w:rsidR="00455CDD" w:rsidRPr="00087D85">
        <w:t xml:space="preserve"> </w:t>
      </w:r>
      <w:r w:rsidRPr="00087D85">
        <w:t>rundt</w:t>
      </w:r>
      <w:r w:rsidR="00455CDD" w:rsidRPr="00087D85">
        <w:t xml:space="preserve"> </w:t>
      </w:r>
      <w:r w:rsidRPr="00087D85">
        <w:t>oss.</w:t>
      </w:r>
      <w:r w:rsidR="00455CDD" w:rsidRPr="00087D85">
        <w:t xml:space="preserve"> </w:t>
      </w:r>
      <w:r w:rsidRPr="00087D85">
        <w:t>Vi</w:t>
      </w:r>
      <w:r w:rsidR="00455CDD" w:rsidRPr="00087D85">
        <w:t xml:space="preserve"> </w:t>
      </w:r>
      <w:r w:rsidRPr="00087D85">
        <w:t>uttrykker</w:t>
      </w:r>
      <w:r w:rsidR="00455CDD" w:rsidRPr="00087D85">
        <w:t xml:space="preserve"> </w:t>
      </w:r>
      <w:r w:rsidRPr="00087D85">
        <w:t>oss</w:t>
      </w:r>
      <w:r w:rsidR="00455CDD" w:rsidRPr="00087D85">
        <w:t xml:space="preserve"> </w:t>
      </w:r>
      <w:r w:rsidRPr="00087D85">
        <w:t>klarere</w:t>
      </w:r>
      <w:r w:rsidR="00455CDD" w:rsidRPr="00087D85">
        <w:t xml:space="preserve"> </w:t>
      </w:r>
      <w:r w:rsidRPr="00087D85">
        <w:t>og</w:t>
      </w:r>
      <w:r w:rsidR="00455CDD" w:rsidRPr="00087D85">
        <w:t xml:space="preserve"> </w:t>
      </w:r>
      <w:r w:rsidRPr="00087D85">
        <w:t>utvikler</w:t>
      </w:r>
      <w:r w:rsidR="00455CDD" w:rsidRPr="00087D85">
        <w:t xml:space="preserve"> </w:t>
      </w:r>
      <w:r w:rsidRPr="00087D85">
        <w:t>sterkere</w:t>
      </w:r>
      <w:r w:rsidR="00455CDD" w:rsidRPr="00087D85">
        <w:t xml:space="preserve"> </w:t>
      </w:r>
      <w:r w:rsidRPr="00087D85">
        <w:t>kritisk</w:t>
      </w:r>
      <w:r w:rsidR="00455CDD" w:rsidRPr="00087D85">
        <w:t xml:space="preserve"> </w:t>
      </w:r>
      <w:r w:rsidRPr="00087D85">
        <w:t>sans.</w:t>
      </w:r>
      <w:r w:rsidR="00455CDD" w:rsidRPr="00087D85">
        <w:t xml:space="preserve"> </w:t>
      </w:r>
    </w:p>
    <w:p w14:paraId="38C17E14" w14:textId="2D1BE98A" w:rsidR="0068665E" w:rsidRPr="00087D85" w:rsidRDefault="00A74CE3" w:rsidP="00087D85">
      <w:r w:rsidRPr="00087D85">
        <w:t>Vi</w:t>
      </w:r>
      <w:r w:rsidR="00455CDD" w:rsidRPr="00087D85">
        <w:t xml:space="preserve"> </w:t>
      </w:r>
      <w:r w:rsidRPr="00087D85">
        <w:t>lever</w:t>
      </w:r>
      <w:r w:rsidR="00455CDD" w:rsidRPr="00087D85">
        <w:t xml:space="preserve"> </w:t>
      </w:r>
      <w:r w:rsidRPr="00087D85">
        <w:t>i</w:t>
      </w:r>
      <w:r w:rsidR="00455CDD" w:rsidRPr="00087D85">
        <w:t xml:space="preserve"> </w:t>
      </w:r>
      <w:r w:rsidRPr="00087D85">
        <w:t>et</w:t>
      </w:r>
      <w:r w:rsidR="00455CDD" w:rsidRPr="00087D85">
        <w:t xml:space="preserve"> </w:t>
      </w:r>
      <w:r w:rsidRPr="00087D85">
        <w:t>skriftsamfunn</w:t>
      </w:r>
      <w:r w:rsidR="00455CDD" w:rsidRPr="00087D85">
        <w:t xml:space="preserve"> </w:t>
      </w:r>
      <w:r w:rsidRPr="00087D85">
        <w:t>der</w:t>
      </w:r>
      <w:r w:rsidR="00455CDD" w:rsidRPr="00087D85">
        <w:t xml:space="preserve"> </w:t>
      </w:r>
      <w:r w:rsidRPr="00087D85">
        <w:t>vi</w:t>
      </w:r>
      <w:r w:rsidR="00455CDD" w:rsidRPr="00087D85">
        <w:t xml:space="preserve"> </w:t>
      </w:r>
      <w:r w:rsidRPr="00087D85">
        <w:t>møter</w:t>
      </w:r>
      <w:r w:rsidR="00455CDD" w:rsidRPr="00087D85">
        <w:t xml:space="preserve"> </w:t>
      </w:r>
      <w:r w:rsidRPr="00087D85">
        <w:t>tekst</w:t>
      </w:r>
      <w:r w:rsidR="00455CDD" w:rsidRPr="00087D85">
        <w:t xml:space="preserve"> </w:t>
      </w:r>
      <w:r w:rsidRPr="00087D85">
        <w:t>overalt</w:t>
      </w:r>
      <w:r w:rsidR="00455CDD" w:rsidRPr="00087D85">
        <w:t xml:space="preserve"> </w:t>
      </w:r>
      <w:r w:rsidRPr="00087D85">
        <w:t>–</w:t>
      </w:r>
      <w:r w:rsidR="00455CDD" w:rsidRPr="00087D85">
        <w:t xml:space="preserve"> </w:t>
      </w:r>
      <w:r w:rsidRPr="00087D85">
        <w:t>i</w:t>
      </w:r>
      <w:r w:rsidR="00455CDD" w:rsidRPr="00087D85">
        <w:t xml:space="preserve"> </w:t>
      </w:r>
      <w:r w:rsidRPr="00087D85">
        <w:t>utdanningen,</w:t>
      </w:r>
      <w:r w:rsidR="00455CDD" w:rsidRPr="00087D85">
        <w:t xml:space="preserve"> </w:t>
      </w:r>
      <w:r w:rsidRPr="00087D85">
        <w:t>på</w:t>
      </w:r>
      <w:r w:rsidR="00455CDD" w:rsidRPr="00087D85">
        <w:t xml:space="preserve"> </w:t>
      </w:r>
      <w:r w:rsidRPr="00087D85">
        <w:t>jobben</w:t>
      </w:r>
      <w:r w:rsidR="00455CDD" w:rsidRPr="00087D85">
        <w:t xml:space="preserve"> </w:t>
      </w:r>
      <w:r w:rsidRPr="00087D85">
        <w:t>og</w:t>
      </w:r>
      <w:r w:rsidR="00455CDD" w:rsidRPr="00087D85">
        <w:t xml:space="preserve"> </w:t>
      </w:r>
      <w:r w:rsidRPr="00087D85">
        <w:t>i</w:t>
      </w:r>
      <w:r w:rsidR="00455CDD" w:rsidRPr="00087D85">
        <w:t xml:space="preserve"> </w:t>
      </w:r>
      <w:r w:rsidRPr="00087D85">
        <w:t>fritiden.</w:t>
      </w:r>
      <w:r w:rsidR="00455CDD" w:rsidRPr="00087D85">
        <w:t xml:space="preserve"> </w:t>
      </w:r>
      <w:r w:rsidRPr="00087D85">
        <w:t>Å</w:t>
      </w:r>
      <w:r w:rsidR="00455CDD" w:rsidRPr="00087D85">
        <w:t xml:space="preserve"> </w:t>
      </w:r>
      <w:r w:rsidRPr="00087D85">
        <w:t>kunne</w:t>
      </w:r>
      <w:r w:rsidR="00455CDD" w:rsidRPr="00087D85">
        <w:t xml:space="preserve"> </w:t>
      </w:r>
      <w:r w:rsidRPr="00087D85">
        <w:t>lese</w:t>
      </w:r>
      <w:r w:rsidR="00455CDD" w:rsidRPr="00087D85">
        <w:t xml:space="preserve"> </w:t>
      </w:r>
      <w:r w:rsidRPr="00087D85">
        <w:t>er</w:t>
      </w:r>
      <w:r w:rsidR="00455CDD" w:rsidRPr="00087D85">
        <w:t xml:space="preserve"> </w:t>
      </w:r>
      <w:r w:rsidRPr="00087D85">
        <w:t>nødvendig</w:t>
      </w:r>
      <w:r w:rsidR="00455CDD" w:rsidRPr="00087D85">
        <w:t xml:space="preserve"> </w:t>
      </w:r>
      <w:r w:rsidRPr="00087D85">
        <w:t>for</w:t>
      </w:r>
      <w:r w:rsidR="00455CDD" w:rsidRPr="00087D85">
        <w:t xml:space="preserve"> </w:t>
      </w:r>
      <w:r w:rsidRPr="00087D85">
        <w:t>det</w:t>
      </w:r>
      <w:r w:rsidR="00455CDD" w:rsidRPr="00087D85">
        <w:t xml:space="preserve"> </w:t>
      </w:r>
      <w:r w:rsidRPr="00087D85">
        <w:t>meste</w:t>
      </w:r>
      <w:r w:rsidR="00455CDD" w:rsidRPr="00087D85">
        <w:t xml:space="preserve"> </w:t>
      </w:r>
      <w:r w:rsidRPr="00087D85">
        <w:t>i</w:t>
      </w:r>
      <w:r w:rsidR="00455CDD" w:rsidRPr="00087D85">
        <w:t xml:space="preserve"> </w:t>
      </w:r>
      <w:r w:rsidRPr="00087D85">
        <w:t>livet</w:t>
      </w:r>
      <w:r w:rsidR="00455CDD" w:rsidRPr="00087D85">
        <w:t xml:space="preserve"> </w:t>
      </w:r>
      <w:r w:rsidRPr="00087D85">
        <w:t>vårt.</w:t>
      </w:r>
      <w:r w:rsidR="00455CDD" w:rsidRPr="00087D85">
        <w:t xml:space="preserve"> </w:t>
      </w:r>
      <w:r w:rsidRPr="00087D85">
        <w:t>Derfor</w:t>
      </w:r>
      <w:r w:rsidR="00455CDD" w:rsidRPr="00087D85">
        <w:t xml:space="preserve"> </w:t>
      </w:r>
      <w:r w:rsidRPr="00087D85">
        <w:t>er</w:t>
      </w:r>
      <w:r w:rsidR="00455CDD" w:rsidRPr="00087D85">
        <w:t xml:space="preserve"> </w:t>
      </w:r>
      <w:r w:rsidRPr="00087D85">
        <w:t>en</w:t>
      </w:r>
      <w:r w:rsidR="00455CDD" w:rsidRPr="00087D85">
        <w:t xml:space="preserve"> </w:t>
      </w:r>
      <w:r w:rsidRPr="00087D85">
        <w:t>befolkning</w:t>
      </w:r>
      <w:r w:rsidR="00455CDD" w:rsidRPr="00087D85">
        <w:t xml:space="preserve"> </w:t>
      </w:r>
      <w:r w:rsidRPr="00087D85">
        <w:t>med</w:t>
      </w:r>
      <w:r w:rsidR="00455CDD" w:rsidRPr="00087D85">
        <w:t xml:space="preserve"> </w:t>
      </w:r>
      <w:r w:rsidRPr="00087D85">
        <w:t>gode</w:t>
      </w:r>
      <w:r w:rsidR="00455CDD" w:rsidRPr="00087D85">
        <w:t xml:space="preserve"> </w:t>
      </w:r>
      <w:r w:rsidRPr="00087D85">
        <w:t>lesere</w:t>
      </w:r>
      <w:r w:rsidR="00455CDD" w:rsidRPr="00087D85">
        <w:t xml:space="preserve"> </w:t>
      </w:r>
      <w:r w:rsidRPr="00087D85">
        <w:t>viktig</w:t>
      </w:r>
      <w:r w:rsidR="00455CDD" w:rsidRPr="00087D85">
        <w:t xml:space="preserve"> </w:t>
      </w:r>
      <w:r w:rsidRPr="00087D85">
        <w:t>for</w:t>
      </w:r>
      <w:r w:rsidR="00455CDD" w:rsidRPr="00087D85">
        <w:t xml:space="preserve"> </w:t>
      </w:r>
      <w:r w:rsidRPr="00087D85">
        <w:t>samfunnet</w:t>
      </w:r>
      <w:r w:rsidR="00455CDD" w:rsidRPr="00087D85">
        <w:t xml:space="preserve"> </w:t>
      </w:r>
      <w:r w:rsidRPr="00087D85">
        <w:t>og</w:t>
      </w:r>
      <w:r w:rsidR="00455CDD" w:rsidRPr="00087D85">
        <w:t xml:space="preserve"> </w:t>
      </w:r>
      <w:r w:rsidRPr="00087D85">
        <w:t>demokratiet.</w:t>
      </w:r>
      <w:r w:rsidR="00455CDD" w:rsidRPr="00087D85">
        <w:t xml:space="preserve"> </w:t>
      </w:r>
    </w:p>
    <w:p w14:paraId="720E8F24" w14:textId="59E74F77" w:rsidR="0068665E" w:rsidRPr="00087D85" w:rsidRDefault="00A74CE3" w:rsidP="00087D85">
      <w:r w:rsidRPr="00087D85">
        <w:lastRenderedPageBreak/>
        <w:t>Lesing</w:t>
      </w:r>
      <w:r w:rsidR="00455CDD" w:rsidRPr="00087D85">
        <w:t xml:space="preserve"> </w:t>
      </w:r>
      <w:r w:rsidRPr="00087D85">
        <w:t>er</w:t>
      </w:r>
      <w:r w:rsidR="00455CDD" w:rsidRPr="00087D85">
        <w:t xml:space="preserve"> </w:t>
      </w:r>
      <w:r w:rsidRPr="00087D85">
        <w:t>også</w:t>
      </w:r>
      <w:r w:rsidR="00455CDD" w:rsidRPr="00087D85">
        <w:t xml:space="preserve"> </w:t>
      </w:r>
      <w:r w:rsidRPr="00087D85">
        <w:t>viktig</w:t>
      </w:r>
      <w:r w:rsidR="00455CDD" w:rsidRPr="00087D85">
        <w:t xml:space="preserve"> </w:t>
      </w:r>
      <w:r w:rsidRPr="00087D85">
        <w:t>for</w:t>
      </w:r>
      <w:r w:rsidR="00455CDD" w:rsidRPr="00087D85">
        <w:t xml:space="preserve"> </w:t>
      </w:r>
      <w:r w:rsidRPr="00087D85">
        <w:t>den</w:t>
      </w:r>
      <w:r w:rsidR="00455CDD" w:rsidRPr="00087D85">
        <w:t xml:space="preserve"> </w:t>
      </w:r>
      <w:r w:rsidRPr="00087D85">
        <w:t>enkelte.</w:t>
      </w:r>
      <w:r w:rsidR="00455CDD" w:rsidRPr="00087D85">
        <w:t xml:space="preserve"> </w:t>
      </w:r>
      <w:r w:rsidRPr="00087D85">
        <w:t>Gjennom</w:t>
      </w:r>
      <w:r w:rsidR="00455CDD" w:rsidRPr="00087D85">
        <w:t xml:space="preserve"> </w:t>
      </w:r>
      <w:r w:rsidRPr="00087D85">
        <w:t>å</w:t>
      </w:r>
      <w:r w:rsidR="00455CDD" w:rsidRPr="00087D85">
        <w:t xml:space="preserve"> </w:t>
      </w:r>
      <w:r w:rsidRPr="00087D85">
        <w:t>lese</w:t>
      </w:r>
      <w:r w:rsidR="00455CDD" w:rsidRPr="00087D85">
        <w:t xml:space="preserve"> </w:t>
      </w:r>
      <w:r w:rsidRPr="00087D85">
        <w:t>kan</w:t>
      </w:r>
      <w:r w:rsidR="00455CDD" w:rsidRPr="00087D85">
        <w:t xml:space="preserve"> </w:t>
      </w:r>
      <w:r w:rsidRPr="00087D85">
        <w:t>vi</w:t>
      </w:r>
      <w:r w:rsidR="00455CDD" w:rsidRPr="00087D85">
        <w:t xml:space="preserve"> </w:t>
      </w:r>
      <w:r w:rsidRPr="00087D85">
        <w:t>reise</w:t>
      </w:r>
      <w:r w:rsidR="00455CDD" w:rsidRPr="00087D85">
        <w:t xml:space="preserve"> </w:t>
      </w:r>
      <w:r w:rsidRPr="00087D85">
        <w:t>i</w:t>
      </w:r>
      <w:r w:rsidR="00455CDD" w:rsidRPr="00087D85">
        <w:t xml:space="preserve"> </w:t>
      </w:r>
      <w:r w:rsidRPr="00087D85">
        <w:t>tid</w:t>
      </w:r>
      <w:r w:rsidR="00455CDD" w:rsidRPr="00087D85">
        <w:t xml:space="preserve"> </w:t>
      </w:r>
      <w:r w:rsidRPr="00087D85">
        <w:t>og</w:t>
      </w:r>
      <w:r w:rsidR="00455CDD" w:rsidRPr="00087D85">
        <w:t xml:space="preserve"> </w:t>
      </w:r>
      <w:r w:rsidRPr="00087D85">
        <w:t>rom</w:t>
      </w:r>
      <w:r w:rsidR="00455CDD" w:rsidRPr="00087D85">
        <w:t xml:space="preserve"> </w:t>
      </w:r>
      <w:r w:rsidRPr="00087D85">
        <w:t>og</w:t>
      </w:r>
      <w:r w:rsidR="00455CDD" w:rsidRPr="00087D85">
        <w:t xml:space="preserve"> </w:t>
      </w:r>
      <w:r w:rsidRPr="00087D85">
        <w:t>leve</w:t>
      </w:r>
      <w:r w:rsidR="00455CDD" w:rsidRPr="00087D85">
        <w:t xml:space="preserve"> </w:t>
      </w:r>
      <w:r w:rsidRPr="00087D85">
        <w:t>oss</w:t>
      </w:r>
      <w:r w:rsidR="00455CDD" w:rsidRPr="00087D85">
        <w:t xml:space="preserve"> </w:t>
      </w:r>
      <w:r w:rsidRPr="00087D85">
        <w:t>inn</w:t>
      </w:r>
      <w:r w:rsidR="00455CDD" w:rsidRPr="00087D85">
        <w:t xml:space="preserve"> </w:t>
      </w:r>
      <w:r w:rsidRPr="00087D85">
        <w:t>i</w:t>
      </w:r>
      <w:r w:rsidR="00455CDD" w:rsidRPr="00087D85">
        <w:t xml:space="preserve"> </w:t>
      </w:r>
      <w:r w:rsidRPr="00087D85">
        <w:t>historier</w:t>
      </w:r>
      <w:r w:rsidR="00455CDD" w:rsidRPr="00087D85">
        <w:t xml:space="preserve"> </w:t>
      </w:r>
      <w:r w:rsidRPr="00087D85">
        <w:t>som</w:t>
      </w:r>
      <w:r w:rsidR="00455CDD" w:rsidRPr="00087D85">
        <w:t xml:space="preserve"> </w:t>
      </w:r>
      <w:r w:rsidRPr="00087D85">
        <w:t>underholder,</w:t>
      </w:r>
      <w:r w:rsidR="00455CDD" w:rsidRPr="00087D85">
        <w:t xml:space="preserve"> </w:t>
      </w:r>
      <w:r w:rsidRPr="00087D85">
        <w:t>beriker</w:t>
      </w:r>
      <w:r w:rsidR="00455CDD" w:rsidRPr="00087D85">
        <w:t xml:space="preserve"> </w:t>
      </w:r>
      <w:r w:rsidRPr="00087D85">
        <w:t>og</w:t>
      </w:r>
      <w:r w:rsidR="00455CDD" w:rsidRPr="00087D85">
        <w:t xml:space="preserve"> </w:t>
      </w:r>
      <w:r w:rsidRPr="00087D85">
        <w:t>utfordrer,</w:t>
      </w:r>
      <w:r w:rsidR="00455CDD" w:rsidRPr="00087D85">
        <w:t xml:space="preserve"> </w:t>
      </w:r>
      <w:r w:rsidRPr="00087D85">
        <w:t>uavhengig</w:t>
      </w:r>
      <w:r w:rsidR="00455CDD" w:rsidRPr="00087D85">
        <w:t xml:space="preserve"> </w:t>
      </w:r>
      <w:r w:rsidRPr="00087D85">
        <w:t>av</w:t>
      </w:r>
      <w:r w:rsidR="00455CDD" w:rsidRPr="00087D85">
        <w:t xml:space="preserve"> </w:t>
      </w:r>
      <w:r w:rsidRPr="00087D85">
        <w:t>sjanger.</w:t>
      </w:r>
      <w:r w:rsidR="00455CDD" w:rsidRPr="00087D85">
        <w:t xml:space="preserve"> </w:t>
      </w:r>
      <w:r w:rsidRPr="00087D85">
        <w:t>Vi</w:t>
      </w:r>
      <w:r w:rsidR="00455CDD" w:rsidRPr="00087D85">
        <w:t xml:space="preserve"> </w:t>
      </w:r>
      <w:r w:rsidRPr="00087D85">
        <w:t>kan</w:t>
      </w:r>
      <w:r w:rsidR="00455CDD" w:rsidRPr="00087D85">
        <w:t xml:space="preserve"> </w:t>
      </w:r>
      <w:r w:rsidRPr="00087D85">
        <w:t>fordype</w:t>
      </w:r>
      <w:r w:rsidR="00455CDD" w:rsidRPr="00087D85">
        <w:t xml:space="preserve"> </w:t>
      </w:r>
      <w:r w:rsidRPr="00087D85">
        <w:t>oss</w:t>
      </w:r>
      <w:r w:rsidR="00455CDD" w:rsidRPr="00087D85">
        <w:t xml:space="preserve"> </w:t>
      </w:r>
      <w:r w:rsidRPr="00087D85">
        <w:t>i</w:t>
      </w:r>
      <w:r w:rsidR="00455CDD" w:rsidRPr="00087D85">
        <w:t xml:space="preserve"> </w:t>
      </w:r>
      <w:r w:rsidRPr="00087D85">
        <w:t>temaer</w:t>
      </w:r>
      <w:r w:rsidR="00455CDD" w:rsidRPr="00087D85">
        <w:t xml:space="preserve"> </w:t>
      </w:r>
      <w:r w:rsidRPr="00087D85">
        <w:t>som</w:t>
      </w:r>
      <w:r w:rsidR="00455CDD" w:rsidRPr="00087D85">
        <w:t xml:space="preserve"> </w:t>
      </w:r>
      <w:r w:rsidRPr="00087D85">
        <w:t>vi</w:t>
      </w:r>
      <w:r w:rsidR="00455CDD" w:rsidRPr="00087D85">
        <w:t xml:space="preserve"> </w:t>
      </w:r>
      <w:r w:rsidRPr="00087D85">
        <w:t>er</w:t>
      </w:r>
      <w:r w:rsidR="00455CDD" w:rsidRPr="00087D85">
        <w:t xml:space="preserve"> </w:t>
      </w:r>
      <w:r w:rsidRPr="00087D85">
        <w:t>opptatt</w:t>
      </w:r>
      <w:r w:rsidR="00455CDD" w:rsidRPr="00087D85">
        <w:t xml:space="preserve"> </w:t>
      </w:r>
      <w:r w:rsidRPr="00087D85">
        <w:t>av</w:t>
      </w:r>
      <w:r w:rsidR="00455CDD" w:rsidRPr="00087D85">
        <w:t xml:space="preserve"> </w:t>
      </w:r>
      <w:r w:rsidRPr="00087D85">
        <w:t>og</w:t>
      </w:r>
      <w:r w:rsidR="00455CDD" w:rsidRPr="00087D85">
        <w:t xml:space="preserve"> </w:t>
      </w:r>
      <w:r w:rsidRPr="00087D85">
        <w:t>vil</w:t>
      </w:r>
      <w:r w:rsidR="00455CDD" w:rsidRPr="00087D85">
        <w:t xml:space="preserve"> </w:t>
      </w:r>
      <w:r w:rsidRPr="00087D85">
        <w:t>finne</w:t>
      </w:r>
      <w:r w:rsidR="00455CDD" w:rsidRPr="00087D85">
        <w:t xml:space="preserve"> </w:t>
      </w:r>
      <w:r w:rsidRPr="00087D85">
        <w:t>ut</w:t>
      </w:r>
      <w:r w:rsidR="00455CDD" w:rsidRPr="00087D85">
        <w:t xml:space="preserve"> </w:t>
      </w:r>
      <w:r w:rsidRPr="00087D85">
        <w:t>mer</w:t>
      </w:r>
      <w:r w:rsidR="00455CDD" w:rsidRPr="00087D85">
        <w:t xml:space="preserve"> </w:t>
      </w:r>
      <w:r w:rsidRPr="00087D85">
        <w:t>om,</w:t>
      </w:r>
      <w:r w:rsidR="00455CDD" w:rsidRPr="00087D85">
        <w:t xml:space="preserve"> </w:t>
      </w:r>
      <w:r w:rsidRPr="00087D85">
        <w:t>vi</w:t>
      </w:r>
      <w:r w:rsidR="00455CDD" w:rsidRPr="00087D85">
        <w:t xml:space="preserve"> </w:t>
      </w:r>
      <w:r w:rsidRPr="00087D85">
        <w:t>kan</w:t>
      </w:r>
      <w:r w:rsidR="00455CDD" w:rsidRPr="00087D85">
        <w:t xml:space="preserve"> </w:t>
      </w:r>
      <w:r w:rsidRPr="00087D85">
        <w:t>forstå</w:t>
      </w:r>
      <w:r w:rsidR="00455CDD" w:rsidRPr="00087D85">
        <w:t xml:space="preserve"> </w:t>
      </w:r>
      <w:r w:rsidRPr="00087D85">
        <w:t>en</w:t>
      </w:r>
      <w:r w:rsidR="00455CDD" w:rsidRPr="00087D85">
        <w:t xml:space="preserve"> </w:t>
      </w:r>
      <w:r w:rsidRPr="00087D85">
        <w:t>bruksanvisning</w:t>
      </w:r>
      <w:r w:rsidR="00455CDD" w:rsidRPr="00087D85">
        <w:t xml:space="preserve"> </w:t>
      </w:r>
      <w:r w:rsidRPr="00087D85">
        <w:t>eller</w:t>
      </w:r>
      <w:r w:rsidR="00455CDD" w:rsidRPr="00087D85">
        <w:t xml:space="preserve"> </w:t>
      </w:r>
      <w:r w:rsidRPr="00087D85">
        <w:t>lese</w:t>
      </w:r>
      <w:r w:rsidR="00455CDD" w:rsidRPr="00087D85">
        <w:t xml:space="preserve"> </w:t>
      </w:r>
      <w:r w:rsidRPr="00087D85">
        <w:t>reglene</w:t>
      </w:r>
      <w:r w:rsidR="00455CDD" w:rsidRPr="00087D85">
        <w:t xml:space="preserve"> </w:t>
      </w:r>
      <w:r w:rsidRPr="00087D85">
        <w:t>i</w:t>
      </w:r>
      <w:r w:rsidR="00455CDD" w:rsidRPr="00087D85">
        <w:t xml:space="preserve"> </w:t>
      </w:r>
      <w:r w:rsidRPr="00087D85">
        <w:t>et</w:t>
      </w:r>
      <w:r w:rsidR="00455CDD" w:rsidRPr="00087D85">
        <w:t xml:space="preserve"> </w:t>
      </w:r>
      <w:r w:rsidRPr="00087D85">
        <w:t>spill.</w:t>
      </w:r>
      <w:r w:rsidR="00087D85">
        <w:t xml:space="preserve"> </w:t>
      </w:r>
    </w:p>
    <w:p w14:paraId="33965C07" w14:textId="0E9F73B8" w:rsidR="0068665E" w:rsidRPr="00087D85" w:rsidRDefault="00A74CE3" w:rsidP="00087D85">
      <w:r w:rsidRPr="00087D85">
        <w:t>Å</w:t>
      </w:r>
      <w:r w:rsidR="00455CDD" w:rsidRPr="00087D85">
        <w:t xml:space="preserve"> </w:t>
      </w:r>
      <w:r w:rsidRPr="00087D85">
        <w:t>bygge</w:t>
      </w:r>
      <w:r w:rsidR="00455CDD" w:rsidRPr="00087D85">
        <w:t xml:space="preserve"> </w:t>
      </w:r>
      <w:r w:rsidRPr="00087D85">
        <w:t>en</w:t>
      </w:r>
      <w:r w:rsidR="00455CDD" w:rsidRPr="00087D85">
        <w:t xml:space="preserve"> </w:t>
      </w:r>
      <w:r w:rsidRPr="00087D85">
        <w:t>god</w:t>
      </w:r>
      <w:r w:rsidR="00455CDD" w:rsidRPr="00087D85">
        <w:t xml:space="preserve"> </w:t>
      </w:r>
      <w:r w:rsidRPr="00087D85">
        <w:t>lesekultur</w:t>
      </w:r>
      <w:r w:rsidR="00455CDD" w:rsidRPr="00087D85">
        <w:t xml:space="preserve"> </w:t>
      </w:r>
      <w:r w:rsidRPr="00087D85">
        <w:t>må</w:t>
      </w:r>
      <w:r w:rsidR="00455CDD" w:rsidRPr="00087D85">
        <w:t xml:space="preserve"> </w:t>
      </w:r>
      <w:r w:rsidRPr="00087D85">
        <w:t>skje</w:t>
      </w:r>
      <w:r w:rsidR="00455CDD" w:rsidRPr="00087D85">
        <w:t xml:space="preserve"> </w:t>
      </w:r>
      <w:r w:rsidRPr="00087D85">
        <w:t>på</w:t>
      </w:r>
      <w:r w:rsidR="00455CDD" w:rsidRPr="00087D85">
        <w:t xml:space="preserve"> </w:t>
      </w:r>
      <w:r w:rsidRPr="00087D85">
        <w:t>mange</w:t>
      </w:r>
      <w:r w:rsidR="00455CDD" w:rsidRPr="00087D85">
        <w:t xml:space="preserve"> </w:t>
      </w:r>
      <w:r w:rsidRPr="00087D85">
        <w:t>arenaer</w:t>
      </w:r>
      <w:r w:rsidR="00455CDD" w:rsidRPr="00087D85">
        <w:t xml:space="preserve"> </w:t>
      </w:r>
      <w:r w:rsidRPr="00087D85">
        <w:t>–</w:t>
      </w:r>
      <w:r w:rsidR="00455CDD" w:rsidRPr="00087D85">
        <w:t xml:space="preserve"> </w:t>
      </w:r>
      <w:r w:rsidRPr="00087D85">
        <w:t>i</w:t>
      </w:r>
      <w:r w:rsidR="00455CDD" w:rsidRPr="00087D85">
        <w:t xml:space="preserve"> </w:t>
      </w:r>
      <w:r w:rsidRPr="00087D85">
        <w:t>hjemmet,</w:t>
      </w:r>
      <w:r w:rsidR="00455CDD" w:rsidRPr="00087D85">
        <w:t xml:space="preserve"> </w:t>
      </w:r>
      <w:r w:rsidRPr="00087D85">
        <w:t>i</w:t>
      </w:r>
      <w:r w:rsidR="00455CDD" w:rsidRPr="00087D85">
        <w:t xml:space="preserve"> </w:t>
      </w:r>
      <w:r w:rsidRPr="00087D85">
        <w:t>barnehagene,</w:t>
      </w:r>
      <w:r w:rsidR="00455CDD" w:rsidRPr="00087D85">
        <w:t xml:space="preserve"> </w:t>
      </w:r>
      <w:r w:rsidRPr="00087D85">
        <w:t>på</w:t>
      </w:r>
      <w:r w:rsidR="00455CDD" w:rsidRPr="00087D85">
        <w:t xml:space="preserve"> </w:t>
      </w:r>
      <w:r w:rsidRPr="00087D85">
        <w:t>skolene,</w:t>
      </w:r>
      <w:r w:rsidR="00455CDD" w:rsidRPr="00087D85">
        <w:t xml:space="preserve"> </w:t>
      </w:r>
      <w:r w:rsidRPr="00087D85">
        <w:t>i</w:t>
      </w:r>
      <w:r w:rsidR="00455CDD" w:rsidRPr="00087D85">
        <w:t xml:space="preserve"> </w:t>
      </w:r>
      <w:r w:rsidRPr="00087D85">
        <w:t>bibliotekene</w:t>
      </w:r>
      <w:r w:rsidR="00455CDD" w:rsidRPr="00087D85">
        <w:t xml:space="preserve"> </w:t>
      </w:r>
      <w:r w:rsidRPr="00087D85">
        <w:t>og</w:t>
      </w:r>
      <w:r w:rsidR="00455CDD" w:rsidRPr="00087D85">
        <w:t xml:space="preserve"> </w:t>
      </w:r>
      <w:r w:rsidRPr="00087D85">
        <w:t>i</w:t>
      </w:r>
      <w:r w:rsidR="00455CDD" w:rsidRPr="00087D85">
        <w:t xml:space="preserve"> </w:t>
      </w:r>
      <w:r w:rsidRPr="00087D85">
        <w:t>samfunnet</w:t>
      </w:r>
      <w:r w:rsidR="00455CDD" w:rsidRPr="00087D85">
        <w:t xml:space="preserve"> </w:t>
      </w:r>
      <w:r w:rsidRPr="00087D85">
        <w:t>ellers.</w:t>
      </w:r>
      <w:r w:rsidR="00455CDD" w:rsidRPr="00087D85">
        <w:t xml:space="preserve"> </w:t>
      </w:r>
      <w:r w:rsidRPr="00087D85">
        <w:t>Det</w:t>
      </w:r>
      <w:r w:rsidR="00455CDD" w:rsidRPr="00087D85">
        <w:t xml:space="preserve"> </w:t>
      </w:r>
      <w:r w:rsidRPr="00087D85">
        <w:t>finnes</w:t>
      </w:r>
      <w:r w:rsidR="00455CDD" w:rsidRPr="00087D85">
        <w:t xml:space="preserve"> </w:t>
      </w:r>
      <w:r w:rsidRPr="00087D85">
        <w:t>også</w:t>
      </w:r>
      <w:r w:rsidR="00455CDD" w:rsidRPr="00087D85">
        <w:t xml:space="preserve"> </w:t>
      </w:r>
      <w:r w:rsidRPr="00087D85">
        <w:t>mange</w:t>
      </w:r>
      <w:r w:rsidR="00455CDD" w:rsidRPr="00087D85">
        <w:t xml:space="preserve"> </w:t>
      </w:r>
      <w:r w:rsidRPr="00087D85">
        <w:t>andre</w:t>
      </w:r>
      <w:r w:rsidR="00455CDD" w:rsidRPr="00087D85">
        <w:t xml:space="preserve"> </w:t>
      </w:r>
      <w:r w:rsidRPr="00087D85">
        <w:t>som</w:t>
      </w:r>
      <w:r w:rsidR="00455CDD" w:rsidRPr="00087D85">
        <w:t xml:space="preserve"> </w:t>
      </w:r>
      <w:r w:rsidRPr="00087D85">
        <w:t>bidrar</w:t>
      </w:r>
      <w:r w:rsidR="00455CDD" w:rsidRPr="00087D85">
        <w:t xml:space="preserve"> </w:t>
      </w:r>
      <w:r w:rsidRPr="00087D85">
        <w:t>til</w:t>
      </w:r>
      <w:r w:rsidR="00455CDD" w:rsidRPr="00087D85">
        <w:t xml:space="preserve"> </w:t>
      </w:r>
      <w:r w:rsidRPr="00087D85">
        <w:t>barn</w:t>
      </w:r>
      <w:r w:rsidR="00455CDD" w:rsidRPr="00087D85">
        <w:t xml:space="preserve"> </w:t>
      </w:r>
      <w:r w:rsidRPr="00087D85">
        <w:t>og</w:t>
      </w:r>
      <w:r w:rsidR="00455CDD" w:rsidRPr="00087D85">
        <w:t xml:space="preserve"> </w:t>
      </w:r>
      <w:r w:rsidRPr="00087D85">
        <w:t>unges</w:t>
      </w:r>
      <w:r w:rsidR="00455CDD" w:rsidRPr="00087D85">
        <w:t xml:space="preserve"> </w:t>
      </w:r>
      <w:r w:rsidRPr="00087D85">
        <w:t>leselyst,</w:t>
      </w:r>
      <w:r w:rsidR="00455CDD" w:rsidRPr="00087D85">
        <w:t xml:space="preserve"> </w:t>
      </w:r>
      <w:r w:rsidRPr="00087D85">
        <w:t>som</w:t>
      </w:r>
      <w:r w:rsidR="00455CDD" w:rsidRPr="00087D85">
        <w:t xml:space="preserve"> </w:t>
      </w:r>
      <w:r w:rsidRPr="00087D85">
        <w:t>forfattere,</w:t>
      </w:r>
      <w:r w:rsidR="00455CDD" w:rsidRPr="00087D85">
        <w:t xml:space="preserve"> </w:t>
      </w:r>
      <w:r w:rsidRPr="00087D85">
        <w:t>tegneserieskapere,</w:t>
      </w:r>
      <w:r w:rsidR="00455CDD" w:rsidRPr="00087D85">
        <w:t xml:space="preserve"> </w:t>
      </w:r>
      <w:r w:rsidRPr="00087D85">
        <w:t>illustratører,</w:t>
      </w:r>
      <w:r w:rsidR="00455CDD" w:rsidRPr="00087D85">
        <w:t xml:space="preserve"> </w:t>
      </w:r>
      <w:r w:rsidRPr="00087D85">
        <w:t>oversettere,</w:t>
      </w:r>
      <w:r w:rsidR="00455CDD" w:rsidRPr="00087D85">
        <w:t xml:space="preserve"> </w:t>
      </w:r>
      <w:r w:rsidRPr="00087D85">
        <w:t>leseorganisasjoner,</w:t>
      </w:r>
      <w:r w:rsidR="00455CDD" w:rsidRPr="00087D85">
        <w:t xml:space="preserve"> </w:t>
      </w:r>
      <w:r w:rsidRPr="00087D85">
        <w:t>litteraturhus,</w:t>
      </w:r>
      <w:r w:rsidR="00455CDD" w:rsidRPr="00087D85">
        <w:t xml:space="preserve"> </w:t>
      </w:r>
      <w:r w:rsidRPr="00087D85">
        <w:t>forlag</w:t>
      </w:r>
      <w:r w:rsidR="00455CDD" w:rsidRPr="00087D85">
        <w:t xml:space="preserve"> </w:t>
      </w:r>
      <w:r w:rsidRPr="00087D85">
        <w:t>og</w:t>
      </w:r>
      <w:r w:rsidR="00455CDD" w:rsidRPr="00087D85">
        <w:t xml:space="preserve"> </w:t>
      </w:r>
      <w:r w:rsidRPr="00087D85">
        <w:t>bokhandler.</w:t>
      </w:r>
      <w:r w:rsidR="00455CDD" w:rsidRPr="00087D85">
        <w:t xml:space="preserve"> </w:t>
      </w:r>
    </w:p>
    <w:p w14:paraId="2A554D70" w14:textId="0B86B9DC" w:rsidR="0068665E" w:rsidRPr="00087D85" w:rsidRDefault="00A74CE3" w:rsidP="00087D85">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er</w:t>
      </w:r>
      <w:r w:rsidR="00455CDD" w:rsidRPr="00087D85">
        <w:t xml:space="preserve"> </w:t>
      </w:r>
      <w:r w:rsidRPr="00087D85">
        <w:t>forskjellige.</w:t>
      </w:r>
      <w:r w:rsidR="00455CDD" w:rsidRPr="00087D85">
        <w:t xml:space="preserve"> </w:t>
      </w:r>
      <w:r w:rsidRPr="00087D85">
        <w:t>De</w:t>
      </w:r>
      <w:r w:rsidR="00455CDD" w:rsidRPr="00087D85">
        <w:t xml:space="preserve"> </w:t>
      </w:r>
      <w:r w:rsidRPr="00087D85">
        <w:t>har</w:t>
      </w:r>
      <w:r w:rsidR="00455CDD" w:rsidRPr="00087D85">
        <w:t xml:space="preserve"> </w:t>
      </w:r>
      <w:r w:rsidRPr="00087D85">
        <w:t>ulik</w:t>
      </w:r>
      <w:r w:rsidR="00455CDD" w:rsidRPr="00087D85">
        <w:t xml:space="preserve"> </w:t>
      </w:r>
      <w:r w:rsidRPr="00087D85">
        <w:t>bakgrunn,</w:t>
      </w:r>
      <w:r w:rsidR="00455CDD" w:rsidRPr="00087D85">
        <w:t xml:space="preserve"> </w:t>
      </w:r>
      <w:r w:rsidRPr="00087D85">
        <w:t>ulike</w:t>
      </w:r>
      <w:r w:rsidR="00455CDD" w:rsidRPr="00087D85">
        <w:t xml:space="preserve"> </w:t>
      </w:r>
      <w:r w:rsidRPr="00087D85">
        <w:t>forutsetninger,</w:t>
      </w:r>
      <w:r w:rsidR="00455CDD" w:rsidRPr="00087D85">
        <w:t xml:space="preserve"> </w:t>
      </w:r>
      <w:r w:rsidRPr="00087D85">
        <w:t>ulike</w:t>
      </w:r>
      <w:r w:rsidR="00455CDD" w:rsidRPr="00087D85">
        <w:t xml:space="preserve"> </w:t>
      </w:r>
      <w:r w:rsidRPr="00087D85">
        <w:t>interesser</w:t>
      </w:r>
      <w:r w:rsidR="00455CDD" w:rsidRPr="00087D85">
        <w:t xml:space="preserve"> </w:t>
      </w:r>
      <w:r w:rsidRPr="00087D85">
        <w:t>og</w:t>
      </w:r>
      <w:r w:rsidR="00455CDD" w:rsidRPr="00087D85">
        <w:t xml:space="preserve"> </w:t>
      </w:r>
      <w:r w:rsidRPr="00087D85">
        <w:t>ulikt</w:t>
      </w:r>
      <w:r w:rsidR="00455CDD" w:rsidRPr="00087D85">
        <w:t xml:space="preserve"> </w:t>
      </w:r>
      <w:r w:rsidRPr="00087D85">
        <w:t>forhold</w:t>
      </w:r>
      <w:r w:rsidR="00455CDD" w:rsidRPr="00087D85">
        <w:t xml:space="preserve"> </w:t>
      </w:r>
      <w:r w:rsidRPr="00087D85">
        <w:t>til</w:t>
      </w:r>
      <w:r w:rsidR="00455CDD" w:rsidRPr="00087D85">
        <w:t xml:space="preserve"> </w:t>
      </w:r>
      <w:r w:rsidRPr="00087D85">
        <w:t>lesing.</w:t>
      </w:r>
      <w:r w:rsidR="00455CDD" w:rsidRPr="00087D85">
        <w:t xml:space="preserve"> </w:t>
      </w:r>
      <w:r w:rsidRPr="00087D85">
        <w:t>Det</w:t>
      </w:r>
      <w:r w:rsidR="00455CDD" w:rsidRPr="00087D85">
        <w:t xml:space="preserve"> </w:t>
      </w:r>
      <w:r w:rsidRPr="00087D85">
        <w:t>er</w:t>
      </w:r>
      <w:r w:rsidR="00455CDD" w:rsidRPr="00087D85">
        <w:t xml:space="preserve"> </w:t>
      </w:r>
      <w:r w:rsidRPr="00087D85">
        <w:t>viktig</w:t>
      </w:r>
      <w:r w:rsidR="00455CDD" w:rsidRPr="00087D85">
        <w:t xml:space="preserve"> </w:t>
      </w:r>
      <w:r w:rsidRPr="00087D85">
        <w:t>å</w:t>
      </w:r>
      <w:r w:rsidR="00455CDD" w:rsidRPr="00087D85">
        <w:t xml:space="preserve"> </w:t>
      </w:r>
      <w:r w:rsidRPr="00087D85">
        <w:t>skape</w:t>
      </w:r>
      <w:r w:rsidR="00455CDD" w:rsidRPr="00087D85">
        <w:t xml:space="preserve"> </w:t>
      </w:r>
      <w:r w:rsidRPr="00087D85">
        <w:t>leseglede</w:t>
      </w:r>
      <w:r w:rsidR="00455CDD" w:rsidRPr="00087D85">
        <w:t xml:space="preserve"> </w:t>
      </w:r>
      <w:r w:rsidRPr="00087D85">
        <w:t>hos</w:t>
      </w:r>
      <w:r w:rsidR="00455CDD" w:rsidRPr="00087D85">
        <w:t xml:space="preserve"> </w:t>
      </w:r>
      <w:r w:rsidRPr="00087D85">
        <w:t>alle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De</w:t>
      </w:r>
      <w:r w:rsidR="00455CDD" w:rsidRPr="00087D85">
        <w:t xml:space="preserve"> </w:t>
      </w:r>
      <w:r w:rsidRPr="00087D85">
        <w:t>trenger</w:t>
      </w:r>
      <w:r w:rsidR="00455CDD" w:rsidRPr="00087D85">
        <w:t xml:space="preserve"> </w:t>
      </w:r>
      <w:r w:rsidRPr="00087D85">
        <w:t>lesende</w:t>
      </w:r>
      <w:r w:rsidR="00455CDD" w:rsidRPr="00087D85">
        <w:t xml:space="preserve"> </w:t>
      </w:r>
      <w:r w:rsidRPr="00087D85">
        <w:t>forbilder,</w:t>
      </w:r>
      <w:r w:rsidR="00455CDD" w:rsidRPr="00087D85">
        <w:t xml:space="preserve"> </w:t>
      </w:r>
      <w:r w:rsidRPr="00087D85">
        <w:t>både</w:t>
      </w:r>
      <w:r w:rsidR="00455CDD" w:rsidRPr="00087D85">
        <w:t xml:space="preserve"> </w:t>
      </w:r>
      <w:r w:rsidRPr="00087D85">
        <w:t>voksne</w:t>
      </w:r>
      <w:r w:rsidR="00455CDD" w:rsidRPr="00087D85">
        <w:t xml:space="preserve"> </w:t>
      </w:r>
      <w:r w:rsidRPr="00087D85">
        <w:t>og</w:t>
      </w:r>
      <w:r w:rsidR="00455CDD" w:rsidRPr="00087D85">
        <w:t xml:space="preserve"> </w:t>
      </w:r>
      <w:r w:rsidRPr="00087D85">
        <w:t>jevnaldrende.</w:t>
      </w:r>
      <w:r w:rsidR="00455CDD" w:rsidRPr="00087D85">
        <w:t xml:space="preserve"> </w:t>
      </w:r>
      <w:r w:rsidRPr="00087D85">
        <w:t>De</w:t>
      </w:r>
      <w:r w:rsidR="00455CDD" w:rsidRPr="00087D85">
        <w:t xml:space="preserve"> </w:t>
      </w:r>
      <w:r w:rsidRPr="00087D85">
        <w:t>må</w:t>
      </w:r>
      <w:r w:rsidR="00455CDD" w:rsidRPr="00087D85">
        <w:t xml:space="preserve"> </w:t>
      </w:r>
      <w:r w:rsidRPr="00087D85">
        <w:t>få</w:t>
      </w:r>
      <w:r w:rsidR="00455CDD" w:rsidRPr="00087D85">
        <w:t xml:space="preserve"> </w:t>
      </w:r>
      <w:r w:rsidRPr="00087D85">
        <w:t>lese</w:t>
      </w:r>
      <w:r w:rsidR="00455CDD" w:rsidRPr="00087D85">
        <w:t xml:space="preserve"> </w:t>
      </w:r>
      <w:r w:rsidRPr="00087D85">
        <w:t>om</w:t>
      </w:r>
      <w:r w:rsidR="00455CDD" w:rsidRPr="00087D85">
        <w:t xml:space="preserve"> </w:t>
      </w:r>
      <w:r w:rsidRPr="00087D85">
        <w:t>tema</w:t>
      </w:r>
      <w:r w:rsidR="00455CDD" w:rsidRPr="00087D85">
        <w:t xml:space="preserve"> </w:t>
      </w:r>
      <w:r w:rsidRPr="00087D85">
        <w:t>som</w:t>
      </w:r>
      <w:r w:rsidR="00455CDD" w:rsidRPr="00087D85">
        <w:t xml:space="preserve"> </w:t>
      </w:r>
      <w:r w:rsidRPr="00087D85">
        <w:t>interesserer</w:t>
      </w:r>
      <w:r w:rsidR="00455CDD" w:rsidRPr="00087D85">
        <w:t xml:space="preserve"> </w:t>
      </w:r>
      <w:r w:rsidRPr="00087D85">
        <w:t>dem</w:t>
      </w:r>
      <w:r w:rsidR="00455CDD" w:rsidRPr="00087D85">
        <w:t xml:space="preserve"> </w:t>
      </w:r>
      <w:r w:rsidRPr="00087D85">
        <w:t>og</w:t>
      </w:r>
      <w:r w:rsidR="00455CDD" w:rsidRPr="00087D85">
        <w:t xml:space="preserve"> </w:t>
      </w:r>
      <w:r w:rsidRPr="00087D85">
        <w:t>de</w:t>
      </w:r>
      <w:r w:rsidR="00455CDD" w:rsidRPr="00087D85">
        <w:t xml:space="preserve"> </w:t>
      </w:r>
      <w:r w:rsidRPr="00087D85">
        <w:t>trenger</w:t>
      </w:r>
      <w:r w:rsidR="00455CDD" w:rsidRPr="00087D85">
        <w:t xml:space="preserve"> </w:t>
      </w:r>
      <w:r w:rsidRPr="00087D85">
        <w:t>at</w:t>
      </w:r>
      <w:r w:rsidR="00455CDD" w:rsidRPr="00087D85">
        <w:t xml:space="preserve"> </w:t>
      </w:r>
      <w:r w:rsidRPr="00087D85">
        <w:t>vi</w:t>
      </w:r>
      <w:r w:rsidR="00455CDD" w:rsidRPr="00087D85">
        <w:t xml:space="preserve"> </w:t>
      </w:r>
      <w:r w:rsidRPr="00087D85">
        <w:t>leser</w:t>
      </w:r>
      <w:r w:rsidR="00455CDD" w:rsidRPr="00087D85">
        <w:t xml:space="preserve"> </w:t>
      </w:r>
      <w:r w:rsidRPr="00087D85">
        <w:t>høyt</w:t>
      </w:r>
      <w:r w:rsidR="00455CDD" w:rsidRPr="00087D85">
        <w:t xml:space="preserve"> </w:t>
      </w:r>
      <w:r w:rsidRPr="00087D85">
        <w:t>for</w:t>
      </w:r>
      <w:r w:rsidR="00455CDD" w:rsidRPr="00087D85">
        <w:t xml:space="preserve"> </w:t>
      </w:r>
      <w:r w:rsidRPr="00087D85">
        <w:t>dem</w:t>
      </w:r>
      <w:r w:rsidR="00455CDD" w:rsidRPr="00087D85">
        <w:t xml:space="preserve"> </w:t>
      </w:r>
      <w:r w:rsidRPr="00087D85">
        <w:t>fra</w:t>
      </w:r>
      <w:r w:rsidR="00455CDD" w:rsidRPr="00087D85">
        <w:t xml:space="preserve"> </w:t>
      </w:r>
      <w:r w:rsidRPr="00087D85">
        <w:t>de</w:t>
      </w:r>
      <w:r w:rsidR="00455CDD" w:rsidRPr="00087D85">
        <w:t xml:space="preserve"> </w:t>
      </w:r>
      <w:r w:rsidRPr="00087D85">
        <w:t>er</w:t>
      </w:r>
      <w:r w:rsidR="00455CDD" w:rsidRPr="00087D85">
        <w:t xml:space="preserve"> </w:t>
      </w:r>
      <w:r w:rsidRPr="00087D85">
        <w:t>små.</w:t>
      </w:r>
      <w:r w:rsidR="00455CDD" w:rsidRPr="00087D85">
        <w:t xml:space="preserve"> </w:t>
      </w:r>
    </w:p>
    <w:p w14:paraId="258893D0" w14:textId="0CA36E38" w:rsidR="0068665E" w:rsidRPr="00087D85" w:rsidRDefault="00A74CE3" w:rsidP="00087D85">
      <w:r w:rsidRPr="00087D85">
        <w:t>Svært</w:t>
      </w:r>
      <w:r w:rsidR="00455CDD" w:rsidRPr="00087D85">
        <w:t xml:space="preserve"> </w:t>
      </w:r>
      <w:r w:rsidRPr="00087D85">
        <w:t>mange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har</w:t>
      </w:r>
      <w:r w:rsidR="00455CDD" w:rsidRPr="00087D85">
        <w:t xml:space="preserve"> </w:t>
      </w:r>
      <w:r w:rsidRPr="00087D85">
        <w:t>sin</w:t>
      </w:r>
      <w:r w:rsidR="00455CDD" w:rsidRPr="00087D85">
        <w:t xml:space="preserve"> </w:t>
      </w:r>
      <w:r w:rsidRPr="00087D85">
        <w:t>egen</w:t>
      </w:r>
      <w:r w:rsidR="00455CDD" w:rsidRPr="00087D85">
        <w:t xml:space="preserve"> </w:t>
      </w:r>
      <w:r w:rsidRPr="00087D85">
        <w:t>mobil</w:t>
      </w:r>
      <w:r w:rsidR="00455CDD" w:rsidRPr="00087D85">
        <w:t xml:space="preserve"> </w:t>
      </w:r>
      <w:r w:rsidRPr="00087D85">
        <w:t>og</w:t>
      </w:r>
      <w:r w:rsidR="00455CDD" w:rsidRPr="00087D85">
        <w:t xml:space="preserve"> </w:t>
      </w:r>
      <w:r w:rsidRPr="00087D85">
        <w:t>bruker</w:t>
      </w:r>
      <w:r w:rsidR="00455CDD" w:rsidRPr="00087D85">
        <w:t xml:space="preserve"> </w:t>
      </w:r>
      <w:r w:rsidRPr="00087D85">
        <w:t>stadig</w:t>
      </w:r>
      <w:r w:rsidR="00455CDD" w:rsidRPr="00087D85">
        <w:t xml:space="preserve"> </w:t>
      </w:r>
      <w:r w:rsidRPr="00087D85">
        <w:t>mer</w:t>
      </w:r>
      <w:r w:rsidR="00455CDD" w:rsidRPr="00087D85">
        <w:t xml:space="preserve"> </w:t>
      </w:r>
      <w:r w:rsidRPr="00087D85">
        <w:t>tid</w:t>
      </w:r>
      <w:r w:rsidR="00455CDD" w:rsidRPr="00087D85">
        <w:t xml:space="preserve"> </w:t>
      </w:r>
      <w:r w:rsidRPr="00087D85">
        <w:t>på</w:t>
      </w:r>
      <w:r w:rsidR="00455CDD" w:rsidRPr="00087D85">
        <w:t xml:space="preserve"> </w:t>
      </w:r>
      <w:r w:rsidRPr="00087D85">
        <w:t>digitale</w:t>
      </w:r>
      <w:r w:rsidR="00455CDD" w:rsidRPr="00087D85">
        <w:t xml:space="preserve"> </w:t>
      </w:r>
      <w:r w:rsidRPr="00087D85">
        <w:t>aktiviteter.</w:t>
      </w:r>
      <w:r w:rsidR="00455CDD" w:rsidRPr="00087D85">
        <w:t xml:space="preserve"> </w:t>
      </w:r>
      <w:r w:rsidRPr="00087D85">
        <w:t>Mange</w:t>
      </w:r>
      <w:r w:rsidR="00455CDD" w:rsidRPr="00087D85">
        <w:t xml:space="preserve"> </w:t>
      </w:r>
      <w:r w:rsidRPr="00087D85">
        <w:t>peker</w:t>
      </w:r>
      <w:r w:rsidR="00455CDD" w:rsidRPr="00087D85">
        <w:t xml:space="preserve"> </w:t>
      </w:r>
      <w:r w:rsidRPr="00087D85">
        <w:t>på</w:t>
      </w:r>
      <w:r w:rsidR="00455CDD" w:rsidRPr="00087D85">
        <w:t xml:space="preserve"> </w:t>
      </w:r>
      <w:r w:rsidRPr="00087D85">
        <w:t>at</w:t>
      </w:r>
      <w:r w:rsidR="00455CDD" w:rsidRPr="00087D85">
        <w:t xml:space="preserve"> </w:t>
      </w:r>
      <w:r w:rsidRPr="00087D85">
        <w:t>dette</w:t>
      </w:r>
      <w:r w:rsidR="00455CDD" w:rsidRPr="00087D85">
        <w:t xml:space="preserve"> </w:t>
      </w:r>
      <w:r w:rsidRPr="00087D85">
        <w:t>tar</w:t>
      </w:r>
      <w:r w:rsidR="00455CDD" w:rsidRPr="00087D85">
        <w:t xml:space="preserve"> </w:t>
      </w:r>
      <w:r w:rsidRPr="00087D85">
        <w:t>tid</w:t>
      </w:r>
      <w:r w:rsidR="00455CDD" w:rsidRPr="00087D85">
        <w:t xml:space="preserve"> </w:t>
      </w:r>
      <w:r w:rsidRPr="00087D85">
        <w:t>fra</w:t>
      </w:r>
      <w:r w:rsidR="00455CDD" w:rsidRPr="00087D85">
        <w:t xml:space="preserve"> </w:t>
      </w:r>
      <w:r w:rsidRPr="00087D85">
        <w:t>lesing.</w:t>
      </w:r>
      <w:r w:rsidR="00455CDD" w:rsidRPr="00087D85">
        <w:t xml:space="preserve"> </w:t>
      </w:r>
      <w:r w:rsidRPr="00087D85">
        <w:t>Digitale</w:t>
      </w:r>
      <w:r w:rsidR="00455CDD" w:rsidRPr="00087D85">
        <w:t xml:space="preserve"> </w:t>
      </w:r>
      <w:r w:rsidRPr="00087D85">
        <w:t>enheter</w:t>
      </w:r>
      <w:r w:rsidR="00455CDD" w:rsidRPr="00087D85">
        <w:t xml:space="preserve"> </w:t>
      </w:r>
      <w:r w:rsidRPr="00087D85">
        <w:t>kan</w:t>
      </w:r>
      <w:r w:rsidR="00455CDD" w:rsidRPr="00087D85">
        <w:t xml:space="preserve"> </w:t>
      </w:r>
      <w:r w:rsidRPr="00087D85">
        <w:t>også</w:t>
      </w:r>
      <w:r w:rsidR="00455CDD" w:rsidRPr="00087D85">
        <w:t xml:space="preserve"> </w:t>
      </w:r>
      <w:r w:rsidRPr="00087D85">
        <w:t>forstyrre</w:t>
      </w:r>
      <w:r w:rsidR="00455CDD" w:rsidRPr="00087D85">
        <w:t xml:space="preserve"> </w:t>
      </w:r>
      <w:r w:rsidRPr="00087D85">
        <w:t>elevenes</w:t>
      </w:r>
      <w:r w:rsidR="00455CDD" w:rsidRPr="00087D85">
        <w:t xml:space="preserve"> </w:t>
      </w:r>
      <w:r w:rsidRPr="00087D85">
        <w:t>læring,</w:t>
      </w:r>
      <w:r w:rsidR="00455CDD" w:rsidRPr="00087D85">
        <w:t xml:space="preserve"> </w:t>
      </w:r>
      <w:r w:rsidRPr="00087D85">
        <w:t>og</w:t>
      </w:r>
      <w:r w:rsidR="00455CDD" w:rsidRPr="00087D85">
        <w:t xml:space="preserve"> </w:t>
      </w:r>
      <w:r w:rsidRPr="00087D85">
        <w:t>utfordre</w:t>
      </w:r>
      <w:r w:rsidR="00455CDD" w:rsidRPr="00087D85">
        <w:t xml:space="preserve"> </w:t>
      </w:r>
      <w:r w:rsidRPr="00087D85">
        <w:t>konsentrasjonen</w:t>
      </w:r>
      <w:r w:rsidR="00455CDD" w:rsidRPr="00087D85">
        <w:t xml:space="preserve"> </w:t>
      </w:r>
      <w:r w:rsidRPr="00087D85">
        <w:t>deres.</w:t>
      </w:r>
    </w:p>
    <w:p w14:paraId="039B490A" w14:textId="2512D7A5" w:rsidR="0068665E" w:rsidRPr="00087D85" w:rsidRDefault="00A74CE3" w:rsidP="00087D85">
      <w:r w:rsidRPr="00087D85">
        <w:t>Målgruppen</w:t>
      </w:r>
      <w:r w:rsidR="00455CDD" w:rsidRPr="00087D85">
        <w:t xml:space="preserve"> </w:t>
      </w:r>
      <w:r w:rsidRPr="00087D85">
        <w:t>for</w:t>
      </w:r>
      <w:r w:rsidR="00455CDD" w:rsidRPr="00087D85">
        <w:t xml:space="preserve"> </w:t>
      </w:r>
      <w:r w:rsidRPr="00087D85">
        <w:t>strategien</w:t>
      </w:r>
      <w:r w:rsidR="00455CDD" w:rsidRPr="00087D85">
        <w:t xml:space="preserve"> </w:t>
      </w:r>
      <w:r w:rsidRPr="00087D85">
        <w:t>er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i</w:t>
      </w:r>
      <w:r w:rsidR="00455CDD" w:rsidRPr="00087D85">
        <w:t xml:space="preserve"> </w:t>
      </w:r>
      <w:r w:rsidRPr="00087D85">
        <w:t>alderen</w:t>
      </w:r>
      <w:r w:rsidR="00455CDD" w:rsidRPr="00087D85">
        <w:t xml:space="preserve"> </w:t>
      </w:r>
      <w:r w:rsidRPr="00087D85">
        <w:t>0</w:t>
      </w:r>
      <w:r w:rsidR="00455CDD" w:rsidRPr="00087D85">
        <w:t xml:space="preserve"> </w:t>
      </w:r>
      <w:r w:rsidRPr="00087D85">
        <w:t>til</w:t>
      </w:r>
      <w:r w:rsidR="00455CDD" w:rsidRPr="00087D85">
        <w:t xml:space="preserve"> </w:t>
      </w:r>
      <w:r w:rsidRPr="00087D85">
        <w:t>19</w:t>
      </w:r>
      <w:r w:rsidR="00455CDD" w:rsidRPr="00087D85">
        <w:t xml:space="preserve"> </w:t>
      </w:r>
      <w:r w:rsidRPr="00087D85">
        <w:t>år,</w:t>
      </w:r>
      <w:r w:rsidR="00455CDD" w:rsidRPr="00087D85">
        <w:t xml:space="preserve"> </w:t>
      </w:r>
      <w:r w:rsidRPr="00087D85">
        <w:t>og</w:t>
      </w:r>
      <w:r w:rsidR="00455CDD" w:rsidRPr="00087D85">
        <w:t xml:space="preserve"> </w:t>
      </w:r>
      <w:r w:rsidRPr="00087D85">
        <w:t>tiltakene</w:t>
      </w:r>
      <w:r w:rsidR="00455CDD" w:rsidRPr="00087D85">
        <w:t xml:space="preserve"> </w:t>
      </w:r>
      <w:r w:rsidRPr="00087D85">
        <w:t>skal</w:t>
      </w:r>
      <w:r w:rsidR="00455CDD" w:rsidRPr="00087D85">
        <w:t xml:space="preserve"> </w:t>
      </w:r>
      <w:r w:rsidRPr="00087D85">
        <w:t>bidra</w:t>
      </w:r>
      <w:r w:rsidR="00455CDD" w:rsidRPr="00087D85">
        <w:t xml:space="preserve"> </w:t>
      </w:r>
      <w:r w:rsidRPr="00087D85">
        <w:t>til</w:t>
      </w:r>
      <w:r w:rsidR="00455CDD" w:rsidRPr="00087D85">
        <w:t xml:space="preserve"> </w:t>
      </w:r>
      <w:r w:rsidRPr="00087D85">
        <w:t>at</w:t>
      </w:r>
      <w:r w:rsidR="00455CDD" w:rsidRPr="00087D85">
        <w:t xml:space="preserve"> </w:t>
      </w:r>
      <w:r w:rsidRPr="00087D85">
        <w:t>vi</w:t>
      </w:r>
      <w:r w:rsidR="00455CDD" w:rsidRPr="00087D85">
        <w:t xml:space="preserve"> </w:t>
      </w:r>
      <w:r w:rsidRPr="00087D85">
        <w:t>treffer</w:t>
      </w:r>
      <w:r w:rsidR="00455CDD" w:rsidRPr="00087D85">
        <w:t xml:space="preserve"> </w:t>
      </w:r>
      <w:r w:rsidRPr="00087D85">
        <w:t>alle</w:t>
      </w:r>
      <w:r w:rsidR="00455CDD" w:rsidRPr="00087D85">
        <w:t xml:space="preserve"> </w:t>
      </w:r>
      <w:r w:rsidRPr="00087D85">
        <w:t>–</w:t>
      </w:r>
      <w:r w:rsidR="00455CDD" w:rsidRPr="00087D85">
        <w:t xml:space="preserve"> </w:t>
      </w:r>
      <w:r w:rsidRPr="00087D85">
        <w:t>også</w:t>
      </w:r>
      <w:r w:rsidR="00455CDD" w:rsidRPr="00087D85">
        <w:t xml:space="preserve"> </w:t>
      </w:r>
      <w:r w:rsidRPr="00087D85">
        <w:t>de</w:t>
      </w:r>
      <w:r w:rsidR="00455CDD" w:rsidRPr="00087D85">
        <w:t xml:space="preserve"> </w:t>
      </w:r>
      <w:r w:rsidRPr="00087D85">
        <w:t>som</w:t>
      </w:r>
      <w:r w:rsidR="00455CDD" w:rsidRPr="00087D85">
        <w:t xml:space="preserve"> </w:t>
      </w:r>
      <w:r w:rsidRPr="00087D85">
        <w:t>trenger</w:t>
      </w:r>
      <w:r w:rsidR="00455CDD" w:rsidRPr="00087D85">
        <w:t xml:space="preserve"> </w:t>
      </w:r>
      <w:r w:rsidRPr="00087D85">
        <w:t>ekstra</w:t>
      </w:r>
      <w:r w:rsidR="00455CDD" w:rsidRPr="00087D85">
        <w:t xml:space="preserve"> </w:t>
      </w:r>
      <w:r w:rsidRPr="00087D85">
        <w:t>støtte.</w:t>
      </w:r>
    </w:p>
    <w:tbl>
      <w:tblPr>
        <w:tblStyle w:val="StandardBoks"/>
        <w:tblW w:w="5000" w:type="pct"/>
        <w:tblLook w:val="04A0" w:firstRow="1" w:lastRow="0" w:firstColumn="1" w:lastColumn="0" w:noHBand="0" w:noVBand="1"/>
      </w:tblPr>
      <w:tblGrid>
        <w:gridCol w:w="10465"/>
      </w:tblGrid>
      <w:tr w:rsidR="002338B2" w:rsidRPr="00087D85" w14:paraId="7BE63363" w14:textId="77777777" w:rsidTr="00087D85">
        <w:tc>
          <w:tcPr>
            <w:tcW w:w="5000" w:type="pct"/>
          </w:tcPr>
          <w:p w14:paraId="7A867222" w14:textId="033366E0" w:rsidR="002338B2" w:rsidRPr="00087D85" w:rsidRDefault="002338B2" w:rsidP="00087D85">
            <w:pPr>
              <w:pStyle w:val="avsnitt-tittel"/>
            </w:pPr>
            <w:r w:rsidRPr="00087D85">
              <w:t>Innspill</w:t>
            </w:r>
            <w:r w:rsidR="00455CDD" w:rsidRPr="00087D85">
              <w:t xml:space="preserve"> </w:t>
            </w:r>
            <w:r w:rsidRPr="00087D85">
              <w:t>fra</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p>
          <w:p w14:paraId="12D57811" w14:textId="672478F7" w:rsidR="002338B2" w:rsidRPr="00087D85" w:rsidRDefault="002338B2" w:rsidP="00087D85">
            <w:r w:rsidRPr="00087D85">
              <w:t>Kunnskapsdepartementet</w:t>
            </w:r>
            <w:r w:rsidR="00455CDD" w:rsidRPr="00087D85">
              <w:t xml:space="preserve"> </w:t>
            </w:r>
            <w:r w:rsidRPr="00087D85">
              <w:t>satte</w:t>
            </w:r>
            <w:r w:rsidR="00455CDD" w:rsidRPr="00087D85">
              <w:t xml:space="preserve"> </w:t>
            </w:r>
            <w:r w:rsidRPr="00087D85">
              <w:t>ned</w:t>
            </w:r>
            <w:r w:rsidR="00455CDD" w:rsidRPr="00087D85">
              <w:t xml:space="preserve"> </w:t>
            </w:r>
            <w:r w:rsidRPr="00087D85">
              <w:t>et</w:t>
            </w:r>
            <w:r w:rsidR="00455CDD" w:rsidRPr="00087D85">
              <w:t xml:space="preserve"> </w:t>
            </w:r>
            <w:r w:rsidRPr="00087D85">
              <w:t>elevpanel</w:t>
            </w:r>
            <w:r w:rsidR="00455CDD" w:rsidRPr="00087D85">
              <w:t xml:space="preserve"> </w:t>
            </w:r>
            <w:r w:rsidRPr="00087D85">
              <w:t>skoleåret</w:t>
            </w:r>
            <w:r w:rsidR="00455CDD" w:rsidRPr="00087D85">
              <w:t xml:space="preserve"> </w:t>
            </w:r>
            <w:r w:rsidRPr="00087D85">
              <w:t>2022/2023</w:t>
            </w:r>
            <w:r w:rsidR="00455CDD" w:rsidRPr="00087D85">
              <w:t xml:space="preserve"> </w:t>
            </w:r>
            <w:r w:rsidRPr="00087D85">
              <w:t>for</w:t>
            </w:r>
            <w:r w:rsidR="00455CDD" w:rsidRPr="00087D85">
              <w:t xml:space="preserve"> </w:t>
            </w:r>
            <w:r w:rsidRPr="00087D85">
              <w:t>å</w:t>
            </w:r>
            <w:r w:rsidR="00455CDD" w:rsidRPr="00087D85">
              <w:t xml:space="preserve"> </w:t>
            </w:r>
            <w:r w:rsidRPr="00087D85">
              <w:t>få</w:t>
            </w:r>
            <w:r w:rsidR="00455CDD" w:rsidRPr="00087D85">
              <w:t xml:space="preserve"> </w:t>
            </w:r>
            <w:r w:rsidRPr="00087D85">
              <w:t>innspill</w:t>
            </w:r>
            <w:r w:rsidR="00455CDD" w:rsidRPr="00087D85">
              <w:t xml:space="preserve"> </w:t>
            </w:r>
            <w:r w:rsidRPr="00087D85">
              <w:t>til</w:t>
            </w:r>
            <w:r w:rsidR="00455CDD" w:rsidRPr="00087D85">
              <w:t xml:space="preserve"> </w:t>
            </w:r>
            <w:r w:rsidRPr="00087D85">
              <w:t>stortingsmeldingen</w:t>
            </w:r>
            <w:r w:rsidR="00455CDD" w:rsidRPr="00087D85">
              <w:t xml:space="preserve"> </w:t>
            </w:r>
            <w:r w:rsidRPr="00087D85">
              <w:t>om</w:t>
            </w:r>
            <w:r w:rsidR="00455CDD" w:rsidRPr="00087D85">
              <w:t xml:space="preserve"> </w:t>
            </w:r>
            <w:r w:rsidRPr="00087D85">
              <w:t>5.</w:t>
            </w:r>
            <w:r w:rsidR="00087D85" w:rsidRPr="00087D85">
              <w:t>–</w:t>
            </w:r>
            <w:r w:rsidRPr="00087D85">
              <w:t>10.</w:t>
            </w:r>
            <w:r w:rsidR="00455CDD" w:rsidRPr="00087D85">
              <w:t xml:space="preserve"> </w:t>
            </w:r>
            <w:r w:rsidRPr="00087D85">
              <w:t>trinn</w:t>
            </w:r>
            <w:r w:rsidR="00455CDD" w:rsidRPr="00087D85">
              <w:t xml:space="preserve"> </w:t>
            </w:r>
            <w:r w:rsidRPr="00087D85">
              <w:t>som</w:t>
            </w:r>
            <w:r w:rsidR="00455CDD" w:rsidRPr="00087D85">
              <w:t xml:space="preserve"> </w:t>
            </w:r>
            <w:r w:rsidRPr="00087D85">
              <w:t>skal</w:t>
            </w:r>
            <w:r w:rsidR="00455CDD" w:rsidRPr="00087D85">
              <w:t xml:space="preserve"> </w:t>
            </w:r>
            <w:r w:rsidRPr="00087D85">
              <w:t>legges</w:t>
            </w:r>
            <w:r w:rsidR="00455CDD" w:rsidRPr="00087D85">
              <w:t xml:space="preserve"> </w:t>
            </w:r>
            <w:r w:rsidRPr="00087D85">
              <w:t>fram</w:t>
            </w:r>
            <w:r w:rsidR="00455CDD" w:rsidRPr="00087D85">
              <w:t xml:space="preserve"> </w:t>
            </w:r>
            <w:r w:rsidRPr="00087D85">
              <w:t>i</w:t>
            </w:r>
            <w:r w:rsidR="00455CDD" w:rsidRPr="00087D85">
              <w:t xml:space="preserve"> </w:t>
            </w:r>
            <w:r w:rsidRPr="00087D85">
              <w:t>2024.</w:t>
            </w:r>
            <w:r w:rsidR="00455CDD" w:rsidRPr="00087D85">
              <w:t xml:space="preserve"> </w:t>
            </w:r>
            <w:r w:rsidRPr="00087D85">
              <w:t>De</w:t>
            </w:r>
            <w:r w:rsidR="00455CDD" w:rsidRPr="00087D85">
              <w:t xml:space="preserve"> </w:t>
            </w:r>
            <w:r w:rsidRPr="00087D85">
              <w:t>ga</w:t>
            </w:r>
            <w:r w:rsidR="00455CDD" w:rsidRPr="00087D85">
              <w:t xml:space="preserve"> </w:t>
            </w:r>
            <w:r w:rsidRPr="00087D85">
              <w:t>også</w:t>
            </w:r>
            <w:r w:rsidR="00455CDD" w:rsidRPr="00087D85">
              <w:t xml:space="preserve"> </w:t>
            </w:r>
            <w:r w:rsidRPr="00087D85">
              <w:t>viktige</w:t>
            </w:r>
            <w:r w:rsidR="00455CDD" w:rsidRPr="00087D85">
              <w:t xml:space="preserve"> </w:t>
            </w:r>
            <w:r w:rsidRPr="00087D85">
              <w:t>innspill</w:t>
            </w:r>
            <w:r w:rsidR="00455CDD" w:rsidRPr="00087D85">
              <w:t xml:space="preserve"> </w:t>
            </w:r>
            <w:r w:rsidRPr="00087D85">
              <w:t>om</w:t>
            </w:r>
            <w:r w:rsidR="00455CDD" w:rsidRPr="00087D85">
              <w:t xml:space="preserve"> </w:t>
            </w:r>
            <w:r w:rsidRPr="00087D85">
              <w:t>lesing.</w:t>
            </w:r>
            <w:r w:rsidR="00455CDD" w:rsidRPr="00087D85">
              <w:t xml:space="preserve"> </w:t>
            </w:r>
            <w:r w:rsidRPr="00087D85">
              <w:t>Elevpanelet</w:t>
            </w:r>
            <w:r w:rsidR="00455CDD" w:rsidRPr="00087D85">
              <w:t xml:space="preserve"> </w:t>
            </w:r>
            <w:r w:rsidRPr="00087D85">
              <w:t>bestod</w:t>
            </w:r>
            <w:r w:rsidR="00455CDD" w:rsidRPr="00087D85">
              <w:t xml:space="preserve"> </w:t>
            </w:r>
            <w:r w:rsidRPr="00087D85">
              <w:t>av</w:t>
            </w:r>
            <w:r w:rsidR="00455CDD" w:rsidRPr="00087D85">
              <w:t xml:space="preserve"> </w:t>
            </w:r>
            <w:r w:rsidRPr="00087D85">
              <w:t>29</w:t>
            </w:r>
            <w:r w:rsidR="00455CDD" w:rsidRPr="00087D85">
              <w:t xml:space="preserve"> </w:t>
            </w:r>
            <w:r w:rsidRPr="00087D85">
              <w:t>elever</w:t>
            </w:r>
            <w:r w:rsidR="00455CDD" w:rsidRPr="00087D85">
              <w:t xml:space="preserve"> </w:t>
            </w:r>
            <w:r w:rsidRPr="00087D85">
              <w:t>på</w:t>
            </w:r>
            <w:r w:rsidR="00455CDD" w:rsidRPr="00087D85">
              <w:t xml:space="preserve"> </w:t>
            </w:r>
            <w:r w:rsidRPr="00087D85">
              <w:t>mellom-</w:t>
            </w:r>
            <w:r w:rsidR="00455CDD" w:rsidRPr="00087D85">
              <w:t xml:space="preserve"> </w:t>
            </w:r>
            <w:r w:rsidRPr="00087D85">
              <w:t>og</w:t>
            </w:r>
            <w:r w:rsidR="00455CDD" w:rsidRPr="00087D85">
              <w:t xml:space="preserve"> </w:t>
            </w:r>
            <w:r w:rsidRPr="00087D85">
              <w:t>ungdomstrinnet</w:t>
            </w:r>
            <w:r w:rsidR="00455CDD" w:rsidRPr="00087D85">
              <w:t xml:space="preserve"> </w:t>
            </w:r>
            <w:r w:rsidRPr="00087D85">
              <w:t>fra</w:t>
            </w:r>
            <w:r w:rsidR="00455CDD" w:rsidRPr="00087D85">
              <w:t xml:space="preserve"> </w:t>
            </w:r>
            <w:r w:rsidRPr="00087D85">
              <w:t>alle</w:t>
            </w:r>
            <w:r w:rsidR="00455CDD" w:rsidRPr="00087D85">
              <w:t xml:space="preserve"> </w:t>
            </w:r>
            <w:r w:rsidRPr="00087D85">
              <w:t>landets</w:t>
            </w:r>
            <w:r w:rsidR="00455CDD" w:rsidRPr="00087D85">
              <w:t xml:space="preserve"> </w:t>
            </w:r>
            <w:r w:rsidRPr="00087D85">
              <w:t>fylker.</w:t>
            </w:r>
            <w:r w:rsidR="00455CDD" w:rsidRPr="00087D85">
              <w:t xml:space="preserve"> </w:t>
            </w:r>
          </w:p>
          <w:p w14:paraId="226BE571" w14:textId="15C2F07F" w:rsidR="002338B2" w:rsidRPr="00087D85" w:rsidRDefault="002338B2" w:rsidP="00087D85">
            <w:r w:rsidRPr="00087D85">
              <w:t>Tilbakemeldingene</w:t>
            </w:r>
            <w:r w:rsidR="00455CDD" w:rsidRPr="00087D85">
              <w:t xml:space="preserve"> </w:t>
            </w:r>
            <w:r w:rsidRPr="00087D85">
              <w:t>var</w:t>
            </w:r>
            <w:r w:rsidR="00455CDD" w:rsidRPr="00087D85">
              <w:t xml:space="preserve"> </w:t>
            </w:r>
            <w:r w:rsidRPr="00087D85">
              <w:t>blant</w:t>
            </w:r>
            <w:r w:rsidR="00455CDD" w:rsidRPr="00087D85">
              <w:t xml:space="preserve"> </w:t>
            </w:r>
            <w:r w:rsidRPr="00087D85">
              <w:t>annet</w:t>
            </w:r>
            <w:r w:rsidR="00455CDD" w:rsidRPr="00087D85">
              <w:t xml:space="preserve"> </w:t>
            </w:r>
            <w:r w:rsidRPr="00087D85">
              <w:t>at:</w:t>
            </w:r>
          </w:p>
          <w:p w14:paraId="6E3ED7B5" w14:textId="042EB244" w:rsidR="002338B2" w:rsidRPr="00087D85" w:rsidRDefault="002338B2" w:rsidP="00087D85">
            <w:r w:rsidRPr="00087D85">
              <w:rPr>
                <w:rStyle w:val="kursiv"/>
              </w:rPr>
              <w:t>For</w:t>
            </w:r>
            <w:r w:rsidR="00455CDD" w:rsidRPr="00087D85">
              <w:rPr>
                <w:rStyle w:val="kursiv"/>
              </w:rPr>
              <w:t xml:space="preserve"> </w:t>
            </w:r>
            <w:r w:rsidRPr="00087D85">
              <w:rPr>
                <w:rStyle w:val="kursiv"/>
              </w:rPr>
              <w:t>at</w:t>
            </w:r>
            <w:r w:rsidR="00455CDD" w:rsidRPr="00087D85">
              <w:rPr>
                <w:rStyle w:val="kursiv"/>
              </w:rPr>
              <w:t xml:space="preserve"> </w:t>
            </w:r>
            <w:r w:rsidRPr="00087D85">
              <w:rPr>
                <w:rStyle w:val="kursiv"/>
              </w:rPr>
              <w:t>vi</w:t>
            </w:r>
            <w:r w:rsidR="00455CDD" w:rsidRPr="00087D85">
              <w:rPr>
                <w:rStyle w:val="kursiv"/>
              </w:rPr>
              <w:t xml:space="preserve"> </w:t>
            </w:r>
            <w:r w:rsidRPr="00087D85">
              <w:rPr>
                <w:rStyle w:val="kursiv"/>
              </w:rPr>
              <w:t>skal</w:t>
            </w:r>
            <w:r w:rsidR="00455CDD" w:rsidRPr="00087D85">
              <w:rPr>
                <w:rStyle w:val="kursiv"/>
              </w:rPr>
              <w:t xml:space="preserve"> </w:t>
            </w:r>
            <w:r w:rsidRPr="00087D85">
              <w:rPr>
                <w:rStyle w:val="kursiv"/>
              </w:rPr>
              <w:t>bli</w:t>
            </w:r>
            <w:r w:rsidR="00455CDD" w:rsidRPr="00087D85">
              <w:rPr>
                <w:rStyle w:val="kursiv"/>
              </w:rPr>
              <w:t xml:space="preserve"> </w:t>
            </w:r>
            <w:r w:rsidRPr="00087D85">
              <w:rPr>
                <w:rStyle w:val="kursiv"/>
              </w:rPr>
              <w:t>motivert</w:t>
            </w:r>
            <w:r w:rsidR="00455CDD" w:rsidRPr="00087D85">
              <w:rPr>
                <w:rStyle w:val="kursiv"/>
              </w:rPr>
              <w:t xml:space="preserve"> </w:t>
            </w:r>
            <w:r w:rsidRPr="00087D85">
              <w:rPr>
                <w:rStyle w:val="kursiv"/>
              </w:rPr>
              <w:t>til</w:t>
            </w:r>
            <w:r w:rsidR="00455CDD" w:rsidRPr="00087D85">
              <w:rPr>
                <w:rStyle w:val="kursiv"/>
              </w:rPr>
              <w:t xml:space="preserve"> </w:t>
            </w:r>
            <w:r w:rsidRPr="00087D85">
              <w:rPr>
                <w:rStyle w:val="kursiv"/>
              </w:rPr>
              <w:t>å</w:t>
            </w:r>
            <w:r w:rsidR="00455CDD" w:rsidRPr="00087D85">
              <w:rPr>
                <w:rStyle w:val="kursiv"/>
              </w:rPr>
              <w:t xml:space="preserve"> </w:t>
            </w:r>
            <w:r w:rsidRPr="00087D85">
              <w:rPr>
                <w:rStyle w:val="kursiv"/>
              </w:rPr>
              <w:t>lese,</w:t>
            </w:r>
            <w:r w:rsidR="00455CDD" w:rsidRPr="00087D85">
              <w:rPr>
                <w:rStyle w:val="kursiv"/>
              </w:rPr>
              <w:t xml:space="preserve"> </w:t>
            </w:r>
            <w:r w:rsidRPr="00087D85">
              <w:rPr>
                <w:rStyle w:val="kursiv"/>
              </w:rPr>
              <w:t>er</w:t>
            </w:r>
            <w:r w:rsidR="00455CDD" w:rsidRPr="00087D85">
              <w:rPr>
                <w:rStyle w:val="kursiv"/>
              </w:rPr>
              <w:t xml:space="preserve"> </w:t>
            </w:r>
            <w:r w:rsidRPr="00087D85">
              <w:rPr>
                <w:rStyle w:val="kursiv"/>
              </w:rPr>
              <w:t>det</w:t>
            </w:r>
            <w:r w:rsidR="00455CDD" w:rsidRPr="00087D85">
              <w:rPr>
                <w:rStyle w:val="kursiv"/>
              </w:rPr>
              <w:t xml:space="preserve"> </w:t>
            </w:r>
            <w:r w:rsidRPr="00087D85">
              <w:rPr>
                <w:rStyle w:val="kursiv"/>
              </w:rPr>
              <w:t>viktig</w:t>
            </w:r>
            <w:r w:rsidR="00455CDD" w:rsidRPr="00087D85">
              <w:rPr>
                <w:rStyle w:val="kursiv"/>
              </w:rPr>
              <w:t xml:space="preserve"> </w:t>
            </w:r>
            <w:r w:rsidRPr="00087D85">
              <w:rPr>
                <w:rStyle w:val="kursiv"/>
              </w:rPr>
              <w:t>at</w:t>
            </w:r>
            <w:r w:rsidR="00455CDD" w:rsidRPr="00087D85">
              <w:rPr>
                <w:rStyle w:val="kursiv"/>
              </w:rPr>
              <w:t xml:space="preserve"> </w:t>
            </w:r>
            <w:r w:rsidRPr="00087D85">
              <w:rPr>
                <w:rStyle w:val="kursiv"/>
              </w:rPr>
              <w:t>vi</w:t>
            </w:r>
            <w:r w:rsidR="00455CDD" w:rsidRPr="00087D85">
              <w:rPr>
                <w:rStyle w:val="kursiv"/>
              </w:rPr>
              <w:t xml:space="preserve"> </w:t>
            </w:r>
            <w:r w:rsidRPr="00087D85">
              <w:rPr>
                <w:rStyle w:val="kursiv"/>
              </w:rPr>
              <w:t>får</w:t>
            </w:r>
            <w:r w:rsidR="00455CDD" w:rsidRPr="00087D85">
              <w:rPr>
                <w:rStyle w:val="kursiv"/>
              </w:rPr>
              <w:t xml:space="preserve"> </w:t>
            </w:r>
            <w:r w:rsidRPr="00087D85">
              <w:rPr>
                <w:rStyle w:val="kursiv"/>
              </w:rPr>
              <w:t>hjelp</w:t>
            </w:r>
            <w:r w:rsidR="00455CDD" w:rsidRPr="00087D85">
              <w:rPr>
                <w:rStyle w:val="kursiv"/>
              </w:rPr>
              <w:t xml:space="preserve"> </w:t>
            </w:r>
            <w:r w:rsidRPr="00087D85">
              <w:rPr>
                <w:rStyle w:val="kursiv"/>
              </w:rPr>
              <w:t>til</w:t>
            </w:r>
            <w:r w:rsidR="00455CDD" w:rsidRPr="00087D85">
              <w:rPr>
                <w:rStyle w:val="kursiv"/>
              </w:rPr>
              <w:t xml:space="preserve"> </w:t>
            </w:r>
            <w:r w:rsidRPr="00087D85">
              <w:rPr>
                <w:rStyle w:val="kursiv"/>
              </w:rPr>
              <w:t>å</w:t>
            </w:r>
            <w:r w:rsidR="00455CDD" w:rsidRPr="00087D85">
              <w:rPr>
                <w:rStyle w:val="kursiv"/>
              </w:rPr>
              <w:t xml:space="preserve"> </w:t>
            </w:r>
            <w:r w:rsidRPr="00087D85">
              <w:rPr>
                <w:rStyle w:val="kursiv"/>
              </w:rPr>
              <w:t>finne</w:t>
            </w:r>
            <w:r w:rsidR="00455CDD" w:rsidRPr="00087D85">
              <w:rPr>
                <w:rStyle w:val="kursiv"/>
              </w:rPr>
              <w:t xml:space="preserve"> </w:t>
            </w:r>
            <w:r w:rsidRPr="00087D85">
              <w:rPr>
                <w:rStyle w:val="kursiv"/>
              </w:rPr>
              <w:t>tekster</w:t>
            </w:r>
            <w:r w:rsidR="00455CDD" w:rsidRPr="00087D85">
              <w:rPr>
                <w:rStyle w:val="kursiv"/>
              </w:rPr>
              <w:t xml:space="preserve"> </w:t>
            </w:r>
            <w:r w:rsidRPr="00087D85">
              <w:rPr>
                <w:rStyle w:val="kursiv"/>
              </w:rPr>
              <w:t>vi</w:t>
            </w:r>
            <w:r w:rsidR="00455CDD" w:rsidRPr="00087D85">
              <w:rPr>
                <w:rStyle w:val="kursiv"/>
              </w:rPr>
              <w:t xml:space="preserve"> </w:t>
            </w:r>
            <w:r w:rsidRPr="00087D85">
              <w:rPr>
                <w:rStyle w:val="kursiv"/>
              </w:rPr>
              <w:t>faktisk</w:t>
            </w:r>
            <w:r w:rsidR="00455CDD" w:rsidRPr="00087D85">
              <w:rPr>
                <w:rStyle w:val="kursiv"/>
              </w:rPr>
              <w:t xml:space="preserve"> </w:t>
            </w:r>
            <w:r w:rsidRPr="00087D85">
              <w:rPr>
                <w:rStyle w:val="kursiv"/>
              </w:rPr>
              <w:t>er</w:t>
            </w:r>
            <w:r w:rsidR="00455CDD" w:rsidRPr="00087D85">
              <w:rPr>
                <w:rStyle w:val="kursiv"/>
              </w:rPr>
              <w:t xml:space="preserve"> </w:t>
            </w:r>
            <w:r w:rsidRPr="00087D85">
              <w:rPr>
                <w:rStyle w:val="kursiv"/>
              </w:rPr>
              <w:t>interessert</w:t>
            </w:r>
            <w:r w:rsidR="00455CDD" w:rsidRPr="00087D85">
              <w:rPr>
                <w:rStyle w:val="kursiv"/>
              </w:rPr>
              <w:t xml:space="preserve"> </w:t>
            </w:r>
            <w:r w:rsidRPr="00087D85">
              <w:rPr>
                <w:rStyle w:val="kursiv"/>
              </w:rPr>
              <w:t>i,</w:t>
            </w:r>
            <w:r w:rsidR="00455CDD" w:rsidRPr="00087D85">
              <w:rPr>
                <w:rStyle w:val="kursiv"/>
              </w:rPr>
              <w:t xml:space="preserve"> </w:t>
            </w:r>
            <w:r w:rsidRPr="00087D85">
              <w:rPr>
                <w:rStyle w:val="kursiv"/>
              </w:rPr>
              <w:t>og</w:t>
            </w:r>
            <w:r w:rsidR="00455CDD" w:rsidRPr="00087D85">
              <w:rPr>
                <w:rStyle w:val="kursiv"/>
              </w:rPr>
              <w:t xml:space="preserve"> </w:t>
            </w:r>
            <w:r w:rsidRPr="00087D85">
              <w:rPr>
                <w:rStyle w:val="kursiv"/>
              </w:rPr>
              <w:t>til</w:t>
            </w:r>
            <w:r w:rsidR="00455CDD" w:rsidRPr="00087D85">
              <w:rPr>
                <w:rStyle w:val="kursiv"/>
              </w:rPr>
              <w:t xml:space="preserve"> </w:t>
            </w:r>
            <w:r w:rsidRPr="00087D85">
              <w:rPr>
                <w:rStyle w:val="kursiv"/>
              </w:rPr>
              <w:t>å</w:t>
            </w:r>
            <w:r w:rsidR="00455CDD" w:rsidRPr="00087D85">
              <w:rPr>
                <w:rStyle w:val="kursiv"/>
              </w:rPr>
              <w:t xml:space="preserve"> </w:t>
            </w:r>
            <w:r w:rsidRPr="00087D85">
              <w:rPr>
                <w:rStyle w:val="kursiv"/>
              </w:rPr>
              <w:t>finne</w:t>
            </w:r>
            <w:r w:rsidR="00455CDD" w:rsidRPr="00087D85">
              <w:rPr>
                <w:rStyle w:val="kursiv"/>
              </w:rPr>
              <w:t xml:space="preserve"> </w:t>
            </w:r>
            <w:r w:rsidRPr="00087D85">
              <w:rPr>
                <w:rStyle w:val="kursiv"/>
              </w:rPr>
              <w:t>riktig</w:t>
            </w:r>
            <w:r w:rsidR="00455CDD" w:rsidRPr="00087D85">
              <w:rPr>
                <w:rStyle w:val="kursiv"/>
              </w:rPr>
              <w:t xml:space="preserve"> </w:t>
            </w:r>
            <w:r w:rsidRPr="00087D85">
              <w:rPr>
                <w:rStyle w:val="kursiv"/>
              </w:rPr>
              <w:t>sjanger.</w:t>
            </w:r>
            <w:r w:rsidR="00455CDD" w:rsidRPr="00087D85">
              <w:rPr>
                <w:rStyle w:val="kursiv"/>
              </w:rPr>
              <w:t xml:space="preserve"> </w:t>
            </w:r>
            <w:r w:rsidRPr="00087D85">
              <w:rPr>
                <w:rStyle w:val="kursiv"/>
              </w:rPr>
              <w:t>Det</w:t>
            </w:r>
            <w:r w:rsidR="00455CDD" w:rsidRPr="00087D85">
              <w:rPr>
                <w:rStyle w:val="kursiv"/>
              </w:rPr>
              <w:t xml:space="preserve"> </w:t>
            </w:r>
            <w:r w:rsidRPr="00087D85">
              <w:rPr>
                <w:rStyle w:val="kursiv"/>
              </w:rPr>
              <w:t>er</w:t>
            </w:r>
            <w:r w:rsidR="00455CDD" w:rsidRPr="00087D85">
              <w:rPr>
                <w:rStyle w:val="kursiv"/>
              </w:rPr>
              <w:t xml:space="preserve"> </w:t>
            </w:r>
            <w:r w:rsidRPr="00087D85">
              <w:rPr>
                <w:rStyle w:val="kursiv"/>
              </w:rPr>
              <w:t>viktig</w:t>
            </w:r>
            <w:r w:rsidR="00455CDD" w:rsidRPr="00087D85">
              <w:rPr>
                <w:rStyle w:val="kursiv"/>
              </w:rPr>
              <w:t xml:space="preserve"> </w:t>
            </w:r>
            <w:r w:rsidRPr="00087D85">
              <w:rPr>
                <w:rStyle w:val="kursiv"/>
              </w:rPr>
              <w:t>at</w:t>
            </w:r>
            <w:r w:rsidR="00455CDD" w:rsidRPr="00087D85">
              <w:rPr>
                <w:rStyle w:val="kursiv"/>
              </w:rPr>
              <w:t xml:space="preserve"> </w:t>
            </w:r>
            <w:r w:rsidRPr="00087D85">
              <w:rPr>
                <w:rStyle w:val="kursiv"/>
              </w:rPr>
              <w:t>vi</w:t>
            </w:r>
            <w:r w:rsidR="00455CDD" w:rsidRPr="00087D85">
              <w:rPr>
                <w:rStyle w:val="kursiv"/>
              </w:rPr>
              <w:t xml:space="preserve"> </w:t>
            </w:r>
            <w:r w:rsidRPr="00087D85">
              <w:rPr>
                <w:rStyle w:val="kursiv"/>
              </w:rPr>
              <w:t>får</w:t>
            </w:r>
            <w:r w:rsidR="00455CDD" w:rsidRPr="00087D85">
              <w:rPr>
                <w:rStyle w:val="kursiv"/>
              </w:rPr>
              <w:t xml:space="preserve"> </w:t>
            </w:r>
            <w:r w:rsidRPr="00087D85">
              <w:rPr>
                <w:rStyle w:val="kursiv"/>
              </w:rPr>
              <w:t>mulighet</w:t>
            </w:r>
            <w:r w:rsidR="00455CDD" w:rsidRPr="00087D85">
              <w:rPr>
                <w:rStyle w:val="kursiv"/>
              </w:rPr>
              <w:t xml:space="preserve"> </w:t>
            </w:r>
            <w:r w:rsidRPr="00087D85">
              <w:rPr>
                <w:rStyle w:val="kursiv"/>
              </w:rPr>
              <w:t>til</w:t>
            </w:r>
            <w:r w:rsidR="00455CDD" w:rsidRPr="00087D85">
              <w:rPr>
                <w:rStyle w:val="kursiv"/>
              </w:rPr>
              <w:t xml:space="preserve"> </w:t>
            </w:r>
            <w:r w:rsidRPr="00087D85">
              <w:rPr>
                <w:rStyle w:val="kursiv"/>
              </w:rPr>
              <w:t>å</w:t>
            </w:r>
            <w:r w:rsidR="00455CDD" w:rsidRPr="00087D85">
              <w:rPr>
                <w:rStyle w:val="kursiv"/>
              </w:rPr>
              <w:t xml:space="preserve"> </w:t>
            </w:r>
            <w:r w:rsidRPr="00087D85">
              <w:rPr>
                <w:rStyle w:val="kursiv"/>
              </w:rPr>
              <w:t>lese</w:t>
            </w:r>
            <w:r w:rsidR="00455CDD" w:rsidRPr="00087D85">
              <w:rPr>
                <w:rStyle w:val="kursiv"/>
              </w:rPr>
              <w:t xml:space="preserve"> </w:t>
            </w:r>
            <w:r w:rsidRPr="00087D85">
              <w:rPr>
                <w:rStyle w:val="kursiv"/>
              </w:rPr>
              <w:t>ulike</w:t>
            </w:r>
            <w:r w:rsidR="00455CDD" w:rsidRPr="00087D85">
              <w:rPr>
                <w:rStyle w:val="kursiv"/>
              </w:rPr>
              <w:t xml:space="preserve"> </w:t>
            </w:r>
            <w:r w:rsidRPr="00087D85">
              <w:rPr>
                <w:rStyle w:val="kursiv"/>
              </w:rPr>
              <w:t>typer</w:t>
            </w:r>
            <w:r w:rsidR="00455CDD" w:rsidRPr="00087D85">
              <w:rPr>
                <w:rStyle w:val="kursiv"/>
              </w:rPr>
              <w:t xml:space="preserve"> </w:t>
            </w:r>
            <w:r w:rsidRPr="00087D85">
              <w:rPr>
                <w:rStyle w:val="kursiv"/>
              </w:rPr>
              <w:t>tekster.</w:t>
            </w:r>
          </w:p>
        </w:tc>
      </w:tr>
    </w:tbl>
    <w:p w14:paraId="1E9AE25C" w14:textId="3A6CFC11" w:rsidR="0068665E" w:rsidRPr="00087D85" w:rsidRDefault="00A74CE3" w:rsidP="00087D85">
      <w:pPr>
        <w:pStyle w:val="UnOverskrift1"/>
      </w:pPr>
      <w:r w:rsidRPr="00087D85">
        <w:t>Hva</w:t>
      </w:r>
      <w:r w:rsidR="00455CDD" w:rsidRPr="00087D85">
        <w:t xml:space="preserve"> </w:t>
      </w:r>
      <w:r w:rsidRPr="00087D85">
        <w:t>er</w:t>
      </w:r>
      <w:r w:rsidR="00455CDD" w:rsidRPr="00087D85">
        <w:t xml:space="preserve"> </w:t>
      </w:r>
      <w:r w:rsidRPr="00087D85">
        <w:t>utfordringene?</w:t>
      </w:r>
    </w:p>
    <w:p w14:paraId="36EA9F5E" w14:textId="67E0D526" w:rsidR="0068665E" w:rsidRPr="00087D85" w:rsidRDefault="00A74CE3" w:rsidP="00087D85">
      <w:r w:rsidRPr="00087D85">
        <w:t>Barn</w:t>
      </w:r>
      <w:r w:rsidR="00455CDD" w:rsidRPr="00087D85">
        <w:t xml:space="preserve"> </w:t>
      </w:r>
      <w:r w:rsidRPr="00087D85">
        <w:t>og</w:t>
      </w:r>
      <w:r w:rsidR="00455CDD" w:rsidRPr="00087D85">
        <w:t xml:space="preserve"> </w:t>
      </w:r>
      <w:r w:rsidRPr="00087D85">
        <w:t>unges</w:t>
      </w:r>
      <w:r w:rsidR="00455CDD" w:rsidRPr="00087D85">
        <w:t xml:space="preserve"> </w:t>
      </w:r>
      <w:r w:rsidRPr="00087D85">
        <w:t>lesevaner,</w:t>
      </w:r>
      <w:r w:rsidR="00455CDD" w:rsidRPr="00087D85">
        <w:t xml:space="preserve"> </w:t>
      </w:r>
      <w:r w:rsidRPr="00087D85">
        <w:t>holdninger</w:t>
      </w:r>
      <w:r w:rsidR="00455CDD" w:rsidRPr="00087D85">
        <w:t xml:space="preserve"> </w:t>
      </w:r>
      <w:r w:rsidRPr="00087D85">
        <w:t>til</w:t>
      </w:r>
      <w:r w:rsidR="00455CDD" w:rsidRPr="00087D85">
        <w:t xml:space="preserve"> </w:t>
      </w:r>
      <w:r w:rsidRPr="00087D85">
        <w:t>lesing</w:t>
      </w:r>
      <w:r w:rsidR="00455CDD" w:rsidRPr="00087D85">
        <w:t xml:space="preserve"> </w:t>
      </w:r>
      <w:r w:rsidRPr="00087D85">
        <w:t>og</w:t>
      </w:r>
      <w:r w:rsidR="00455CDD" w:rsidRPr="00087D85">
        <w:t xml:space="preserve"> </w:t>
      </w:r>
      <w:r w:rsidRPr="00087D85">
        <w:t>deres</w:t>
      </w:r>
      <w:r w:rsidR="00455CDD" w:rsidRPr="00087D85">
        <w:t xml:space="preserve"> </w:t>
      </w:r>
      <w:r w:rsidRPr="00087D85">
        <w:t>leselyst</w:t>
      </w:r>
      <w:r w:rsidR="00455CDD" w:rsidRPr="00087D85">
        <w:t xml:space="preserve"> </w:t>
      </w:r>
      <w:r w:rsidRPr="00087D85">
        <w:t>henger</w:t>
      </w:r>
      <w:r w:rsidR="00455CDD" w:rsidRPr="00087D85">
        <w:t xml:space="preserve"> </w:t>
      </w:r>
      <w:r w:rsidRPr="00087D85">
        <w:t>nøye</w:t>
      </w:r>
      <w:r w:rsidR="00455CDD" w:rsidRPr="00087D85">
        <w:t xml:space="preserve"> </w:t>
      </w:r>
      <w:r w:rsidRPr="00087D85">
        <w:t>sammen</w:t>
      </w:r>
      <w:r w:rsidR="00455CDD" w:rsidRPr="00087D85">
        <w:t xml:space="preserve"> </w:t>
      </w:r>
      <w:r w:rsidRPr="00087D85">
        <w:t>med</w:t>
      </w:r>
      <w:r w:rsidR="00455CDD" w:rsidRPr="00087D85">
        <w:t xml:space="preserve"> </w:t>
      </w:r>
      <w:r w:rsidRPr="00087D85">
        <w:t>hvor</w:t>
      </w:r>
      <w:r w:rsidR="00455CDD" w:rsidRPr="00087D85">
        <w:t xml:space="preserve"> </w:t>
      </w:r>
      <w:r w:rsidRPr="00087D85">
        <w:t>godt</w:t>
      </w:r>
      <w:r w:rsidR="00455CDD" w:rsidRPr="00087D85">
        <w:t xml:space="preserve"> </w:t>
      </w:r>
      <w:r w:rsidRPr="00087D85">
        <w:t>de</w:t>
      </w:r>
      <w:r w:rsidR="00455CDD" w:rsidRPr="00087D85">
        <w:t xml:space="preserve"> </w:t>
      </w:r>
      <w:r w:rsidRPr="00087D85">
        <w:t>leser.</w:t>
      </w:r>
      <w:r w:rsidR="00455CDD" w:rsidRPr="00087D85">
        <w:t xml:space="preserve"> </w:t>
      </w:r>
      <w:r w:rsidRPr="00087D85">
        <w:t>Dessverre</w:t>
      </w:r>
      <w:r w:rsidR="00455CDD" w:rsidRPr="00087D85">
        <w:t xml:space="preserve"> </w:t>
      </w:r>
      <w:r w:rsidRPr="00087D85">
        <w:t>ser</w:t>
      </w:r>
      <w:r w:rsidR="00455CDD" w:rsidRPr="00087D85">
        <w:t xml:space="preserve"> </w:t>
      </w:r>
      <w:r w:rsidRPr="00087D85">
        <w:t>vi</w:t>
      </w:r>
      <w:r w:rsidR="00455CDD" w:rsidRPr="00087D85">
        <w:t xml:space="preserve"> </w:t>
      </w:r>
      <w:r w:rsidRPr="00087D85">
        <w:t>nå</w:t>
      </w:r>
      <w:r w:rsidR="00455CDD" w:rsidRPr="00087D85">
        <w:t xml:space="preserve"> </w:t>
      </w:r>
      <w:r w:rsidRPr="00087D85">
        <w:t>en</w:t>
      </w:r>
      <w:r w:rsidR="00455CDD" w:rsidRPr="00087D85">
        <w:t xml:space="preserve"> </w:t>
      </w:r>
      <w:r w:rsidRPr="00087D85">
        <w:t>utvikling</w:t>
      </w:r>
      <w:r w:rsidR="00455CDD" w:rsidRPr="00087D85">
        <w:t xml:space="preserve"> </w:t>
      </w:r>
      <w:r w:rsidRPr="00087D85">
        <w:t>hvor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leser</w:t>
      </w:r>
      <w:r w:rsidR="00455CDD" w:rsidRPr="00087D85">
        <w:t xml:space="preserve"> </w:t>
      </w:r>
      <w:r w:rsidRPr="00087D85">
        <w:t>mindre</w:t>
      </w:r>
      <w:r w:rsidR="00455CDD" w:rsidRPr="00087D85">
        <w:t xml:space="preserve"> </w:t>
      </w:r>
      <w:r w:rsidRPr="00087D85">
        <w:t>og</w:t>
      </w:r>
      <w:r w:rsidR="00455CDD" w:rsidRPr="00087D85">
        <w:t xml:space="preserve"> </w:t>
      </w:r>
      <w:r w:rsidRPr="00087D85">
        <w:t>de</w:t>
      </w:r>
      <w:r w:rsidR="00455CDD" w:rsidRPr="00087D85">
        <w:t xml:space="preserve"> </w:t>
      </w:r>
      <w:r w:rsidRPr="00087D85">
        <w:t>leser</w:t>
      </w:r>
      <w:r w:rsidR="00455CDD" w:rsidRPr="00087D85">
        <w:t xml:space="preserve"> </w:t>
      </w:r>
      <w:r w:rsidRPr="00087D85">
        <w:t>dårligere.</w:t>
      </w:r>
      <w:r w:rsidR="00455CDD" w:rsidRPr="00087D85">
        <w:t xml:space="preserve"> </w:t>
      </w:r>
      <w:r w:rsidRPr="00087D85">
        <w:t>Denne</w:t>
      </w:r>
      <w:r w:rsidR="00455CDD" w:rsidRPr="00087D85">
        <w:t xml:space="preserve"> </w:t>
      </w:r>
      <w:r w:rsidRPr="00087D85">
        <w:t>kunnskapen</w:t>
      </w:r>
      <w:r w:rsidR="00455CDD" w:rsidRPr="00087D85">
        <w:t xml:space="preserve"> </w:t>
      </w:r>
      <w:r w:rsidRPr="00087D85">
        <w:t>gir</w:t>
      </w:r>
      <w:r w:rsidR="00455CDD" w:rsidRPr="00087D85">
        <w:t xml:space="preserve"> </w:t>
      </w:r>
      <w:r w:rsidRPr="00087D85">
        <w:t>grunn</w:t>
      </w:r>
      <w:r w:rsidR="00455CDD" w:rsidRPr="00087D85">
        <w:t xml:space="preserve"> </w:t>
      </w:r>
      <w:r w:rsidRPr="00087D85">
        <w:t>til</w:t>
      </w:r>
      <w:r w:rsidR="00455CDD" w:rsidRPr="00087D85">
        <w:t xml:space="preserve"> </w:t>
      </w:r>
      <w:r w:rsidRPr="00087D85">
        <w:t>bekymring.</w:t>
      </w:r>
      <w:r w:rsidR="00455CDD" w:rsidRPr="00087D85">
        <w:t xml:space="preserve"> </w:t>
      </w:r>
    </w:p>
    <w:p w14:paraId="61F0989C" w14:textId="2B214395" w:rsidR="0068665E" w:rsidRPr="00087D85" w:rsidRDefault="00A74CE3" w:rsidP="00087D85">
      <w:pPr>
        <w:pStyle w:val="UnOverskrift2"/>
      </w:pPr>
      <w:r w:rsidRPr="00087D85">
        <w:t>For</w:t>
      </w:r>
      <w:r w:rsidR="00455CDD" w:rsidRPr="00087D85">
        <w:t xml:space="preserve"> </w:t>
      </w:r>
      <w:r w:rsidRPr="00087D85">
        <w:t>mange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leser</w:t>
      </w:r>
      <w:r w:rsidR="00455CDD" w:rsidRPr="00087D85">
        <w:t xml:space="preserve"> </w:t>
      </w:r>
      <w:r w:rsidRPr="00087D85">
        <w:t>for</w:t>
      </w:r>
      <w:r w:rsidR="00455CDD" w:rsidRPr="00087D85">
        <w:t xml:space="preserve"> </w:t>
      </w:r>
      <w:r w:rsidRPr="00087D85">
        <w:t>dårlig</w:t>
      </w:r>
    </w:p>
    <w:p w14:paraId="661B931A" w14:textId="372E3B06" w:rsidR="0068665E" w:rsidRPr="00087D85" w:rsidRDefault="00A74CE3" w:rsidP="00087D85">
      <w:r w:rsidRPr="00087D85">
        <w:t>I</w:t>
      </w:r>
      <w:r w:rsidR="00455CDD" w:rsidRPr="00087D85">
        <w:t xml:space="preserve"> </w:t>
      </w:r>
      <w:r w:rsidRPr="00087D85">
        <w:t>både</w:t>
      </w:r>
      <w:r w:rsidR="00455CDD" w:rsidRPr="00087D85">
        <w:t xml:space="preserve"> </w:t>
      </w:r>
      <w:r w:rsidRPr="00087D85">
        <w:t>PISA</w:t>
      </w:r>
      <w:r w:rsidRPr="00087D85">
        <w:rPr>
          <w:rStyle w:val="Fotnotereferanse"/>
        </w:rPr>
        <w:footnoteReference w:id="1"/>
      </w:r>
      <w:r w:rsidR="00455CDD" w:rsidRPr="00087D85">
        <w:t xml:space="preserve"> </w:t>
      </w:r>
      <w:r w:rsidRPr="00087D85">
        <w:t>2018</w:t>
      </w:r>
      <w:r w:rsidR="00455CDD" w:rsidRPr="00087D85">
        <w:t xml:space="preserve"> </w:t>
      </w:r>
      <w:r w:rsidRPr="00087D85">
        <w:t>og</w:t>
      </w:r>
      <w:r w:rsidR="00455CDD" w:rsidRPr="00087D85">
        <w:t xml:space="preserve"> </w:t>
      </w:r>
      <w:r w:rsidRPr="00087D85">
        <w:t>2022</w:t>
      </w:r>
      <w:r w:rsidR="00455CDD" w:rsidRPr="00087D85">
        <w:t xml:space="preserve"> </w:t>
      </w:r>
      <w:r w:rsidRPr="00087D85">
        <w:t>har</w:t>
      </w:r>
      <w:r w:rsidR="00455CDD" w:rsidRPr="00087D85">
        <w:t xml:space="preserve"> </w:t>
      </w:r>
      <w:r w:rsidRPr="00087D85">
        <w:t>vi</w:t>
      </w:r>
      <w:r w:rsidR="00455CDD" w:rsidRPr="00087D85">
        <w:t xml:space="preserve"> </w:t>
      </w:r>
      <w:r w:rsidRPr="00087D85">
        <w:t>sett</w:t>
      </w:r>
      <w:r w:rsidR="00455CDD" w:rsidRPr="00087D85">
        <w:t xml:space="preserve"> </w:t>
      </w:r>
      <w:r w:rsidRPr="00087D85">
        <w:t>en</w:t>
      </w:r>
      <w:r w:rsidR="00455CDD" w:rsidRPr="00087D85">
        <w:t xml:space="preserve"> </w:t>
      </w:r>
      <w:r w:rsidRPr="00087D85">
        <w:t>stor</w:t>
      </w:r>
      <w:r w:rsidR="00455CDD" w:rsidRPr="00087D85">
        <w:t xml:space="preserve"> </w:t>
      </w:r>
      <w:r w:rsidRPr="00087D85">
        <w:t>tilbakegang</w:t>
      </w:r>
      <w:r w:rsidR="00455CDD" w:rsidRPr="00087D85">
        <w:t xml:space="preserve"> </w:t>
      </w:r>
      <w:r w:rsidRPr="00087D85">
        <w:t>i</w:t>
      </w:r>
      <w:r w:rsidR="00455CDD" w:rsidRPr="00087D85">
        <w:t xml:space="preserve"> </w:t>
      </w:r>
      <w:r w:rsidRPr="00087D85">
        <w:t>norske</w:t>
      </w:r>
      <w:r w:rsidR="00455CDD" w:rsidRPr="00087D85">
        <w:t xml:space="preserve"> </w:t>
      </w:r>
      <w:r w:rsidRPr="00087D85">
        <w:t>15-åringers</w:t>
      </w:r>
      <w:r w:rsidR="00455CDD" w:rsidRPr="00087D85">
        <w:t xml:space="preserve"> </w:t>
      </w:r>
      <w:r w:rsidRPr="00087D85">
        <w:t>leseferdigheter.</w:t>
      </w:r>
      <w:r w:rsidR="00455CDD" w:rsidRPr="00087D85">
        <w:t xml:space="preserve"> </w:t>
      </w:r>
      <w:r w:rsidRPr="00087D85">
        <w:t>Det</w:t>
      </w:r>
      <w:r w:rsidR="00455CDD" w:rsidRPr="00087D85">
        <w:t xml:space="preserve"> </w:t>
      </w:r>
      <w:r w:rsidRPr="00087D85">
        <w:t>norske</w:t>
      </w:r>
      <w:r w:rsidR="00455CDD" w:rsidRPr="00087D85">
        <w:t xml:space="preserve"> </w:t>
      </w:r>
      <w:r w:rsidRPr="00087D85">
        <w:t>gjennomsnittsresultatet</w:t>
      </w:r>
      <w:r w:rsidR="00455CDD" w:rsidRPr="00087D85">
        <w:t xml:space="preserve"> </w:t>
      </w:r>
      <w:r w:rsidRPr="00087D85">
        <w:t>er</w:t>
      </w:r>
      <w:r w:rsidR="00455CDD" w:rsidRPr="00087D85">
        <w:t xml:space="preserve"> </w:t>
      </w:r>
      <w:r w:rsidRPr="00087D85">
        <w:t>tilbake</w:t>
      </w:r>
      <w:r w:rsidR="00455CDD" w:rsidRPr="00087D85">
        <w:t xml:space="preserve"> </w:t>
      </w:r>
      <w:r w:rsidRPr="00087D85">
        <w:t>på</w:t>
      </w:r>
      <w:r w:rsidR="00455CDD" w:rsidRPr="00087D85">
        <w:t xml:space="preserve"> </w:t>
      </w:r>
      <w:r w:rsidRPr="00087D85">
        <w:t>samme</w:t>
      </w:r>
      <w:r w:rsidR="00455CDD" w:rsidRPr="00087D85">
        <w:t xml:space="preserve"> </w:t>
      </w:r>
      <w:r w:rsidRPr="00087D85">
        <w:t>nivå</w:t>
      </w:r>
      <w:r w:rsidR="00455CDD" w:rsidRPr="00087D85">
        <w:t xml:space="preserve"> </w:t>
      </w:r>
      <w:r w:rsidRPr="00087D85">
        <w:t>som</w:t>
      </w:r>
      <w:r w:rsidR="00455CDD" w:rsidRPr="00087D85">
        <w:t xml:space="preserve"> </w:t>
      </w:r>
      <w:r w:rsidRPr="00087D85">
        <w:t>i</w:t>
      </w:r>
      <w:r w:rsidR="00455CDD" w:rsidRPr="00087D85">
        <w:t xml:space="preserve"> </w:t>
      </w:r>
      <w:r w:rsidRPr="00087D85">
        <w:t>2006</w:t>
      </w:r>
      <w:r w:rsidR="00455CDD" w:rsidRPr="00087D85">
        <w:t xml:space="preserve"> </w:t>
      </w:r>
      <w:r w:rsidRPr="00087D85">
        <w:t>og</w:t>
      </w:r>
      <w:r w:rsidR="00455CDD" w:rsidRPr="00087D85">
        <w:t xml:space="preserve"> </w:t>
      </w:r>
      <w:r w:rsidRPr="00087D85">
        <w:t>prestasjonene</w:t>
      </w:r>
      <w:r w:rsidR="00455CDD" w:rsidRPr="00087D85">
        <w:t xml:space="preserve"> </w:t>
      </w:r>
      <w:r w:rsidRPr="00087D85">
        <w:t>er</w:t>
      </w:r>
      <w:r w:rsidR="00455CDD" w:rsidRPr="00087D85">
        <w:t xml:space="preserve"> </w:t>
      </w:r>
      <w:r w:rsidRPr="00087D85">
        <w:t>nå</w:t>
      </w:r>
      <w:r w:rsidR="00455CDD" w:rsidRPr="00087D85">
        <w:t xml:space="preserve"> </w:t>
      </w:r>
      <w:r w:rsidRPr="00087D85">
        <w:t>på</w:t>
      </w:r>
      <w:r w:rsidR="00455CDD" w:rsidRPr="00087D85">
        <w:t xml:space="preserve"> </w:t>
      </w:r>
      <w:r w:rsidRPr="00087D85">
        <w:lastRenderedPageBreak/>
        <w:t>samme</w:t>
      </w:r>
      <w:r w:rsidR="00455CDD" w:rsidRPr="00087D85">
        <w:t xml:space="preserve"> </w:t>
      </w:r>
      <w:r w:rsidRPr="00087D85">
        <w:t>nivå</w:t>
      </w:r>
      <w:r w:rsidR="00455CDD" w:rsidRPr="00087D85">
        <w:t xml:space="preserve"> </w:t>
      </w:r>
      <w:r w:rsidRPr="00087D85">
        <w:t>som</w:t>
      </w:r>
      <w:r w:rsidR="00455CDD" w:rsidRPr="00087D85">
        <w:t xml:space="preserve"> </w:t>
      </w:r>
      <w:r w:rsidRPr="00087D85">
        <w:t>OECD-gjennomsnittet.</w:t>
      </w:r>
      <w:r w:rsidR="00455CDD" w:rsidRPr="00087D85">
        <w:t xml:space="preserve"> </w:t>
      </w:r>
      <w:r w:rsidRPr="00087D85">
        <w:t>Dette</w:t>
      </w:r>
      <w:r w:rsidR="00455CDD" w:rsidRPr="00087D85">
        <w:t xml:space="preserve"> </w:t>
      </w:r>
      <w:r w:rsidRPr="00087D85">
        <w:t>er</w:t>
      </w:r>
      <w:r w:rsidR="00455CDD" w:rsidRPr="00087D85">
        <w:t xml:space="preserve"> </w:t>
      </w:r>
      <w:r w:rsidRPr="00087D85">
        <w:t>det</w:t>
      </w:r>
      <w:r w:rsidR="00455CDD" w:rsidRPr="00087D85">
        <w:t xml:space="preserve"> </w:t>
      </w:r>
      <w:r w:rsidRPr="00087D85">
        <w:t>laveste</w:t>
      </w:r>
      <w:r w:rsidR="00455CDD" w:rsidRPr="00087D85">
        <w:t xml:space="preserve"> </w:t>
      </w:r>
      <w:r w:rsidRPr="00087D85">
        <w:t>nivået</w:t>
      </w:r>
      <w:r w:rsidR="00455CDD" w:rsidRPr="00087D85">
        <w:t xml:space="preserve"> </w:t>
      </w:r>
      <w:r w:rsidRPr="00087D85">
        <w:t>som</w:t>
      </w:r>
      <w:r w:rsidR="00455CDD" w:rsidRPr="00087D85">
        <w:t xml:space="preserve"> </w:t>
      </w:r>
      <w:r w:rsidRPr="00087D85">
        <w:t>er</w:t>
      </w:r>
      <w:r w:rsidR="00455CDD" w:rsidRPr="00087D85">
        <w:t xml:space="preserve"> </w:t>
      </w:r>
      <w:r w:rsidRPr="00087D85">
        <w:t>målt</w:t>
      </w:r>
      <w:r w:rsidR="00455CDD" w:rsidRPr="00087D85">
        <w:t xml:space="preserve"> </w:t>
      </w:r>
      <w:r w:rsidRPr="00087D85">
        <w:t>mens</w:t>
      </w:r>
      <w:r w:rsidR="00455CDD" w:rsidRPr="00087D85">
        <w:t xml:space="preserve"> </w:t>
      </w:r>
      <w:r w:rsidRPr="00087D85">
        <w:t>undersøkelsen</w:t>
      </w:r>
      <w:r w:rsidR="00455CDD" w:rsidRPr="00087D85">
        <w:t xml:space="preserve"> </w:t>
      </w:r>
      <w:r w:rsidRPr="00087D85">
        <w:t>har</w:t>
      </w:r>
      <w:r w:rsidR="00455CDD" w:rsidRPr="00087D85">
        <w:t xml:space="preserve"> </w:t>
      </w:r>
      <w:r w:rsidRPr="00087D85">
        <w:t>vært</w:t>
      </w:r>
      <w:r w:rsidR="00455CDD" w:rsidRPr="00087D85">
        <w:t xml:space="preserve"> </w:t>
      </w:r>
      <w:r w:rsidRPr="00087D85">
        <w:t>gjennomført</w:t>
      </w:r>
      <w:r w:rsidR="00455CDD" w:rsidRPr="00087D85">
        <w:t xml:space="preserve"> </w:t>
      </w:r>
      <w:r w:rsidRPr="00087D85">
        <w:t>i</w:t>
      </w:r>
      <w:r w:rsidR="00455CDD" w:rsidRPr="00087D85">
        <w:t xml:space="preserve"> </w:t>
      </w:r>
      <w:r w:rsidRPr="00087D85">
        <w:t>Norge.</w:t>
      </w:r>
      <w:r w:rsidRPr="00087D85">
        <w:rPr>
          <w:rStyle w:val="Fotnotereferanse"/>
        </w:rPr>
        <w:footnoteReference w:id="2"/>
      </w:r>
      <w:r w:rsidR="00455CDD" w:rsidRPr="00087D85">
        <w:t xml:space="preserve"> </w:t>
      </w:r>
    </w:p>
    <w:p w14:paraId="4AE74501" w14:textId="4719FDB9" w:rsidR="0068665E" w:rsidRPr="00087D85" w:rsidRDefault="00A74CE3" w:rsidP="00087D85">
      <w:r w:rsidRPr="00087D85">
        <w:t>I</w:t>
      </w:r>
      <w:r w:rsidR="00455CDD" w:rsidRPr="00087D85">
        <w:t xml:space="preserve"> </w:t>
      </w:r>
      <w:r w:rsidRPr="00087D85">
        <w:t>PIRLS</w:t>
      </w:r>
      <w:r w:rsidRPr="00087D85">
        <w:rPr>
          <w:rStyle w:val="Fotnotereferanse"/>
        </w:rPr>
        <w:footnoteReference w:id="3"/>
      </w:r>
      <w:r w:rsidR="00455CDD" w:rsidRPr="00087D85">
        <w:t xml:space="preserve"> </w:t>
      </w:r>
      <w:r w:rsidRPr="00087D85">
        <w:t>2021</w:t>
      </w:r>
      <w:r w:rsidR="00455CDD" w:rsidRPr="00087D85">
        <w:t xml:space="preserve"> </w:t>
      </w:r>
      <w:r w:rsidRPr="00087D85">
        <w:t>ser</w:t>
      </w:r>
      <w:r w:rsidR="00455CDD" w:rsidRPr="00087D85">
        <w:t xml:space="preserve"> </w:t>
      </w:r>
      <w:r w:rsidRPr="00087D85">
        <w:t>vi</w:t>
      </w:r>
      <w:r w:rsidR="00455CDD" w:rsidRPr="00087D85">
        <w:t xml:space="preserve"> </w:t>
      </w:r>
      <w:r w:rsidRPr="00087D85">
        <w:t>for</w:t>
      </w:r>
      <w:r w:rsidR="00455CDD" w:rsidRPr="00087D85">
        <w:t xml:space="preserve"> </w:t>
      </w:r>
      <w:r w:rsidRPr="00087D85">
        <w:t>første</w:t>
      </w:r>
      <w:r w:rsidR="00455CDD" w:rsidRPr="00087D85">
        <w:t xml:space="preserve"> </w:t>
      </w:r>
      <w:r w:rsidRPr="00087D85">
        <w:t>gang</w:t>
      </w:r>
      <w:r w:rsidR="00455CDD" w:rsidRPr="00087D85">
        <w:t xml:space="preserve"> </w:t>
      </w:r>
      <w:r w:rsidRPr="00087D85">
        <w:t>en</w:t>
      </w:r>
      <w:r w:rsidR="00455CDD" w:rsidRPr="00087D85">
        <w:t xml:space="preserve"> </w:t>
      </w:r>
      <w:r w:rsidRPr="00087D85">
        <w:t>nedgang</w:t>
      </w:r>
      <w:r w:rsidR="00455CDD" w:rsidRPr="00087D85">
        <w:t xml:space="preserve"> </w:t>
      </w:r>
      <w:r w:rsidRPr="00087D85">
        <w:t>i</w:t>
      </w:r>
      <w:r w:rsidR="00455CDD" w:rsidRPr="00087D85">
        <w:t xml:space="preserve"> </w:t>
      </w:r>
      <w:r w:rsidRPr="00087D85">
        <w:t>norske</w:t>
      </w:r>
      <w:r w:rsidR="00455CDD" w:rsidRPr="00087D85">
        <w:t xml:space="preserve"> </w:t>
      </w:r>
      <w:r w:rsidRPr="00087D85">
        <w:t>10-åringers</w:t>
      </w:r>
      <w:r w:rsidR="00455CDD" w:rsidRPr="00087D85">
        <w:t xml:space="preserve"> </w:t>
      </w:r>
      <w:r w:rsidRPr="00087D85">
        <w:t>leseprestasjoner,</w:t>
      </w:r>
      <w:r w:rsidR="00455CDD" w:rsidRPr="00087D85">
        <w:t xml:space="preserve"> </w:t>
      </w:r>
      <w:r w:rsidRPr="00087D85">
        <w:t>og</w:t>
      </w:r>
      <w:r w:rsidR="00455CDD" w:rsidRPr="00087D85">
        <w:t xml:space="preserve"> </w:t>
      </w:r>
      <w:r w:rsidRPr="00087D85">
        <w:t>nedgangen</w:t>
      </w:r>
      <w:r w:rsidR="00455CDD" w:rsidRPr="00087D85">
        <w:t xml:space="preserve"> </w:t>
      </w:r>
      <w:r w:rsidRPr="00087D85">
        <w:t>er</w:t>
      </w:r>
      <w:r w:rsidR="00455CDD" w:rsidRPr="00087D85">
        <w:t xml:space="preserve"> </w:t>
      </w:r>
      <w:r w:rsidRPr="00087D85">
        <w:t>betydelig.</w:t>
      </w:r>
      <w:r w:rsidR="00455CDD" w:rsidRPr="00087D85">
        <w:t xml:space="preserve"> </w:t>
      </w:r>
      <w:r w:rsidRPr="00087D85">
        <w:t>Alle</w:t>
      </w:r>
      <w:r w:rsidR="00455CDD" w:rsidRPr="00087D85">
        <w:t xml:space="preserve"> </w:t>
      </w:r>
      <w:r w:rsidRPr="00087D85">
        <w:t>de</w:t>
      </w:r>
      <w:r w:rsidR="00455CDD" w:rsidRPr="00087D85">
        <w:t xml:space="preserve"> </w:t>
      </w:r>
      <w:r w:rsidRPr="00087D85">
        <w:t>nordiske</w:t>
      </w:r>
      <w:r w:rsidR="00455CDD" w:rsidRPr="00087D85">
        <w:t xml:space="preserve"> </w:t>
      </w:r>
      <w:r w:rsidRPr="00087D85">
        <w:t>landene</w:t>
      </w:r>
      <w:r w:rsidR="00455CDD" w:rsidRPr="00087D85">
        <w:t xml:space="preserve"> </w:t>
      </w:r>
      <w:r w:rsidRPr="00087D85">
        <w:t>har</w:t>
      </w:r>
      <w:r w:rsidR="00455CDD" w:rsidRPr="00087D85">
        <w:t xml:space="preserve"> </w:t>
      </w:r>
      <w:r w:rsidRPr="00087D85">
        <w:t>svakere</w:t>
      </w:r>
      <w:r w:rsidR="00455CDD" w:rsidRPr="00087D85">
        <w:t xml:space="preserve"> </w:t>
      </w:r>
      <w:r w:rsidRPr="00087D85">
        <w:t>resultater</w:t>
      </w:r>
      <w:r w:rsidR="00455CDD" w:rsidRPr="00087D85">
        <w:t xml:space="preserve"> </w:t>
      </w:r>
      <w:r w:rsidRPr="00087D85">
        <w:t>i</w:t>
      </w:r>
      <w:r w:rsidR="00455CDD" w:rsidRPr="00087D85">
        <w:t xml:space="preserve"> </w:t>
      </w:r>
      <w:r w:rsidRPr="00087D85">
        <w:t>PIRLS</w:t>
      </w:r>
      <w:r w:rsidR="00455CDD" w:rsidRPr="00087D85">
        <w:t xml:space="preserve"> </w:t>
      </w:r>
      <w:r w:rsidRPr="00087D85">
        <w:t>2021</w:t>
      </w:r>
      <w:r w:rsidR="00455CDD" w:rsidRPr="00087D85">
        <w:t xml:space="preserve"> </w:t>
      </w:r>
      <w:r w:rsidRPr="00087D85">
        <w:t>enn</w:t>
      </w:r>
      <w:r w:rsidR="00455CDD" w:rsidRPr="00087D85">
        <w:t xml:space="preserve"> </w:t>
      </w:r>
      <w:r w:rsidRPr="00087D85">
        <w:t>tidligere</w:t>
      </w:r>
      <w:r w:rsidR="00455CDD" w:rsidRPr="00087D85">
        <w:t xml:space="preserve"> </w:t>
      </w:r>
      <w:r w:rsidRPr="00087D85">
        <w:t>år,</w:t>
      </w:r>
      <w:r w:rsidR="00455CDD" w:rsidRPr="00087D85">
        <w:t xml:space="preserve"> </w:t>
      </w:r>
      <w:r w:rsidRPr="00087D85">
        <w:t>men</w:t>
      </w:r>
      <w:r w:rsidR="00455CDD" w:rsidRPr="00087D85">
        <w:t xml:space="preserve"> </w:t>
      </w:r>
      <w:r w:rsidRPr="00087D85">
        <w:t>nedgangen</w:t>
      </w:r>
      <w:r w:rsidR="00455CDD" w:rsidRPr="00087D85">
        <w:t xml:space="preserve"> </w:t>
      </w:r>
      <w:r w:rsidRPr="00087D85">
        <w:t>er</w:t>
      </w:r>
      <w:r w:rsidR="00455CDD" w:rsidRPr="00087D85">
        <w:t xml:space="preserve"> </w:t>
      </w:r>
      <w:r w:rsidRPr="00087D85">
        <w:t>størst</w:t>
      </w:r>
      <w:r w:rsidR="00455CDD" w:rsidRPr="00087D85">
        <w:t xml:space="preserve"> </w:t>
      </w:r>
      <w:r w:rsidRPr="00087D85">
        <w:t>i</w:t>
      </w:r>
      <w:r w:rsidR="00455CDD" w:rsidRPr="00087D85">
        <w:t xml:space="preserve"> </w:t>
      </w:r>
      <w:r w:rsidRPr="00087D85">
        <w:t>Norge.</w:t>
      </w:r>
      <w:r w:rsidR="00455CDD" w:rsidRPr="00087D85">
        <w:t xml:space="preserve"> </w:t>
      </w:r>
      <w:r w:rsidRPr="00087D85">
        <w:t>Det</w:t>
      </w:r>
      <w:r w:rsidR="00455CDD" w:rsidRPr="00087D85">
        <w:t xml:space="preserve"> </w:t>
      </w:r>
      <w:r w:rsidRPr="00087D85">
        <w:t>er</w:t>
      </w:r>
      <w:r w:rsidR="00455CDD" w:rsidRPr="00087D85">
        <w:t xml:space="preserve"> </w:t>
      </w:r>
      <w:r w:rsidRPr="00087D85">
        <w:t>viktig</w:t>
      </w:r>
      <w:r w:rsidR="00455CDD" w:rsidRPr="00087D85">
        <w:t xml:space="preserve"> </w:t>
      </w:r>
      <w:r w:rsidRPr="00087D85">
        <w:t>å</w:t>
      </w:r>
      <w:r w:rsidR="00455CDD" w:rsidRPr="00087D85">
        <w:t xml:space="preserve"> </w:t>
      </w:r>
      <w:r w:rsidRPr="00087D85">
        <w:t>presisere</w:t>
      </w:r>
      <w:r w:rsidR="00455CDD" w:rsidRPr="00087D85">
        <w:t xml:space="preserve"> </w:t>
      </w:r>
      <w:r w:rsidRPr="00087D85">
        <w:t>at</w:t>
      </w:r>
      <w:r w:rsidR="00455CDD" w:rsidRPr="00087D85">
        <w:t xml:space="preserve"> </w:t>
      </w:r>
      <w:r w:rsidRPr="00087D85">
        <w:t>norske</w:t>
      </w:r>
      <w:r w:rsidR="00455CDD" w:rsidRPr="00087D85">
        <w:t xml:space="preserve"> </w:t>
      </w:r>
      <w:r w:rsidRPr="00087D85">
        <w:t>elever</w:t>
      </w:r>
      <w:r w:rsidR="00455CDD" w:rsidRPr="00087D85">
        <w:t xml:space="preserve"> </w:t>
      </w:r>
      <w:r w:rsidRPr="00087D85">
        <w:t>likevel</w:t>
      </w:r>
      <w:r w:rsidR="00455CDD" w:rsidRPr="00087D85">
        <w:t xml:space="preserve"> </w:t>
      </w:r>
      <w:r w:rsidRPr="00087D85">
        <w:t>presterer</w:t>
      </w:r>
      <w:r w:rsidR="00455CDD" w:rsidRPr="00087D85">
        <w:t xml:space="preserve"> </w:t>
      </w:r>
      <w:r w:rsidRPr="00087D85">
        <w:t>godt</w:t>
      </w:r>
      <w:r w:rsidR="00455CDD" w:rsidRPr="00087D85">
        <w:t xml:space="preserve"> </w:t>
      </w:r>
      <w:r w:rsidRPr="00087D85">
        <w:t>over</w:t>
      </w:r>
      <w:r w:rsidR="00455CDD" w:rsidRPr="00087D85">
        <w:t xml:space="preserve"> </w:t>
      </w:r>
      <w:r w:rsidRPr="00087D85">
        <w:t>det</w:t>
      </w:r>
      <w:r w:rsidR="00455CDD" w:rsidRPr="00087D85">
        <w:t xml:space="preserve"> </w:t>
      </w:r>
      <w:r w:rsidRPr="00087D85">
        <w:t>internasjonale</w:t>
      </w:r>
      <w:r w:rsidR="00455CDD" w:rsidRPr="00087D85">
        <w:t xml:space="preserve"> </w:t>
      </w:r>
      <w:r w:rsidRPr="00087D85">
        <w:t>gjennomsnittet.</w:t>
      </w:r>
      <w:r w:rsidRPr="00087D85">
        <w:rPr>
          <w:rStyle w:val="Fotnotereferanse"/>
        </w:rPr>
        <w:footnoteReference w:id="4"/>
      </w:r>
    </w:p>
    <w:p w14:paraId="254F1B2B" w14:textId="610BA35A" w:rsidR="0068665E" w:rsidRPr="00087D85" w:rsidRDefault="00A74CE3" w:rsidP="00087D85">
      <w:r w:rsidRPr="00087D85">
        <w:t>Elever</w:t>
      </w:r>
      <w:r w:rsidR="00455CDD" w:rsidRPr="00087D85">
        <w:t xml:space="preserve"> </w:t>
      </w:r>
      <w:r w:rsidRPr="00087D85">
        <w:t>som</w:t>
      </w:r>
      <w:r w:rsidR="00455CDD" w:rsidRPr="00087D85">
        <w:t xml:space="preserve"> </w:t>
      </w:r>
      <w:r w:rsidRPr="00087D85">
        <w:t>presterer</w:t>
      </w:r>
      <w:r w:rsidR="00455CDD" w:rsidRPr="00087D85">
        <w:t xml:space="preserve"> </w:t>
      </w:r>
      <w:r w:rsidRPr="00087D85">
        <w:t>på</w:t>
      </w:r>
      <w:r w:rsidR="00455CDD" w:rsidRPr="00087D85">
        <w:t xml:space="preserve"> </w:t>
      </w:r>
      <w:r w:rsidRPr="00087D85">
        <w:t>de</w:t>
      </w:r>
      <w:r w:rsidR="00455CDD" w:rsidRPr="00087D85">
        <w:t xml:space="preserve"> </w:t>
      </w:r>
      <w:r w:rsidRPr="00087D85">
        <w:t>laveste</w:t>
      </w:r>
      <w:r w:rsidR="00455CDD" w:rsidRPr="00087D85">
        <w:t xml:space="preserve"> </w:t>
      </w:r>
      <w:r w:rsidRPr="00087D85">
        <w:t>nivåene</w:t>
      </w:r>
      <w:r w:rsidR="00455CDD" w:rsidRPr="00087D85">
        <w:t xml:space="preserve"> </w:t>
      </w:r>
      <w:r w:rsidRPr="00087D85">
        <w:t>i</w:t>
      </w:r>
      <w:r w:rsidR="00455CDD" w:rsidRPr="00087D85">
        <w:t xml:space="preserve"> </w:t>
      </w:r>
      <w:r w:rsidRPr="00087D85">
        <w:t>PIRLS</w:t>
      </w:r>
      <w:r w:rsidR="00455CDD" w:rsidRPr="00087D85">
        <w:t xml:space="preserve"> </w:t>
      </w:r>
      <w:r w:rsidRPr="00087D85">
        <w:t>vil</w:t>
      </w:r>
      <w:r w:rsidR="00455CDD" w:rsidRPr="00087D85">
        <w:t xml:space="preserve"> </w:t>
      </w:r>
      <w:r w:rsidRPr="00087D85">
        <w:t>streve</w:t>
      </w:r>
      <w:r w:rsidR="00455CDD" w:rsidRPr="00087D85">
        <w:t xml:space="preserve"> </w:t>
      </w:r>
      <w:r w:rsidRPr="00087D85">
        <w:t>med</w:t>
      </w:r>
      <w:r w:rsidR="00455CDD" w:rsidRPr="00087D85">
        <w:t xml:space="preserve"> </w:t>
      </w:r>
      <w:r w:rsidRPr="00087D85">
        <w:t>å</w:t>
      </w:r>
      <w:r w:rsidR="00455CDD" w:rsidRPr="00087D85">
        <w:t xml:space="preserve"> </w:t>
      </w:r>
      <w:r w:rsidRPr="00087D85">
        <w:t>lese</w:t>
      </w:r>
      <w:r w:rsidR="00455CDD" w:rsidRPr="00087D85">
        <w:t xml:space="preserve"> </w:t>
      </w:r>
      <w:r w:rsidRPr="00087D85">
        <w:t>en</w:t>
      </w:r>
      <w:r w:rsidR="00455CDD" w:rsidRPr="00087D85">
        <w:t xml:space="preserve"> </w:t>
      </w:r>
      <w:r w:rsidRPr="00087D85">
        <w:t>alderstilpasset</w:t>
      </w:r>
      <w:r w:rsidR="00455CDD" w:rsidRPr="00087D85">
        <w:t xml:space="preserve"> </w:t>
      </w:r>
      <w:r w:rsidRPr="00087D85">
        <w:t>tekst</w:t>
      </w:r>
      <w:r w:rsidR="00455CDD" w:rsidRPr="00087D85">
        <w:t xml:space="preserve"> </w:t>
      </w:r>
      <w:r w:rsidRPr="00087D85">
        <w:t>fra</w:t>
      </w:r>
      <w:r w:rsidR="00455CDD" w:rsidRPr="00087D85">
        <w:t xml:space="preserve"> </w:t>
      </w:r>
      <w:r w:rsidRPr="00087D85">
        <w:t>begynnelse</w:t>
      </w:r>
      <w:r w:rsidR="00455CDD" w:rsidRPr="00087D85">
        <w:t xml:space="preserve"> </w:t>
      </w:r>
      <w:r w:rsidRPr="00087D85">
        <w:t>til</w:t>
      </w:r>
      <w:r w:rsidR="00455CDD" w:rsidRPr="00087D85">
        <w:t xml:space="preserve"> </w:t>
      </w:r>
      <w:r w:rsidRPr="00087D85">
        <w:t>slutt</w:t>
      </w:r>
      <w:r w:rsidR="00455CDD" w:rsidRPr="00087D85">
        <w:t xml:space="preserve"> </w:t>
      </w:r>
      <w:r w:rsidRPr="00087D85">
        <w:t>og</w:t>
      </w:r>
      <w:r w:rsidR="00455CDD" w:rsidRPr="00087D85">
        <w:t xml:space="preserve"> </w:t>
      </w:r>
      <w:r w:rsidRPr="00087D85">
        <w:t>skjønne</w:t>
      </w:r>
      <w:r w:rsidR="00455CDD" w:rsidRPr="00087D85">
        <w:t xml:space="preserve"> </w:t>
      </w:r>
      <w:r w:rsidRPr="00087D85">
        <w:t>innholdet</w:t>
      </w:r>
      <w:r w:rsidR="00455CDD" w:rsidRPr="00087D85">
        <w:t xml:space="preserve"> </w:t>
      </w:r>
      <w:r w:rsidRPr="00087D85">
        <w:t>godt</w:t>
      </w:r>
      <w:r w:rsidR="00455CDD" w:rsidRPr="00087D85">
        <w:t xml:space="preserve"> </w:t>
      </w:r>
      <w:r w:rsidRPr="00087D85">
        <w:t>nok.</w:t>
      </w:r>
      <w:r w:rsidR="00455CDD" w:rsidRPr="00087D85">
        <w:t xml:space="preserve"> </w:t>
      </w:r>
      <w:r w:rsidRPr="00087D85">
        <w:t>Elever</w:t>
      </w:r>
      <w:r w:rsidR="00455CDD" w:rsidRPr="00087D85">
        <w:t xml:space="preserve"> </w:t>
      </w:r>
      <w:r w:rsidRPr="00087D85">
        <w:t>som</w:t>
      </w:r>
      <w:r w:rsidR="00455CDD" w:rsidRPr="00087D85">
        <w:t xml:space="preserve"> </w:t>
      </w:r>
      <w:r w:rsidRPr="00087D85">
        <w:t>presterer</w:t>
      </w:r>
      <w:r w:rsidR="00455CDD" w:rsidRPr="00087D85">
        <w:t xml:space="preserve"> </w:t>
      </w:r>
      <w:r w:rsidRPr="00087D85">
        <w:t>på</w:t>
      </w:r>
      <w:r w:rsidR="00455CDD" w:rsidRPr="00087D85">
        <w:t xml:space="preserve"> </w:t>
      </w:r>
      <w:r w:rsidRPr="00087D85">
        <w:t>de</w:t>
      </w:r>
      <w:r w:rsidR="00455CDD" w:rsidRPr="00087D85">
        <w:t xml:space="preserve"> </w:t>
      </w:r>
      <w:r w:rsidRPr="00087D85">
        <w:t>laveste</w:t>
      </w:r>
      <w:r w:rsidR="00455CDD" w:rsidRPr="00087D85">
        <w:t xml:space="preserve"> </w:t>
      </w:r>
      <w:r w:rsidRPr="00087D85">
        <w:t>nivåene</w:t>
      </w:r>
      <w:r w:rsidR="00455CDD" w:rsidRPr="00087D85">
        <w:t xml:space="preserve"> </w:t>
      </w:r>
      <w:r w:rsidRPr="00087D85">
        <w:t>i</w:t>
      </w:r>
      <w:r w:rsidR="00455CDD" w:rsidRPr="00087D85">
        <w:t xml:space="preserve"> </w:t>
      </w:r>
      <w:r w:rsidRPr="00087D85">
        <w:t>PISA</w:t>
      </w:r>
      <w:r w:rsidR="00455CDD" w:rsidRPr="00087D85">
        <w:t xml:space="preserve"> </w:t>
      </w:r>
      <w:r w:rsidRPr="00087D85">
        <w:t>står</w:t>
      </w:r>
      <w:r w:rsidR="00455CDD" w:rsidRPr="00087D85">
        <w:t xml:space="preserve"> </w:t>
      </w:r>
      <w:r w:rsidRPr="00087D85">
        <w:t>i</w:t>
      </w:r>
      <w:r w:rsidR="00455CDD" w:rsidRPr="00087D85">
        <w:t xml:space="preserve"> </w:t>
      </w:r>
      <w:r w:rsidRPr="00087D85">
        <w:t>fare</w:t>
      </w:r>
      <w:r w:rsidR="00455CDD" w:rsidRPr="00087D85">
        <w:t xml:space="preserve"> </w:t>
      </w:r>
      <w:r w:rsidRPr="00087D85">
        <w:t>for</w:t>
      </w:r>
      <w:r w:rsidR="00455CDD" w:rsidRPr="00087D85">
        <w:t xml:space="preserve"> </w:t>
      </w:r>
      <w:r w:rsidRPr="00087D85">
        <w:t>ikke</w:t>
      </w:r>
      <w:r w:rsidR="00455CDD" w:rsidRPr="00087D85">
        <w:t xml:space="preserve"> </w:t>
      </w:r>
      <w:r w:rsidRPr="00087D85">
        <w:t>å</w:t>
      </w:r>
      <w:r w:rsidR="00455CDD" w:rsidRPr="00087D85">
        <w:t xml:space="preserve"> </w:t>
      </w:r>
      <w:r w:rsidRPr="00087D85">
        <w:t>kunne</w:t>
      </w:r>
      <w:r w:rsidR="00455CDD" w:rsidRPr="00087D85">
        <w:t xml:space="preserve"> </w:t>
      </w:r>
      <w:r w:rsidRPr="00087D85">
        <w:t>tilegne</w:t>
      </w:r>
      <w:r w:rsidR="00455CDD" w:rsidRPr="00087D85">
        <w:t xml:space="preserve"> </w:t>
      </w:r>
      <w:r w:rsidRPr="00087D85">
        <w:t>seg</w:t>
      </w:r>
      <w:r w:rsidR="00455CDD" w:rsidRPr="00087D85">
        <w:t xml:space="preserve"> </w:t>
      </w:r>
      <w:r w:rsidRPr="00087D85">
        <w:t>den</w:t>
      </w:r>
      <w:r w:rsidR="00455CDD" w:rsidRPr="00087D85">
        <w:t xml:space="preserve"> </w:t>
      </w:r>
      <w:r w:rsidRPr="00087D85">
        <w:t>nødvendige</w:t>
      </w:r>
      <w:r w:rsidR="00455CDD" w:rsidRPr="00087D85">
        <w:t xml:space="preserve"> </w:t>
      </w:r>
      <w:r w:rsidRPr="00087D85">
        <w:t>kompetansen</w:t>
      </w:r>
      <w:r w:rsidR="00455CDD" w:rsidRPr="00087D85">
        <w:t xml:space="preserve"> </w:t>
      </w:r>
      <w:r w:rsidRPr="00087D85">
        <w:t>de</w:t>
      </w:r>
      <w:r w:rsidR="00455CDD" w:rsidRPr="00087D85">
        <w:t xml:space="preserve"> </w:t>
      </w:r>
      <w:r w:rsidRPr="00087D85">
        <w:t>trenger</w:t>
      </w:r>
      <w:r w:rsidR="00455CDD" w:rsidRPr="00087D85">
        <w:t xml:space="preserve"> </w:t>
      </w:r>
      <w:r w:rsidRPr="00087D85">
        <w:t>for</w:t>
      </w:r>
      <w:r w:rsidR="00455CDD" w:rsidRPr="00087D85">
        <w:t xml:space="preserve"> </w:t>
      </w:r>
      <w:r w:rsidRPr="00087D85">
        <w:t>videre</w:t>
      </w:r>
      <w:r w:rsidR="00455CDD" w:rsidRPr="00087D85">
        <w:t xml:space="preserve"> </w:t>
      </w:r>
      <w:r w:rsidRPr="00087D85">
        <w:t>arbeid</w:t>
      </w:r>
      <w:r w:rsidR="00455CDD" w:rsidRPr="00087D85">
        <w:t xml:space="preserve"> </w:t>
      </w:r>
      <w:r w:rsidRPr="00087D85">
        <w:t>og</w:t>
      </w:r>
      <w:r w:rsidR="00455CDD" w:rsidRPr="00087D85">
        <w:t xml:space="preserve"> </w:t>
      </w:r>
      <w:r w:rsidRPr="00087D85">
        <w:t>studier.</w:t>
      </w:r>
      <w:r w:rsidR="00455CDD" w:rsidRPr="00087D85">
        <w:t xml:space="preserve"> </w:t>
      </w:r>
      <w:r w:rsidRPr="00087D85">
        <w:t>I</w:t>
      </w:r>
      <w:r w:rsidR="00455CDD" w:rsidRPr="00087D85">
        <w:t xml:space="preserve"> </w:t>
      </w:r>
      <w:r w:rsidRPr="00087D85">
        <w:t>både</w:t>
      </w:r>
      <w:r w:rsidR="00455CDD" w:rsidRPr="00087D85">
        <w:t xml:space="preserve"> </w:t>
      </w:r>
      <w:r w:rsidRPr="00087D85">
        <w:t>PISA</w:t>
      </w:r>
      <w:r w:rsidR="00455CDD" w:rsidRPr="00087D85">
        <w:t xml:space="preserve"> </w:t>
      </w:r>
      <w:r w:rsidRPr="00087D85">
        <w:t>og</w:t>
      </w:r>
      <w:r w:rsidR="00455CDD" w:rsidRPr="00087D85">
        <w:t xml:space="preserve"> </w:t>
      </w:r>
      <w:r w:rsidRPr="00087D85">
        <w:t>PIRLS</w:t>
      </w:r>
      <w:r w:rsidR="00455CDD" w:rsidRPr="00087D85">
        <w:t xml:space="preserve"> </w:t>
      </w:r>
      <w:r w:rsidRPr="00087D85">
        <w:t>ser</w:t>
      </w:r>
      <w:r w:rsidR="00455CDD" w:rsidRPr="00087D85">
        <w:t xml:space="preserve"> </w:t>
      </w:r>
      <w:r w:rsidRPr="00087D85">
        <w:t>vi</w:t>
      </w:r>
      <w:r w:rsidR="00455CDD" w:rsidRPr="00087D85">
        <w:t xml:space="preserve"> </w:t>
      </w:r>
      <w:r w:rsidRPr="00087D85">
        <w:t>en</w:t>
      </w:r>
      <w:r w:rsidR="00455CDD" w:rsidRPr="00087D85">
        <w:t xml:space="preserve"> </w:t>
      </w:r>
      <w:r w:rsidRPr="00087D85">
        <w:t>markant</w:t>
      </w:r>
      <w:r w:rsidR="00455CDD" w:rsidRPr="00087D85">
        <w:t xml:space="preserve"> </w:t>
      </w:r>
      <w:r w:rsidRPr="00087D85">
        <w:t>økning</w:t>
      </w:r>
      <w:r w:rsidR="00455CDD" w:rsidRPr="00087D85">
        <w:t xml:space="preserve"> </w:t>
      </w:r>
      <w:r w:rsidRPr="00087D85">
        <w:t>i</w:t>
      </w:r>
      <w:r w:rsidR="00455CDD" w:rsidRPr="00087D85">
        <w:t xml:space="preserve"> </w:t>
      </w:r>
      <w:r w:rsidRPr="00087D85">
        <w:t>andelen</w:t>
      </w:r>
      <w:r w:rsidR="00455CDD" w:rsidRPr="00087D85">
        <w:t xml:space="preserve"> </w:t>
      </w:r>
      <w:r w:rsidRPr="00087D85">
        <w:t>elever</w:t>
      </w:r>
      <w:r w:rsidR="00455CDD" w:rsidRPr="00087D85">
        <w:t xml:space="preserve"> </w:t>
      </w:r>
      <w:r w:rsidRPr="00087D85">
        <w:t>som</w:t>
      </w:r>
      <w:r w:rsidR="00455CDD" w:rsidRPr="00087D85">
        <w:t xml:space="preserve"> </w:t>
      </w:r>
      <w:r w:rsidRPr="00087D85">
        <w:t>presterer</w:t>
      </w:r>
      <w:r w:rsidR="00455CDD" w:rsidRPr="00087D85">
        <w:t xml:space="preserve"> </w:t>
      </w:r>
      <w:r w:rsidRPr="00087D85">
        <w:t>på</w:t>
      </w:r>
      <w:r w:rsidR="00455CDD" w:rsidRPr="00087D85">
        <w:t xml:space="preserve"> </w:t>
      </w:r>
      <w:r w:rsidRPr="00087D85">
        <w:t>lavt</w:t>
      </w:r>
      <w:r w:rsidR="00455CDD" w:rsidRPr="00087D85">
        <w:t xml:space="preserve"> </w:t>
      </w:r>
      <w:r w:rsidRPr="00087D85">
        <w:t>nivå.</w:t>
      </w:r>
      <w:r w:rsidR="00455CDD" w:rsidRPr="00087D85">
        <w:t xml:space="preserve"> </w:t>
      </w:r>
      <w:r w:rsidRPr="00087D85">
        <w:t>Det</w:t>
      </w:r>
      <w:r w:rsidR="00455CDD" w:rsidRPr="00087D85">
        <w:t xml:space="preserve"> </w:t>
      </w:r>
      <w:r w:rsidRPr="00087D85">
        <w:t>er</w:t>
      </w:r>
      <w:r w:rsidR="00455CDD" w:rsidRPr="00087D85">
        <w:t xml:space="preserve"> </w:t>
      </w:r>
      <w:r w:rsidRPr="00087D85">
        <w:t>også</w:t>
      </w:r>
      <w:r w:rsidR="00455CDD" w:rsidRPr="00087D85">
        <w:t xml:space="preserve"> </w:t>
      </w:r>
      <w:r w:rsidRPr="00087D85">
        <w:t>en</w:t>
      </w:r>
      <w:r w:rsidR="00455CDD" w:rsidRPr="00087D85">
        <w:t xml:space="preserve"> </w:t>
      </w:r>
      <w:r w:rsidRPr="00087D85">
        <w:t>lavere</w:t>
      </w:r>
      <w:r w:rsidR="00455CDD" w:rsidRPr="00087D85">
        <w:t xml:space="preserve"> </w:t>
      </w:r>
      <w:r w:rsidRPr="00087D85">
        <w:t>andel</w:t>
      </w:r>
      <w:r w:rsidR="00455CDD" w:rsidRPr="00087D85">
        <w:t xml:space="preserve"> </w:t>
      </w:r>
      <w:r w:rsidRPr="00087D85">
        <w:t>elever</w:t>
      </w:r>
      <w:r w:rsidR="00455CDD" w:rsidRPr="00087D85">
        <w:t xml:space="preserve"> </w:t>
      </w:r>
      <w:r w:rsidRPr="00087D85">
        <w:t>som</w:t>
      </w:r>
      <w:r w:rsidR="00455CDD" w:rsidRPr="00087D85">
        <w:t xml:space="preserve"> </w:t>
      </w:r>
      <w:r w:rsidRPr="00087D85">
        <w:t>presterer</w:t>
      </w:r>
      <w:r w:rsidR="00455CDD" w:rsidRPr="00087D85">
        <w:t xml:space="preserve"> </w:t>
      </w:r>
      <w:r w:rsidRPr="00087D85">
        <w:t>på</w:t>
      </w:r>
      <w:r w:rsidR="00455CDD" w:rsidRPr="00087D85">
        <w:t xml:space="preserve"> </w:t>
      </w:r>
      <w:r w:rsidRPr="00087D85">
        <w:t>høyt</w:t>
      </w:r>
      <w:r w:rsidR="00455CDD" w:rsidRPr="00087D85">
        <w:t xml:space="preserve"> </w:t>
      </w:r>
      <w:r w:rsidRPr="00087D85">
        <w:t>nivå.</w:t>
      </w:r>
      <w:r w:rsidR="00455CDD" w:rsidRPr="00087D85">
        <w:t xml:space="preserve"> </w:t>
      </w:r>
      <w:r w:rsidRPr="00087D85">
        <w:t>Andelen</w:t>
      </w:r>
      <w:r w:rsidR="00455CDD" w:rsidRPr="00087D85">
        <w:t xml:space="preserve"> </w:t>
      </w:r>
      <w:r w:rsidRPr="00087D85">
        <w:t>elever</w:t>
      </w:r>
      <w:r w:rsidR="00455CDD" w:rsidRPr="00087D85">
        <w:t xml:space="preserve"> </w:t>
      </w:r>
      <w:r w:rsidRPr="00087D85">
        <w:t>med</w:t>
      </w:r>
      <w:r w:rsidR="00455CDD" w:rsidRPr="00087D85">
        <w:t xml:space="preserve"> </w:t>
      </w:r>
      <w:r w:rsidRPr="00087D85">
        <w:t>kritisk</w:t>
      </w:r>
      <w:r w:rsidR="00455CDD" w:rsidRPr="00087D85">
        <w:t xml:space="preserve"> </w:t>
      </w:r>
      <w:r w:rsidRPr="00087D85">
        <w:t>lave</w:t>
      </w:r>
      <w:r w:rsidR="00455CDD" w:rsidRPr="00087D85">
        <w:t xml:space="preserve"> </w:t>
      </w:r>
      <w:r w:rsidRPr="00087D85">
        <w:t>leseferdigheter</w:t>
      </w:r>
      <w:r w:rsidR="00455CDD" w:rsidRPr="00087D85">
        <w:t xml:space="preserve"> </w:t>
      </w:r>
      <w:r w:rsidRPr="00087D85">
        <w:t>tilsvarer</w:t>
      </w:r>
      <w:r w:rsidR="00455CDD" w:rsidRPr="00087D85">
        <w:t xml:space="preserve"> </w:t>
      </w:r>
      <w:r w:rsidRPr="00087D85">
        <w:t>hver</w:t>
      </w:r>
      <w:r w:rsidR="00455CDD" w:rsidRPr="00087D85">
        <w:t xml:space="preserve"> </w:t>
      </w:r>
      <w:r w:rsidRPr="00087D85">
        <w:t>5.</w:t>
      </w:r>
      <w:r w:rsidR="00455CDD" w:rsidRPr="00087D85">
        <w:t xml:space="preserve"> </w:t>
      </w:r>
      <w:r w:rsidRPr="00087D85">
        <w:t>elev</w:t>
      </w:r>
      <w:r w:rsidR="00455CDD" w:rsidRPr="00087D85">
        <w:t xml:space="preserve"> </w:t>
      </w:r>
      <w:r w:rsidRPr="00087D85">
        <w:t>i</w:t>
      </w:r>
      <w:r w:rsidR="00455CDD" w:rsidRPr="00087D85">
        <w:t xml:space="preserve"> </w:t>
      </w:r>
      <w:r w:rsidRPr="00087D85">
        <w:t>PIRLS</w:t>
      </w:r>
      <w:r w:rsidR="00455CDD" w:rsidRPr="00087D85">
        <w:t xml:space="preserve"> </w:t>
      </w:r>
      <w:r w:rsidRPr="00087D85">
        <w:t>2021</w:t>
      </w:r>
      <w:r w:rsidR="00455CDD" w:rsidRPr="00087D85">
        <w:t xml:space="preserve"> </w:t>
      </w:r>
      <w:r w:rsidRPr="00087D85">
        <w:t>og</w:t>
      </w:r>
      <w:r w:rsidR="00455CDD" w:rsidRPr="00087D85">
        <w:t xml:space="preserve"> </w:t>
      </w:r>
      <w:r w:rsidRPr="00087D85">
        <w:t>hver</w:t>
      </w:r>
      <w:r w:rsidR="00455CDD" w:rsidRPr="00087D85">
        <w:t xml:space="preserve"> </w:t>
      </w:r>
      <w:r w:rsidRPr="00087D85">
        <w:t>4.</w:t>
      </w:r>
      <w:r w:rsidRPr="00087D85">
        <w:rPr>
          <w:rFonts w:ascii="Arial" w:hAnsi="Arial" w:cs="Arial"/>
        </w:rPr>
        <w:t> </w:t>
      </w:r>
      <w:r w:rsidRPr="00087D85">
        <w:t>elev</w:t>
      </w:r>
      <w:r w:rsidR="00455CDD" w:rsidRPr="00087D85">
        <w:t xml:space="preserve"> </w:t>
      </w:r>
      <w:r w:rsidRPr="00087D85">
        <w:t>i</w:t>
      </w:r>
      <w:r w:rsidR="00455CDD" w:rsidRPr="00087D85">
        <w:t xml:space="preserve"> </w:t>
      </w:r>
      <w:r w:rsidRPr="00087D85">
        <w:t>PISA</w:t>
      </w:r>
      <w:r w:rsidR="00455CDD" w:rsidRPr="00087D85">
        <w:t xml:space="preserve"> </w:t>
      </w:r>
      <w:r w:rsidRPr="00087D85">
        <w:t>2022.</w:t>
      </w:r>
    </w:p>
    <w:p w14:paraId="66D2185C" w14:textId="61B56595" w:rsidR="0068665E" w:rsidRPr="00087D85" w:rsidRDefault="00A74CE3" w:rsidP="00087D85">
      <w:r w:rsidRPr="00087D85">
        <w:t>I</w:t>
      </w:r>
      <w:r w:rsidR="00455CDD" w:rsidRPr="00087D85">
        <w:t xml:space="preserve"> </w:t>
      </w:r>
      <w:r w:rsidRPr="00087D85">
        <w:t>PISA</w:t>
      </w:r>
      <w:r w:rsidR="00455CDD" w:rsidRPr="00087D85">
        <w:t xml:space="preserve"> </w:t>
      </w:r>
      <w:r w:rsidRPr="00087D85">
        <w:t>2018,</w:t>
      </w:r>
      <w:r w:rsidR="00455CDD" w:rsidRPr="00087D85">
        <w:t xml:space="preserve"> </w:t>
      </w:r>
      <w:r w:rsidRPr="00087D85">
        <w:t>hvor</w:t>
      </w:r>
      <w:r w:rsidR="00455CDD" w:rsidRPr="00087D85">
        <w:t xml:space="preserve"> </w:t>
      </w:r>
      <w:r w:rsidRPr="00087D85">
        <w:t>lesing</w:t>
      </w:r>
      <w:r w:rsidR="00455CDD" w:rsidRPr="00087D85">
        <w:t xml:space="preserve"> </w:t>
      </w:r>
      <w:r w:rsidRPr="00087D85">
        <w:t>var</w:t>
      </w:r>
      <w:r w:rsidR="00455CDD" w:rsidRPr="00087D85">
        <w:t xml:space="preserve"> </w:t>
      </w:r>
      <w:r w:rsidRPr="00087D85">
        <w:t>hovedområde,</w:t>
      </w:r>
      <w:r w:rsidR="00455CDD" w:rsidRPr="00087D85">
        <w:t xml:space="preserve"> </w:t>
      </w:r>
      <w:r w:rsidRPr="00087D85">
        <w:t>ble</w:t>
      </w:r>
      <w:r w:rsidR="00455CDD" w:rsidRPr="00087D85">
        <w:t xml:space="preserve"> </w:t>
      </w:r>
      <w:r w:rsidRPr="00087D85">
        <w:t>det</w:t>
      </w:r>
      <w:r w:rsidR="00455CDD" w:rsidRPr="00087D85">
        <w:t xml:space="preserve"> </w:t>
      </w:r>
      <w:r w:rsidRPr="00087D85">
        <w:t>også</w:t>
      </w:r>
      <w:r w:rsidR="00455CDD" w:rsidRPr="00087D85">
        <w:t xml:space="preserve"> </w:t>
      </w:r>
      <w:r w:rsidRPr="00087D85">
        <w:t>undersøkt</w:t>
      </w:r>
      <w:r w:rsidR="00455CDD" w:rsidRPr="00087D85">
        <w:t xml:space="preserve"> </w:t>
      </w:r>
      <w:r w:rsidRPr="00087D85">
        <w:t>i</w:t>
      </w:r>
      <w:r w:rsidR="00455CDD" w:rsidRPr="00087D85">
        <w:t xml:space="preserve"> </w:t>
      </w:r>
      <w:r w:rsidRPr="00087D85">
        <w:t>hvilken</w:t>
      </w:r>
      <w:r w:rsidR="00455CDD" w:rsidRPr="00087D85">
        <w:t xml:space="preserve"> </w:t>
      </w:r>
      <w:r w:rsidRPr="00087D85">
        <w:t>grad</w:t>
      </w:r>
      <w:r w:rsidR="00455CDD" w:rsidRPr="00087D85">
        <w:t xml:space="preserve"> </w:t>
      </w:r>
      <w:r w:rsidRPr="00087D85">
        <w:t>elevene</w:t>
      </w:r>
      <w:r w:rsidR="00455CDD" w:rsidRPr="00087D85">
        <w:t xml:space="preserve"> </w:t>
      </w:r>
      <w:r w:rsidRPr="00087D85">
        <w:t>er</w:t>
      </w:r>
      <w:r w:rsidR="00455CDD" w:rsidRPr="00087D85">
        <w:t xml:space="preserve"> </w:t>
      </w:r>
      <w:r w:rsidRPr="00087D85">
        <w:t>i</w:t>
      </w:r>
      <w:r w:rsidR="00455CDD" w:rsidRPr="00087D85">
        <w:t xml:space="preserve"> </w:t>
      </w:r>
      <w:r w:rsidRPr="00087D85">
        <w:t>stand</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tekster</w:t>
      </w:r>
      <w:r w:rsidR="00455CDD" w:rsidRPr="00087D85">
        <w:t xml:space="preserve"> </w:t>
      </w:r>
      <w:r w:rsidRPr="00087D85">
        <w:t>kritisk</w:t>
      </w:r>
      <w:r w:rsidR="00455CDD" w:rsidRPr="00087D85">
        <w:t xml:space="preserve"> </w:t>
      </w:r>
      <w:r w:rsidRPr="00087D85">
        <w:t>og</w:t>
      </w:r>
      <w:r w:rsidR="00455CDD" w:rsidRPr="00087D85">
        <w:t xml:space="preserve"> </w:t>
      </w:r>
      <w:r w:rsidRPr="00087D85">
        <w:t>deres</w:t>
      </w:r>
      <w:r w:rsidR="00455CDD" w:rsidRPr="00087D85">
        <w:t xml:space="preserve"> </w:t>
      </w:r>
      <w:r w:rsidRPr="00087D85">
        <w:t>evne</w:t>
      </w:r>
      <w:r w:rsidR="00455CDD" w:rsidRPr="00087D85">
        <w:t xml:space="preserve"> </w:t>
      </w:r>
      <w:r w:rsidRPr="00087D85">
        <w:t>til</w:t>
      </w:r>
      <w:r w:rsidR="00455CDD" w:rsidRPr="00087D85">
        <w:t xml:space="preserve"> </w:t>
      </w:r>
      <w:r w:rsidRPr="00087D85">
        <w:t>å</w:t>
      </w:r>
      <w:r w:rsidR="00455CDD" w:rsidRPr="00087D85">
        <w:t xml:space="preserve"> </w:t>
      </w:r>
      <w:r w:rsidRPr="00087D85">
        <w:t>vurdere</w:t>
      </w:r>
      <w:r w:rsidR="00455CDD" w:rsidRPr="00087D85">
        <w:t xml:space="preserve"> </w:t>
      </w:r>
      <w:r w:rsidRPr="00087D85">
        <w:t>troverdighet</w:t>
      </w:r>
      <w:r w:rsidR="00455CDD" w:rsidRPr="00087D85">
        <w:t xml:space="preserve"> </w:t>
      </w:r>
      <w:r w:rsidRPr="00087D85">
        <w:t>og</w:t>
      </w:r>
      <w:r w:rsidR="00455CDD" w:rsidRPr="00087D85">
        <w:t xml:space="preserve"> </w:t>
      </w:r>
      <w:r w:rsidRPr="00087D85">
        <w:t>pålitelighet.</w:t>
      </w:r>
      <w:r w:rsidR="00455CDD" w:rsidRPr="00087D85">
        <w:t xml:space="preserve"> </w:t>
      </w:r>
      <w:r w:rsidRPr="00087D85">
        <w:t>Resultatene</w:t>
      </w:r>
      <w:r w:rsidR="00455CDD" w:rsidRPr="00087D85">
        <w:t xml:space="preserve"> </w:t>
      </w:r>
      <w:r w:rsidRPr="00087D85">
        <w:t>viser</w:t>
      </w:r>
      <w:r w:rsidR="00455CDD" w:rsidRPr="00087D85">
        <w:t xml:space="preserve"> </w:t>
      </w:r>
      <w:r w:rsidRPr="00087D85">
        <w:t>at</w:t>
      </w:r>
      <w:r w:rsidR="00455CDD" w:rsidRPr="00087D85">
        <w:t xml:space="preserve"> </w:t>
      </w:r>
      <w:r w:rsidRPr="00087D85">
        <w:t>mange</w:t>
      </w:r>
      <w:r w:rsidR="00455CDD" w:rsidRPr="00087D85">
        <w:t xml:space="preserve"> </w:t>
      </w:r>
      <w:r w:rsidRPr="00087D85">
        <w:t>elever</w:t>
      </w:r>
      <w:r w:rsidR="00455CDD" w:rsidRPr="00087D85">
        <w:t xml:space="preserve"> </w:t>
      </w:r>
      <w:r w:rsidRPr="00087D85">
        <w:t>mangler</w:t>
      </w:r>
      <w:r w:rsidR="00455CDD" w:rsidRPr="00087D85">
        <w:t xml:space="preserve"> </w:t>
      </w:r>
      <w:r w:rsidRPr="00087D85">
        <w:t>strategier</w:t>
      </w:r>
      <w:r w:rsidR="00455CDD" w:rsidRPr="00087D85">
        <w:t xml:space="preserve"> </w:t>
      </w:r>
      <w:r w:rsidRPr="00087D85">
        <w:t>for</w:t>
      </w:r>
      <w:r w:rsidR="00455CDD" w:rsidRPr="00087D85">
        <w:t xml:space="preserve"> </w:t>
      </w:r>
      <w:r w:rsidRPr="00087D85">
        <w:t>å</w:t>
      </w:r>
      <w:r w:rsidR="00455CDD" w:rsidRPr="00087D85">
        <w:t xml:space="preserve"> </w:t>
      </w:r>
      <w:r w:rsidRPr="00087D85">
        <w:t>avgjøre</w:t>
      </w:r>
      <w:r w:rsidR="00455CDD" w:rsidRPr="00087D85">
        <w:t xml:space="preserve"> </w:t>
      </w:r>
      <w:r w:rsidRPr="00087D85">
        <w:t>om</w:t>
      </w:r>
      <w:r w:rsidR="00455CDD" w:rsidRPr="00087D85">
        <w:t xml:space="preserve"> </w:t>
      </w:r>
      <w:r w:rsidRPr="00087D85">
        <w:t>de</w:t>
      </w:r>
      <w:r w:rsidR="00455CDD" w:rsidRPr="00087D85">
        <w:t xml:space="preserve"> </w:t>
      </w:r>
      <w:r w:rsidRPr="00087D85">
        <w:t>kan</w:t>
      </w:r>
      <w:r w:rsidR="00455CDD" w:rsidRPr="00087D85">
        <w:t xml:space="preserve"> </w:t>
      </w:r>
      <w:r w:rsidRPr="00087D85">
        <w:t>stole</w:t>
      </w:r>
      <w:r w:rsidR="00455CDD" w:rsidRPr="00087D85">
        <w:t xml:space="preserve"> </w:t>
      </w:r>
      <w:r w:rsidRPr="00087D85">
        <w:t>på</w:t>
      </w:r>
      <w:r w:rsidR="00455CDD" w:rsidRPr="00087D85">
        <w:t xml:space="preserve"> </w:t>
      </w:r>
      <w:r w:rsidRPr="00087D85">
        <w:t>en</w:t>
      </w:r>
      <w:r w:rsidR="00455CDD" w:rsidRPr="00087D85">
        <w:t xml:space="preserve"> </w:t>
      </w:r>
      <w:r w:rsidRPr="00087D85">
        <w:t>tekst</w:t>
      </w:r>
      <w:r w:rsidR="00455CDD" w:rsidRPr="00087D85">
        <w:t xml:space="preserve"> </w:t>
      </w:r>
      <w:r w:rsidRPr="00087D85">
        <w:t>eller</w:t>
      </w:r>
      <w:r w:rsidR="00455CDD" w:rsidRPr="00087D85">
        <w:t xml:space="preserve"> </w:t>
      </w:r>
      <w:r w:rsidRPr="00087D85">
        <w:t>ikke.</w:t>
      </w:r>
      <w:r w:rsidRPr="00087D85">
        <w:rPr>
          <w:rStyle w:val="Fotnotereferanse"/>
        </w:rPr>
        <w:footnoteReference w:id="5"/>
      </w:r>
    </w:p>
    <w:tbl>
      <w:tblPr>
        <w:tblStyle w:val="StandardBoks"/>
        <w:tblW w:w="5000" w:type="pct"/>
        <w:tblLook w:val="04A0" w:firstRow="1" w:lastRow="0" w:firstColumn="1" w:lastColumn="0" w:noHBand="0" w:noVBand="1"/>
      </w:tblPr>
      <w:tblGrid>
        <w:gridCol w:w="10465"/>
      </w:tblGrid>
      <w:tr w:rsidR="00455CDD" w:rsidRPr="00087D85" w14:paraId="3AE50474" w14:textId="77777777" w:rsidTr="00087D85">
        <w:tc>
          <w:tcPr>
            <w:tcW w:w="5000" w:type="pct"/>
          </w:tcPr>
          <w:p w14:paraId="51C32C11" w14:textId="77777777" w:rsidR="00455CDD" w:rsidRPr="00087D85" w:rsidRDefault="00455CDD" w:rsidP="00087D85">
            <w:pPr>
              <w:pStyle w:val="avsnitt-tittel"/>
            </w:pPr>
            <w:r w:rsidRPr="00087D85">
              <w:t>TENK</w:t>
            </w:r>
          </w:p>
          <w:p w14:paraId="0AC822A0" w14:textId="1BF53201" w:rsidR="00455CDD" w:rsidRPr="00087D85" w:rsidRDefault="00455CDD" w:rsidP="00087D85">
            <w:r w:rsidRPr="00087D85">
              <w:t>TENK er en del av faktasjekkorganisasjonen Faktisk.no. TENK lager undervisningsopplegg som skolene kan bruke. Dette er undervisningsopplegg som handler om kritisk mediebruk og kildebevissthet, og er koblet til dagsaktuelle nyheter som barn og unge møter i hverdagen.</w:t>
            </w:r>
          </w:p>
        </w:tc>
      </w:tr>
    </w:tbl>
    <w:p w14:paraId="77DD2A39" w14:textId="0A8E91F2" w:rsidR="0068665E" w:rsidRPr="00087D85" w:rsidRDefault="00A74CE3" w:rsidP="00087D85">
      <w:pPr>
        <w:pStyle w:val="UnOverskrift2"/>
      </w:pPr>
      <w:r w:rsidRPr="00087D85">
        <w:t>Det</w:t>
      </w:r>
      <w:r w:rsidR="00455CDD" w:rsidRPr="00087D85">
        <w:t xml:space="preserve"> </w:t>
      </w:r>
      <w:r w:rsidRPr="00087D85">
        <w:t>er</w:t>
      </w:r>
      <w:r w:rsidR="00455CDD" w:rsidRPr="00087D85">
        <w:t xml:space="preserve"> </w:t>
      </w:r>
      <w:r w:rsidRPr="00087D85">
        <w:t>for</w:t>
      </w:r>
      <w:r w:rsidR="00455CDD" w:rsidRPr="00087D85">
        <w:t xml:space="preserve"> </w:t>
      </w:r>
      <w:r w:rsidRPr="00087D85">
        <w:t>store</w:t>
      </w:r>
      <w:r w:rsidR="00455CDD" w:rsidRPr="00087D85">
        <w:t xml:space="preserve"> </w:t>
      </w:r>
      <w:r w:rsidRPr="00087D85">
        <w:t>forskjeller</w:t>
      </w:r>
      <w:r w:rsidR="00455CDD" w:rsidRPr="00087D85">
        <w:t xml:space="preserve"> </w:t>
      </w:r>
      <w:r w:rsidRPr="00087D85">
        <w:t>mellom</w:t>
      </w:r>
      <w:r w:rsidR="00455CDD" w:rsidRPr="00087D85">
        <w:t xml:space="preserve"> </w:t>
      </w:r>
      <w:r w:rsidRPr="00087D85">
        <w:t>elever</w:t>
      </w:r>
    </w:p>
    <w:p w14:paraId="7AA9D4B3" w14:textId="58371E78" w:rsidR="0068665E" w:rsidRPr="00087D85" w:rsidRDefault="00A74CE3" w:rsidP="00087D85">
      <w:r w:rsidRPr="00087D85">
        <w:t>Resultatene</w:t>
      </w:r>
      <w:r w:rsidR="00455CDD" w:rsidRPr="00087D85">
        <w:t xml:space="preserve"> </w:t>
      </w:r>
      <w:r w:rsidRPr="00087D85">
        <w:t>fra</w:t>
      </w:r>
      <w:r w:rsidR="00455CDD" w:rsidRPr="00087D85">
        <w:t xml:space="preserve"> </w:t>
      </w:r>
      <w:r w:rsidRPr="00087D85">
        <w:t>både</w:t>
      </w:r>
      <w:r w:rsidR="00455CDD" w:rsidRPr="00087D85">
        <w:t xml:space="preserve"> </w:t>
      </w:r>
      <w:r w:rsidRPr="00087D85">
        <w:t>PISA</w:t>
      </w:r>
      <w:r w:rsidR="00455CDD" w:rsidRPr="00087D85">
        <w:t xml:space="preserve"> </w:t>
      </w:r>
      <w:r w:rsidRPr="00087D85">
        <w:t>og</w:t>
      </w:r>
      <w:r w:rsidR="00455CDD" w:rsidRPr="00087D85">
        <w:t xml:space="preserve"> </w:t>
      </w:r>
      <w:r w:rsidRPr="00087D85">
        <w:t>PIRLS</w:t>
      </w:r>
      <w:r w:rsidR="00455CDD" w:rsidRPr="00087D85">
        <w:t xml:space="preserve"> </w:t>
      </w:r>
      <w:r w:rsidRPr="00087D85">
        <w:t>viser</w:t>
      </w:r>
      <w:r w:rsidR="00455CDD" w:rsidRPr="00087D85">
        <w:t xml:space="preserve"> </w:t>
      </w:r>
      <w:r w:rsidRPr="00087D85">
        <w:t>at</w:t>
      </w:r>
      <w:r w:rsidR="00455CDD" w:rsidRPr="00087D85">
        <w:t xml:space="preserve"> </w:t>
      </w:r>
      <w:r w:rsidRPr="00087D85">
        <w:t>det</w:t>
      </w:r>
      <w:r w:rsidR="00455CDD" w:rsidRPr="00087D85">
        <w:t xml:space="preserve"> </w:t>
      </w:r>
      <w:r w:rsidRPr="00087D85">
        <w:t>er</w:t>
      </w:r>
      <w:r w:rsidR="00455CDD" w:rsidRPr="00087D85">
        <w:t xml:space="preserve"> </w:t>
      </w:r>
      <w:r w:rsidRPr="00087D85">
        <w:t>store</w:t>
      </w:r>
      <w:r w:rsidR="00455CDD" w:rsidRPr="00087D85">
        <w:t xml:space="preserve"> </w:t>
      </w:r>
      <w:r w:rsidRPr="00087D85">
        <w:t>kjønnsforskjeller.</w:t>
      </w:r>
      <w:r w:rsidR="00455CDD" w:rsidRPr="00087D85">
        <w:t xml:space="preserve"> </w:t>
      </w:r>
      <w:r w:rsidRPr="00087D85">
        <w:t>Det</w:t>
      </w:r>
      <w:r w:rsidR="00455CDD" w:rsidRPr="00087D85">
        <w:t xml:space="preserve"> </w:t>
      </w:r>
      <w:r w:rsidRPr="00087D85">
        <w:t>er</w:t>
      </w:r>
      <w:r w:rsidR="00455CDD" w:rsidRPr="00087D85">
        <w:t xml:space="preserve"> </w:t>
      </w:r>
      <w:r w:rsidRPr="00087D85">
        <w:t>flere</w:t>
      </w:r>
      <w:r w:rsidR="00455CDD" w:rsidRPr="00087D85">
        <w:t xml:space="preserve"> </w:t>
      </w:r>
      <w:r w:rsidRPr="00087D85">
        <w:t>gutter</w:t>
      </w:r>
      <w:r w:rsidR="00455CDD" w:rsidRPr="00087D85">
        <w:t xml:space="preserve"> </w:t>
      </w:r>
      <w:r w:rsidRPr="00087D85">
        <w:t>enn</w:t>
      </w:r>
      <w:r w:rsidR="00455CDD" w:rsidRPr="00087D85">
        <w:t xml:space="preserve"> </w:t>
      </w:r>
      <w:r w:rsidRPr="00087D85">
        <w:t>jenter</w:t>
      </w:r>
      <w:r w:rsidR="00455CDD" w:rsidRPr="00087D85">
        <w:t xml:space="preserve"> </w:t>
      </w:r>
      <w:r w:rsidRPr="00087D85">
        <w:t>som</w:t>
      </w:r>
      <w:r w:rsidR="00455CDD" w:rsidRPr="00087D85">
        <w:t xml:space="preserve"> </w:t>
      </w:r>
      <w:r w:rsidRPr="00087D85">
        <w:t>presterer</w:t>
      </w:r>
      <w:r w:rsidR="00455CDD" w:rsidRPr="00087D85">
        <w:t xml:space="preserve"> </w:t>
      </w:r>
      <w:r w:rsidRPr="00087D85">
        <w:t>på</w:t>
      </w:r>
      <w:r w:rsidR="00455CDD" w:rsidRPr="00087D85">
        <w:t xml:space="preserve"> </w:t>
      </w:r>
      <w:r w:rsidRPr="00087D85">
        <w:t>de</w:t>
      </w:r>
      <w:r w:rsidR="00455CDD" w:rsidRPr="00087D85">
        <w:t xml:space="preserve"> </w:t>
      </w:r>
      <w:r w:rsidRPr="00087D85">
        <w:t>laveste</w:t>
      </w:r>
      <w:r w:rsidR="00455CDD" w:rsidRPr="00087D85">
        <w:t xml:space="preserve"> </w:t>
      </w:r>
      <w:r w:rsidRPr="00087D85">
        <w:t>nivåene,</w:t>
      </w:r>
      <w:r w:rsidR="00455CDD" w:rsidRPr="00087D85">
        <w:t xml:space="preserve"> </w:t>
      </w:r>
      <w:r w:rsidRPr="00087D85">
        <w:t>mens</w:t>
      </w:r>
      <w:r w:rsidR="00455CDD" w:rsidRPr="00087D85">
        <w:t xml:space="preserve"> </w:t>
      </w:r>
      <w:r w:rsidRPr="00087D85">
        <w:t>flere</w:t>
      </w:r>
      <w:r w:rsidR="00455CDD" w:rsidRPr="00087D85">
        <w:t xml:space="preserve"> </w:t>
      </w:r>
      <w:r w:rsidRPr="00087D85">
        <w:t>jenter</w:t>
      </w:r>
      <w:r w:rsidR="00455CDD" w:rsidRPr="00087D85">
        <w:t xml:space="preserve"> </w:t>
      </w:r>
      <w:r w:rsidRPr="00087D85">
        <w:t>enn</w:t>
      </w:r>
      <w:r w:rsidR="00455CDD" w:rsidRPr="00087D85">
        <w:t xml:space="preserve"> </w:t>
      </w:r>
      <w:r w:rsidRPr="00087D85">
        <w:t>gutter</w:t>
      </w:r>
      <w:r w:rsidR="00455CDD" w:rsidRPr="00087D85">
        <w:t xml:space="preserve"> </w:t>
      </w:r>
      <w:r w:rsidRPr="00087D85">
        <w:t>presterer</w:t>
      </w:r>
      <w:r w:rsidR="00455CDD" w:rsidRPr="00087D85">
        <w:t xml:space="preserve"> </w:t>
      </w:r>
      <w:r w:rsidRPr="00087D85">
        <w:t>på</w:t>
      </w:r>
      <w:r w:rsidR="00455CDD" w:rsidRPr="00087D85">
        <w:t xml:space="preserve"> </w:t>
      </w:r>
      <w:r w:rsidRPr="00087D85">
        <w:t>de</w:t>
      </w:r>
      <w:r w:rsidR="00455CDD" w:rsidRPr="00087D85">
        <w:t xml:space="preserve"> </w:t>
      </w:r>
      <w:r w:rsidRPr="00087D85">
        <w:t>høyeste</w:t>
      </w:r>
      <w:r w:rsidR="00455CDD" w:rsidRPr="00087D85">
        <w:t xml:space="preserve"> </w:t>
      </w:r>
      <w:r w:rsidRPr="00087D85">
        <w:t>nivåene.</w:t>
      </w:r>
      <w:r w:rsidR="00455CDD" w:rsidRPr="00087D85">
        <w:t xml:space="preserve"> </w:t>
      </w:r>
      <w:r w:rsidRPr="00087D85">
        <w:t>Nesten</w:t>
      </w:r>
      <w:r w:rsidR="00455CDD" w:rsidRPr="00087D85">
        <w:t xml:space="preserve"> </w:t>
      </w:r>
      <w:r w:rsidRPr="00087D85">
        <w:t>én</w:t>
      </w:r>
      <w:r w:rsidR="00455CDD" w:rsidRPr="00087D85">
        <w:t xml:space="preserve"> </w:t>
      </w:r>
      <w:r w:rsidRPr="00087D85">
        <w:t>av</w:t>
      </w:r>
      <w:r w:rsidR="00455CDD" w:rsidRPr="00087D85">
        <w:t xml:space="preserve"> </w:t>
      </w:r>
      <w:r w:rsidRPr="00087D85">
        <w:t>fire</w:t>
      </w:r>
      <w:r w:rsidR="00455CDD" w:rsidRPr="00087D85">
        <w:t xml:space="preserve"> </w:t>
      </w:r>
      <w:r w:rsidRPr="00087D85">
        <w:t>gutter</w:t>
      </w:r>
      <w:r w:rsidR="00455CDD" w:rsidRPr="00087D85">
        <w:t xml:space="preserve"> </w:t>
      </w:r>
      <w:r w:rsidRPr="00087D85">
        <w:t>(24</w:t>
      </w:r>
      <w:r w:rsidR="00455CDD" w:rsidRPr="00087D85">
        <w:t xml:space="preserve"> </w:t>
      </w:r>
      <w:r w:rsidRPr="00087D85">
        <w:t>prosent)</w:t>
      </w:r>
      <w:r w:rsidR="00455CDD" w:rsidRPr="00087D85">
        <w:t xml:space="preserve"> </w:t>
      </w:r>
      <w:r w:rsidRPr="00087D85">
        <w:t>er</w:t>
      </w:r>
      <w:r w:rsidR="00455CDD" w:rsidRPr="00087D85">
        <w:t xml:space="preserve"> </w:t>
      </w:r>
      <w:r w:rsidRPr="00087D85">
        <w:t>på</w:t>
      </w:r>
      <w:r w:rsidR="00455CDD" w:rsidRPr="00087D85">
        <w:t xml:space="preserve"> </w:t>
      </w:r>
      <w:r w:rsidRPr="00087D85">
        <w:t>de</w:t>
      </w:r>
      <w:r w:rsidR="00455CDD" w:rsidRPr="00087D85">
        <w:t xml:space="preserve"> </w:t>
      </w:r>
      <w:r w:rsidRPr="00087D85">
        <w:t>svakeste</w:t>
      </w:r>
      <w:r w:rsidR="00455CDD" w:rsidRPr="00087D85">
        <w:t xml:space="preserve"> </w:t>
      </w:r>
      <w:r w:rsidRPr="00087D85">
        <w:t>lesenivåene</w:t>
      </w:r>
      <w:r w:rsidR="00455CDD" w:rsidRPr="00087D85">
        <w:t xml:space="preserve"> </w:t>
      </w:r>
      <w:r w:rsidRPr="00087D85">
        <w:t>i</w:t>
      </w:r>
      <w:r w:rsidR="00455CDD" w:rsidRPr="00087D85">
        <w:t xml:space="preserve"> </w:t>
      </w:r>
      <w:r w:rsidRPr="00087D85">
        <w:t>PIRLS</w:t>
      </w:r>
      <w:r w:rsidR="00455CDD" w:rsidRPr="00087D85">
        <w:t xml:space="preserve"> </w:t>
      </w:r>
      <w:r w:rsidRPr="00087D85">
        <w:t>2021,</w:t>
      </w:r>
      <w:r w:rsidR="00455CDD" w:rsidRPr="00087D85">
        <w:t xml:space="preserve"> </w:t>
      </w:r>
      <w:r w:rsidRPr="00087D85">
        <w:t>mens</w:t>
      </w:r>
      <w:r w:rsidR="00455CDD" w:rsidRPr="00087D85">
        <w:t xml:space="preserve"> </w:t>
      </w:r>
      <w:r w:rsidRPr="00087D85">
        <w:t>16</w:t>
      </w:r>
      <w:r w:rsidR="00455CDD" w:rsidRPr="00087D85">
        <w:t xml:space="preserve"> </w:t>
      </w:r>
      <w:r w:rsidRPr="00087D85">
        <w:t>prosent</w:t>
      </w:r>
      <w:r w:rsidR="00455CDD" w:rsidRPr="00087D85">
        <w:t xml:space="preserve"> </w:t>
      </w:r>
      <w:r w:rsidRPr="00087D85">
        <w:t>av</w:t>
      </w:r>
      <w:r w:rsidR="00455CDD" w:rsidRPr="00087D85">
        <w:t xml:space="preserve"> </w:t>
      </w:r>
      <w:r w:rsidRPr="00087D85">
        <w:t>jentene</w:t>
      </w:r>
      <w:r w:rsidR="00455CDD" w:rsidRPr="00087D85">
        <w:t xml:space="preserve"> </w:t>
      </w:r>
      <w:r w:rsidRPr="00087D85">
        <w:t>er</w:t>
      </w:r>
      <w:r w:rsidR="00455CDD" w:rsidRPr="00087D85">
        <w:t xml:space="preserve"> </w:t>
      </w:r>
      <w:r w:rsidRPr="00087D85">
        <w:t>det.</w:t>
      </w:r>
      <w:r w:rsidR="00455CDD" w:rsidRPr="00087D85">
        <w:t xml:space="preserve"> </w:t>
      </w:r>
      <w:r w:rsidRPr="00087D85">
        <w:t>PISA</w:t>
      </w:r>
      <w:r w:rsidR="00455CDD" w:rsidRPr="00087D85">
        <w:t xml:space="preserve"> </w:t>
      </w:r>
      <w:r w:rsidRPr="00087D85">
        <w:t>2022</w:t>
      </w:r>
      <w:r w:rsidR="00455CDD" w:rsidRPr="00087D85">
        <w:t xml:space="preserve"> </w:t>
      </w:r>
      <w:r w:rsidRPr="00087D85">
        <w:t>viser</w:t>
      </w:r>
      <w:r w:rsidR="00455CDD" w:rsidRPr="00087D85">
        <w:t xml:space="preserve"> </w:t>
      </w:r>
      <w:r w:rsidRPr="00087D85">
        <w:t>en</w:t>
      </w:r>
      <w:r w:rsidR="00455CDD" w:rsidRPr="00087D85">
        <w:t xml:space="preserve"> </w:t>
      </w:r>
      <w:r w:rsidRPr="00087D85">
        <w:t>stor</w:t>
      </w:r>
      <w:r w:rsidR="00455CDD" w:rsidRPr="00087D85">
        <w:t xml:space="preserve"> </w:t>
      </w:r>
      <w:r w:rsidRPr="00087D85">
        <w:t>økning</w:t>
      </w:r>
      <w:r w:rsidR="00455CDD" w:rsidRPr="00087D85">
        <w:t xml:space="preserve"> </w:t>
      </w:r>
      <w:r w:rsidRPr="00087D85">
        <w:t>i</w:t>
      </w:r>
      <w:r w:rsidR="00455CDD" w:rsidRPr="00087D85">
        <w:t xml:space="preserve"> </w:t>
      </w:r>
      <w:r w:rsidRPr="00087D85">
        <w:t>andelen</w:t>
      </w:r>
      <w:r w:rsidR="00455CDD" w:rsidRPr="00087D85">
        <w:t xml:space="preserve"> </w:t>
      </w:r>
      <w:r w:rsidRPr="00087D85">
        <w:t>15-åringer</w:t>
      </w:r>
      <w:r w:rsidR="00455CDD" w:rsidRPr="00087D85">
        <w:t xml:space="preserve"> </w:t>
      </w:r>
      <w:r w:rsidRPr="00087D85">
        <w:t>som</w:t>
      </w:r>
      <w:r w:rsidR="00455CDD" w:rsidRPr="00087D85">
        <w:t xml:space="preserve"> </w:t>
      </w:r>
      <w:r w:rsidRPr="00087D85">
        <w:t>presterer</w:t>
      </w:r>
      <w:r w:rsidR="00455CDD" w:rsidRPr="00087D85">
        <w:t xml:space="preserve"> </w:t>
      </w:r>
      <w:r w:rsidRPr="00087D85">
        <w:t>på</w:t>
      </w:r>
      <w:r w:rsidR="00455CDD" w:rsidRPr="00087D85">
        <w:t xml:space="preserve"> </w:t>
      </w:r>
      <w:r w:rsidRPr="00087D85">
        <w:t>lavt</w:t>
      </w:r>
      <w:r w:rsidR="00455CDD" w:rsidRPr="00087D85">
        <w:t xml:space="preserve"> </w:t>
      </w:r>
      <w:r w:rsidRPr="00087D85">
        <w:t>nivå,</w:t>
      </w:r>
      <w:r w:rsidR="00455CDD" w:rsidRPr="00087D85">
        <w:t xml:space="preserve"> </w:t>
      </w:r>
      <w:r w:rsidRPr="00087D85">
        <w:t>og</w:t>
      </w:r>
      <w:r w:rsidR="00455CDD" w:rsidRPr="00087D85">
        <w:t xml:space="preserve"> </w:t>
      </w:r>
      <w:r w:rsidRPr="00087D85">
        <w:t>hele</w:t>
      </w:r>
      <w:r w:rsidR="00455CDD" w:rsidRPr="00087D85">
        <w:t xml:space="preserve"> </w:t>
      </w:r>
      <w:r w:rsidRPr="00087D85">
        <w:t>34</w:t>
      </w:r>
      <w:r w:rsidR="00455CDD" w:rsidRPr="00087D85">
        <w:t xml:space="preserve"> </w:t>
      </w:r>
      <w:r w:rsidRPr="00087D85">
        <w:t>prosent</w:t>
      </w:r>
      <w:r w:rsidR="00455CDD" w:rsidRPr="00087D85">
        <w:t xml:space="preserve"> </w:t>
      </w:r>
      <w:r w:rsidRPr="00087D85">
        <w:t>av</w:t>
      </w:r>
      <w:r w:rsidR="00455CDD" w:rsidRPr="00087D85">
        <w:t xml:space="preserve"> </w:t>
      </w:r>
      <w:r w:rsidRPr="00087D85">
        <w:t>guttene</w:t>
      </w:r>
      <w:r w:rsidR="00455CDD" w:rsidRPr="00087D85">
        <w:t xml:space="preserve"> </w:t>
      </w:r>
      <w:r w:rsidRPr="00087D85">
        <w:t>presterer</w:t>
      </w:r>
      <w:r w:rsidR="00455CDD" w:rsidRPr="00087D85">
        <w:t xml:space="preserve"> </w:t>
      </w:r>
      <w:r w:rsidRPr="00087D85">
        <w:t>på</w:t>
      </w:r>
      <w:r w:rsidR="00455CDD" w:rsidRPr="00087D85">
        <w:t xml:space="preserve"> </w:t>
      </w:r>
      <w:r w:rsidRPr="00087D85">
        <w:t>et</w:t>
      </w:r>
      <w:r w:rsidR="00455CDD" w:rsidRPr="00087D85">
        <w:t xml:space="preserve"> </w:t>
      </w:r>
      <w:r w:rsidRPr="00087D85">
        <w:t>nivå</w:t>
      </w:r>
      <w:r w:rsidR="00455CDD" w:rsidRPr="00087D85">
        <w:t xml:space="preserve"> </w:t>
      </w:r>
      <w:r w:rsidRPr="00087D85">
        <w:t>som</w:t>
      </w:r>
      <w:r w:rsidR="00455CDD" w:rsidRPr="00087D85">
        <w:t xml:space="preserve"> </w:t>
      </w:r>
      <w:r w:rsidRPr="00087D85">
        <w:t>betegnes</w:t>
      </w:r>
      <w:r w:rsidR="00455CDD" w:rsidRPr="00087D85">
        <w:t xml:space="preserve"> </w:t>
      </w:r>
      <w:r w:rsidRPr="00087D85">
        <w:t>som</w:t>
      </w:r>
      <w:r w:rsidR="00455CDD" w:rsidRPr="00087D85">
        <w:t xml:space="preserve"> </w:t>
      </w:r>
      <w:r w:rsidRPr="00087D85">
        <w:t>lavt</w:t>
      </w:r>
      <w:r w:rsidR="00455CDD" w:rsidRPr="00087D85">
        <w:t xml:space="preserve"> </w:t>
      </w:r>
      <w:r w:rsidRPr="00087D85">
        <w:t>presterende.</w:t>
      </w:r>
      <w:r w:rsidR="00455CDD" w:rsidRPr="00087D85">
        <w:t xml:space="preserve"> </w:t>
      </w:r>
      <w:r w:rsidRPr="00087D85">
        <w:t>Det</w:t>
      </w:r>
      <w:r w:rsidR="00455CDD" w:rsidRPr="00087D85">
        <w:t xml:space="preserve"> </w:t>
      </w:r>
      <w:r w:rsidRPr="00087D85">
        <w:t>tilsvarende</w:t>
      </w:r>
      <w:r w:rsidR="00455CDD" w:rsidRPr="00087D85">
        <w:t xml:space="preserve"> </w:t>
      </w:r>
      <w:r w:rsidRPr="00087D85">
        <w:t>tallet</w:t>
      </w:r>
      <w:r w:rsidR="00455CDD" w:rsidRPr="00087D85">
        <w:t xml:space="preserve"> </w:t>
      </w:r>
      <w:r w:rsidRPr="00087D85">
        <w:t>for</w:t>
      </w:r>
      <w:r w:rsidR="00455CDD" w:rsidRPr="00087D85">
        <w:t xml:space="preserve"> </w:t>
      </w:r>
      <w:r w:rsidRPr="00087D85">
        <w:t>jenter</w:t>
      </w:r>
      <w:r w:rsidR="00455CDD" w:rsidRPr="00087D85">
        <w:t xml:space="preserve"> </w:t>
      </w:r>
      <w:r w:rsidRPr="00087D85">
        <w:t>er</w:t>
      </w:r>
      <w:r w:rsidR="00455CDD" w:rsidRPr="00087D85">
        <w:t xml:space="preserve"> </w:t>
      </w:r>
      <w:r w:rsidRPr="00087D85">
        <w:t>20</w:t>
      </w:r>
      <w:r w:rsidR="00455CDD" w:rsidRPr="00087D85">
        <w:t xml:space="preserve"> </w:t>
      </w:r>
      <w:r w:rsidRPr="00087D85">
        <w:t>prosent.</w:t>
      </w:r>
      <w:r w:rsidR="00455CDD" w:rsidRPr="00087D85">
        <w:t xml:space="preserve"> </w:t>
      </w:r>
    </w:p>
    <w:p w14:paraId="6051CAF1" w14:textId="2AB4A4C4" w:rsidR="0068665E" w:rsidRPr="00087D85" w:rsidRDefault="00A74CE3" w:rsidP="00087D85">
      <w:r w:rsidRPr="00087D85">
        <w:t>Undersøkelsene</w:t>
      </w:r>
      <w:r w:rsidR="00455CDD" w:rsidRPr="00087D85">
        <w:t xml:space="preserve"> </w:t>
      </w:r>
      <w:r w:rsidRPr="00087D85">
        <w:t>viser</w:t>
      </w:r>
      <w:r w:rsidR="00455CDD" w:rsidRPr="00087D85">
        <w:t xml:space="preserve"> </w:t>
      </w:r>
      <w:r w:rsidRPr="00087D85">
        <w:t>også</w:t>
      </w:r>
      <w:r w:rsidR="00455CDD" w:rsidRPr="00087D85">
        <w:t xml:space="preserve"> </w:t>
      </w:r>
      <w:r w:rsidRPr="00087D85">
        <w:t>at</w:t>
      </w:r>
      <w:r w:rsidR="00455CDD" w:rsidRPr="00087D85">
        <w:t xml:space="preserve"> </w:t>
      </w:r>
      <w:r w:rsidRPr="00087D85">
        <w:t>forskjeller</w:t>
      </w:r>
      <w:r w:rsidR="00455CDD" w:rsidRPr="00087D85">
        <w:t xml:space="preserve"> </w:t>
      </w:r>
      <w:r w:rsidRPr="00087D85">
        <w:t>i</w:t>
      </w:r>
      <w:r w:rsidR="00455CDD" w:rsidRPr="00087D85">
        <w:t xml:space="preserve"> </w:t>
      </w:r>
      <w:r w:rsidRPr="00087D85">
        <w:t>leseprestasjoner</w:t>
      </w:r>
      <w:r w:rsidR="00455CDD" w:rsidRPr="00087D85">
        <w:t xml:space="preserve"> </w:t>
      </w:r>
      <w:r w:rsidRPr="00087D85">
        <w:t>mellom</w:t>
      </w:r>
      <w:r w:rsidR="00455CDD" w:rsidRPr="00087D85">
        <w:t xml:space="preserve"> </w:t>
      </w:r>
      <w:r w:rsidRPr="00087D85">
        <w:t>elever</w:t>
      </w:r>
      <w:r w:rsidR="00455CDD" w:rsidRPr="00087D85">
        <w:t xml:space="preserve"> </w:t>
      </w:r>
      <w:r w:rsidRPr="00087D85">
        <w:t>med</w:t>
      </w:r>
      <w:r w:rsidR="00455CDD" w:rsidRPr="00087D85">
        <w:t xml:space="preserve"> </w:t>
      </w:r>
      <w:r w:rsidRPr="00087D85">
        <w:t>høy</w:t>
      </w:r>
      <w:r w:rsidR="00455CDD" w:rsidRPr="00087D85">
        <w:t xml:space="preserve"> </w:t>
      </w:r>
      <w:r w:rsidRPr="00087D85">
        <w:t>og</w:t>
      </w:r>
      <w:r w:rsidR="00455CDD" w:rsidRPr="00087D85">
        <w:t xml:space="preserve"> </w:t>
      </w:r>
      <w:r w:rsidRPr="00087D85">
        <w:t>lav</w:t>
      </w:r>
      <w:r w:rsidR="00455CDD" w:rsidRPr="00087D85">
        <w:t xml:space="preserve"> </w:t>
      </w:r>
      <w:r w:rsidRPr="00087D85">
        <w:t>sosioøkonomisk</w:t>
      </w:r>
      <w:r w:rsidR="00455CDD" w:rsidRPr="00087D85">
        <w:t xml:space="preserve"> </w:t>
      </w:r>
      <w:r w:rsidRPr="00087D85">
        <w:t>status</w:t>
      </w:r>
      <w:r w:rsidR="00455CDD" w:rsidRPr="00087D85">
        <w:t xml:space="preserve"> </w:t>
      </w:r>
      <w:r w:rsidRPr="00087D85">
        <w:t>(hjemmebakgrunn)</w:t>
      </w:r>
      <w:r w:rsidR="00455CDD" w:rsidRPr="00087D85">
        <w:t xml:space="preserve"> </w:t>
      </w:r>
      <w:r w:rsidRPr="00087D85">
        <w:t>øker.</w:t>
      </w:r>
      <w:r w:rsidRPr="00087D85">
        <w:rPr>
          <w:rStyle w:val="Fotnotereferanse"/>
        </w:rPr>
        <w:footnoteReference w:id="6"/>
      </w:r>
      <w:r w:rsidR="00455CDD" w:rsidRPr="00087D85">
        <w:t xml:space="preserve"> </w:t>
      </w:r>
      <w:r w:rsidRPr="00087D85">
        <w:t>Selv</w:t>
      </w:r>
      <w:r w:rsidR="00455CDD" w:rsidRPr="00087D85">
        <w:t xml:space="preserve"> </w:t>
      </w:r>
      <w:r w:rsidRPr="00087D85">
        <w:t>om</w:t>
      </w:r>
      <w:r w:rsidR="00455CDD" w:rsidRPr="00087D85">
        <w:t xml:space="preserve"> </w:t>
      </w:r>
      <w:r w:rsidRPr="00087D85">
        <w:t>betydningen</w:t>
      </w:r>
      <w:r w:rsidR="00455CDD" w:rsidRPr="00087D85">
        <w:t xml:space="preserve"> </w:t>
      </w:r>
      <w:r w:rsidRPr="00087D85">
        <w:t>av</w:t>
      </w:r>
      <w:r w:rsidR="00455CDD" w:rsidRPr="00087D85">
        <w:t xml:space="preserve"> </w:t>
      </w:r>
      <w:r w:rsidRPr="00087D85">
        <w:t>sosioøkonomisk</w:t>
      </w:r>
      <w:r w:rsidR="00455CDD" w:rsidRPr="00087D85">
        <w:t xml:space="preserve"> </w:t>
      </w:r>
      <w:r w:rsidRPr="00087D85">
        <w:t>status</w:t>
      </w:r>
      <w:r w:rsidR="00455CDD" w:rsidRPr="00087D85">
        <w:t xml:space="preserve"> </w:t>
      </w:r>
      <w:r w:rsidRPr="00087D85">
        <w:t>er</w:t>
      </w:r>
      <w:r w:rsidR="00455CDD" w:rsidRPr="00087D85">
        <w:t xml:space="preserve"> </w:t>
      </w:r>
      <w:r w:rsidRPr="00087D85">
        <w:lastRenderedPageBreak/>
        <w:t>relativt</w:t>
      </w:r>
      <w:r w:rsidR="00455CDD" w:rsidRPr="00087D85">
        <w:t xml:space="preserve"> </w:t>
      </w:r>
      <w:r w:rsidRPr="00087D85">
        <w:t>liten</w:t>
      </w:r>
      <w:r w:rsidR="00455CDD" w:rsidRPr="00087D85">
        <w:t xml:space="preserve"> </w:t>
      </w:r>
      <w:r w:rsidRPr="00087D85">
        <w:t>i</w:t>
      </w:r>
      <w:r w:rsidR="00455CDD" w:rsidRPr="00087D85">
        <w:t xml:space="preserve"> </w:t>
      </w:r>
      <w:r w:rsidRPr="00087D85">
        <w:t>Norge,</w:t>
      </w:r>
      <w:r w:rsidR="00455CDD" w:rsidRPr="00087D85">
        <w:t xml:space="preserve"> </w:t>
      </w:r>
      <w:r w:rsidRPr="00087D85">
        <w:t>er</w:t>
      </w:r>
      <w:r w:rsidR="00455CDD" w:rsidRPr="00087D85">
        <w:t xml:space="preserve"> </w:t>
      </w:r>
      <w:r w:rsidRPr="00087D85">
        <w:t>det</w:t>
      </w:r>
      <w:r w:rsidR="00455CDD" w:rsidRPr="00087D85">
        <w:t xml:space="preserve"> </w:t>
      </w:r>
      <w:r w:rsidRPr="00087D85">
        <w:t>en</w:t>
      </w:r>
      <w:r w:rsidR="00455CDD" w:rsidRPr="00087D85">
        <w:t xml:space="preserve"> </w:t>
      </w:r>
      <w:r w:rsidRPr="00087D85">
        <w:t>klar</w:t>
      </w:r>
      <w:r w:rsidR="00455CDD" w:rsidRPr="00087D85">
        <w:t xml:space="preserve"> </w:t>
      </w:r>
      <w:r w:rsidRPr="00087D85">
        <w:t>sammenheng</w:t>
      </w:r>
      <w:r w:rsidR="00455CDD" w:rsidRPr="00087D85">
        <w:t xml:space="preserve"> </w:t>
      </w:r>
      <w:r w:rsidRPr="00087D85">
        <w:t>mellom</w:t>
      </w:r>
      <w:r w:rsidR="00455CDD" w:rsidRPr="00087D85">
        <w:t xml:space="preserve"> </w:t>
      </w:r>
      <w:r w:rsidRPr="00087D85">
        <w:t>familiens</w:t>
      </w:r>
      <w:r w:rsidR="00455CDD" w:rsidRPr="00087D85">
        <w:t xml:space="preserve"> </w:t>
      </w:r>
      <w:r w:rsidRPr="00087D85">
        <w:t>sosioøkonomiske</w:t>
      </w:r>
      <w:r w:rsidR="00455CDD" w:rsidRPr="00087D85">
        <w:t xml:space="preserve"> </w:t>
      </w:r>
      <w:r w:rsidRPr="00087D85">
        <w:t>status</w:t>
      </w:r>
      <w:r w:rsidR="00455CDD" w:rsidRPr="00087D85">
        <w:t xml:space="preserve"> </w:t>
      </w:r>
      <w:r w:rsidRPr="00087D85">
        <w:t>og</w:t>
      </w:r>
      <w:r w:rsidR="00455CDD" w:rsidRPr="00087D85">
        <w:t xml:space="preserve"> </w:t>
      </w:r>
      <w:r w:rsidRPr="00087D85">
        <w:t>elevenes</w:t>
      </w:r>
      <w:r w:rsidR="00455CDD" w:rsidRPr="00087D85">
        <w:t xml:space="preserve"> </w:t>
      </w:r>
      <w:r w:rsidRPr="00087D85">
        <w:t>leseprestasjoner.</w:t>
      </w:r>
      <w:r w:rsidR="00455CDD" w:rsidRPr="00087D85">
        <w:t xml:space="preserve"> </w:t>
      </w:r>
    </w:p>
    <w:tbl>
      <w:tblPr>
        <w:tblStyle w:val="StandardBoks"/>
        <w:tblW w:w="5000" w:type="pct"/>
        <w:tblLook w:val="04A0" w:firstRow="1" w:lastRow="0" w:firstColumn="1" w:lastColumn="0" w:noHBand="0" w:noVBand="1"/>
      </w:tblPr>
      <w:tblGrid>
        <w:gridCol w:w="10465"/>
      </w:tblGrid>
      <w:tr w:rsidR="00455CDD" w:rsidRPr="00087D85" w14:paraId="5259ACC1" w14:textId="77777777" w:rsidTr="00087D85">
        <w:tc>
          <w:tcPr>
            <w:tcW w:w="5000" w:type="pct"/>
          </w:tcPr>
          <w:p w14:paraId="5EA74824" w14:textId="7CF2459E" w:rsidR="00455CDD" w:rsidRPr="00087D85" w:rsidRDefault="00455CDD" w:rsidP="00087D85">
            <w:pPr>
              <w:pStyle w:val="avsnitt-tittel"/>
            </w:pPr>
            <w:r w:rsidRPr="00087D85">
              <w:t>Guttas Campus</w:t>
            </w:r>
          </w:p>
          <w:p w14:paraId="6F6D621C" w14:textId="1F4E069F" w:rsidR="00455CDD" w:rsidRPr="00087D85" w:rsidRDefault="00455CDD" w:rsidP="00087D85">
            <w:r w:rsidRPr="00087D85">
              <w:rPr>
                <w:rStyle w:val="kursiv"/>
              </w:rPr>
              <w:t>Guttas Campus</w:t>
            </w:r>
            <w:r w:rsidRPr="00087D85">
              <w:t xml:space="preserve"> har som hovedmål å støtte gutters faglige og sosiale utvikling, og å styrke deres forutsetninger for å mestre livet og fullføre videregående skole. I lesing legger de vekt på å skape leseglede, motivasjon til å lese mer og til å se nytten av å finne bøker som interesserer dem.</w:t>
            </w:r>
          </w:p>
        </w:tc>
      </w:tr>
    </w:tbl>
    <w:p w14:paraId="212E7B84" w14:textId="77777777" w:rsidR="00455CDD" w:rsidRPr="00087D85" w:rsidRDefault="00455CDD" w:rsidP="00087D85"/>
    <w:p w14:paraId="22F09064" w14:textId="415A75AC" w:rsidR="0068665E" w:rsidRPr="00087D85" w:rsidRDefault="00A74CE3" w:rsidP="00087D85">
      <w:pPr>
        <w:pStyle w:val="UnOverskrift2"/>
      </w:pPr>
      <w:r w:rsidRPr="00087D85">
        <w:t>Digitale</w:t>
      </w:r>
      <w:r w:rsidR="00455CDD" w:rsidRPr="00087D85">
        <w:t xml:space="preserve"> </w:t>
      </w:r>
      <w:r w:rsidRPr="00087D85">
        <w:t>aktiviteter</w:t>
      </w:r>
      <w:r w:rsidR="00455CDD" w:rsidRPr="00087D85">
        <w:t xml:space="preserve"> </w:t>
      </w:r>
      <w:r w:rsidRPr="00087D85">
        <w:t>tar</w:t>
      </w:r>
      <w:r w:rsidR="00455CDD" w:rsidRPr="00087D85">
        <w:t xml:space="preserve"> </w:t>
      </w:r>
      <w:r w:rsidRPr="00087D85">
        <w:t>mer</w:t>
      </w:r>
      <w:r w:rsidR="00455CDD" w:rsidRPr="00087D85">
        <w:t xml:space="preserve"> </w:t>
      </w:r>
      <w:r w:rsidRPr="00087D85">
        <w:t>plass</w:t>
      </w:r>
      <w:r w:rsidR="00455CDD" w:rsidRPr="00087D85">
        <w:t xml:space="preserve"> </w:t>
      </w:r>
    </w:p>
    <w:p w14:paraId="01E01AA2" w14:textId="6A4E9D53" w:rsidR="0068665E" w:rsidRPr="00087D85" w:rsidRDefault="00A74CE3" w:rsidP="00087D85">
      <w:r w:rsidRPr="00087D85">
        <w:t>Den</w:t>
      </w:r>
      <w:r w:rsidR="00455CDD" w:rsidRPr="00087D85">
        <w:t xml:space="preserve"> </w:t>
      </w:r>
      <w:r w:rsidRPr="00087D85">
        <w:t>digitale</w:t>
      </w:r>
      <w:r w:rsidR="00455CDD" w:rsidRPr="00087D85">
        <w:t xml:space="preserve"> </w:t>
      </w:r>
      <w:r w:rsidRPr="00087D85">
        <w:t>utviklingen</w:t>
      </w:r>
      <w:r w:rsidR="00455CDD" w:rsidRPr="00087D85">
        <w:t xml:space="preserve"> </w:t>
      </w:r>
      <w:r w:rsidRPr="00087D85">
        <w:t>i</w:t>
      </w:r>
      <w:r w:rsidR="00455CDD" w:rsidRPr="00087D85">
        <w:t xml:space="preserve"> </w:t>
      </w:r>
      <w:r w:rsidRPr="00087D85">
        <w:t>samfunnet</w:t>
      </w:r>
      <w:r w:rsidR="00455CDD" w:rsidRPr="00087D85">
        <w:t xml:space="preserve"> </w:t>
      </w:r>
      <w:r w:rsidRPr="00087D85">
        <w:t>preger</w:t>
      </w:r>
      <w:r w:rsidR="00455CDD" w:rsidRPr="00087D85">
        <w:t xml:space="preserve"> </w:t>
      </w:r>
      <w:r w:rsidRPr="00087D85">
        <w:t>barn</w:t>
      </w:r>
      <w:r w:rsidR="00455CDD" w:rsidRPr="00087D85">
        <w:t xml:space="preserve"> </w:t>
      </w:r>
      <w:r w:rsidRPr="00087D85">
        <w:t>og</w:t>
      </w:r>
      <w:r w:rsidR="00455CDD" w:rsidRPr="00087D85">
        <w:t xml:space="preserve"> </w:t>
      </w:r>
      <w:r w:rsidRPr="00087D85">
        <w:t>unges</w:t>
      </w:r>
      <w:r w:rsidR="00455CDD" w:rsidRPr="00087D85">
        <w:t xml:space="preserve"> </w:t>
      </w:r>
      <w:r w:rsidRPr="00087D85">
        <w:t>liv</w:t>
      </w:r>
      <w:r w:rsidR="00455CDD" w:rsidRPr="00087D85">
        <w:t xml:space="preserve"> </w:t>
      </w:r>
      <w:r w:rsidRPr="00087D85">
        <w:t>og</w:t>
      </w:r>
      <w:r w:rsidR="00455CDD" w:rsidRPr="00087D85">
        <w:t xml:space="preserve"> </w:t>
      </w:r>
      <w:r w:rsidRPr="00087D85">
        <w:t>hverdag.</w:t>
      </w:r>
      <w:r w:rsidR="00455CDD" w:rsidRPr="00087D85">
        <w:t xml:space="preserve"> </w:t>
      </w:r>
      <w:r w:rsidRPr="00087D85">
        <w:t>93</w:t>
      </w:r>
      <w:r w:rsidR="00455CDD" w:rsidRPr="00087D85">
        <w:t xml:space="preserve"> </w:t>
      </w:r>
      <w:r w:rsidRPr="00087D85">
        <w:t>prosent</w:t>
      </w:r>
      <w:r w:rsidR="00455CDD" w:rsidRPr="00087D85">
        <w:t xml:space="preserve"> </w:t>
      </w:r>
      <w:r w:rsidRPr="00087D85">
        <w:t>av</w:t>
      </w:r>
      <w:r w:rsidR="00455CDD" w:rsidRPr="00087D85">
        <w:t xml:space="preserve"> </w:t>
      </w:r>
      <w:r w:rsidRPr="00087D85">
        <w:t>barn</w:t>
      </w:r>
      <w:r w:rsidR="00455CDD" w:rsidRPr="00087D85">
        <w:t xml:space="preserve"> </w:t>
      </w:r>
      <w:r w:rsidRPr="00087D85">
        <w:t>mellom</w:t>
      </w:r>
      <w:r w:rsidR="00455CDD" w:rsidRPr="00087D85">
        <w:t xml:space="preserve"> </w:t>
      </w:r>
      <w:r w:rsidRPr="00087D85">
        <w:t>9</w:t>
      </w:r>
      <w:r w:rsidR="00455CDD" w:rsidRPr="00087D85">
        <w:t xml:space="preserve"> </w:t>
      </w:r>
      <w:r w:rsidRPr="00087D85">
        <w:t>og</w:t>
      </w:r>
      <w:r w:rsidR="00455CDD" w:rsidRPr="00087D85">
        <w:t xml:space="preserve"> </w:t>
      </w:r>
      <w:r w:rsidRPr="00087D85">
        <w:t>11</w:t>
      </w:r>
      <w:r w:rsidR="00455CDD" w:rsidRPr="00087D85">
        <w:t xml:space="preserve"> </w:t>
      </w:r>
      <w:r w:rsidRPr="00087D85">
        <w:t>år</w:t>
      </w:r>
      <w:r w:rsidR="00455CDD" w:rsidRPr="00087D85">
        <w:t xml:space="preserve"> </w:t>
      </w:r>
      <w:r w:rsidRPr="00087D85">
        <w:t>har</w:t>
      </w:r>
      <w:r w:rsidR="00455CDD" w:rsidRPr="00087D85">
        <w:t xml:space="preserve"> </w:t>
      </w:r>
      <w:r w:rsidRPr="00087D85">
        <w:t>mobil,</w:t>
      </w:r>
      <w:r w:rsidR="00455CDD" w:rsidRPr="00087D85">
        <w:t xml:space="preserve"> </w:t>
      </w:r>
      <w:r w:rsidRPr="00087D85">
        <w:t>og</w:t>
      </w:r>
      <w:r w:rsidR="00455CDD" w:rsidRPr="00087D85">
        <w:t xml:space="preserve"> </w:t>
      </w:r>
      <w:r w:rsidRPr="00087D85">
        <w:t>fra</w:t>
      </w:r>
      <w:r w:rsidR="00455CDD" w:rsidRPr="00087D85">
        <w:t xml:space="preserve"> </w:t>
      </w:r>
      <w:r w:rsidRPr="00087D85">
        <w:t>12–14-årsalderen</w:t>
      </w:r>
      <w:r w:rsidR="00455CDD" w:rsidRPr="00087D85">
        <w:t xml:space="preserve"> </w:t>
      </w:r>
      <w:r w:rsidRPr="00087D85">
        <w:t>har</w:t>
      </w:r>
      <w:r w:rsidR="00455CDD" w:rsidRPr="00087D85">
        <w:t xml:space="preserve"> </w:t>
      </w:r>
      <w:r w:rsidRPr="00087D85">
        <w:t>så</w:t>
      </w:r>
      <w:r w:rsidR="00455CDD" w:rsidRPr="00087D85">
        <w:t xml:space="preserve"> </w:t>
      </w:r>
      <w:r w:rsidRPr="00087D85">
        <w:t>godt</w:t>
      </w:r>
      <w:r w:rsidR="00455CDD" w:rsidRPr="00087D85">
        <w:t xml:space="preserve"> </w:t>
      </w:r>
      <w:r w:rsidRPr="00087D85">
        <w:t>som</w:t>
      </w:r>
      <w:r w:rsidR="00455CDD" w:rsidRPr="00087D85">
        <w:t xml:space="preserve"> </w:t>
      </w:r>
      <w:r w:rsidRPr="00087D85">
        <w:t>alle</w:t>
      </w:r>
      <w:r w:rsidR="00455CDD" w:rsidRPr="00087D85">
        <w:t xml:space="preserve"> </w:t>
      </w:r>
      <w:r w:rsidRPr="00087D85">
        <w:t>sin</w:t>
      </w:r>
      <w:r w:rsidR="00455CDD" w:rsidRPr="00087D85">
        <w:t xml:space="preserve"> </w:t>
      </w:r>
      <w:r w:rsidRPr="00087D85">
        <w:t>egen</w:t>
      </w:r>
      <w:r w:rsidR="00455CDD" w:rsidRPr="00087D85">
        <w:t xml:space="preserve"> </w:t>
      </w:r>
      <w:r w:rsidRPr="00087D85">
        <w:t>mobil.</w:t>
      </w:r>
      <w:r w:rsidR="00455CDD" w:rsidRPr="00087D85">
        <w:t xml:space="preserve"> </w:t>
      </w:r>
      <w:r w:rsidRPr="00087D85">
        <w:t>64</w:t>
      </w:r>
      <w:r w:rsidR="00455CDD" w:rsidRPr="00087D85">
        <w:t xml:space="preserve"> </w:t>
      </w:r>
      <w:r w:rsidRPr="00087D85">
        <w:t>prosent</w:t>
      </w:r>
      <w:r w:rsidR="00455CDD" w:rsidRPr="00087D85">
        <w:t xml:space="preserve"> </w:t>
      </w:r>
      <w:r w:rsidRPr="00087D85">
        <w:t>av</w:t>
      </w:r>
      <w:r w:rsidR="00455CDD" w:rsidRPr="00087D85">
        <w:t xml:space="preserve"> </w:t>
      </w:r>
      <w:r w:rsidRPr="00087D85">
        <w:t>9–17-åringene</w:t>
      </w:r>
      <w:r w:rsidR="00455CDD" w:rsidRPr="00087D85">
        <w:t xml:space="preserve"> </w:t>
      </w:r>
      <w:r w:rsidRPr="00087D85">
        <w:t>har</w:t>
      </w:r>
      <w:r w:rsidR="00455CDD" w:rsidRPr="00087D85">
        <w:t xml:space="preserve"> </w:t>
      </w:r>
      <w:r w:rsidRPr="00087D85">
        <w:t>sin</w:t>
      </w:r>
      <w:r w:rsidR="00455CDD" w:rsidRPr="00087D85">
        <w:t xml:space="preserve"> </w:t>
      </w:r>
      <w:r w:rsidRPr="00087D85">
        <w:t>egen</w:t>
      </w:r>
      <w:r w:rsidR="00455CDD" w:rsidRPr="00087D85">
        <w:t xml:space="preserve"> </w:t>
      </w:r>
      <w:r w:rsidRPr="00087D85">
        <w:t>PC</w:t>
      </w:r>
      <w:r w:rsidR="00455CDD" w:rsidRPr="00087D85">
        <w:t xml:space="preserve"> </w:t>
      </w:r>
      <w:r w:rsidRPr="00087D85">
        <w:t>hjemme.</w:t>
      </w:r>
      <w:r w:rsidRPr="00087D85">
        <w:rPr>
          <w:rStyle w:val="Fotnotereferanse"/>
        </w:rPr>
        <w:footnoteReference w:id="7"/>
      </w:r>
      <w:r w:rsidR="00455CDD" w:rsidRPr="00087D85">
        <w:t xml:space="preserve"> </w:t>
      </w:r>
      <w:r w:rsidRPr="00087D85">
        <w:t>PIRLS</w:t>
      </w:r>
      <w:r w:rsidR="00455CDD" w:rsidRPr="00087D85">
        <w:t xml:space="preserve"> </w:t>
      </w:r>
      <w:r w:rsidRPr="00087D85">
        <w:t>2021</w:t>
      </w:r>
      <w:r w:rsidR="00455CDD" w:rsidRPr="00087D85">
        <w:t xml:space="preserve"> </w:t>
      </w:r>
      <w:r w:rsidRPr="00087D85">
        <w:t>viste</w:t>
      </w:r>
      <w:r w:rsidR="00455CDD" w:rsidRPr="00087D85">
        <w:t xml:space="preserve"> </w:t>
      </w:r>
      <w:r w:rsidRPr="00087D85">
        <w:t>at</w:t>
      </w:r>
      <w:r w:rsidR="00455CDD" w:rsidRPr="00087D85">
        <w:t xml:space="preserve"> </w:t>
      </w:r>
      <w:r w:rsidRPr="00087D85">
        <w:t>siden</w:t>
      </w:r>
      <w:r w:rsidR="00455CDD" w:rsidRPr="00087D85">
        <w:t xml:space="preserve"> </w:t>
      </w:r>
      <w:r w:rsidRPr="00087D85">
        <w:t>2016,</w:t>
      </w:r>
      <w:r w:rsidR="00455CDD" w:rsidRPr="00087D85">
        <w:t xml:space="preserve"> </w:t>
      </w:r>
      <w:r w:rsidRPr="00087D85">
        <w:t>har</w:t>
      </w:r>
      <w:r w:rsidR="00455CDD" w:rsidRPr="00087D85">
        <w:t xml:space="preserve"> </w:t>
      </w:r>
      <w:r w:rsidRPr="00087D85">
        <w:t>også</w:t>
      </w:r>
      <w:r w:rsidR="00455CDD" w:rsidRPr="00087D85">
        <w:t xml:space="preserve"> </w:t>
      </w:r>
      <w:r w:rsidRPr="00087D85">
        <w:t>andelen</w:t>
      </w:r>
      <w:r w:rsidR="00455CDD" w:rsidRPr="00087D85">
        <w:t xml:space="preserve"> </w:t>
      </w:r>
      <w:r w:rsidRPr="00087D85">
        <w:t>elever</w:t>
      </w:r>
      <w:r w:rsidR="00455CDD" w:rsidRPr="00087D85">
        <w:t xml:space="preserve"> </w:t>
      </w:r>
      <w:r w:rsidRPr="00087D85">
        <w:t>som</w:t>
      </w:r>
      <w:r w:rsidR="00455CDD" w:rsidRPr="00087D85">
        <w:t xml:space="preserve"> </w:t>
      </w:r>
      <w:r w:rsidRPr="00087D85">
        <w:t>har</w:t>
      </w:r>
      <w:r w:rsidR="00455CDD" w:rsidRPr="00087D85">
        <w:t xml:space="preserve"> </w:t>
      </w:r>
      <w:r w:rsidRPr="00087D85">
        <w:t>fått</w:t>
      </w:r>
      <w:r w:rsidR="00455CDD" w:rsidRPr="00087D85">
        <w:t xml:space="preserve"> </w:t>
      </w:r>
      <w:r w:rsidRPr="00087D85">
        <w:t>en</w:t>
      </w:r>
      <w:r w:rsidR="00455CDD" w:rsidRPr="00087D85">
        <w:t xml:space="preserve"> </w:t>
      </w:r>
      <w:r w:rsidRPr="00087D85">
        <w:t>egen</w:t>
      </w:r>
      <w:r w:rsidR="00455CDD" w:rsidRPr="00087D85">
        <w:t xml:space="preserve"> </w:t>
      </w:r>
      <w:r w:rsidRPr="00087D85">
        <w:t>digital</w:t>
      </w:r>
      <w:r w:rsidR="00455CDD" w:rsidRPr="00087D85">
        <w:t xml:space="preserve"> </w:t>
      </w:r>
      <w:r w:rsidRPr="00087D85">
        <w:t>enhet</w:t>
      </w:r>
      <w:r w:rsidR="00455CDD" w:rsidRPr="00087D85">
        <w:t xml:space="preserve"> </w:t>
      </w:r>
      <w:r w:rsidRPr="00087D85">
        <w:t>på</w:t>
      </w:r>
      <w:r w:rsidR="00455CDD" w:rsidRPr="00087D85">
        <w:t xml:space="preserve"> </w:t>
      </w:r>
      <w:r w:rsidRPr="00087D85">
        <w:t>skolen</w:t>
      </w:r>
      <w:r w:rsidR="00455CDD" w:rsidRPr="00087D85">
        <w:t xml:space="preserve"> </w:t>
      </w:r>
      <w:r w:rsidRPr="00087D85">
        <w:t>økt</w:t>
      </w:r>
      <w:r w:rsidR="00455CDD" w:rsidRPr="00087D85">
        <w:t xml:space="preserve"> </w:t>
      </w:r>
      <w:r w:rsidRPr="00087D85">
        <w:t>kraftig</w:t>
      </w:r>
      <w:r w:rsidRPr="00087D85">
        <w:rPr>
          <w:rStyle w:val="Fotnotereferanse"/>
        </w:rPr>
        <w:footnoteReference w:id="8"/>
      </w:r>
      <w:r w:rsidRPr="00087D85">
        <w: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bruker</w:t>
      </w:r>
      <w:r w:rsidR="00455CDD" w:rsidRPr="00087D85">
        <w:t xml:space="preserve"> </w:t>
      </w:r>
      <w:r w:rsidRPr="00087D85">
        <w:t>stadig</w:t>
      </w:r>
      <w:r w:rsidR="00455CDD" w:rsidRPr="00087D85">
        <w:t xml:space="preserve"> </w:t>
      </w:r>
      <w:r w:rsidRPr="00087D85">
        <w:t>mer</w:t>
      </w:r>
      <w:r w:rsidR="00455CDD" w:rsidRPr="00087D85">
        <w:t xml:space="preserve"> </w:t>
      </w:r>
      <w:r w:rsidRPr="00087D85">
        <w:t>tid</w:t>
      </w:r>
      <w:r w:rsidR="00455CDD" w:rsidRPr="00087D85">
        <w:t xml:space="preserve"> </w:t>
      </w:r>
      <w:r w:rsidRPr="00087D85">
        <w:t>på</w:t>
      </w:r>
      <w:r w:rsidR="00455CDD" w:rsidRPr="00087D85">
        <w:t xml:space="preserve"> </w:t>
      </w:r>
      <w:r w:rsidRPr="00087D85">
        <w:t>digitale</w:t>
      </w:r>
      <w:r w:rsidR="00455CDD" w:rsidRPr="00087D85">
        <w:t xml:space="preserve"> </w:t>
      </w:r>
      <w:r w:rsidRPr="00087D85">
        <w:t>aktiviteter</w:t>
      </w:r>
      <w:r w:rsidR="00455CDD" w:rsidRPr="00087D85">
        <w:t xml:space="preserve"> </w:t>
      </w:r>
      <w:r w:rsidRPr="00087D85">
        <w:t>som</w:t>
      </w:r>
      <w:r w:rsidR="00455CDD" w:rsidRPr="00087D85">
        <w:t xml:space="preserve"> </w:t>
      </w:r>
      <w:r w:rsidRPr="00087D85">
        <w:t>sosiale</w:t>
      </w:r>
      <w:r w:rsidR="00455CDD" w:rsidRPr="00087D85">
        <w:t xml:space="preserve"> </w:t>
      </w:r>
      <w:r w:rsidRPr="00087D85">
        <w:t>medier,</w:t>
      </w:r>
      <w:r w:rsidR="00455CDD" w:rsidRPr="00087D85">
        <w:t xml:space="preserve"> </w:t>
      </w:r>
      <w:r w:rsidRPr="00087D85">
        <w:t>dataspill</w:t>
      </w:r>
      <w:r w:rsidR="00455CDD" w:rsidRPr="00087D85">
        <w:t xml:space="preserve"> </w:t>
      </w:r>
      <w:r w:rsidRPr="00087D85">
        <w:t>og</w:t>
      </w:r>
      <w:r w:rsidR="00455CDD" w:rsidRPr="00087D85">
        <w:t xml:space="preserve"> </w:t>
      </w:r>
      <w:r w:rsidRPr="00087D85">
        <w:t>strømmetjenester.</w:t>
      </w:r>
      <w:r w:rsidR="00455CDD" w:rsidRPr="00087D85">
        <w:t xml:space="preserve"> </w:t>
      </w:r>
      <w:r w:rsidRPr="00087D85">
        <w:t>Om</w:t>
      </w:r>
      <w:r w:rsidR="00455CDD" w:rsidRPr="00087D85">
        <w:t xml:space="preserve"> </w:t>
      </w:r>
      <w:r w:rsidRPr="00087D85">
        <w:t>lag</w:t>
      </w:r>
      <w:r w:rsidR="00455CDD" w:rsidRPr="00087D85">
        <w:t xml:space="preserve"> </w:t>
      </w:r>
      <w:r w:rsidRPr="00087D85">
        <w:t>en</w:t>
      </w:r>
      <w:r w:rsidR="00455CDD" w:rsidRPr="00087D85">
        <w:t xml:space="preserve"> </w:t>
      </w:r>
      <w:r w:rsidRPr="00087D85">
        <w:t>tredjedel</w:t>
      </w:r>
      <w:r w:rsidR="00455CDD" w:rsidRPr="00087D85">
        <w:t xml:space="preserve"> </w:t>
      </w:r>
      <w:r w:rsidRPr="00087D85">
        <w:t>av</w:t>
      </w:r>
      <w:r w:rsidR="00455CDD" w:rsidRPr="00087D85">
        <w:t xml:space="preserve"> </w:t>
      </w:r>
      <w:r w:rsidRPr="00087D85">
        <w:t>unge</w:t>
      </w:r>
      <w:r w:rsidR="00455CDD" w:rsidRPr="00087D85">
        <w:t xml:space="preserve"> </w:t>
      </w:r>
      <w:r w:rsidRPr="00087D85">
        <w:t>brukere</w:t>
      </w:r>
      <w:r w:rsidR="00455CDD" w:rsidRPr="00087D85">
        <w:t xml:space="preserve"> </w:t>
      </w:r>
      <w:r w:rsidRPr="00087D85">
        <w:t>(9–18</w:t>
      </w:r>
      <w:r w:rsidR="00455CDD" w:rsidRPr="00087D85">
        <w:t xml:space="preserve"> </w:t>
      </w:r>
      <w:r w:rsidRPr="00087D85">
        <w:t>år)</w:t>
      </w:r>
      <w:r w:rsidR="00455CDD" w:rsidRPr="00087D85">
        <w:t xml:space="preserve"> </w:t>
      </w:r>
      <w:r w:rsidRPr="00087D85">
        <w:t>av</w:t>
      </w:r>
      <w:r w:rsidR="00455CDD" w:rsidRPr="00087D85">
        <w:t xml:space="preserve"> </w:t>
      </w:r>
      <w:r w:rsidRPr="00087D85">
        <w:t>sosiale</w:t>
      </w:r>
      <w:r w:rsidR="00455CDD" w:rsidRPr="00087D85">
        <w:t xml:space="preserve"> </w:t>
      </w:r>
      <w:r w:rsidRPr="00087D85">
        <w:t>medier</w:t>
      </w:r>
      <w:r w:rsidR="00455CDD" w:rsidRPr="00087D85">
        <w:t xml:space="preserve"> </w:t>
      </w:r>
      <w:r w:rsidRPr="00087D85">
        <w:t>svarer</w:t>
      </w:r>
      <w:r w:rsidR="00455CDD" w:rsidRPr="00087D85">
        <w:t xml:space="preserve"> </w:t>
      </w:r>
      <w:r w:rsidRPr="00087D85">
        <w:t>at</w:t>
      </w:r>
      <w:r w:rsidR="00455CDD" w:rsidRPr="00087D85">
        <w:t xml:space="preserve"> </w:t>
      </w:r>
      <w:r w:rsidRPr="00087D85">
        <w:t>de</w:t>
      </w:r>
      <w:r w:rsidR="00455CDD" w:rsidRPr="00087D85">
        <w:t xml:space="preserve"> </w:t>
      </w:r>
      <w:r w:rsidRPr="00087D85">
        <w:t>skulle</w:t>
      </w:r>
      <w:r w:rsidR="00455CDD" w:rsidRPr="00087D85">
        <w:t xml:space="preserve"> </w:t>
      </w:r>
      <w:r w:rsidRPr="00087D85">
        <w:t>ønske</w:t>
      </w:r>
      <w:r w:rsidR="00455CDD" w:rsidRPr="00087D85">
        <w:t xml:space="preserve"> </w:t>
      </w:r>
      <w:r w:rsidRPr="00087D85">
        <w:t>de</w:t>
      </w:r>
      <w:r w:rsidR="00455CDD" w:rsidRPr="00087D85">
        <w:t xml:space="preserve"> </w:t>
      </w:r>
      <w:r w:rsidRPr="00087D85">
        <w:t>klarte</w:t>
      </w:r>
      <w:r w:rsidR="00455CDD" w:rsidRPr="00087D85">
        <w:t xml:space="preserve"> </w:t>
      </w:r>
      <w:r w:rsidRPr="00087D85">
        <w:t>å</w:t>
      </w:r>
      <w:r w:rsidR="00455CDD" w:rsidRPr="00087D85">
        <w:t xml:space="preserve"> </w:t>
      </w:r>
      <w:r w:rsidRPr="00087D85">
        <w:t>logge</w:t>
      </w:r>
      <w:r w:rsidR="00455CDD" w:rsidRPr="00087D85">
        <w:t xml:space="preserve"> </w:t>
      </w:r>
      <w:r w:rsidRPr="00087D85">
        <w:t>av</w:t>
      </w:r>
      <w:r w:rsidR="00455CDD" w:rsidRPr="00087D85">
        <w:t xml:space="preserve"> </w:t>
      </w:r>
      <w:r w:rsidRPr="00087D85">
        <w:t>oftere,</w:t>
      </w:r>
      <w:r w:rsidR="00455CDD" w:rsidRPr="00087D85">
        <w:t xml:space="preserve"> </w:t>
      </w:r>
      <w:r w:rsidRPr="00087D85">
        <w:t>og</w:t>
      </w:r>
      <w:r w:rsidR="00455CDD" w:rsidRPr="00087D85">
        <w:t xml:space="preserve"> </w:t>
      </w:r>
      <w:r w:rsidRPr="00087D85">
        <w:t>at</w:t>
      </w:r>
      <w:r w:rsidR="00455CDD" w:rsidRPr="00087D85">
        <w:t xml:space="preserve"> </w:t>
      </w:r>
      <w:r w:rsidRPr="00087D85">
        <w:t>sosiale</w:t>
      </w:r>
      <w:r w:rsidR="00455CDD" w:rsidRPr="00087D85">
        <w:t xml:space="preserve"> </w:t>
      </w:r>
      <w:r w:rsidRPr="00087D85">
        <w:t>medier</w:t>
      </w:r>
      <w:r w:rsidR="00455CDD" w:rsidRPr="00087D85">
        <w:t xml:space="preserve"> </w:t>
      </w:r>
      <w:r w:rsidRPr="00087D85">
        <w:t>ofte</w:t>
      </w:r>
      <w:r w:rsidR="00455CDD" w:rsidRPr="00087D85">
        <w:t xml:space="preserve"> </w:t>
      </w:r>
      <w:r w:rsidRPr="00087D85">
        <w:t>fører</w:t>
      </w:r>
      <w:r w:rsidR="00455CDD" w:rsidRPr="00087D85">
        <w:t xml:space="preserve"> </w:t>
      </w:r>
      <w:r w:rsidRPr="00087D85">
        <w:t>til</w:t>
      </w:r>
      <w:r w:rsidR="00455CDD" w:rsidRPr="00087D85">
        <w:t xml:space="preserve"> </w:t>
      </w:r>
      <w:r w:rsidRPr="00087D85">
        <w:t>at</w:t>
      </w:r>
      <w:r w:rsidR="00455CDD" w:rsidRPr="00087D85">
        <w:t xml:space="preserve"> </w:t>
      </w:r>
      <w:r w:rsidRPr="00087D85">
        <w:t>de</w:t>
      </w:r>
      <w:r w:rsidR="00455CDD" w:rsidRPr="00087D85">
        <w:t xml:space="preserve"> </w:t>
      </w:r>
      <w:r w:rsidRPr="00087D85">
        <w:t>får</w:t>
      </w:r>
      <w:r w:rsidR="00455CDD" w:rsidRPr="00087D85">
        <w:t xml:space="preserve"> </w:t>
      </w:r>
      <w:r w:rsidRPr="00087D85">
        <w:t>mangel</w:t>
      </w:r>
      <w:r w:rsidR="00455CDD" w:rsidRPr="00087D85">
        <w:t xml:space="preserve"> </w:t>
      </w:r>
      <w:r w:rsidRPr="00087D85">
        <w:t>på</w:t>
      </w:r>
      <w:r w:rsidR="00455CDD" w:rsidRPr="00087D85">
        <w:t xml:space="preserve"> </w:t>
      </w:r>
      <w:r w:rsidRPr="00087D85">
        <w:t>søvn.</w:t>
      </w:r>
      <w:r w:rsidRPr="00087D85">
        <w:rPr>
          <w:rStyle w:val="Fotnotereferanse"/>
        </w:rPr>
        <w:footnoteReference w:id="9"/>
      </w:r>
      <w:r w:rsidR="00455CDD" w:rsidRPr="00087D85">
        <w:t xml:space="preserve"> </w:t>
      </w:r>
    </w:p>
    <w:p w14:paraId="0D6A6536" w14:textId="16E8A296" w:rsidR="0068665E" w:rsidRPr="00087D85" w:rsidRDefault="00A74CE3" w:rsidP="00087D85">
      <w:r w:rsidRPr="00087D85">
        <w:t>Kunnskapsgrunnlaget</w:t>
      </w:r>
      <w:r w:rsidR="00455CDD" w:rsidRPr="00087D85">
        <w:t xml:space="preserve"> </w:t>
      </w:r>
      <w:r w:rsidRPr="00087D85">
        <w:t>fra</w:t>
      </w:r>
      <w:r w:rsidR="00455CDD" w:rsidRPr="00087D85">
        <w:t xml:space="preserve"> </w:t>
      </w:r>
      <w:r w:rsidRPr="00087D85">
        <w:t>Skjermbrukutvalget</w:t>
      </w:r>
      <w:r w:rsidRPr="00087D85">
        <w:rPr>
          <w:rStyle w:val="Fotnotereferanse"/>
        </w:rPr>
        <w:footnoteReference w:id="10"/>
      </w:r>
      <w:r w:rsidR="00455CDD" w:rsidRPr="00087D85">
        <w:t xml:space="preserve"> </w:t>
      </w:r>
      <w:r w:rsidRPr="00087D85">
        <w:t>viser</w:t>
      </w:r>
      <w:r w:rsidR="00455CDD" w:rsidRPr="00087D85">
        <w:t xml:space="preserve"> </w:t>
      </w:r>
      <w:r w:rsidRPr="00087D85">
        <w:t>at</w:t>
      </w:r>
      <w:r w:rsidR="00455CDD" w:rsidRPr="00087D85">
        <w:t xml:space="preserve"> </w:t>
      </w:r>
      <w:r w:rsidRPr="00087D85">
        <w:t>digitale</w:t>
      </w:r>
      <w:r w:rsidR="00455CDD" w:rsidRPr="00087D85">
        <w:t xml:space="preserve"> </w:t>
      </w:r>
      <w:r w:rsidRPr="00087D85">
        <w:t>enheter</w:t>
      </w:r>
      <w:r w:rsidR="00455CDD" w:rsidRPr="00087D85">
        <w:t xml:space="preserve"> </w:t>
      </w:r>
      <w:r w:rsidRPr="00087D85">
        <w:t>kan</w:t>
      </w:r>
      <w:r w:rsidR="00455CDD" w:rsidRPr="00087D85">
        <w:t xml:space="preserve"> </w:t>
      </w:r>
      <w:r w:rsidRPr="00087D85">
        <w:t>bidra</w:t>
      </w:r>
      <w:r w:rsidR="00455CDD" w:rsidRPr="00087D85">
        <w:t xml:space="preserve"> </w:t>
      </w:r>
      <w:r w:rsidRPr="00087D85">
        <w:t>til</w:t>
      </w:r>
      <w:r w:rsidR="00455CDD" w:rsidRPr="00087D85">
        <w:t xml:space="preserve"> </w:t>
      </w:r>
      <w:r w:rsidRPr="00087D85">
        <w:t>å</w:t>
      </w:r>
      <w:r w:rsidR="00455CDD" w:rsidRPr="00087D85">
        <w:t xml:space="preserve"> </w:t>
      </w:r>
      <w:r w:rsidRPr="00087D85">
        <w:t>forstyrre</w:t>
      </w:r>
      <w:r w:rsidR="00455CDD" w:rsidRPr="00087D85">
        <w:t xml:space="preserve"> </w:t>
      </w:r>
      <w:r w:rsidRPr="00087D85">
        <w:t>elevenes</w:t>
      </w:r>
      <w:r w:rsidR="00455CDD" w:rsidRPr="00087D85">
        <w:t xml:space="preserve"> </w:t>
      </w:r>
      <w:r w:rsidRPr="00087D85">
        <w:t>læring,</w:t>
      </w:r>
      <w:r w:rsidR="00455CDD" w:rsidRPr="00087D85">
        <w:t xml:space="preserve"> </w:t>
      </w:r>
      <w:r w:rsidRPr="00087D85">
        <w:t>og</w:t>
      </w:r>
      <w:r w:rsidR="00455CDD" w:rsidRPr="00087D85">
        <w:t xml:space="preserve"> </w:t>
      </w:r>
      <w:r w:rsidRPr="00087D85">
        <w:t>at</w:t>
      </w:r>
      <w:r w:rsidR="00455CDD" w:rsidRPr="00087D85">
        <w:t xml:space="preserve"> </w:t>
      </w:r>
      <w:r w:rsidRPr="00087D85">
        <w:t>de</w:t>
      </w:r>
      <w:r w:rsidR="00455CDD" w:rsidRPr="00087D85">
        <w:t xml:space="preserve"> </w:t>
      </w:r>
      <w:r w:rsidRPr="00087D85">
        <w:t>kan</w:t>
      </w:r>
      <w:r w:rsidR="00455CDD" w:rsidRPr="00087D85">
        <w:t xml:space="preserve"> </w:t>
      </w:r>
      <w:r w:rsidRPr="00087D85">
        <w:t>utfordre</w:t>
      </w:r>
      <w:r w:rsidR="00455CDD" w:rsidRPr="00087D85">
        <w:t xml:space="preserve"> </w:t>
      </w:r>
      <w:r w:rsidRPr="00087D85">
        <w:t>konsentrasjonen</w:t>
      </w:r>
      <w:r w:rsidR="00455CDD" w:rsidRPr="00087D85">
        <w:t xml:space="preserve"> </w:t>
      </w:r>
      <w:r w:rsidRPr="00087D85">
        <w:t>deres.</w:t>
      </w:r>
      <w:r w:rsidRPr="00087D85">
        <w:rPr>
          <w:rStyle w:val="Fotnotereferanse"/>
        </w:rPr>
        <w:footnoteReference w:id="11"/>
      </w:r>
      <w:r w:rsidR="00455CDD" w:rsidRPr="00087D85">
        <w:t xml:space="preserve"> </w:t>
      </w:r>
      <w:r w:rsidRPr="00087D85">
        <w:t>Forskning</w:t>
      </w:r>
      <w:r w:rsidR="00455CDD" w:rsidRPr="00087D85">
        <w:t xml:space="preserve"> </w:t>
      </w:r>
      <w:r w:rsidRPr="00087D85">
        <w:t>viser</w:t>
      </w:r>
      <w:r w:rsidR="00455CDD" w:rsidRPr="00087D85">
        <w:t xml:space="preserve"> </w:t>
      </w:r>
      <w:r w:rsidRPr="00087D85">
        <w:t>også</w:t>
      </w:r>
      <w:r w:rsidR="00455CDD" w:rsidRPr="00087D85">
        <w:t xml:space="preserve"> </w:t>
      </w:r>
      <w:r w:rsidRPr="00087D85">
        <w:t>at</w:t>
      </w:r>
      <w:r w:rsidR="00455CDD" w:rsidRPr="00087D85">
        <w:t xml:space="preserve"> </w:t>
      </w:r>
      <w:r w:rsidRPr="00087D85">
        <w:t>elever</w:t>
      </w:r>
      <w:r w:rsidR="00455CDD" w:rsidRPr="00087D85">
        <w:t xml:space="preserve"> </w:t>
      </w:r>
      <w:r w:rsidRPr="00087D85">
        <w:t>har</w:t>
      </w:r>
      <w:r w:rsidR="00455CDD" w:rsidRPr="00087D85">
        <w:t xml:space="preserve"> </w:t>
      </w:r>
      <w:r w:rsidRPr="00087D85">
        <w:t>dårligere</w:t>
      </w:r>
      <w:r w:rsidR="00455CDD" w:rsidRPr="00087D85">
        <w:t xml:space="preserve"> </w:t>
      </w:r>
      <w:r w:rsidRPr="00087D85">
        <w:t>leseforståelse</w:t>
      </w:r>
      <w:r w:rsidR="00455CDD" w:rsidRPr="00087D85">
        <w:t xml:space="preserve"> </w:t>
      </w:r>
      <w:r w:rsidRPr="00087D85">
        <w:t>etter</w:t>
      </w:r>
      <w:r w:rsidR="00455CDD" w:rsidRPr="00087D85">
        <w:t xml:space="preserve"> </w:t>
      </w:r>
      <w:r w:rsidRPr="00087D85">
        <w:t>å</w:t>
      </w:r>
      <w:r w:rsidR="00455CDD" w:rsidRPr="00087D85">
        <w:t xml:space="preserve"> </w:t>
      </w:r>
      <w:r w:rsidRPr="00087D85">
        <w:t>ha</w:t>
      </w:r>
      <w:r w:rsidR="00455CDD" w:rsidRPr="00087D85">
        <w:t xml:space="preserve"> </w:t>
      </w:r>
      <w:r w:rsidRPr="00087D85">
        <w:t>lest</w:t>
      </w:r>
      <w:r w:rsidR="00455CDD" w:rsidRPr="00087D85">
        <w:t xml:space="preserve"> </w:t>
      </w:r>
      <w:r w:rsidRPr="00087D85">
        <w:t>en</w:t>
      </w:r>
      <w:r w:rsidR="00455CDD" w:rsidRPr="00087D85">
        <w:t xml:space="preserve"> </w:t>
      </w:r>
      <w:r w:rsidRPr="00087D85">
        <w:t>tekst</w:t>
      </w:r>
      <w:r w:rsidR="00455CDD" w:rsidRPr="00087D85">
        <w:t xml:space="preserve"> </w:t>
      </w:r>
      <w:r w:rsidRPr="00087D85">
        <w:t>på</w:t>
      </w:r>
      <w:r w:rsidR="00455CDD" w:rsidRPr="00087D85">
        <w:t xml:space="preserve"> </w:t>
      </w:r>
      <w:r w:rsidRPr="00087D85">
        <w:t>skjerm,</w:t>
      </w:r>
      <w:r w:rsidR="00455CDD" w:rsidRPr="00087D85">
        <w:t xml:space="preserve"> </w:t>
      </w:r>
      <w:r w:rsidRPr="00087D85">
        <w:t>enn</w:t>
      </w:r>
      <w:r w:rsidR="00455CDD" w:rsidRPr="00087D85">
        <w:t xml:space="preserve"> </w:t>
      </w:r>
      <w:r w:rsidRPr="00087D85">
        <w:t>når</w:t>
      </w:r>
      <w:r w:rsidR="00455CDD" w:rsidRPr="00087D85">
        <w:t xml:space="preserve"> </w:t>
      </w:r>
      <w:r w:rsidRPr="00087D85">
        <w:t>de</w:t>
      </w:r>
      <w:r w:rsidR="00455CDD" w:rsidRPr="00087D85">
        <w:t xml:space="preserve"> </w:t>
      </w:r>
      <w:r w:rsidRPr="00087D85">
        <w:t>leser</w:t>
      </w:r>
      <w:r w:rsidR="00455CDD" w:rsidRPr="00087D85">
        <w:t xml:space="preserve"> </w:t>
      </w:r>
      <w:r w:rsidRPr="00087D85">
        <w:t>tekst</w:t>
      </w:r>
      <w:r w:rsidR="00455CDD" w:rsidRPr="00087D85">
        <w:t xml:space="preserve"> </w:t>
      </w:r>
      <w:r w:rsidRPr="00087D85">
        <w:t>på</w:t>
      </w:r>
      <w:r w:rsidR="00455CDD" w:rsidRPr="00087D85">
        <w:t xml:space="preserve"> </w:t>
      </w:r>
      <w:r w:rsidRPr="00087D85">
        <w:t>papir.</w:t>
      </w:r>
      <w:r w:rsidRPr="00087D85">
        <w:rPr>
          <w:rStyle w:val="Fotnotereferanse"/>
        </w:rPr>
        <w:footnoteReference w:id="12"/>
      </w:r>
      <w:r w:rsidR="00455CDD" w:rsidRPr="00087D85">
        <w:t xml:space="preserve"> </w:t>
      </w:r>
      <w:r w:rsidRPr="00087D85">
        <w:t>Utvalget</w:t>
      </w:r>
      <w:r w:rsidR="00455CDD" w:rsidRPr="00087D85">
        <w:t xml:space="preserve"> </w:t>
      </w:r>
      <w:r w:rsidRPr="00087D85">
        <w:t>peker</w:t>
      </w:r>
      <w:r w:rsidR="00455CDD" w:rsidRPr="00087D85">
        <w:t xml:space="preserve"> </w:t>
      </w:r>
      <w:r w:rsidRPr="00087D85">
        <w:t>på</w:t>
      </w:r>
      <w:r w:rsidR="00455CDD" w:rsidRPr="00087D85">
        <w:t xml:space="preserve"> </w:t>
      </w:r>
      <w:r w:rsidRPr="00087D85">
        <w:t>at</w:t>
      </w:r>
      <w:r w:rsidR="00455CDD" w:rsidRPr="00087D85">
        <w:t xml:space="preserve"> </w:t>
      </w:r>
      <w:r w:rsidRPr="00087D85">
        <w:t>skjerm</w:t>
      </w:r>
      <w:r w:rsidR="00455CDD" w:rsidRPr="00087D85">
        <w:t xml:space="preserve"> </w:t>
      </w:r>
      <w:r w:rsidRPr="00087D85">
        <w:t>ikke</w:t>
      </w:r>
      <w:r w:rsidR="00455CDD" w:rsidRPr="00087D85">
        <w:t xml:space="preserve"> </w:t>
      </w:r>
      <w:r w:rsidRPr="00087D85">
        <w:t>er</w:t>
      </w:r>
      <w:r w:rsidR="00455CDD" w:rsidRPr="00087D85">
        <w:t xml:space="preserve"> </w:t>
      </w:r>
      <w:r w:rsidRPr="00087D85">
        <w:t>egnet</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lengre,</w:t>
      </w:r>
      <w:r w:rsidR="00455CDD" w:rsidRPr="00087D85">
        <w:t xml:space="preserve"> </w:t>
      </w:r>
      <w:r w:rsidRPr="00087D85">
        <w:t>sammenhengende</w:t>
      </w:r>
      <w:r w:rsidR="00455CDD" w:rsidRPr="00087D85">
        <w:t xml:space="preserve"> </w:t>
      </w:r>
      <w:r w:rsidRPr="00087D85">
        <w:t>informasjonstekster.</w:t>
      </w:r>
      <w:r w:rsidR="00455CDD" w:rsidRPr="00087D85">
        <w:t xml:space="preserve"> </w:t>
      </w:r>
      <w:r w:rsidRPr="00087D85">
        <w:t>Skjermbrukutvalget</w:t>
      </w:r>
      <w:r w:rsidR="00455CDD" w:rsidRPr="00087D85">
        <w:t xml:space="preserve"> </w:t>
      </w:r>
      <w:r w:rsidRPr="00087D85">
        <w:t>skriver</w:t>
      </w:r>
      <w:r w:rsidR="00455CDD" w:rsidRPr="00087D85">
        <w:t xml:space="preserve"> </w:t>
      </w:r>
      <w:r w:rsidRPr="00087D85">
        <w:t>at</w:t>
      </w:r>
      <w:r w:rsidR="00455CDD" w:rsidRPr="00087D85">
        <w:t xml:space="preserve"> </w:t>
      </w:r>
      <w:r w:rsidRPr="00087D85">
        <w:t>det</w:t>
      </w:r>
      <w:r w:rsidR="00455CDD" w:rsidRPr="00087D85">
        <w:t xml:space="preserve"> </w:t>
      </w:r>
      <w:r w:rsidRPr="00087D85">
        <w:t>kan</w:t>
      </w:r>
      <w:r w:rsidR="00455CDD" w:rsidRPr="00087D85">
        <w:t xml:space="preserve"> </w:t>
      </w:r>
      <w:r w:rsidRPr="00087D85">
        <w:t>være</w:t>
      </w:r>
      <w:r w:rsidR="00455CDD" w:rsidRPr="00087D85">
        <w:t xml:space="preserve"> </w:t>
      </w:r>
      <w:r w:rsidRPr="00087D85">
        <w:t>flere</w:t>
      </w:r>
      <w:r w:rsidR="00455CDD" w:rsidRPr="00087D85">
        <w:t xml:space="preserve"> </w:t>
      </w:r>
      <w:r w:rsidRPr="00087D85">
        <w:t>forstyrrelser</w:t>
      </w:r>
      <w:r w:rsidR="00455CDD" w:rsidRPr="00087D85">
        <w:t xml:space="preserve"> </w:t>
      </w:r>
      <w:r w:rsidRPr="00087D85">
        <w:t>når</w:t>
      </w:r>
      <w:r w:rsidR="00455CDD" w:rsidRPr="00087D85">
        <w:t xml:space="preserve"> </w:t>
      </w:r>
      <w:r w:rsidRPr="00087D85">
        <w:t>vi</w:t>
      </w:r>
      <w:r w:rsidR="00455CDD" w:rsidRPr="00087D85">
        <w:t xml:space="preserve"> </w:t>
      </w:r>
      <w:r w:rsidRPr="00087D85">
        <w:t>jobber</w:t>
      </w:r>
      <w:r w:rsidR="00455CDD" w:rsidRPr="00087D85">
        <w:t xml:space="preserve"> </w:t>
      </w:r>
      <w:r w:rsidRPr="00087D85">
        <w:t>på</w:t>
      </w:r>
      <w:r w:rsidR="00455CDD" w:rsidRPr="00087D85">
        <w:t xml:space="preserve"> </w:t>
      </w:r>
      <w:r w:rsidRPr="00087D85">
        <w:t>skjerm,</w:t>
      </w:r>
      <w:r w:rsidR="00455CDD" w:rsidRPr="00087D85">
        <w:t xml:space="preserve"> </w:t>
      </w:r>
      <w:r w:rsidRPr="00087D85">
        <w:t>og</w:t>
      </w:r>
      <w:r w:rsidR="00455CDD" w:rsidRPr="00087D85">
        <w:t xml:space="preserve"> </w:t>
      </w:r>
      <w:r w:rsidRPr="00087D85">
        <w:t>at</w:t>
      </w:r>
      <w:r w:rsidR="00455CDD" w:rsidRPr="00087D85">
        <w:t xml:space="preserve"> </w:t>
      </w:r>
      <w:r w:rsidRPr="00087D85">
        <w:t>dette</w:t>
      </w:r>
      <w:r w:rsidR="00455CDD" w:rsidRPr="00087D85">
        <w:t xml:space="preserve"> </w:t>
      </w:r>
      <w:r w:rsidRPr="00087D85">
        <w:t>utfordrer</w:t>
      </w:r>
      <w:r w:rsidR="00455CDD" w:rsidRPr="00087D85">
        <w:t xml:space="preserve"> </w:t>
      </w:r>
      <w:r w:rsidRPr="00087D85">
        <w:t>evnen</w:t>
      </w:r>
      <w:r w:rsidR="00455CDD" w:rsidRPr="00087D85">
        <w:t xml:space="preserve"> </w:t>
      </w:r>
      <w:r w:rsidRPr="00087D85">
        <w:t>vår</w:t>
      </w:r>
      <w:r w:rsidR="00455CDD" w:rsidRPr="00087D85">
        <w:t xml:space="preserve"> </w:t>
      </w:r>
      <w:r w:rsidRPr="00087D85">
        <w:t>til</w:t>
      </w:r>
      <w:r w:rsidR="00455CDD" w:rsidRPr="00087D85">
        <w:t xml:space="preserve"> </w:t>
      </w:r>
      <w:r w:rsidRPr="00087D85">
        <w:t>utholdenhet</w:t>
      </w:r>
      <w:r w:rsidR="00455CDD" w:rsidRPr="00087D85">
        <w:t xml:space="preserve"> </w:t>
      </w:r>
      <w:r w:rsidRPr="00087D85">
        <w:t>og</w:t>
      </w:r>
      <w:r w:rsidR="00455CDD" w:rsidRPr="00087D85">
        <w:t xml:space="preserve"> </w:t>
      </w:r>
      <w:r w:rsidRPr="00087D85">
        <w:t>til</w:t>
      </w:r>
      <w:r w:rsidR="00455CDD" w:rsidRPr="00087D85">
        <w:t xml:space="preserve"> </w:t>
      </w:r>
      <w:r w:rsidRPr="00087D85">
        <w:t>konsentrasjon.</w:t>
      </w:r>
      <w:r w:rsidR="00455CDD" w:rsidRPr="00087D85">
        <w:t xml:space="preserve"> </w:t>
      </w:r>
      <w:r w:rsidRPr="00087D85">
        <w:t>Dette</w:t>
      </w:r>
      <w:r w:rsidR="00455CDD" w:rsidRPr="00087D85">
        <w:t xml:space="preserve"> </w:t>
      </w:r>
      <w:r w:rsidRPr="00087D85">
        <w:t>gjelder</w:t>
      </w:r>
      <w:r w:rsidR="00455CDD" w:rsidRPr="00087D85">
        <w:t xml:space="preserve"> </w:t>
      </w:r>
      <w:r w:rsidRPr="00087D85">
        <w:t>særlig</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som</w:t>
      </w:r>
      <w:r w:rsidR="00455CDD" w:rsidRPr="00087D85">
        <w:t xml:space="preserve"> </w:t>
      </w:r>
      <w:r w:rsidRPr="00087D85">
        <w:t>trenger</w:t>
      </w:r>
      <w:r w:rsidR="00455CDD" w:rsidRPr="00087D85">
        <w:t xml:space="preserve"> </w:t>
      </w:r>
      <w:r w:rsidRPr="00087D85">
        <w:t>å</w:t>
      </w:r>
      <w:r w:rsidR="00455CDD" w:rsidRPr="00087D85">
        <w:t xml:space="preserve"> </w:t>
      </w:r>
      <w:r w:rsidRPr="00087D85">
        <w:t>øve</w:t>
      </w:r>
      <w:r w:rsidR="00455CDD" w:rsidRPr="00087D85">
        <w:t xml:space="preserve"> </w:t>
      </w:r>
      <w:r w:rsidRPr="00087D85">
        <w:t>på</w:t>
      </w:r>
      <w:r w:rsidR="00455CDD" w:rsidRPr="00087D85">
        <w:t xml:space="preserve"> </w:t>
      </w:r>
      <w:r w:rsidRPr="00087D85">
        <w:t>nettopp</w:t>
      </w:r>
      <w:r w:rsidR="00455CDD" w:rsidRPr="00087D85">
        <w:t xml:space="preserve"> </w:t>
      </w:r>
      <w:r w:rsidRPr="00087D85">
        <w:t>konsentrasjon</w:t>
      </w:r>
      <w:r w:rsidR="00455CDD" w:rsidRPr="00087D85">
        <w:t xml:space="preserve"> </w:t>
      </w:r>
      <w:r w:rsidRPr="00087D85">
        <w:t>og</w:t>
      </w:r>
      <w:r w:rsidR="00455CDD" w:rsidRPr="00087D85">
        <w:t xml:space="preserve"> </w:t>
      </w:r>
      <w:r w:rsidRPr="00087D85">
        <w:t>utholdenhet.</w:t>
      </w:r>
      <w:r w:rsidR="00455CDD" w:rsidRPr="00087D85">
        <w:t xml:space="preserve"> </w:t>
      </w:r>
      <w:r w:rsidRPr="00087D85">
        <w:t>Samtidig</w:t>
      </w:r>
      <w:r w:rsidR="00455CDD" w:rsidRPr="00087D85">
        <w:t xml:space="preserve"> </w:t>
      </w:r>
      <w:r w:rsidRPr="00087D85">
        <w:t>peker</w:t>
      </w:r>
      <w:r w:rsidR="00455CDD" w:rsidRPr="00087D85">
        <w:t xml:space="preserve"> </w:t>
      </w:r>
      <w:r w:rsidRPr="00087D85">
        <w:t>utvalget</w:t>
      </w:r>
      <w:r w:rsidR="00455CDD" w:rsidRPr="00087D85">
        <w:t xml:space="preserve"> </w:t>
      </w:r>
      <w:r w:rsidRPr="00087D85">
        <w:t>på</w:t>
      </w:r>
      <w:r w:rsidR="00455CDD" w:rsidRPr="00087D85">
        <w:t xml:space="preserve"> </w:t>
      </w:r>
      <w:r w:rsidRPr="00087D85">
        <w:t>at</w:t>
      </w:r>
      <w:r w:rsidR="00455CDD" w:rsidRPr="00087D85">
        <w:t xml:space="preserve"> </w:t>
      </w:r>
      <w:r w:rsidRPr="00087D85">
        <w:t>elever</w:t>
      </w:r>
      <w:r w:rsidR="00455CDD" w:rsidRPr="00087D85">
        <w:t xml:space="preserve"> </w:t>
      </w:r>
      <w:r w:rsidRPr="00087D85">
        <w:t>med</w:t>
      </w:r>
      <w:r w:rsidR="00455CDD" w:rsidRPr="00087D85">
        <w:t xml:space="preserve"> </w:t>
      </w:r>
      <w:r w:rsidRPr="00087D85">
        <w:t>dysleksi,</w:t>
      </w:r>
      <w:r w:rsidR="00455CDD" w:rsidRPr="00087D85">
        <w:t xml:space="preserve"> </w:t>
      </w:r>
      <w:r w:rsidRPr="00087D85">
        <w:t>synsnedsettelser</w:t>
      </w:r>
      <w:r w:rsidR="00455CDD" w:rsidRPr="00087D85">
        <w:t xml:space="preserve"> </w:t>
      </w:r>
      <w:r w:rsidRPr="00087D85">
        <w:t>eller</w:t>
      </w:r>
      <w:r w:rsidR="00455CDD" w:rsidRPr="00087D85">
        <w:t xml:space="preserve"> </w:t>
      </w:r>
      <w:r w:rsidRPr="00087D85">
        <w:t>læringsutfordringer</w:t>
      </w:r>
      <w:r w:rsidR="00455CDD" w:rsidRPr="00087D85">
        <w:t xml:space="preserve"> </w:t>
      </w:r>
      <w:r w:rsidRPr="00087D85">
        <w:t>har</w:t>
      </w:r>
      <w:r w:rsidR="00455CDD" w:rsidRPr="00087D85">
        <w:t xml:space="preserve"> </w:t>
      </w:r>
      <w:r w:rsidRPr="00087D85">
        <w:t>god</w:t>
      </w:r>
      <w:r w:rsidR="00455CDD" w:rsidRPr="00087D85">
        <w:t xml:space="preserve"> </w:t>
      </w:r>
      <w:r w:rsidRPr="00087D85">
        <w:t>nytte</w:t>
      </w:r>
      <w:r w:rsidR="00455CDD" w:rsidRPr="00087D85">
        <w:t xml:space="preserve"> </w:t>
      </w:r>
      <w:r w:rsidRPr="00087D85">
        <w:t>av</w:t>
      </w:r>
      <w:r w:rsidR="00455CDD" w:rsidRPr="00087D85">
        <w:t xml:space="preserve"> </w:t>
      </w:r>
      <w:r w:rsidRPr="00087D85">
        <w:t>skjerm</w:t>
      </w:r>
      <w:r w:rsidR="00455CDD" w:rsidRPr="00087D85">
        <w:t xml:space="preserve"> </w:t>
      </w:r>
      <w:r w:rsidRPr="00087D85">
        <w:t>for</w:t>
      </w:r>
      <w:r w:rsidR="00455CDD" w:rsidRPr="00087D85">
        <w:t xml:space="preserve"> </w:t>
      </w:r>
      <w:r w:rsidRPr="00087D85">
        <w:t>å</w:t>
      </w:r>
      <w:r w:rsidR="00455CDD" w:rsidRPr="00087D85">
        <w:t xml:space="preserve"> </w:t>
      </w:r>
      <w:r w:rsidRPr="00087D85">
        <w:t>trene</w:t>
      </w:r>
      <w:r w:rsidR="00455CDD" w:rsidRPr="00087D85">
        <w:t xml:space="preserve"> </w:t>
      </w:r>
      <w:r w:rsidRPr="00087D85">
        <w:t>på</w:t>
      </w:r>
      <w:r w:rsidR="00455CDD" w:rsidRPr="00087D85">
        <w:t xml:space="preserve"> </w:t>
      </w:r>
      <w:r w:rsidRPr="00087D85">
        <w:t>tekniske</w:t>
      </w:r>
      <w:r w:rsidR="00455CDD" w:rsidRPr="00087D85">
        <w:t xml:space="preserve"> </w:t>
      </w:r>
      <w:r w:rsidRPr="00087D85">
        <w:t>leseferdigheter,</w:t>
      </w:r>
      <w:r w:rsidR="00455CDD" w:rsidRPr="00087D85">
        <w:t xml:space="preserve"> </w:t>
      </w:r>
      <w:r w:rsidRPr="00087D85">
        <w:t>fordi</w:t>
      </w:r>
      <w:r w:rsidR="00455CDD" w:rsidRPr="00087D85">
        <w:t xml:space="preserve"> </w:t>
      </w:r>
      <w:r w:rsidRPr="00087D85">
        <w:t>skjermen</w:t>
      </w:r>
      <w:r w:rsidR="00455CDD" w:rsidRPr="00087D85">
        <w:t xml:space="preserve"> </w:t>
      </w:r>
      <w:r w:rsidRPr="00087D85">
        <w:t>gir</w:t>
      </w:r>
      <w:r w:rsidR="00455CDD" w:rsidRPr="00087D85">
        <w:t xml:space="preserve"> </w:t>
      </w:r>
      <w:r w:rsidRPr="00087D85">
        <w:t>muligheter</w:t>
      </w:r>
      <w:r w:rsidR="00455CDD" w:rsidRPr="00087D85">
        <w:t xml:space="preserve"> </w:t>
      </w:r>
      <w:r w:rsidRPr="00087D85">
        <w:t>som</w:t>
      </w:r>
      <w:r w:rsidR="00455CDD" w:rsidRPr="00087D85">
        <w:t xml:space="preserve"> </w:t>
      </w:r>
      <w:r w:rsidRPr="00087D85">
        <w:t>papiret</w:t>
      </w:r>
      <w:r w:rsidR="00455CDD" w:rsidRPr="00087D85">
        <w:t xml:space="preserve"> </w:t>
      </w:r>
      <w:r w:rsidRPr="00087D85">
        <w:t>ikke</w:t>
      </w:r>
      <w:r w:rsidR="00455CDD" w:rsidRPr="00087D85">
        <w:t xml:space="preserve"> </w:t>
      </w:r>
      <w:r w:rsidRPr="00087D85">
        <w:t>gir.</w:t>
      </w:r>
      <w:r w:rsidRPr="00087D85">
        <w:rPr>
          <w:rStyle w:val="Fotnotereferanse"/>
        </w:rPr>
        <w:footnoteReference w:id="13"/>
      </w:r>
      <w:r w:rsidR="00455CDD" w:rsidRPr="00087D85">
        <w:t xml:space="preserve"> </w:t>
      </w:r>
      <w:r w:rsidRPr="00087D85">
        <w:t>For</w:t>
      </w:r>
      <w:r w:rsidR="00455CDD" w:rsidRPr="00087D85">
        <w:t xml:space="preserve"> </w:t>
      </w:r>
      <w:r w:rsidRPr="00087D85">
        <w:t>eksempel</w:t>
      </w:r>
      <w:r w:rsidR="00455CDD" w:rsidRPr="00087D85">
        <w:t xml:space="preserve"> </w:t>
      </w:r>
      <w:r w:rsidRPr="00087D85">
        <w:t>kan</w:t>
      </w:r>
      <w:r w:rsidR="00455CDD" w:rsidRPr="00087D85">
        <w:t xml:space="preserve"> </w:t>
      </w:r>
      <w:r w:rsidRPr="00087D85">
        <w:t>man</w:t>
      </w:r>
      <w:r w:rsidR="00455CDD" w:rsidRPr="00087D85">
        <w:t xml:space="preserve"> </w:t>
      </w:r>
      <w:r w:rsidRPr="00087D85">
        <w:t>lage</w:t>
      </w:r>
      <w:r w:rsidR="00455CDD" w:rsidRPr="00087D85">
        <w:t xml:space="preserve"> </w:t>
      </w:r>
      <w:r w:rsidRPr="00087D85">
        <w:t>større</w:t>
      </w:r>
      <w:r w:rsidR="00455CDD" w:rsidRPr="00087D85">
        <w:t xml:space="preserve"> </w:t>
      </w:r>
      <w:r w:rsidRPr="00087D85">
        <w:t>avstand</w:t>
      </w:r>
      <w:r w:rsidR="00455CDD" w:rsidRPr="00087D85">
        <w:t xml:space="preserve"> </w:t>
      </w:r>
      <w:r w:rsidRPr="00087D85">
        <w:t>mellom</w:t>
      </w:r>
      <w:r w:rsidR="00455CDD" w:rsidRPr="00087D85">
        <w:t xml:space="preserve"> </w:t>
      </w:r>
      <w:r w:rsidRPr="00087D85">
        <w:t>ord</w:t>
      </w:r>
      <w:r w:rsidR="00455CDD" w:rsidRPr="00087D85">
        <w:t xml:space="preserve"> </w:t>
      </w:r>
      <w:r w:rsidRPr="00087D85">
        <w:t>og</w:t>
      </w:r>
      <w:r w:rsidR="00455CDD" w:rsidRPr="00087D85">
        <w:t xml:space="preserve"> </w:t>
      </w:r>
      <w:r w:rsidRPr="00087D85">
        <w:t>bokstaver,</w:t>
      </w:r>
      <w:r w:rsidR="00455CDD" w:rsidRPr="00087D85">
        <w:t xml:space="preserve"> </w:t>
      </w:r>
      <w:r w:rsidRPr="00087D85">
        <w:t>endre</w:t>
      </w:r>
      <w:r w:rsidR="00455CDD" w:rsidRPr="00087D85">
        <w:t xml:space="preserve"> </w:t>
      </w:r>
      <w:r w:rsidRPr="00087D85">
        <w:t>tekststørrelsen</w:t>
      </w:r>
      <w:r w:rsidR="00455CDD" w:rsidRPr="00087D85">
        <w:t xml:space="preserve"> </w:t>
      </w:r>
      <w:r w:rsidRPr="00087D85">
        <w:t>og</w:t>
      </w:r>
      <w:r w:rsidR="00455CDD" w:rsidRPr="00087D85">
        <w:t xml:space="preserve"> </w:t>
      </w:r>
      <w:r w:rsidRPr="00087D85">
        <w:t>kontrast,</w:t>
      </w:r>
      <w:r w:rsidR="00455CDD" w:rsidRPr="00087D85">
        <w:t xml:space="preserve"> </w:t>
      </w:r>
      <w:r w:rsidRPr="00087D85">
        <w:t>eller</w:t>
      </w:r>
      <w:r w:rsidR="00455CDD" w:rsidRPr="00087D85">
        <w:t xml:space="preserve"> </w:t>
      </w:r>
      <w:r w:rsidRPr="00087D85">
        <w:t>lesingen</w:t>
      </w:r>
      <w:r w:rsidR="00455CDD" w:rsidRPr="00087D85">
        <w:t xml:space="preserve"> </w:t>
      </w:r>
      <w:r w:rsidRPr="00087D85">
        <w:t>kan</w:t>
      </w:r>
      <w:r w:rsidR="00455CDD" w:rsidRPr="00087D85">
        <w:t xml:space="preserve"> </w:t>
      </w:r>
      <w:r w:rsidRPr="00087D85">
        <w:t>støttes</w:t>
      </w:r>
      <w:r w:rsidR="00455CDD" w:rsidRPr="00087D85">
        <w:t xml:space="preserve"> </w:t>
      </w:r>
      <w:r w:rsidRPr="00087D85">
        <w:t>ved</w:t>
      </w:r>
      <w:r w:rsidR="00455CDD" w:rsidRPr="00087D85">
        <w:t xml:space="preserve"> </w:t>
      </w:r>
      <w:r w:rsidRPr="00087D85">
        <w:t>hjelp</w:t>
      </w:r>
      <w:r w:rsidR="00455CDD" w:rsidRPr="00087D85">
        <w:t xml:space="preserve"> </w:t>
      </w:r>
      <w:r w:rsidRPr="00087D85">
        <w:t>av</w:t>
      </w:r>
      <w:r w:rsidR="00455CDD" w:rsidRPr="00087D85">
        <w:t xml:space="preserve"> </w:t>
      </w:r>
      <w:r w:rsidRPr="00087D85">
        <w:t>lyd.</w:t>
      </w:r>
    </w:p>
    <w:p w14:paraId="45B9907A" w14:textId="3E4C6956" w:rsidR="0068665E" w:rsidRPr="00087D85" w:rsidRDefault="00A74CE3" w:rsidP="00087D85">
      <w:r w:rsidRPr="00087D85">
        <w:t>Utvalget</w:t>
      </w:r>
      <w:r w:rsidR="00455CDD" w:rsidRPr="00087D85">
        <w:t xml:space="preserve"> </w:t>
      </w:r>
      <w:r w:rsidRPr="00087D85">
        <w:t>peker</w:t>
      </w:r>
      <w:r w:rsidR="00455CDD" w:rsidRPr="00087D85">
        <w:t xml:space="preserve"> </w:t>
      </w:r>
      <w:r w:rsidRPr="00087D85">
        <w:t>på</w:t>
      </w:r>
      <w:r w:rsidR="00455CDD" w:rsidRPr="00087D85">
        <w:t xml:space="preserve"> </w:t>
      </w:r>
      <w:r w:rsidRPr="00087D85">
        <w:t>at</w:t>
      </w:r>
      <w:r w:rsidR="00455CDD" w:rsidRPr="00087D85">
        <w:t xml:space="preserve"> </w:t>
      </w:r>
      <w:r w:rsidRPr="00087D85">
        <w:t>nedgangen</w:t>
      </w:r>
      <w:r w:rsidR="00455CDD" w:rsidRPr="00087D85">
        <w:t xml:space="preserve"> </w:t>
      </w:r>
      <w:r w:rsidRPr="00087D85">
        <w:t>i</w:t>
      </w:r>
      <w:r w:rsidR="00455CDD" w:rsidRPr="00087D85">
        <w:t xml:space="preserve"> </w:t>
      </w:r>
      <w:r w:rsidRPr="00087D85">
        <w:t>leseferdigheter,</w:t>
      </w:r>
      <w:r w:rsidR="00455CDD" w:rsidRPr="00087D85">
        <w:t xml:space="preserve"> </w:t>
      </w:r>
      <w:r w:rsidRPr="00087D85">
        <w:t>samt</w:t>
      </w:r>
      <w:r w:rsidR="00455CDD" w:rsidRPr="00087D85">
        <w:t xml:space="preserve"> </w:t>
      </w:r>
      <w:r w:rsidRPr="00087D85">
        <w:t>økningen</w:t>
      </w:r>
      <w:r w:rsidR="00455CDD" w:rsidRPr="00087D85">
        <w:t xml:space="preserve"> </w:t>
      </w:r>
      <w:r w:rsidRPr="00087D85">
        <w:t>i</w:t>
      </w:r>
      <w:r w:rsidR="00455CDD" w:rsidRPr="00087D85">
        <w:t xml:space="preserve"> </w:t>
      </w:r>
      <w:r w:rsidRPr="00087D85">
        <w:t>antall</w:t>
      </w:r>
      <w:r w:rsidR="00455CDD" w:rsidRPr="00087D85">
        <w:t xml:space="preserve"> </w:t>
      </w:r>
      <w:r w:rsidRPr="00087D85">
        <w:t>elever</w:t>
      </w:r>
      <w:r w:rsidR="00455CDD" w:rsidRPr="00087D85">
        <w:t xml:space="preserve"> </w:t>
      </w:r>
      <w:r w:rsidRPr="00087D85">
        <w:t>på</w:t>
      </w:r>
      <w:r w:rsidR="00455CDD" w:rsidRPr="00087D85">
        <w:t xml:space="preserve"> </w:t>
      </w:r>
      <w:r w:rsidRPr="00087D85">
        <w:t>laveste</w:t>
      </w:r>
      <w:r w:rsidR="00455CDD" w:rsidRPr="00087D85">
        <w:t xml:space="preserve"> </w:t>
      </w:r>
      <w:r w:rsidRPr="00087D85">
        <w:t>leseferdighetsnivå</w:t>
      </w:r>
      <w:r w:rsidR="00455CDD" w:rsidRPr="00087D85">
        <w:t xml:space="preserve"> </w:t>
      </w:r>
      <w:r w:rsidRPr="00087D85">
        <w:t>i</w:t>
      </w:r>
      <w:r w:rsidR="00455CDD" w:rsidRPr="00087D85">
        <w:t xml:space="preserve"> </w:t>
      </w:r>
      <w:r w:rsidRPr="00087D85">
        <w:t>PISA</w:t>
      </w:r>
      <w:r w:rsidR="00455CDD" w:rsidRPr="00087D85">
        <w:t xml:space="preserve"> </w:t>
      </w:r>
      <w:r w:rsidRPr="00087D85">
        <w:t>og</w:t>
      </w:r>
      <w:r w:rsidR="00455CDD" w:rsidRPr="00087D85">
        <w:t xml:space="preserve"> </w:t>
      </w:r>
      <w:r w:rsidRPr="00087D85">
        <w:t>PIRLS,</w:t>
      </w:r>
      <w:r w:rsidR="00455CDD" w:rsidRPr="00087D85">
        <w:t xml:space="preserve"> </w:t>
      </w:r>
      <w:r w:rsidRPr="00087D85">
        <w:t>taler</w:t>
      </w:r>
      <w:r w:rsidR="00455CDD" w:rsidRPr="00087D85">
        <w:t xml:space="preserve"> </w:t>
      </w:r>
      <w:r w:rsidRPr="00087D85">
        <w:t>for</w:t>
      </w:r>
      <w:r w:rsidR="00455CDD" w:rsidRPr="00087D85">
        <w:t xml:space="preserve"> </w:t>
      </w:r>
      <w:r w:rsidRPr="00087D85">
        <w:t>at</w:t>
      </w:r>
      <w:r w:rsidR="00455CDD" w:rsidRPr="00087D85">
        <w:t xml:space="preserve"> </w:t>
      </w:r>
      <w:r w:rsidRPr="00087D85">
        <w:t>elevene</w:t>
      </w:r>
      <w:r w:rsidR="00455CDD" w:rsidRPr="00087D85">
        <w:t xml:space="preserve"> </w:t>
      </w:r>
      <w:r w:rsidRPr="00087D85">
        <w:t>bør</w:t>
      </w:r>
      <w:r w:rsidR="00455CDD" w:rsidRPr="00087D85">
        <w:t xml:space="preserve"> </w:t>
      </w:r>
      <w:r w:rsidRPr="00087D85">
        <w:t>lese</w:t>
      </w:r>
      <w:r w:rsidR="00455CDD" w:rsidRPr="00087D85">
        <w:t xml:space="preserve"> </w:t>
      </w:r>
      <w:r w:rsidRPr="00087D85">
        <w:t>mer</w:t>
      </w:r>
      <w:r w:rsidR="00455CDD" w:rsidRPr="00087D85">
        <w:t xml:space="preserve"> </w:t>
      </w:r>
      <w:r w:rsidRPr="00087D85">
        <w:t>på</w:t>
      </w:r>
      <w:r w:rsidR="00455CDD" w:rsidRPr="00087D85">
        <w:t xml:space="preserve"> </w:t>
      </w:r>
      <w:r w:rsidRPr="00087D85">
        <w:t>papir.</w:t>
      </w:r>
      <w:r w:rsidR="00455CDD" w:rsidRPr="00087D85">
        <w:t xml:space="preserve"> </w:t>
      </w:r>
      <w:r w:rsidRPr="00087D85">
        <w:t>Særlig</w:t>
      </w:r>
      <w:r w:rsidR="00455CDD" w:rsidRPr="00087D85">
        <w:t xml:space="preserve"> </w:t>
      </w:r>
      <w:r w:rsidRPr="00087D85">
        <w:t>bør</w:t>
      </w:r>
      <w:r w:rsidR="00455CDD" w:rsidRPr="00087D85">
        <w:t xml:space="preserve"> </w:t>
      </w:r>
      <w:r w:rsidRPr="00087D85">
        <w:t>de</w:t>
      </w:r>
      <w:r w:rsidR="00455CDD" w:rsidRPr="00087D85">
        <w:t xml:space="preserve"> </w:t>
      </w:r>
      <w:r w:rsidRPr="00087D85">
        <w:t>lese</w:t>
      </w:r>
      <w:r w:rsidR="00455CDD" w:rsidRPr="00087D85">
        <w:t xml:space="preserve"> </w:t>
      </w:r>
      <w:r w:rsidRPr="00087D85">
        <w:t>lengre,</w:t>
      </w:r>
      <w:r w:rsidR="00455CDD" w:rsidRPr="00087D85">
        <w:t xml:space="preserve"> </w:t>
      </w:r>
      <w:r w:rsidRPr="00087D85">
        <w:t>sammenhengende</w:t>
      </w:r>
      <w:r w:rsidR="00455CDD" w:rsidRPr="00087D85">
        <w:t xml:space="preserve"> </w:t>
      </w:r>
      <w:r w:rsidRPr="00087D85">
        <w:t>tekster</w:t>
      </w:r>
      <w:r w:rsidR="00455CDD" w:rsidRPr="00087D85">
        <w:t xml:space="preserve"> </w:t>
      </w:r>
      <w:r w:rsidRPr="00087D85">
        <w:t>i</w:t>
      </w:r>
      <w:r w:rsidR="00455CDD" w:rsidRPr="00087D85">
        <w:t xml:space="preserve"> </w:t>
      </w:r>
      <w:r w:rsidRPr="00087D85">
        <w:t>større</w:t>
      </w:r>
      <w:r w:rsidR="00455CDD" w:rsidRPr="00087D85">
        <w:t xml:space="preserve"> </w:t>
      </w:r>
      <w:r w:rsidRPr="00087D85">
        <w:t>grad</w:t>
      </w:r>
      <w:r w:rsidR="00455CDD" w:rsidRPr="00087D85">
        <w:t xml:space="preserve"> </w:t>
      </w:r>
      <w:r w:rsidRPr="00087D85">
        <w:t>enn</w:t>
      </w:r>
      <w:r w:rsidR="00455CDD" w:rsidRPr="00087D85">
        <w:t xml:space="preserve"> </w:t>
      </w:r>
      <w:r w:rsidRPr="00087D85">
        <w:t>i</w:t>
      </w:r>
      <w:r w:rsidR="00455CDD" w:rsidRPr="00087D85">
        <w:t xml:space="preserve"> </w:t>
      </w:r>
      <w:r w:rsidRPr="00087D85">
        <w:t>dag.</w:t>
      </w:r>
      <w:r w:rsidR="00455CDD" w:rsidRPr="00087D85">
        <w:t xml:space="preserve"> </w:t>
      </w:r>
    </w:p>
    <w:p w14:paraId="54167D88" w14:textId="47EFF5A7" w:rsidR="0059029C" w:rsidRPr="00087D85" w:rsidRDefault="0059029C" w:rsidP="00087D85">
      <w:r w:rsidRPr="00087D85">
        <w:rPr>
          <w:noProof/>
        </w:rPr>
        <w:lastRenderedPageBreak/>
        <w:drawing>
          <wp:inline distT="0" distB="0" distL="0" distR="0" wp14:anchorId="5BAFEAA6" wp14:editId="52685D73">
            <wp:extent cx="6645275" cy="5460365"/>
            <wp:effectExtent l="0" t="0" r="3175" b="6985"/>
            <wp:docPr id="1893825689" name="Bilde 6" descr="Tre barn sitter rundt et bord i et bibliotek"/>
            <wp:cNvGraphicFramePr/>
            <a:graphic xmlns:a="http://schemas.openxmlformats.org/drawingml/2006/main">
              <a:graphicData uri="http://schemas.openxmlformats.org/drawingml/2006/picture">
                <pic:pic xmlns:pic="http://schemas.openxmlformats.org/drawingml/2006/picture">
                  <pic:nvPicPr>
                    <pic:cNvPr id="1893825689" name="Bilde 6" descr="Tre barn sitter rundt et bord i et bibliotek"/>
                    <pic:cNvPicPr/>
                  </pic:nvPicPr>
                  <pic:blipFill>
                    <a:blip r:embed="rId11">
                      <a:extLst>
                        <a:ext uri="{28A0092B-C50C-407E-A947-70E740481C1C}">
                          <a14:useLocalDpi xmlns:a14="http://schemas.microsoft.com/office/drawing/2010/main" val="0"/>
                        </a:ext>
                      </a:extLst>
                    </a:blip>
                    <a:stretch>
                      <a:fillRect/>
                    </a:stretch>
                  </pic:blipFill>
                  <pic:spPr>
                    <a:xfrm>
                      <a:off x="0" y="0"/>
                      <a:ext cx="6645275" cy="5460365"/>
                    </a:xfrm>
                    <a:prstGeom prst="rect">
                      <a:avLst/>
                    </a:prstGeom>
                  </pic:spPr>
                </pic:pic>
              </a:graphicData>
            </a:graphic>
          </wp:inline>
        </w:drawing>
      </w:r>
    </w:p>
    <w:p w14:paraId="6281CABE" w14:textId="51EB0985" w:rsidR="0059029C" w:rsidRPr="00087D85" w:rsidRDefault="0059029C" w:rsidP="00087D85">
      <w:pPr>
        <w:pStyle w:val="Kilde"/>
      </w:pPr>
      <w:r w:rsidRPr="00087D85">
        <w:t>Foto: Sølvberget</w:t>
      </w:r>
      <w:r w:rsidR="00087D85">
        <w:t xml:space="preserve"> </w:t>
      </w:r>
      <w:r w:rsidRPr="00087D85">
        <w:t>bibliotek og kulturhus / Anne Lise Norheim</w:t>
      </w:r>
    </w:p>
    <w:p w14:paraId="7AE86A37" w14:textId="04281362" w:rsidR="0068665E" w:rsidRPr="00087D85" w:rsidRDefault="00A74CE3" w:rsidP="00087D85">
      <w:pPr>
        <w:pStyle w:val="UnOverskrift2"/>
      </w:pPr>
      <w:r w:rsidRPr="00087D85">
        <w:t>Lesevaner</w:t>
      </w:r>
      <w:r w:rsidR="00455CDD" w:rsidRPr="00087D85">
        <w:t xml:space="preserve"> </w:t>
      </w:r>
      <w:r w:rsidRPr="00087D85">
        <w:t>i</w:t>
      </w:r>
      <w:r w:rsidR="00455CDD" w:rsidRPr="00087D85">
        <w:t xml:space="preserve"> </w:t>
      </w:r>
      <w:r w:rsidRPr="00087D85">
        <w:t>endring</w:t>
      </w:r>
    </w:p>
    <w:p w14:paraId="413FAE46" w14:textId="17431760" w:rsidR="0068665E" w:rsidRPr="00087D85" w:rsidRDefault="00A74CE3" w:rsidP="00087D85">
      <w:r w:rsidRPr="00087D85">
        <w:t>Norske</w:t>
      </w:r>
      <w:r w:rsidR="00455CDD" w:rsidRPr="00087D85">
        <w:t xml:space="preserve"> </w:t>
      </w:r>
      <w:r w:rsidRPr="00087D85">
        <w:t>elever</w:t>
      </w:r>
      <w:r w:rsidR="00455CDD" w:rsidRPr="00087D85">
        <w:t xml:space="preserve"> </w:t>
      </w:r>
      <w:r w:rsidRPr="00087D85">
        <w:t>har</w:t>
      </w:r>
      <w:r w:rsidR="00455CDD" w:rsidRPr="00087D85">
        <w:t xml:space="preserve"> </w:t>
      </w:r>
      <w:r w:rsidRPr="00087D85">
        <w:t>lavest</w:t>
      </w:r>
      <w:r w:rsidR="00455CDD" w:rsidRPr="00087D85">
        <w:t xml:space="preserve"> </w:t>
      </w:r>
      <w:r w:rsidRPr="00087D85">
        <w:t>leseglede</w:t>
      </w:r>
      <w:r w:rsidR="00455CDD" w:rsidRPr="00087D85">
        <w:t xml:space="preserve"> </w:t>
      </w:r>
      <w:r w:rsidRPr="00087D85">
        <w:t>blant</w:t>
      </w:r>
      <w:r w:rsidR="00455CDD" w:rsidRPr="00087D85">
        <w:t xml:space="preserve"> </w:t>
      </w:r>
      <w:r w:rsidRPr="00087D85">
        <w:t>alle</w:t>
      </w:r>
      <w:r w:rsidR="00455CDD" w:rsidRPr="00087D85">
        <w:t xml:space="preserve"> </w:t>
      </w:r>
      <w:r w:rsidRPr="00087D85">
        <w:t>de</w:t>
      </w:r>
      <w:r w:rsidR="00455CDD" w:rsidRPr="00087D85">
        <w:t xml:space="preserve"> </w:t>
      </w:r>
      <w:r w:rsidRPr="00087D85">
        <w:t>65</w:t>
      </w:r>
      <w:r w:rsidR="00455CDD" w:rsidRPr="00087D85">
        <w:t xml:space="preserve"> </w:t>
      </w:r>
      <w:r w:rsidRPr="00087D85">
        <w:t>landene</w:t>
      </w:r>
      <w:r w:rsidR="00455CDD" w:rsidRPr="00087D85">
        <w:t xml:space="preserve"> </w:t>
      </w:r>
      <w:r w:rsidRPr="00087D85">
        <w:t>som</w:t>
      </w:r>
      <w:r w:rsidR="00455CDD" w:rsidRPr="00087D85">
        <w:t xml:space="preserve"> </w:t>
      </w:r>
      <w:r w:rsidRPr="00087D85">
        <w:t>deltok</w:t>
      </w:r>
      <w:r w:rsidR="00455CDD" w:rsidRPr="00087D85">
        <w:t xml:space="preserve"> </w:t>
      </w:r>
      <w:r w:rsidRPr="00087D85">
        <w:t>i</w:t>
      </w:r>
      <w:r w:rsidR="00455CDD" w:rsidRPr="00087D85">
        <w:t xml:space="preserve"> </w:t>
      </w:r>
      <w:r w:rsidRPr="00087D85">
        <w:t>PIRLS</w:t>
      </w:r>
      <w:r w:rsidR="00455CDD" w:rsidRPr="00087D85">
        <w:t xml:space="preserve"> </w:t>
      </w:r>
      <w:r w:rsidRPr="00087D85">
        <w:t>2021.</w:t>
      </w:r>
      <w:r w:rsidR="00455CDD" w:rsidRPr="00087D85">
        <w:t xml:space="preserve"> </w:t>
      </w:r>
      <w:r w:rsidRPr="00087D85">
        <w:t>PISA</w:t>
      </w:r>
      <w:r w:rsidR="00455CDD" w:rsidRPr="00087D85">
        <w:t xml:space="preserve"> </w:t>
      </w:r>
      <w:r w:rsidRPr="00087D85">
        <w:t>2018</w:t>
      </w:r>
      <w:r w:rsidR="00455CDD" w:rsidRPr="00087D85">
        <w:t xml:space="preserve"> </w:t>
      </w:r>
      <w:r w:rsidRPr="00087D85">
        <w:t>viste</w:t>
      </w:r>
      <w:r w:rsidR="00455CDD" w:rsidRPr="00087D85">
        <w:t xml:space="preserve"> </w:t>
      </w:r>
      <w:r w:rsidRPr="00087D85">
        <w:t>en</w:t>
      </w:r>
      <w:r w:rsidR="00455CDD" w:rsidRPr="00087D85">
        <w:t xml:space="preserve"> </w:t>
      </w:r>
      <w:r w:rsidRPr="00087D85">
        <w:t>tydelig</w:t>
      </w:r>
      <w:r w:rsidR="00455CDD" w:rsidRPr="00087D85">
        <w:t xml:space="preserve"> </w:t>
      </w:r>
      <w:r w:rsidRPr="00087D85">
        <w:t>endring</w:t>
      </w:r>
      <w:r w:rsidR="00455CDD" w:rsidRPr="00087D85">
        <w:t xml:space="preserve"> </w:t>
      </w:r>
      <w:r w:rsidRPr="00087D85">
        <w:t>i</w:t>
      </w:r>
      <w:r w:rsidR="00455CDD" w:rsidRPr="00087D85">
        <w:t xml:space="preserve"> </w:t>
      </w:r>
      <w:r w:rsidRPr="00087D85">
        <w:t>elevenes</w:t>
      </w:r>
      <w:r w:rsidR="00455CDD" w:rsidRPr="00087D85">
        <w:t xml:space="preserve"> </w:t>
      </w:r>
      <w:r w:rsidRPr="00087D85">
        <w:t>lesevaner.</w:t>
      </w:r>
      <w:r w:rsidR="00455CDD" w:rsidRPr="00087D85">
        <w:t xml:space="preserve"> </w:t>
      </w:r>
      <w:r w:rsidRPr="00087D85">
        <w:t>Flere</w:t>
      </w:r>
      <w:r w:rsidR="00455CDD" w:rsidRPr="00087D85">
        <w:t xml:space="preserve"> </w:t>
      </w:r>
      <w:r w:rsidRPr="00087D85">
        <w:t>elever</w:t>
      </w:r>
      <w:r w:rsidR="00455CDD" w:rsidRPr="00087D85">
        <w:t xml:space="preserve"> </w:t>
      </w:r>
      <w:r w:rsidRPr="00087D85">
        <w:t>brukte</w:t>
      </w:r>
      <w:r w:rsidR="00455CDD" w:rsidRPr="00087D85">
        <w:t xml:space="preserve"> </w:t>
      </w:r>
      <w:r w:rsidRPr="00087D85">
        <w:t>mindre</w:t>
      </w:r>
      <w:r w:rsidR="00455CDD" w:rsidRPr="00087D85">
        <w:t xml:space="preserve"> </w:t>
      </w:r>
      <w:r w:rsidRPr="00087D85">
        <w:t>tid</w:t>
      </w:r>
      <w:r w:rsidR="00455CDD" w:rsidRPr="00087D85">
        <w:t xml:space="preserve"> </w:t>
      </w:r>
      <w:r w:rsidRPr="00087D85">
        <w:t>på</w:t>
      </w:r>
      <w:r w:rsidR="00455CDD" w:rsidRPr="00087D85">
        <w:t xml:space="preserve"> </w:t>
      </w:r>
      <w:r w:rsidRPr="00087D85">
        <w:t>å</w:t>
      </w:r>
      <w:r w:rsidR="00455CDD" w:rsidRPr="00087D85">
        <w:t xml:space="preserve"> </w:t>
      </w:r>
      <w:r w:rsidRPr="00087D85">
        <w:t>lese</w:t>
      </w:r>
      <w:r w:rsidR="00455CDD" w:rsidRPr="00087D85">
        <w:t xml:space="preserve"> </w:t>
      </w:r>
      <w:r w:rsidRPr="00087D85">
        <w:t>i</w:t>
      </w:r>
      <w:r w:rsidR="00455CDD" w:rsidRPr="00087D85">
        <w:t xml:space="preserve"> </w:t>
      </w:r>
      <w:r w:rsidRPr="00087D85">
        <w:t>fritiden</w:t>
      </w:r>
      <w:r w:rsidR="00455CDD" w:rsidRPr="00087D85">
        <w:t xml:space="preserve"> </w:t>
      </w:r>
      <w:r w:rsidRPr="00087D85">
        <w:t>enn</w:t>
      </w:r>
      <w:r w:rsidR="00455CDD" w:rsidRPr="00087D85">
        <w:t xml:space="preserve"> </w:t>
      </w:r>
      <w:r w:rsidRPr="00087D85">
        <w:t>de</w:t>
      </w:r>
      <w:r w:rsidR="00455CDD" w:rsidRPr="00087D85">
        <w:t xml:space="preserve"> </w:t>
      </w:r>
      <w:r w:rsidRPr="00087D85">
        <w:t>gjorde</w:t>
      </w:r>
      <w:r w:rsidR="00455CDD" w:rsidRPr="00087D85">
        <w:t xml:space="preserve"> </w:t>
      </w:r>
      <w:r w:rsidRPr="00087D85">
        <w:t>i</w:t>
      </w:r>
      <w:r w:rsidR="00455CDD" w:rsidRPr="00087D85">
        <w:t xml:space="preserve"> </w:t>
      </w:r>
      <w:r w:rsidRPr="00087D85">
        <w:t>2015.</w:t>
      </w:r>
      <w:r w:rsidR="00455CDD" w:rsidRPr="00087D85">
        <w:t xml:space="preserve"> </w:t>
      </w:r>
      <w:r w:rsidRPr="00087D85">
        <w:t>Samtidig</w:t>
      </w:r>
      <w:r w:rsidR="00455CDD" w:rsidRPr="00087D85">
        <w:t xml:space="preserve"> </w:t>
      </w:r>
      <w:r w:rsidRPr="00087D85">
        <w:t>økte</w:t>
      </w:r>
      <w:r w:rsidR="00455CDD" w:rsidRPr="00087D85">
        <w:t xml:space="preserve"> </w:t>
      </w:r>
      <w:r w:rsidRPr="00087D85">
        <w:t>tiden</w:t>
      </w:r>
      <w:r w:rsidR="00455CDD" w:rsidRPr="00087D85">
        <w:t xml:space="preserve"> </w:t>
      </w:r>
      <w:r w:rsidRPr="00087D85">
        <w:t>de</w:t>
      </w:r>
      <w:r w:rsidR="00455CDD" w:rsidRPr="00087D85">
        <w:t xml:space="preserve"> </w:t>
      </w:r>
      <w:r w:rsidRPr="00087D85">
        <w:t>brukte</w:t>
      </w:r>
      <w:r w:rsidR="00455CDD" w:rsidRPr="00087D85">
        <w:t xml:space="preserve"> </w:t>
      </w:r>
      <w:r w:rsidRPr="00087D85">
        <w:t>til</w:t>
      </w:r>
      <w:r w:rsidR="00455CDD" w:rsidRPr="00087D85">
        <w:t xml:space="preserve"> </w:t>
      </w:r>
      <w:r w:rsidRPr="00087D85">
        <w:t>lesing</w:t>
      </w:r>
      <w:r w:rsidR="00455CDD" w:rsidRPr="00087D85">
        <w:t xml:space="preserve"> </w:t>
      </w:r>
      <w:r w:rsidRPr="00087D85">
        <w:t>på</w:t>
      </w:r>
      <w:r w:rsidR="00455CDD" w:rsidRPr="00087D85">
        <w:t xml:space="preserve"> </w:t>
      </w:r>
      <w:r w:rsidRPr="00087D85">
        <w:t>skjerm.</w:t>
      </w:r>
      <w:r w:rsidR="00455CDD" w:rsidRPr="00087D85">
        <w:t xml:space="preserve"> </w:t>
      </w:r>
      <w:r w:rsidRPr="00087D85">
        <w:t>I</w:t>
      </w:r>
      <w:r w:rsidR="00455CDD" w:rsidRPr="00087D85">
        <w:t xml:space="preserve"> </w:t>
      </w:r>
      <w:r w:rsidRPr="00087D85">
        <w:t>tillegg</w:t>
      </w:r>
      <w:r w:rsidR="00455CDD" w:rsidRPr="00087D85">
        <w:t xml:space="preserve"> </w:t>
      </w:r>
      <w:r w:rsidRPr="00087D85">
        <w:t>viser</w:t>
      </w:r>
      <w:r w:rsidR="00455CDD" w:rsidRPr="00087D85">
        <w:t xml:space="preserve"> </w:t>
      </w:r>
      <w:r w:rsidRPr="00087D85">
        <w:t>undersøkelsen</w:t>
      </w:r>
      <w:r w:rsidR="00455CDD" w:rsidRPr="00087D85">
        <w:t xml:space="preserve"> </w:t>
      </w:r>
      <w:r w:rsidRPr="00087D85">
        <w:t>Ipsos</w:t>
      </w:r>
      <w:r w:rsidR="00455CDD" w:rsidRPr="00087D85">
        <w:t xml:space="preserve"> </w:t>
      </w:r>
      <w:r w:rsidRPr="00087D85">
        <w:t>Barn&amp;Ungdom</w:t>
      </w:r>
      <w:r w:rsidR="00455CDD" w:rsidRPr="00087D85">
        <w:t xml:space="preserve"> </w:t>
      </w:r>
      <w:r w:rsidRPr="00087D85">
        <w:t>2022,</w:t>
      </w:r>
      <w:r w:rsidR="00455CDD" w:rsidRPr="00087D85">
        <w:t xml:space="preserve"> </w:t>
      </w:r>
      <w:r w:rsidRPr="00087D85">
        <w:t>at</w:t>
      </w:r>
      <w:r w:rsidR="00455CDD" w:rsidRPr="00087D85">
        <w:t xml:space="preserve"> </w:t>
      </w:r>
      <w:r w:rsidRPr="00087D85">
        <w:t>andelen</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(8-19</w:t>
      </w:r>
      <w:r w:rsidR="00455CDD" w:rsidRPr="00087D85">
        <w:t xml:space="preserve"> </w:t>
      </w:r>
      <w:r w:rsidRPr="00087D85">
        <w:t>år)</w:t>
      </w:r>
      <w:r w:rsidR="00455CDD" w:rsidRPr="00087D85">
        <w:t xml:space="preserve"> </w:t>
      </w:r>
      <w:r w:rsidRPr="00087D85">
        <w:t>som</w:t>
      </w:r>
      <w:r w:rsidR="00455CDD" w:rsidRPr="00087D85">
        <w:t xml:space="preserve"> </w:t>
      </w:r>
      <w:r w:rsidRPr="00087D85">
        <w:t>ikke</w:t>
      </w:r>
      <w:r w:rsidR="00455CDD" w:rsidRPr="00087D85">
        <w:t xml:space="preserve"> </w:t>
      </w:r>
      <w:r w:rsidRPr="00087D85">
        <w:t>leser</w:t>
      </w:r>
      <w:r w:rsidR="00455CDD" w:rsidRPr="00087D85">
        <w:t xml:space="preserve"> </w:t>
      </w:r>
      <w:r w:rsidRPr="00087D85">
        <w:t>bøker,</w:t>
      </w:r>
      <w:r w:rsidR="00455CDD" w:rsidRPr="00087D85">
        <w:t xml:space="preserve"> </w:t>
      </w:r>
      <w:r w:rsidRPr="00087D85">
        <w:t>øker</w:t>
      </w:r>
      <w:r w:rsidR="00455CDD" w:rsidRPr="00087D85">
        <w:t xml:space="preserve"> </w:t>
      </w:r>
      <w:r w:rsidRPr="00087D85">
        <w:t>med</w:t>
      </w:r>
      <w:r w:rsidR="00455CDD" w:rsidRPr="00087D85">
        <w:t xml:space="preserve"> </w:t>
      </w:r>
      <w:r w:rsidRPr="00087D85">
        <w:t>alderen,</w:t>
      </w:r>
      <w:r w:rsidR="00455CDD" w:rsidRPr="00087D85">
        <w:t xml:space="preserve"> </w:t>
      </w:r>
      <w:r w:rsidRPr="00087D85">
        <w:t>og</w:t>
      </w:r>
      <w:r w:rsidR="00455CDD" w:rsidRPr="00087D85">
        <w:t xml:space="preserve"> </w:t>
      </w:r>
      <w:r w:rsidRPr="00087D85">
        <w:t>at</w:t>
      </w:r>
      <w:r w:rsidR="00455CDD" w:rsidRPr="00087D85">
        <w:t xml:space="preserve"> </w:t>
      </w:r>
      <w:r w:rsidRPr="00087D85">
        <w:t>det</w:t>
      </w:r>
      <w:r w:rsidR="00455CDD" w:rsidRPr="00087D85">
        <w:t xml:space="preserve"> </w:t>
      </w:r>
      <w:r w:rsidRPr="00087D85">
        <w:t>er</w:t>
      </w:r>
      <w:r w:rsidR="00455CDD" w:rsidRPr="00087D85">
        <w:t xml:space="preserve"> </w:t>
      </w:r>
      <w:r w:rsidRPr="00087D85">
        <w:t>flere</w:t>
      </w:r>
      <w:r w:rsidR="00455CDD" w:rsidRPr="00087D85">
        <w:t xml:space="preserve"> </w:t>
      </w:r>
      <w:r w:rsidRPr="00087D85">
        <w:t>gutter</w:t>
      </w:r>
      <w:r w:rsidR="00455CDD" w:rsidRPr="00087D85">
        <w:t xml:space="preserve"> </w:t>
      </w:r>
      <w:r w:rsidRPr="00087D85">
        <w:t>enn</w:t>
      </w:r>
      <w:r w:rsidR="00455CDD" w:rsidRPr="00087D85">
        <w:t xml:space="preserve"> </w:t>
      </w:r>
      <w:r w:rsidRPr="00087D85">
        <w:t>jenter</w:t>
      </w:r>
      <w:r w:rsidR="00455CDD" w:rsidRPr="00087D85">
        <w:t xml:space="preserve"> </w:t>
      </w:r>
      <w:r w:rsidRPr="00087D85">
        <w:t>som</w:t>
      </w:r>
      <w:r w:rsidR="00455CDD" w:rsidRPr="00087D85">
        <w:t xml:space="preserve"> </w:t>
      </w:r>
      <w:r w:rsidRPr="00087D85">
        <w:t>ikke</w:t>
      </w:r>
      <w:r w:rsidR="00455CDD" w:rsidRPr="00087D85">
        <w:t xml:space="preserve"> </w:t>
      </w:r>
      <w:r w:rsidRPr="00087D85">
        <w:t>leser.</w:t>
      </w:r>
      <w:r w:rsidRPr="00087D85">
        <w:rPr>
          <w:rStyle w:val="Fotnotereferanse"/>
        </w:rPr>
        <w:footnoteReference w:id="14"/>
      </w:r>
      <w:r w:rsidR="00455CDD" w:rsidRPr="00087D85">
        <w:t xml:space="preserve"> </w:t>
      </w:r>
    </w:p>
    <w:p w14:paraId="430D9BA8" w14:textId="08E9EA4F" w:rsidR="0068665E" w:rsidRPr="00087D85" w:rsidRDefault="00A74CE3" w:rsidP="00087D85">
      <w:r w:rsidRPr="00087D85">
        <w:t>En</w:t>
      </w:r>
      <w:r w:rsidR="00455CDD" w:rsidRPr="00087D85">
        <w:t xml:space="preserve"> </w:t>
      </w:r>
      <w:r w:rsidRPr="00087D85">
        <w:t>studie</w:t>
      </w:r>
      <w:r w:rsidR="00455CDD" w:rsidRPr="00087D85">
        <w:t xml:space="preserve"> </w:t>
      </w:r>
      <w:r w:rsidRPr="00087D85">
        <w:t>fra</w:t>
      </w:r>
      <w:r w:rsidR="00455CDD" w:rsidRPr="00087D85">
        <w:t xml:space="preserve"> </w:t>
      </w:r>
      <w:r w:rsidRPr="00087D85">
        <w:t>Nasjonalt</w:t>
      </w:r>
      <w:r w:rsidR="00455CDD" w:rsidRPr="00087D85">
        <w:t xml:space="preserve"> </w:t>
      </w:r>
      <w:r w:rsidRPr="00087D85">
        <w:t>lesesenter</w:t>
      </w:r>
      <w:r w:rsidR="00455CDD" w:rsidRPr="00087D85">
        <w:t xml:space="preserve"> </w:t>
      </w:r>
      <w:r w:rsidRPr="00087D85">
        <w:t>viser</w:t>
      </w:r>
      <w:r w:rsidR="00455CDD" w:rsidRPr="00087D85">
        <w:t xml:space="preserve"> </w:t>
      </w:r>
      <w:r w:rsidRPr="00087D85">
        <w:t>at</w:t>
      </w:r>
      <w:r w:rsidR="00455CDD" w:rsidRPr="00087D85">
        <w:t xml:space="preserve"> </w:t>
      </w:r>
      <w:r w:rsidRPr="00087D85">
        <w:t>én</w:t>
      </w:r>
      <w:r w:rsidR="00455CDD" w:rsidRPr="00087D85">
        <w:t xml:space="preserve"> </w:t>
      </w:r>
      <w:r w:rsidRPr="00087D85">
        <w:t>av</w:t>
      </w:r>
      <w:r w:rsidR="00455CDD" w:rsidRPr="00087D85">
        <w:t xml:space="preserve"> </w:t>
      </w:r>
      <w:r w:rsidRPr="00087D85">
        <w:t>tre</w:t>
      </w:r>
      <w:r w:rsidR="00455CDD" w:rsidRPr="00087D85">
        <w:t xml:space="preserve"> </w:t>
      </w:r>
      <w:r w:rsidRPr="00087D85">
        <w:t>foreldre</w:t>
      </w:r>
      <w:r w:rsidR="00455CDD" w:rsidRPr="00087D85">
        <w:t xml:space="preserve"> </w:t>
      </w:r>
      <w:r w:rsidRPr="00087D85">
        <w:t>oppgir</w:t>
      </w:r>
      <w:r w:rsidR="00455CDD" w:rsidRPr="00087D85">
        <w:t xml:space="preserve"> </w:t>
      </w:r>
      <w:r w:rsidRPr="00087D85">
        <w:t>at</w:t>
      </w:r>
      <w:r w:rsidR="00455CDD" w:rsidRPr="00087D85">
        <w:t xml:space="preserve"> </w:t>
      </w:r>
      <w:r w:rsidRPr="00087D85">
        <w:t>de</w:t>
      </w:r>
      <w:r w:rsidR="00455CDD" w:rsidRPr="00087D85">
        <w:t xml:space="preserve"> </w:t>
      </w:r>
      <w:r w:rsidRPr="00087D85">
        <w:t>ikke</w:t>
      </w:r>
      <w:r w:rsidR="00455CDD" w:rsidRPr="00087D85">
        <w:t xml:space="preserve"> </w:t>
      </w:r>
      <w:r w:rsidRPr="00087D85">
        <w:t>leser</w:t>
      </w:r>
      <w:r w:rsidR="00455CDD" w:rsidRPr="00087D85">
        <w:t xml:space="preserve"> </w:t>
      </w:r>
      <w:r w:rsidRPr="00087D85">
        <w:t>eller</w:t>
      </w:r>
      <w:r w:rsidR="00455CDD" w:rsidRPr="00087D85">
        <w:t xml:space="preserve"> </w:t>
      </w:r>
      <w:r w:rsidRPr="00087D85">
        <w:t>leser</w:t>
      </w:r>
      <w:r w:rsidR="00455CDD" w:rsidRPr="00087D85">
        <w:t xml:space="preserve"> </w:t>
      </w:r>
      <w:r w:rsidRPr="00087D85">
        <w:t>få</w:t>
      </w:r>
      <w:r w:rsidR="00455CDD" w:rsidRPr="00087D85">
        <w:t xml:space="preserve"> </w:t>
      </w:r>
      <w:r w:rsidRPr="00087D85">
        <w:t>bøker</w:t>
      </w:r>
      <w:r w:rsidR="00455CDD" w:rsidRPr="00087D85">
        <w:t xml:space="preserve"> </w:t>
      </w:r>
      <w:r w:rsidRPr="00087D85">
        <w:t>for</w:t>
      </w:r>
      <w:r w:rsidR="00455CDD" w:rsidRPr="00087D85">
        <w:t xml:space="preserve"> </w:t>
      </w:r>
      <w:r w:rsidRPr="00087D85">
        <w:t>barna</w:t>
      </w:r>
      <w:r w:rsidR="00455CDD" w:rsidRPr="00087D85">
        <w:t xml:space="preserve"> </w:t>
      </w:r>
      <w:r w:rsidRPr="00087D85">
        <w:t>sine</w:t>
      </w:r>
      <w:r w:rsidR="00455CDD" w:rsidRPr="00087D85">
        <w:t xml:space="preserve"> </w:t>
      </w:r>
      <w:r w:rsidRPr="00087D85">
        <w:t>(3–6</w:t>
      </w:r>
      <w:r w:rsidR="00455CDD" w:rsidRPr="00087D85">
        <w:t xml:space="preserve"> </w:t>
      </w:r>
      <w:r w:rsidRPr="00087D85">
        <w:t>år).</w:t>
      </w:r>
      <w:r w:rsidR="00455CDD" w:rsidRPr="00087D85">
        <w:t xml:space="preserve"> </w:t>
      </w:r>
      <w:r w:rsidRPr="00087D85">
        <w:t>Samtidig</w:t>
      </w:r>
      <w:r w:rsidR="00455CDD" w:rsidRPr="00087D85">
        <w:t xml:space="preserve"> </w:t>
      </w:r>
      <w:r w:rsidRPr="00087D85">
        <w:t>sier</w:t>
      </w:r>
      <w:r w:rsidR="00455CDD" w:rsidRPr="00087D85">
        <w:t xml:space="preserve"> </w:t>
      </w:r>
      <w:r w:rsidRPr="00087D85">
        <w:t>80</w:t>
      </w:r>
      <w:r w:rsidR="00455CDD" w:rsidRPr="00087D85">
        <w:t xml:space="preserve"> </w:t>
      </w:r>
      <w:r w:rsidRPr="00087D85">
        <w:t>prosent</w:t>
      </w:r>
      <w:r w:rsidR="00455CDD" w:rsidRPr="00087D85">
        <w:t xml:space="preserve"> </w:t>
      </w:r>
      <w:r w:rsidRPr="00087D85">
        <w:t>av</w:t>
      </w:r>
      <w:r w:rsidR="00455CDD" w:rsidRPr="00087D85">
        <w:t xml:space="preserve"> </w:t>
      </w:r>
      <w:r w:rsidRPr="00087D85">
        <w:t>barna</w:t>
      </w:r>
      <w:r w:rsidR="00455CDD" w:rsidRPr="00087D85">
        <w:t xml:space="preserve"> </w:t>
      </w:r>
      <w:r w:rsidRPr="00087D85">
        <w:t>som</w:t>
      </w:r>
      <w:r w:rsidR="00455CDD" w:rsidRPr="00087D85">
        <w:t xml:space="preserve"> </w:t>
      </w:r>
      <w:r w:rsidRPr="00087D85">
        <w:t>er</w:t>
      </w:r>
      <w:r w:rsidR="00455CDD" w:rsidRPr="00087D85">
        <w:t xml:space="preserve"> </w:t>
      </w:r>
      <w:r w:rsidRPr="00087D85">
        <w:t>spurt</w:t>
      </w:r>
      <w:r w:rsidR="00455CDD" w:rsidRPr="00087D85">
        <w:t xml:space="preserve"> </w:t>
      </w:r>
      <w:r w:rsidRPr="00087D85">
        <w:t>at</w:t>
      </w:r>
      <w:r w:rsidR="00455CDD" w:rsidRPr="00087D85">
        <w:t xml:space="preserve"> </w:t>
      </w:r>
      <w:r w:rsidRPr="00087D85">
        <w:t>de</w:t>
      </w:r>
      <w:r w:rsidR="00455CDD" w:rsidRPr="00087D85">
        <w:t xml:space="preserve"> </w:t>
      </w:r>
      <w:r w:rsidRPr="00087D85">
        <w:t>ønsker</w:t>
      </w:r>
      <w:r w:rsidR="00455CDD" w:rsidRPr="00087D85">
        <w:t xml:space="preserve"> </w:t>
      </w:r>
      <w:r w:rsidRPr="00087D85">
        <w:t>å</w:t>
      </w:r>
      <w:r w:rsidR="00455CDD" w:rsidRPr="00087D85">
        <w:t xml:space="preserve"> </w:t>
      </w:r>
      <w:r w:rsidRPr="00087D85">
        <w:t>bli</w:t>
      </w:r>
      <w:r w:rsidR="00455CDD" w:rsidRPr="00087D85">
        <w:t xml:space="preserve"> </w:t>
      </w:r>
      <w:r w:rsidRPr="00087D85">
        <w:t>lest</w:t>
      </w:r>
      <w:r w:rsidR="00455CDD" w:rsidRPr="00087D85">
        <w:t xml:space="preserve"> </w:t>
      </w:r>
      <w:r w:rsidRPr="00087D85">
        <w:t>for.</w:t>
      </w:r>
      <w:r w:rsidRPr="00087D85">
        <w:rPr>
          <w:rStyle w:val="Fotnotereferanse"/>
        </w:rPr>
        <w:footnoteReference w:id="15"/>
      </w:r>
      <w:r w:rsidR="00455CDD" w:rsidRPr="00087D85">
        <w:t xml:space="preserve"> </w:t>
      </w:r>
      <w:r w:rsidRPr="00087D85">
        <w:lastRenderedPageBreak/>
        <w:t>Leserundersøkelsen</w:t>
      </w:r>
      <w:r w:rsidR="00455CDD" w:rsidRPr="00087D85">
        <w:t xml:space="preserve"> </w:t>
      </w:r>
      <w:r w:rsidRPr="00087D85">
        <w:t>2024</w:t>
      </w:r>
      <w:r w:rsidR="00455CDD" w:rsidRPr="00087D85">
        <w:t xml:space="preserve"> </w:t>
      </w:r>
      <w:r w:rsidRPr="00087D85">
        <w:t>viser</w:t>
      </w:r>
      <w:r w:rsidR="00455CDD" w:rsidRPr="00087D85">
        <w:t xml:space="preserve"> </w:t>
      </w:r>
      <w:r w:rsidRPr="00087D85">
        <w:t>også</w:t>
      </w:r>
      <w:r w:rsidR="00455CDD" w:rsidRPr="00087D85">
        <w:t xml:space="preserve"> </w:t>
      </w:r>
      <w:r w:rsidRPr="00087D85">
        <w:t>at</w:t>
      </w:r>
      <w:r w:rsidR="00455CDD" w:rsidRPr="00087D85">
        <w:t xml:space="preserve"> </w:t>
      </w:r>
      <w:r w:rsidRPr="00087D85">
        <w:t>stadig</w:t>
      </w:r>
      <w:r w:rsidR="00455CDD" w:rsidRPr="00087D85">
        <w:t xml:space="preserve"> </w:t>
      </w:r>
      <w:r w:rsidRPr="00087D85">
        <w:t>færre</w:t>
      </w:r>
      <w:r w:rsidR="00455CDD" w:rsidRPr="00087D85">
        <w:t xml:space="preserve"> </w:t>
      </w:r>
      <w:r w:rsidRPr="00087D85">
        <w:t>norske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blir</w:t>
      </w:r>
      <w:r w:rsidR="00455CDD" w:rsidRPr="00087D85">
        <w:t xml:space="preserve"> </w:t>
      </w:r>
      <w:r w:rsidRPr="00087D85">
        <w:t>lest</w:t>
      </w:r>
      <w:r w:rsidR="00455CDD" w:rsidRPr="00087D85">
        <w:t xml:space="preserve"> </w:t>
      </w:r>
      <w:r w:rsidRPr="00087D85">
        <w:t>for.</w:t>
      </w:r>
      <w:r w:rsidRPr="00087D85">
        <w:rPr>
          <w:rStyle w:val="Fotnotereferanse"/>
        </w:rPr>
        <w:footnoteReference w:id="16"/>
      </w:r>
      <w:r w:rsidR="00455CDD" w:rsidRPr="00087D85">
        <w:t xml:space="preserve"> </w:t>
      </w:r>
      <w:r w:rsidRPr="00087D85">
        <w:t>Evalueringen</w:t>
      </w:r>
      <w:r w:rsidR="00455CDD" w:rsidRPr="00087D85">
        <w:t xml:space="preserve"> </w:t>
      </w:r>
      <w:r w:rsidRPr="00087D85">
        <w:t>av</w:t>
      </w:r>
      <w:r w:rsidR="00455CDD" w:rsidRPr="00087D85">
        <w:t xml:space="preserve"> </w:t>
      </w:r>
      <w:r w:rsidRPr="00087D85">
        <w:t>seksårsreformen</w:t>
      </w:r>
      <w:r w:rsidR="00455CDD" w:rsidRPr="00087D85">
        <w:t xml:space="preserve"> </w:t>
      </w:r>
      <w:r w:rsidRPr="00087D85">
        <w:t>peker</w:t>
      </w:r>
      <w:r w:rsidR="00455CDD" w:rsidRPr="00087D85">
        <w:t xml:space="preserve"> </w:t>
      </w:r>
      <w:r w:rsidRPr="00087D85">
        <w:t>på</w:t>
      </w:r>
      <w:r w:rsidR="00455CDD" w:rsidRPr="00087D85">
        <w:t xml:space="preserve"> </w:t>
      </w:r>
      <w:r w:rsidRPr="00087D85">
        <w:t>at</w:t>
      </w:r>
      <w:r w:rsidR="00455CDD" w:rsidRPr="00087D85">
        <w:t xml:space="preserve"> </w:t>
      </w:r>
      <w:r w:rsidRPr="00087D85">
        <w:t>det</w:t>
      </w:r>
      <w:r w:rsidR="00455CDD" w:rsidRPr="00087D85">
        <w:t xml:space="preserve"> </w:t>
      </w:r>
      <w:r w:rsidRPr="00087D85">
        <w:t>er</w:t>
      </w:r>
      <w:r w:rsidR="00455CDD" w:rsidRPr="00087D85">
        <w:t xml:space="preserve"> </w:t>
      </w:r>
      <w:r w:rsidRPr="00087D85">
        <w:t>relativt</w:t>
      </w:r>
      <w:r w:rsidR="00455CDD" w:rsidRPr="00087D85">
        <w:t xml:space="preserve"> </w:t>
      </w:r>
      <w:r w:rsidRPr="00087D85">
        <w:t>lite</w:t>
      </w:r>
      <w:r w:rsidR="00455CDD" w:rsidRPr="00087D85">
        <w:t xml:space="preserve"> </w:t>
      </w:r>
      <w:r w:rsidRPr="00087D85">
        <w:t>høytlesning</w:t>
      </w:r>
      <w:r w:rsidR="00455CDD" w:rsidRPr="00087D85">
        <w:t xml:space="preserve"> </w:t>
      </w:r>
      <w:r w:rsidRPr="00087D85">
        <w:t>for</w:t>
      </w:r>
      <w:r w:rsidR="00455CDD" w:rsidRPr="00087D85">
        <w:t xml:space="preserve"> </w:t>
      </w:r>
      <w:r w:rsidRPr="00087D85">
        <w:t>de</w:t>
      </w:r>
      <w:r w:rsidR="00455CDD" w:rsidRPr="00087D85">
        <w:t xml:space="preserve"> </w:t>
      </w:r>
      <w:r w:rsidRPr="00087D85">
        <w:t>yngste</w:t>
      </w:r>
      <w:r w:rsidR="00455CDD" w:rsidRPr="00087D85">
        <w:t xml:space="preserve"> </w:t>
      </w:r>
      <w:r w:rsidRPr="00087D85">
        <w:t>elevene</w:t>
      </w:r>
      <w:r w:rsidR="00455CDD" w:rsidRPr="00087D85">
        <w:t xml:space="preserve"> </w:t>
      </w:r>
      <w:r w:rsidRPr="00087D85">
        <w:t>i</w:t>
      </w:r>
      <w:r w:rsidR="00455CDD" w:rsidRPr="00087D85">
        <w:t xml:space="preserve"> </w:t>
      </w:r>
      <w:r w:rsidRPr="00087D85">
        <w:t>skolen.</w:t>
      </w:r>
      <w:r w:rsidRPr="00087D85">
        <w:rPr>
          <w:rStyle w:val="Fotnotereferanse"/>
        </w:rPr>
        <w:footnoteReference w:id="17"/>
      </w:r>
      <w:r w:rsidR="00455CDD" w:rsidRPr="00087D85">
        <w:t xml:space="preserve"> </w:t>
      </w:r>
    </w:p>
    <w:p w14:paraId="7C1948E8" w14:textId="525A8A4F" w:rsidR="0068665E" w:rsidRPr="00087D85" w:rsidRDefault="00A74CE3" w:rsidP="00087D85">
      <w:r w:rsidRPr="00087D85">
        <w:t>En</w:t>
      </w:r>
      <w:r w:rsidR="00455CDD" w:rsidRPr="00087D85">
        <w:t xml:space="preserve"> </w:t>
      </w:r>
      <w:r w:rsidRPr="00087D85">
        <w:t>studie</w:t>
      </w:r>
      <w:r w:rsidR="00455CDD" w:rsidRPr="00087D85">
        <w:t xml:space="preserve"> </w:t>
      </w:r>
      <w:r w:rsidRPr="00087D85">
        <w:t>fra</w:t>
      </w:r>
      <w:r w:rsidR="00455CDD" w:rsidRPr="00087D85">
        <w:t xml:space="preserve"> </w:t>
      </w:r>
      <w:r w:rsidRPr="00087D85">
        <w:t>Universitetet</w:t>
      </w:r>
      <w:r w:rsidR="00455CDD" w:rsidRPr="00087D85">
        <w:t xml:space="preserve"> </w:t>
      </w:r>
      <w:r w:rsidRPr="00087D85">
        <w:t>i</w:t>
      </w:r>
      <w:r w:rsidR="00455CDD" w:rsidRPr="00087D85">
        <w:t xml:space="preserve"> </w:t>
      </w:r>
      <w:r w:rsidRPr="00087D85">
        <w:t>Oslo</w:t>
      </w:r>
      <w:r w:rsidR="00455CDD" w:rsidRPr="00087D85">
        <w:t xml:space="preserve"> </w:t>
      </w:r>
      <w:r w:rsidRPr="00087D85">
        <w:t>som</w:t>
      </w:r>
      <w:r w:rsidR="00455CDD" w:rsidRPr="00087D85">
        <w:t xml:space="preserve"> </w:t>
      </w:r>
      <w:r w:rsidRPr="00087D85">
        <w:t>ble</w:t>
      </w:r>
      <w:r w:rsidR="00455CDD" w:rsidRPr="00087D85">
        <w:t xml:space="preserve"> </w:t>
      </w:r>
      <w:r w:rsidRPr="00087D85">
        <w:t>gjennomført</w:t>
      </w:r>
      <w:r w:rsidR="00455CDD" w:rsidRPr="00087D85">
        <w:t xml:space="preserve"> </w:t>
      </w:r>
      <w:r w:rsidRPr="00087D85">
        <w:t>under</w:t>
      </w:r>
      <w:r w:rsidR="00455CDD" w:rsidRPr="00087D85">
        <w:t xml:space="preserve"> </w:t>
      </w:r>
      <w:r w:rsidRPr="00087D85">
        <w:t>covid-19-pandemien,</w:t>
      </w:r>
      <w:r w:rsidR="00455CDD" w:rsidRPr="00087D85">
        <w:t xml:space="preserve"> </w:t>
      </w:r>
      <w:r w:rsidRPr="00087D85">
        <w:t>konkluderer</w:t>
      </w:r>
      <w:r w:rsidR="00455CDD" w:rsidRPr="00087D85">
        <w:t xml:space="preserve"> </w:t>
      </w:r>
      <w:r w:rsidRPr="00087D85">
        <w:t>med</w:t>
      </w:r>
      <w:r w:rsidR="00455CDD" w:rsidRPr="00087D85">
        <w:t xml:space="preserve"> </w:t>
      </w:r>
      <w:r w:rsidRPr="00087D85">
        <w:t>at</w:t>
      </w:r>
      <w:r w:rsidR="00455CDD" w:rsidRPr="00087D85">
        <w:t xml:space="preserve"> </w:t>
      </w:r>
      <w:r w:rsidRPr="00087D85">
        <w:t>å</w:t>
      </w:r>
      <w:r w:rsidR="00455CDD" w:rsidRPr="00087D85">
        <w:t xml:space="preserve"> </w:t>
      </w:r>
      <w:r w:rsidRPr="00087D85">
        <w:t>lese</w:t>
      </w:r>
      <w:r w:rsidR="00455CDD" w:rsidRPr="00087D85">
        <w:t xml:space="preserve"> </w:t>
      </w:r>
      <w:r w:rsidRPr="00087D85">
        <w:t>høyt</w:t>
      </w:r>
      <w:r w:rsidR="00455CDD" w:rsidRPr="00087D85">
        <w:t xml:space="preserve"> </w:t>
      </w:r>
      <w:r w:rsidRPr="00087D85">
        <w:t>for</w:t>
      </w:r>
      <w:r w:rsidR="00455CDD" w:rsidRPr="00087D85">
        <w:t xml:space="preserve"> </w:t>
      </w:r>
      <w:r w:rsidRPr="00087D85">
        <w:t>barna</w:t>
      </w:r>
      <w:r w:rsidR="00455CDD" w:rsidRPr="00087D85">
        <w:t xml:space="preserve"> </w:t>
      </w:r>
      <w:r w:rsidRPr="00087D85">
        <w:t>sine</w:t>
      </w:r>
      <w:r w:rsidR="00455CDD" w:rsidRPr="00087D85">
        <w:t xml:space="preserve"> </w:t>
      </w:r>
      <w:r w:rsidRPr="00087D85">
        <w:t>er</w:t>
      </w:r>
      <w:r w:rsidR="00455CDD" w:rsidRPr="00087D85">
        <w:t xml:space="preserve"> </w:t>
      </w:r>
      <w:r w:rsidRPr="00087D85">
        <w:t>noe</w:t>
      </w:r>
      <w:r w:rsidR="00455CDD" w:rsidRPr="00087D85">
        <w:t xml:space="preserve"> </w:t>
      </w:r>
      <w:r w:rsidRPr="00087D85">
        <w:t>av</w:t>
      </w:r>
      <w:r w:rsidR="00455CDD" w:rsidRPr="00087D85">
        <w:t xml:space="preserve"> </w:t>
      </w:r>
      <w:r w:rsidRPr="00087D85">
        <w:t>det</w:t>
      </w:r>
      <w:r w:rsidR="00455CDD" w:rsidRPr="00087D85">
        <w:t xml:space="preserve"> </w:t>
      </w:r>
      <w:r w:rsidRPr="00087D85">
        <w:t>viktigste</w:t>
      </w:r>
      <w:r w:rsidR="00455CDD" w:rsidRPr="00087D85">
        <w:t xml:space="preserve"> </w:t>
      </w:r>
      <w:r w:rsidRPr="00087D85">
        <w:t>foreldre</w:t>
      </w:r>
      <w:r w:rsidR="00455CDD" w:rsidRPr="00087D85">
        <w:t xml:space="preserve"> </w:t>
      </w:r>
      <w:r w:rsidRPr="00087D85">
        <w:t>kan</w:t>
      </w:r>
      <w:r w:rsidR="00455CDD" w:rsidRPr="00087D85">
        <w:t xml:space="preserve"> </w:t>
      </w:r>
      <w:r w:rsidRPr="00087D85">
        <w:t>gjøre</w:t>
      </w:r>
      <w:r w:rsidR="00455CDD" w:rsidRPr="00087D85">
        <w:t xml:space="preserve"> </w:t>
      </w:r>
      <w:r w:rsidRPr="00087D85">
        <w:t>for</w:t>
      </w:r>
      <w:r w:rsidR="00455CDD" w:rsidRPr="00087D85">
        <w:t xml:space="preserve"> </w:t>
      </w:r>
      <w:r w:rsidRPr="00087D85">
        <w:t>å</w:t>
      </w:r>
      <w:r w:rsidR="00455CDD" w:rsidRPr="00087D85">
        <w:t xml:space="preserve"> </w:t>
      </w:r>
      <w:r w:rsidRPr="00087D85">
        <w:t>påvirke</w:t>
      </w:r>
      <w:r w:rsidR="00455CDD" w:rsidRPr="00087D85">
        <w:t xml:space="preserve"> </w:t>
      </w:r>
      <w:r w:rsidRPr="00087D85">
        <w:t>barnas</w:t>
      </w:r>
      <w:r w:rsidR="00455CDD" w:rsidRPr="00087D85">
        <w:t xml:space="preserve"> </w:t>
      </w:r>
      <w:r w:rsidRPr="00087D85">
        <w:t>språk.</w:t>
      </w:r>
      <w:r w:rsidR="00455CDD" w:rsidRPr="00087D85">
        <w:t xml:space="preserve"> </w:t>
      </w:r>
      <w:r w:rsidRPr="00087D85">
        <w:t>Studien</w:t>
      </w:r>
      <w:r w:rsidR="00455CDD" w:rsidRPr="00087D85">
        <w:t xml:space="preserve"> </w:t>
      </w:r>
      <w:r w:rsidRPr="00087D85">
        <w:t>understreket</w:t>
      </w:r>
      <w:r w:rsidR="00455CDD" w:rsidRPr="00087D85">
        <w:t xml:space="preserve"> </w:t>
      </w:r>
      <w:r w:rsidRPr="00087D85">
        <w:t>også</w:t>
      </w:r>
      <w:r w:rsidR="00455CDD" w:rsidRPr="00087D85">
        <w:t xml:space="preserve"> </w:t>
      </w:r>
      <w:r w:rsidRPr="00087D85">
        <w:t>at</w:t>
      </w:r>
      <w:r w:rsidR="00455CDD" w:rsidRPr="00087D85">
        <w:t xml:space="preserve"> </w:t>
      </w:r>
      <w:r w:rsidRPr="00087D85">
        <w:t>15</w:t>
      </w:r>
      <w:r w:rsidR="00455CDD" w:rsidRPr="00087D85">
        <w:t xml:space="preserve"> </w:t>
      </w:r>
      <w:r w:rsidRPr="00087D85">
        <w:t>minutter</w:t>
      </w:r>
      <w:r w:rsidR="00455CDD" w:rsidRPr="00087D85">
        <w:t xml:space="preserve"> </w:t>
      </w:r>
      <w:r w:rsidRPr="00087D85">
        <w:t>høytlesning</w:t>
      </w:r>
      <w:r w:rsidR="00455CDD" w:rsidRPr="00087D85">
        <w:t xml:space="preserve"> </w:t>
      </w:r>
      <w:r w:rsidRPr="00087D85">
        <w:t>daglig</w:t>
      </w:r>
      <w:r w:rsidR="00455CDD" w:rsidRPr="00087D85">
        <w:t xml:space="preserve"> </w:t>
      </w:r>
      <w:r w:rsidRPr="00087D85">
        <w:t>og</w:t>
      </w:r>
      <w:r w:rsidR="00455CDD" w:rsidRPr="00087D85">
        <w:t xml:space="preserve"> </w:t>
      </w:r>
      <w:r w:rsidRPr="00087D85">
        <w:t>mindre</w:t>
      </w:r>
      <w:r w:rsidR="00455CDD" w:rsidRPr="00087D85">
        <w:t xml:space="preserve"> </w:t>
      </w:r>
      <w:r w:rsidRPr="00087D85">
        <w:t>passiv</w:t>
      </w:r>
      <w:r w:rsidR="00455CDD" w:rsidRPr="00087D85">
        <w:t xml:space="preserve"> </w:t>
      </w:r>
      <w:r w:rsidRPr="00087D85">
        <w:t>skjermtid</w:t>
      </w:r>
      <w:r w:rsidR="00455CDD" w:rsidRPr="00087D85">
        <w:t xml:space="preserve"> </w:t>
      </w:r>
      <w:r w:rsidRPr="00087D85">
        <w:t>hadde</w:t>
      </w:r>
      <w:r w:rsidR="00455CDD" w:rsidRPr="00087D85">
        <w:t xml:space="preserve"> </w:t>
      </w:r>
      <w:r w:rsidRPr="00087D85">
        <w:t>stor</w:t>
      </w:r>
      <w:r w:rsidR="00455CDD" w:rsidRPr="00087D85">
        <w:t xml:space="preserve"> </w:t>
      </w:r>
      <w:r w:rsidRPr="00087D85">
        <w:t>betydning</w:t>
      </w:r>
      <w:r w:rsidR="00455CDD" w:rsidRPr="00087D85">
        <w:t xml:space="preserve"> </w:t>
      </w:r>
      <w:r w:rsidRPr="00087D85">
        <w:t>for</w:t>
      </w:r>
      <w:r w:rsidR="00455CDD" w:rsidRPr="00087D85">
        <w:t xml:space="preserve"> </w:t>
      </w:r>
      <w:r w:rsidRPr="00087D85">
        <w:t>språkutviklingen</w:t>
      </w:r>
      <w:r w:rsidR="00455CDD" w:rsidRPr="00087D85">
        <w:t xml:space="preserve"> </w:t>
      </w:r>
      <w:r w:rsidRPr="00087D85">
        <w:t>hos</w:t>
      </w:r>
      <w:r w:rsidR="00455CDD" w:rsidRPr="00087D85">
        <w:t xml:space="preserve"> </w:t>
      </w:r>
      <w:r w:rsidRPr="00087D85">
        <w:t>de</w:t>
      </w:r>
      <w:r w:rsidR="00455CDD" w:rsidRPr="00087D85">
        <w:t xml:space="preserve"> </w:t>
      </w:r>
      <w:r w:rsidRPr="00087D85">
        <w:t>minste</w:t>
      </w:r>
      <w:r w:rsidR="00455CDD" w:rsidRPr="00087D85">
        <w:t xml:space="preserve"> </w:t>
      </w:r>
      <w:r w:rsidRPr="00087D85">
        <w:t>barna.</w:t>
      </w:r>
      <w:r w:rsidRPr="00087D85">
        <w:rPr>
          <w:rStyle w:val="Fotnotereferanse"/>
        </w:rPr>
        <w:footnoteReference w:id="18"/>
      </w:r>
      <w:r w:rsidR="00455CDD" w:rsidRPr="00087D85">
        <w:t xml:space="preserve"> </w:t>
      </w:r>
    </w:p>
    <w:p w14:paraId="710ED40E" w14:textId="69A28D58" w:rsidR="0068665E" w:rsidRPr="00087D85" w:rsidRDefault="00A74CE3" w:rsidP="00087D85">
      <w:pPr>
        <w:pStyle w:val="UnOverskrift2"/>
      </w:pPr>
      <w:r w:rsidRPr="00087D85">
        <w:t>Høytlesning</w:t>
      </w:r>
      <w:r w:rsidR="00455CDD" w:rsidRPr="00087D85">
        <w:t xml:space="preserve"> </w:t>
      </w:r>
      <w:r w:rsidRPr="00087D85">
        <w:t>i</w:t>
      </w:r>
      <w:r w:rsidR="00455CDD" w:rsidRPr="00087D85">
        <w:t xml:space="preserve"> </w:t>
      </w:r>
      <w:r w:rsidRPr="00087D85">
        <w:t>barnehage</w:t>
      </w:r>
    </w:p>
    <w:p w14:paraId="60EA0CF4" w14:textId="366E1103" w:rsidR="0068665E" w:rsidRPr="00087D85" w:rsidRDefault="00A74CE3" w:rsidP="00087D85">
      <w:r w:rsidRPr="00087D85">
        <w:t>Barn</w:t>
      </w:r>
      <w:r w:rsidR="00455CDD" w:rsidRPr="00087D85">
        <w:t xml:space="preserve"> </w:t>
      </w:r>
      <w:r w:rsidRPr="00087D85">
        <w:t>som</w:t>
      </w:r>
      <w:r w:rsidR="00455CDD" w:rsidRPr="00087D85">
        <w:t xml:space="preserve"> </w:t>
      </w:r>
      <w:r w:rsidRPr="00087D85">
        <w:t>blir</w:t>
      </w:r>
      <w:r w:rsidR="00455CDD" w:rsidRPr="00087D85">
        <w:t xml:space="preserve"> </w:t>
      </w:r>
      <w:r w:rsidRPr="00087D85">
        <w:t>lest</w:t>
      </w:r>
      <w:r w:rsidR="00455CDD" w:rsidRPr="00087D85">
        <w:t xml:space="preserve"> </w:t>
      </w:r>
      <w:r w:rsidRPr="00087D85">
        <w:t>for</w:t>
      </w:r>
      <w:r w:rsidR="00455CDD" w:rsidRPr="00087D85">
        <w:t xml:space="preserve"> </w:t>
      </w:r>
      <w:r w:rsidRPr="00087D85">
        <w:t>regelmessig,</w:t>
      </w:r>
      <w:r w:rsidR="00455CDD" w:rsidRPr="00087D85">
        <w:t xml:space="preserve"> </w:t>
      </w:r>
      <w:r w:rsidRPr="00087D85">
        <w:t>øker</w:t>
      </w:r>
      <w:r w:rsidR="00455CDD" w:rsidRPr="00087D85">
        <w:t xml:space="preserve"> </w:t>
      </w:r>
      <w:r w:rsidRPr="00087D85">
        <w:t>ordforrådet</w:t>
      </w:r>
      <w:r w:rsidR="00455CDD" w:rsidRPr="00087D85">
        <w:t xml:space="preserve"> </w:t>
      </w:r>
      <w:r w:rsidRPr="00087D85">
        <w:t>sitt</w:t>
      </w:r>
      <w:r w:rsidR="00455CDD" w:rsidRPr="00087D85">
        <w:t xml:space="preserve"> </w:t>
      </w:r>
      <w:r w:rsidRPr="00087D85">
        <w:t>markant</w:t>
      </w:r>
      <w:r w:rsidR="00455CDD" w:rsidRPr="00087D85">
        <w:t xml:space="preserve"> </w:t>
      </w:r>
      <w:r w:rsidRPr="00087D85">
        <w:t>sammenliknet</w:t>
      </w:r>
      <w:r w:rsidR="00455CDD" w:rsidRPr="00087D85">
        <w:t xml:space="preserve"> </w:t>
      </w:r>
      <w:r w:rsidRPr="00087D85">
        <w:t>med</w:t>
      </w:r>
      <w:r w:rsidR="00455CDD" w:rsidRPr="00087D85">
        <w:t xml:space="preserve"> </w:t>
      </w:r>
      <w:r w:rsidRPr="00087D85">
        <w:t>barn</w:t>
      </w:r>
      <w:r w:rsidR="00455CDD" w:rsidRPr="00087D85">
        <w:t xml:space="preserve"> </w:t>
      </w:r>
      <w:r w:rsidRPr="00087D85">
        <w:t>som</w:t>
      </w:r>
      <w:r w:rsidR="00455CDD" w:rsidRPr="00087D85">
        <w:t xml:space="preserve"> </w:t>
      </w:r>
      <w:r w:rsidRPr="00087D85">
        <w:t>ikke</w:t>
      </w:r>
      <w:r w:rsidR="00455CDD" w:rsidRPr="00087D85">
        <w:t xml:space="preserve"> </w:t>
      </w:r>
      <w:r w:rsidRPr="00087D85">
        <w:t>blir</w:t>
      </w:r>
      <w:r w:rsidR="00455CDD" w:rsidRPr="00087D85">
        <w:t xml:space="preserve"> </w:t>
      </w:r>
      <w:r w:rsidRPr="00087D85">
        <w:t>det.</w:t>
      </w:r>
      <w:r w:rsidR="00455CDD" w:rsidRPr="00087D85">
        <w:t xml:space="preserve"> </w:t>
      </w:r>
      <w:r w:rsidRPr="00087D85">
        <w:t>Det</w:t>
      </w:r>
      <w:r w:rsidR="00455CDD" w:rsidRPr="00087D85">
        <w:t xml:space="preserve"> </w:t>
      </w:r>
      <w:r w:rsidRPr="00087D85">
        <w:t>er</w:t>
      </w:r>
      <w:r w:rsidR="00455CDD" w:rsidRPr="00087D85">
        <w:t xml:space="preserve"> </w:t>
      </w:r>
      <w:r w:rsidRPr="00087D85">
        <w:t>også</w:t>
      </w:r>
      <w:r w:rsidR="00455CDD" w:rsidRPr="00087D85">
        <w:t xml:space="preserve"> </w:t>
      </w:r>
      <w:r w:rsidRPr="00087D85">
        <w:t>tydelig</w:t>
      </w:r>
      <w:r w:rsidR="00455CDD" w:rsidRPr="00087D85">
        <w:t xml:space="preserve"> </w:t>
      </w:r>
      <w:r w:rsidRPr="00087D85">
        <w:t>at</w:t>
      </w:r>
      <w:r w:rsidR="00455CDD" w:rsidRPr="00087D85">
        <w:t xml:space="preserve"> </w:t>
      </w:r>
      <w:r w:rsidRPr="00087D85">
        <w:t>tidlig</w:t>
      </w:r>
      <w:r w:rsidR="00455CDD" w:rsidRPr="00087D85">
        <w:t xml:space="preserve"> </w:t>
      </w:r>
      <w:r w:rsidRPr="00087D85">
        <w:t>språkstimulering</w:t>
      </w:r>
      <w:r w:rsidR="00455CDD" w:rsidRPr="00087D85">
        <w:t xml:space="preserve"> </w:t>
      </w:r>
      <w:r w:rsidRPr="00087D85">
        <w:t>har</w:t>
      </w:r>
      <w:r w:rsidR="00455CDD" w:rsidRPr="00087D85">
        <w:t xml:space="preserve"> </w:t>
      </w:r>
      <w:r w:rsidRPr="00087D85">
        <w:t>nær</w:t>
      </w:r>
      <w:r w:rsidR="00455CDD" w:rsidRPr="00087D85">
        <w:t xml:space="preserve"> </w:t>
      </w:r>
      <w:r w:rsidRPr="00087D85">
        <w:t>sammenheng</w:t>
      </w:r>
      <w:r w:rsidR="00455CDD" w:rsidRPr="00087D85">
        <w:t xml:space="preserve"> </w:t>
      </w:r>
      <w:r w:rsidRPr="00087D85">
        <w:t>med</w:t>
      </w:r>
      <w:r w:rsidR="00455CDD" w:rsidRPr="00087D85">
        <w:t xml:space="preserve"> </w:t>
      </w:r>
      <w:r w:rsidRPr="00087D85">
        <w:t>læring</w:t>
      </w:r>
      <w:r w:rsidR="00455CDD" w:rsidRPr="00087D85">
        <w:t xml:space="preserve"> </w:t>
      </w:r>
      <w:r w:rsidRPr="00087D85">
        <w:t>av</w:t>
      </w:r>
      <w:r w:rsidR="00455CDD" w:rsidRPr="00087D85">
        <w:t xml:space="preserve"> </w:t>
      </w:r>
      <w:r w:rsidRPr="00087D85">
        <w:t>grunnleggende</w:t>
      </w:r>
      <w:r w:rsidR="00455CDD" w:rsidRPr="00087D85">
        <w:t xml:space="preserve"> </w:t>
      </w:r>
      <w:r w:rsidRPr="00087D85">
        <w:t>ferdigheter</w:t>
      </w:r>
      <w:r w:rsidR="00455CDD" w:rsidRPr="00087D85">
        <w:t xml:space="preserve"> </w:t>
      </w:r>
      <w:r w:rsidRPr="00087D85">
        <w:t>senere</w:t>
      </w:r>
      <w:r w:rsidR="00455CDD" w:rsidRPr="00087D85">
        <w:t xml:space="preserve"> </w:t>
      </w:r>
      <w:r w:rsidRPr="00087D85">
        <w:t>i</w:t>
      </w:r>
      <w:r w:rsidR="00455CDD" w:rsidRPr="00087D85">
        <w:t xml:space="preserve"> </w:t>
      </w:r>
      <w:r w:rsidRPr="00087D85">
        <w:t>skolen.</w:t>
      </w:r>
      <w:r w:rsidRPr="00087D85">
        <w:rPr>
          <w:rStyle w:val="Fotnotereferanse"/>
        </w:rPr>
        <w:footnoteReference w:id="19"/>
      </w:r>
    </w:p>
    <w:p w14:paraId="0DFFCDD3" w14:textId="7F8982DD" w:rsidR="0068665E" w:rsidRPr="00087D85" w:rsidRDefault="00A74CE3" w:rsidP="00087D85">
      <w:r w:rsidRPr="00087D85">
        <w:t>Norske</w:t>
      </w:r>
      <w:r w:rsidR="00455CDD" w:rsidRPr="00087D85">
        <w:t xml:space="preserve"> </w:t>
      </w:r>
      <w:r w:rsidRPr="00087D85">
        <w:t>barnehagelærere</w:t>
      </w:r>
      <w:r w:rsidR="00455CDD" w:rsidRPr="00087D85">
        <w:t xml:space="preserve"> </w:t>
      </w:r>
      <w:r w:rsidRPr="00087D85">
        <w:t>leser</w:t>
      </w:r>
      <w:r w:rsidR="00455CDD" w:rsidRPr="00087D85">
        <w:t xml:space="preserve"> </w:t>
      </w:r>
      <w:r w:rsidRPr="00087D85">
        <w:t>mindre</w:t>
      </w:r>
      <w:r w:rsidR="00455CDD" w:rsidRPr="00087D85">
        <w:t xml:space="preserve"> </w:t>
      </w:r>
      <w:r w:rsidRPr="00087D85">
        <w:t>for</w:t>
      </w:r>
      <w:r w:rsidR="00455CDD" w:rsidRPr="00087D85">
        <w:t xml:space="preserve"> </w:t>
      </w:r>
      <w:r w:rsidRPr="00087D85">
        <w:t>barna</w:t>
      </w:r>
      <w:r w:rsidR="00455CDD" w:rsidRPr="00087D85">
        <w:t xml:space="preserve"> </w:t>
      </w:r>
      <w:r w:rsidRPr="00087D85">
        <w:t>enn</w:t>
      </w:r>
      <w:r w:rsidR="00455CDD" w:rsidRPr="00087D85">
        <w:t xml:space="preserve"> </w:t>
      </w:r>
      <w:r w:rsidRPr="00087D85">
        <w:t>sine</w:t>
      </w:r>
      <w:r w:rsidR="00455CDD" w:rsidRPr="00087D85">
        <w:t xml:space="preserve"> </w:t>
      </w:r>
      <w:r w:rsidRPr="00087D85">
        <w:t>kollegaer</w:t>
      </w:r>
      <w:r w:rsidR="00455CDD" w:rsidRPr="00087D85">
        <w:t xml:space="preserve"> </w:t>
      </w:r>
      <w:r w:rsidRPr="00087D85">
        <w:t>i</w:t>
      </w:r>
      <w:r w:rsidR="00455CDD" w:rsidRPr="00087D85">
        <w:t xml:space="preserve"> </w:t>
      </w:r>
      <w:r w:rsidRPr="00087D85">
        <w:t>Sverige</w:t>
      </w:r>
      <w:r w:rsidR="00455CDD" w:rsidRPr="00087D85">
        <w:t xml:space="preserve"> </w:t>
      </w:r>
      <w:r w:rsidRPr="00087D85">
        <w:t>og</w:t>
      </w:r>
      <w:r w:rsidR="00455CDD" w:rsidRPr="00087D85">
        <w:t xml:space="preserve"> </w:t>
      </w:r>
      <w:r w:rsidRPr="00087D85">
        <w:t>Finland.</w:t>
      </w:r>
      <w:r w:rsidRPr="00087D85">
        <w:rPr>
          <w:rStyle w:val="Fotnotereferanse"/>
        </w:rPr>
        <w:footnoteReference w:id="20"/>
      </w:r>
      <w:r w:rsidR="00455CDD" w:rsidRPr="00087D85">
        <w:t xml:space="preserve"> </w:t>
      </w:r>
      <w:r w:rsidRPr="00087D85">
        <w:t>De</w:t>
      </w:r>
      <w:r w:rsidR="00455CDD" w:rsidRPr="00087D85">
        <w:t xml:space="preserve"> </w:t>
      </w:r>
      <w:r w:rsidRPr="00087D85">
        <w:t>norske</w:t>
      </w:r>
      <w:r w:rsidR="00455CDD" w:rsidRPr="00087D85">
        <w:t xml:space="preserve"> </w:t>
      </w:r>
      <w:r w:rsidRPr="00087D85">
        <w:t>barnehagelærerne</w:t>
      </w:r>
      <w:r w:rsidR="00455CDD" w:rsidRPr="00087D85">
        <w:t xml:space="preserve"> </w:t>
      </w:r>
      <w:r w:rsidRPr="00087D85">
        <w:t>rapporterte</w:t>
      </w:r>
      <w:r w:rsidR="00455CDD" w:rsidRPr="00087D85">
        <w:t xml:space="preserve"> </w:t>
      </w:r>
      <w:r w:rsidRPr="00087D85">
        <w:t>at</w:t>
      </w:r>
      <w:r w:rsidR="00455CDD" w:rsidRPr="00087D85">
        <w:t xml:space="preserve"> </w:t>
      </w:r>
      <w:r w:rsidRPr="00087D85">
        <w:t>de</w:t>
      </w:r>
      <w:r w:rsidR="00455CDD" w:rsidRPr="00087D85">
        <w:t xml:space="preserve"> </w:t>
      </w:r>
      <w:r w:rsidRPr="00087D85">
        <w:t>i</w:t>
      </w:r>
      <w:r w:rsidR="00455CDD" w:rsidRPr="00087D85">
        <w:t xml:space="preserve"> </w:t>
      </w:r>
      <w:r w:rsidRPr="00087D85">
        <w:t>gjennomsnitt</w:t>
      </w:r>
      <w:r w:rsidR="00455CDD" w:rsidRPr="00087D85">
        <w:t xml:space="preserve"> </w:t>
      </w:r>
      <w:r w:rsidRPr="00087D85">
        <w:t>leser</w:t>
      </w:r>
      <w:r w:rsidR="00455CDD" w:rsidRPr="00087D85">
        <w:t xml:space="preserve"> </w:t>
      </w:r>
      <w:r w:rsidRPr="00087D85">
        <w:t>for</w:t>
      </w:r>
      <w:r w:rsidR="00455CDD" w:rsidRPr="00087D85">
        <w:t xml:space="preserve"> </w:t>
      </w:r>
      <w:r w:rsidRPr="00087D85">
        <w:t>barna</w:t>
      </w:r>
      <w:r w:rsidR="00455CDD" w:rsidRPr="00087D85">
        <w:t xml:space="preserve"> </w:t>
      </w:r>
      <w:r w:rsidRPr="00087D85">
        <w:t>tre</w:t>
      </w:r>
      <w:r w:rsidR="00455CDD" w:rsidRPr="00087D85">
        <w:t xml:space="preserve"> </w:t>
      </w:r>
      <w:r w:rsidRPr="00087D85">
        <w:t>ganger</w:t>
      </w:r>
      <w:r w:rsidR="00455CDD" w:rsidRPr="00087D85">
        <w:t xml:space="preserve"> </w:t>
      </w:r>
      <w:r w:rsidRPr="00087D85">
        <w:t>i</w:t>
      </w:r>
      <w:r w:rsidR="00455CDD" w:rsidRPr="00087D85">
        <w:t xml:space="preserve"> </w:t>
      </w:r>
      <w:r w:rsidRPr="00087D85">
        <w:t>uken.</w:t>
      </w:r>
      <w:r w:rsidR="00455CDD" w:rsidRPr="00087D85">
        <w:t xml:space="preserve"> </w:t>
      </w:r>
      <w:r w:rsidRPr="00087D85">
        <w:t>I</w:t>
      </w:r>
      <w:r w:rsidR="00455CDD" w:rsidRPr="00087D85">
        <w:t xml:space="preserve"> </w:t>
      </w:r>
      <w:r w:rsidRPr="00087D85">
        <w:t>samme</w:t>
      </w:r>
      <w:r w:rsidR="00455CDD" w:rsidRPr="00087D85">
        <w:t xml:space="preserve"> </w:t>
      </w:r>
      <w:r w:rsidRPr="00087D85">
        <w:t>undersøkelse,</w:t>
      </w:r>
      <w:r w:rsidR="00455CDD" w:rsidRPr="00087D85">
        <w:t xml:space="preserve"> </w:t>
      </w:r>
      <w:r w:rsidRPr="00087D85">
        <w:t>sier</w:t>
      </w:r>
      <w:r w:rsidR="00455CDD" w:rsidRPr="00087D85">
        <w:t xml:space="preserve"> </w:t>
      </w:r>
      <w:r w:rsidRPr="00087D85">
        <w:t>for</w:t>
      </w:r>
      <w:r w:rsidR="00455CDD" w:rsidRPr="00087D85">
        <w:t xml:space="preserve"> </w:t>
      </w:r>
      <w:r w:rsidRPr="00087D85">
        <w:t>eksempel</w:t>
      </w:r>
      <w:r w:rsidR="00455CDD" w:rsidRPr="00087D85">
        <w:t xml:space="preserve"> </w:t>
      </w:r>
      <w:r w:rsidRPr="00087D85">
        <w:t>finske</w:t>
      </w:r>
      <w:r w:rsidR="00455CDD" w:rsidRPr="00087D85">
        <w:t xml:space="preserve"> </w:t>
      </w:r>
      <w:r w:rsidRPr="00087D85">
        <w:t>barnehagelærere</w:t>
      </w:r>
      <w:r w:rsidR="00455CDD" w:rsidRPr="00087D85">
        <w:t xml:space="preserve"> </w:t>
      </w:r>
      <w:r w:rsidRPr="00087D85">
        <w:t>at</w:t>
      </w:r>
      <w:r w:rsidR="00455CDD" w:rsidRPr="00087D85">
        <w:t xml:space="preserve"> </w:t>
      </w:r>
      <w:r w:rsidRPr="00087D85">
        <w:t>de</w:t>
      </w:r>
      <w:r w:rsidR="00455CDD" w:rsidRPr="00087D85">
        <w:t xml:space="preserve"> </w:t>
      </w:r>
      <w:r w:rsidRPr="00087D85">
        <w:t>leser</w:t>
      </w:r>
      <w:r w:rsidR="00455CDD" w:rsidRPr="00087D85">
        <w:t xml:space="preserve"> </w:t>
      </w:r>
      <w:r w:rsidRPr="00087D85">
        <w:t>for</w:t>
      </w:r>
      <w:r w:rsidR="00455CDD" w:rsidRPr="00087D85">
        <w:t xml:space="preserve"> </w:t>
      </w:r>
      <w:r w:rsidRPr="00087D85">
        <w:t>barna</w:t>
      </w:r>
      <w:r w:rsidR="00455CDD" w:rsidRPr="00087D85">
        <w:t xml:space="preserve"> </w:t>
      </w:r>
      <w:r w:rsidRPr="00087D85">
        <w:t>daglig.</w:t>
      </w:r>
      <w:r w:rsidR="00455CDD" w:rsidRPr="00087D85">
        <w:t xml:space="preserve"> </w:t>
      </w:r>
      <w:r w:rsidRPr="00087D85">
        <w:t>I</w:t>
      </w:r>
      <w:r w:rsidR="00455CDD" w:rsidRPr="00087D85">
        <w:t xml:space="preserve"> </w:t>
      </w:r>
      <w:r w:rsidRPr="00087D85">
        <w:t>norske</w:t>
      </w:r>
      <w:r w:rsidR="00455CDD" w:rsidRPr="00087D85">
        <w:t xml:space="preserve"> </w:t>
      </w:r>
      <w:r w:rsidRPr="00087D85">
        <w:t>barnehager</w:t>
      </w:r>
      <w:r w:rsidR="00455CDD" w:rsidRPr="00087D85">
        <w:t xml:space="preserve"> </w:t>
      </w:r>
      <w:r w:rsidRPr="00087D85">
        <w:t>blir,</w:t>
      </w:r>
      <w:r w:rsidR="00455CDD" w:rsidRPr="00087D85">
        <w:t xml:space="preserve"> </w:t>
      </w:r>
      <w:r w:rsidRPr="00087D85">
        <w:t>med</w:t>
      </w:r>
      <w:r w:rsidR="00455CDD" w:rsidRPr="00087D85">
        <w:t xml:space="preserve"> </w:t>
      </w:r>
      <w:r w:rsidRPr="00087D85">
        <w:t>få</w:t>
      </w:r>
      <w:r w:rsidR="00455CDD" w:rsidRPr="00087D85">
        <w:t xml:space="preserve"> </w:t>
      </w:r>
      <w:r w:rsidRPr="00087D85">
        <w:t>unntak,</w:t>
      </w:r>
      <w:r w:rsidR="00455CDD" w:rsidRPr="00087D85">
        <w:t xml:space="preserve"> </w:t>
      </w:r>
      <w:r w:rsidRPr="00087D85">
        <w:t>høytlesing</w:t>
      </w:r>
      <w:r w:rsidR="00455CDD" w:rsidRPr="00087D85">
        <w:t xml:space="preserve"> </w:t>
      </w:r>
      <w:r w:rsidRPr="00087D85">
        <w:t>ikke</w:t>
      </w:r>
      <w:r w:rsidR="00455CDD" w:rsidRPr="00087D85">
        <w:t xml:space="preserve"> </w:t>
      </w:r>
      <w:r w:rsidRPr="00087D85">
        <w:t>planlagt</w:t>
      </w:r>
      <w:r w:rsidR="00455CDD" w:rsidRPr="00087D85">
        <w:t xml:space="preserve"> </w:t>
      </w:r>
      <w:r w:rsidRPr="00087D85">
        <w:t>på</w:t>
      </w:r>
      <w:r w:rsidR="00455CDD" w:rsidRPr="00087D85">
        <w:t xml:space="preserve"> </w:t>
      </w:r>
      <w:r w:rsidRPr="00087D85">
        <w:t>forhånd.</w:t>
      </w:r>
      <w:r w:rsidR="00455CDD" w:rsidRPr="00087D85">
        <w:t xml:space="preserve"> </w:t>
      </w:r>
      <w:r w:rsidRPr="00087D85">
        <w:t>Det</w:t>
      </w:r>
      <w:r w:rsidR="00455CDD" w:rsidRPr="00087D85">
        <w:t xml:space="preserve"> </w:t>
      </w:r>
      <w:r w:rsidRPr="00087D85">
        <w:t>er</w:t>
      </w:r>
      <w:r w:rsidR="00455CDD" w:rsidRPr="00087D85">
        <w:t xml:space="preserve"> </w:t>
      </w:r>
      <w:r w:rsidRPr="00087D85">
        <w:t>først</w:t>
      </w:r>
      <w:r w:rsidR="00455CDD" w:rsidRPr="00087D85">
        <w:t xml:space="preserve"> </w:t>
      </w:r>
      <w:r w:rsidRPr="00087D85">
        <w:t>og</w:t>
      </w:r>
      <w:r w:rsidR="00455CDD" w:rsidRPr="00087D85">
        <w:t xml:space="preserve"> </w:t>
      </w:r>
      <w:r w:rsidRPr="00087D85">
        <w:t>fremst</w:t>
      </w:r>
      <w:r w:rsidR="00455CDD" w:rsidRPr="00087D85">
        <w:t xml:space="preserve"> </w:t>
      </w:r>
      <w:r w:rsidRPr="00087D85">
        <w:t>ad</w:t>
      </w:r>
      <w:r w:rsidR="00455CDD" w:rsidRPr="00087D85">
        <w:t xml:space="preserve"> </w:t>
      </w:r>
      <w:r w:rsidRPr="00087D85">
        <w:t>hoc-aktiviteter</w:t>
      </w:r>
      <w:r w:rsidR="00455CDD" w:rsidRPr="00087D85">
        <w:t xml:space="preserve"> </w:t>
      </w:r>
      <w:r w:rsidRPr="00087D85">
        <w:t>hvor</w:t>
      </w:r>
      <w:r w:rsidR="00455CDD" w:rsidRPr="00087D85">
        <w:t xml:space="preserve"> </w:t>
      </w:r>
      <w:r w:rsidRPr="00087D85">
        <w:t>barna</w:t>
      </w:r>
      <w:r w:rsidR="00455CDD" w:rsidRPr="00087D85">
        <w:t xml:space="preserve"> </w:t>
      </w:r>
      <w:r w:rsidRPr="00087D85">
        <w:t>selv</w:t>
      </w:r>
      <w:r w:rsidR="00455CDD" w:rsidRPr="00087D85">
        <w:t xml:space="preserve"> </w:t>
      </w:r>
      <w:r w:rsidRPr="00087D85">
        <w:t>tar</w:t>
      </w:r>
      <w:r w:rsidR="00455CDD" w:rsidRPr="00087D85">
        <w:t xml:space="preserve"> </w:t>
      </w:r>
      <w:r w:rsidRPr="00087D85">
        <w:t>initiativet</w:t>
      </w:r>
      <w:r w:rsidR="00455CDD" w:rsidRPr="00087D85">
        <w:t xml:space="preserve"> </w:t>
      </w:r>
      <w:r w:rsidRPr="00087D85">
        <w:t>til</w:t>
      </w:r>
      <w:r w:rsidR="00455CDD" w:rsidRPr="00087D85">
        <w:t xml:space="preserve"> </w:t>
      </w:r>
      <w:r w:rsidRPr="00087D85">
        <w:t>å</w:t>
      </w:r>
      <w:r w:rsidR="00455CDD" w:rsidRPr="00087D85">
        <w:t xml:space="preserve"> </w:t>
      </w:r>
      <w:r w:rsidRPr="00087D85">
        <w:t>bli</w:t>
      </w:r>
      <w:r w:rsidR="00455CDD" w:rsidRPr="00087D85">
        <w:t xml:space="preserve"> </w:t>
      </w:r>
      <w:r w:rsidRPr="00087D85">
        <w:t>lest</w:t>
      </w:r>
      <w:r w:rsidR="00455CDD" w:rsidRPr="00087D85">
        <w:t xml:space="preserve"> </w:t>
      </w:r>
      <w:r w:rsidRPr="00087D85">
        <w:t>for.</w:t>
      </w:r>
    </w:p>
    <w:p w14:paraId="2BC68A56" w14:textId="2DEE5DCB" w:rsidR="008A5ECB" w:rsidRPr="00087D85" w:rsidRDefault="008A5ECB" w:rsidP="00087D85">
      <w:r w:rsidRPr="00087D85">
        <w:rPr>
          <w:noProof/>
        </w:rPr>
        <w:lastRenderedPageBreak/>
        <w:drawing>
          <wp:inline distT="0" distB="0" distL="0" distR="0" wp14:anchorId="2C910A64" wp14:editId="52CBDC4F">
            <wp:extent cx="6645275" cy="4358005"/>
            <wp:effectExtent l="0" t="0" r="3175" b="4445"/>
            <wp:docPr id="1226030788" name="Bilde 7" descr="En voksen person leser høyt for en gruppe barn i et bibliotek"/>
            <wp:cNvGraphicFramePr/>
            <a:graphic xmlns:a="http://schemas.openxmlformats.org/drawingml/2006/main">
              <a:graphicData uri="http://schemas.openxmlformats.org/drawingml/2006/picture">
                <pic:pic xmlns:pic="http://schemas.openxmlformats.org/drawingml/2006/picture">
                  <pic:nvPicPr>
                    <pic:cNvPr id="1226030788" name="Bilde 7" descr="En voksen person leser høyt for en gruppe barn i et bibliotek"/>
                    <pic:cNvPicPr/>
                  </pic:nvPicPr>
                  <pic:blipFill>
                    <a:blip r:embed="rId12">
                      <a:extLst>
                        <a:ext uri="{28A0092B-C50C-407E-A947-70E740481C1C}">
                          <a14:useLocalDpi xmlns:a14="http://schemas.microsoft.com/office/drawing/2010/main" val="0"/>
                        </a:ext>
                      </a:extLst>
                    </a:blip>
                    <a:stretch>
                      <a:fillRect/>
                    </a:stretch>
                  </pic:blipFill>
                  <pic:spPr>
                    <a:xfrm>
                      <a:off x="0" y="0"/>
                      <a:ext cx="6645275" cy="4358005"/>
                    </a:xfrm>
                    <a:prstGeom prst="rect">
                      <a:avLst/>
                    </a:prstGeom>
                  </pic:spPr>
                </pic:pic>
              </a:graphicData>
            </a:graphic>
          </wp:inline>
        </w:drawing>
      </w:r>
    </w:p>
    <w:p w14:paraId="37CFD32E" w14:textId="0C2EC6BC" w:rsidR="008A5ECB" w:rsidRPr="00087D85" w:rsidRDefault="001E0E0D" w:rsidP="00087D85">
      <w:pPr>
        <w:pStyle w:val="Kilde"/>
      </w:pPr>
      <w:r w:rsidRPr="00087D85">
        <w:t>Foto: Deichman / Erik Thallaug / Fotofolk.</w:t>
      </w:r>
    </w:p>
    <w:p w14:paraId="2987E1AF" w14:textId="77777777" w:rsidR="0068665E" w:rsidRPr="00087D85" w:rsidRDefault="00A74CE3" w:rsidP="00087D85">
      <w:pPr>
        <w:pStyle w:val="UnOverskrift1"/>
      </w:pPr>
      <w:r w:rsidRPr="00087D85">
        <w:t>Innsatsområder</w:t>
      </w:r>
    </w:p>
    <w:p w14:paraId="5CE9BBBB" w14:textId="7D3EFB17" w:rsidR="0068665E" w:rsidRPr="00087D85" w:rsidRDefault="00A74CE3" w:rsidP="00087D85">
      <w:r w:rsidRPr="00087D85">
        <w:t>Skal</w:t>
      </w:r>
      <w:r w:rsidR="00455CDD" w:rsidRPr="00087D85">
        <w:t xml:space="preserve"> </w:t>
      </w:r>
      <w:r w:rsidRPr="00087D85">
        <w:t>vi</w:t>
      </w:r>
      <w:r w:rsidR="00455CDD" w:rsidRPr="00087D85">
        <w:t xml:space="preserve"> </w:t>
      </w:r>
      <w:r w:rsidRPr="00087D85">
        <w:t>lykkes</w:t>
      </w:r>
      <w:r w:rsidR="00455CDD" w:rsidRPr="00087D85">
        <w:t xml:space="preserve"> </w:t>
      </w:r>
      <w:r w:rsidRPr="00087D85">
        <w:t>med</w:t>
      </w:r>
      <w:r w:rsidR="00455CDD" w:rsidRPr="00087D85">
        <w:t xml:space="preserve"> </w:t>
      </w:r>
      <w:r w:rsidRPr="00087D85">
        <w:t>et</w:t>
      </w:r>
      <w:r w:rsidR="00455CDD" w:rsidRPr="00087D85">
        <w:t xml:space="preserve"> </w:t>
      </w:r>
      <w:r w:rsidRPr="00087D85">
        <w:t>felles</w:t>
      </w:r>
      <w:r w:rsidR="00455CDD" w:rsidRPr="00087D85">
        <w:t xml:space="preserve"> </w:t>
      </w:r>
      <w:r w:rsidRPr="00087D85">
        <w:t>løft</w:t>
      </w:r>
      <w:r w:rsidR="00455CDD" w:rsidRPr="00087D85">
        <w:t xml:space="preserve"> </w:t>
      </w:r>
      <w:r w:rsidRPr="00087D85">
        <w:t>for</w:t>
      </w:r>
      <w:r w:rsidR="00455CDD" w:rsidRPr="00087D85">
        <w:t xml:space="preserve"> </w:t>
      </w:r>
      <w:r w:rsidRPr="00087D85">
        <w:t>lesing</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vil</w:t>
      </w:r>
      <w:r w:rsidR="00455CDD" w:rsidRPr="00087D85">
        <w:t xml:space="preserve"> </w:t>
      </w:r>
      <w:r w:rsidRPr="00087D85">
        <w:t>det</w:t>
      </w:r>
      <w:r w:rsidR="00455CDD" w:rsidRPr="00087D85">
        <w:t xml:space="preserve"> </w:t>
      </w:r>
      <w:r w:rsidRPr="00087D85">
        <w:t>kreve</w:t>
      </w:r>
      <w:r w:rsidR="00455CDD" w:rsidRPr="00087D85">
        <w:t xml:space="preserve"> </w:t>
      </w:r>
      <w:r w:rsidRPr="00087D85">
        <w:t>engasjement</w:t>
      </w:r>
      <w:r w:rsidR="00455CDD" w:rsidRPr="00087D85">
        <w:t xml:space="preserve"> </w:t>
      </w:r>
      <w:r w:rsidRPr="00087D85">
        <w:t>over</w:t>
      </w:r>
      <w:r w:rsidR="00455CDD" w:rsidRPr="00087D85">
        <w:t xml:space="preserve"> </w:t>
      </w:r>
      <w:r w:rsidRPr="00087D85">
        <w:t>tid</w:t>
      </w:r>
      <w:r w:rsidR="00455CDD" w:rsidRPr="00087D85">
        <w:t xml:space="preserve"> </w:t>
      </w:r>
      <w:r w:rsidRPr="00087D85">
        <w:t>fra</w:t>
      </w:r>
      <w:r w:rsidR="00455CDD" w:rsidRPr="00087D85">
        <w:t xml:space="preserve"> </w:t>
      </w:r>
      <w:r w:rsidRPr="00087D85">
        <w:t>foreldre,</w:t>
      </w:r>
      <w:r w:rsidR="00455CDD" w:rsidRPr="00087D85">
        <w:t xml:space="preserve"> </w:t>
      </w:r>
      <w:r w:rsidRPr="00087D85">
        <w:t>foresatte,</w:t>
      </w:r>
      <w:r w:rsidR="00455CDD" w:rsidRPr="00087D85">
        <w:t xml:space="preserve"> </w:t>
      </w:r>
      <w:r w:rsidRPr="00087D85">
        <w:t>barnehager,</w:t>
      </w:r>
      <w:r w:rsidR="00455CDD" w:rsidRPr="00087D85">
        <w:t xml:space="preserve"> </w:t>
      </w:r>
      <w:r w:rsidRPr="00087D85">
        <w:t>skoler,</w:t>
      </w:r>
      <w:r w:rsidR="00455CDD" w:rsidRPr="00087D85">
        <w:t xml:space="preserve"> </w:t>
      </w:r>
      <w:r w:rsidRPr="00087D85">
        <w:t>bibliotek,</w:t>
      </w:r>
      <w:r w:rsidR="00455CDD" w:rsidRPr="00087D85">
        <w:t xml:space="preserve"> </w:t>
      </w:r>
      <w:r w:rsidRPr="00087D85">
        <w:t>barnehageeiere,</w:t>
      </w:r>
      <w:r w:rsidR="00455CDD" w:rsidRPr="00087D85">
        <w:t xml:space="preserve"> </w:t>
      </w:r>
      <w:r w:rsidRPr="00087D85">
        <w:t>skoleeiere,</w:t>
      </w:r>
      <w:r w:rsidR="00455CDD" w:rsidRPr="00087D85">
        <w:t xml:space="preserve"> </w:t>
      </w:r>
      <w:r w:rsidRPr="00087D85">
        <w:t>politikere</w:t>
      </w:r>
      <w:r w:rsidR="00455CDD" w:rsidRPr="00087D85">
        <w:t xml:space="preserve"> </w:t>
      </w:r>
      <w:r w:rsidRPr="00087D85">
        <w:t>og</w:t>
      </w:r>
      <w:r w:rsidR="00455CDD" w:rsidRPr="00087D85">
        <w:t xml:space="preserve"> </w:t>
      </w:r>
      <w:r w:rsidRPr="00087D85">
        <w:t>andre</w:t>
      </w:r>
      <w:r w:rsidR="00455CDD" w:rsidRPr="00087D85">
        <w:t xml:space="preserve"> </w:t>
      </w:r>
      <w:r w:rsidRPr="00087D85">
        <w:t>aktører.</w:t>
      </w:r>
    </w:p>
    <w:p w14:paraId="0DD3E7E1" w14:textId="5A257F41" w:rsidR="0068665E" w:rsidRPr="00087D85" w:rsidRDefault="00A74CE3" w:rsidP="00087D85">
      <w:r w:rsidRPr="00087D85">
        <w:t>Hovedmålene</w:t>
      </w:r>
      <w:r w:rsidR="00455CDD" w:rsidRPr="00087D85">
        <w:t xml:space="preserve"> </w:t>
      </w:r>
      <w:r w:rsidRPr="00087D85">
        <w:t>for</w:t>
      </w:r>
      <w:r w:rsidR="00455CDD" w:rsidRPr="00087D85">
        <w:t xml:space="preserve"> </w:t>
      </w:r>
      <w:r w:rsidRPr="00087D85">
        <w:t>strategien</w:t>
      </w:r>
      <w:r w:rsidR="00455CDD" w:rsidRPr="00087D85">
        <w:t xml:space="preserve"> </w:t>
      </w:r>
      <w:r w:rsidRPr="00087D85">
        <w:t>er:</w:t>
      </w:r>
      <w:r w:rsidR="00455CDD" w:rsidRPr="00087D85">
        <w:t xml:space="preserve"> </w:t>
      </w:r>
    </w:p>
    <w:p w14:paraId="15734848" w14:textId="63469961" w:rsidR="0068665E" w:rsidRPr="00087D85" w:rsidRDefault="00A74CE3" w:rsidP="00087D85">
      <w:pPr>
        <w:pStyle w:val="Listebombe"/>
      </w:pPr>
      <w:r w:rsidRPr="00087D85">
        <w:t>Alle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skal</w:t>
      </w:r>
      <w:r w:rsidR="00455CDD" w:rsidRPr="00087D85">
        <w:t xml:space="preserve"> </w:t>
      </w:r>
      <w:r w:rsidRPr="00087D85">
        <w:t>få</w:t>
      </w:r>
      <w:r w:rsidR="00455CDD" w:rsidRPr="00087D85">
        <w:t xml:space="preserve"> </w:t>
      </w:r>
      <w:r w:rsidRPr="00087D85">
        <w:t>gode</w:t>
      </w:r>
      <w:r w:rsidR="00455CDD" w:rsidRPr="00087D85">
        <w:t xml:space="preserve"> </w:t>
      </w:r>
      <w:r w:rsidRPr="00087D85">
        <w:t>leseferdigheter</w:t>
      </w:r>
      <w:r w:rsidR="00455CDD" w:rsidRPr="00087D85">
        <w:t xml:space="preserve"> </w:t>
      </w:r>
      <w:r w:rsidRPr="00087D85">
        <w:t>som</w:t>
      </w:r>
      <w:r w:rsidR="00455CDD" w:rsidRPr="00087D85">
        <w:t xml:space="preserve"> </w:t>
      </w:r>
      <w:r w:rsidRPr="00087D85">
        <w:t>grunnlag</w:t>
      </w:r>
      <w:r w:rsidR="00455CDD" w:rsidRPr="00087D85">
        <w:t xml:space="preserve"> </w:t>
      </w:r>
      <w:r w:rsidRPr="00087D85">
        <w:t>for</w:t>
      </w:r>
      <w:r w:rsidR="00455CDD" w:rsidRPr="00087D85">
        <w:t xml:space="preserve"> </w:t>
      </w:r>
      <w:r w:rsidRPr="00087D85">
        <w:t>glede,</w:t>
      </w:r>
      <w:r w:rsidR="00455CDD" w:rsidRPr="00087D85">
        <w:t xml:space="preserve"> </w:t>
      </w:r>
      <w:r w:rsidRPr="00087D85">
        <w:t>mestring,</w:t>
      </w:r>
      <w:r w:rsidR="00455CDD" w:rsidRPr="00087D85">
        <w:t xml:space="preserve"> </w:t>
      </w:r>
      <w:r w:rsidRPr="00087D85">
        <w:t>livslang</w:t>
      </w:r>
      <w:r w:rsidR="00455CDD" w:rsidRPr="00087D85">
        <w:t xml:space="preserve"> </w:t>
      </w:r>
      <w:r w:rsidRPr="00087D85">
        <w:t>læring</w:t>
      </w:r>
      <w:r w:rsidR="00455CDD" w:rsidRPr="00087D85">
        <w:t xml:space="preserve"> </w:t>
      </w:r>
      <w:r w:rsidRPr="00087D85">
        <w:t>og</w:t>
      </w:r>
      <w:r w:rsidR="00455CDD" w:rsidRPr="00087D85">
        <w:t xml:space="preserve"> </w:t>
      </w:r>
      <w:r w:rsidRPr="00087D85">
        <w:t>deltakelse</w:t>
      </w:r>
      <w:r w:rsidR="00455CDD" w:rsidRPr="00087D85">
        <w:t xml:space="preserve"> </w:t>
      </w:r>
      <w:r w:rsidRPr="00087D85">
        <w:t>i</w:t>
      </w:r>
      <w:r w:rsidR="00455CDD" w:rsidRPr="00087D85">
        <w:t xml:space="preserve"> </w:t>
      </w:r>
      <w:r w:rsidRPr="00087D85">
        <w:t>arbeids-</w:t>
      </w:r>
      <w:r w:rsidR="00455CDD" w:rsidRPr="00087D85">
        <w:t xml:space="preserve"> </w:t>
      </w:r>
      <w:r w:rsidRPr="00087D85">
        <w:t>og</w:t>
      </w:r>
      <w:r w:rsidR="00455CDD" w:rsidRPr="00087D85">
        <w:t xml:space="preserve"> </w:t>
      </w:r>
      <w:r w:rsidRPr="00087D85">
        <w:t>samfunnslivet.</w:t>
      </w:r>
      <w:r w:rsidR="00455CDD" w:rsidRPr="00087D85">
        <w:t xml:space="preserve"> </w:t>
      </w:r>
    </w:p>
    <w:p w14:paraId="02A8A5B6" w14:textId="238CCCB4" w:rsidR="0068665E" w:rsidRPr="00087D85" w:rsidRDefault="00A74CE3" w:rsidP="00087D85">
      <w:pPr>
        <w:pStyle w:val="Listebombe"/>
      </w:pPr>
      <w:r w:rsidRPr="00087D85">
        <w:t>Alle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skal</w:t>
      </w:r>
      <w:r w:rsidR="00455CDD" w:rsidRPr="00087D85">
        <w:t xml:space="preserve"> </w:t>
      </w:r>
      <w:r w:rsidRPr="00087D85">
        <w:t>få</w:t>
      </w:r>
      <w:r w:rsidR="00455CDD" w:rsidRPr="00087D85">
        <w:t xml:space="preserve"> </w:t>
      </w:r>
      <w:r w:rsidRPr="00087D85">
        <w:t>gode</w:t>
      </w:r>
      <w:r w:rsidR="00455CDD" w:rsidRPr="00087D85">
        <w:t xml:space="preserve"> </w:t>
      </w:r>
      <w:r w:rsidRPr="00087D85">
        <w:t>leseopplevelser</w:t>
      </w:r>
      <w:r w:rsidR="00455CDD" w:rsidRPr="00087D85">
        <w:t xml:space="preserve"> </w:t>
      </w:r>
      <w:r w:rsidRPr="00087D85">
        <w:t>gjennom</w:t>
      </w:r>
      <w:r w:rsidR="00455CDD" w:rsidRPr="00087D85">
        <w:t xml:space="preserve"> </w:t>
      </w:r>
      <w:r w:rsidRPr="00087D85">
        <w:t>et</w:t>
      </w:r>
      <w:r w:rsidR="00455CDD" w:rsidRPr="00087D85">
        <w:t xml:space="preserve"> </w:t>
      </w:r>
      <w:r w:rsidRPr="00087D85">
        <w:t>mangfoldig</w:t>
      </w:r>
      <w:r w:rsidR="00455CDD" w:rsidRPr="00087D85">
        <w:t xml:space="preserve"> </w:t>
      </w:r>
      <w:r w:rsidRPr="00087D85">
        <w:t>litteraturtilbud</w:t>
      </w:r>
      <w:r w:rsidR="00455CDD" w:rsidRPr="00087D85">
        <w:t xml:space="preserve"> </w:t>
      </w:r>
      <w:r w:rsidRPr="00087D85">
        <w:t>og</w:t>
      </w:r>
      <w:r w:rsidR="00455CDD" w:rsidRPr="00087D85">
        <w:t xml:space="preserve"> </w:t>
      </w:r>
      <w:r w:rsidRPr="00087D85">
        <w:t>god</w:t>
      </w:r>
      <w:r w:rsidR="00455CDD" w:rsidRPr="00087D85">
        <w:t xml:space="preserve"> </w:t>
      </w:r>
      <w:r w:rsidRPr="00087D85">
        <w:t>litteraturformidling.</w:t>
      </w:r>
    </w:p>
    <w:p w14:paraId="1AE9E966" w14:textId="5BF70A59" w:rsidR="0068665E" w:rsidRPr="00087D85" w:rsidRDefault="00A74CE3" w:rsidP="00087D85">
      <w:r w:rsidRPr="00087D85">
        <w:t>For</w:t>
      </w:r>
      <w:r w:rsidR="00455CDD" w:rsidRPr="00087D85">
        <w:t xml:space="preserve"> </w:t>
      </w:r>
      <w:r w:rsidRPr="00087D85">
        <w:t>å</w:t>
      </w:r>
      <w:r w:rsidR="00455CDD" w:rsidRPr="00087D85">
        <w:t xml:space="preserve"> </w:t>
      </w:r>
      <w:r w:rsidRPr="00087D85">
        <w:t>nå</w:t>
      </w:r>
      <w:r w:rsidR="00455CDD" w:rsidRPr="00087D85">
        <w:t xml:space="preserve"> </w:t>
      </w:r>
      <w:r w:rsidRPr="00087D85">
        <w:t>alle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må</w:t>
      </w:r>
      <w:r w:rsidR="00455CDD" w:rsidRPr="00087D85">
        <w:t xml:space="preserve"> </w:t>
      </w:r>
      <w:r w:rsidRPr="00087D85">
        <w:t>tiltakene</w:t>
      </w:r>
      <w:r w:rsidR="00455CDD" w:rsidRPr="00087D85">
        <w:t xml:space="preserve"> </w:t>
      </w:r>
      <w:r w:rsidRPr="00087D85">
        <w:t>favne</w:t>
      </w:r>
      <w:r w:rsidR="00455CDD" w:rsidRPr="00087D85">
        <w:t xml:space="preserve"> </w:t>
      </w:r>
      <w:r w:rsidRPr="00087D85">
        <w:t>bredt.</w:t>
      </w:r>
      <w:r w:rsidR="00455CDD" w:rsidRPr="00087D85">
        <w:t xml:space="preserve"> </w:t>
      </w:r>
      <w:r w:rsidRPr="00087D85">
        <w:t>Kunnskapsgrunnlaget</w:t>
      </w:r>
      <w:r w:rsidR="00455CDD" w:rsidRPr="00087D85">
        <w:t xml:space="preserve"> </w:t>
      </w:r>
      <w:r w:rsidRPr="00087D85">
        <w:t>viser</w:t>
      </w:r>
      <w:r w:rsidR="00455CDD" w:rsidRPr="00087D85">
        <w:t xml:space="preserve"> </w:t>
      </w:r>
      <w:r w:rsidRPr="00087D85">
        <w:t>at</w:t>
      </w:r>
      <w:r w:rsidR="00455CDD" w:rsidRPr="00087D85">
        <w:t xml:space="preserve"> </w:t>
      </w:r>
      <w:r w:rsidRPr="00087D85">
        <w:t>det</w:t>
      </w:r>
      <w:r w:rsidR="00455CDD" w:rsidRPr="00087D85">
        <w:t xml:space="preserve"> </w:t>
      </w:r>
      <w:r w:rsidRPr="00087D85">
        <w:t>også</w:t>
      </w:r>
      <w:r w:rsidR="00455CDD" w:rsidRPr="00087D85">
        <w:t xml:space="preserve"> </w:t>
      </w:r>
      <w:r w:rsidRPr="00087D85">
        <w:t>er</w:t>
      </w:r>
      <w:r w:rsidR="00455CDD" w:rsidRPr="00087D85">
        <w:t xml:space="preserve"> </w:t>
      </w:r>
      <w:r w:rsidRPr="00087D85">
        <w:t>viktig</w:t>
      </w:r>
      <w:r w:rsidR="00455CDD" w:rsidRPr="00087D85">
        <w:t xml:space="preserve"> </w:t>
      </w:r>
      <w:r w:rsidRPr="00087D85">
        <w:t>at</w:t>
      </w:r>
      <w:r w:rsidR="00455CDD" w:rsidRPr="00087D85">
        <w:t xml:space="preserve"> </w:t>
      </w:r>
      <w:r w:rsidRPr="00087D85">
        <w:t>vi</w:t>
      </w:r>
      <w:r w:rsidR="00455CDD" w:rsidRPr="00087D85">
        <w:t xml:space="preserve"> </w:t>
      </w:r>
      <w:r w:rsidRPr="00087D85">
        <w:t>ivaretar</w:t>
      </w:r>
      <w:r w:rsidR="00455CDD" w:rsidRPr="00087D85">
        <w:t xml:space="preserve"> </w:t>
      </w:r>
      <w:r w:rsidRPr="00087D85">
        <w:t>ulike</w:t>
      </w:r>
      <w:r w:rsidR="00455CDD" w:rsidRPr="00087D85">
        <w:t xml:space="preserve"> </w:t>
      </w:r>
      <w:r w:rsidRPr="00087D85">
        <w:t>grupper,</w:t>
      </w:r>
      <w:r w:rsidR="00455CDD" w:rsidRPr="00087D85">
        <w:t xml:space="preserve"> </w:t>
      </w:r>
      <w:r w:rsidRPr="00087D85">
        <w:t>for</w:t>
      </w:r>
      <w:r w:rsidR="00455CDD" w:rsidRPr="00087D85">
        <w:t xml:space="preserve"> </w:t>
      </w:r>
      <w:r w:rsidRPr="00087D85">
        <w:t>eksempel</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med</w:t>
      </w:r>
      <w:r w:rsidR="00455CDD" w:rsidRPr="00087D85">
        <w:t xml:space="preserve"> </w:t>
      </w:r>
      <w:r w:rsidRPr="00087D85">
        <w:t>ulik</w:t>
      </w:r>
      <w:r w:rsidR="00455CDD" w:rsidRPr="00087D85">
        <w:t xml:space="preserve"> </w:t>
      </w:r>
      <w:r w:rsidRPr="00087D85">
        <w:t>sosioøkonomisk</w:t>
      </w:r>
      <w:r w:rsidR="00455CDD" w:rsidRPr="00087D85">
        <w:t xml:space="preserve"> </w:t>
      </w:r>
      <w:r w:rsidRPr="00087D85">
        <w:t>bakgrunn,</w:t>
      </w:r>
      <w:r w:rsidR="00455CDD" w:rsidRPr="00087D85">
        <w:t xml:space="preserve"> </w:t>
      </w:r>
      <w:r w:rsidRPr="00087D85">
        <w:t>ulik</w:t>
      </w:r>
      <w:r w:rsidR="00455CDD" w:rsidRPr="00087D85">
        <w:t xml:space="preserve"> </w:t>
      </w:r>
      <w:r w:rsidRPr="00087D85">
        <w:t>kulturell</w:t>
      </w:r>
      <w:r w:rsidR="00455CDD" w:rsidRPr="00087D85">
        <w:t xml:space="preserve"> </w:t>
      </w:r>
      <w:r w:rsidRPr="00087D85">
        <w:t>bakgrunn,</w:t>
      </w:r>
      <w:r w:rsidR="00455CDD" w:rsidRPr="00087D85">
        <w:t xml:space="preserve"> </w:t>
      </w:r>
      <w:r w:rsidRPr="00087D85">
        <w:t>ulike</w:t>
      </w:r>
      <w:r w:rsidR="00455CDD" w:rsidRPr="00087D85">
        <w:t xml:space="preserve"> </w:t>
      </w:r>
      <w:r w:rsidRPr="00087D85">
        <w:t>interesser,</w:t>
      </w:r>
      <w:r w:rsidR="00455CDD" w:rsidRPr="00087D85">
        <w:t xml:space="preserve"> </w:t>
      </w:r>
      <w:r w:rsidRPr="00087D85">
        <w:t>ulik</w:t>
      </w:r>
      <w:r w:rsidR="00455CDD" w:rsidRPr="00087D85">
        <w:t xml:space="preserve"> </w:t>
      </w:r>
      <w:r w:rsidRPr="00087D85">
        <w:t>terskel</w:t>
      </w:r>
      <w:r w:rsidR="00455CDD" w:rsidRPr="00087D85">
        <w:t xml:space="preserve"> </w:t>
      </w:r>
      <w:r w:rsidRPr="00087D85">
        <w:t>for</w:t>
      </w:r>
      <w:r w:rsidR="00455CDD" w:rsidRPr="00087D85">
        <w:t xml:space="preserve"> </w:t>
      </w:r>
      <w:r w:rsidRPr="00087D85">
        <w:t>å</w:t>
      </w:r>
      <w:r w:rsidR="00455CDD" w:rsidRPr="00087D85">
        <w:t xml:space="preserve"> </w:t>
      </w:r>
      <w:r w:rsidRPr="00087D85">
        <w:t>lese</w:t>
      </w:r>
      <w:r w:rsidR="00455CDD" w:rsidRPr="00087D85">
        <w:t xml:space="preserve"> </w:t>
      </w:r>
      <w:r w:rsidRPr="00087D85">
        <w:t>og</w:t>
      </w:r>
      <w:r w:rsidR="00455CDD" w:rsidRPr="00087D85">
        <w:t xml:space="preserve"> </w:t>
      </w:r>
      <w:r w:rsidRPr="00087D85">
        <w:t>med</w:t>
      </w:r>
      <w:r w:rsidR="00455CDD" w:rsidRPr="00087D85">
        <w:t xml:space="preserve"> </w:t>
      </w:r>
      <w:r w:rsidRPr="00087D85">
        <w:t>ulikt</w:t>
      </w:r>
      <w:r w:rsidR="00455CDD" w:rsidRPr="00087D85">
        <w:t xml:space="preserve"> </w:t>
      </w:r>
      <w:r w:rsidRPr="00087D85">
        <w:t>forhold</w:t>
      </w:r>
      <w:r w:rsidR="00455CDD" w:rsidRPr="00087D85">
        <w:t xml:space="preserve"> </w:t>
      </w:r>
      <w:r w:rsidRPr="00087D85">
        <w:t>til</w:t>
      </w:r>
      <w:r w:rsidR="00455CDD" w:rsidRPr="00087D85">
        <w:t xml:space="preserve"> </w:t>
      </w:r>
      <w:r w:rsidRPr="00087D85">
        <w:t>lesing.</w:t>
      </w:r>
      <w:r w:rsidR="00455CDD" w:rsidRPr="00087D85">
        <w:t xml:space="preserve"> </w:t>
      </w:r>
      <w:r w:rsidRPr="00087D85">
        <w:t>Vi</w:t>
      </w:r>
      <w:r w:rsidR="00455CDD" w:rsidRPr="00087D85">
        <w:t xml:space="preserve"> </w:t>
      </w:r>
      <w:r w:rsidRPr="00087D85">
        <w:t>må</w:t>
      </w:r>
      <w:r w:rsidR="00455CDD" w:rsidRPr="00087D85">
        <w:t xml:space="preserve"> </w:t>
      </w:r>
      <w:r w:rsidRPr="00087D85">
        <w:t>i</w:t>
      </w:r>
      <w:r w:rsidR="00455CDD" w:rsidRPr="00087D85">
        <w:t xml:space="preserve"> </w:t>
      </w:r>
      <w:r w:rsidRPr="00087D85">
        <w:t>tillegg</w:t>
      </w:r>
      <w:r w:rsidR="00455CDD" w:rsidRPr="00087D85">
        <w:t xml:space="preserve"> </w:t>
      </w:r>
      <w:r w:rsidRPr="00087D85">
        <w:t>ta</w:t>
      </w:r>
      <w:r w:rsidR="00455CDD" w:rsidRPr="00087D85">
        <w:t xml:space="preserve"> </w:t>
      </w:r>
      <w:r w:rsidRPr="00087D85">
        <w:t>hensyn</w:t>
      </w:r>
      <w:r w:rsidR="00455CDD" w:rsidRPr="00087D85">
        <w:t xml:space="preserve"> </w:t>
      </w:r>
      <w:r w:rsidRPr="00087D85">
        <w:t>til</w:t>
      </w:r>
      <w:r w:rsidR="00455CDD" w:rsidRPr="00087D85">
        <w:t xml:space="preserve"> </w:t>
      </w:r>
      <w:r w:rsidRPr="00087D85">
        <w:t>de</w:t>
      </w:r>
      <w:r w:rsidR="00455CDD" w:rsidRPr="00087D85">
        <w:t xml:space="preserve"> </w:t>
      </w:r>
      <w:r w:rsidRPr="00087D85">
        <w:t>store</w:t>
      </w:r>
      <w:r w:rsidR="00455CDD" w:rsidRPr="00087D85">
        <w:t xml:space="preserve"> </w:t>
      </w:r>
      <w:r w:rsidRPr="00087D85">
        <w:t>kjønnsforskjellene</w:t>
      </w:r>
      <w:r w:rsidR="00455CDD" w:rsidRPr="00087D85">
        <w:t xml:space="preserve"> </w:t>
      </w:r>
      <w:r w:rsidRPr="00087D85">
        <w:t>i</w:t>
      </w:r>
      <w:r w:rsidR="00455CDD" w:rsidRPr="00087D85">
        <w:t xml:space="preserve"> </w:t>
      </w:r>
      <w:r w:rsidRPr="00087D85">
        <w:t>leseprestasjoner.</w:t>
      </w:r>
      <w:r w:rsidR="00455CDD" w:rsidRPr="00087D85">
        <w:t xml:space="preserve"> </w:t>
      </w:r>
    </w:p>
    <w:p w14:paraId="1AAB9CF7" w14:textId="62D631F3" w:rsidR="0068665E" w:rsidRPr="00087D85" w:rsidRDefault="00A74CE3" w:rsidP="00087D85">
      <w:r w:rsidRPr="00087D85">
        <w:t>De</w:t>
      </w:r>
      <w:r w:rsidR="00455CDD" w:rsidRPr="00087D85">
        <w:t xml:space="preserve"> </w:t>
      </w:r>
      <w:r w:rsidRPr="00087D85">
        <w:t>som</w:t>
      </w:r>
      <w:r w:rsidR="00455CDD" w:rsidRPr="00087D85">
        <w:t xml:space="preserve"> </w:t>
      </w:r>
      <w:r w:rsidRPr="00087D85">
        <w:t>jobber</w:t>
      </w:r>
      <w:r w:rsidR="00455CDD" w:rsidRPr="00087D85">
        <w:t xml:space="preserve"> </w:t>
      </w:r>
      <w:r w:rsidRPr="00087D85">
        <w:t>med</w:t>
      </w:r>
      <w:r w:rsidR="00455CDD" w:rsidRPr="00087D85">
        <w:t xml:space="preserve"> </w:t>
      </w:r>
      <w:r w:rsidRPr="00087D85">
        <w:t>leseopplæring,</w:t>
      </w:r>
      <w:r w:rsidR="00455CDD" w:rsidRPr="00087D85">
        <w:t xml:space="preserve"> </w:t>
      </w:r>
      <w:r w:rsidRPr="00087D85">
        <w:t>lesemotivasjon</w:t>
      </w:r>
      <w:r w:rsidR="00455CDD" w:rsidRPr="00087D85">
        <w:t xml:space="preserve"> </w:t>
      </w:r>
      <w:r w:rsidRPr="00087D85">
        <w:t>og</w:t>
      </w:r>
      <w:r w:rsidR="00455CDD" w:rsidRPr="00087D85">
        <w:t xml:space="preserve"> </w:t>
      </w:r>
      <w:r w:rsidRPr="00087D85">
        <w:t>tilbyr</w:t>
      </w:r>
      <w:r w:rsidR="00455CDD" w:rsidRPr="00087D85">
        <w:t xml:space="preserve"> </w:t>
      </w:r>
      <w:r w:rsidRPr="00087D85">
        <w:t>leseopplevelser,</w:t>
      </w:r>
      <w:r w:rsidR="00455CDD" w:rsidRPr="00087D85">
        <w:t xml:space="preserve"> </w:t>
      </w:r>
      <w:r w:rsidRPr="00087D85">
        <w:t>må</w:t>
      </w:r>
      <w:r w:rsidR="00455CDD" w:rsidRPr="00087D85">
        <w:t xml:space="preserve"> </w:t>
      </w:r>
      <w:r w:rsidRPr="00087D85">
        <w:t>hele</w:t>
      </w:r>
      <w:r w:rsidR="00455CDD" w:rsidRPr="00087D85">
        <w:t xml:space="preserve"> </w:t>
      </w:r>
      <w:r w:rsidRPr="00087D85">
        <w:t>tiden</w:t>
      </w:r>
      <w:r w:rsidR="00455CDD" w:rsidRPr="00087D85">
        <w:t xml:space="preserve"> </w:t>
      </w:r>
      <w:r w:rsidRPr="00087D85">
        <w:t>ha</w:t>
      </w:r>
      <w:r w:rsidR="00455CDD" w:rsidRPr="00087D85">
        <w:t xml:space="preserve"> </w:t>
      </w:r>
      <w:r w:rsidRPr="00087D85">
        <w:t>med</w:t>
      </w:r>
      <w:r w:rsidR="00455CDD" w:rsidRPr="00087D85">
        <w:t xml:space="preserve"> </w:t>
      </w:r>
      <w:r w:rsidRPr="00087D85">
        <w:t>seg</w:t>
      </w:r>
      <w:r w:rsidR="00455CDD" w:rsidRPr="00087D85">
        <w:t xml:space="preserve"> </w:t>
      </w:r>
      <w:r w:rsidRPr="00087D85">
        <w:t>en</w:t>
      </w:r>
      <w:r w:rsidR="00455CDD" w:rsidRPr="00087D85">
        <w:t xml:space="preserve"> </w:t>
      </w:r>
      <w:r w:rsidRPr="00087D85">
        <w:t>bevissthet</w:t>
      </w:r>
      <w:r w:rsidR="00455CDD" w:rsidRPr="00087D85">
        <w:t xml:space="preserve"> </w:t>
      </w:r>
      <w:r w:rsidRPr="00087D85">
        <w:t>om</w:t>
      </w:r>
      <w:r w:rsidR="00455CDD" w:rsidRPr="00087D85">
        <w:t xml:space="preserve"> </w:t>
      </w:r>
      <w:r w:rsidRPr="00087D85">
        <w:t>at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er</w:t>
      </w:r>
      <w:r w:rsidR="00455CDD" w:rsidRPr="00087D85">
        <w:t xml:space="preserve"> </w:t>
      </w:r>
      <w:r w:rsidRPr="00087D85">
        <w:t>ulike,</w:t>
      </w:r>
      <w:r w:rsidR="00455CDD" w:rsidRPr="00087D85">
        <w:t xml:space="preserve"> </w:t>
      </w:r>
      <w:r w:rsidRPr="00087D85">
        <w:t>har</w:t>
      </w:r>
      <w:r w:rsidR="00455CDD" w:rsidRPr="00087D85">
        <w:t xml:space="preserve"> </w:t>
      </w:r>
      <w:r w:rsidRPr="00087D85">
        <w:t>ulike</w:t>
      </w:r>
      <w:r w:rsidR="00455CDD" w:rsidRPr="00087D85">
        <w:t xml:space="preserve"> </w:t>
      </w:r>
      <w:r w:rsidRPr="00087D85">
        <w:t>interesser</w:t>
      </w:r>
      <w:r w:rsidR="00455CDD" w:rsidRPr="00087D85">
        <w:t xml:space="preserve"> </w:t>
      </w:r>
      <w:r w:rsidRPr="00087D85">
        <w:t>og</w:t>
      </w:r>
      <w:r w:rsidR="00455CDD" w:rsidRPr="00087D85">
        <w:t xml:space="preserve"> </w:t>
      </w:r>
      <w:r w:rsidRPr="00087D85">
        <w:t>ulik</w:t>
      </w:r>
      <w:r w:rsidR="00455CDD" w:rsidRPr="00087D85">
        <w:t xml:space="preserve"> </w:t>
      </w:r>
      <w:r w:rsidRPr="00087D85">
        <w:t>erfaring</w:t>
      </w:r>
      <w:r w:rsidR="00455CDD" w:rsidRPr="00087D85">
        <w:t xml:space="preserve"> </w:t>
      </w:r>
      <w:r w:rsidRPr="00087D85">
        <w:t>med</w:t>
      </w:r>
      <w:r w:rsidR="00455CDD" w:rsidRPr="00087D85">
        <w:t xml:space="preserve"> </w:t>
      </w:r>
      <w:r w:rsidRPr="00087D85">
        <w:t>tekst</w:t>
      </w:r>
      <w:r w:rsidR="00455CDD" w:rsidRPr="00087D85">
        <w:t xml:space="preserve"> </w:t>
      </w:r>
      <w:r w:rsidRPr="00087D85">
        <w:t>og</w:t>
      </w:r>
      <w:r w:rsidR="00455CDD" w:rsidRPr="00087D85">
        <w:t xml:space="preserve"> </w:t>
      </w:r>
      <w:r w:rsidRPr="00087D85">
        <w:t>lesing.</w:t>
      </w:r>
      <w:r w:rsidR="00455CDD" w:rsidRPr="00087D85">
        <w:t xml:space="preserve"> </w:t>
      </w:r>
      <w:r w:rsidRPr="00087D85">
        <w:t>Vi</w:t>
      </w:r>
      <w:r w:rsidR="00455CDD" w:rsidRPr="00087D85">
        <w:t xml:space="preserve"> </w:t>
      </w:r>
      <w:r w:rsidRPr="00087D85">
        <w:t>vet</w:t>
      </w:r>
      <w:r w:rsidR="00455CDD" w:rsidRPr="00087D85">
        <w:t xml:space="preserve"> </w:t>
      </w:r>
      <w:r w:rsidRPr="00087D85">
        <w:t>at</w:t>
      </w:r>
      <w:r w:rsidR="00455CDD" w:rsidRPr="00087D85">
        <w:t xml:space="preserve"> </w:t>
      </w:r>
      <w:r w:rsidRPr="00087D85">
        <w:t>det</w:t>
      </w:r>
      <w:r w:rsidR="00455CDD" w:rsidRPr="00087D85">
        <w:t xml:space="preserve"> </w:t>
      </w:r>
      <w:r w:rsidRPr="00087D85">
        <w:t>er</w:t>
      </w:r>
      <w:r w:rsidR="00455CDD" w:rsidRPr="00087D85">
        <w:t xml:space="preserve"> </w:t>
      </w:r>
      <w:r w:rsidRPr="00087D85">
        <w:t>kjønnsforskjeller</w:t>
      </w:r>
      <w:r w:rsidR="00455CDD" w:rsidRPr="00087D85">
        <w:t xml:space="preserve"> </w:t>
      </w:r>
      <w:r w:rsidRPr="00087D85">
        <w:t>når</w:t>
      </w:r>
      <w:r w:rsidR="00455CDD" w:rsidRPr="00087D85">
        <w:t xml:space="preserve"> </w:t>
      </w:r>
      <w:r w:rsidRPr="00087D85">
        <w:t>det</w:t>
      </w:r>
      <w:r w:rsidR="00455CDD" w:rsidRPr="00087D85">
        <w:t xml:space="preserve"> </w:t>
      </w:r>
      <w:r w:rsidRPr="00087D85">
        <w:t>gjelder</w:t>
      </w:r>
      <w:r w:rsidR="00455CDD" w:rsidRPr="00087D85">
        <w:t xml:space="preserve"> </w:t>
      </w:r>
      <w:r w:rsidRPr="00087D85">
        <w:t>engasjement</w:t>
      </w:r>
      <w:r w:rsidR="00455CDD" w:rsidRPr="00087D85">
        <w:t xml:space="preserve"> </w:t>
      </w:r>
      <w:r w:rsidRPr="00087D85">
        <w:t>for</w:t>
      </w:r>
      <w:r w:rsidR="00455CDD" w:rsidRPr="00087D85">
        <w:t xml:space="preserve"> </w:t>
      </w:r>
      <w:r w:rsidRPr="00087D85">
        <w:t>lesing.</w:t>
      </w:r>
      <w:r w:rsidR="00455CDD" w:rsidRPr="00087D85">
        <w:t xml:space="preserve"> </w:t>
      </w:r>
      <w:r w:rsidRPr="00087D85">
        <w:t>Gutter</w:t>
      </w:r>
      <w:r w:rsidR="00455CDD" w:rsidRPr="00087D85">
        <w:t xml:space="preserve"> </w:t>
      </w:r>
      <w:r w:rsidRPr="00087D85">
        <w:t>er</w:t>
      </w:r>
      <w:r w:rsidR="00455CDD" w:rsidRPr="00087D85">
        <w:t xml:space="preserve"> </w:t>
      </w:r>
      <w:r w:rsidRPr="00087D85">
        <w:t>mer</w:t>
      </w:r>
      <w:r w:rsidR="00455CDD" w:rsidRPr="00087D85">
        <w:t xml:space="preserve"> </w:t>
      </w:r>
      <w:r w:rsidRPr="00087D85">
        <w:t>avhengige</w:t>
      </w:r>
      <w:r w:rsidR="00455CDD" w:rsidRPr="00087D85">
        <w:t xml:space="preserve"> </w:t>
      </w:r>
      <w:r w:rsidRPr="00087D85">
        <w:t>enn</w:t>
      </w:r>
      <w:r w:rsidR="00455CDD" w:rsidRPr="00087D85">
        <w:t xml:space="preserve"> </w:t>
      </w:r>
      <w:r w:rsidRPr="00087D85">
        <w:t>jenter</w:t>
      </w:r>
      <w:r w:rsidR="00455CDD" w:rsidRPr="00087D85">
        <w:t xml:space="preserve"> </w:t>
      </w:r>
      <w:r w:rsidRPr="00087D85">
        <w:t>av</w:t>
      </w:r>
      <w:r w:rsidR="00455CDD" w:rsidRPr="00087D85">
        <w:t xml:space="preserve"> </w:t>
      </w:r>
      <w:r w:rsidRPr="00087D85">
        <w:t>at</w:t>
      </w:r>
      <w:r w:rsidR="00455CDD" w:rsidRPr="00087D85">
        <w:t xml:space="preserve"> </w:t>
      </w:r>
      <w:r w:rsidRPr="00087D85">
        <w:t>en</w:t>
      </w:r>
      <w:r w:rsidR="00455CDD" w:rsidRPr="00087D85">
        <w:t xml:space="preserve"> </w:t>
      </w:r>
      <w:r w:rsidRPr="00087D85">
        <w:t>tekst</w:t>
      </w:r>
      <w:r w:rsidR="00455CDD" w:rsidRPr="00087D85">
        <w:t xml:space="preserve"> </w:t>
      </w:r>
      <w:r w:rsidRPr="00087D85">
        <w:t>faktisk</w:t>
      </w:r>
      <w:r w:rsidR="00455CDD" w:rsidRPr="00087D85">
        <w:t xml:space="preserve"> </w:t>
      </w:r>
      <w:r w:rsidRPr="00087D85">
        <w:t>interesserer</w:t>
      </w:r>
      <w:r w:rsidR="00455CDD" w:rsidRPr="00087D85">
        <w:t xml:space="preserve"> </w:t>
      </w:r>
      <w:r w:rsidRPr="00087D85">
        <w:t>dem,</w:t>
      </w:r>
      <w:r w:rsidR="00455CDD" w:rsidRPr="00087D85">
        <w:t xml:space="preserve"> </w:t>
      </w:r>
      <w:r w:rsidRPr="00087D85">
        <w:t>og</w:t>
      </w:r>
      <w:r w:rsidR="00455CDD" w:rsidRPr="00087D85">
        <w:t xml:space="preserve"> </w:t>
      </w:r>
      <w:r w:rsidRPr="00087D85">
        <w:t>har</w:t>
      </w:r>
      <w:r w:rsidR="00455CDD" w:rsidRPr="00087D85">
        <w:t xml:space="preserve"> </w:t>
      </w:r>
      <w:r w:rsidRPr="00087D85">
        <w:t>en</w:t>
      </w:r>
      <w:r w:rsidR="00455CDD" w:rsidRPr="00087D85">
        <w:t xml:space="preserve"> </w:t>
      </w:r>
      <w:r w:rsidRPr="00087D85">
        <w:t>tendens</w:t>
      </w:r>
      <w:r w:rsidR="00455CDD" w:rsidRPr="00087D85">
        <w:t xml:space="preserve"> </w:t>
      </w:r>
      <w:r w:rsidRPr="00087D85">
        <w:t>til</w:t>
      </w:r>
      <w:r w:rsidR="00455CDD" w:rsidRPr="00087D85">
        <w:t xml:space="preserve"> </w:t>
      </w:r>
      <w:r w:rsidRPr="00087D85">
        <w:t>å</w:t>
      </w:r>
      <w:r w:rsidR="00455CDD" w:rsidRPr="00087D85">
        <w:t xml:space="preserve"> </w:t>
      </w:r>
      <w:r w:rsidRPr="00087D85">
        <w:t>underprestere</w:t>
      </w:r>
      <w:r w:rsidR="00455CDD" w:rsidRPr="00087D85">
        <w:t xml:space="preserve"> </w:t>
      </w:r>
      <w:r w:rsidRPr="00087D85">
        <w:t>når</w:t>
      </w:r>
      <w:r w:rsidR="00455CDD" w:rsidRPr="00087D85">
        <w:t xml:space="preserve"> </w:t>
      </w:r>
      <w:r w:rsidRPr="00087D85">
        <w:t>teksten</w:t>
      </w:r>
      <w:r w:rsidR="00455CDD" w:rsidRPr="00087D85">
        <w:t xml:space="preserve"> </w:t>
      </w:r>
      <w:r w:rsidRPr="00087D85">
        <w:t>ikke</w:t>
      </w:r>
      <w:r w:rsidR="00455CDD" w:rsidRPr="00087D85">
        <w:t xml:space="preserve"> </w:t>
      </w:r>
      <w:r w:rsidRPr="00087D85">
        <w:lastRenderedPageBreak/>
        <w:t>engasjerer</w:t>
      </w:r>
      <w:r w:rsidR="00455CDD" w:rsidRPr="00087D85">
        <w:t xml:space="preserve"> </w:t>
      </w:r>
      <w:r w:rsidRPr="00087D85">
        <w:t>dem.</w:t>
      </w:r>
      <w:r w:rsidRPr="00087D85">
        <w:rPr>
          <w:rStyle w:val="Fotnotereferanse"/>
        </w:rPr>
        <w:footnoteReference w:id="21"/>
      </w:r>
      <w:r w:rsidR="00455CDD" w:rsidRPr="00087D85">
        <w:t xml:space="preserve"> </w:t>
      </w:r>
      <w:r w:rsidRPr="00087D85">
        <w:t>For</w:t>
      </w:r>
      <w:r w:rsidR="00455CDD" w:rsidRPr="00087D85">
        <w:t xml:space="preserve"> </w:t>
      </w:r>
      <w:r w:rsidRPr="00087D85">
        <w:t>noen</w:t>
      </w:r>
      <w:r w:rsidR="00455CDD" w:rsidRPr="00087D85">
        <w:t xml:space="preserve"> </w:t>
      </w:r>
      <w:r w:rsidRPr="00087D85">
        <w:t>grupper</w:t>
      </w:r>
      <w:r w:rsidR="00455CDD" w:rsidRPr="00087D85">
        <w:t xml:space="preserve"> </w:t>
      </w:r>
      <w:r w:rsidRPr="00087D85">
        <w:t>følger</w:t>
      </w:r>
      <w:r w:rsidR="00455CDD" w:rsidRPr="00087D85">
        <w:t xml:space="preserve"> </w:t>
      </w:r>
      <w:r w:rsidRPr="00087D85">
        <w:t>denne</w:t>
      </w:r>
      <w:r w:rsidR="00455CDD" w:rsidRPr="00087D85">
        <w:t xml:space="preserve"> </w:t>
      </w:r>
      <w:r w:rsidRPr="00087D85">
        <w:t>ulikheten</w:t>
      </w:r>
      <w:r w:rsidR="00455CDD" w:rsidRPr="00087D85">
        <w:t xml:space="preserve"> </w:t>
      </w:r>
      <w:r w:rsidRPr="00087D85">
        <w:t>et</w:t>
      </w:r>
      <w:r w:rsidR="00455CDD" w:rsidRPr="00087D85">
        <w:t xml:space="preserve"> </w:t>
      </w:r>
      <w:r w:rsidRPr="00087D85">
        <w:t>mønster,</w:t>
      </w:r>
      <w:r w:rsidR="00455CDD" w:rsidRPr="00087D85">
        <w:t xml:space="preserve"> </w:t>
      </w:r>
      <w:r w:rsidRPr="00087D85">
        <w:t>slik</w:t>
      </w:r>
      <w:r w:rsidR="00455CDD" w:rsidRPr="00087D85">
        <w:t xml:space="preserve"> </w:t>
      </w:r>
      <w:r w:rsidRPr="00087D85">
        <w:t>at</w:t>
      </w:r>
      <w:r w:rsidR="00455CDD" w:rsidRPr="00087D85">
        <w:t xml:space="preserve"> </w:t>
      </w:r>
      <w:r w:rsidRPr="00087D85">
        <w:t>leseferdighet</w:t>
      </w:r>
      <w:r w:rsidR="00455CDD" w:rsidRPr="00087D85">
        <w:t xml:space="preserve"> </w:t>
      </w:r>
      <w:r w:rsidRPr="00087D85">
        <w:t>og</w:t>
      </w:r>
      <w:r w:rsidR="00455CDD" w:rsidRPr="00087D85">
        <w:t xml:space="preserve"> </w:t>
      </w:r>
      <w:r w:rsidRPr="00087D85">
        <w:t>graden</w:t>
      </w:r>
      <w:r w:rsidR="00455CDD" w:rsidRPr="00087D85">
        <w:t xml:space="preserve"> </w:t>
      </w:r>
      <w:r w:rsidRPr="00087D85">
        <w:t>av</w:t>
      </w:r>
      <w:r w:rsidR="00455CDD" w:rsidRPr="00087D85">
        <w:t xml:space="preserve"> </w:t>
      </w:r>
      <w:r w:rsidRPr="00087D85">
        <w:t>leselyst</w:t>
      </w:r>
      <w:r w:rsidR="00455CDD" w:rsidRPr="00087D85">
        <w:t xml:space="preserve"> </w:t>
      </w:r>
      <w:r w:rsidRPr="00087D85">
        <w:t>henger</w:t>
      </w:r>
      <w:r w:rsidR="00455CDD" w:rsidRPr="00087D85">
        <w:t xml:space="preserve"> </w:t>
      </w:r>
      <w:r w:rsidRPr="00087D85">
        <w:t>sammen</w:t>
      </w:r>
      <w:r w:rsidR="00455CDD" w:rsidRPr="00087D85">
        <w:t xml:space="preserve"> </w:t>
      </w:r>
      <w:r w:rsidRPr="00087D85">
        <w:t>med</w:t>
      </w:r>
      <w:r w:rsidR="00455CDD" w:rsidRPr="00087D85">
        <w:t xml:space="preserve"> </w:t>
      </w:r>
      <w:r w:rsidRPr="00087D85">
        <w:t>bakgrunn</w:t>
      </w:r>
      <w:r w:rsidR="00455CDD" w:rsidRPr="00087D85">
        <w:t xml:space="preserve"> </w:t>
      </w:r>
      <w:r w:rsidRPr="00087D85">
        <w:t>og</w:t>
      </w:r>
      <w:r w:rsidR="00455CDD" w:rsidRPr="00087D85">
        <w:t xml:space="preserve"> </w:t>
      </w:r>
      <w:r w:rsidRPr="00087D85">
        <w:t>forutsetninger.</w:t>
      </w:r>
      <w:r w:rsidR="00455CDD" w:rsidRPr="00087D85">
        <w:t xml:space="preserve"> </w:t>
      </w:r>
      <w:r w:rsidRPr="00087D85">
        <w:t>Dette</w:t>
      </w:r>
      <w:r w:rsidR="00455CDD" w:rsidRPr="00087D85">
        <w:t xml:space="preserve"> </w:t>
      </w:r>
      <w:r w:rsidRPr="00087D85">
        <w:t>krever</w:t>
      </w:r>
      <w:r w:rsidR="00455CDD" w:rsidRPr="00087D85">
        <w:t xml:space="preserve"> </w:t>
      </w:r>
      <w:r w:rsidRPr="00087D85">
        <w:t>at</w:t>
      </w:r>
      <w:r w:rsidR="00455CDD" w:rsidRPr="00087D85">
        <w:t xml:space="preserve"> </w:t>
      </w:r>
      <w:r w:rsidRPr="00087D85">
        <w:t>de</w:t>
      </w:r>
      <w:r w:rsidR="00455CDD" w:rsidRPr="00087D85">
        <w:t xml:space="preserve"> </w:t>
      </w:r>
      <w:r w:rsidRPr="00087D85">
        <w:t>voksne</w:t>
      </w:r>
      <w:r w:rsidR="00455CDD" w:rsidRPr="00087D85">
        <w:t xml:space="preserve"> </w:t>
      </w:r>
      <w:r w:rsidRPr="00087D85">
        <w:t>har</w:t>
      </w:r>
      <w:r w:rsidR="00455CDD" w:rsidRPr="00087D85">
        <w:t xml:space="preserve"> </w:t>
      </w:r>
      <w:r w:rsidRPr="00087D85">
        <w:t>god</w:t>
      </w:r>
      <w:r w:rsidR="00455CDD" w:rsidRPr="00087D85">
        <w:t xml:space="preserve"> </w:t>
      </w:r>
      <w:r w:rsidRPr="00087D85">
        <w:t>kunnskap</w:t>
      </w:r>
      <w:r w:rsidR="00455CDD" w:rsidRPr="00087D85">
        <w:t xml:space="preserve"> </w:t>
      </w:r>
      <w:r w:rsidRPr="00087D85">
        <w:t>og</w:t>
      </w:r>
      <w:r w:rsidR="00455CDD" w:rsidRPr="00087D85">
        <w:t xml:space="preserve"> </w:t>
      </w:r>
      <w:r w:rsidRPr="00087D85">
        <w:t>kan</w:t>
      </w:r>
      <w:r w:rsidR="00455CDD" w:rsidRPr="00087D85">
        <w:t xml:space="preserve"> </w:t>
      </w:r>
      <w:r w:rsidRPr="00087D85">
        <w:t>bruke</w:t>
      </w:r>
      <w:r w:rsidR="00455CDD" w:rsidRPr="00087D85">
        <w:t xml:space="preserve"> </w:t>
      </w:r>
      <w:r w:rsidRPr="00087D85">
        <w:t>et</w:t>
      </w:r>
      <w:r w:rsidR="00455CDD" w:rsidRPr="00087D85">
        <w:t xml:space="preserve"> </w:t>
      </w:r>
      <w:r w:rsidRPr="00087D85">
        <w:t>mangfold</w:t>
      </w:r>
      <w:r w:rsidR="00455CDD" w:rsidRPr="00087D85">
        <w:t xml:space="preserve"> </w:t>
      </w:r>
      <w:r w:rsidRPr="00087D85">
        <w:t>av</w:t>
      </w:r>
      <w:r w:rsidR="00455CDD" w:rsidRPr="00087D85">
        <w:t xml:space="preserve"> </w:t>
      </w:r>
      <w:r w:rsidRPr="00087D85">
        <w:t>tilnærminger</w:t>
      </w:r>
      <w:r w:rsidR="00455CDD" w:rsidRPr="00087D85">
        <w:t xml:space="preserve"> </w:t>
      </w:r>
      <w:r w:rsidRPr="00087D85">
        <w:t>når</w:t>
      </w:r>
      <w:r w:rsidR="00455CDD" w:rsidRPr="00087D85">
        <w:t xml:space="preserve"> </w:t>
      </w:r>
      <w:r w:rsidRPr="00087D85">
        <w:t>de</w:t>
      </w:r>
      <w:r w:rsidR="00455CDD" w:rsidRPr="00087D85">
        <w:t xml:space="preserve"> </w:t>
      </w:r>
      <w:r w:rsidRPr="00087D85">
        <w:t>skal</w:t>
      </w:r>
      <w:r w:rsidR="00455CDD" w:rsidRPr="00087D85">
        <w:t xml:space="preserve"> </w:t>
      </w:r>
      <w:r w:rsidRPr="00087D85">
        <w:t>jobbe</w:t>
      </w:r>
      <w:r w:rsidR="00455CDD" w:rsidRPr="00087D85">
        <w:t xml:space="preserve"> </w:t>
      </w:r>
      <w:r w:rsidRPr="00087D85">
        <w:t>med</w:t>
      </w:r>
      <w:r w:rsidR="00455CDD" w:rsidRPr="00087D85">
        <w:t xml:space="preserve"> </w:t>
      </w:r>
      <w:r w:rsidRPr="00087D85">
        <w:t>barn</w:t>
      </w:r>
      <w:r w:rsidR="00455CDD" w:rsidRPr="00087D85">
        <w:t xml:space="preserve"> </w:t>
      </w:r>
      <w:r w:rsidRPr="00087D85">
        <w:t>og</w:t>
      </w:r>
      <w:r w:rsidR="00455CDD" w:rsidRPr="00087D85">
        <w:t xml:space="preserve"> </w:t>
      </w:r>
      <w:r w:rsidRPr="00087D85">
        <w:t>unges</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leselyst.</w:t>
      </w:r>
      <w:r w:rsidR="00455CDD" w:rsidRPr="00087D85">
        <w:t xml:space="preserve"> </w:t>
      </w:r>
    </w:p>
    <w:p w14:paraId="611DC86E" w14:textId="4780B05B" w:rsidR="001E0E0D" w:rsidRPr="00087D85" w:rsidRDefault="001E0E0D" w:rsidP="00087D85">
      <w:r w:rsidRPr="00087D85">
        <w:rPr>
          <w:noProof/>
        </w:rPr>
        <w:drawing>
          <wp:inline distT="0" distB="0" distL="0" distR="0" wp14:anchorId="2EFA706C" wp14:editId="04F2CF23">
            <wp:extent cx="6645275" cy="4225290"/>
            <wp:effectExtent l="0" t="0" r="3175" b="3810"/>
            <wp:docPr id="90649029" name="Bilde 8" descr="En voksen person leser høyt for en gruppe barn på skolen"/>
            <wp:cNvGraphicFramePr/>
            <a:graphic xmlns:a="http://schemas.openxmlformats.org/drawingml/2006/main">
              <a:graphicData uri="http://schemas.openxmlformats.org/drawingml/2006/picture">
                <pic:pic xmlns:pic="http://schemas.openxmlformats.org/drawingml/2006/picture">
                  <pic:nvPicPr>
                    <pic:cNvPr id="90649029" name="Bilde 8" descr="En voksen person leser høyt for en gruppe barn på skolen"/>
                    <pic:cNvPicPr/>
                  </pic:nvPicPr>
                  <pic:blipFill>
                    <a:blip r:embed="rId13">
                      <a:extLst>
                        <a:ext uri="{28A0092B-C50C-407E-A947-70E740481C1C}">
                          <a14:useLocalDpi xmlns:a14="http://schemas.microsoft.com/office/drawing/2010/main" val="0"/>
                        </a:ext>
                      </a:extLst>
                    </a:blip>
                    <a:stretch>
                      <a:fillRect/>
                    </a:stretch>
                  </pic:blipFill>
                  <pic:spPr>
                    <a:xfrm>
                      <a:off x="0" y="0"/>
                      <a:ext cx="6645275" cy="4225290"/>
                    </a:xfrm>
                    <a:prstGeom prst="rect">
                      <a:avLst/>
                    </a:prstGeom>
                  </pic:spPr>
                </pic:pic>
              </a:graphicData>
            </a:graphic>
          </wp:inline>
        </w:drawing>
      </w:r>
    </w:p>
    <w:p w14:paraId="38F5D50E" w14:textId="2A7AC1F0" w:rsidR="001E0E0D" w:rsidRPr="00087D85" w:rsidRDefault="001E0E0D" w:rsidP="00087D85">
      <w:pPr>
        <w:pStyle w:val="Kilde"/>
      </w:pPr>
      <w:r w:rsidRPr="00087D85">
        <w:t>Foto: Kunnskapsdepartementet / Martin Siewartz Nielsen</w:t>
      </w:r>
    </w:p>
    <w:p w14:paraId="44B16EF8" w14:textId="77777777" w:rsidR="0068665E" w:rsidRPr="00087D85" w:rsidRDefault="00A74CE3" w:rsidP="00087D85">
      <w:pPr>
        <w:pStyle w:val="UnOverskrift1"/>
      </w:pPr>
      <w:r w:rsidRPr="00087D85">
        <w:t>Leseopplæring</w:t>
      </w:r>
    </w:p>
    <w:p w14:paraId="65FB059F" w14:textId="6F7645D0" w:rsidR="0068665E" w:rsidRPr="00087D85" w:rsidRDefault="00A74CE3" w:rsidP="0023642A">
      <w:pPr>
        <w:pStyle w:val="blokksit"/>
      </w:pPr>
      <w:r w:rsidRPr="00087D85">
        <w:t>Skolene</w:t>
      </w:r>
      <w:r w:rsidR="00455CDD" w:rsidRPr="00087D85">
        <w:t xml:space="preserve"> </w:t>
      </w:r>
      <w:r w:rsidRPr="00087D85">
        <w:t>har</w:t>
      </w:r>
      <w:r w:rsidR="00455CDD" w:rsidRPr="00087D85">
        <w:t xml:space="preserve"> </w:t>
      </w:r>
      <w:r w:rsidRPr="00087D85">
        <w:t>god</w:t>
      </w:r>
      <w:r w:rsidR="00455CDD" w:rsidRPr="00087D85">
        <w:t xml:space="preserve"> </w:t>
      </w:r>
      <w:r w:rsidRPr="00087D85">
        <w:t>kompetanse</w:t>
      </w:r>
      <w:r w:rsidR="00455CDD" w:rsidRPr="00087D85">
        <w:t xml:space="preserve"> </w:t>
      </w:r>
      <w:r w:rsidRPr="00087D85">
        <w:t>i</w:t>
      </w:r>
      <w:r w:rsidR="00455CDD" w:rsidRPr="00087D85">
        <w:t xml:space="preserve"> </w:t>
      </w:r>
      <w:r w:rsidRPr="00087D85">
        <w:t>leseopplæring,</w:t>
      </w:r>
      <w:r w:rsidR="00455CDD" w:rsidRPr="00087D85">
        <w:t xml:space="preserve"> </w:t>
      </w:r>
      <w:r w:rsidRPr="00087D85">
        <w:t>litteraturformidling</w:t>
      </w:r>
      <w:r w:rsidR="00455CDD" w:rsidRPr="00087D85">
        <w:t xml:space="preserve"> </w:t>
      </w:r>
      <w:r w:rsidRPr="00087D85">
        <w:t>og</w:t>
      </w:r>
      <w:r w:rsidR="00455CDD" w:rsidRPr="00087D85">
        <w:t xml:space="preserve"> </w:t>
      </w:r>
      <w:r w:rsidRPr="00087D85">
        <w:t>bruk</w:t>
      </w:r>
      <w:r w:rsidR="00455CDD" w:rsidRPr="00087D85">
        <w:t xml:space="preserve"> </w:t>
      </w:r>
      <w:r w:rsidRPr="00087D85">
        <w:t>av</w:t>
      </w:r>
      <w:r w:rsidR="00455CDD" w:rsidRPr="00087D85">
        <w:t xml:space="preserve"> </w:t>
      </w:r>
      <w:r w:rsidRPr="00087D85">
        <w:t>skolebibliotek.</w:t>
      </w:r>
    </w:p>
    <w:p w14:paraId="6A138352" w14:textId="42CD4941" w:rsidR="0068665E" w:rsidRPr="00087D85" w:rsidRDefault="00A74CE3" w:rsidP="00087D85">
      <w:pPr>
        <w:pStyle w:val="UnOverskrift2"/>
      </w:pPr>
      <w:r w:rsidRPr="00087D85">
        <w:t>Leseopplæring</w:t>
      </w:r>
      <w:r w:rsidR="00455CDD" w:rsidRPr="00087D85">
        <w:t xml:space="preserve"> </w:t>
      </w:r>
      <w:r w:rsidRPr="00087D85">
        <w:t>i</w:t>
      </w:r>
      <w:r w:rsidR="00455CDD" w:rsidRPr="00087D85">
        <w:t xml:space="preserve"> </w:t>
      </w:r>
      <w:r w:rsidRPr="00087D85">
        <w:t>skolen</w:t>
      </w:r>
    </w:p>
    <w:p w14:paraId="09A1C379" w14:textId="4A8F899F" w:rsidR="0068665E" w:rsidRPr="00087D85" w:rsidRDefault="00A74CE3" w:rsidP="00087D85">
      <w:r w:rsidRPr="00087D85">
        <w:t>Skolen</w:t>
      </w:r>
      <w:r w:rsidR="00455CDD" w:rsidRPr="00087D85">
        <w:t xml:space="preserve"> </w:t>
      </w:r>
      <w:r w:rsidRPr="00087D85">
        <w:t>skal</w:t>
      </w:r>
      <w:r w:rsidR="00455CDD" w:rsidRPr="00087D85">
        <w:t xml:space="preserve"> </w:t>
      </w:r>
      <w:r w:rsidRPr="00087D85">
        <w:t>gi</w:t>
      </w:r>
      <w:r w:rsidR="00455CDD" w:rsidRPr="00087D85">
        <w:t xml:space="preserve"> </w:t>
      </w:r>
      <w:r w:rsidRPr="00087D85">
        <w:t>alle</w:t>
      </w:r>
      <w:r w:rsidR="00455CDD" w:rsidRPr="00087D85">
        <w:t xml:space="preserve"> </w:t>
      </w:r>
      <w:r w:rsidRPr="00087D85">
        <w:t>elever,</w:t>
      </w:r>
      <w:r w:rsidR="00455CDD" w:rsidRPr="00087D85">
        <w:t xml:space="preserve"> </w:t>
      </w:r>
      <w:r w:rsidRPr="00087D85">
        <w:t>uavhengig</w:t>
      </w:r>
      <w:r w:rsidR="00455CDD" w:rsidRPr="00087D85">
        <w:t xml:space="preserve"> </w:t>
      </w:r>
      <w:r w:rsidRPr="00087D85">
        <w:t>av</w:t>
      </w:r>
      <w:r w:rsidR="00455CDD" w:rsidRPr="00087D85">
        <w:t xml:space="preserve"> </w:t>
      </w:r>
      <w:r w:rsidRPr="00087D85">
        <w:t>bakgrunn,</w:t>
      </w:r>
      <w:r w:rsidR="00455CDD" w:rsidRPr="00087D85">
        <w:t xml:space="preserve"> </w:t>
      </w:r>
      <w:r w:rsidRPr="00087D85">
        <w:t>mulighet</w:t>
      </w:r>
      <w:r w:rsidR="00455CDD" w:rsidRPr="00087D85">
        <w:t xml:space="preserve"> </w:t>
      </w:r>
      <w:r w:rsidRPr="00087D85">
        <w:t>til</w:t>
      </w:r>
      <w:r w:rsidR="00455CDD" w:rsidRPr="00087D85">
        <w:t xml:space="preserve"> </w:t>
      </w:r>
      <w:r w:rsidRPr="00087D85">
        <w:t>å</w:t>
      </w:r>
      <w:r w:rsidR="00455CDD" w:rsidRPr="00087D85">
        <w:t xml:space="preserve"> </w:t>
      </w:r>
      <w:r w:rsidRPr="00087D85">
        <w:t>bli</w:t>
      </w:r>
      <w:r w:rsidR="00455CDD" w:rsidRPr="00087D85">
        <w:t xml:space="preserve"> </w:t>
      </w:r>
      <w:r w:rsidRPr="00087D85">
        <w:t>gode</w:t>
      </w:r>
      <w:r w:rsidR="00455CDD" w:rsidRPr="00087D85">
        <w:t xml:space="preserve"> </w:t>
      </w:r>
      <w:r w:rsidRPr="00087D85">
        <w:t>lesere.</w:t>
      </w:r>
      <w:r w:rsidR="00455CDD" w:rsidRPr="00087D85">
        <w:t xml:space="preserve"> </w:t>
      </w:r>
      <w:r w:rsidRPr="00087D85">
        <w:t>Å</w:t>
      </w:r>
      <w:r w:rsidR="00455CDD" w:rsidRPr="00087D85">
        <w:t xml:space="preserve"> </w:t>
      </w:r>
      <w:r w:rsidRPr="00087D85">
        <w:t>kunne</w:t>
      </w:r>
      <w:r w:rsidR="00455CDD" w:rsidRPr="00087D85">
        <w:t xml:space="preserve"> </w:t>
      </w:r>
      <w:r w:rsidRPr="00087D85">
        <w:t>lese</w:t>
      </w:r>
      <w:r w:rsidR="00455CDD" w:rsidRPr="00087D85">
        <w:t xml:space="preserve"> </w:t>
      </w:r>
      <w:r w:rsidRPr="00087D85">
        <w:t>er</w:t>
      </w:r>
      <w:r w:rsidR="00455CDD" w:rsidRPr="00087D85">
        <w:t xml:space="preserve"> </w:t>
      </w:r>
      <w:r w:rsidRPr="00087D85">
        <w:t>avgjørende</w:t>
      </w:r>
      <w:r w:rsidR="00455CDD" w:rsidRPr="00087D85">
        <w:t xml:space="preserve"> </w:t>
      </w:r>
      <w:r w:rsidRPr="00087D85">
        <w:t>for</w:t>
      </w:r>
      <w:r w:rsidR="00455CDD" w:rsidRPr="00087D85">
        <w:t xml:space="preserve"> </w:t>
      </w:r>
      <w:r w:rsidRPr="00087D85">
        <w:t>å</w:t>
      </w:r>
      <w:r w:rsidR="00455CDD" w:rsidRPr="00087D85">
        <w:t xml:space="preserve"> </w:t>
      </w:r>
      <w:r w:rsidRPr="00087D85">
        <w:t>lære</w:t>
      </w:r>
      <w:r w:rsidR="00455CDD" w:rsidRPr="00087D85">
        <w:t xml:space="preserve"> </w:t>
      </w:r>
      <w:r w:rsidRPr="00087D85">
        <w:t>i</w:t>
      </w:r>
      <w:r w:rsidR="00455CDD" w:rsidRPr="00087D85">
        <w:t xml:space="preserve"> </w:t>
      </w:r>
      <w:r w:rsidRPr="00087D85">
        <w:t>fagene,</w:t>
      </w:r>
      <w:r w:rsidR="00455CDD" w:rsidRPr="00087D85">
        <w:t xml:space="preserve"> </w:t>
      </w:r>
      <w:r w:rsidRPr="00087D85">
        <w:t>utvikle</w:t>
      </w:r>
      <w:r w:rsidR="00455CDD" w:rsidRPr="00087D85">
        <w:t xml:space="preserve"> </w:t>
      </w:r>
      <w:r w:rsidRPr="00087D85">
        <w:t>ordforråd,</w:t>
      </w:r>
      <w:r w:rsidR="00455CDD" w:rsidRPr="00087D85">
        <w:t xml:space="preserve"> </w:t>
      </w:r>
      <w:r w:rsidRPr="00087D85">
        <w:t>kreativitet</w:t>
      </w:r>
      <w:r w:rsidR="00455CDD" w:rsidRPr="00087D85">
        <w:t xml:space="preserve"> </w:t>
      </w:r>
      <w:r w:rsidRPr="00087D85">
        <w:t>og</w:t>
      </w:r>
      <w:r w:rsidR="00455CDD" w:rsidRPr="00087D85">
        <w:t xml:space="preserve"> </w:t>
      </w:r>
      <w:r w:rsidRPr="00087D85">
        <w:t>kritisk</w:t>
      </w:r>
      <w:r w:rsidR="00455CDD" w:rsidRPr="00087D85">
        <w:t xml:space="preserve"> </w:t>
      </w:r>
      <w:r w:rsidRPr="00087D85">
        <w:t>tenkning.</w:t>
      </w:r>
      <w:r w:rsidR="00455CDD" w:rsidRPr="00087D85">
        <w:t xml:space="preserve"> </w:t>
      </w:r>
    </w:p>
    <w:p w14:paraId="1DD4B4E7" w14:textId="40B5ABCA" w:rsidR="0068665E" w:rsidRPr="00087D85" w:rsidRDefault="00A74CE3" w:rsidP="00087D85">
      <w:r w:rsidRPr="00087D85">
        <w:t>Læreplanene</w:t>
      </w:r>
      <w:r w:rsidR="00455CDD" w:rsidRPr="00087D85">
        <w:t xml:space="preserve"> </w:t>
      </w:r>
      <w:r w:rsidRPr="00087D85">
        <w:t>gir</w:t>
      </w:r>
      <w:r w:rsidR="00455CDD" w:rsidRPr="00087D85">
        <w:t xml:space="preserve"> </w:t>
      </w:r>
      <w:r w:rsidRPr="00087D85">
        <w:t>tydelige</w:t>
      </w:r>
      <w:r w:rsidR="00455CDD" w:rsidRPr="00087D85">
        <w:t xml:space="preserve"> </w:t>
      </w:r>
      <w:r w:rsidRPr="00087D85">
        <w:t>føringer</w:t>
      </w:r>
      <w:r w:rsidR="00455CDD" w:rsidRPr="00087D85">
        <w:t xml:space="preserve"> </w:t>
      </w:r>
      <w:r w:rsidRPr="00087D85">
        <w:t>for</w:t>
      </w:r>
      <w:r w:rsidR="00455CDD" w:rsidRPr="00087D85">
        <w:t xml:space="preserve"> </w:t>
      </w:r>
      <w:r w:rsidRPr="00087D85">
        <w:t>hvordan</w:t>
      </w:r>
      <w:r w:rsidR="00455CDD" w:rsidRPr="00087D85">
        <w:t xml:space="preserve"> </w:t>
      </w:r>
      <w:r w:rsidRPr="00087D85">
        <w:t>skolene</w:t>
      </w:r>
      <w:r w:rsidR="00455CDD" w:rsidRPr="00087D85">
        <w:t xml:space="preserve"> </w:t>
      </w:r>
      <w:r w:rsidRPr="00087D85">
        <w:t>skal</w:t>
      </w:r>
      <w:r w:rsidR="00455CDD" w:rsidRPr="00087D85">
        <w:t xml:space="preserve"> </w:t>
      </w:r>
      <w:r w:rsidRPr="00087D85">
        <w:t>arbeide</w:t>
      </w:r>
      <w:r w:rsidR="00455CDD" w:rsidRPr="00087D85">
        <w:t xml:space="preserve"> </w:t>
      </w:r>
      <w:r w:rsidRPr="00087D85">
        <w:t>med</w:t>
      </w:r>
      <w:r w:rsidR="00455CDD" w:rsidRPr="00087D85">
        <w:t xml:space="preserve"> </w:t>
      </w:r>
      <w:r w:rsidRPr="00087D85">
        <w:t>elevenes</w:t>
      </w:r>
      <w:r w:rsidR="00455CDD" w:rsidRPr="00087D85">
        <w:t xml:space="preserve"> </w:t>
      </w:r>
      <w:r w:rsidRPr="00087D85">
        <w:t>leseferdigheter.</w:t>
      </w:r>
      <w:r w:rsidR="00455CDD" w:rsidRPr="00087D85">
        <w:t xml:space="preserve"> </w:t>
      </w:r>
      <w:r w:rsidRPr="00087D85">
        <w:t>Lesing</w:t>
      </w:r>
      <w:r w:rsidR="00455CDD" w:rsidRPr="00087D85">
        <w:t xml:space="preserve"> </w:t>
      </w:r>
      <w:r w:rsidRPr="00087D85">
        <w:t>er</w:t>
      </w:r>
      <w:r w:rsidR="00455CDD" w:rsidRPr="00087D85">
        <w:t xml:space="preserve"> </w:t>
      </w:r>
      <w:r w:rsidRPr="00087D85">
        <w:t>en</w:t>
      </w:r>
      <w:r w:rsidR="00455CDD" w:rsidRPr="00087D85">
        <w:t xml:space="preserve"> </w:t>
      </w:r>
      <w:r w:rsidRPr="00087D85">
        <w:t>grunnleggende</w:t>
      </w:r>
      <w:r w:rsidR="00455CDD" w:rsidRPr="00087D85">
        <w:t xml:space="preserve"> </w:t>
      </w:r>
      <w:r w:rsidRPr="00087D85">
        <w:t>ferdighet</w:t>
      </w:r>
      <w:r w:rsidR="00455CDD" w:rsidRPr="00087D85">
        <w:t xml:space="preserve"> </w:t>
      </w:r>
      <w:r w:rsidRPr="00087D85">
        <w:t>i</w:t>
      </w:r>
      <w:r w:rsidR="00455CDD" w:rsidRPr="00087D85">
        <w:t xml:space="preserve"> </w:t>
      </w:r>
      <w:r w:rsidRPr="00087D85">
        <w:t>alle</w:t>
      </w:r>
      <w:r w:rsidR="00455CDD" w:rsidRPr="00087D85">
        <w:t xml:space="preserve"> </w:t>
      </w:r>
      <w:r w:rsidRPr="00087D85">
        <w:t>læreplanene</w:t>
      </w:r>
      <w:r w:rsidR="00455CDD" w:rsidRPr="00087D85">
        <w:t xml:space="preserve"> </w:t>
      </w:r>
      <w:r w:rsidRPr="00087D85">
        <w:t>i</w:t>
      </w:r>
      <w:r w:rsidR="00455CDD" w:rsidRPr="00087D85">
        <w:t xml:space="preserve"> </w:t>
      </w:r>
      <w:r w:rsidRPr="00087D85">
        <w:t>skolen.</w:t>
      </w:r>
      <w:r w:rsidR="00455CDD" w:rsidRPr="00087D85">
        <w:t xml:space="preserve"> </w:t>
      </w:r>
      <w:r w:rsidRPr="00087D85">
        <w:t>Å</w:t>
      </w:r>
      <w:r w:rsidR="00455CDD" w:rsidRPr="00087D85">
        <w:t xml:space="preserve"> </w:t>
      </w:r>
      <w:r w:rsidRPr="00087D85">
        <w:t>utvikle</w:t>
      </w:r>
      <w:r w:rsidR="00455CDD" w:rsidRPr="00087D85">
        <w:t xml:space="preserve"> </w:t>
      </w:r>
      <w:r w:rsidRPr="00087D85">
        <w:t>gode</w:t>
      </w:r>
      <w:r w:rsidR="00455CDD" w:rsidRPr="00087D85">
        <w:t xml:space="preserve"> </w:t>
      </w:r>
      <w:r w:rsidRPr="00087D85">
        <w:t>leseferdigheter</w:t>
      </w:r>
      <w:r w:rsidR="00455CDD" w:rsidRPr="00087D85">
        <w:t xml:space="preserve"> </w:t>
      </w:r>
      <w:r w:rsidRPr="00087D85">
        <w:t>er</w:t>
      </w:r>
      <w:r w:rsidR="00455CDD" w:rsidRPr="00087D85">
        <w:t xml:space="preserve"> </w:t>
      </w:r>
      <w:r w:rsidRPr="00087D85">
        <w:t>viktig</w:t>
      </w:r>
      <w:r w:rsidR="00455CDD" w:rsidRPr="00087D85">
        <w:t xml:space="preserve"> </w:t>
      </w:r>
      <w:r w:rsidRPr="00087D85">
        <w:t>helt</w:t>
      </w:r>
      <w:r w:rsidR="00455CDD" w:rsidRPr="00087D85">
        <w:t xml:space="preserve"> </w:t>
      </w:r>
      <w:r w:rsidRPr="00087D85">
        <w:t>fra</w:t>
      </w:r>
      <w:r w:rsidR="00455CDD" w:rsidRPr="00087D85">
        <w:t xml:space="preserve"> </w:t>
      </w:r>
      <w:r w:rsidRPr="00087D85">
        <w:t>den</w:t>
      </w:r>
      <w:r w:rsidR="00455CDD" w:rsidRPr="00087D85">
        <w:t xml:space="preserve"> </w:t>
      </w:r>
      <w:r w:rsidRPr="00087D85">
        <w:t>aller</w:t>
      </w:r>
      <w:r w:rsidR="00455CDD" w:rsidRPr="00087D85">
        <w:t xml:space="preserve"> </w:t>
      </w:r>
      <w:r w:rsidRPr="00087D85">
        <w:t>første</w:t>
      </w:r>
      <w:r w:rsidR="00455CDD" w:rsidRPr="00087D85">
        <w:t xml:space="preserve"> </w:t>
      </w:r>
      <w:r w:rsidRPr="00087D85">
        <w:t>leseopplæringen</w:t>
      </w:r>
      <w:r w:rsidR="00455CDD" w:rsidRPr="00087D85">
        <w:t xml:space="preserve"> </w:t>
      </w:r>
      <w:r w:rsidRPr="00087D85">
        <w:t>til</w:t>
      </w:r>
      <w:r w:rsidR="00455CDD" w:rsidRPr="00087D85">
        <w:t xml:space="preserve"> </w:t>
      </w:r>
      <w:r w:rsidRPr="00087D85">
        <w:t>det</w:t>
      </w:r>
      <w:r w:rsidR="00455CDD" w:rsidRPr="00087D85">
        <w:t xml:space="preserve"> </w:t>
      </w:r>
      <w:r w:rsidRPr="00087D85">
        <w:t>å</w:t>
      </w:r>
      <w:r w:rsidR="00455CDD" w:rsidRPr="00087D85">
        <w:t xml:space="preserve"> </w:t>
      </w:r>
      <w:r w:rsidRPr="00087D85">
        <w:t>ha</w:t>
      </w:r>
      <w:r w:rsidR="00455CDD" w:rsidRPr="00087D85">
        <w:t xml:space="preserve"> </w:t>
      </w:r>
      <w:r w:rsidRPr="00087D85">
        <w:t>gode</w:t>
      </w:r>
      <w:r w:rsidR="00455CDD" w:rsidRPr="00087D85">
        <w:t xml:space="preserve"> </w:t>
      </w:r>
      <w:r w:rsidRPr="00087D85">
        <w:t>lesestrategier</w:t>
      </w:r>
      <w:r w:rsidR="00455CDD" w:rsidRPr="00087D85">
        <w:t xml:space="preserve"> </w:t>
      </w:r>
      <w:r w:rsidRPr="00087D85">
        <w:t>for</w:t>
      </w:r>
      <w:r w:rsidR="00455CDD" w:rsidRPr="00087D85">
        <w:t xml:space="preserve"> </w:t>
      </w:r>
      <w:r w:rsidRPr="00087D85">
        <w:t>å</w:t>
      </w:r>
      <w:r w:rsidR="00455CDD" w:rsidRPr="00087D85">
        <w:t xml:space="preserve"> </w:t>
      </w:r>
      <w:r w:rsidRPr="00087D85">
        <w:t>kunne</w:t>
      </w:r>
      <w:r w:rsidR="00455CDD" w:rsidRPr="00087D85">
        <w:t xml:space="preserve"> </w:t>
      </w:r>
      <w:r w:rsidRPr="00087D85">
        <w:t>lese</w:t>
      </w:r>
      <w:r w:rsidR="00455CDD" w:rsidRPr="00087D85">
        <w:t xml:space="preserve"> </w:t>
      </w:r>
      <w:r w:rsidRPr="00087D85">
        <w:t>sammensatte</w:t>
      </w:r>
      <w:r w:rsidR="00455CDD" w:rsidRPr="00087D85">
        <w:t xml:space="preserve"> </w:t>
      </w:r>
      <w:r w:rsidRPr="00087D85">
        <w:t>faglige</w:t>
      </w:r>
      <w:r w:rsidR="00455CDD" w:rsidRPr="00087D85">
        <w:t xml:space="preserve"> </w:t>
      </w:r>
      <w:r w:rsidRPr="00087D85">
        <w:t>tekster,</w:t>
      </w:r>
      <w:r w:rsidR="00455CDD" w:rsidRPr="00087D85">
        <w:t xml:space="preserve"> </w:t>
      </w:r>
      <w:r w:rsidRPr="00087D85">
        <w:t>både</w:t>
      </w:r>
      <w:r w:rsidR="00455CDD" w:rsidRPr="00087D85">
        <w:t xml:space="preserve"> </w:t>
      </w:r>
      <w:r w:rsidRPr="00087D85">
        <w:t>på</w:t>
      </w:r>
      <w:r w:rsidR="00455CDD" w:rsidRPr="00087D85">
        <w:t xml:space="preserve"> </w:t>
      </w:r>
      <w:r w:rsidRPr="00087D85">
        <w:t>skjerm</w:t>
      </w:r>
      <w:r w:rsidR="00455CDD" w:rsidRPr="00087D85">
        <w:t xml:space="preserve"> </w:t>
      </w:r>
      <w:r w:rsidRPr="00087D85">
        <w:t>og</w:t>
      </w:r>
      <w:r w:rsidR="00455CDD" w:rsidRPr="00087D85">
        <w:t xml:space="preserve"> </w:t>
      </w:r>
      <w:r w:rsidRPr="00087D85">
        <w:t>på</w:t>
      </w:r>
      <w:r w:rsidR="00455CDD" w:rsidRPr="00087D85">
        <w:t xml:space="preserve"> </w:t>
      </w:r>
      <w:r w:rsidRPr="00087D85">
        <w:t>papir,</w:t>
      </w:r>
      <w:r w:rsidR="00455CDD" w:rsidRPr="00087D85">
        <w:t xml:space="preserve"> </w:t>
      </w:r>
      <w:r w:rsidRPr="00087D85">
        <w:t>og</w:t>
      </w:r>
      <w:r w:rsidR="00455CDD" w:rsidRPr="00087D85">
        <w:t xml:space="preserve"> </w:t>
      </w:r>
      <w:r w:rsidRPr="00087D85">
        <w:t>å</w:t>
      </w:r>
      <w:r w:rsidR="00455CDD" w:rsidRPr="00087D85">
        <w:t xml:space="preserve"> </w:t>
      </w:r>
      <w:r w:rsidRPr="00087D85">
        <w:t>kunne</w:t>
      </w:r>
      <w:r w:rsidR="00455CDD" w:rsidRPr="00087D85">
        <w:t xml:space="preserve"> </w:t>
      </w:r>
      <w:r w:rsidRPr="00087D85">
        <w:t>bruke</w:t>
      </w:r>
      <w:r w:rsidR="00455CDD" w:rsidRPr="00087D85">
        <w:t xml:space="preserve"> </w:t>
      </w:r>
      <w:r w:rsidRPr="00087D85">
        <w:t>kilder</w:t>
      </w:r>
      <w:r w:rsidR="00455CDD" w:rsidRPr="00087D85">
        <w:t xml:space="preserve"> </w:t>
      </w:r>
      <w:r w:rsidRPr="00087D85">
        <w:t>kritisk.</w:t>
      </w:r>
      <w:r w:rsidR="00455CDD" w:rsidRPr="00087D85">
        <w:t xml:space="preserve"> </w:t>
      </w:r>
      <w:r w:rsidRPr="00087D85">
        <w:t>Elevenes</w:t>
      </w:r>
      <w:r w:rsidR="00455CDD" w:rsidRPr="00087D85">
        <w:t xml:space="preserve"> </w:t>
      </w:r>
      <w:r w:rsidRPr="00087D85">
        <w:t>leseferdigheter</w:t>
      </w:r>
      <w:r w:rsidR="00455CDD" w:rsidRPr="00087D85">
        <w:t xml:space="preserve"> </w:t>
      </w:r>
      <w:r w:rsidRPr="00087D85">
        <w:t>er</w:t>
      </w:r>
      <w:r w:rsidR="00455CDD" w:rsidRPr="00087D85">
        <w:t xml:space="preserve"> </w:t>
      </w:r>
      <w:r w:rsidRPr="00087D85">
        <w:t>grunnleggende</w:t>
      </w:r>
      <w:r w:rsidR="00455CDD" w:rsidRPr="00087D85">
        <w:t xml:space="preserve"> </w:t>
      </w:r>
      <w:r w:rsidRPr="00087D85">
        <w:t>viktig</w:t>
      </w:r>
      <w:r w:rsidR="00455CDD" w:rsidRPr="00087D85">
        <w:t xml:space="preserve"> </w:t>
      </w:r>
      <w:r w:rsidRPr="00087D85">
        <w:t>for</w:t>
      </w:r>
      <w:r w:rsidR="00455CDD" w:rsidRPr="00087D85">
        <w:t xml:space="preserve"> </w:t>
      </w:r>
      <w:r w:rsidRPr="00087D85">
        <w:t>læringen</w:t>
      </w:r>
      <w:r w:rsidR="00455CDD" w:rsidRPr="00087D85">
        <w:t xml:space="preserve"> </w:t>
      </w:r>
      <w:r w:rsidRPr="00087D85">
        <w:t>deres,</w:t>
      </w:r>
      <w:r w:rsidR="00455CDD" w:rsidRPr="00087D85">
        <w:t xml:space="preserve"> </w:t>
      </w:r>
      <w:r w:rsidRPr="00087D85">
        <w:t>både</w:t>
      </w:r>
      <w:r w:rsidR="00455CDD" w:rsidRPr="00087D85">
        <w:t xml:space="preserve"> </w:t>
      </w:r>
      <w:r w:rsidRPr="00087D85">
        <w:t>her</w:t>
      </w:r>
      <w:r w:rsidR="00455CDD" w:rsidRPr="00087D85">
        <w:t xml:space="preserve"> </w:t>
      </w:r>
      <w:r w:rsidRPr="00087D85">
        <w:t>og</w:t>
      </w:r>
      <w:r w:rsidR="00455CDD" w:rsidRPr="00087D85">
        <w:t xml:space="preserve"> </w:t>
      </w:r>
      <w:r w:rsidRPr="00087D85">
        <w:t>nå</w:t>
      </w:r>
      <w:r w:rsidR="00455CDD" w:rsidRPr="00087D85">
        <w:t xml:space="preserve"> </w:t>
      </w:r>
      <w:r w:rsidRPr="00087D85">
        <w:t>og</w:t>
      </w:r>
      <w:r w:rsidR="00455CDD" w:rsidRPr="00087D85">
        <w:t xml:space="preserve"> </w:t>
      </w:r>
      <w:r w:rsidRPr="00087D85">
        <w:t>for</w:t>
      </w:r>
      <w:r w:rsidR="00455CDD" w:rsidRPr="00087D85">
        <w:t xml:space="preserve"> </w:t>
      </w:r>
      <w:r w:rsidRPr="00087D85">
        <w:t>videre</w:t>
      </w:r>
      <w:r w:rsidR="00455CDD" w:rsidRPr="00087D85">
        <w:t xml:space="preserve"> </w:t>
      </w:r>
      <w:r w:rsidRPr="00087D85">
        <w:t>studier</w:t>
      </w:r>
      <w:r w:rsidR="00455CDD" w:rsidRPr="00087D85">
        <w:t xml:space="preserve"> </w:t>
      </w:r>
      <w:r w:rsidRPr="00087D85">
        <w:t>og</w:t>
      </w:r>
      <w:r w:rsidR="00455CDD" w:rsidRPr="00087D85">
        <w:t xml:space="preserve"> </w:t>
      </w:r>
      <w:r w:rsidRPr="00087D85">
        <w:t>arbeidsliv.</w:t>
      </w:r>
      <w:r w:rsidR="00455CDD" w:rsidRPr="00087D85">
        <w:t xml:space="preserve"> </w:t>
      </w:r>
      <w:r w:rsidRPr="00087D85">
        <w:t>Det</w:t>
      </w:r>
      <w:r w:rsidR="00455CDD" w:rsidRPr="00087D85">
        <w:t xml:space="preserve"> </w:t>
      </w:r>
      <w:r w:rsidRPr="00087D85">
        <w:t>samiske</w:t>
      </w:r>
      <w:r w:rsidR="00455CDD" w:rsidRPr="00087D85">
        <w:t xml:space="preserve"> </w:t>
      </w:r>
      <w:r w:rsidRPr="00087D85">
        <w:t>læreplanverket</w:t>
      </w:r>
      <w:r w:rsidR="00455CDD" w:rsidRPr="00087D85">
        <w:t xml:space="preserve"> </w:t>
      </w:r>
      <w:r w:rsidRPr="00087D85">
        <w:t>har</w:t>
      </w:r>
      <w:r w:rsidR="00455CDD" w:rsidRPr="00087D85">
        <w:t xml:space="preserve"> </w:t>
      </w:r>
      <w:r w:rsidRPr="00087D85">
        <w:t>likeverdige</w:t>
      </w:r>
      <w:r w:rsidR="00455CDD" w:rsidRPr="00087D85">
        <w:t xml:space="preserve"> </w:t>
      </w:r>
      <w:r w:rsidRPr="00087D85">
        <w:t>og</w:t>
      </w:r>
      <w:r w:rsidR="00455CDD" w:rsidRPr="00087D85">
        <w:t xml:space="preserve"> </w:t>
      </w:r>
      <w:r w:rsidRPr="00087D85">
        <w:t>parallelle</w:t>
      </w:r>
      <w:r w:rsidR="00455CDD" w:rsidRPr="00087D85">
        <w:t xml:space="preserve"> </w:t>
      </w:r>
      <w:r w:rsidRPr="00087D85">
        <w:t>læreplaner</w:t>
      </w:r>
      <w:r w:rsidR="00455CDD" w:rsidRPr="00087D85">
        <w:t xml:space="preserve"> </w:t>
      </w:r>
      <w:r w:rsidRPr="00087D85">
        <w:t>for</w:t>
      </w:r>
      <w:r w:rsidR="00455CDD" w:rsidRPr="00087D85">
        <w:t xml:space="preserve"> </w:t>
      </w:r>
      <w:r w:rsidRPr="00087D85">
        <w:t>opplæring</w:t>
      </w:r>
      <w:r w:rsidR="00455CDD" w:rsidRPr="00087D85">
        <w:t xml:space="preserve"> </w:t>
      </w:r>
      <w:r w:rsidRPr="00087D85">
        <w:t>i</w:t>
      </w:r>
      <w:r w:rsidR="00455CDD" w:rsidRPr="00087D85">
        <w:t xml:space="preserve"> </w:t>
      </w:r>
      <w:r w:rsidRPr="00087D85">
        <w:lastRenderedPageBreak/>
        <w:t>samiske</w:t>
      </w:r>
      <w:r w:rsidR="00455CDD" w:rsidRPr="00087D85">
        <w:t xml:space="preserve"> </w:t>
      </w:r>
      <w:r w:rsidRPr="00087D85">
        <w:t>distrikt.</w:t>
      </w:r>
      <w:r w:rsidR="00455CDD" w:rsidRPr="00087D85">
        <w:t xml:space="preserve"> </w:t>
      </w:r>
      <w:r w:rsidRPr="00087D85">
        <w:t>Elever</w:t>
      </w:r>
      <w:r w:rsidR="00455CDD" w:rsidRPr="00087D85">
        <w:t xml:space="preserve"> </w:t>
      </w:r>
      <w:r w:rsidRPr="00087D85">
        <w:t>som</w:t>
      </w:r>
      <w:r w:rsidR="00455CDD" w:rsidRPr="00087D85">
        <w:t xml:space="preserve"> </w:t>
      </w:r>
      <w:r w:rsidRPr="00087D85">
        <w:t>har</w:t>
      </w:r>
      <w:r w:rsidR="00455CDD" w:rsidRPr="00087D85">
        <w:t xml:space="preserve"> </w:t>
      </w:r>
      <w:r w:rsidRPr="00087D85">
        <w:t>rett</w:t>
      </w:r>
      <w:r w:rsidR="00455CDD" w:rsidRPr="00087D85">
        <w:t xml:space="preserve"> </w:t>
      </w:r>
      <w:r w:rsidRPr="00087D85">
        <w:t>på</w:t>
      </w:r>
      <w:r w:rsidR="00455CDD" w:rsidRPr="00087D85">
        <w:t xml:space="preserve"> </w:t>
      </w:r>
      <w:r w:rsidRPr="00087D85">
        <w:t>opplæring</w:t>
      </w:r>
      <w:r w:rsidR="00455CDD" w:rsidRPr="00087D85">
        <w:t xml:space="preserve"> </w:t>
      </w:r>
      <w:r w:rsidRPr="00087D85">
        <w:t>i</w:t>
      </w:r>
      <w:r w:rsidR="00455CDD" w:rsidRPr="00087D85">
        <w:t xml:space="preserve"> </w:t>
      </w:r>
      <w:r w:rsidRPr="00087D85">
        <w:t>samisk,</w:t>
      </w:r>
      <w:r w:rsidR="00455CDD" w:rsidRPr="00087D85">
        <w:t xml:space="preserve"> </w:t>
      </w:r>
      <w:r w:rsidRPr="00087D85">
        <w:t>men</w:t>
      </w:r>
      <w:r w:rsidR="00455CDD" w:rsidRPr="00087D85">
        <w:t xml:space="preserve"> </w:t>
      </w:r>
      <w:r w:rsidRPr="00087D85">
        <w:t>som</w:t>
      </w:r>
      <w:r w:rsidR="00455CDD" w:rsidRPr="00087D85">
        <w:t xml:space="preserve"> </w:t>
      </w:r>
      <w:r w:rsidRPr="00087D85">
        <w:t>bor</w:t>
      </w:r>
      <w:r w:rsidR="00455CDD" w:rsidRPr="00087D85">
        <w:t xml:space="preserve"> </w:t>
      </w:r>
      <w:r w:rsidRPr="00087D85">
        <w:t>andre</w:t>
      </w:r>
      <w:r w:rsidR="00455CDD" w:rsidRPr="00087D85">
        <w:t xml:space="preserve"> </w:t>
      </w:r>
      <w:r w:rsidRPr="00087D85">
        <w:t>steder,</w:t>
      </w:r>
      <w:r w:rsidR="00455CDD" w:rsidRPr="00087D85">
        <w:t xml:space="preserve"> </w:t>
      </w:r>
      <w:r w:rsidRPr="00087D85">
        <w:t>følger</w:t>
      </w:r>
      <w:r w:rsidR="00455CDD" w:rsidRPr="00087D85">
        <w:t xml:space="preserve"> </w:t>
      </w:r>
      <w:r w:rsidRPr="00087D85">
        <w:t>læreplanen</w:t>
      </w:r>
      <w:r w:rsidR="00455CDD" w:rsidRPr="00087D85">
        <w:t xml:space="preserve"> </w:t>
      </w:r>
      <w:r w:rsidRPr="00087D85">
        <w:t>i</w:t>
      </w:r>
      <w:r w:rsidR="00455CDD" w:rsidRPr="00087D85">
        <w:t xml:space="preserve"> </w:t>
      </w:r>
      <w:r w:rsidRPr="00087D85">
        <w:t>samisk</w:t>
      </w:r>
      <w:r w:rsidR="00455CDD" w:rsidRPr="00087D85">
        <w:t xml:space="preserve"> </w:t>
      </w:r>
      <w:r w:rsidRPr="00087D85">
        <w:t>som</w:t>
      </w:r>
      <w:r w:rsidR="00455CDD" w:rsidRPr="00087D85">
        <w:t xml:space="preserve"> </w:t>
      </w:r>
      <w:r w:rsidRPr="00087D85">
        <w:t>første-</w:t>
      </w:r>
      <w:r w:rsidR="00455CDD" w:rsidRPr="00087D85">
        <w:t xml:space="preserve"> </w:t>
      </w:r>
      <w:r w:rsidRPr="00087D85">
        <w:t>eller</w:t>
      </w:r>
      <w:r w:rsidR="00455CDD" w:rsidRPr="00087D85">
        <w:t xml:space="preserve"> </w:t>
      </w:r>
      <w:r w:rsidRPr="00087D85">
        <w:t>andrespråk.</w:t>
      </w:r>
    </w:p>
    <w:p w14:paraId="042CC163" w14:textId="0B164E11" w:rsidR="0068665E" w:rsidRPr="00087D85" w:rsidRDefault="00A74CE3" w:rsidP="00087D85">
      <w:r w:rsidRPr="00087D85">
        <w:t>Skolen</w:t>
      </w:r>
      <w:r w:rsidR="00455CDD" w:rsidRPr="00087D85">
        <w:t xml:space="preserve"> </w:t>
      </w:r>
      <w:r w:rsidRPr="00087D85">
        <w:t>skal</w:t>
      </w:r>
      <w:r w:rsidR="00455CDD" w:rsidRPr="00087D85">
        <w:t xml:space="preserve"> </w:t>
      </w:r>
      <w:r w:rsidRPr="00087D85">
        <w:t>jobbe</w:t>
      </w:r>
      <w:r w:rsidR="00455CDD" w:rsidRPr="00087D85">
        <w:t xml:space="preserve"> </w:t>
      </w:r>
      <w:r w:rsidRPr="00087D85">
        <w:t>systematisk</w:t>
      </w:r>
      <w:r w:rsidR="00455CDD" w:rsidRPr="00087D85">
        <w:t xml:space="preserve"> </w:t>
      </w:r>
      <w:r w:rsidRPr="00087D85">
        <w:t>med</w:t>
      </w:r>
      <w:r w:rsidR="00455CDD" w:rsidRPr="00087D85">
        <w:t xml:space="preserve"> </w:t>
      </w:r>
      <w:r w:rsidRPr="00087D85">
        <w:t>elevenes</w:t>
      </w:r>
      <w:r w:rsidR="00455CDD" w:rsidRPr="00087D85">
        <w:t xml:space="preserve"> </w:t>
      </w:r>
      <w:r w:rsidRPr="00087D85">
        <w:t>leseopplæring,</w:t>
      </w:r>
      <w:r w:rsidR="00455CDD" w:rsidRPr="00087D85">
        <w:t xml:space="preserve"> </w:t>
      </w:r>
      <w:r w:rsidRPr="00087D85">
        <w:t>og</w:t>
      </w:r>
      <w:r w:rsidR="00455CDD" w:rsidRPr="00087D85">
        <w:t xml:space="preserve"> </w:t>
      </w:r>
      <w:r w:rsidRPr="00087D85">
        <w:t>elevene</w:t>
      </w:r>
      <w:r w:rsidR="00455CDD" w:rsidRPr="00087D85">
        <w:t xml:space="preserve"> </w:t>
      </w:r>
      <w:r w:rsidRPr="00087D85">
        <w:t>skal</w:t>
      </w:r>
      <w:r w:rsidR="00455CDD" w:rsidRPr="00087D85">
        <w:t xml:space="preserve"> </w:t>
      </w:r>
      <w:r w:rsidRPr="00087D85">
        <w:t>lese</w:t>
      </w:r>
      <w:r w:rsidR="00455CDD" w:rsidRPr="00087D85">
        <w:t xml:space="preserve"> </w:t>
      </w:r>
      <w:r w:rsidRPr="00087D85">
        <w:t>og</w:t>
      </w:r>
      <w:r w:rsidR="00455CDD" w:rsidRPr="00087D85">
        <w:t xml:space="preserve"> </w:t>
      </w:r>
      <w:r w:rsidRPr="00087D85">
        <w:t>arbeide</w:t>
      </w:r>
      <w:r w:rsidR="00455CDD" w:rsidRPr="00087D85">
        <w:t xml:space="preserve"> </w:t>
      </w:r>
      <w:r w:rsidRPr="00087D85">
        <w:t>med</w:t>
      </w:r>
      <w:r w:rsidR="00455CDD" w:rsidRPr="00087D85">
        <w:t xml:space="preserve"> </w:t>
      </w:r>
      <w:r w:rsidRPr="00087D85">
        <w:t>språk</w:t>
      </w:r>
      <w:r w:rsidR="00455CDD" w:rsidRPr="00087D85">
        <w:t xml:space="preserve"> </w:t>
      </w:r>
      <w:r w:rsidRPr="00087D85">
        <w:t>og</w:t>
      </w:r>
      <w:r w:rsidR="00455CDD" w:rsidRPr="00087D85">
        <w:t xml:space="preserve"> </w:t>
      </w:r>
      <w:r w:rsidRPr="00087D85">
        <w:t>tekst</w:t>
      </w:r>
      <w:r w:rsidR="00455CDD" w:rsidRPr="00087D85">
        <w:t xml:space="preserve"> </w:t>
      </w:r>
      <w:r w:rsidRPr="00087D85">
        <w:t>i</w:t>
      </w:r>
      <w:r w:rsidR="00455CDD" w:rsidRPr="00087D85">
        <w:t xml:space="preserve"> </w:t>
      </w:r>
      <w:r w:rsidRPr="00087D85">
        <w:t>fagene.</w:t>
      </w:r>
      <w:r w:rsidR="00455CDD" w:rsidRPr="00087D85">
        <w:t xml:space="preserve"> </w:t>
      </w:r>
      <w:r w:rsidRPr="00087D85">
        <w:t>Elevene</w:t>
      </w:r>
      <w:r w:rsidR="00455CDD" w:rsidRPr="00087D85">
        <w:t xml:space="preserve"> </w:t>
      </w:r>
      <w:r w:rsidRPr="00087D85">
        <w:t>skal</w:t>
      </w:r>
      <w:r w:rsidR="00455CDD" w:rsidRPr="00087D85">
        <w:t xml:space="preserve"> </w:t>
      </w:r>
      <w:r w:rsidRPr="00087D85">
        <w:t>lære</w:t>
      </w:r>
      <w:r w:rsidR="00455CDD" w:rsidRPr="00087D85">
        <w:t xml:space="preserve"> </w:t>
      </w:r>
      <w:r w:rsidRPr="00087D85">
        <w:t>å</w:t>
      </w:r>
      <w:r w:rsidR="00455CDD" w:rsidRPr="00087D85">
        <w:t xml:space="preserve"> </w:t>
      </w:r>
      <w:r w:rsidRPr="00087D85">
        <w:t>trekke</w:t>
      </w:r>
      <w:r w:rsidR="00455CDD" w:rsidRPr="00087D85">
        <w:t xml:space="preserve"> </w:t>
      </w:r>
      <w:r w:rsidRPr="00087D85">
        <w:t>bokstavlyder</w:t>
      </w:r>
      <w:r w:rsidR="00455CDD" w:rsidRPr="00087D85">
        <w:t xml:space="preserve"> </w:t>
      </w:r>
      <w:r w:rsidRPr="00087D85">
        <w:t>sammen</w:t>
      </w:r>
      <w:r w:rsidR="00455CDD" w:rsidRPr="00087D85">
        <w:t xml:space="preserve"> </w:t>
      </w:r>
      <w:r w:rsidRPr="00087D85">
        <w:t>til</w:t>
      </w:r>
      <w:r w:rsidR="00455CDD" w:rsidRPr="00087D85">
        <w:t xml:space="preserve"> </w:t>
      </w:r>
      <w:r w:rsidRPr="00087D85">
        <w:t>ord,</w:t>
      </w:r>
      <w:r w:rsidR="00455CDD" w:rsidRPr="00087D85">
        <w:t xml:space="preserve"> </w:t>
      </w:r>
      <w:r w:rsidRPr="00087D85">
        <w:t>de</w:t>
      </w:r>
      <w:r w:rsidR="00455CDD" w:rsidRPr="00087D85">
        <w:t xml:space="preserve"> </w:t>
      </w:r>
      <w:r w:rsidRPr="00087D85">
        <w:t>skal</w:t>
      </w:r>
      <w:r w:rsidR="00455CDD" w:rsidRPr="00087D85">
        <w:t xml:space="preserve"> </w:t>
      </w:r>
      <w:r w:rsidRPr="00087D85">
        <w:t>få</w:t>
      </w:r>
      <w:r w:rsidR="00455CDD" w:rsidRPr="00087D85">
        <w:t xml:space="preserve"> </w:t>
      </w:r>
      <w:r w:rsidRPr="00087D85">
        <w:t>tid</w:t>
      </w:r>
      <w:r w:rsidR="00455CDD" w:rsidRPr="00087D85">
        <w:t xml:space="preserve"> </w:t>
      </w:r>
      <w:r w:rsidRPr="00087D85">
        <w:t>til</w:t>
      </w:r>
      <w:r w:rsidR="00455CDD" w:rsidRPr="00087D85">
        <w:t xml:space="preserve"> </w:t>
      </w:r>
      <w:r w:rsidRPr="00087D85">
        <w:t>å</w:t>
      </w:r>
      <w:r w:rsidR="00455CDD" w:rsidRPr="00087D85">
        <w:t xml:space="preserve"> </w:t>
      </w:r>
      <w:r w:rsidRPr="00087D85">
        <w:t>fordype</w:t>
      </w:r>
      <w:r w:rsidR="00455CDD" w:rsidRPr="00087D85">
        <w:t xml:space="preserve"> </w:t>
      </w:r>
      <w:r w:rsidRPr="00087D85">
        <w:t>seg</w:t>
      </w:r>
      <w:r w:rsidR="00455CDD" w:rsidRPr="00087D85">
        <w:t xml:space="preserve"> </w:t>
      </w:r>
      <w:r w:rsidRPr="00087D85">
        <w:t>i</w:t>
      </w:r>
      <w:r w:rsidR="00455CDD" w:rsidRPr="00087D85">
        <w:t xml:space="preserve"> </w:t>
      </w:r>
      <w:r w:rsidRPr="00087D85">
        <w:t>lengre</w:t>
      </w:r>
      <w:r w:rsidR="00455CDD" w:rsidRPr="00087D85">
        <w:t xml:space="preserve"> </w:t>
      </w:r>
      <w:r w:rsidRPr="00087D85">
        <w:t>tekster,</w:t>
      </w:r>
      <w:r w:rsidR="00455CDD" w:rsidRPr="00087D85">
        <w:t xml:space="preserve"> </w:t>
      </w:r>
      <w:r w:rsidRPr="00087D85">
        <w:t>de</w:t>
      </w:r>
      <w:r w:rsidR="00455CDD" w:rsidRPr="00087D85">
        <w:t xml:space="preserve"> </w:t>
      </w:r>
      <w:r w:rsidRPr="00087D85">
        <w:t>skal</w:t>
      </w:r>
      <w:r w:rsidR="00455CDD" w:rsidRPr="00087D85">
        <w:t xml:space="preserve"> </w:t>
      </w:r>
      <w:r w:rsidRPr="00087D85">
        <w:t>lytte</w:t>
      </w:r>
      <w:r w:rsidR="00455CDD" w:rsidRPr="00087D85">
        <w:t xml:space="preserve"> </w:t>
      </w:r>
      <w:r w:rsidRPr="00087D85">
        <w:t>til</w:t>
      </w:r>
      <w:r w:rsidR="00455CDD" w:rsidRPr="00087D85">
        <w:t xml:space="preserve"> </w:t>
      </w:r>
      <w:r w:rsidRPr="00087D85">
        <w:t>og</w:t>
      </w:r>
      <w:r w:rsidR="00455CDD" w:rsidRPr="00087D85">
        <w:t xml:space="preserve"> </w:t>
      </w:r>
      <w:r w:rsidRPr="00087D85">
        <w:t>snakke</w:t>
      </w:r>
      <w:r w:rsidR="00455CDD" w:rsidRPr="00087D85">
        <w:t xml:space="preserve"> </w:t>
      </w:r>
      <w:r w:rsidRPr="00087D85">
        <w:t>om</w:t>
      </w:r>
      <w:r w:rsidR="00455CDD" w:rsidRPr="00087D85">
        <w:t xml:space="preserve"> </w:t>
      </w:r>
      <w:r w:rsidRPr="00087D85">
        <w:t>litteratur,</w:t>
      </w:r>
      <w:r w:rsidR="00455CDD" w:rsidRPr="00087D85">
        <w:t xml:space="preserve"> </w:t>
      </w:r>
      <w:r w:rsidRPr="00087D85">
        <w:t>de</w:t>
      </w:r>
      <w:r w:rsidR="00455CDD" w:rsidRPr="00087D85">
        <w:t xml:space="preserve"> </w:t>
      </w:r>
      <w:r w:rsidRPr="00087D85">
        <w:t>skal</w:t>
      </w:r>
      <w:r w:rsidR="00455CDD" w:rsidRPr="00087D85">
        <w:t xml:space="preserve"> </w:t>
      </w:r>
      <w:r w:rsidRPr="00087D85">
        <w:t>lære</w:t>
      </w:r>
      <w:r w:rsidR="00455CDD" w:rsidRPr="00087D85">
        <w:t xml:space="preserve"> </w:t>
      </w:r>
      <w:r w:rsidRPr="00087D85">
        <w:t>å</w:t>
      </w:r>
      <w:r w:rsidR="00455CDD" w:rsidRPr="00087D85">
        <w:t xml:space="preserve"> </w:t>
      </w:r>
      <w:r w:rsidRPr="00087D85">
        <w:t>bruke</w:t>
      </w:r>
      <w:r w:rsidR="00455CDD" w:rsidRPr="00087D85">
        <w:t xml:space="preserve"> </w:t>
      </w:r>
      <w:r w:rsidRPr="00087D85">
        <w:t>biblioteket,</w:t>
      </w:r>
      <w:r w:rsidR="00455CDD" w:rsidRPr="00087D85">
        <w:t xml:space="preserve"> </w:t>
      </w:r>
      <w:r w:rsidRPr="00087D85">
        <w:t>de</w:t>
      </w:r>
      <w:r w:rsidR="00455CDD" w:rsidRPr="00087D85">
        <w:t xml:space="preserve"> </w:t>
      </w:r>
      <w:r w:rsidRPr="00087D85">
        <w:t>skal</w:t>
      </w:r>
      <w:r w:rsidR="00455CDD" w:rsidRPr="00087D85">
        <w:t xml:space="preserve"> </w:t>
      </w:r>
      <w:r w:rsidRPr="00087D85">
        <w:t>få</w:t>
      </w:r>
      <w:r w:rsidR="00455CDD" w:rsidRPr="00087D85">
        <w:t xml:space="preserve"> </w:t>
      </w:r>
      <w:r w:rsidRPr="00087D85">
        <w:t>leke</w:t>
      </w:r>
      <w:r w:rsidR="00455CDD" w:rsidRPr="00087D85">
        <w:t xml:space="preserve"> </w:t>
      </w:r>
      <w:r w:rsidRPr="00087D85">
        <w:t>med</w:t>
      </w:r>
      <w:r w:rsidR="00455CDD" w:rsidRPr="00087D85">
        <w:t xml:space="preserve"> </w:t>
      </w:r>
      <w:r w:rsidRPr="00087D85">
        <w:t>språk</w:t>
      </w:r>
      <w:r w:rsidR="00455CDD" w:rsidRPr="00087D85">
        <w:t xml:space="preserve"> </w:t>
      </w:r>
      <w:r w:rsidRPr="00087D85">
        <w:t>og</w:t>
      </w:r>
      <w:r w:rsidR="00455CDD" w:rsidRPr="00087D85">
        <w:t xml:space="preserve"> </w:t>
      </w:r>
      <w:r w:rsidRPr="00087D85">
        <w:t>utforske</w:t>
      </w:r>
      <w:r w:rsidR="00455CDD" w:rsidRPr="00087D85">
        <w:t xml:space="preserve"> </w:t>
      </w:r>
      <w:r w:rsidRPr="00087D85">
        <w:t>virkemidler,</w:t>
      </w:r>
      <w:r w:rsidR="00455CDD" w:rsidRPr="00087D85">
        <w:t xml:space="preserve"> </w:t>
      </w:r>
      <w:r w:rsidRPr="00087D85">
        <w:t>de</w:t>
      </w:r>
      <w:r w:rsidR="00455CDD" w:rsidRPr="00087D85">
        <w:t xml:space="preserve"> </w:t>
      </w:r>
      <w:r w:rsidRPr="00087D85">
        <w:t>skal</w:t>
      </w:r>
      <w:r w:rsidR="00455CDD" w:rsidRPr="00087D85">
        <w:t xml:space="preserve"> </w:t>
      </w:r>
      <w:r w:rsidRPr="00087D85">
        <w:t>lære</w:t>
      </w:r>
      <w:r w:rsidR="00455CDD" w:rsidRPr="00087D85">
        <w:t xml:space="preserve"> </w:t>
      </w:r>
      <w:r w:rsidRPr="00087D85">
        <w:t>å</w:t>
      </w:r>
      <w:r w:rsidR="00455CDD" w:rsidRPr="00087D85">
        <w:t xml:space="preserve"> </w:t>
      </w:r>
      <w:r w:rsidRPr="00087D85">
        <w:t>bruke</w:t>
      </w:r>
      <w:r w:rsidR="00455CDD" w:rsidRPr="00087D85">
        <w:t xml:space="preserve"> </w:t>
      </w:r>
      <w:r w:rsidRPr="00087D85">
        <w:t>lesestrategier</w:t>
      </w:r>
      <w:r w:rsidR="00455CDD" w:rsidRPr="00087D85">
        <w:t xml:space="preserve"> </w:t>
      </w:r>
      <w:r w:rsidRPr="00087D85">
        <w:t>målrettet</w:t>
      </w:r>
      <w:r w:rsidR="00455CDD" w:rsidRPr="00087D85">
        <w:t xml:space="preserve"> </w:t>
      </w:r>
      <w:r w:rsidRPr="00087D85">
        <w:t>for</w:t>
      </w:r>
      <w:r w:rsidR="00455CDD" w:rsidRPr="00087D85">
        <w:t xml:space="preserve"> </w:t>
      </w:r>
      <w:r w:rsidRPr="00087D85">
        <w:t>å</w:t>
      </w:r>
      <w:r w:rsidR="00455CDD" w:rsidRPr="00087D85">
        <w:t xml:space="preserve"> </w:t>
      </w:r>
      <w:r w:rsidRPr="00087D85">
        <w:t>lære,</w:t>
      </w:r>
      <w:r w:rsidR="00455CDD" w:rsidRPr="00087D85">
        <w:t xml:space="preserve"> </w:t>
      </w:r>
      <w:r w:rsidRPr="00087D85">
        <w:t>og</w:t>
      </w:r>
      <w:r w:rsidR="00455CDD" w:rsidRPr="00087D85">
        <w:t xml:space="preserve"> </w:t>
      </w:r>
      <w:r w:rsidRPr="00087D85">
        <w:t>de</w:t>
      </w:r>
      <w:r w:rsidR="00455CDD" w:rsidRPr="00087D85">
        <w:t xml:space="preserve"> </w:t>
      </w:r>
      <w:r w:rsidRPr="00087D85">
        <w:t>skal</w:t>
      </w:r>
      <w:r w:rsidR="00455CDD" w:rsidRPr="00087D85">
        <w:t xml:space="preserve"> </w:t>
      </w:r>
      <w:r w:rsidRPr="00087D85">
        <w:t>få</w:t>
      </w:r>
      <w:r w:rsidR="00455CDD" w:rsidRPr="00087D85">
        <w:t xml:space="preserve"> </w:t>
      </w:r>
      <w:r w:rsidRPr="00087D85">
        <w:t>uttrykke</w:t>
      </w:r>
      <w:r w:rsidR="00455CDD" w:rsidRPr="00087D85">
        <w:t xml:space="preserve"> </w:t>
      </w:r>
      <w:r w:rsidRPr="00087D85">
        <w:t>seg</w:t>
      </w:r>
      <w:r w:rsidR="00455CDD" w:rsidRPr="00087D85">
        <w:t xml:space="preserve"> </w:t>
      </w:r>
      <w:r w:rsidRPr="00087D85">
        <w:t>kreativt</w:t>
      </w:r>
      <w:r w:rsidR="00455CDD" w:rsidRPr="00087D85">
        <w:t xml:space="preserve"> </w:t>
      </w:r>
      <w:r w:rsidRPr="00087D85">
        <w:t>og</w:t>
      </w:r>
      <w:r w:rsidR="00455CDD" w:rsidRPr="00087D85">
        <w:t xml:space="preserve"> </w:t>
      </w:r>
      <w:r w:rsidRPr="00087D85">
        <w:t>skapende.</w:t>
      </w:r>
      <w:r w:rsidR="00455CDD" w:rsidRPr="00087D85">
        <w:t xml:space="preserve"> </w:t>
      </w:r>
      <w:r w:rsidRPr="00087D85">
        <w:t>Gjennom</w:t>
      </w:r>
      <w:r w:rsidR="00455CDD" w:rsidRPr="00087D85">
        <w:t xml:space="preserve"> </w:t>
      </w:r>
      <w:r w:rsidRPr="00087D85">
        <w:t>hele</w:t>
      </w:r>
      <w:r w:rsidR="00455CDD" w:rsidRPr="00087D85">
        <w:t xml:space="preserve"> </w:t>
      </w:r>
      <w:r w:rsidRPr="00087D85">
        <w:t>skoleløpet</w:t>
      </w:r>
      <w:r w:rsidR="00455CDD" w:rsidRPr="00087D85">
        <w:t xml:space="preserve"> </w:t>
      </w:r>
      <w:r w:rsidRPr="00087D85">
        <w:t>skal</w:t>
      </w:r>
      <w:r w:rsidR="00455CDD" w:rsidRPr="00087D85">
        <w:t xml:space="preserve"> </w:t>
      </w:r>
      <w:r w:rsidRPr="00087D85">
        <w:t>elevene</w:t>
      </w:r>
      <w:r w:rsidR="00455CDD" w:rsidRPr="00087D85">
        <w:t xml:space="preserve"> </w:t>
      </w:r>
      <w:r w:rsidRPr="00087D85">
        <w:t>møte</w:t>
      </w:r>
      <w:r w:rsidR="00455CDD" w:rsidRPr="00087D85">
        <w:t xml:space="preserve"> </w:t>
      </w:r>
      <w:r w:rsidRPr="00087D85">
        <w:t>variert</w:t>
      </w:r>
      <w:r w:rsidR="00455CDD" w:rsidRPr="00087D85">
        <w:t xml:space="preserve"> </w:t>
      </w:r>
      <w:r w:rsidRPr="00087D85">
        <w:t>litteratur,</w:t>
      </w:r>
      <w:r w:rsidR="00455CDD" w:rsidRPr="00087D85">
        <w:t xml:space="preserve"> </w:t>
      </w:r>
      <w:r w:rsidRPr="00087D85">
        <w:t>både</w:t>
      </w:r>
      <w:r w:rsidR="00455CDD" w:rsidRPr="00087D85">
        <w:t xml:space="preserve"> </w:t>
      </w:r>
      <w:r w:rsidRPr="00087D85">
        <w:t>ved</w:t>
      </w:r>
      <w:r w:rsidR="00455CDD" w:rsidRPr="00087D85">
        <w:t xml:space="preserve"> </w:t>
      </w:r>
      <w:r w:rsidRPr="00087D85">
        <w:t>å</w:t>
      </w:r>
      <w:r w:rsidR="00455CDD" w:rsidRPr="00087D85">
        <w:t xml:space="preserve"> </w:t>
      </w:r>
      <w:r w:rsidRPr="00087D85">
        <w:t>lese</w:t>
      </w:r>
      <w:r w:rsidR="00455CDD" w:rsidRPr="00087D85">
        <w:t xml:space="preserve"> </w:t>
      </w:r>
      <w:r w:rsidRPr="00087D85">
        <w:t>selv</w:t>
      </w:r>
      <w:r w:rsidR="00455CDD" w:rsidRPr="00087D85">
        <w:t xml:space="preserve"> </w:t>
      </w:r>
      <w:r w:rsidRPr="00087D85">
        <w:t>og</w:t>
      </w:r>
      <w:r w:rsidR="00455CDD" w:rsidRPr="00087D85">
        <w:t xml:space="preserve"> </w:t>
      </w:r>
      <w:r w:rsidRPr="00087D85">
        <w:t>bli</w:t>
      </w:r>
      <w:r w:rsidR="00455CDD" w:rsidRPr="00087D85">
        <w:t xml:space="preserve"> </w:t>
      </w:r>
      <w:r w:rsidRPr="00087D85">
        <w:t>lest</w:t>
      </w:r>
      <w:r w:rsidR="00455CDD" w:rsidRPr="00087D85">
        <w:t xml:space="preserve"> </w:t>
      </w:r>
      <w:r w:rsidRPr="00087D85">
        <w:t>for.</w:t>
      </w:r>
      <w:r w:rsidR="00455CDD" w:rsidRPr="00087D85">
        <w:t xml:space="preserve"> </w:t>
      </w:r>
      <w:r w:rsidRPr="00087D85">
        <w:t>Regjeringen</w:t>
      </w:r>
      <w:r w:rsidR="00455CDD" w:rsidRPr="00087D85">
        <w:t xml:space="preserve"> </w:t>
      </w:r>
      <w:r w:rsidRPr="00087D85">
        <w:t>bygger</w:t>
      </w:r>
      <w:r w:rsidR="00455CDD" w:rsidRPr="00087D85">
        <w:t xml:space="preserve"> </w:t>
      </w:r>
      <w:r w:rsidRPr="00087D85">
        <w:t>videre</w:t>
      </w:r>
      <w:r w:rsidR="00455CDD" w:rsidRPr="00087D85">
        <w:t xml:space="preserve"> </w:t>
      </w:r>
      <w:r w:rsidRPr="00087D85">
        <w:t>på</w:t>
      </w:r>
      <w:r w:rsidR="00455CDD" w:rsidRPr="00087D85">
        <w:t xml:space="preserve"> </w:t>
      </w:r>
      <w:r w:rsidRPr="00087D85">
        <w:t>og</w:t>
      </w:r>
      <w:r w:rsidR="00455CDD" w:rsidRPr="00087D85">
        <w:t xml:space="preserve"> </w:t>
      </w:r>
      <w:r w:rsidRPr="00087D85">
        <w:t>støtter</w:t>
      </w:r>
      <w:r w:rsidR="00455CDD" w:rsidRPr="00087D85">
        <w:t xml:space="preserve"> </w:t>
      </w:r>
      <w:r w:rsidRPr="00087D85">
        <w:t>arbeidet</w:t>
      </w:r>
      <w:r w:rsidR="00455CDD" w:rsidRPr="00087D85">
        <w:t xml:space="preserve"> </w:t>
      </w:r>
      <w:r w:rsidRPr="00087D85">
        <w:t>med</w:t>
      </w:r>
      <w:r w:rsidR="00455CDD" w:rsidRPr="00087D85">
        <w:t xml:space="preserve"> </w:t>
      </w:r>
      <w:r w:rsidRPr="00087D85">
        <w:t>fagfornyelsen,</w:t>
      </w:r>
      <w:r w:rsidR="00455CDD" w:rsidRPr="00087D85">
        <w:t xml:space="preserve"> </w:t>
      </w:r>
      <w:r w:rsidRPr="00087D85">
        <w:t>og</w:t>
      </w:r>
      <w:r w:rsidR="00455CDD" w:rsidRPr="00087D85">
        <w:t xml:space="preserve"> </w:t>
      </w:r>
      <w:r w:rsidRPr="00087D85">
        <w:t>har</w:t>
      </w:r>
      <w:r w:rsidR="00455CDD" w:rsidRPr="00087D85">
        <w:t xml:space="preserve"> </w:t>
      </w:r>
      <w:r w:rsidRPr="00087D85">
        <w:t>prioritert</w:t>
      </w:r>
      <w:r w:rsidR="00455CDD" w:rsidRPr="00087D85">
        <w:t xml:space="preserve"> </w:t>
      </w:r>
      <w:r w:rsidRPr="00087D85">
        <w:t>midler</w:t>
      </w:r>
      <w:r w:rsidR="00455CDD" w:rsidRPr="00087D85">
        <w:t xml:space="preserve"> </w:t>
      </w:r>
      <w:r w:rsidRPr="00087D85">
        <w:t>til</w:t>
      </w:r>
      <w:r w:rsidR="00455CDD" w:rsidRPr="00087D85">
        <w:t xml:space="preserve"> </w:t>
      </w:r>
      <w:r w:rsidRPr="00087D85">
        <w:t>dette.</w:t>
      </w:r>
      <w:r w:rsidR="00455CDD" w:rsidRPr="00087D85">
        <w:t xml:space="preserve"> </w:t>
      </w:r>
      <w:r w:rsidRPr="00087D85">
        <w:t>Midlene</w:t>
      </w:r>
      <w:r w:rsidR="00455CDD" w:rsidRPr="00087D85">
        <w:t xml:space="preserve"> </w:t>
      </w:r>
      <w:r w:rsidRPr="00087D85">
        <w:t>skal</w:t>
      </w:r>
      <w:r w:rsidR="00455CDD" w:rsidRPr="00087D85">
        <w:t xml:space="preserve"> </w:t>
      </w:r>
      <w:r w:rsidRPr="00087D85">
        <w:t>brukes</w:t>
      </w:r>
      <w:r w:rsidR="00455CDD" w:rsidRPr="00087D85">
        <w:t xml:space="preserve"> </w:t>
      </w:r>
      <w:r w:rsidRPr="00087D85">
        <w:t>til</w:t>
      </w:r>
      <w:r w:rsidR="00455CDD" w:rsidRPr="00087D85">
        <w:t xml:space="preserve"> </w:t>
      </w:r>
      <w:r w:rsidRPr="00087D85">
        <w:t>nasjonale,</w:t>
      </w:r>
      <w:r w:rsidR="00455CDD" w:rsidRPr="00087D85">
        <w:t xml:space="preserve"> </w:t>
      </w:r>
      <w:r w:rsidRPr="00087D85">
        <w:t>regionale</w:t>
      </w:r>
      <w:r w:rsidR="00455CDD" w:rsidRPr="00087D85">
        <w:t xml:space="preserve"> </w:t>
      </w:r>
      <w:r w:rsidRPr="00087D85">
        <w:t>og</w:t>
      </w:r>
      <w:r w:rsidR="00455CDD" w:rsidRPr="00087D85">
        <w:t xml:space="preserve"> </w:t>
      </w:r>
      <w:r w:rsidRPr="00087D85">
        <w:t>lokale</w:t>
      </w:r>
      <w:r w:rsidR="00455CDD" w:rsidRPr="00087D85">
        <w:t xml:space="preserve"> </w:t>
      </w:r>
      <w:r w:rsidRPr="00087D85">
        <w:t>kompetansebyggende</w:t>
      </w:r>
      <w:r w:rsidR="00455CDD" w:rsidRPr="00087D85">
        <w:t xml:space="preserve"> </w:t>
      </w:r>
      <w:r w:rsidRPr="00087D85">
        <w:t>tiltak.</w:t>
      </w:r>
    </w:p>
    <w:p w14:paraId="4403A0AC" w14:textId="790C0247" w:rsidR="0068665E" w:rsidRPr="00087D85" w:rsidRDefault="00A74CE3" w:rsidP="00087D85">
      <w:r w:rsidRPr="00087D85">
        <w:t>Hvis</w:t>
      </w:r>
      <w:r w:rsidR="00455CDD" w:rsidRPr="00087D85">
        <w:t xml:space="preserve"> </w:t>
      </w:r>
      <w:r w:rsidRPr="00087D85">
        <w:t>elevene</w:t>
      </w:r>
      <w:r w:rsidR="00455CDD" w:rsidRPr="00087D85">
        <w:t xml:space="preserve"> </w:t>
      </w:r>
      <w:r w:rsidRPr="00087D85">
        <w:t>skal</w:t>
      </w:r>
      <w:r w:rsidR="00455CDD" w:rsidRPr="00087D85">
        <w:t xml:space="preserve"> </w:t>
      </w:r>
      <w:r w:rsidRPr="00087D85">
        <w:t>bli</w:t>
      </w:r>
      <w:r w:rsidR="00455CDD" w:rsidRPr="00087D85">
        <w:t xml:space="preserve"> </w:t>
      </w:r>
      <w:r w:rsidRPr="00087D85">
        <w:t>gode</w:t>
      </w:r>
      <w:r w:rsidR="00455CDD" w:rsidRPr="00087D85">
        <w:t xml:space="preserve"> </w:t>
      </w:r>
      <w:r w:rsidRPr="00087D85">
        <w:t>lesere,</w:t>
      </w:r>
      <w:r w:rsidR="00455CDD" w:rsidRPr="00087D85">
        <w:t xml:space="preserve"> </w:t>
      </w:r>
      <w:r w:rsidRPr="00087D85">
        <w:t>må</w:t>
      </w:r>
      <w:r w:rsidR="00455CDD" w:rsidRPr="00087D85">
        <w:t xml:space="preserve"> </w:t>
      </w:r>
      <w:r w:rsidRPr="00087D85">
        <w:t>de</w:t>
      </w:r>
      <w:r w:rsidR="00455CDD" w:rsidRPr="00087D85">
        <w:t xml:space="preserve"> </w:t>
      </w:r>
      <w:r w:rsidRPr="00087D85">
        <w:t>lese</w:t>
      </w:r>
      <w:r w:rsidR="00455CDD" w:rsidRPr="00087D85">
        <w:t xml:space="preserve"> </w:t>
      </w:r>
      <w:r w:rsidRPr="00087D85">
        <w:t>mye.</w:t>
      </w:r>
      <w:r w:rsidR="00455CDD" w:rsidRPr="00087D85">
        <w:t xml:space="preserve"> </w:t>
      </w:r>
      <w:r w:rsidRPr="00087D85">
        <w:t>Når</w:t>
      </w:r>
      <w:r w:rsidR="00455CDD" w:rsidRPr="00087D85">
        <w:t xml:space="preserve"> </w:t>
      </w:r>
      <w:r w:rsidRPr="00087D85">
        <w:t>de</w:t>
      </w:r>
      <w:r w:rsidR="00455CDD" w:rsidRPr="00087D85">
        <w:t xml:space="preserve"> </w:t>
      </w:r>
      <w:r w:rsidRPr="00087D85">
        <w:t>er</w:t>
      </w:r>
      <w:r w:rsidR="00455CDD" w:rsidRPr="00087D85">
        <w:t xml:space="preserve"> </w:t>
      </w:r>
      <w:r w:rsidRPr="00087D85">
        <w:t>motiverte</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utvikler</w:t>
      </w:r>
      <w:r w:rsidR="00455CDD" w:rsidRPr="00087D85">
        <w:t xml:space="preserve"> </w:t>
      </w:r>
      <w:r w:rsidRPr="00087D85">
        <w:t>de</w:t>
      </w:r>
      <w:r w:rsidR="00455CDD" w:rsidRPr="00087D85">
        <w:t xml:space="preserve"> </w:t>
      </w:r>
      <w:r w:rsidRPr="00087D85">
        <w:t>bedre</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lesekondisjon,</w:t>
      </w:r>
      <w:r w:rsidR="00455CDD" w:rsidRPr="00087D85">
        <w:t xml:space="preserve"> </w:t>
      </w:r>
      <w:r w:rsidRPr="00087D85">
        <w:t>som</w:t>
      </w:r>
      <w:r w:rsidR="00455CDD" w:rsidRPr="00087D85">
        <w:t xml:space="preserve"> </w:t>
      </w:r>
      <w:r w:rsidRPr="00087D85">
        <w:t>igjen</w:t>
      </w:r>
      <w:r w:rsidR="00455CDD" w:rsidRPr="00087D85">
        <w:t xml:space="preserve"> </w:t>
      </w:r>
      <w:r w:rsidRPr="00087D85">
        <w:t>motiverer</w:t>
      </w:r>
      <w:r w:rsidR="00455CDD" w:rsidRPr="00087D85">
        <w:t xml:space="preserve"> </w:t>
      </w:r>
      <w:r w:rsidRPr="00087D85">
        <w:t>til</w:t>
      </w:r>
      <w:r w:rsidR="00455CDD" w:rsidRPr="00087D85">
        <w:t xml:space="preserve"> </w:t>
      </w:r>
      <w:r w:rsidRPr="00087D85">
        <w:t>mer</w:t>
      </w:r>
      <w:r w:rsidR="00455CDD" w:rsidRPr="00087D85">
        <w:t xml:space="preserve"> </w:t>
      </w:r>
      <w:r w:rsidRPr="00087D85">
        <w:t>lesing.</w:t>
      </w:r>
      <w:r w:rsidR="00455CDD" w:rsidRPr="00087D85">
        <w:t xml:space="preserve"> </w:t>
      </w:r>
      <w:r w:rsidRPr="00087D85">
        <w:t>Elevene</w:t>
      </w:r>
      <w:r w:rsidR="00455CDD" w:rsidRPr="00087D85">
        <w:t xml:space="preserve"> </w:t>
      </w:r>
      <w:r w:rsidRPr="00087D85">
        <w:t>bør</w:t>
      </w:r>
      <w:r w:rsidR="00455CDD" w:rsidRPr="00087D85">
        <w:t xml:space="preserve"> </w:t>
      </w:r>
      <w:r w:rsidRPr="00087D85">
        <w:t>derfor</w:t>
      </w:r>
      <w:r w:rsidR="00455CDD" w:rsidRPr="00087D85">
        <w:t xml:space="preserve"> </w:t>
      </w:r>
      <w:r w:rsidRPr="00087D85">
        <w:t>få</w:t>
      </w:r>
      <w:r w:rsidR="00455CDD" w:rsidRPr="00087D85">
        <w:t xml:space="preserve"> </w:t>
      </w:r>
      <w:r w:rsidRPr="00087D85">
        <w:t>sammenhengende</w:t>
      </w:r>
      <w:r w:rsidR="00455CDD" w:rsidRPr="00087D85">
        <w:t xml:space="preserve"> </w:t>
      </w:r>
      <w:r w:rsidRPr="00087D85">
        <w:t>tid</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på</w:t>
      </w:r>
      <w:r w:rsidR="00455CDD" w:rsidRPr="00087D85">
        <w:t xml:space="preserve"> </w:t>
      </w:r>
      <w:r w:rsidRPr="00087D85">
        <w:t>skolen,</w:t>
      </w:r>
      <w:r w:rsidR="00455CDD" w:rsidRPr="00087D85">
        <w:t xml:space="preserve"> </w:t>
      </w:r>
      <w:r w:rsidRPr="00087D85">
        <w:t>både</w:t>
      </w:r>
      <w:r w:rsidR="00455CDD" w:rsidRPr="00087D85">
        <w:t xml:space="preserve"> </w:t>
      </w:r>
      <w:r w:rsidRPr="00087D85">
        <w:t>for</w:t>
      </w:r>
      <w:r w:rsidR="00455CDD" w:rsidRPr="00087D85">
        <w:t xml:space="preserve"> </w:t>
      </w:r>
      <w:r w:rsidRPr="00087D85">
        <w:t>å</w:t>
      </w:r>
      <w:r w:rsidR="00455CDD" w:rsidRPr="00087D85">
        <w:t xml:space="preserve"> </w:t>
      </w:r>
      <w:r w:rsidRPr="00087D85">
        <w:t>øve,</w:t>
      </w:r>
      <w:r w:rsidR="00455CDD" w:rsidRPr="00087D85">
        <w:t xml:space="preserve"> </w:t>
      </w:r>
      <w:r w:rsidRPr="00087D85">
        <w:t>utvikle</w:t>
      </w:r>
      <w:r w:rsidR="00455CDD" w:rsidRPr="00087D85">
        <w:t xml:space="preserve"> </w:t>
      </w:r>
      <w:r w:rsidRPr="00087D85">
        <w:t>utholdenhet</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lengre</w:t>
      </w:r>
      <w:r w:rsidR="00455CDD" w:rsidRPr="00087D85">
        <w:t xml:space="preserve"> </w:t>
      </w:r>
      <w:r w:rsidRPr="00087D85">
        <w:t>tekster,</w:t>
      </w:r>
      <w:r w:rsidR="00455CDD" w:rsidRPr="00087D85">
        <w:t xml:space="preserve"> </w:t>
      </w:r>
      <w:r w:rsidRPr="00087D85">
        <w:t>men</w:t>
      </w:r>
      <w:r w:rsidR="00455CDD" w:rsidRPr="00087D85">
        <w:t xml:space="preserve"> </w:t>
      </w:r>
      <w:r w:rsidRPr="00087D85">
        <w:t>også</w:t>
      </w:r>
      <w:r w:rsidR="00455CDD" w:rsidRPr="00087D85">
        <w:t xml:space="preserve"> </w:t>
      </w:r>
      <w:r w:rsidRPr="00087D85">
        <w:t>for</w:t>
      </w:r>
      <w:r w:rsidR="00455CDD" w:rsidRPr="00087D85">
        <w:t xml:space="preserve"> </w:t>
      </w:r>
      <w:r w:rsidRPr="00087D85">
        <w:t>opplevelsens</w:t>
      </w:r>
      <w:r w:rsidR="00455CDD" w:rsidRPr="00087D85">
        <w:t xml:space="preserve"> </w:t>
      </w:r>
      <w:r w:rsidRPr="00087D85">
        <w:t>skyld.</w:t>
      </w:r>
      <w:r w:rsidR="00455CDD" w:rsidRPr="00087D85">
        <w:t xml:space="preserve"> </w:t>
      </w:r>
      <w:r w:rsidRPr="00087D85">
        <w:t>Dette</w:t>
      </w:r>
      <w:r w:rsidR="00455CDD" w:rsidRPr="00087D85">
        <w:t xml:space="preserve"> </w:t>
      </w:r>
      <w:r w:rsidRPr="00087D85">
        <w:t>krever</w:t>
      </w:r>
      <w:r w:rsidR="00455CDD" w:rsidRPr="00087D85">
        <w:t xml:space="preserve"> </w:t>
      </w:r>
      <w:r w:rsidRPr="00087D85">
        <w:t>helhetlig</w:t>
      </w:r>
      <w:r w:rsidR="00455CDD" w:rsidRPr="00087D85">
        <w:t xml:space="preserve"> </w:t>
      </w:r>
      <w:r w:rsidRPr="00087D85">
        <w:t>og</w:t>
      </w:r>
      <w:r w:rsidR="00455CDD" w:rsidRPr="00087D85">
        <w:t xml:space="preserve"> </w:t>
      </w:r>
      <w:r w:rsidRPr="00087D85">
        <w:t>langsiktig</w:t>
      </w:r>
      <w:r w:rsidR="00455CDD" w:rsidRPr="00087D85">
        <w:t xml:space="preserve"> </w:t>
      </w:r>
      <w:r w:rsidRPr="00087D85">
        <w:t>arbeid,</w:t>
      </w:r>
      <w:r w:rsidR="00455CDD" w:rsidRPr="00087D85">
        <w:t xml:space="preserve"> </w:t>
      </w:r>
      <w:r w:rsidRPr="00087D85">
        <w:t>og</w:t>
      </w:r>
      <w:r w:rsidR="00455CDD" w:rsidRPr="00087D85">
        <w:t xml:space="preserve"> </w:t>
      </w:r>
      <w:r w:rsidRPr="00087D85">
        <w:t>det</w:t>
      </w:r>
      <w:r w:rsidR="00455CDD" w:rsidRPr="00087D85">
        <w:t xml:space="preserve"> </w:t>
      </w:r>
      <w:r w:rsidRPr="00087D85">
        <w:t>bør</w:t>
      </w:r>
      <w:r w:rsidR="00455CDD" w:rsidRPr="00087D85">
        <w:t xml:space="preserve"> </w:t>
      </w:r>
      <w:r w:rsidRPr="00087D85">
        <w:t>være</w:t>
      </w:r>
      <w:r w:rsidR="00455CDD" w:rsidRPr="00087D85">
        <w:t xml:space="preserve"> </w:t>
      </w:r>
      <w:r w:rsidRPr="00087D85">
        <w:t>en</w:t>
      </w:r>
      <w:r w:rsidR="00455CDD" w:rsidRPr="00087D85">
        <w:t xml:space="preserve"> </w:t>
      </w:r>
      <w:r w:rsidRPr="00087D85">
        <w:t>del</w:t>
      </w:r>
      <w:r w:rsidR="00455CDD" w:rsidRPr="00087D85">
        <w:t xml:space="preserve"> </w:t>
      </w:r>
      <w:r w:rsidRPr="00087D85">
        <w:t>av</w:t>
      </w:r>
      <w:r w:rsidR="00455CDD" w:rsidRPr="00087D85">
        <w:t xml:space="preserve"> </w:t>
      </w:r>
      <w:r w:rsidRPr="00087D85">
        <w:t>skolens</w:t>
      </w:r>
      <w:r w:rsidR="00455CDD" w:rsidRPr="00087D85">
        <w:t xml:space="preserve"> </w:t>
      </w:r>
      <w:r w:rsidRPr="00087D85">
        <w:t>planer</w:t>
      </w:r>
      <w:r w:rsidR="00455CDD" w:rsidRPr="00087D85">
        <w:t xml:space="preserve"> </w:t>
      </w:r>
      <w:r w:rsidRPr="00087D85">
        <w:t>for</w:t>
      </w:r>
      <w:r w:rsidR="00455CDD" w:rsidRPr="00087D85">
        <w:t xml:space="preserve"> </w:t>
      </w:r>
      <w:r w:rsidRPr="00087D85">
        <w:t>arbeid</w:t>
      </w:r>
      <w:r w:rsidR="00455CDD" w:rsidRPr="00087D85">
        <w:t xml:space="preserve"> </w:t>
      </w:r>
      <w:r w:rsidRPr="00087D85">
        <w:t>med</w:t>
      </w:r>
      <w:r w:rsidR="00455CDD" w:rsidRPr="00087D85">
        <w:t xml:space="preserve"> </w:t>
      </w:r>
      <w:r w:rsidRPr="00087D85">
        <w:t>leseopplæringen.</w:t>
      </w:r>
      <w:r w:rsidR="00455CDD" w:rsidRPr="00087D85">
        <w:t xml:space="preserve"> </w:t>
      </w:r>
    </w:p>
    <w:tbl>
      <w:tblPr>
        <w:tblStyle w:val="StandardBoks"/>
        <w:tblW w:w="5000" w:type="pct"/>
        <w:tblLook w:val="04A0" w:firstRow="1" w:lastRow="0" w:firstColumn="1" w:lastColumn="0" w:noHBand="0" w:noVBand="1"/>
      </w:tblPr>
      <w:tblGrid>
        <w:gridCol w:w="10465"/>
      </w:tblGrid>
      <w:tr w:rsidR="00455CDD" w:rsidRPr="00087D85" w14:paraId="28DA8F31" w14:textId="77777777" w:rsidTr="00087D85">
        <w:tc>
          <w:tcPr>
            <w:tcW w:w="5000" w:type="pct"/>
          </w:tcPr>
          <w:p w14:paraId="4257A496" w14:textId="77777777" w:rsidR="00455CDD" w:rsidRPr="00087D85" w:rsidRDefault="00455CDD" w:rsidP="00087D85">
            <w:pPr>
              <w:pStyle w:val="avsnitt-tittel"/>
            </w:pPr>
            <w:r w:rsidRPr="00087D85">
              <w:lastRenderedPageBreak/>
              <w:t>Nordtvedt skole satser på lesing og skolebibliotek</w:t>
            </w:r>
          </w:p>
          <w:p w14:paraId="4B2D6DD0" w14:textId="148C4A4A" w:rsidR="00455CDD" w:rsidRPr="00087D85" w:rsidRDefault="00455CDD" w:rsidP="00087D85">
            <w:r w:rsidRPr="00087D85">
              <w:t xml:space="preserve">Nordtvedt skole i Groruddalen i Oslo vant leseprisen fra Nasjonalt lesesenter i 2024. Skolen så at de trengte å gjøre en ekstra innsats for å løfte leseferdighetene hos mange av elevene. Over 60 prosent av elevene på skolen har en annen språkbakgrunn enn norsk. Skolebiblioteket er morgenåpent hver dag og skolen arrangerer åpent hus på biblioteket for foreldre og barn regelmessig. Lærerne bevisstgjøres sin rolle som lese- og skrivelærere i alle fag. På foreldremøter løfter skolen frem betydningen av at elevene får hjelp og støtte hjemme, og tilbyr hjelp og støtte på skolebiblioteket til de foreldrene som ønsker det. </w:t>
            </w:r>
          </w:p>
        </w:tc>
      </w:tr>
    </w:tbl>
    <w:p w14:paraId="1A25506C" w14:textId="23AAB203" w:rsidR="00A74CE3" w:rsidRPr="00087D85" w:rsidRDefault="00A74CE3" w:rsidP="00087D85">
      <w:r w:rsidRPr="00087D85">
        <w:rPr>
          <w:noProof/>
        </w:rPr>
        <w:drawing>
          <wp:inline distT="0" distB="0" distL="0" distR="0" wp14:anchorId="667BF01C" wp14:editId="71C3D756">
            <wp:extent cx="6645275" cy="4740275"/>
            <wp:effectExtent l="0" t="0" r="3175" b="3175"/>
            <wp:docPr id="1784269605" name="Bilde 9" descr="Ett barn leser bok i en &quot;lesehule&quot; i et bibliotek"/>
            <wp:cNvGraphicFramePr/>
            <a:graphic xmlns:a="http://schemas.openxmlformats.org/drawingml/2006/main">
              <a:graphicData uri="http://schemas.openxmlformats.org/drawingml/2006/picture">
                <pic:pic xmlns:pic="http://schemas.openxmlformats.org/drawingml/2006/picture">
                  <pic:nvPicPr>
                    <pic:cNvPr id="1784269605" name="Bilde 9" descr="Ett barn leser bok i en &quot;lesehule&quot; i et bibliotek"/>
                    <pic:cNvPicPr/>
                  </pic:nvPicPr>
                  <pic:blipFill>
                    <a:blip r:embed="rId14">
                      <a:extLst>
                        <a:ext uri="{28A0092B-C50C-407E-A947-70E740481C1C}">
                          <a14:useLocalDpi xmlns:a14="http://schemas.microsoft.com/office/drawing/2010/main" val="0"/>
                        </a:ext>
                      </a:extLst>
                    </a:blip>
                    <a:stretch>
                      <a:fillRect/>
                    </a:stretch>
                  </pic:blipFill>
                  <pic:spPr>
                    <a:xfrm>
                      <a:off x="0" y="0"/>
                      <a:ext cx="6645275" cy="4740275"/>
                    </a:xfrm>
                    <a:prstGeom prst="rect">
                      <a:avLst/>
                    </a:prstGeom>
                  </pic:spPr>
                </pic:pic>
              </a:graphicData>
            </a:graphic>
          </wp:inline>
        </w:drawing>
      </w:r>
    </w:p>
    <w:p w14:paraId="60A990EE" w14:textId="77777777" w:rsidR="00A74CE3" w:rsidRPr="00087D85" w:rsidRDefault="00A74CE3" w:rsidP="00087D85">
      <w:pPr>
        <w:pStyle w:val="Kilde"/>
      </w:pPr>
      <w:r w:rsidRPr="00087D85">
        <w:t>Foto: Deichman / Erik Thallaug / Fotofolk.</w:t>
      </w:r>
    </w:p>
    <w:p w14:paraId="0176A433" w14:textId="530C4E51" w:rsidR="0068665E" w:rsidRPr="00087D85" w:rsidRDefault="00A74CE3" w:rsidP="00087D85">
      <w:pPr>
        <w:pStyle w:val="UnOverskrift2"/>
      </w:pPr>
      <w:r w:rsidRPr="00087D85">
        <w:t>Trykte</w:t>
      </w:r>
      <w:r w:rsidR="00455CDD" w:rsidRPr="00087D85">
        <w:t xml:space="preserve"> </w:t>
      </w:r>
      <w:r w:rsidRPr="00087D85">
        <w:t>lærebøker</w:t>
      </w:r>
    </w:p>
    <w:p w14:paraId="3F85E08A" w14:textId="4AEB5CE3" w:rsidR="0068665E" w:rsidRPr="00087D85" w:rsidRDefault="00A74CE3" w:rsidP="00087D85">
      <w:r w:rsidRPr="00087D85">
        <w:t>Elevene</w:t>
      </w:r>
      <w:r w:rsidR="00455CDD" w:rsidRPr="00087D85">
        <w:t xml:space="preserve"> </w:t>
      </w:r>
      <w:r w:rsidRPr="00087D85">
        <w:t>må</w:t>
      </w:r>
      <w:r w:rsidR="00455CDD" w:rsidRPr="00087D85">
        <w:t xml:space="preserve"> </w:t>
      </w:r>
      <w:r w:rsidRPr="00087D85">
        <w:t>få</w:t>
      </w:r>
      <w:r w:rsidR="00455CDD" w:rsidRPr="00087D85">
        <w:t xml:space="preserve"> </w:t>
      </w:r>
      <w:r w:rsidRPr="00087D85">
        <w:t>lese</w:t>
      </w:r>
      <w:r w:rsidR="00455CDD" w:rsidRPr="00087D85">
        <w:t xml:space="preserve"> </w:t>
      </w:r>
      <w:r w:rsidRPr="00087D85">
        <w:t>og</w:t>
      </w:r>
      <w:r w:rsidR="00455CDD" w:rsidRPr="00087D85">
        <w:t xml:space="preserve"> </w:t>
      </w:r>
      <w:r w:rsidRPr="00087D85">
        <w:t>arbeide</w:t>
      </w:r>
      <w:r w:rsidR="00455CDD" w:rsidRPr="00087D85">
        <w:t xml:space="preserve"> </w:t>
      </w:r>
      <w:r w:rsidRPr="00087D85">
        <w:t>med</w:t>
      </w:r>
      <w:r w:rsidR="00455CDD" w:rsidRPr="00087D85">
        <w:t xml:space="preserve"> </w:t>
      </w:r>
      <w:r w:rsidRPr="00087D85">
        <w:t>tekster</w:t>
      </w:r>
      <w:r w:rsidR="00455CDD" w:rsidRPr="00087D85">
        <w:t xml:space="preserve"> </w:t>
      </w:r>
      <w:r w:rsidRPr="00087D85">
        <w:t>i</w:t>
      </w:r>
      <w:r w:rsidR="00455CDD" w:rsidRPr="00087D85">
        <w:t xml:space="preserve"> </w:t>
      </w:r>
      <w:r w:rsidRPr="00087D85">
        <w:t>fagene,</w:t>
      </w:r>
      <w:r w:rsidR="00455CDD" w:rsidRPr="00087D85">
        <w:t xml:space="preserve"> </w:t>
      </w:r>
      <w:r w:rsidRPr="00087D85">
        <w:t>og</w:t>
      </w:r>
      <w:r w:rsidR="00455CDD" w:rsidRPr="00087D85">
        <w:t xml:space="preserve"> </w:t>
      </w:r>
      <w:r w:rsidRPr="00087D85">
        <w:t>de</w:t>
      </w:r>
      <w:r w:rsidR="00455CDD" w:rsidRPr="00087D85">
        <w:t xml:space="preserve"> </w:t>
      </w:r>
      <w:r w:rsidRPr="00087D85">
        <w:t>må</w:t>
      </w:r>
      <w:r w:rsidR="00455CDD" w:rsidRPr="00087D85">
        <w:t xml:space="preserve"> </w:t>
      </w:r>
      <w:r w:rsidRPr="00087D85">
        <w:t>ha</w:t>
      </w:r>
      <w:r w:rsidR="00455CDD" w:rsidRPr="00087D85">
        <w:t xml:space="preserve"> </w:t>
      </w:r>
      <w:r w:rsidRPr="00087D85">
        <w:t>tilgang</w:t>
      </w:r>
      <w:r w:rsidR="00455CDD" w:rsidRPr="00087D85">
        <w:t xml:space="preserve"> </w:t>
      </w:r>
      <w:r w:rsidRPr="00087D85">
        <w:t>til</w:t>
      </w:r>
      <w:r w:rsidR="00455CDD" w:rsidRPr="00087D85">
        <w:t xml:space="preserve"> </w:t>
      </w:r>
      <w:r w:rsidRPr="00087D85">
        <w:t>læremidler.</w:t>
      </w:r>
      <w:r w:rsidR="00455CDD" w:rsidRPr="00087D85">
        <w:t xml:space="preserve"> </w:t>
      </w:r>
      <w:r w:rsidRPr="00087D85">
        <w:t>For</w:t>
      </w:r>
      <w:r w:rsidR="00455CDD" w:rsidRPr="00087D85">
        <w:t xml:space="preserve"> </w:t>
      </w:r>
      <w:r w:rsidRPr="00087D85">
        <w:t>å</w:t>
      </w:r>
      <w:r w:rsidR="00455CDD" w:rsidRPr="00087D85">
        <w:t xml:space="preserve"> </w:t>
      </w:r>
      <w:r w:rsidRPr="00087D85">
        <w:t>støtte</w:t>
      </w:r>
      <w:r w:rsidR="00455CDD" w:rsidRPr="00087D85">
        <w:t xml:space="preserve"> </w:t>
      </w:r>
      <w:r w:rsidRPr="00087D85">
        <w:t>dette</w:t>
      </w:r>
      <w:r w:rsidR="00455CDD" w:rsidRPr="00087D85">
        <w:t xml:space="preserve"> </w:t>
      </w:r>
      <w:r w:rsidRPr="00087D85">
        <w:t>arbeidet,</w:t>
      </w:r>
      <w:r w:rsidR="00455CDD" w:rsidRPr="00087D85">
        <w:t xml:space="preserve"> </w:t>
      </w:r>
      <w:r w:rsidRPr="00087D85">
        <w:t>er</w:t>
      </w:r>
      <w:r w:rsidR="00455CDD" w:rsidRPr="00087D85">
        <w:t xml:space="preserve"> </w:t>
      </w:r>
      <w:r w:rsidRPr="00087D85">
        <w:t>det</w:t>
      </w:r>
      <w:r w:rsidR="00455CDD" w:rsidRPr="00087D85">
        <w:t xml:space="preserve"> </w:t>
      </w:r>
      <w:r w:rsidRPr="00087D85">
        <w:t>bevilget</w:t>
      </w:r>
      <w:r w:rsidR="00455CDD" w:rsidRPr="00087D85">
        <w:t xml:space="preserve"> </w:t>
      </w:r>
      <w:r w:rsidRPr="00087D85">
        <w:t>ekstra</w:t>
      </w:r>
      <w:r w:rsidR="00455CDD" w:rsidRPr="00087D85">
        <w:t xml:space="preserve"> </w:t>
      </w:r>
      <w:r w:rsidRPr="00087D85">
        <w:t>midler</w:t>
      </w:r>
      <w:r w:rsidR="00455CDD" w:rsidRPr="00087D85">
        <w:t xml:space="preserve"> </w:t>
      </w:r>
      <w:r w:rsidRPr="00087D85">
        <w:t>til</w:t>
      </w:r>
      <w:r w:rsidR="00455CDD" w:rsidRPr="00087D85">
        <w:t xml:space="preserve"> </w:t>
      </w:r>
      <w:r w:rsidRPr="00087D85">
        <w:t>innkjøp</w:t>
      </w:r>
      <w:r w:rsidR="00455CDD" w:rsidRPr="00087D85">
        <w:t xml:space="preserve"> </w:t>
      </w:r>
      <w:r w:rsidRPr="00087D85">
        <w:t>av</w:t>
      </w:r>
      <w:r w:rsidR="00455CDD" w:rsidRPr="00087D85">
        <w:t xml:space="preserve"> </w:t>
      </w:r>
      <w:r w:rsidRPr="00087D85">
        <w:t>fysiske</w:t>
      </w:r>
      <w:r w:rsidR="00455CDD" w:rsidRPr="00087D85">
        <w:t xml:space="preserve"> </w:t>
      </w:r>
      <w:r w:rsidRPr="00087D85">
        <w:t>lærebøker</w:t>
      </w:r>
      <w:r w:rsidR="00455CDD" w:rsidRPr="00087D85">
        <w:t xml:space="preserve"> </w:t>
      </w:r>
      <w:r w:rsidRPr="00087D85">
        <w:t>i</w:t>
      </w:r>
      <w:r w:rsidR="00455CDD" w:rsidRPr="00087D85">
        <w:t xml:space="preserve"> </w:t>
      </w:r>
      <w:r w:rsidRPr="00087D85">
        <w:t>skolene.</w:t>
      </w:r>
      <w:r w:rsidR="00455CDD" w:rsidRPr="00087D85">
        <w:t xml:space="preserve"> </w:t>
      </w:r>
    </w:p>
    <w:p w14:paraId="0E03E7D4" w14:textId="4A94D994" w:rsidR="0068665E" w:rsidRPr="00087D85" w:rsidRDefault="00A74CE3" w:rsidP="00087D85">
      <w:r w:rsidRPr="00087D85">
        <w:t>Det</w:t>
      </w:r>
      <w:r w:rsidR="00455CDD" w:rsidRPr="00087D85">
        <w:t xml:space="preserve"> </w:t>
      </w:r>
      <w:r w:rsidRPr="00087D85">
        <w:t>er</w:t>
      </w:r>
      <w:r w:rsidR="00455CDD" w:rsidRPr="00087D85">
        <w:t xml:space="preserve"> </w:t>
      </w:r>
      <w:r w:rsidRPr="00087D85">
        <w:t>kommunenes</w:t>
      </w:r>
      <w:r w:rsidR="00455CDD" w:rsidRPr="00087D85">
        <w:t xml:space="preserve"> </w:t>
      </w:r>
      <w:r w:rsidRPr="00087D85">
        <w:t>ansvar</w:t>
      </w:r>
      <w:r w:rsidR="00455CDD" w:rsidRPr="00087D85">
        <w:t xml:space="preserve"> </w:t>
      </w:r>
      <w:r w:rsidRPr="00087D85">
        <w:t>at</w:t>
      </w:r>
      <w:r w:rsidR="00455CDD" w:rsidRPr="00087D85">
        <w:t xml:space="preserve"> </w:t>
      </w:r>
      <w:r w:rsidRPr="00087D85">
        <w:t>elevene</w:t>
      </w:r>
      <w:r w:rsidR="00455CDD" w:rsidRPr="00087D85">
        <w:t xml:space="preserve"> </w:t>
      </w:r>
      <w:r w:rsidRPr="00087D85">
        <w:t>har</w:t>
      </w:r>
      <w:r w:rsidR="00455CDD" w:rsidRPr="00087D85">
        <w:t xml:space="preserve"> </w:t>
      </w:r>
      <w:r w:rsidRPr="00087D85">
        <w:t>nødvendige</w:t>
      </w:r>
      <w:r w:rsidR="00455CDD" w:rsidRPr="00087D85">
        <w:t xml:space="preserve"> </w:t>
      </w:r>
      <w:r w:rsidRPr="00087D85">
        <w:t>læremidler,</w:t>
      </w:r>
      <w:r w:rsidR="00455CDD" w:rsidRPr="00087D85">
        <w:t xml:space="preserve"> </w:t>
      </w:r>
      <w:r w:rsidRPr="00087D85">
        <w:t>og</w:t>
      </w:r>
      <w:r w:rsidR="00455CDD" w:rsidRPr="00087D85">
        <w:t xml:space="preserve"> </w:t>
      </w:r>
      <w:r w:rsidRPr="00087D85">
        <w:t>dette</w:t>
      </w:r>
      <w:r w:rsidR="00455CDD" w:rsidRPr="00087D85">
        <w:t xml:space="preserve"> </w:t>
      </w:r>
      <w:r w:rsidRPr="00087D85">
        <w:t>blir</w:t>
      </w:r>
      <w:r w:rsidR="00455CDD" w:rsidRPr="00087D85">
        <w:t xml:space="preserve"> </w:t>
      </w:r>
      <w:r w:rsidRPr="00087D85">
        <w:t>i</w:t>
      </w:r>
      <w:r w:rsidR="00455CDD" w:rsidRPr="00087D85">
        <w:t xml:space="preserve"> </w:t>
      </w:r>
      <w:r w:rsidRPr="00087D85">
        <w:t>hovedsak</w:t>
      </w:r>
      <w:r w:rsidR="00455CDD" w:rsidRPr="00087D85">
        <w:t xml:space="preserve"> </w:t>
      </w:r>
      <w:r w:rsidRPr="00087D85">
        <w:t>finansiert</w:t>
      </w:r>
      <w:r w:rsidR="00455CDD" w:rsidRPr="00087D85">
        <w:t xml:space="preserve"> </w:t>
      </w:r>
      <w:r w:rsidRPr="00087D85">
        <w:t>gjennom</w:t>
      </w:r>
      <w:r w:rsidR="00455CDD" w:rsidRPr="00087D85">
        <w:t xml:space="preserve"> </w:t>
      </w:r>
      <w:r w:rsidRPr="00087D85">
        <w:t>den</w:t>
      </w:r>
      <w:r w:rsidR="00455CDD" w:rsidRPr="00087D85">
        <w:t xml:space="preserve"> </w:t>
      </w:r>
      <w:r w:rsidRPr="00087D85">
        <w:t>årlige</w:t>
      </w:r>
      <w:r w:rsidR="00455CDD" w:rsidRPr="00087D85">
        <w:t xml:space="preserve"> </w:t>
      </w:r>
      <w:r w:rsidRPr="00087D85">
        <w:t>rammebevilgningen</w:t>
      </w:r>
      <w:r w:rsidR="00455CDD" w:rsidRPr="00087D85">
        <w:t xml:space="preserve"> </w:t>
      </w:r>
      <w:r w:rsidRPr="00087D85">
        <w:t>til</w:t>
      </w:r>
      <w:r w:rsidR="00455CDD" w:rsidRPr="00087D85">
        <w:t xml:space="preserve"> </w:t>
      </w:r>
      <w:r w:rsidRPr="00087D85">
        <w:t>kommunene.</w:t>
      </w:r>
      <w:r w:rsidR="00455CDD" w:rsidRPr="00087D85">
        <w:t xml:space="preserve"> </w:t>
      </w:r>
      <w:r w:rsidRPr="00087D85">
        <w:t>Da</w:t>
      </w:r>
      <w:r w:rsidR="00455CDD" w:rsidRPr="00087D85">
        <w:t xml:space="preserve"> </w:t>
      </w:r>
      <w:r w:rsidRPr="00087D85">
        <w:t>fagfornyelsen</w:t>
      </w:r>
      <w:r w:rsidR="00455CDD" w:rsidRPr="00087D85">
        <w:t xml:space="preserve"> </w:t>
      </w:r>
      <w:r w:rsidRPr="00087D85">
        <w:t>ble</w:t>
      </w:r>
      <w:r w:rsidR="00455CDD" w:rsidRPr="00087D85">
        <w:t xml:space="preserve"> </w:t>
      </w:r>
      <w:r w:rsidRPr="00087D85">
        <w:t>innført</w:t>
      </w:r>
      <w:r w:rsidR="00455CDD" w:rsidRPr="00087D85">
        <w:t xml:space="preserve"> </w:t>
      </w:r>
      <w:r w:rsidRPr="00087D85">
        <w:t>høsten</w:t>
      </w:r>
      <w:r w:rsidR="00455CDD" w:rsidRPr="00087D85">
        <w:t xml:space="preserve"> </w:t>
      </w:r>
      <w:r w:rsidRPr="00087D85">
        <w:t>2020,</w:t>
      </w:r>
      <w:r w:rsidR="00455CDD" w:rsidRPr="00087D85">
        <w:t xml:space="preserve"> </w:t>
      </w:r>
      <w:r w:rsidRPr="00087D85">
        <w:t>ble</w:t>
      </w:r>
      <w:r w:rsidR="00455CDD" w:rsidRPr="00087D85">
        <w:t xml:space="preserve"> </w:t>
      </w:r>
      <w:r w:rsidRPr="00087D85">
        <w:t>kommunene</w:t>
      </w:r>
      <w:r w:rsidR="00455CDD" w:rsidRPr="00087D85">
        <w:t xml:space="preserve"> </w:t>
      </w:r>
      <w:r w:rsidRPr="00087D85">
        <w:t>kompensert</w:t>
      </w:r>
      <w:r w:rsidR="00455CDD" w:rsidRPr="00087D85">
        <w:t xml:space="preserve"> </w:t>
      </w:r>
      <w:r w:rsidRPr="00087D85">
        <w:t>for</w:t>
      </w:r>
      <w:r w:rsidR="00455CDD" w:rsidRPr="00087D85">
        <w:t xml:space="preserve"> </w:t>
      </w:r>
      <w:r w:rsidRPr="00087D85">
        <w:t>å</w:t>
      </w:r>
      <w:r w:rsidR="00455CDD" w:rsidRPr="00087D85">
        <w:t xml:space="preserve"> </w:t>
      </w:r>
      <w:r w:rsidRPr="00087D85">
        <w:t>skifte</w:t>
      </w:r>
      <w:r w:rsidR="00455CDD" w:rsidRPr="00087D85">
        <w:t xml:space="preserve"> </w:t>
      </w:r>
      <w:r w:rsidRPr="00087D85">
        <w:t>ut</w:t>
      </w:r>
      <w:r w:rsidR="00455CDD" w:rsidRPr="00087D85">
        <w:t xml:space="preserve"> </w:t>
      </w:r>
      <w:r w:rsidRPr="00087D85">
        <w:t>læremidlene</w:t>
      </w:r>
      <w:r w:rsidR="00455CDD" w:rsidRPr="00087D85">
        <w:t xml:space="preserve"> </w:t>
      </w:r>
      <w:r w:rsidRPr="00087D85">
        <w:t>raskere</w:t>
      </w:r>
      <w:r w:rsidR="00455CDD" w:rsidRPr="00087D85">
        <w:t xml:space="preserve"> </w:t>
      </w:r>
      <w:r w:rsidRPr="00087D85">
        <w:t>enn</w:t>
      </w:r>
      <w:r w:rsidR="00455CDD" w:rsidRPr="00087D85">
        <w:t xml:space="preserve"> </w:t>
      </w:r>
      <w:r w:rsidRPr="00087D85">
        <w:t>normal</w:t>
      </w:r>
      <w:r w:rsidR="00455CDD" w:rsidRPr="00087D85">
        <w:t xml:space="preserve"> </w:t>
      </w:r>
      <w:r w:rsidRPr="00087D85">
        <w:t>utskiftningstakt.</w:t>
      </w:r>
      <w:r w:rsidR="00455CDD" w:rsidRPr="00087D85">
        <w:t xml:space="preserve"> </w:t>
      </w:r>
      <w:r w:rsidRPr="00087D85">
        <w:t>På</w:t>
      </w:r>
      <w:r w:rsidR="00455CDD" w:rsidRPr="00087D85">
        <w:t xml:space="preserve"> </w:t>
      </w:r>
      <w:r w:rsidRPr="00087D85">
        <w:t>grunn</w:t>
      </w:r>
      <w:r w:rsidR="00455CDD" w:rsidRPr="00087D85">
        <w:t xml:space="preserve"> </w:t>
      </w:r>
      <w:r w:rsidRPr="00087D85">
        <w:t>av</w:t>
      </w:r>
      <w:r w:rsidR="00455CDD" w:rsidRPr="00087D85">
        <w:t xml:space="preserve"> </w:t>
      </w:r>
      <w:r w:rsidRPr="00087D85">
        <w:t>pandemien</w:t>
      </w:r>
      <w:r w:rsidR="00455CDD" w:rsidRPr="00087D85">
        <w:t xml:space="preserve"> </w:t>
      </w:r>
      <w:r w:rsidRPr="00087D85">
        <w:t>med</w:t>
      </w:r>
      <w:r w:rsidR="00455CDD" w:rsidRPr="00087D85">
        <w:t xml:space="preserve"> </w:t>
      </w:r>
      <w:r w:rsidRPr="00087D85">
        <w:t>digital</w:t>
      </w:r>
      <w:r w:rsidR="00455CDD" w:rsidRPr="00087D85">
        <w:t xml:space="preserve"> </w:t>
      </w:r>
      <w:r w:rsidRPr="00087D85">
        <w:t>hjemmeskole,</w:t>
      </w:r>
      <w:r w:rsidR="00455CDD" w:rsidRPr="00087D85">
        <w:t xml:space="preserve"> </w:t>
      </w:r>
      <w:r w:rsidRPr="00087D85">
        <w:t>anskaffet</w:t>
      </w:r>
      <w:r w:rsidR="00455CDD" w:rsidRPr="00087D85">
        <w:t xml:space="preserve"> </w:t>
      </w:r>
      <w:r w:rsidRPr="00087D85">
        <w:t>mange</w:t>
      </w:r>
      <w:r w:rsidR="00455CDD" w:rsidRPr="00087D85">
        <w:t xml:space="preserve"> </w:t>
      </w:r>
      <w:r w:rsidRPr="00087D85">
        <w:t>kommuner</w:t>
      </w:r>
      <w:r w:rsidR="00455CDD" w:rsidRPr="00087D85">
        <w:t xml:space="preserve"> </w:t>
      </w:r>
      <w:r w:rsidRPr="00087D85">
        <w:t>flere</w:t>
      </w:r>
      <w:r w:rsidR="00455CDD" w:rsidRPr="00087D85">
        <w:t xml:space="preserve"> </w:t>
      </w:r>
      <w:r w:rsidRPr="00087D85">
        <w:t>digitale</w:t>
      </w:r>
      <w:r w:rsidR="00455CDD" w:rsidRPr="00087D85">
        <w:t xml:space="preserve"> </w:t>
      </w:r>
      <w:r w:rsidRPr="00087D85">
        <w:t>læremidler.</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at</w:t>
      </w:r>
      <w:r w:rsidR="00455CDD" w:rsidRPr="00087D85">
        <w:t xml:space="preserve"> </w:t>
      </w:r>
      <w:r w:rsidRPr="00087D85">
        <w:t>det</w:t>
      </w:r>
      <w:r w:rsidR="00455CDD" w:rsidRPr="00087D85">
        <w:t xml:space="preserve"> </w:t>
      </w:r>
      <w:r w:rsidRPr="00087D85">
        <w:t>skal</w:t>
      </w:r>
      <w:r w:rsidR="00455CDD" w:rsidRPr="00087D85">
        <w:t xml:space="preserve"> </w:t>
      </w:r>
      <w:r w:rsidRPr="00087D85">
        <w:t>være</w:t>
      </w:r>
      <w:r w:rsidR="00455CDD" w:rsidRPr="00087D85">
        <w:t xml:space="preserve"> </w:t>
      </w:r>
      <w:r w:rsidRPr="00087D85">
        <w:t>større</w:t>
      </w:r>
      <w:r w:rsidR="00455CDD" w:rsidRPr="00087D85">
        <w:t xml:space="preserve"> </w:t>
      </w:r>
      <w:r w:rsidRPr="00087D85">
        <w:t>handlingsrom</w:t>
      </w:r>
      <w:r w:rsidR="00455CDD" w:rsidRPr="00087D85">
        <w:t xml:space="preserve"> </w:t>
      </w:r>
      <w:r w:rsidRPr="00087D85">
        <w:t>for</w:t>
      </w:r>
      <w:r w:rsidR="00455CDD" w:rsidRPr="00087D85">
        <w:t xml:space="preserve"> </w:t>
      </w:r>
      <w:r w:rsidRPr="00087D85">
        <w:t>lærere</w:t>
      </w:r>
      <w:r w:rsidR="00455CDD" w:rsidRPr="00087D85">
        <w:t xml:space="preserve"> </w:t>
      </w:r>
      <w:r w:rsidRPr="00087D85">
        <w:t>når</w:t>
      </w:r>
      <w:r w:rsidR="00455CDD" w:rsidRPr="00087D85">
        <w:t xml:space="preserve"> </w:t>
      </w:r>
      <w:r w:rsidRPr="00087D85">
        <w:t>de</w:t>
      </w:r>
      <w:r w:rsidR="00455CDD" w:rsidRPr="00087D85">
        <w:t xml:space="preserve"> </w:t>
      </w:r>
      <w:r w:rsidRPr="00087D85">
        <w:t>skal</w:t>
      </w:r>
      <w:r w:rsidR="00455CDD" w:rsidRPr="00087D85">
        <w:t xml:space="preserve"> </w:t>
      </w:r>
      <w:r w:rsidRPr="00087D85">
        <w:t>velge</w:t>
      </w:r>
      <w:r w:rsidR="00455CDD" w:rsidRPr="00087D85">
        <w:t xml:space="preserve"> </w:t>
      </w:r>
      <w:r w:rsidRPr="00087D85">
        <w:t>læremidler,</w:t>
      </w:r>
      <w:r w:rsidR="00455CDD" w:rsidRPr="00087D85">
        <w:t xml:space="preserve"> </w:t>
      </w:r>
      <w:r w:rsidRPr="00087D85">
        <w:t>og</w:t>
      </w:r>
      <w:r w:rsidR="00455CDD" w:rsidRPr="00087D85">
        <w:t xml:space="preserve"> </w:t>
      </w:r>
      <w:r w:rsidRPr="00087D85">
        <w:t>bedre</w:t>
      </w:r>
      <w:r w:rsidR="00455CDD" w:rsidRPr="00087D85">
        <w:t xml:space="preserve"> </w:t>
      </w:r>
      <w:r w:rsidRPr="00087D85">
        <w:lastRenderedPageBreak/>
        <w:t>balanse</w:t>
      </w:r>
      <w:r w:rsidR="00455CDD" w:rsidRPr="00087D85">
        <w:t xml:space="preserve"> </w:t>
      </w:r>
      <w:r w:rsidRPr="00087D85">
        <w:t>mellom</w:t>
      </w:r>
      <w:r w:rsidR="00455CDD" w:rsidRPr="00087D85">
        <w:t xml:space="preserve"> </w:t>
      </w:r>
      <w:r w:rsidRPr="00087D85">
        <w:t>skjerm</w:t>
      </w:r>
      <w:r w:rsidR="00455CDD" w:rsidRPr="00087D85">
        <w:t xml:space="preserve"> </w:t>
      </w:r>
      <w:r w:rsidRPr="00087D85">
        <w:t>og</w:t>
      </w:r>
      <w:r w:rsidR="00455CDD" w:rsidRPr="00087D85">
        <w:t xml:space="preserve"> </w:t>
      </w:r>
      <w:r w:rsidRPr="00087D85">
        <w:t>bok,</w:t>
      </w:r>
      <w:r w:rsidR="00455CDD" w:rsidRPr="00087D85">
        <w:t xml:space="preserve"> </w:t>
      </w:r>
      <w:r w:rsidRPr="00087D85">
        <w:t>trykte</w:t>
      </w:r>
      <w:r w:rsidR="00455CDD" w:rsidRPr="00087D85">
        <w:t xml:space="preserve"> </w:t>
      </w:r>
      <w:r w:rsidRPr="00087D85">
        <w:t>og</w:t>
      </w:r>
      <w:r w:rsidR="00455CDD" w:rsidRPr="00087D85">
        <w:t xml:space="preserve"> </w:t>
      </w:r>
      <w:r w:rsidRPr="00087D85">
        <w:t>digitale</w:t>
      </w:r>
      <w:r w:rsidR="00455CDD" w:rsidRPr="00087D85">
        <w:t xml:space="preserve"> </w:t>
      </w:r>
      <w:r w:rsidRPr="00087D85">
        <w:t>læremidler</w:t>
      </w:r>
      <w:r w:rsidR="00455CDD" w:rsidRPr="00087D85">
        <w:t xml:space="preserve"> </w:t>
      </w:r>
      <w:r w:rsidRPr="00087D85">
        <w:t>i</w:t>
      </w:r>
      <w:r w:rsidR="00455CDD" w:rsidRPr="00087D85">
        <w:t xml:space="preserve"> </w:t>
      </w:r>
      <w:r w:rsidRPr="00087D85">
        <w:t>norsk</w:t>
      </w:r>
      <w:r w:rsidR="00455CDD" w:rsidRPr="00087D85">
        <w:t xml:space="preserve"> </w:t>
      </w:r>
      <w:r w:rsidRPr="00087D85">
        <w:t>skole.</w:t>
      </w:r>
      <w:r w:rsidR="00455CDD" w:rsidRPr="00087D85">
        <w:t xml:space="preserve"> </w:t>
      </w:r>
      <w:r w:rsidRPr="00087D85">
        <w:t>Regjeringen</w:t>
      </w:r>
      <w:r w:rsidR="00455CDD" w:rsidRPr="00087D85">
        <w:t xml:space="preserve"> </w:t>
      </w:r>
      <w:r w:rsidRPr="00087D85">
        <w:t>har</w:t>
      </w:r>
      <w:r w:rsidR="00455CDD" w:rsidRPr="00087D85">
        <w:t xml:space="preserve"> </w:t>
      </w:r>
      <w:r w:rsidRPr="00087D85">
        <w:t>derfor</w:t>
      </w:r>
      <w:r w:rsidR="00455CDD" w:rsidRPr="00087D85">
        <w:t xml:space="preserve"> </w:t>
      </w:r>
      <w:r w:rsidRPr="00087D85">
        <w:t>prioritert</w:t>
      </w:r>
      <w:r w:rsidR="00455CDD" w:rsidRPr="00087D85">
        <w:t xml:space="preserve"> </w:t>
      </w:r>
      <w:r w:rsidRPr="00087D85">
        <w:t>øremerkede</w:t>
      </w:r>
      <w:r w:rsidR="00455CDD" w:rsidRPr="00087D85">
        <w:t xml:space="preserve"> </w:t>
      </w:r>
      <w:r w:rsidRPr="00087D85">
        <w:t>midler</w:t>
      </w:r>
      <w:r w:rsidR="00455CDD" w:rsidRPr="00087D85">
        <w:t xml:space="preserve"> </w:t>
      </w:r>
      <w:r w:rsidRPr="00087D85">
        <w:t>til</w:t>
      </w:r>
      <w:r w:rsidR="00455CDD" w:rsidRPr="00087D85">
        <w:t xml:space="preserve"> </w:t>
      </w:r>
      <w:r w:rsidRPr="00087D85">
        <w:t>trykte</w:t>
      </w:r>
      <w:r w:rsidR="00455CDD" w:rsidRPr="00087D85">
        <w:t xml:space="preserve"> </w:t>
      </w:r>
      <w:r w:rsidRPr="00087D85">
        <w:t>lærebøker</w:t>
      </w:r>
      <w:r w:rsidR="00455CDD" w:rsidRPr="00087D85">
        <w:t xml:space="preserve"> </w:t>
      </w:r>
      <w:r w:rsidRPr="00087D85">
        <w:t>to</w:t>
      </w:r>
      <w:r w:rsidR="00455CDD" w:rsidRPr="00087D85">
        <w:t xml:space="preserve"> </w:t>
      </w:r>
      <w:r w:rsidRPr="00087D85">
        <w:t>år</w:t>
      </w:r>
      <w:r w:rsidR="00455CDD" w:rsidRPr="00087D85">
        <w:t xml:space="preserve"> </w:t>
      </w:r>
      <w:r w:rsidRPr="00087D85">
        <w:t>på</w:t>
      </w:r>
      <w:r w:rsidR="00455CDD" w:rsidRPr="00087D85">
        <w:t xml:space="preserve"> </w:t>
      </w:r>
      <w:r w:rsidRPr="00087D85">
        <w:t>rad.</w:t>
      </w:r>
      <w:r w:rsidR="00455CDD" w:rsidRPr="00087D85">
        <w:t xml:space="preserve"> </w:t>
      </w:r>
    </w:p>
    <w:p w14:paraId="46E158DA" w14:textId="65FB6C69" w:rsidR="0068665E" w:rsidRPr="00087D85" w:rsidRDefault="00A74CE3" w:rsidP="00087D85">
      <w:r w:rsidRPr="00087D85">
        <w:t>Hvor</w:t>
      </w:r>
      <w:r w:rsidR="00455CDD" w:rsidRPr="00087D85">
        <w:t xml:space="preserve"> </w:t>
      </w:r>
      <w:r w:rsidRPr="00087D85">
        <w:t>mye</w:t>
      </w:r>
      <w:r w:rsidR="00455CDD" w:rsidRPr="00087D85">
        <w:t xml:space="preserve"> </w:t>
      </w:r>
      <w:r w:rsidRPr="00087D85">
        <w:t>og</w:t>
      </w:r>
      <w:r w:rsidR="00455CDD" w:rsidRPr="00087D85">
        <w:t xml:space="preserve"> </w:t>
      </w:r>
      <w:r w:rsidRPr="00087D85">
        <w:t>hvordan</w:t>
      </w:r>
      <w:r w:rsidR="00455CDD" w:rsidRPr="00087D85">
        <w:t xml:space="preserve"> </w:t>
      </w:r>
      <w:r w:rsidRPr="00087D85">
        <w:t>digitale</w:t>
      </w:r>
      <w:r w:rsidR="00455CDD" w:rsidRPr="00087D85">
        <w:t xml:space="preserve"> </w:t>
      </w:r>
      <w:r w:rsidRPr="00087D85">
        <w:t>løsninger</w:t>
      </w:r>
      <w:r w:rsidR="00455CDD" w:rsidRPr="00087D85">
        <w:t xml:space="preserve"> </w:t>
      </w:r>
      <w:r w:rsidRPr="00087D85">
        <w:t>skal</w:t>
      </w:r>
      <w:r w:rsidR="00455CDD" w:rsidRPr="00087D85">
        <w:t xml:space="preserve"> </w:t>
      </w:r>
      <w:r w:rsidRPr="00087D85">
        <w:t>brukes</w:t>
      </w:r>
      <w:r w:rsidR="00455CDD" w:rsidRPr="00087D85">
        <w:t xml:space="preserve"> </w:t>
      </w:r>
      <w:r w:rsidRPr="00087D85">
        <w:t>av</w:t>
      </w:r>
      <w:r w:rsidR="00455CDD" w:rsidRPr="00087D85">
        <w:t xml:space="preserve"> </w:t>
      </w:r>
      <w:r w:rsidRPr="00087D85">
        <w:t>elevene</w:t>
      </w:r>
      <w:r w:rsidR="00455CDD" w:rsidRPr="00087D85">
        <w:t xml:space="preserve"> </w:t>
      </w:r>
      <w:r w:rsidRPr="00087D85">
        <w:t>i</w:t>
      </w:r>
      <w:r w:rsidR="00455CDD" w:rsidRPr="00087D85">
        <w:t xml:space="preserve"> </w:t>
      </w:r>
      <w:r w:rsidRPr="00087D85">
        <w:t>skolen,</w:t>
      </w:r>
      <w:r w:rsidR="00455CDD" w:rsidRPr="00087D85">
        <w:t xml:space="preserve"> </w:t>
      </w:r>
      <w:r w:rsidRPr="00087D85">
        <w:t>må</w:t>
      </w:r>
      <w:r w:rsidR="00455CDD" w:rsidRPr="00087D85">
        <w:t xml:space="preserve"> </w:t>
      </w:r>
      <w:r w:rsidRPr="00087D85">
        <w:t>være</w:t>
      </w:r>
      <w:r w:rsidR="00455CDD" w:rsidRPr="00087D85">
        <w:t xml:space="preserve"> </w:t>
      </w:r>
      <w:r w:rsidRPr="00087D85">
        <w:t>tilpasset</w:t>
      </w:r>
      <w:r w:rsidR="00455CDD" w:rsidRPr="00087D85">
        <w:t xml:space="preserve"> </w:t>
      </w:r>
      <w:r w:rsidRPr="00087D85">
        <w:t>læreplanverket,</w:t>
      </w:r>
      <w:r w:rsidR="00455CDD" w:rsidRPr="00087D85">
        <w:t xml:space="preserve"> </w:t>
      </w:r>
      <w:r w:rsidRPr="00087D85">
        <w:t>elevenes</w:t>
      </w:r>
      <w:r w:rsidR="00455CDD" w:rsidRPr="00087D85">
        <w:t xml:space="preserve"> </w:t>
      </w:r>
      <w:r w:rsidRPr="00087D85">
        <w:t>alder</w:t>
      </w:r>
      <w:r w:rsidR="00455CDD" w:rsidRPr="00087D85">
        <w:t xml:space="preserve"> </w:t>
      </w:r>
      <w:r w:rsidRPr="00087D85">
        <w:t>og</w:t>
      </w:r>
      <w:r w:rsidR="00455CDD" w:rsidRPr="00087D85">
        <w:t xml:space="preserve"> </w:t>
      </w:r>
      <w:r w:rsidRPr="00087D85">
        <w:t>modenhet,</w:t>
      </w:r>
      <w:r w:rsidR="00455CDD" w:rsidRPr="00087D85">
        <w:t xml:space="preserve"> </w:t>
      </w:r>
      <w:r w:rsidRPr="00087D85">
        <w:t>interesser</w:t>
      </w:r>
      <w:r w:rsidR="00455CDD" w:rsidRPr="00087D85">
        <w:t xml:space="preserve"> </w:t>
      </w:r>
      <w:r w:rsidRPr="00087D85">
        <w:t>og</w:t>
      </w:r>
      <w:r w:rsidR="00455CDD" w:rsidRPr="00087D85">
        <w:t xml:space="preserve"> </w:t>
      </w:r>
      <w:r w:rsidRPr="00087D85">
        <w:t>behov.</w:t>
      </w:r>
      <w:r w:rsidR="00455CDD" w:rsidRPr="00087D85">
        <w:t xml:space="preserve"> </w:t>
      </w:r>
      <w:r w:rsidRPr="00087D85">
        <w:t>Lærerne</w:t>
      </w:r>
      <w:r w:rsidR="00455CDD" w:rsidRPr="00087D85">
        <w:t xml:space="preserve"> </w:t>
      </w:r>
      <w:r w:rsidRPr="00087D85">
        <w:t>må</w:t>
      </w:r>
      <w:r w:rsidR="00455CDD" w:rsidRPr="00087D85">
        <w:t xml:space="preserve"> </w:t>
      </w:r>
      <w:r w:rsidRPr="00087D85">
        <w:t>vurdere</w:t>
      </w:r>
      <w:r w:rsidR="00455CDD" w:rsidRPr="00087D85">
        <w:t xml:space="preserve"> </w:t>
      </w:r>
      <w:r w:rsidRPr="00087D85">
        <w:t>om,</w:t>
      </w:r>
      <w:r w:rsidR="00455CDD" w:rsidRPr="00087D85">
        <w:t xml:space="preserve"> </w:t>
      </w:r>
      <w:r w:rsidRPr="00087D85">
        <w:t>når</w:t>
      </w:r>
      <w:r w:rsidR="00455CDD" w:rsidRPr="00087D85">
        <w:t xml:space="preserve"> </w:t>
      </w:r>
      <w:r w:rsidRPr="00087D85">
        <w:t>og</w:t>
      </w:r>
      <w:r w:rsidR="00455CDD" w:rsidRPr="00087D85">
        <w:t xml:space="preserve"> </w:t>
      </w:r>
      <w:r w:rsidRPr="00087D85">
        <w:t>hvordan</w:t>
      </w:r>
      <w:r w:rsidR="00455CDD" w:rsidRPr="00087D85">
        <w:t xml:space="preserve"> </w:t>
      </w:r>
      <w:r w:rsidRPr="00087D85">
        <w:t>digitale</w:t>
      </w:r>
      <w:r w:rsidR="00455CDD" w:rsidRPr="00087D85">
        <w:t xml:space="preserve"> </w:t>
      </w:r>
      <w:r w:rsidRPr="00087D85">
        <w:t>tekster</w:t>
      </w:r>
      <w:r w:rsidR="00455CDD" w:rsidRPr="00087D85">
        <w:t xml:space="preserve"> </w:t>
      </w:r>
      <w:r w:rsidRPr="00087D85">
        <w:t>skal</w:t>
      </w:r>
      <w:r w:rsidR="00455CDD" w:rsidRPr="00087D85">
        <w:t xml:space="preserve"> </w:t>
      </w:r>
      <w:r w:rsidRPr="00087D85">
        <w:t>brukes</w:t>
      </w:r>
      <w:r w:rsidR="00455CDD" w:rsidRPr="00087D85">
        <w:t xml:space="preserve"> </w:t>
      </w:r>
      <w:r w:rsidRPr="00087D85">
        <w:t>i</w:t>
      </w:r>
      <w:r w:rsidR="00455CDD" w:rsidRPr="00087D85">
        <w:t xml:space="preserve"> </w:t>
      </w:r>
      <w:r w:rsidRPr="00087D85">
        <w:t>klasserommet,</w:t>
      </w:r>
      <w:r w:rsidR="00455CDD" w:rsidRPr="00087D85">
        <w:t xml:space="preserve"> </w:t>
      </w:r>
      <w:r w:rsidRPr="00087D85">
        <w:t>og</w:t>
      </w:r>
      <w:r w:rsidR="00455CDD" w:rsidRPr="00087D85">
        <w:t xml:space="preserve"> </w:t>
      </w:r>
      <w:r w:rsidRPr="00087D85">
        <w:t>når</w:t>
      </w:r>
      <w:r w:rsidR="00455CDD" w:rsidRPr="00087D85">
        <w:t xml:space="preserve"> </w:t>
      </w:r>
      <w:r w:rsidRPr="00087D85">
        <w:t>det</w:t>
      </w:r>
      <w:r w:rsidR="00455CDD" w:rsidRPr="00087D85">
        <w:t xml:space="preserve"> </w:t>
      </w:r>
      <w:r w:rsidRPr="00087D85">
        <w:t>er</w:t>
      </w:r>
      <w:r w:rsidR="00455CDD" w:rsidRPr="00087D85">
        <w:t xml:space="preserve"> </w:t>
      </w:r>
      <w:r w:rsidRPr="00087D85">
        <w:t>mer</w:t>
      </w:r>
      <w:r w:rsidR="00455CDD" w:rsidRPr="00087D85">
        <w:t xml:space="preserve"> </w:t>
      </w:r>
      <w:r w:rsidRPr="00087D85">
        <w:t>hensiktsmessig</w:t>
      </w:r>
      <w:r w:rsidR="00455CDD" w:rsidRPr="00087D85">
        <w:t xml:space="preserve"> </w:t>
      </w:r>
      <w:r w:rsidRPr="00087D85">
        <w:t>å</w:t>
      </w:r>
      <w:r w:rsidR="00455CDD" w:rsidRPr="00087D85">
        <w:t xml:space="preserve"> </w:t>
      </w:r>
      <w:r w:rsidRPr="00087D85">
        <w:t>bruke</w:t>
      </w:r>
      <w:r w:rsidR="00455CDD" w:rsidRPr="00087D85">
        <w:t xml:space="preserve"> </w:t>
      </w:r>
      <w:r w:rsidRPr="00087D85">
        <w:t>tekster</w:t>
      </w:r>
      <w:r w:rsidR="00455CDD" w:rsidRPr="00087D85">
        <w:t xml:space="preserve"> </w:t>
      </w:r>
      <w:r w:rsidRPr="00087D85">
        <w:t>på</w:t>
      </w:r>
      <w:r w:rsidR="00455CDD" w:rsidRPr="00087D85">
        <w:t xml:space="preserve"> </w:t>
      </w:r>
      <w:r w:rsidRPr="00087D85">
        <w:t>papir.</w:t>
      </w:r>
      <w:r w:rsidR="00455CDD" w:rsidRPr="00087D85">
        <w:t xml:space="preserve"> </w:t>
      </w:r>
      <w:r w:rsidRPr="00087D85">
        <w:t>Gjennom</w:t>
      </w:r>
      <w:r w:rsidR="00455CDD" w:rsidRPr="00087D85">
        <w:t xml:space="preserve"> </w:t>
      </w:r>
      <w:r w:rsidRPr="00087D85">
        <w:t>tiltak</w:t>
      </w:r>
      <w:r w:rsidR="00455CDD" w:rsidRPr="00087D85">
        <w:t xml:space="preserve"> </w:t>
      </w:r>
      <w:r w:rsidRPr="00087D85">
        <w:t>i</w:t>
      </w:r>
      <w:r w:rsidR="00455CDD" w:rsidRPr="00087D85">
        <w:t xml:space="preserve"> </w:t>
      </w:r>
      <w:r w:rsidRPr="00087D85">
        <w:rPr>
          <w:rStyle w:val="kursiv"/>
        </w:rPr>
        <w:t>Strategi</w:t>
      </w:r>
      <w:r w:rsidR="00455CDD" w:rsidRPr="00087D85">
        <w:rPr>
          <w:rStyle w:val="kursiv"/>
        </w:rPr>
        <w:t xml:space="preserve"> </w:t>
      </w:r>
      <w:r w:rsidRPr="00087D85">
        <w:rPr>
          <w:rStyle w:val="kursiv"/>
        </w:rPr>
        <w:t>for</w:t>
      </w:r>
      <w:r w:rsidR="00455CDD" w:rsidRPr="00087D85">
        <w:rPr>
          <w:rStyle w:val="kursiv"/>
        </w:rPr>
        <w:t xml:space="preserve"> </w:t>
      </w:r>
      <w:r w:rsidRPr="00087D85">
        <w:rPr>
          <w:rStyle w:val="kursiv"/>
        </w:rPr>
        <w:t>digital</w:t>
      </w:r>
      <w:r w:rsidR="00455CDD" w:rsidRPr="00087D85">
        <w:rPr>
          <w:rStyle w:val="kursiv"/>
        </w:rPr>
        <w:t xml:space="preserve"> </w:t>
      </w:r>
      <w:r w:rsidRPr="00087D85">
        <w:rPr>
          <w:rStyle w:val="kursiv"/>
        </w:rPr>
        <w:t>kompetanse</w:t>
      </w:r>
      <w:r w:rsidR="00455CDD" w:rsidRPr="00087D85">
        <w:rPr>
          <w:rStyle w:val="kursiv"/>
        </w:rPr>
        <w:t xml:space="preserve"> </w:t>
      </w:r>
      <w:r w:rsidRPr="00087D85">
        <w:rPr>
          <w:rStyle w:val="kursiv"/>
        </w:rPr>
        <w:t>og</w:t>
      </w:r>
      <w:r w:rsidR="00455CDD" w:rsidRPr="00087D85">
        <w:rPr>
          <w:rStyle w:val="kursiv"/>
        </w:rPr>
        <w:t xml:space="preserve"> </w:t>
      </w:r>
      <w:r w:rsidRPr="00087D85">
        <w:rPr>
          <w:rStyle w:val="kursiv"/>
        </w:rPr>
        <w:t>infrastruktur</w:t>
      </w:r>
      <w:r w:rsidR="00455CDD" w:rsidRPr="00087D85">
        <w:t xml:space="preserve"> </w:t>
      </w:r>
      <w:r w:rsidRPr="00087D85">
        <w:t>(KD,</w:t>
      </w:r>
      <w:r w:rsidR="00455CDD" w:rsidRPr="00087D85">
        <w:t xml:space="preserve"> </w:t>
      </w:r>
      <w:r w:rsidRPr="00087D85">
        <w:t>2023)</w:t>
      </w:r>
      <w:r w:rsidR="00455CDD" w:rsidRPr="00087D85">
        <w:t xml:space="preserve"> </w:t>
      </w:r>
      <w:r w:rsidRPr="00087D85">
        <w:t>vil</w:t>
      </w:r>
      <w:r w:rsidR="00455CDD" w:rsidRPr="00087D85">
        <w:t xml:space="preserve"> </w:t>
      </w:r>
      <w:r w:rsidRPr="00087D85">
        <w:t>regjeringen</w:t>
      </w:r>
      <w:r w:rsidR="00455CDD" w:rsidRPr="00087D85">
        <w:t xml:space="preserve"> </w:t>
      </w:r>
      <w:r w:rsidRPr="00087D85">
        <w:t>utvikle</w:t>
      </w:r>
      <w:r w:rsidR="00455CDD" w:rsidRPr="00087D85">
        <w:t xml:space="preserve"> </w:t>
      </w:r>
      <w:r w:rsidRPr="00087D85">
        <w:t>støttemateriell</w:t>
      </w:r>
      <w:r w:rsidR="00455CDD" w:rsidRPr="00087D85">
        <w:t xml:space="preserve"> </w:t>
      </w:r>
      <w:r w:rsidRPr="00087D85">
        <w:t>for</w:t>
      </w:r>
      <w:r w:rsidR="00455CDD" w:rsidRPr="00087D85">
        <w:t xml:space="preserve"> </w:t>
      </w:r>
      <w:r w:rsidRPr="00087D85">
        <w:t>god</w:t>
      </w:r>
      <w:r w:rsidR="00455CDD" w:rsidRPr="00087D85">
        <w:t xml:space="preserve"> </w:t>
      </w:r>
      <w:r w:rsidRPr="00087D85">
        <w:t>digital</w:t>
      </w:r>
      <w:r w:rsidR="00455CDD" w:rsidRPr="00087D85">
        <w:t xml:space="preserve"> </w:t>
      </w:r>
      <w:r w:rsidRPr="00087D85">
        <w:t>praksis</w:t>
      </w:r>
      <w:r w:rsidR="00455CDD" w:rsidRPr="00087D85">
        <w:t xml:space="preserve"> </w:t>
      </w:r>
      <w:r w:rsidRPr="00087D85">
        <w:t>og</w:t>
      </w:r>
      <w:r w:rsidR="00455CDD" w:rsidRPr="00087D85">
        <w:t xml:space="preserve"> </w:t>
      </w:r>
      <w:r w:rsidRPr="00087D85">
        <w:t>styrke</w:t>
      </w:r>
      <w:r w:rsidR="00455CDD" w:rsidRPr="00087D85">
        <w:t xml:space="preserve"> </w:t>
      </w:r>
      <w:r w:rsidRPr="00087D85">
        <w:t>forskning</w:t>
      </w:r>
      <w:r w:rsidR="00455CDD" w:rsidRPr="00087D85">
        <w:t xml:space="preserve"> </w:t>
      </w:r>
      <w:r w:rsidRPr="00087D85">
        <w:t>og</w:t>
      </w:r>
      <w:r w:rsidR="00455CDD" w:rsidRPr="00087D85">
        <w:t xml:space="preserve"> </w:t>
      </w:r>
      <w:r w:rsidRPr="00087D85">
        <w:t>formidling</w:t>
      </w:r>
      <w:r w:rsidR="00455CDD" w:rsidRPr="00087D85">
        <w:t xml:space="preserve"> </w:t>
      </w:r>
      <w:r w:rsidRPr="00087D85">
        <w:t>om</w:t>
      </w:r>
      <w:r w:rsidR="00455CDD" w:rsidRPr="00087D85">
        <w:t xml:space="preserve"> </w:t>
      </w:r>
      <w:r w:rsidRPr="00087D85">
        <w:t>digital</w:t>
      </w:r>
      <w:r w:rsidR="00455CDD" w:rsidRPr="00087D85">
        <w:t xml:space="preserve"> </w:t>
      </w:r>
      <w:r w:rsidRPr="00087D85">
        <w:t>praksis</w:t>
      </w:r>
      <w:r w:rsidR="00455CDD" w:rsidRPr="00087D85">
        <w:t xml:space="preserve"> </w:t>
      </w:r>
      <w:r w:rsidRPr="00087D85">
        <w:t>i</w:t>
      </w:r>
      <w:r w:rsidR="00455CDD" w:rsidRPr="00087D85">
        <w:t xml:space="preserve"> </w:t>
      </w:r>
      <w:r w:rsidRPr="00087D85">
        <w:t>skolen.</w:t>
      </w:r>
    </w:p>
    <w:p w14:paraId="4E1A7CCF" w14:textId="1DC0BC20" w:rsidR="0068665E" w:rsidRPr="00087D85" w:rsidRDefault="00A74CE3" w:rsidP="00087D85">
      <w:pPr>
        <w:pStyle w:val="UnOverskrift2"/>
      </w:pPr>
      <w:r w:rsidRPr="00087D85">
        <w:t>Ny</w:t>
      </w:r>
      <w:r w:rsidR="00455CDD" w:rsidRPr="00087D85">
        <w:t xml:space="preserve"> </w:t>
      </w:r>
      <w:r w:rsidRPr="00087D85">
        <w:t>nasjonal</w:t>
      </w:r>
      <w:r w:rsidR="00455CDD" w:rsidRPr="00087D85">
        <w:t xml:space="preserve"> </w:t>
      </w:r>
      <w:r w:rsidRPr="00087D85">
        <w:t>satsing:</w:t>
      </w:r>
      <w:r w:rsidR="00455CDD" w:rsidRPr="00087D85">
        <w:t xml:space="preserve"> </w:t>
      </w:r>
      <w:r w:rsidRPr="00087D85">
        <w:t>Tid</w:t>
      </w:r>
      <w:r w:rsidR="00455CDD" w:rsidRPr="00087D85">
        <w:t xml:space="preserve"> </w:t>
      </w:r>
      <w:r w:rsidRPr="00087D85">
        <w:t>for</w:t>
      </w:r>
      <w:r w:rsidR="00455CDD" w:rsidRPr="00087D85">
        <w:t xml:space="preserve"> </w:t>
      </w:r>
      <w:r w:rsidRPr="00087D85">
        <w:t>lesing</w:t>
      </w:r>
    </w:p>
    <w:p w14:paraId="0F9EB6CC" w14:textId="20D1FAA1" w:rsidR="00AC2F43" w:rsidRPr="00087D85" w:rsidRDefault="00AC2F43" w:rsidP="00087D85">
      <w:r w:rsidRPr="00087D85">
        <w:rPr>
          <w:noProof/>
        </w:rPr>
        <w:drawing>
          <wp:inline distT="0" distB="0" distL="0" distR="0" wp14:anchorId="3288C86F" wp14:editId="27CB32C6">
            <wp:extent cx="6645275" cy="4662805"/>
            <wp:effectExtent l="0" t="0" r="3175" b="4445"/>
            <wp:docPr id="1902161972" name="Bilde 1" descr="Fire ungdommer leser forskjellige bøker i et bibliotek"/>
            <wp:cNvGraphicFramePr/>
            <a:graphic xmlns:a="http://schemas.openxmlformats.org/drawingml/2006/main">
              <a:graphicData uri="http://schemas.openxmlformats.org/drawingml/2006/picture">
                <pic:pic xmlns:pic="http://schemas.openxmlformats.org/drawingml/2006/picture">
                  <pic:nvPicPr>
                    <pic:cNvPr id="1902161972" name="Bilde 1" descr="Fire ungdommer leser forskjellige bøker i et bibliotek"/>
                    <pic:cNvPicPr/>
                  </pic:nvPicPr>
                  <pic:blipFill>
                    <a:blip r:embed="rId15">
                      <a:extLst>
                        <a:ext uri="{28A0092B-C50C-407E-A947-70E740481C1C}">
                          <a14:useLocalDpi xmlns:a14="http://schemas.microsoft.com/office/drawing/2010/main" val="0"/>
                        </a:ext>
                      </a:extLst>
                    </a:blip>
                    <a:stretch>
                      <a:fillRect/>
                    </a:stretch>
                  </pic:blipFill>
                  <pic:spPr>
                    <a:xfrm>
                      <a:off x="0" y="0"/>
                      <a:ext cx="6645275" cy="4662805"/>
                    </a:xfrm>
                    <a:prstGeom prst="rect">
                      <a:avLst/>
                    </a:prstGeom>
                  </pic:spPr>
                </pic:pic>
              </a:graphicData>
            </a:graphic>
          </wp:inline>
        </w:drawing>
      </w:r>
    </w:p>
    <w:p w14:paraId="58A0346A" w14:textId="0C8C9C02" w:rsidR="00AC2F43" w:rsidRPr="00087D85" w:rsidRDefault="00AC2F43" w:rsidP="00087D85">
      <w:pPr>
        <w:pStyle w:val="Kilde"/>
      </w:pPr>
      <w:r w:rsidRPr="00087D85">
        <w:t>Foto: Deichman/ Eivind Volder Rutle / Brillefilm.</w:t>
      </w:r>
    </w:p>
    <w:p w14:paraId="6932F454" w14:textId="44A18AF2" w:rsidR="0068665E" w:rsidRPr="00087D85" w:rsidRDefault="00A74CE3" w:rsidP="00087D85">
      <w:r w:rsidRPr="00087D85">
        <w:t>Faglig</w:t>
      </w:r>
      <w:r w:rsidR="00455CDD" w:rsidRPr="00087D85">
        <w:t xml:space="preserve"> </w:t>
      </w:r>
      <w:r w:rsidRPr="00087D85">
        <w:t>trygge</w:t>
      </w:r>
      <w:r w:rsidR="00455CDD" w:rsidRPr="00087D85">
        <w:t xml:space="preserve"> </w:t>
      </w:r>
      <w:r w:rsidRPr="00087D85">
        <w:t>lærere</w:t>
      </w:r>
      <w:r w:rsidR="00455CDD" w:rsidRPr="00087D85">
        <w:t xml:space="preserve"> </w:t>
      </w:r>
      <w:r w:rsidRPr="00087D85">
        <w:t>er</w:t>
      </w:r>
      <w:r w:rsidR="00455CDD" w:rsidRPr="00087D85">
        <w:t xml:space="preserve"> </w:t>
      </w:r>
      <w:r w:rsidRPr="00087D85">
        <w:t>nøkkelen</w:t>
      </w:r>
      <w:r w:rsidR="00455CDD" w:rsidRPr="00087D85">
        <w:t xml:space="preserve"> </w:t>
      </w:r>
      <w:r w:rsidRPr="00087D85">
        <w:t>til</w:t>
      </w:r>
      <w:r w:rsidR="00455CDD" w:rsidRPr="00087D85">
        <w:t xml:space="preserve"> </w:t>
      </w:r>
      <w:r w:rsidRPr="00087D85">
        <w:t>å</w:t>
      </w:r>
      <w:r w:rsidR="00455CDD" w:rsidRPr="00087D85">
        <w:t xml:space="preserve"> </w:t>
      </w:r>
      <w:r w:rsidRPr="00087D85">
        <w:t>styrke</w:t>
      </w:r>
      <w:r w:rsidR="00455CDD" w:rsidRPr="00087D85">
        <w:t xml:space="preserve"> </w:t>
      </w:r>
      <w:r w:rsidRPr="00087D85">
        <w:t>elevenes</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leseglede.</w:t>
      </w:r>
      <w:r w:rsidR="00455CDD" w:rsidRPr="00087D85">
        <w:t xml:space="preserve"> </w:t>
      </w:r>
      <w:r w:rsidRPr="00087D85">
        <w:t>Lærere</w:t>
      </w:r>
      <w:r w:rsidR="00455CDD" w:rsidRPr="00087D85">
        <w:t xml:space="preserve"> </w:t>
      </w:r>
      <w:r w:rsidRPr="00087D85">
        <w:t>i</w:t>
      </w:r>
      <w:r w:rsidR="00455CDD" w:rsidRPr="00087D85">
        <w:t xml:space="preserve"> </w:t>
      </w:r>
      <w:r w:rsidRPr="00087D85">
        <w:t>alle</w:t>
      </w:r>
      <w:r w:rsidR="00455CDD" w:rsidRPr="00087D85">
        <w:t xml:space="preserve"> </w:t>
      </w:r>
      <w:r w:rsidRPr="00087D85">
        <w:t>fag</w:t>
      </w:r>
      <w:r w:rsidR="00455CDD" w:rsidRPr="00087D85">
        <w:t xml:space="preserve"> </w:t>
      </w:r>
      <w:r w:rsidRPr="00087D85">
        <w:t>og</w:t>
      </w:r>
      <w:r w:rsidR="00455CDD" w:rsidRPr="00087D85">
        <w:t xml:space="preserve"> </w:t>
      </w:r>
      <w:r w:rsidRPr="00087D85">
        <w:t>på</w:t>
      </w:r>
      <w:r w:rsidR="00455CDD" w:rsidRPr="00087D85">
        <w:t xml:space="preserve"> </w:t>
      </w:r>
      <w:r w:rsidRPr="00087D85">
        <w:t>alle</w:t>
      </w:r>
      <w:r w:rsidR="00455CDD" w:rsidRPr="00087D85">
        <w:t xml:space="preserve"> </w:t>
      </w:r>
      <w:r w:rsidRPr="00087D85">
        <w:t>trinn</w:t>
      </w:r>
      <w:r w:rsidR="00455CDD" w:rsidRPr="00087D85">
        <w:t xml:space="preserve"> </w:t>
      </w:r>
      <w:r w:rsidRPr="00087D85">
        <w:t>må</w:t>
      </w:r>
      <w:r w:rsidR="00455CDD" w:rsidRPr="00087D85">
        <w:t xml:space="preserve"> </w:t>
      </w:r>
      <w:r w:rsidRPr="00087D85">
        <w:t>vite</w:t>
      </w:r>
      <w:r w:rsidR="00455CDD" w:rsidRPr="00087D85">
        <w:t xml:space="preserve"> </w:t>
      </w:r>
      <w:r w:rsidRPr="00087D85">
        <w:t>hvordan</w:t>
      </w:r>
      <w:r w:rsidR="00455CDD" w:rsidRPr="00087D85">
        <w:t xml:space="preserve"> </w:t>
      </w:r>
      <w:r w:rsidRPr="00087D85">
        <w:t>de</w:t>
      </w:r>
      <w:r w:rsidR="00455CDD" w:rsidRPr="00087D85">
        <w:t xml:space="preserve"> </w:t>
      </w:r>
      <w:r w:rsidRPr="00087D85">
        <w:t>driver</w:t>
      </w:r>
      <w:r w:rsidR="00455CDD" w:rsidRPr="00087D85">
        <w:t xml:space="preserve"> </w:t>
      </w:r>
      <w:r w:rsidRPr="00087D85">
        <w:t>god</w:t>
      </w:r>
      <w:r w:rsidR="00455CDD" w:rsidRPr="00087D85">
        <w:t xml:space="preserve"> </w:t>
      </w:r>
      <w:r w:rsidRPr="00087D85">
        <w:t>leseopplæring</w:t>
      </w:r>
      <w:r w:rsidR="00455CDD" w:rsidRPr="00087D85">
        <w:t xml:space="preserve"> </w:t>
      </w:r>
      <w:r w:rsidRPr="00087D85">
        <w:t>og</w:t>
      </w:r>
      <w:r w:rsidR="00455CDD" w:rsidRPr="00087D85">
        <w:t xml:space="preserve"> </w:t>
      </w:r>
      <w:r w:rsidRPr="00087D85">
        <w:t>hvordan</w:t>
      </w:r>
      <w:r w:rsidR="00455CDD" w:rsidRPr="00087D85">
        <w:t xml:space="preserve"> </w:t>
      </w:r>
      <w:r w:rsidRPr="00087D85">
        <w:t>de</w:t>
      </w:r>
      <w:r w:rsidR="00455CDD" w:rsidRPr="00087D85">
        <w:t xml:space="preserve"> </w:t>
      </w:r>
      <w:r w:rsidRPr="00087D85">
        <w:t>arbeider</w:t>
      </w:r>
      <w:r w:rsidR="00455CDD" w:rsidRPr="00087D85">
        <w:t xml:space="preserve"> </w:t>
      </w:r>
      <w:r w:rsidRPr="00087D85">
        <w:t>med</w:t>
      </w:r>
      <w:r w:rsidR="00455CDD" w:rsidRPr="00087D85">
        <w:t xml:space="preserve"> </w:t>
      </w:r>
      <w:r w:rsidRPr="00087D85">
        <w:t>språk</w:t>
      </w:r>
      <w:r w:rsidR="00455CDD" w:rsidRPr="00087D85">
        <w:t xml:space="preserve"> </w:t>
      </w:r>
      <w:r w:rsidRPr="00087D85">
        <w:t>og</w:t>
      </w:r>
      <w:r w:rsidR="00455CDD" w:rsidRPr="00087D85">
        <w:t xml:space="preserve"> </w:t>
      </w:r>
      <w:r w:rsidRPr="00087D85">
        <w:t>tekst</w:t>
      </w:r>
      <w:r w:rsidR="00455CDD" w:rsidRPr="00087D85">
        <w:t xml:space="preserve"> </w:t>
      </w:r>
      <w:r w:rsidRPr="00087D85">
        <w:t>i</w:t>
      </w:r>
      <w:r w:rsidR="00455CDD" w:rsidRPr="00087D85">
        <w:t xml:space="preserve"> </w:t>
      </w:r>
      <w:r w:rsidRPr="00087D85">
        <w:t>fagene.</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styrke</w:t>
      </w:r>
      <w:r w:rsidR="00455CDD" w:rsidRPr="00087D85">
        <w:t xml:space="preserve"> </w:t>
      </w:r>
      <w:r w:rsidRPr="00087D85">
        <w:t>kvaliteten</w:t>
      </w:r>
      <w:r w:rsidR="00455CDD" w:rsidRPr="00087D85">
        <w:t xml:space="preserve"> </w:t>
      </w:r>
      <w:r w:rsidRPr="00087D85">
        <w:t>på</w:t>
      </w:r>
      <w:r w:rsidR="00455CDD" w:rsidRPr="00087D85">
        <w:t xml:space="preserve"> </w:t>
      </w:r>
      <w:r w:rsidRPr="00087D85">
        <w:t>skolenes</w:t>
      </w:r>
      <w:r w:rsidR="00455CDD" w:rsidRPr="00087D85">
        <w:t xml:space="preserve"> </w:t>
      </w:r>
      <w:r w:rsidRPr="00087D85">
        <w:t>arbeid</w:t>
      </w:r>
      <w:r w:rsidR="00455CDD" w:rsidRPr="00087D85">
        <w:t xml:space="preserve"> </w:t>
      </w:r>
      <w:r w:rsidRPr="00087D85">
        <w:t>med</w:t>
      </w:r>
      <w:r w:rsidR="00455CDD" w:rsidRPr="00087D85">
        <w:t xml:space="preserve"> </w:t>
      </w:r>
      <w:r w:rsidRPr="00087D85">
        <w:t>leseopplæring</w:t>
      </w:r>
      <w:r w:rsidR="00455CDD" w:rsidRPr="00087D85">
        <w:t xml:space="preserve"> </w:t>
      </w:r>
      <w:r w:rsidRPr="00087D85">
        <w:t>gjennom</w:t>
      </w:r>
      <w:r w:rsidR="00455CDD" w:rsidRPr="00087D85">
        <w:t xml:space="preserve"> </w:t>
      </w:r>
      <w:r w:rsidRPr="00087D85">
        <w:t>en</w:t>
      </w:r>
      <w:r w:rsidR="00455CDD" w:rsidRPr="00087D85">
        <w:t xml:space="preserve"> </w:t>
      </w:r>
      <w:r w:rsidRPr="00087D85">
        <w:t>ny</w:t>
      </w:r>
      <w:r w:rsidR="00455CDD" w:rsidRPr="00087D85">
        <w:t xml:space="preserve"> </w:t>
      </w:r>
      <w:r w:rsidRPr="00087D85">
        <w:t>nasjonal</w:t>
      </w:r>
      <w:r w:rsidR="00455CDD" w:rsidRPr="00087D85">
        <w:t xml:space="preserve"> </w:t>
      </w:r>
      <w:r w:rsidRPr="00087D85">
        <w:t>lesesatsing,</w:t>
      </w:r>
      <w:r w:rsidR="00455CDD" w:rsidRPr="00087D85">
        <w:t xml:space="preserve"> </w:t>
      </w:r>
      <w:r w:rsidRPr="00087D85">
        <w:rPr>
          <w:rStyle w:val="kursiv"/>
        </w:rPr>
        <w:t>Tid</w:t>
      </w:r>
      <w:r w:rsidR="00455CDD" w:rsidRPr="00087D85">
        <w:rPr>
          <w:rStyle w:val="kursiv"/>
        </w:rPr>
        <w:t xml:space="preserve"> </w:t>
      </w:r>
      <w:r w:rsidRPr="00087D85">
        <w:rPr>
          <w:rStyle w:val="kursiv"/>
        </w:rPr>
        <w:t>for</w:t>
      </w:r>
      <w:r w:rsidR="00455CDD" w:rsidRPr="00087D85">
        <w:rPr>
          <w:rStyle w:val="kursiv"/>
        </w:rPr>
        <w:t xml:space="preserve"> </w:t>
      </w:r>
      <w:r w:rsidRPr="00087D85">
        <w:rPr>
          <w:rStyle w:val="kursiv"/>
        </w:rPr>
        <w:t>lesing.</w:t>
      </w:r>
      <w:r w:rsidR="00455CDD" w:rsidRPr="00087D85">
        <w:rPr>
          <w:rStyle w:val="kursiv"/>
        </w:rPr>
        <w:t xml:space="preserve"> </w:t>
      </w:r>
      <w:r w:rsidRPr="00087D85">
        <w:t>Satsingen</w:t>
      </w:r>
      <w:r w:rsidR="00455CDD" w:rsidRPr="00087D85">
        <w:t xml:space="preserve"> </w:t>
      </w:r>
      <w:r w:rsidRPr="00087D85">
        <w:t>skal</w:t>
      </w:r>
      <w:r w:rsidR="00455CDD" w:rsidRPr="00087D85">
        <w:t xml:space="preserve"> </w:t>
      </w:r>
      <w:r w:rsidRPr="00087D85">
        <w:t>bidra</w:t>
      </w:r>
      <w:r w:rsidR="00455CDD" w:rsidRPr="00087D85">
        <w:t xml:space="preserve"> </w:t>
      </w:r>
      <w:r w:rsidRPr="00087D85">
        <w:t>til</w:t>
      </w:r>
      <w:r w:rsidR="00455CDD" w:rsidRPr="00087D85">
        <w:t xml:space="preserve"> </w:t>
      </w:r>
      <w:r w:rsidRPr="00087D85">
        <w:t>kompetanseutvikling,</w:t>
      </w:r>
      <w:r w:rsidR="00455CDD" w:rsidRPr="00087D85">
        <w:t xml:space="preserve"> </w:t>
      </w:r>
      <w:r w:rsidRPr="00087D85">
        <w:t>og</w:t>
      </w:r>
      <w:r w:rsidR="00455CDD" w:rsidRPr="00087D85">
        <w:t xml:space="preserve"> </w:t>
      </w:r>
      <w:r w:rsidRPr="00087D85">
        <w:t>at</w:t>
      </w:r>
      <w:r w:rsidR="00455CDD" w:rsidRPr="00087D85">
        <w:t xml:space="preserve"> </w:t>
      </w:r>
      <w:r w:rsidRPr="00087D85">
        <w:t>lærere,</w:t>
      </w:r>
      <w:r w:rsidR="00455CDD" w:rsidRPr="00087D85">
        <w:t xml:space="preserve"> </w:t>
      </w:r>
      <w:r w:rsidRPr="00087D85">
        <w:t>skoleledere</w:t>
      </w:r>
      <w:r w:rsidR="00455CDD" w:rsidRPr="00087D85">
        <w:t xml:space="preserve"> </w:t>
      </w:r>
      <w:r w:rsidRPr="00087D85">
        <w:t>og</w:t>
      </w:r>
      <w:r w:rsidR="00455CDD" w:rsidRPr="00087D85">
        <w:t xml:space="preserve"> </w:t>
      </w:r>
      <w:r w:rsidRPr="00087D85">
        <w:t>skoleeiere</w:t>
      </w:r>
      <w:r w:rsidR="00455CDD" w:rsidRPr="00087D85">
        <w:t xml:space="preserve"> </w:t>
      </w:r>
      <w:r w:rsidRPr="00087D85">
        <w:t>får</w:t>
      </w:r>
      <w:r w:rsidR="00455CDD" w:rsidRPr="00087D85">
        <w:t xml:space="preserve"> </w:t>
      </w:r>
      <w:r w:rsidRPr="00087D85">
        <w:t>råd,</w:t>
      </w:r>
      <w:r w:rsidR="00455CDD" w:rsidRPr="00087D85">
        <w:t xml:space="preserve"> </w:t>
      </w:r>
      <w:r w:rsidRPr="00087D85">
        <w:t>veiledning</w:t>
      </w:r>
      <w:r w:rsidR="00455CDD" w:rsidRPr="00087D85">
        <w:t xml:space="preserve"> </w:t>
      </w:r>
      <w:r w:rsidRPr="00087D85">
        <w:t>og</w:t>
      </w:r>
      <w:r w:rsidR="00455CDD" w:rsidRPr="00087D85">
        <w:t xml:space="preserve"> </w:t>
      </w:r>
      <w:r w:rsidRPr="00087D85">
        <w:t>inspirasjon</w:t>
      </w:r>
      <w:r w:rsidR="00455CDD" w:rsidRPr="00087D85">
        <w:t xml:space="preserve"> </w:t>
      </w:r>
      <w:r w:rsidRPr="00087D85">
        <w:t>i</w:t>
      </w:r>
      <w:r w:rsidR="00455CDD" w:rsidRPr="00087D85">
        <w:t xml:space="preserve"> </w:t>
      </w:r>
      <w:r w:rsidRPr="00087D85">
        <w:t>arbeidet</w:t>
      </w:r>
      <w:r w:rsidR="00455CDD" w:rsidRPr="00087D85">
        <w:t xml:space="preserve"> </w:t>
      </w:r>
      <w:r w:rsidRPr="00087D85">
        <w:t>med</w:t>
      </w:r>
      <w:r w:rsidR="00455CDD" w:rsidRPr="00087D85">
        <w:t xml:space="preserve"> </w:t>
      </w:r>
      <w:r w:rsidRPr="00087D85">
        <w:t>å</w:t>
      </w:r>
      <w:r w:rsidR="00455CDD" w:rsidRPr="00087D85">
        <w:t xml:space="preserve"> </w:t>
      </w:r>
      <w:r w:rsidRPr="00087D85">
        <w:t>bedre</w:t>
      </w:r>
      <w:r w:rsidR="00455CDD" w:rsidRPr="00087D85">
        <w:t xml:space="preserve"> </w:t>
      </w:r>
      <w:r w:rsidRPr="00087D85">
        <w:t>alle</w:t>
      </w:r>
      <w:r w:rsidR="00455CDD" w:rsidRPr="00087D85">
        <w:t xml:space="preserve"> </w:t>
      </w:r>
      <w:r w:rsidRPr="00087D85">
        <w:t>elevers</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leselyst.</w:t>
      </w:r>
      <w:r w:rsidR="00455CDD" w:rsidRPr="00087D85">
        <w:t xml:space="preserve"> </w:t>
      </w:r>
    </w:p>
    <w:p w14:paraId="62D42044" w14:textId="65B11506" w:rsidR="0068665E" w:rsidRPr="00087D85" w:rsidRDefault="00A74CE3" w:rsidP="00087D85">
      <w:r w:rsidRPr="00087D85">
        <w:t>Nasjonalt</w:t>
      </w:r>
      <w:r w:rsidR="00455CDD" w:rsidRPr="00087D85">
        <w:t xml:space="preserve"> </w:t>
      </w:r>
      <w:r w:rsidRPr="00087D85">
        <w:t>lesesenter</w:t>
      </w:r>
      <w:r w:rsidR="00455CDD" w:rsidRPr="00087D85">
        <w:t xml:space="preserve"> </w:t>
      </w:r>
      <w:r w:rsidRPr="00087D85">
        <w:t>har</w:t>
      </w:r>
      <w:r w:rsidR="00455CDD" w:rsidRPr="00087D85">
        <w:t xml:space="preserve"> </w:t>
      </w:r>
      <w:r w:rsidRPr="00087D85">
        <w:t>fått</w:t>
      </w:r>
      <w:r w:rsidR="00455CDD" w:rsidRPr="00087D85">
        <w:t xml:space="preserve"> </w:t>
      </w:r>
      <w:r w:rsidRPr="00087D85">
        <w:t>ekstra</w:t>
      </w:r>
      <w:r w:rsidR="00455CDD" w:rsidRPr="00087D85">
        <w:t xml:space="preserve"> </w:t>
      </w:r>
      <w:r w:rsidRPr="00087D85">
        <w:t>midler</w:t>
      </w:r>
      <w:r w:rsidR="00455CDD" w:rsidRPr="00087D85">
        <w:t xml:space="preserve"> </w:t>
      </w:r>
      <w:r w:rsidRPr="00087D85">
        <w:t>for</w:t>
      </w:r>
      <w:r w:rsidR="00455CDD" w:rsidRPr="00087D85">
        <w:t xml:space="preserve"> </w:t>
      </w:r>
      <w:r w:rsidRPr="00087D85">
        <w:t>at</w:t>
      </w:r>
      <w:r w:rsidR="00455CDD" w:rsidRPr="00087D85">
        <w:t xml:space="preserve"> </w:t>
      </w:r>
      <w:r w:rsidRPr="00087D85">
        <w:t>de</w:t>
      </w:r>
      <w:r w:rsidR="00455CDD" w:rsidRPr="00087D85">
        <w:t xml:space="preserve"> </w:t>
      </w:r>
      <w:r w:rsidRPr="00087D85">
        <w:t>skal</w:t>
      </w:r>
      <w:r w:rsidR="00455CDD" w:rsidRPr="00087D85">
        <w:t xml:space="preserve"> </w:t>
      </w:r>
      <w:r w:rsidRPr="00087D85">
        <w:t>utvikle</w:t>
      </w:r>
      <w:r w:rsidR="00455CDD" w:rsidRPr="00087D85">
        <w:t xml:space="preserve"> </w:t>
      </w:r>
      <w:r w:rsidRPr="00087D85">
        <w:t>den</w:t>
      </w:r>
      <w:r w:rsidR="00455CDD" w:rsidRPr="00087D85">
        <w:t xml:space="preserve"> </w:t>
      </w:r>
      <w:r w:rsidRPr="00087D85">
        <w:t>nye</w:t>
      </w:r>
      <w:r w:rsidR="00455CDD" w:rsidRPr="00087D85">
        <w:t xml:space="preserve"> </w:t>
      </w:r>
      <w:r w:rsidRPr="00087D85">
        <w:t>nasjonale</w:t>
      </w:r>
      <w:r w:rsidR="00455CDD" w:rsidRPr="00087D85">
        <w:t xml:space="preserve"> </w:t>
      </w:r>
      <w:r w:rsidRPr="00087D85">
        <w:t>lesesatsingen.</w:t>
      </w:r>
      <w:r w:rsidR="00455CDD" w:rsidRPr="00087D85">
        <w:t xml:space="preserve"> </w:t>
      </w:r>
      <w:r w:rsidRPr="00087D85">
        <w:t>De</w:t>
      </w:r>
      <w:r w:rsidR="00455CDD" w:rsidRPr="00087D85">
        <w:t xml:space="preserve"> </w:t>
      </w:r>
      <w:r w:rsidRPr="00087D85">
        <w:t>skal</w:t>
      </w:r>
      <w:r w:rsidR="00455CDD" w:rsidRPr="00087D85">
        <w:t xml:space="preserve"> </w:t>
      </w:r>
      <w:r w:rsidRPr="00087D85">
        <w:t>utvikle</w:t>
      </w:r>
      <w:r w:rsidR="00455CDD" w:rsidRPr="00087D85">
        <w:t xml:space="preserve"> </w:t>
      </w:r>
      <w:r w:rsidRPr="00087D85">
        <w:t>støtteressurser,</w:t>
      </w:r>
      <w:r w:rsidR="00455CDD" w:rsidRPr="00087D85">
        <w:t xml:space="preserve"> </w:t>
      </w:r>
      <w:r w:rsidRPr="00087D85">
        <w:t>materiell</w:t>
      </w:r>
      <w:r w:rsidR="00455CDD" w:rsidRPr="00087D85">
        <w:t xml:space="preserve"> </w:t>
      </w:r>
      <w:r w:rsidRPr="00087D85">
        <w:t>og</w:t>
      </w:r>
      <w:r w:rsidR="00455CDD" w:rsidRPr="00087D85">
        <w:t xml:space="preserve"> </w:t>
      </w:r>
      <w:r w:rsidRPr="00087D85">
        <w:t>faglige</w:t>
      </w:r>
      <w:r w:rsidR="00455CDD" w:rsidRPr="00087D85">
        <w:t xml:space="preserve"> </w:t>
      </w:r>
      <w:r w:rsidRPr="00087D85">
        <w:t>råd.</w:t>
      </w:r>
      <w:r w:rsidR="00455CDD" w:rsidRPr="00087D85">
        <w:t xml:space="preserve"> </w:t>
      </w:r>
      <w:r w:rsidRPr="00087D85">
        <w:t>Det</w:t>
      </w:r>
      <w:r w:rsidR="00455CDD" w:rsidRPr="00087D85">
        <w:t xml:space="preserve"> </w:t>
      </w:r>
      <w:r w:rsidRPr="00087D85">
        <w:t>faglige</w:t>
      </w:r>
      <w:r w:rsidR="00455CDD" w:rsidRPr="00087D85">
        <w:t xml:space="preserve"> </w:t>
      </w:r>
      <w:r w:rsidRPr="00087D85">
        <w:t>innholdet</w:t>
      </w:r>
      <w:r w:rsidR="00455CDD" w:rsidRPr="00087D85">
        <w:t xml:space="preserve"> </w:t>
      </w:r>
      <w:r w:rsidRPr="00087D85">
        <w:t>i</w:t>
      </w:r>
      <w:r w:rsidR="00455CDD" w:rsidRPr="00087D85">
        <w:t xml:space="preserve"> </w:t>
      </w:r>
      <w:r w:rsidRPr="00087D85">
        <w:t>de</w:t>
      </w:r>
      <w:r w:rsidR="00455CDD" w:rsidRPr="00087D85">
        <w:t xml:space="preserve"> </w:t>
      </w:r>
      <w:r w:rsidRPr="00087D85">
        <w:t>ulike</w:t>
      </w:r>
      <w:r w:rsidR="00455CDD" w:rsidRPr="00087D85">
        <w:t xml:space="preserve"> </w:t>
      </w:r>
      <w:r w:rsidRPr="00087D85">
        <w:t>tiltakene</w:t>
      </w:r>
      <w:r w:rsidR="00455CDD" w:rsidRPr="00087D85">
        <w:t xml:space="preserve"> </w:t>
      </w:r>
      <w:r w:rsidRPr="00087D85">
        <w:t>vil</w:t>
      </w:r>
      <w:r w:rsidR="00455CDD" w:rsidRPr="00087D85">
        <w:t xml:space="preserve"> </w:t>
      </w:r>
      <w:r w:rsidRPr="00087D85">
        <w:t>være</w:t>
      </w:r>
      <w:r w:rsidR="00455CDD" w:rsidRPr="00087D85">
        <w:t xml:space="preserve"> </w:t>
      </w:r>
      <w:r w:rsidRPr="00087D85">
        <w:t>forankret</w:t>
      </w:r>
      <w:r w:rsidR="00455CDD" w:rsidRPr="00087D85">
        <w:t xml:space="preserve"> </w:t>
      </w:r>
      <w:r w:rsidRPr="00087D85">
        <w:t>i</w:t>
      </w:r>
      <w:r w:rsidR="00455CDD" w:rsidRPr="00087D85">
        <w:t xml:space="preserve"> </w:t>
      </w:r>
      <w:r w:rsidRPr="00087D85">
        <w:t>forskning.</w:t>
      </w:r>
      <w:r w:rsidR="00455CDD" w:rsidRPr="00087D85">
        <w:t xml:space="preserve"> </w:t>
      </w:r>
      <w:r w:rsidRPr="00087D85">
        <w:t>Senteret</w:t>
      </w:r>
      <w:r w:rsidR="00455CDD" w:rsidRPr="00087D85">
        <w:t xml:space="preserve"> </w:t>
      </w:r>
      <w:r w:rsidRPr="00087D85">
        <w:t>vil</w:t>
      </w:r>
      <w:r w:rsidR="00455CDD" w:rsidRPr="00087D85">
        <w:t xml:space="preserve"> </w:t>
      </w:r>
      <w:r w:rsidRPr="00087D85">
        <w:t>også</w:t>
      </w:r>
      <w:r w:rsidR="00455CDD" w:rsidRPr="00087D85">
        <w:t xml:space="preserve"> </w:t>
      </w:r>
      <w:r w:rsidRPr="00087D85">
        <w:t>hente</w:t>
      </w:r>
      <w:r w:rsidR="00455CDD" w:rsidRPr="00087D85">
        <w:t xml:space="preserve"> </w:t>
      </w:r>
      <w:r w:rsidRPr="00087D85">
        <w:t>inn</w:t>
      </w:r>
      <w:r w:rsidR="00455CDD" w:rsidRPr="00087D85">
        <w:t xml:space="preserve"> </w:t>
      </w:r>
      <w:r w:rsidRPr="00087D85">
        <w:t>erfaringer</w:t>
      </w:r>
      <w:r w:rsidR="00455CDD" w:rsidRPr="00087D85">
        <w:t xml:space="preserve"> </w:t>
      </w:r>
      <w:r w:rsidRPr="00087D85">
        <w:t>og</w:t>
      </w:r>
      <w:r w:rsidR="00455CDD" w:rsidRPr="00087D85">
        <w:t xml:space="preserve"> </w:t>
      </w:r>
      <w:r w:rsidRPr="00087D85">
        <w:t>råd</w:t>
      </w:r>
      <w:r w:rsidR="00455CDD" w:rsidRPr="00087D85">
        <w:t xml:space="preserve"> </w:t>
      </w:r>
      <w:r w:rsidRPr="00087D85">
        <w:t>fra</w:t>
      </w:r>
      <w:r w:rsidR="00455CDD" w:rsidRPr="00087D85">
        <w:t xml:space="preserve"> </w:t>
      </w:r>
      <w:r w:rsidRPr="00087D85">
        <w:t>lærere,</w:t>
      </w:r>
      <w:r w:rsidR="00455CDD" w:rsidRPr="00087D85">
        <w:t xml:space="preserve"> </w:t>
      </w:r>
      <w:r w:rsidRPr="00087D85">
        <w:t>skoleledere</w:t>
      </w:r>
      <w:r w:rsidR="00455CDD" w:rsidRPr="00087D85">
        <w:t xml:space="preserve"> </w:t>
      </w:r>
      <w:r w:rsidRPr="00087D85">
        <w:t>og</w:t>
      </w:r>
      <w:r w:rsidR="00455CDD" w:rsidRPr="00087D85">
        <w:t xml:space="preserve"> </w:t>
      </w:r>
      <w:r w:rsidRPr="00087D85">
        <w:lastRenderedPageBreak/>
        <w:t>skoleeiere,</w:t>
      </w:r>
      <w:r w:rsidR="00455CDD" w:rsidRPr="00087D85">
        <w:t xml:space="preserve"> </w:t>
      </w:r>
      <w:r w:rsidRPr="00087D85">
        <w:t>organisasjonene</w:t>
      </w:r>
      <w:r w:rsidR="00455CDD" w:rsidRPr="00087D85">
        <w:t xml:space="preserve"> </w:t>
      </w:r>
      <w:r w:rsidRPr="00087D85">
        <w:t>i</w:t>
      </w:r>
      <w:r w:rsidR="00455CDD" w:rsidRPr="00087D85">
        <w:t xml:space="preserve"> </w:t>
      </w:r>
      <w:r w:rsidRPr="00087D85">
        <w:t>skole-Norge,</w:t>
      </w:r>
      <w:r w:rsidR="00455CDD" w:rsidRPr="00087D85">
        <w:t xml:space="preserve"> </w:t>
      </w:r>
      <w:r w:rsidRPr="00087D85">
        <w:t>PP-tjenesten,</w:t>
      </w:r>
      <w:r w:rsidR="00455CDD" w:rsidRPr="00087D85">
        <w:t xml:space="preserve"> </w:t>
      </w:r>
      <w:r w:rsidRPr="00087D85">
        <w:t>Skolebibliotekarforeningen</w:t>
      </w:r>
      <w:r w:rsidR="00455CDD" w:rsidRPr="00087D85">
        <w:t xml:space="preserve"> </w:t>
      </w:r>
      <w:r w:rsidRPr="00087D85">
        <w:t>og</w:t>
      </w:r>
      <w:r w:rsidR="00455CDD" w:rsidRPr="00087D85">
        <w:t xml:space="preserve"> </w:t>
      </w:r>
      <w:r w:rsidRPr="00087D85">
        <w:t>Elevorganisasjonen.</w:t>
      </w:r>
      <w:r w:rsidR="00455CDD" w:rsidRPr="00087D85">
        <w:t xml:space="preserve"> </w:t>
      </w:r>
    </w:p>
    <w:p w14:paraId="7EE6C42A" w14:textId="55806B5C" w:rsidR="0068665E" w:rsidRPr="00087D85" w:rsidRDefault="00A74CE3" w:rsidP="00087D85">
      <w:r w:rsidRPr="00087D85">
        <w:rPr>
          <w:rStyle w:val="kursiv"/>
        </w:rPr>
        <w:t>Tid</w:t>
      </w:r>
      <w:r w:rsidR="00455CDD" w:rsidRPr="00087D85">
        <w:rPr>
          <w:rStyle w:val="kursiv"/>
        </w:rPr>
        <w:t xml:space="preserve"> </w:t>
      </w:r>
      <w:r w:rsidRPr="00087D85">
        <w:rPr>
          <w:rStyle w:val="kursiv"/>
        </w:rPr>
        <w:t>for</w:t>
      </w:r>
      <w:r w:rsidR="00455CDD" w:rsidRPr="00087D85">
        <w:rPr>
          <w:rStyle w:val="kursiv"/>
        </w:rPr>
        <w:t xml:space="preserve"> </w:t>
      </w:r>
      <w:r w:rsidRPr="00087D85">
        <w:rPr>
          <w:rStyle w:val="kursiv"/>
        </w:rPr>
        <w:t>lesing</w:t>
      </w:r>
      <w:r w:rsidR="00455CDD" w:rsidRPr="00087D85">
        <w:t xml:space="preserve"> </w:t>
      </w:r>
      <w:r w:rsidRPr="00087D85">
        <w:t>skal</w:t>
      </w:r>
      <w:r w:rsidR="00455CDD" w:rsidRPr="00087D85">
        <w:t xml:space="preserve"> </w:t>
      </w:r>
      <w:r w:rsidRPr="00087D85">
        <w:t>gi</w:t>
      </w:r>
      <w:r w:rsidR="00455CDD" w:rsidRPr="00087D85">
        <w:t xml:space="preserve"> </w:t>
      </w:r>
      <w:r w:rsidRPr="00087D85">
        <w:t>lærere</w:t>
      </w:r>
      <w:r w:rsidR="00455CDD" w:rsidRPr="00087D85">
        <w:t xml:space="preserve"> </w:t>
      </w:r>
      <w:r w:rsidRPr="00087D85">
        <w:t>lett</w:t>
      </w:r>
      <w:r w:rsidR="00455CDD" w:rsidRPr="00087D85">
        <w:t xml:space="preserve"> </w:t>
      </w:r>
      <w:r w:rsidRPr="00087D85">
        <w:t>tilgjengelige</w:t>
      </w:r>
      <w:r w:rsidR="00455CDD" w:rsidRPr="00087D85">
        <w:t xml:space="preserve"> </w:t>
      </w:r>
      <w:r w:rsidRPr="00087D85">
        <w:t>ressurser</w:t>
      </w:r>
      <w:r w:rsidR="00455CDD" w:rsidRPr="00087D85">
        <w:t xml:space="preserve"> </w:t>
      </w:r>
      <w:r w:rsidRPr="00087D85">
        <w:t>med</w:t>
      </w:r>
      <w:r w:rsidR="00455CDD" w:rsidRPr="00087D85">
        <w:t xml:space="preserve"> </w:t>
      </w:r>
      <w:r w:rsidRPr="00087D85">
        <w:t>kunnskap</w:t>
      </w:r>
      <w:r w:rsidR="00455CDD" w:rsidRPr="00087D85">
        <w:t xml:space="preserve"> </w:t>
      </w:r>
      <w:r w:rsidRPr="00087D85">
        <w:t>om</w:t>
      </w:r>
      <w:r w:rsidR="00455CDD" w:rsidRPr="00087D85">
        <w:t xml:space="preserve"> </w:t>
      </w:r>
      <w:r w:rsidRPr="00087D85">
        <w:t>god</w:t>
      </w:r>
      <w:r w:rsidR="00455CDD" w:rsidRPr="00087D85">
        <w:t xml:space="preserve"> </w:t>
      </w:r>
      <w:r w:rsidRPr="00087D85">
        <w:t>leseopplæring</w:t>
      </w:r>
      <w:r w:rsidR="00455CDD" w:rsidRPr="00087D85">
        <w:t xml:space="preserve"> </w:t>
      </w:r>
      <w:r w:rsidRPr="00087D85">
        <w:t>og</w:t>
      </w:r>
      <w:r w:rsidR="00455CDD" w:rsidRPr="00087D85">
        <w:t xml:space="preserve"> </w:t>
      </w:r>
      <w:r w:rsidRPr="00087D85">
        <w:t>tekstarbeid</w:t>
      </w:r>
      <w:r w:rsidR="00455CDD" w:rsidRPr="00087D85">
        <w:t xml:space="preserve"> </w:t>
      </w:r>
      <w:r w:rsidRPr="00087D85">
        <w:t>i</w:t>
      </w:r>
      <w:r w:rsidR="00455CDD" w:rsidRPr="00087D85">
        <w:t xml:space="preserve"> </w:t>
      </w:r>
      <w:r w:rsidRPr="00087D85">
        <w:t>fagene,</w:t>
      </w:r>
      <w:r w:rsidR="00455CDD" w:rsidRPr="00087D85">
        <w:t xml:space="preserve"> </w:t>
      </w:r>
      <w:r w:rsidRPr="00087D85">
        <w:t>og</w:t>
      </w:r>
      <w:r w:rsidR="00455CDD" w:rsidRPr="00087D85">
        <w:t xml:space="preserve"> </w:t>
      </w:r>
      <w:r w:rsidRPr="00087D85">
        <w:t>om</w:t>
      </w:r>
      <w:r w:rsidR="00455CDD" w:rsidRPr="00087D85">
        <w:t xml:space="preserve"> </w:t>
      </w:r>
      <w:r w:rsidRPr="00087D85">
        <w:t>engasjerende</w:t>
      </w:r>
      <w:r w:rsidR="00455CDD" w:rsidRPr="00087D85">
        <w:t xml:space="preserve"> </w:t>
      </w:r>
      <w:r w:rsidRPr="00087D85">
        <w:t>leseundervisning</w:t>
      </w:r>
      <w:r w:rsidR="00455CDD" w:rsidRPr="00087D85">
        <w:t xml:space="preserve"> </w:t>
      </w:r>
      <w:r w:rsidRPr="00087D85">
        <w:t>og</w:t>
      </w:r>
      <w:r w:rsidR="00455CDD" w:rsidRPr="00087D85">
        <w:t xml:space="preserve"> </w:t>
      </w:r>
      <w:r w:rsidRPr="00087D85">
        <w:t>lesing</w:t>
      </w:r>
      <w:r w:rsidR="00455CDD" w:rsidRPr="00087D85">
        <w:t xml:space="preserve"> </w:t>
      </w:r>
      <w:r w:rsidRPr="00087D85">
        <w:t>på</w:t>
      </w:r>
      <w:r w:rsidR="00455CDD" w:rsidRPr="00087D85">
        <w:t xml:space="preserve"> </w:t>
      </w:r>
      <w:r w:rsidRPr="00087D85">
        <w:t>papir</w:t>
      </w:r>
      <w:r w:rsidR="00455CDD" w:rsidRPr="00087D85">
        <w:t xml:space="preserve"> </w:t>
      </w:r>
      <w:r w:rsidRPr="00087D85">
        <w:t>og</w:t>
      </w:r>
      <w:r w:rsidR="00455CDD" w:rsidRPr="00087D85">
        <w:t xml:space="preserve"> </w:t>
      </w:r>
      <w:r w:rsidRPr="00087D85">
        <w:t>skjerm.</w:t>
      </w:r>
      <w:r w:rsidR="00455CDD" w:rsidRPr="00087D85">
        <w:t xml:space="preserve"> </w:t>
      </w:r>
      <w:r w:rsidRPr="00087D85">
        <w:t>Lærere</w:t>
      </w:r>
      <w:r w:rsidR="00455CDD" w:rsidRPr="00087D85">
        <w:t xml:space="preserve"> </w:t>
      </w:r>
      <w:r w:rsidRPr="00087D85">
        <w:t>vil</w:t>
      </w:r>
      <w:r w:rsidR="00455CDD" w:rsidRPr="00087D85">
        <w:t xml:space="preserve"> </w:t>
      </w:r>
      <w:r w:rsidRPr="00087D85">
        <w:t>også</w:t>
      </w:r>
      <w:r w:rsidR="00455CDD" w:rsidRPr="00087D85">
        <w:t xml:space="preserve"> </w:t>
      </w:r>
      <w:r w:rsidRPr="00087D85">
        <w:t>få</w:t>
      </w:r>
      <w:r w:rsidR="00455CDD" w:rsidRPr="00087D85">
        <w:t xml:space="preserve"> </w:t>
      </w:r>
      <w:r w:rsidRPr="00087D85">
        <w:t>tilgang</w:t>
      </w:r>
      <w:r w:rsidR="00455CDD" w:rsidRPr="00087D85">
        <w:t xml:space="preserve"> </w:t>
      </w:r>
      <w:r w:rsidRPr="00087D85">
        <w:t>til</w:t>
      </w:r>
      <w:r w:rsidR="00455CDD" w:rsidRPr="00087D85">
        <w:t xml:space="preserve"> </w:t>
      </w:r>
      <w:r w:rsidRPr="00087D85">
        <w:t>støtte-</w:t>
      </w:r>
      <w:r w:rsidR="00455CDD" w:rsidRPr="00087D85">
        <w:t xml:space="preserve"> </w:t>
      </w:r>
      <w:r w:rsidRPr="00087D85">
        <w:t>og</w:t>
      </w:r>
      <w:r w:rsidR="00455CDD" w:rsidRPr="00087D85">
        <w:t xml:space="preserve"> </w:t>
      </w:r>
      <w:r w:rsidRPr="00087D85">
        <w:t>veiledningsressurser</w:t>
      </w:r>
      <w:r w:rsidR="00455CDD" w:rsidRPr="00087D85">
        <w:t xml:space="preserve"> </w:t>
      </w:r>
      <w:r w:rsidRPr="00087D85">
        <w:t>med</w:t>
      </w:r>
      <w:r w:rsidR="00455CDD" w:rsidRPr="00087D85">
        <w:t xml:space="preserve"> </w:t>
      </w:r>
      <w:r w:rsidRPr="00087D85">
        <w:t>tema</w:t>
      </w:r>
      <w:r w:rsidR="00455CDD" w:rsidRPr="00087D85">
        <w:t xml:space="preserve"> </w:t>
      </w:r>
      <w:r w:rsidRPr="00087D85">
        <w:t>som</w:t>
      </w:r>
      <w:r w:rsidR="00455CDD" w:rsidRPr="00087D85">
        <w:t xml:space="preserve"> </w:t>
      </w:r>
      <w:r w:rsidRPr="00087D85">
        <w:t>bruk</w:t>
      </w:r>
      <w:r w:rsidR="00455CDD" w:rsidRPr="00087D85">
        <w:t xml:space="preserve"> </w:t>
      </w:r>
      <w:r w:rsidRPr="00087D85">
        <w:t>av</w:t>
      </w:r>
      <w:r w:rsidR="00455CDD" w:rsidRPr="00087D85">
        <w:t xml:space="preserve"> </w:t>
      </w:r>
      <w:r w:rsidRPr="00087D85">
        <w:t>skolebiblioteket,</w:t>
      </w:r>
      <w:r w:rsidR="00455CDD" w:rsidRPr="00087D85">
        <w:t xml:space="preserve"> </w:t>
      </w:r>
      <w:r w:rsidRPr="00087D85">
        <w:t>hvordan</w:t>
      </w:r>
      <w:r w:rsidR="00455CDD" w:rsidRPr="00087D85">
        <w:t xml:space="preserve"> </w:t>
      </w:r>
      <w:r w:rsidRPr="00087D85">
        <w:t>fremme</w:t>
      </w:r>
      <w:r w:rsidR="00455CDD" w:rsidRPr="00087D85">
        <w:t xml:space="preserve"> </w:t>
      </w:r>
      <w:r w:rsidRPr="00087D85">
        <w:t>leseinteresse,</w:t>
      </w:r>
      <w:r w:rsidR="00455CDD" w:rsidRPr="00087D85">
        <w:t xml:space="preserve"> </w:t>
      </w:r>
      <w:r w:rsidRPr="00087D85">
        <w:t>litteraturformidling,</w:t>
      </w:r>
      <w:r w:rsidR="00455CDD" w:rsidRPr="00087D85">
        <w:t xml:space="preserve"> </w:t>
      </w:r>
      <w:r w:rsidRPr="00087D85">
        <w:t>tiltak</w:t>
      </w:r>
      <w:r w:rsidR="00455CDD" w:rsidRPr="00087D85">
        <w:t xml:space="preserve"> </w:t>
      </w:r>
      <w:r w:rsidRPr="00087D85">
        <w:t>for</w:t>
      </w:r>
      <w:r w:rsidR="00455CDD" w:rsidRPr="00087D85">
        <w:t xml:space="preserve"> </w:t>
      </w:r>
      <w:r w:rsidRPr="00087D85">
        <w:t>elever</w:t>
      </w:r>
      <w:r w:rsidR="00455CDD" w:rsidRPr="00087D85">
        <w:t xml:space="preserve"> </w:t>
      </w:r>
      <w:r w:rsidRPr="00087D85">
        <w:t>som</w:t>
      </w:r>
      <w:r w:rsidR="00455CDD" w:rsidRPr="00087D85">
        <w:t xml:space="preserve"> </w:t>
      </w:r>
      <w:r w:rsidRPr="00087D85">
        <w:t>strever</w:t>
      </w:r>
      <w:r w:rsidR="00455CDD" w:rsidRPr="00087D85">
        <w:t xml:space="preserve"> </w:t>
      </w:r>
      <w:r w:rsidRPr="00087D85">
        <w:t>med</w:t>
      </w:r>
      <w:r w:rsidR="00455CDD" w:rsidRPr="00087D85">
        <w:t xml:space="preserve"> </w:t>
      </w:r>
      <w:r w:rsidRPr="00087D85">
        <w:t>lesing,</w:t>
      </w:r>
      <w:r w:rsidR="00455CDD" w:rsidRPr="00087D85">
        <w:t xml:space="preserve"> </w:t>
      </w:r>
      <w:r w:rsidRPr="00087D85">
        <w:t>leseopplæring</w:t>
      </w:r>
      <w:r w:rsidR="00455CDD" w:rsidRPr="00087D85">
        <w:t xml:space="preserve"> </w:t>
      </w:r>
      <w:r w:rsidRPr="00087D85">
        <w:t>for</w:t>
      </w:r>
      <w:r w:rsidR="00455CDD" w:rsidRPr="00087D85">
        <w:t xml:space="preserve"> </w:t>
      </w:r>
      <w:r w:rsidRPr="00087D85">
        <w:t>elever</w:t>
      </w:r>
      <w:r w:rsidR="00455CDD" w:rsidRPr="00087D85">
        <w:t xml:space="preserve"> </w:t>
      </w:r>
      <w:r w:rsidRPr="00087D85">
        <w:t>med</w:t>
      </w:r>
      <w:r w:rsidR="00455CDD" w:rsidRPr="00087D85">
        <w:t xml:space="preserve"> </w:t>
      </w:r>
      <w:r w:rsidRPr="00087D85">
        <w:t>svake</w:t>
      </w:r>
      <w:r w:rsidR="00455CDD" w:rsidRPr="00087D85">
        <w:t xml:space="preserve"> </w:t>
      </w:r>
      <w:r w:rsidRPr="00087D85">
        <w:t>norskferdigheter</w:t>
      </w:r>
      <w:r w:rsidR="00455CDD" w:rsidRPr="00087D85">
        <w:t xml:space="preserve"> </w:t>
      </w:r>
      <w:r w:rsidRPr="00087D85">
        <w:t>og</w:t>
      </w:r>
      <w:r w:rsidR="00455CDD" w:rsidRPr="00087D85">
        <w:t xml:space="preserve"> </w:t>
      </w:r>
      <w:r w:rsidRPr="00087D85">
        <w:t>kartlegging</w:t>
      </w:r>
      <w:r w:rsidR="00455CDD" w:rsidRPr="00087D85">
        <w:t xml:space="preserve"> </w:t>
      </w:r>
      <w:r w:rsidRPr="00087D85">
        <w:t>og</w:t>
      </w:r>
      <w:r w:rsidR="00455CDD" w:rsidRPr="00087D85">
        <w:t xml:space="preserve"> </w:t>
      </w:r>
      <w:r w:rsidRPr="00087D85">
        <w:t>vurdering.</w:t>
      </w:r>
      <w:r w:rsidR="00455CDD" w:rsidRPr="00087D85">
        <w:t xml:space="preserve"> </w:t>
      </w:r>
      <w:r w:rsidRPr="00087D85">
        <w:t>Nasjonalt</w:t>
      </w:r>
      <w:r w:rsidR="00455CDD" w:rsidRPr="00087D85">
        <w:t xml:space="preserve"> </w:t>
      </w:r>
      <w:r w:rsidRPr="00087D85">
        <w:t>lesesenter</w:t>
      </w:r>
      <w:r w:rsidR="00455CDD" w:rsidRPr="00087D85">
        <w:t xml:space="preserve"> </w:t>
      </w:r>
      <w:r w:rsidRPr="00087D85">
        <w:t>vil</w:t>
      </w:r>
      <w:r w:rsidR="00455CDD" w:rsidRPr="00087D85">
        <w:t xml:space="preserve"> </w:t>
      </w:r>
      <w:r w:rsidRPr="00087D85">
        <w:t>utvikle</w:t>
      </w:r>
      <w:r w:rsidR="00455CDD" w:rsidRPr="00087D85">
        <w:t xml:space="preserve"> </w:t>
      </w:r>
      <w:r w:rsidRPr="00087D85">
        <w:t>digitalt</w:t>
      </w:r>
      <w:r w:rsidR="00455CDD" w:rsidRPr="00087D85">
        <w:t xml:space="preserve"> </w:t>
      </w:r>
      <w:r w:rsidRPr="00087D85">
        <w:t>og</w:t>
      </w:r>
      <w:r w:rsidR="00455CDD" w:rsidRPr="00087D85">
        <w:t xml:space="preserve"> </w:t>
      </w:r>
      <w:r w:rsidRPr="00087D85">
        <w:t>trykket</w:t>
      </w:r>
      <w:r w:rsidR="00455CDD" w:rsidRPr="00087D85">
        <w:t xml:space="preserve"> </w:t>
      </w:r>
      <w:r w:rsidRPr="00087D85">
        <w:t>materiell</w:t>
      </w:r>
      <w:r w:rsidR="00455CDD" w:rsidRPr="00087D85">
        <w:t xml:space="preserve"> </w:t>
      </w:r>
      <w:r w:rsidRPr="00087D85">
        <w:t>for</w:t>
      </w:r>
      <w:r w:rsidR="00455CDD" w:rsidRPr="00087D85">
        <w:t xml:space="preserve"> </w:t>
      </w:r>
      <w:r w:rsidRPr="00087D85">
        <w:t>at</w:t>
      </w:r>
      <w:r w:rsidR="00455CDD" w:rsidRPr="00087D85">
        <w:t xml:space="preserve"> </w:t>
      </w:r>
      <w:r w:rsidRPr="00087D85">
        <w:t>lærere</w:t>
      </w:r>
      <w:r w:rsidR="00455CDD" w:rsidRPr="00087D85">
        <w:t xml:space="preserve"> </w:t>
      </w:r>
      <w:r w:rsidRPr="00087D85">
        <w:t>og</w:t>
      </w:r>
      <w:r w:rsidR="00455CDD" w:rsidRPr="00087D85">
        <w:t xml:space="preserve"> </w:t>
      </w:r>
      <w:r w:rsidRPr="00087D85">
        <w:t>skoler</w:t>
      </w:r>
      <w:r w:rsidR="00455CDD" w:rsidRPr="00087D85">
        <w:t xml:space="preserve"> </w:t>
      </w:r>
      <w:r w:rsidRPr="00087D85">
        <w:t>lett</w:t>
      </w:r>
      <w:r w:rsidR="00455CDD" w:rsidRPr="00087D85">
        <w:t xml:space="preserve"> </w:t>
      </w:r>
      <w:r w:rsidRPr="00087D85">
        <w:t>kan</w:t>
      </w:r>
      <w:r w:rsidR="00455CDD" w:rsidRPr="00087D85">
        <w:t xml:space="preserve"> </w:t>
      </w:r>
      <w:r w:rsidRPr="00087D85">
        <w:t>ta</w:t>
      </w:r>
      <w:r w:rsidR="00455CDD" w:rsidRPr="00087D85">
        <w:t xml:space="preserve"> </w:t>
      </w:r>
      <w:r w:rsidRPr="00087D85">
        <w:t>i</w:t>
      </w:r>
      <w:r w:rsidR="00455CDD" w:rsidRPr="00087D85">
        <w:t xml:space="preserve"> </w:t>
      </w:r>
      <w:r w:rsidRPr="00087D85">
        <w:t>bruk</w:t>
      </w:r>
      <w:r w:rsidR="00455CDD" w:rsidRPr="00087D85">
        <w:t xml:space="preserve"> </w:t>
      </w:r>
      <w:r w:rsidRPr="00087D85">
        <w:t>ressursene.</w:t>
      </w:r>
    </w:p>
    <w:p w14:paraId="76007BEF" w14:textId="0E87C4F2" w:rsidR="0068665E" w:rsidRPr="00087D85" w:rsidRDefault="00A74CE3" w:rsidP="00087D85">
      <w:r w:rsidRPr="00087D85">
        <w:rPr>
          <w:rStyle w:val="kursiv"/>
        </w:rPr>
        <w:t>Tid</w:t>
      </w:r>
      <w:r w:rsidR="00455CDD" w:rsidRPr="00087D85">
        <w:rPr>
          <w:rStyle w:val="kursiv"/>
        </w:rPr>
        <w:t xml:space="preserve"> </w:t>
      </w:r>
      <w:r w:rsidRPr="00087D85">
        <w:rPr>
          <w:rStyle w:val="kursiv"/>
        </w:rPr>
        <w:t>for</w:t>
      </w:r>
      <w:r w:rsidR="00455CDD" w:rsidRPr="00087D85">
        <w:rPr>
          <w:rStyle w:val="kursiv"/>
        </w:rPr>
        <w:t xml:space="preserve"> </w:t>
      </w:r>
      <w:r w:rsidRPr="00087D85">
        <w:rPr>
          <w:rStyle w:val="kursiv"/>
        </w:rPr>
        <w:t>lesing</w:t>
      </w:r>
      <w:r w:rsidR="00455CDD" w:rsidRPr="00087D85">
        <w:t xml:space="preserve"> </w:t>
      </w:r>
      <w:r w:rsidRPr="00087D85">
        <w:t>vil</w:t>
      </w:r>
      <w:r w:rsidR="00455CDD" w:rsidRPr="00087D85">
        <w:t xml:space="preserve"> </w:t>
      </w:r>
      <w:r w:rsidRPr="00087D85">
        <w:t>ha</w:t>
      </w:r>
      <w:r w:rsidR="00455CDD" w:rsidRPr="00087D85">
        <w:t xml:space="preserve"> </w:t>
      </w:r>
      <w:r w:rsidRPr="00087D85">
        <w:t>tilbud</w:t>
      </w:r>
      <w:r w:rsidR="00455CDD" w:rsidRPr="00087D85">
        <w:t xml:space="preserve"> </w:t>
      </w:r>
      <w:r w:rsidRPr="00087D85">
        <w:t>om</w:t>
      </w:r>
      <w:r w:rsidR="00455CDD" w:rsidRPr="00087D85">
        <w:t xml:space="preserve"> </w:t>
      </w:r>
      <w:r w:rsidRPr="00087D85">
        <w:t>korte</w:t>
      </w:r>
      <w:r w:rsidR="00455CDD" w:rsidRPr="00087D85">
        <w:t xml:space="preserve"> </w:t>
      </w:r>
      <w:r w:rsidRPr="00087D85">
        <w:t>videreutdanningskurs</w:t>
      </w:r>
      <w:r w:rsidR="00455CDD" w:rsidRPr="00087D85">
        <w:t xml:space="preserve"> </w:t>
      </w:r>
      <w:r w:rsidRPr="00087D85">
        <w:t>for</w:t>
      </w:r>
      <w:r w:rsidR="00455CDD" w:rsidRPr="00087D85">
        <w:t xml:space="preserve"> </w:t>
      </w:r>
      <w:r w:rsidRPr="00087D85">
        <w:t>lærere</w:t>
      </w:r>
      <w:r w:rsidR="00455CDD" w:rsidRPr="00087D85">
        <w:t xml:space="preserve"> </w:t>
      </w:r>
      <w:r w:rsidRPr="00087D85">
        <w:t>om</w:t>
      </w:r>
      <w:r w:rsidR="00455CDD" w:rsidRPr="00087D85">
        <w:t xml:space="preserve"> </w:t>
      </w:r>
      <w:r w:rsidRPr="00087D85">
        <w:t>for</w:t>
      </w:r>
      <w:r w:rsidR="00455CDD" w:rsidRPr="00087D85">
        <w:t xml:space="preserve"> </w:t>
      </w:r>
      <w:r w:rsidRPr="00087D85">
        <w:t>eksempel</w:t>
      </w:r>
      <w:r w:rsidR="00455CDD" w:rsidRPr="00087D85">
        <w:t xml:space="preserve"> </w:t>
      </w:r>
      <w:r w:rsidRPr="00087D85">
        <w:t>veiledet</w:t>
      </w:r>
      <w:r w:rsidR="00455CDD" w:rsidRPr="00087D85">
        <w:t xml:space="preserve"> </w:t>
      </w:r>
      <w:r w:rsidRPr="00087D85">
        <w:t>lesing,</w:t>
      </w:r>
      <w:r w:rsidR="00455CDD" w:rsidRPr="00087D85">
        <w:t xml:space="preserve"> </w:t>
      </w:r>
      <w:r w:rsidRPr="00087D85">
        <w:t>lesefaglig</w:t>
      </w:r>
      <w:r w:rsidR="00455CDD" w:rsidRPr="00087D85">
        <w:t xml:space="preserve"> </w:t>
      </w:r>
      <w:r w:rsidRPr="00087D85">
        <w:t>utviklingsarbeid</w:t>
      </w:r>
      <w:r w:rsidR="00455CDD" w:rsidRPr="00087D85">
        <w:t xml:space="preserve"> </w:t>
      </w:r>
      <w:r w:rsidRPr="00087D85">
        <w:t>i</w:t>
      </w:r>
      <w:r w:rsidR="00455CDD" w:rsidRPr="00087D85">
        <w:t xml:space="preserve"> </w:t>
      </w:r>
      <w:r w:rsidRPr="00087D85">
        <w:t>skolen,</w:t>
      </w:r>
      <w:r w:rsidR="00455CDD" w:rsidRPr="00087D85">
        <w:t xml:space="preserve"> </w:t>
      </w:r>
      <w:r w:rsidRPr="00087D85">
        <w:t>lesemotivasjon</w:t>
      </w:r>
      <w:r w:rsidR="00455CDD" w:rsidRPr="00087D85">
        <w:t xml:space="preserve"> </w:t>
      </w:r>
      <w:r w:rsidRPr="00087D85">
        <w:t>og</w:t>
      </w:r>
      <w:r w:rsidR="00455CDD" w:rsidRPr="00087D85">
        <w:t xml:space="preserve"> </w:t>
      </w:r>
      <w:r w:rsidRPr="00087D85">
        <w:t>tidlig</w:t>
      </w:r>
      <w:r w:rsidR="00455CDD" w:rsidRPr="00087D85">
        <w:t xml:space="preserve"> </w:t>
      </w:r>
      <w:r w:rsidRPr="00087D85">
        <w:t>innsats.</w:t>
      </w:r>
      <w:r w:rsidR="00455CDD" w:rsidRPr="00087D85">
        <w:t xml:space="preserve"> </w:t>
      </w:r>
      <w:r w:rsidRPr="00087D85">
        <w:t>For</w:t>
      </w:r>
      <w:r w:rsidR="00455CDD" w:rsidRPr="00087D85">
        <w:t xml:space="preserve"> </w:t>
      </w:r>
      <w:r w:rsidRPr="00087D85">
        <w:t>å</w:t>
      </w:r>
      <w:r w:rsidR="00455CDD" w:rsidRPr="00087D85">
        <w:t xml:space="preserve"> </w:t>
      </w:r>
      <w:r w:rsidRPr="00087D85">
        <w:t>øke</w:t>
      </w:r>
      <w:r w:rsidR="00455CDD" w:rsidRPr="00087D85">
        <w:t xml:space="preserve"> </w:t>
      </w:r>
      <w:r w:rsidRPr="00087D85">
        <w:t>skoleledere</w:t>
      </w:r>
      <w:r w:rsidR="00455CDD" w:rsidRPr="00087D85">
        <w:t xml:space="preserve"> </w:t>
      </w:r>
      <w:r w:rsidRPr="00087D85">
        <w:t>og</w:t>
      </w:r>
      <w:r w:rsidR="00455CDD" w:rsidRPr="00087D85">
        <w:t xml:space="preserve"> </w:t>
      </w:r>
      <w:r w:rsidRPr="00087D85">
        <w:t>skoleeieres</w:t>
      </w:r>
      <w:r w:rsidR="00455CDD" w:rsidRPr="00087D85">
        <w:t xml:space="preserve"> </w:t>
      </w:r>
      <w:r w:rsidRPr="00087D85">
        <w:t>bevissthet</w:t>
      </w:r>
      <w:r w:rsidR="00455CDD" w:rsidRPr="00087D85">
        <w:t xml:space="preserve"> </w:t>
      </w:r>
      <w:r w:rsidRPr="00087D85">
        <w:t>om</w:t>
      </w:r>
      <w:r w:rsidR="00455CDD" w:rsidRPr="00087D85">
        <w:t xml:space="preserve"> </w:t>
      </w:r>
      <w:r w:rsidRPr="00087D85">
        <w:t>hvordan</w:t>
      </w:r>
      <w:r w:rsidR="00455CDD" w:rsidRPr="00087D85">
        <w:t xml:space="preserve"> </w:t>
      </w:r>
      <w:r w:rsidRPr="00087D85">
        <w:t>de</w:t>
      </w:r>
      <w:r w:rsidR="00455CDD" w:rsidRPr="00087D85">
        <w:t xml:space="preserve"> </w:t>
      </w:r>
      <w:r w:rsidRPr="00087D85">
        <w:t>kan</w:t>
      </w:r>
      <w:r w:rsidR="00455CDD" w:rsidRPr="00087D85">
        <w:t xml:space="preserve"> </w:t>
      </w:r>
      <w:r w:rsidRPr="00087D85">
        <w:t>jobbe</w:t>
      </w:r>
      <w:r w:rsidR="00455CDD" w:rsidRPr="00087D85">
        <w:t xml:space="preserve"> </w:t>
      </w:r>
      <w:r w:rsidRPr="00087D85">
        <w:t>for</w:t>
      </w:r>
      <w:r w:rsidR="00455CDD" w:rsidRPr="00087D85">
        <w:t xml:space="preserve"> </w:t>
      </w:r>
      <w:r w:rsidRPr="00087D85">
        <w:t>å</w:t>
      </w:r>
      <w:r w:rsidR="00455CDD" w:rsidRPr="00087D85">
        <w:t xml:space="preserve"> </w:t>
      </w:r>
      <w:r w:rsidRPr="00087D85">
        <w:t>bedre</w:t>
      </w:r>
      <w:r w:rsidR="00455CDD" w:rsidRPr="00087D85">
        <w:t xml:space="preserve"> </w:t>
      </w:r>
      <w:r w:rsidRPr="00087D85">
        <w:t>elevers</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lesemotivasjon</w:t>
      </w:r>
      <w:r w:rsidR="00455CDD" w:rsidRPr="00087D85">
        <w:t xml:space="preserve"> </w:t>
      </w:r>
      <w:r w:rsidRPr="00087D85">
        <w:t>og</w:t>
      </w:r>
      <w:r w:rsidR="00455CDD" w:rsidRPr="00087D85">
        <w:t xml:space="preserve"> </w:t>
      </w:r>
      <w:r w:rsidRPr="00087D85">
        <w:t>viktigheten</w:t>
      </w:r>
      <w:r w:rsidR="00455CDD" w:rsidRPr="00087D85">
        <w:t xml:space="preserve"> </w:t>
      </w:r>
      <w:r w:rsidRPr="00087D85">
        <w:t>av</w:t>
      </w:r>
      <w:r w:rsidR="00455CDD" w:rsidRPr="00087D85">
        <w:t xml:space="preserve"> </w:t>
      </w:r>
      <w:r w:rsidRPr="00087D85">
        <w:t>tilgang</w:t>
      </w:r>
      <w:r w:rsidR="00455CDD" w:rsidRPr="00087D85">
        <w:t xml:space="preserve"> </w:t>
      </w:r>
      <w:r w:rsidRPr="00087D85">
        <w:t>til</w:t>
      </w:r>
      <w:r w:rsidR="00455CDD" w:rsidRPr="00087D85">
        <w:t xml:space="preserve"> </w:t>
      </w:r>
      <w:r w:rsidRPr="00087D85">
        <w:t>tekster,</w:t>
      </w:r>
      <w:r w:rsidR="00455CDD" w:rsidRPr="00087D85">
        <w:t xml:space="preserve"> </w:t>
      </w:r>
      <w:r w:rsidRPr="00087D85">
        <w:t>bøker</w:t>
      </w:r>
      <w:r w:rsidR="00455CDD" w:rsidRPr="00087D85">
        <w:t xml:space="preserve"> </w:t>
      </w:r>
      <w:r w:rsidRPr="00087D85">
        <w:t>og</w:t>
      </w:r>
      <w:r w:rsidR="00455CDD" w:rsidRPr="00087D85">
        <w:t xml:space="preserve"> </w:t>
      </w:r>
      <w:r w:rsidRPr="00087D85">
        <w:t>skolebibliotek,</w:t>
      </w:r>
      <w:r w:rsidR="00455CDD" w:rsidRPr="00087D85">
        <w:t xml:space="preserve"> </w:t>
      </w:r>
      <w:r w:rsidRPr="00087D85">
        <w:t>vil</w:t>
      </w:r>
      <w:r w:rsidR="00455CDD" w:rsidRPr="00087D85">
        <w:t xml:space="preserve"> </w:t>
      </w:r>
      <w:r w:rsidRPr="00087D85">
        <w:t>Nasjonalt</w:t>
      </w:r>
      <w:r w:rsidR="00455CDD" w:rsidRPr="00087D85">
        <w:t xml:space="preserve"> </w:t>
      </w:r>
      <w:r w:rsidRPr="00087D85">
        <w:t>lesesenter</w:t>
      </w:r>
      <w:r w:rsidR="00455CDD" w:rsidRPr="00087D85">
        <w:t xml:space="preserve"> </w:t>
      </w:r>
      <w:r w:rsidRPr="00087D85">
        <w:t>invitere</w:t>
      </w:r>
      <w:r w:rsidR="00455CDD" w:rsidRPr="00087D85">
        <w:t xml:space="preserve"> </w:t>
      </w:r>
      <w:r w:rsidRPr="00087D85">
        <w:t>skoleledere</w:t>
      </w:r>
      <w:r w:rsidR="00455CDD" w:rsidRPr="00087D85">
        <w:t xml:space="preserve"> </w:t>
      </w:r>
      <w:r w:rsidRPr="00087D85">
        <w:t>og</w:t>
      </w:r>
      <w:r w:rsidR="00455CDD" w:rsidRPr="00087D85">
        <w:t xml:space="preserve"> </w:t>
      </w:r>
      <w:r w:rsidRPr="00087D85">
        <w:t>skoleeiere</w:t>
      </w:r>
      <w:r w:rsidR="00455CDD" w:rsidRPr="00087D85">
        <w:t xml:space="preserve"> </w:t>
      </w:r>
      <w:r w:rsidRPr="00087D85">
        <w:t>til</w:t>
      </w:r>
      <w:r w:rsidR="00455CDD" w:rsidRPr="00087D85">
        <w:t xml:space="preserve"> </w:t>
      </w:r>
      <w:r w:rsidRPr="00087D85">
        <w:t>seminarer</w:t>
      </w:r>
      <w:r w:rsidR="00455CDD" w:rsidRPr="00087D85">
        <w:t xml:space="preserve"> </w:t>
      </w:r>
      <w:r w:rsidRPr="00087D85">
        <w:t>og</w:t>
      </w:r>
      <w:r w:rsidR="00455CDD" w:rsidRPr="00087D85">
        <w:t xml:space="preserve"> </w:t>
      </w:r>
      <w:r w:rsidRPr="00087D85">
        <w:t>dialog.</w:t>
      </w:r>
      <w:r w:rsidR="00455CDD" w:rsidRPr="00087D85">
        <w:t xml:space="preserve"> </w:t>
      </w:r>
    </w:p>
    <w:p w14:paraId="0B9F899F" w14:textId="2ED553BA" w:rsidR="0068665E" w:rsidRPr="00087D85" w:rsidRDefault="00A74CE3" w:rsidP="00087D85">
      <w:r w:rsidRPr="00087D85">
        <w:t>Hjemmet</w:t>
      </w:r>
      <w:r w:rsidR="00455CDD" w:rsidRPr="00087D85">
        <w:t xml:space="preserve"> </w:t>
      </w:r>
      <w:r w:rsidRPr="00087D85">
        <w:t>har</w:t>
      </w:r>
      <w:r w:rsidR="00455CDD" w:rsidRPr="00087D85">
        <w:t xml:space="preserve"> </w:t>
      </w:r>
      <w:r w:rsidRPr="00087D85">
        <w:t>stor</w:t>
      </w:r>
      <w:r w:rsidR="00455CDD" w:rsidRPr="00087D85">
        <w:t xml:space="preserve"> </w:t>
      </w:r>
      <w:r w:rsidRPr="00087D85">
        <w:t>betydning</w:t>
      </w:r>
      <w:r w:rsidR="00455CDD" w:rsidRPr="00087D85">
        <w:t xml:space="preserve"> </w:t>
      </w:r>
      <w:r w:rsidRPr="00087D85">
        <w:t>for</w:t>
      </w:r>
      <w:r w:rsidR="00455CDD" w:rsidRPr="00087D85">
        <w:t xml:space="preserve"> </w:t>
      </w:r>
      <w:r w:rsidRPr="00087D85">
        <w:t>elevens</w:t>
      </w:r>
      <w:r w:rsidR="00455CDD" w:rsidRPr="00087D85">
        <w:t xml:space="preserve"> </w:t>
      </w:r>
      <w:r w:rsidRPr="00087D85">
        <w:t>engasjement</w:t>
      </w:r>
      <w:r w:rsidR="00455CDD" w:rsidRPr="00087D85">
        <w:t xml:space="preserve"> </w:t>
      </w:r>
      <w:r w:rsidRPr="00087D85">
        <w:t>og</w:t>
      </w:r>
      <w:r w:rsidR="00455CDD" w:rsidRPr="00087D85">
        <w:t xml:space="preserve"> </w:t>
      </w:r>
      <w:r w:rsidRPr="00087D85">
        <w:t>innsats</w:t>
      </w:r>
      <w:r w:rsidR="00455CDD" w:rsidRPr="00087D85">
        <w:t xml:space="preserve"> </w:t>
      </w:r>
      <w:r w:rsidRPr="00087D85">
        <w:t>på</w:t>
      </w:r>
      <w:r w:rsidR="00455CDD" w:rsidRPr="00087D85">
        <w:t xml:space="preserve"> </w:t>
      </w:r>
      <w:r w:rsidRPr="00087D85">
        <w:t>skolen.</w:t>
      </w:r>
      <w:r w:rsidR="00455CDD" w:rsidRPr="00087D85">
        <w:t xml:space="preserve"> </w:t>
      </w:r>
      <w:r w:rsidRPr="00087D85">
        <w:t>Nasjonalt</w:t>
      </w:r>
      <w:r w:rsidR="00455CDD" w:rsidRPr="00087D85">
        <w:t xml:space="preserve"> </w:t>
      </w:r>
      <w:r w:rsidRPr="00087D85">
        <w:t>lesesenter</w:t>
      </w:r>
      <w:r w:rsidR="00455CDD" w:rsidRPr="00087D85">
        <w:t xml:space="preserve"> </w:t>
      </w:r>
      <w:r w:rsidRPr="00087D85">
        <w:t>vil</w:t>
      </w:r>
      <w:r w:rsidR="00455CDD" w:rsidRPr="00087D85">
        <w:t xml:space="preserve"> </w:t>
      </w:r>
      <w:r w:rsidRPr="00087D85">
        <w:t>utvikle</w:t>
      </w:r>
      <w:r w:rsidR="00455CDD" w:rsidRPr="00087D85">
        <w:t xml:space="preserve"> </w:t>
      </w:r>
      <w:r w:rsidRPr="00087D85">
        <w:t>ressurser</w:t>
      </w:r>
      <w:r w:rsidR="00455CDD" w:rsidRPr="00087D85">
        <w:t xml:space="preserve"> </w:t>
      </w:r>
      <w:r w:rsidRPr="00087D85">
        <w:t>om</w:t>
      </w:r>
      <w:r w:rsidR="00455CDD" w:rsidRPr="00087D85">
        <w:t xml:space="preserve"> </w:t>
      </w:r>
      <w:r w:rsidRPr="00087D85">
        <w:t>leseopplæring</w:t>
      </w:r>
      <w:r w:rsidR="00455CDD" w:rsidRPr="00087D85">
        <w:t xml:space="preserve"> </w:t>
      </w:r>
      <w:r w:rsidRPr="00087D85">
        <w:t>og</w:t>
      </w:r>
      <w:r w:rsidR="00455CDD" w:rsidRPr="00087D85">
        <w:t xml:space="preserve"> </w:t>
      </w:r>
      <w:r w:rsidRPr="00087D85">
        <w:t>lesemotivasjon</w:t>
      </w:r>
      <w:r w:rsidR="00455CDD" w:rsidRPr="00087D85">
        <w:t xml:space="preserve"> </w:t>
      </w:r>
      <w:r w:rsidRPr="00087D85">
        <w:t>som</w:t>
      </w:r>
      <w:r w:rsidR="00455CDD" w:rsidRPr="00087D85">
        <w:t xml:space="preserve"> </w:t>
      </w:r>
      <w:r w:rsidRPr="00087D85">
        <w:t>skolene</w:t>
      </w:r>
      <w:r w:rsidR="00455CDD" w:rsidRPr="00087D85">
        <w:t xml:space="preserve"> </w:t>
      </w:r>
      <w:r w:rsidRPr="00087D85">
        <w:t>kan</w:t>
      </w:r>
      <w:r w:rsidR="00455CDD" w:rsidRPr="00087D85">
        <w:t xml:space="preserve"> </w:t>
      </w:r>
      <w:r w:rsidRPr="00087D85">
        <w:t>bruke</w:t>
      </w:r>
      <w:r w:rsidR="00455CDD" w:rsidRPr="00087D85">
        <w:t xml:space="preserve"> </w:t>
      </w:r>
      <w:r w:rsidRPr="00087D85">
        <w:t>i</w:t>
      </w:r>
      <w:r w:rsidR="00455CDD" w:rsidRPr="00087D85">
        <w:t xml:space="preserve"> </w:t>
      </w:r>
      <w:r w:rsidRPr="00087D85">
        <w:t>sitt</w:t>
      </w:r>
      <w:r w:rsidR="00455CDD" w:rsidRPr="00087D85">
        <w:t xml:space="preserve"> </w:t>
      </w:r>
      <w:r w:rsidRPr="00087D85">
        <w:t>samarbeid</w:t>
      </w:r>
      <w:r w:rsidR="00455CDD" w:rsidRPr="00087D85">
        <w:t xml:space="preserve"> </w:t>
      </w:r>
      <w:r w:rsidRPr="00087D85">
        <w:t>med</w:t>
      </w:r>
      <w:r w:rsidR="00455CDD" w:rsidRPr="00087D85">
        <w:t xml:space="preserve"> </w:t>
      </w:r>
      <w:r w:rsidRPr="00087D85">
        <w:t>foreldre</w:t>
      </w:r>
      <w:r w:rsidR="00455CDD" w:rsidRPr="00087D85">
        <w:t xml:space="preserve"> </w:t>
      </w:r>
      <w:r w:rsidRPr="00087D85">
        <w:t>og</w:t>
      </w:r>
      <w:r w:rsidR="00455CDD" w:rsidRPr="00087D85">
        <w:t xml:space="preserve"> </w:t>
      </w:r>
      <w:r w:rsidRPr="00087D85">
        <w:t>foresatte.</w:t>
      </w:r>
    </w:p>
    <w:p w14:paraId="026F4DBD" w14:textId="46B02ECF" w:rsidR="0068665E" w:rsidRPr="00087D85" w:rsidRDefault="00A74CE3" w:rsidP="00087D85">
      <w:r w:rsidRPr="00087D85">
        <w:t>Satsingen</w:t>
      </w:r>
      <w:r w:rsidR="00455CDD" w:rsidRPr="00087D85">
        <w:t xml:space="preserve"> </w:t>
      </w:r>
      <w:r w:rsidRPr="00087D85">
        <w:rPr>
          <w:rStyle w:val="kursiv"/>
        </w:rPr>
        <w:t>Tid</w:t>
      </w:r>
      <w:r w:rsidR="00455CDD" w:rsidRPr="00087D85">
        <w:rPr>
          <w:rStyle w:val="kursiv"/>
        </w:rPr>
        <w:t xml:space="preserve"> </w:t>
      </w:r>
      <w:r w:rsidRPr="00087D85">
        <w:rPr>
          <w:rStyle w:val="kursiv"/>
        </w:rPr>
        <w:t>for</w:t>
      </w:r>
      <w:r w:rsidR="00455CDD" w:rsidRPr="00087D85">
        <w:rPr>
          <w:rStyle w:val="kursiv"/>
        </w:rPr>
        <w:t xml:space="preserve"> </w:t>
      </w:r>
      <w:r w:rsidRPr="00087D85">
        <w:rPr>
          <w:rStyle w:val="kursiv"/>
        </w:rPr>
        <w:t>lesing</w:t>
      </w:r>
      <w:r w:rsidR="00455CDD" w:rsidRPr="00087D85">
        <w:t xml:space="preserve"> </w:t>
      </w:r>
      <w:r w:rsidRPr="00087D85">
        <w:t>vil</w:t>
      </w:r>
      <w:r w:rsidR="00455CDD" w:rsidRPr="00087D85">
        <w:t xml:space="preserve"> </w:t>
      </w:r>
      <w:r w:rsidRPr="00087D85">
        <w:t>også</w:t>
      </w:r>
      <w:r w:rsidR="00455CDD" w:rsidRPr="00087D85">
        <w:t xml:space="preserve"> </w:t>
      </w:r>
      <w:r w:rsidRPr="00087D85">
        <w:t>omfatte</w:t>
      </w:r>
      <w:r w:rsidR="00455CDD" w:rsidRPr="00087D85">
        <w:t xml:space="preserve"> </w:t>
      </w:r>
      <w:r w:rsidRPr="00087D85">
        <w:t>SFO</w:t>
      </w:r>
      <w:r w:rsidR="00455CDD" w:rsidRPr="00087D85">
        <w:t xml:space="preserve"> </w:t>
      </w:r>
      <w:r w:rsidRPr="00087D85">
        <w:t>og</w:t>
      </w:r>
      <w:r w:rsidR="00455CDD" w:rsidRPr="00087D85">
        <w:t xml:space="preserve"> </w:t>
      </w:r>
      <w:r w:rsidRPr="00087D85">
        <w:t>barnehage.</w:t>
      </w:r>
      <w:r w:rsidR="00455CDD" w:rsidRPr="00087D85">
        <w:t xml:space="preserve"> </w:t>
      </w:r>
      <w:r w:rsidRPr="00087D85">
        <w:t>SFO</w:t>
      </w:r>
      <w:r w:rsidR="00455CDD" w:rsidRPr="00087D85">
        <w:t xml:space="preserve"> </w:t>
      </w:r>
      <w:r w:rsidRPr="00087D85">
        <w:t>skal</w:t>
      </w:r>
      <w:r w:rsidR="00455CDD" w:rsidRPr="00087D85">
        <w:t xml:space="preserve"> </w:t>
      </w:r>
      <w:r w:rsidRPr="00087D85">
        <w:t>legge</w:t>
      </w:r>
      <w:r w:rsidR="00455CDD" w:rsidRPr="00087D85">
        <w:t xml:space="preserve"> </w:t>
      </w:r>
      <w:r w:rsidRPr="00087D85">
        <w:t>til</w:t>
      </w:r>
      <w:r w:rsidR="00455CDD" w:rsidRPr="00087D85">
        <w:t xml:space="preserve"> </w:t>
      </w:r>
      <w:r w:rsidRPr="00087D85">
        <w:t>rette</w:t>
      </w:r>
      <w:r w:rsidR="00455CDD" w:rsidRPr="00087D85">
        <w:t xml:space="preserve"> </w:t>
      </w:r>
      <w:r w:rsidRPr="00087D85">
        <w:t>for</w:t>
      </w:r>
      <w:r w:rsidR="00455CDD" w:rsidRPr="00087D85">
        <w:t xml:space="preserve"> </w:t>
      </w:r>
      <w:r w:rsidRPr="00087D85">
        <w:t>lek,</w:t>
      </w:r>
      <w:r w:rsidR="00455CDD" w:rsidRPr="00087D85">
        <w:t xml:space="preserve"> </w:t>
      </w:r>
      <w:r w:rsidRPr="00087D85">
        <w:t>kultur-</w:t>
      </w:r>
      <w:r w:rsidR="00455CDD" w:rsidRPr="00087D85">
        <w:t xml:space="preserve"> </w:t>
      </w:r>
      <w:r w:rsidRPr="00087D85">
        <w:t>og</w:t>
      </w:r>
      <w:r w:rsidR="00455CDD" w:rsidRPr="00087D85">
        <w:t xml:space="preserve"> </w:t>
      </w:r>
      <w:r w:rsidRPr="00087D85">
        <w:t>fritidsaktiviteter</w:t>
      </w:r>
      <w:r w:rsidR="00455CDD" w:rsidRPr="00087D85">
        <w:t xml:space="preserve"> </w:t>
      </w:r>
      <w:r w:rsidRPr="00087D85">
        <w:t>som</w:t>
      </w:r>
      <w:r w:rsidR="00455CDD" w:rsidRPr="00087D85">
        <w:t xml:space="preserve"> </w:t>
      </w:r>
      <w:r w:rsidRPr="00087D85">
        <w:t>er</w:t>
      </w:r>
      <w:r w:rsidR="00455CDD" w:rsidRPr="00087D85">
        <w:t xml:space="preserve"> </w:t>
      </w:r>
      <w:r w:rsidRPr="00087D85">
        <w:t>tilpasset</w:t>
      </w:r>
      <w:r w:rsidR="00455CDD" w:rsidRPr="00087D85">
        <w:t xml:space="preserve"> </w:t>
      </w:r>
      <w:r w:rsidRPr="00087D85">
        <w:t>barn</w:t>
      </w:r>
      <w:r w:rsidR="00455CDD" w:rsidRPr="00087D85">
        <w:t xml:space="preserve"> </w:t>
      </w:r>
      <w:r w:rsidRPr="00087D85">
        <w:t>i</w:t>
      </w:r>
      <w:r w:rsidR="00455CDD" w:rsidRPr="00087D85">
        <w:t xml:space="preserve"> </w:t>
      </w:r>
      <w:r w:rsidRPr="00087D85">
        <w:t>ulik</w:t>
      </w:r>
      <w:r w:rsidR="00455CDD" w:rsidRPr="00087D85">
        <w:t xml:space="preserve"> </w:t>
      </w:r>
      <w:r w:rsidRPr="00087D85">
        <w:t>alder</w:t>
      </w:r>
      <w:r w:rsidR="00455CDD" w:rsidRPr="00087D85">
        <w:t xml:space="preserve"> </w:t>
      </w:r>
      <w:r w:rsidRPr="00087D85">
        <w:t>og</w:t>
      </w:r>
      <w:r w:rsidR="00455CDD" w:rsidRPr="00087D85">
        <w:t xml:space="preserve"> </w:t>
      </w:r>
      <w:r w:rsidRPr="00087D85">
        <w:t>med</w:t>
      </w:r>
      <w:r w:rsidR="00455CDD" w:rsidRPr="00087D85">
        <w:t xml:space="preserve"> </w:t>
      </w:r>
      <w:r w:rsidRPr="00087D85">
        <w:t>forskjellig</w:t>
      </w:r>
      <w:r w:rsidR="00455CDD" w:rsidRPr="00087D85">
        <w:t xml:space="preserve"> </w:t>
      </w:r>
      <w:r w:rsidRPr="00087D85">
        <w:t>funksjonsnivå.</w:t>
      </w:r>
      <w:r w:rsidR="00455CDD" w:rsidRPr="00087D85">
        <w:t xml:space="preserve"> </w:t>
      </w:r>
      <w:r w:rsidRPr="00087D85">
        <w:t>For</w:t>
      </w:r>
      <w:r w:rsidR="00455CDD" w:rsidRPr="00087D85">
        <w:t xml:space="preserve"> </w:t>
      </w:r>
      <w:r w:rsidRPr="00087D85">
        <w:t>å</w:t>
      </w:r>
      <w:r w:rsidR="00455CDD" w:rsidRPr="00087D85">
        <w:t xml:space="preserve"> </w:t>
      </w:r>
      <w:r w:rsidRPr="00087D85">
        <w:t>motivere</w:t>
      </w:r>
      <w:r w:rsidR="00455CDD" w:rsidRPr="00087D85">
        <w:t xml:space="preserve"> </w:t>
      </w:r>
      <w:r w:rsidRPr="00087D85">
        <w:t>til</w:t>
      </w:r>
      <w:r w:rsidR="00455CDD" w:rsidRPr="00087D85">
        <w:t xml:space="preserve"> </w:t>
      </w:r>
      <w:r w:rsidRPr="00087D85">
        <w:t>lesing</w:t>
      </w:r>
      <w:r w:rsidR="00455CDD" w:rsidRPr="00087D85">
        <w:t xml:space="preserve"> </w:t>
      </w:r>
      <w:r w:rsidRPr="00087D85">
        <w:t>og</w:t>
      </w:r>
      <w:r w:rsidR="00455CDD" w:rsidRPr="00087D85">
        <w:t xml:space="preserve"> </w:t>
      </w:r>
      <w:r w:rsidRPr="00087D85">
        <w:t>bidra</w:t>
      </w:r>
      <w:r w:rsidR="00455CDD" w:rsidRPr="00087D85">
        <w:t xml:space="preserve"> </w:t>
      </w:r>
      <w:r w:rsidRPr="00087D85">
        <w:t>til</w:t>
      </w:r>
      <w:r w:rsidR="00455CDD" w:rsidRPr="00087D85">
        <w:t xml:space="preserve"> </w:t>
      </w:r>
      <w:r w:rsidRPr="00087D85">
        <w:t>leseglede</w:t>
      </w:r>
      <w:r w:rsidR="00455CDD" w:rsidRPr="00087D85">
        <w:t xml:space="preserve"> </w:t>
      </w:r>
      <w:r w:rsidRPr="00087D85">
        <w:t>på</w:t>
      </w:r>
      <w:r w:rsidR="00455CDD" w:rsidRPr="00087D85">
        <w:t xml:space="preserve"> </w:t>
      </w:r>
      <w:r w:rsidRPr="00087D85">
        <w:t>SFO,</w:t>
      </w:r>
      <w:r w:rsidR="00455CDD" w:rsidRPr="00087D85">
        <w:t xml:space="preserve"> </w:t>
      </w:r>
      <w:r w:rsidRPr="00087D85">
        <w:t>vil</w:t>
      </w:r>
      <w:r w:rsidR="00455CDD" w:rsidRPr="00087D85">
        <w:t xml:space="preserve"> </w:t>
      </w:r>
      <w:r w:rsidRPr="00087D85">
        <w:t>det</w:t>
      </w:r>
      <w:r w:rsidR="00455CDD" w:rsidRPr="00087D85">
        <w:t xml:space="preserve"> </w:t>
      </w:r>
      <w:r w:rsidRPr="00087D85">
        <w:t>i</w:t>
      </w:r>
      <w:r w:rsidR="00455CDD" w:rsidRPr="00087D85">
        <w:t xml:space="preserve"> </w:t>
      </w:r>
      <w:r w:rsidRPr="00087D85">
        <w:rPr>
          <w:rStyle w:val="kursiv"/>
        </w:rPr>
        <w:t>Tid</w:t>
      </w:r>
      <w:r w:rsidR="00455CDD" w:rsidRPr="00087D85">
        <w:rPr>
          <w:rStyle w:val="kursiv"/>
        </w:rPr>
        <w:t xml:space="preserve"> </w:t>
      </w:r>
      <w:r w:rsidRPr="00087D85">
        <w:rPr>
          <w:rStyle w:val="kursiv"/>
        </w:rPr>
        <w:t>for</w:t>
      </w:r>
      <w:r w:rsidR="00455CDD" w:rsidRPr="00087D85">
        <w:rPr>
          <w:rStyle w:val="kursiv"/>
        </w:rPr>
        <w:t xml:space="preserve"> </w:t>
      </w:r>
      <w:r w:rsidRPr="00087D85">
        <w:rPr>
          <w:rStyle w:val="kursiv"/>
        </w:rPr>
        <w:t>lesing</w:t>
      </w:r>
      <w:r w:rsidR="00455CDD" w:rsidRPr="00087D85">
        <w:t xml:space="preserve"> </w:t>
      </w:r>
      <w:r w:rsidRPr="00087D85">
        <w:t>også</w:t>
      </w:r>
      <w:r w:rsidR="00455CDD" w:rsidRPr="00087D85">
        <w:t xml:space="preserve"> </w:t>
      </w:r>
      <w:r w:rsidRPr="00087D85">
        <w:t>være</w:t>
      </w:r>
      <w:r w:rsidR="00455CDD" w:rsidRPr="00087D85">
        <w:t xml:space="preserve"> </w:t>
      </w:r>
      <w:r w:rsidRPr="00087D85">
        <w:t>ressurser</w:t>
      </w:r>
      <w:r w:rsidR="00455CDD" w:rsidRPr="00087D85">
        <w:t xml:space="preserve"> </w:t>
      </w:r>
      <w:r w:rsidRPr="00087D85">
        <w:t>som</w:t>
      </w:r>
      <w:r w:rsidR="00455CDD" w:rsidRPr="00087D85">
        <w:t xml:space="preserve"> </w:t>
      </w:r>
      <w:r w:rsidRPr="00087D85">
        <w:t>kan</w:t>
      </w:r>
      <w:r w:rsidR="00455CDD" w:rsidRPr="00087D85">
        <w:t xml:space="preserve"> </w:t>
      </w:r>
      <w:r w:rsidRPr="00087D85">
        <w:t>inspirere</w:t>
      </w:r>
      <w:r w:rsidR="00455CDD" w:rsidRPr="00087D85">
        <w:t xml:space="preserve"> </w:t>
      </w:r>
      <w:r w:rsidRPr="00087D85">
        <w:t>til</w:t>
      </w:r>
      <w:r w:rsidR="00455CDD" w:rsidRPr="00087D85">
        <w:t xml:space="preserve"> </w:t>
      </w:r>
      <w:r w:rsidRPr="00087D85">
        <w:t>lesing</w:t>
      </w:r>
      <w:r w:rsidR="00455CDD" w:rsidRPr="00087D85">
        <w:t xml:space="preserve"> </w:t>
      </w:r>
      <w:r w:rsidRPr="00087D85">
        <w:t>i</w:t>
      </w:r>
      <w:r w:rsidR="00455CDD" w:rsidRPr="00087D85">
        <w:t xml:space="preserve"> </w:t>
      </w:r>
      <w:r w:rsidRPr="00087D85">
        <w:t>SFO.</w:t>
      </w:r>
      <w:r w:rsidR="00455CDD" w:rsidRPr="00087D85">
        <w:t xml:space="preserve"> </w:t>
      </w:r>
      <w:r w:rsidRPr="00087D85">
        <w:t>Dette</w:t>
      </w:r>
      <w:r w:rsidR="00455CDD" w:rsidRPr="00087D85">
        <w:t xml:space="preserve"> </w:t>
      </w:r>
      <w:r w:rsidRPr="00087D85">
        <w:t>vil</w:t>
      </w:r>
      <w:r w:rsidR="00455CDD" w:rsidRPr="00087D85">
        <w:t xml:space="preserve"> </w:t>
      </w:r>
      <w:r w:rsidRPr="00087D85">
        <w:t>være</w:t>
      </w:r>
      <w:r w:rsidR="00455CDD" w:rsidRPr="00087D85">
        <w:t xml:space="preserve"> </w:t>
      </w:r>
      <w:r w:rsidRPr="00087D85">
        <w:t>materiell</w:t>
      </w:r>
      <w:r w:rsidR="00455CDD" w:rsidRPr="00087D85">
        <w:t xml:space="preserve"> </w:t>
      </w:r>
      <w:r w:rsidRPr="00087D85">
        <w:t>med</w:t>
      </w:r>
      <w:r w:rsidR="00455CDD" w:rsidRPr="00087D85">
        <w:t xml:space="preserve"> </w:t>
      </w:r>
      <w:r w:rsidRPr="00087D85">
        <w:t>tema</w:t>
      </w:r>
      <w:r w:rsidR="00455CDD" w:rsidRPr="00087D85">
        <w:t xml:space="preserve"> </w:t>
      </w:r>
      <w:r w:rsidRPr="00087D85">
        <w:t>som</w:t>
      </w:r>
      <w:r w:rsidR="00455CDD" w:rsidRPr="00087D85">
        <w:t xml:space="preserve"> </w:t>
      </w:r>
      <w:r w:rsidRPr="00087D85">
        <w:t>boktips,</w:t>
      </w:r>
      <w:r w:rsidR="00455CDD" w:rsidRPr="00087D85">
        <w:t xml:space="preserve"> </w:t>
      </w:r>
      <w:r w:rsidRPr="00087D85">
        <w:t>høytlesing,</w:t>
      </w:r>
      <w:r w:rsidR="00455CDD" w:rsidRPr="00087D85">
        <w:t xml:space="preserve"> </w:t>
      </w:r>
      <w:r w:rsidRPr="00087D85">
        <w:t>lesing</w:t>
      </w:r>
      <w:r w:rsidR="00455CDD" w:rsidRPr="00087D85">
        <w:t xml:space="preserve"> </w:t>
      </w:r>
      <w:r w:rsidRPr="00087D85">
        <w:t>med</w:t>
      </w:r>
      <w:r w:rsidR="00455CDD" w:rsidRPr="00087D85">
        <w:t xml:space="preserve"> </w:t>
      </w:r>
      <w:r w:rsidRPr="00087D85">
        <w:t>flerspråklige</w:t>
      </w:r>
      <w:r w:rsidR="00455CDD" w:rsidRPr="00087D85">
        <w:t xml:space="preserve"> </w:t>
      </w:r>
      <w:r w:rsidRPr="00087D85">
        <w:t>barn,</w:t>
      </w:r>
      <w:r w:rsidR="00455CDD" w:rsidRPr="00087D85">
        <w:t xml:space="preserve"> </w:t>
      </w:r>
      <w:r w:rsidRPr="00087D85">
        <w:t>lesing</w:t>
      </w:r>
      <w:r w:rsidR="00455CDD" w:rsidRPr="00087D85">
        <w:t xml:space="preserve"> </w:t>
      </w:r>
      <w:r w:rsidRPr="00087D85">
        <w:t>og</w:t>
      </w:r>
      <w:r w:rsidR="00455CDD" w:rsidRPr="00087D85">
        <w:t xml:space="preserve"> </w:t>
      </w:r>
      <w:r w:rsidRPr="00087D85">
        <w:t>skriving</w:t>
      </w:r>
      <w:r w:rsidR="00455CDD" w:rsidRPr="00087D85">
        <w:t xml:space="preserve"> </w:t>
      </w:r>
      <w:r w:rsidRPr="00087D85">
        <w:t>i</w:t>
      </w:r>
      <w:r w:rsidR="00455CDD" w:rsidRPr="00087D85">
        <w:t xml:space="preserve"> </w:t>
      </w:r>
      <w:r w:rsidRPr="00087D85">
        <w:t>lek.</w:t>
      </w:r>
      <w:r w:rsidR="00455CDD" w:rsidRPr="00087D85">
        <w:t xml:space="preserve"> </w:t>
      </w:r>
    </w:p>
    <w:p w14:paraId="03060F40" w14:textId="4B6BE67F" w:rsidR="0068665E" w:rsidRPr="00087D85" w:rsidRDefault="00A74CE3" w:rsidP="00087D85">
      <w:r w:rsidRPr="00087D85">
        <w:t>Nasjonalt</w:t>
      </w:r>
      <w:r w:rsidR="00455CDD" w:rsidRPr="00087D85">
        <w:t xml:space="preserve"> </w:t>
      </w:r>
      <w:r w:rsidRPr="00087D85">
        <w:t>lesesenter</w:t>
      </w:r>
      <w:r w:rsidR="00455CDD" w:rsidRPr="00087D85">
        <w:t xml:space="preserve"> </w:t>
      </w:r>
      <w:r w:rsidRPr="00087D85">
        <w:t>vil</w:t>
      </w:r>
      <w:r w:rsidR="00455CDD" w:rsidRPr="00087D85">
        <w:t xml:space="preserve"> </w:t>
      </w:r>
      <w:r w:rsidRPr="00087D85">
        <w:t>også</w:t>
      </w:r>
      <w:r w:rsidR="00455CDD" w:rsidRPr="00087D85">
        <w:t xml:space="preserve"> </w:t>
      </w:r>
      <w:r w:rsidRPr="00087D85">
        <w:t>utvikle</w:t>
      </w:r>
      <w:r w:rsidR="00455CDD" w:rsidRPr="00087D85">
        <w:t xml:space="preserve"> </w:t>
      </w:r>
      <w:r w:rsidRPr="00087D85">
        <w:t>støtteressurser</w:t>
      </w:r>
      <w:r w:rsidR="00455CDD" w:rsidRPr="00087D85">
        <w:t xml:space="preserve"> </w:t>
      </w:r>
      <w:r w:rsidRPr="00087D85">
        <w:t>med</w:t>
      </w:r>
      <w:r w:rsidR="00455CDD" w:rsidRPr="00087D85">
        <w:t xml:space="preserve"> </w:t>
      </w:r>
      <w:r w:rsidRPr="00087D85">
        <w:t>faglige</w:t>
      </w:r>
      <w:r w:rsidR="00455CDD" w:rsidRPr="00087D85">
        <w:t xml:space="preserve"> </w:t>
      </w:r>
      <w:r w:rsidRPr="00087D85">
        <w:t>råd</w:t>
      </w:r>
      <w:r w:rsidR="00455CDD" w:rsidRPr="00087D85">
        <w:t xml:space="preserve"> </w:t>
      </w:r>
      <w:r w:rsidRPr="00087D85">
        <w:t>til</w:t>
      </w:r>
      <w:r w:rsidR="00455CDD" w:rsidRPr="00087D85">
        <w:t xml:space="preserve"> </w:t>
      </w:r>
      <w:r w:rsidRPr="00087D85">
        <w:t>hvordan</w:t>
      </w:r>
      <w:r w:rsidR="00455CDD" w:rsidRPr="00087D85">
        <w:t xml:space="preserve"> </w:t>
      </w:r>
      <w:r w:rsidRPr="00087D85">
        <w:t>barnehagene</w:t>
      </w:r>
      <w:r w:rsidR="00455CDD" w:rsidRPr="00087D85">
        <w:t xml:space="preserve"> </w:t>
      </w:r>
      <w:r w:rsidRPr="00087D85">
        <w:t>kan</w:t>
      </w:r>
      <w:r w:rsidR="00455CDD" w:rsidRPr="00087D85">
        <w:t xml:space="preserve"> </w:t>
      </w:r>
      <w:r w:rsidRPr="00087D85">
        <w:t>jobbe</w:t>
      </w:r>
      <w:r w:rsidR="00455CDD" w:rsidRPr="00087D85">
        <w:t xml:space="preserve"> </w:t>
      </w:r>
      <w:r w:rsidRPr="00087D85">
        <w:t>med</w:t>
      </w:r>
      <w:r w:rsidR="00455CDD" w:rsidRPr="00087D85">
        <w:t xml:space="preserve"> </w:t>
      </w:r>
      <w:r w:rsidRPr="00087D85">
        <w:t>språk,</w:t>
      </w:r>
      <w:r w:rsidR="00455CDD" w:rsidRPr="00087D85">
        <w:t xml:space="preserve"> </w:t>
      </w:r>
      <w:r w:rsidRPr="00087D85">
        <w:t>høytlesing</w:t>
      </w:r>
      <w:r w:rsidR="00455CDD" w:rsidRPr="00087D85">
        <w:t xml:space="preserve"> </w:t>
      </w:r>
      <w:r w:rsidRPr="00087D85">
        <w:t>og</w:t>
      </w:r>
      <w:r w:rsidR="00455CDD" w:rsidRPr="00087D85">
        <w:t xml:space="preserve"> </w:t>
      </w:r>
      <w:r w:rsidRPr="00087D85">
        <w:t>litteraturformidling.</w:t>
      </w:r>
      <w:r w:rsidR="00455CDD" w:rsidRPr="00087D85">
        <w:t xml:space="preserve"> </w:t>
      </w:r>
      <w:r w:rsidRPr="00087D85">
        <w:t>De</w:t>
      </w:r>
      <w:r w:rsidR="00455CDD" w:rsidRPr="00087D85">
        <w:t xml:space="preserve"> </w:t>
      </w:r>
      <w:r w:rsidRPr="00087D85">
        <w:t>vil</w:t>
      </w:r>
      <w:r w:rsidR="00455CDD" w:rsidRPr="00087D85">
        <w:t xml:space="preserve"> </w:t>
      </w:r>
      <w:r w:rsidRPr="00087D85">
        <w:t>i</w:t>
      </w:r>
      <w:r w:rsidR="00455CDD" w:rsidRPr="00087D85">
        <w:t xml:space="preserve"> </w:t>
      </w:r>
      <w:r w:rsidRPr="00087D85">
        <w:t>tillegg</w:t>
      </w:r>
      <w:r w:rsidR="00455CDD" w:rsidRPr="00087D85">
        <w:t xml:space="preserve"> </w:t>
      </w:r>
      <w:r w:rsidRPr="00087D85">
        <w:t>utvikle</w:t>
      </w:r>
      <w:r w:rsidR="00455CDD" w:rsidRPr="00087D85">
        <w:t xml:space="preserve"> </w:t>
      </w:r>
      <w:r w:rsidRPr="00087D85">
        <w:t>støtteressurser</w:t>
      </w:r>
      <w:r w:rsidR="00455CDD" w:rsidRPr="00087D85">
        <w:t xml:space="preserve"> </w:t>
      </w:r>
      <w:r w:rsidRPr="00087D85">
        <w:t>barnehagen</w:t>
      </w:r>
      <w:r w:rsidR="00455CDD" w:rsidRPr="00087D85">
        <w:t xml:space="preserve"> </w:t>
      </w:r>
      <w:r w:rsidRPr="00087D85">
        <w:t>kan</w:t>
      </w:r>
      <w:r w:rsidR="00455CDD" w:rsidRPr="00087D85">
        <w:t xml:space="preserve"> </w:t>
      </w:r>
      <w:r w:rsidRPr="00087D85">
        <w:t>bruke</w:t>
      </w:r>
      <w:r w:rsidR="00455CDD" w:rsidRPr="00087D85">
        <w:t xml:space="preserve"> </w:t>
      </w:r>
      <w:r w:rsidRPr="00087D85">
        <w:t>på</w:t>
      </w:r>
      <w:r w:rsidR="00455CDD" w:rsidRPr="00087D85">
        <w:t xml:space="preserve"> </w:t>
      </w:r>
      <w:r w:rsidRPr="00087D85">
        <w:t>foreldremøter</w:t>
      </w:r>
      <w:r w:rsidR="00455CDD" w:rsidRPr="00087D85">
        <w:t xml:space="preserve"> </w:t>
      </w:r>
      <w:r w:rsidRPr="00087D85">
        <w:t>for</w:t>
      </w:r>
      <w:r w:rsidR="00455CDD" w:rsidRPr="00087D85">
        <w:t xml:space="preserve"> </w:t>
      </w:r>
      <w:r w:rsidRPr="00087D85">
        <w:t>å</w:t>
      </w:r>
      <w:r w:rsidR="00455CDD" w:rsidRPr="00087D85">
        <w:t xml:space="preserve"> </w:t>
      </w:r>
      <w:r w:rsidRPr="00087D85">
        <w:t>inspirere</w:t>
      </w:r>
      <w:r w:rsidR="00455CDD" w:rsidRPr="00087D85">
        <w:t xml:space="preserve"> </w:t>
      </w:r>
      <w:r w:rsidRPr="00087D85">
        <w:t>til</w:t>
      </w:r>
      <w:r w:rsidR="00455CDD" w:rsidRPr="00087D85">
        <w:t xml:space="preserve"> </w:t>
      </w:r>
      <w:r w:rsidRPr="00087D85">
        <w:t>høytlesing</w:t>
      </w:r>
      <w:r w:rsidR="00455CDD" w:rsidRPr="00087D85">
        <w:t xml:space="preserve"> </w:t>
      </w:r>
      <w:r w:rsidRPr="00087D85">
        <w:t>eller</w:t>
      </w:r>
      <w:r w:rsidR="00455CDD" w:rsidRPr="00087D85">
        <w:t xml:space="preserve"> </w:t>
      </w:r>
      <w:r w:rsidRPr="00087D85">
        <w:t>når</w:t>
      </w:r>
      <w:r w:rsidR="00455CDD" w:rsidRPr="00087D85">
        <w:t xml:space="preserve"> </w:t>
      </w:r>
      <w:r w:rsidRPr="00087D85">
        <w:t>de</w:t>
      </w:r>
      <w:r w:rsidR="00455CDD" w:rsidRPr="00087D85">
        <w:t xml:space="preserve"> </w:t>
      </w:r>
      <w:r w:rsidRPr="00087D85">
        <w:t>samarbeider</w:t>
      </w:r>
      <w:r w:rsidR="00455CDD" w:rsidRPr="00087D85">
        <w:t xml:space="preserve"> </w:t>
      </w:r>
      <w:r w:rsidRPr="00087D85">
        <w:t>med</w:t>
      </w:r>
      <w:r w:rsidR="00455CDD" w:rsidRPr="00087D85">
        <w:t xml:space="preserve"> </w:t>
      </w:r>
      <w:r w:rsidRPr="00087D85">
        <w:t>hjemmet</w:t>
      </w:r>
      <w:r w:rsidR="00455CDD" w:rsidRPr="00087D85">
        <w:t xml:space="preserve"> </w:t>
      </w:r>
      <w:r w:rsidRPr="00087D85">
        <w:t>om</w:t>
      </w:r>
      <w:r w:rsidR="00455CDD" w:rsidRPr="00087D85">
        <w:t xml:space="preserve"> </w:t>
      </w:r>
      <w:r w:rsidRPr="00087D85">
        <w:t>lesing.</w:t>
      </w:r>
    </w:p>
    <w:p w14:paraId="1A83B796" w14:textId="1358706F" w:rsidR="0068665E" w:rsidRPr="00087D85" w:rsidRDefault="00A74CE3" w:rsidP="00087D85">
      <w:pPr>
        <w:pStyle w:val="UnOverskrift2"/>
      </w:pPr>
      <w:r w:rsidRPr="00087D85">
        <w:t>Kompetanseutvikling</w:t>
      </w:r>
    </w:p>
    <w:p w14:paraId="4A26BBD8" w14:textId="3AA37CA4" w:rsidR="0068665E" w:rsidRPr="00087D85" w:rsidRDefault="00A74CE3" w:rsidP="00087D85">
      <w:r w:rsidRPr="00087D85">
        <w:t>Kommunene</w:t>
      </w:r>
      <w:r w:rsidR="00455CDD" w:rsidRPr="00087D85">
        <w:t xml:space="preserve"> </w:t>
      </w:r>
      <w:r w:rsidRPr="00087D85">
        <w:t>har</w:t>
      </w:r>
      <w:r w:rsidR="00455CDD" w:rsidRPr="00087D85">
        <w:t xml:space="preserve"> </w:t>
      </w:r>
      <w:r w:rsidRPr="00087D85">
        <w:t>ansvar</w:t>
      </w:r>
      <w:r w:rsidR="00455CDD" w:rsidRPr="00087D85">
        <w:t xml:space="preserve"> </w:t>
      </w:r>
      <w:r w:rsidRPr="00087D85">
        <w:t>for</w:t>
      </w:r>
      <w:r w:rsidR="00455CDD" w:rsidRPr="00087D85">
        <w:t xml:space="preserve"> </w:t>
      </w:r>
      <w:r w:rsidRPr="00087D85">
        <w:t>å</w:t>
      </w:r>
      <w:r w:rsidR="00455CDD" w:rsidRPr="00087D85">
        <w:t xml:space="preserve"> </w:t>
      </w:r>
      <w:r w:rsidRPr="00087D85">
        <w:t>sørge</w:t>
      </w:r>
      <w:r w:rsidR="00455CDD" w:rsidRPr="00087D85">
        <w:t xml:space="preserve"> </w:t>
      </w:r>
      <w:r w:rsidRPr="00087D85">
        <w:t>for</w:t>
      </w:r>
      <w:r w:rsidR="00455CDD" w:rsidRPr="00087D85">
        <w:t xml:space="preserve"> </w:t>
      </w:r>
      <w:r w:rsidRPr="00087D85">
        <w:t>at</w:t>
      </w:r>
      <w:r w:rsidR="00455CDD" w:rsidRPr="00087D85">
        <w:t xml:space="preserve"> </w:t>
      </w:r>
      <w:r w:rsidRPr="00087D85">
        <w:t>lærerne</w:t>
      </w:r>
      <w:r w:rsidR="00455CDD" w:rsidRPr="00087D85">
        <w:t xml:space="preserve"> </w:t>
      </w:r>
      <w:r w:rsidRPr="00087D85">
        <w:t>har</w:t>
      </w:r>
      <w:r w:rsidR="00455CDD" w:rsidRPr="00087D85">
        <w:t xml:space="preserve"> </w:t>
      </w:r>
      <w:r w:rsidRPr="00087D85">
        <w:t>riktig</w:t>
      </w:r>
      <w:r w:rsidR="00455CDD" w:rsidRPr="00087D85">
        <w:t xml:space="preserve"> </w:t>
      </w:r>
      <w:r w:rsidRPr="00087D85">
        <w:t>og</w:t>
      </w:r>
      <w:r w:rsidR="00455CDD" w:rsidRPr="00087D85">
        <w:t xml:space="preserve"> </w:t>
      </w:r>
      <w:r w:rsidRPr="00087D85">
        <w:t>nødvendig</w:t>
      </w:r>
      <w:r w:rsidR="00455CDD" w:rsidRPr="00087D85">
        <w:t xml:space="preserve"> </w:t>
      </w:r>
      <w:r w:rsidRPr="00087D85">
        <w:t>kompetanse.</w:t>
      </w:r>
      <w:r w:rsidR="00455CDD" w:rsidRPr="00087D85">
        <w:t xml:space="preserve"> </w:t>
      </w:r>
      <w:r w:rsidRPr="00087D85">
        <w:t>God</w:t>
      </w:r>
      <w:r w:rsidR="00455CDD" w:rsidRPr="00087D85">
        <w:t xml:space="preserve"> </w:t>
      </w:r>
      <w:r w:rsidRPr="00087D85">
        <w:t>kompetanse</w:t>
      </w:r>
      <w:r w:rsidR="00455CDD" w:rsidRPr="00087D85">
        <w:t xml:space="preserve"> </w:t>
      </w:r>
      <w:r w:rsidRPr="00087D85">
        <w:t>i</w:t>
      </w:r>
      <w:r w:rsidR="00455CDD" w:rsidRPr="00087D85">
        <w:t xml:space="preserve"> </w:t>
      </w:r>
      <w:r w:rsidRPr="00087D85">
        <w:t>leseopplæring</w:t>
      </w:r>
      <w:r w:rsidR="00455CDD" w:rsidRPr="00087D85">
        <w:t xml:space="preserve"> </w:t>
      </w:r>
      <w:r w:rsidRPr="00087D85">
        <w:t>og</w:t>
      </w:r>
      <w:r w:rsidR="00455CDD" w:rsidRPr="00087D85">
        <w:t xml:space="preserve"> </w:t>
      </w:r>
      <w:r w:rsidRPr="00087D85">
        <w:t>arbeid</w:t>
      </w:r>
      <w:r w:rsidR="00455CDD" w:rsidRPr="00087D85">
        <w:t xml:space="preserve"> </w:t>
      </w:r>
      <w:r w:rsidRPr="00087D85">
        <w:t>med</w:t>
      </w:r>
      <w:r w:rsidR="00455CDD" w:rsidRPr="00087D85">
        <w:t xml:space="preserve"> </w:t>
      </w:r>
      <w:r w:rsidRPr="00087D85">
        <w:t>språk</w:t>
      </w:r>
      <w:r w:rsidR="00455CDD" w:rsidRPr="00087D85">
        <w:t xml:space="preserve"> </w:t>
      </w:r>
      <w:r w:rsidRPr="00087D85">
        <w:t>og</w:t>
      </w:r>
      <w:r w:rsidR="00455CDD" w:rsidRPr="00087D85">
        <w:t xml:space="preserve"> </w:t>
      </w:r>
      <w:r w:rsidRPr="00087D85">
        <w:t>tekst</w:t>
      </w:r>
      <w:r w:rsidR="00455CDD" w:rsidRPr="00087D85">
        <w:t xml:space="preserve"> </w:t>
      </w:r>
      <w:r w:rsidRPr="00087D85">
        <w:t>i</w:t>
      </w:r>
      <w:r w:rsidR="00455CDD" w:rsidRPr="00087D85">
        <w:t xml:space="preserve"> </w:t>
      </w:r>
      <w:r w:rsidRPr="00087D85">
        <w:t>alle</w:t>
      </w:r>
      <w:r w:rsidR="00455CDD" w:rsidRPr="00087D85">
        <w:t xml:space="preserve"> </w:t>
      </w:r>
      <w:r w:rsidRPr="00087D85">
        <w:t>fag</w:t>
      </w:r>
      <w:r w:rsidR="00455CDD" w:rsidRPr="00087D85">
        <w:t xml:space="preserve"> </w:t>
      </w:r>
      <w:r w:rsidRPr="00087D85">
        <w:t>er</w:t>
      </w:r>
      <w:r w:rsidR="00455CDD" w:rsidRPr="00087D85">
        <w:t xml:space="preserve"> </w:t>
      </w:r>
      <w:r w:rsidRPr="00087D85">
        <w:t>et</w:t>
      </w:r>
      <w:r w:rsidR="00455CDD" w:rsidRPr="00087D85">
        <w:t xml:space="preserve"> </w:t>
      </w:r>
      <w:r w:rsidRPr="00087D85">
        <w:t>av</w:t>
      </w:r>
      <w:r w:rsidR="00455CDD" w:rsidRPr="00087D85">
        <w:t xml:space="preserve"> </w:t>
      </w:r>
      <w:r w:rsidRPr="00087D85">
        <w:t>kompetanseområdene</w:t>
      </w:r>
      <w:r w:rsidR="00455CDD" w:rsidRPr="00087D85">
        <w:t xml:space="preserve"> </w:t>
      </w:r>
      <w:r w:rsidRPr="00087D85">
        <w:t>de</w:t>
      </w:r>
      <w:r w:rsidR="00455CDD" w:rsidRPr="00087D85">
        <w:t xml:space="preserve"> </w:t>
      </w:r>
      <w:r w:rsidRPr="00087D85">
        <w:t>må</w:t>
      </w:r>
      <w:r w:rsidR="00455CDD" w:rsidRPr="00087D85">
        <w:t xml:space="preserve"> </w:t>
      </w:r>
      <w:r w:rsidRPr="00087D85">
        <w:t>vurdere</w:t>
      </w:r>
      <w:r w:rsidR="00455CDD" w:rsidRPr="00087D85">
        <w:t xml:space="preserve"> </w:t>
      </w:r>
      <w:r w:rsidRPr="00087D85">
        <w:t>når</w:t>
      </w:r>
      <w:r w:rsidR="00455CDD" w:rsidRPr="00087D85">
        <w:t xml:space="preserve"> </w:t>
      </w:r>
      <w:r w:rsidRPr="00087D85">
        <w:t>det</w:t>
      </w:r>
      <w:r w:rsidR="00455CDD" w:rsidRPr="00087D85">
        <w:t xml:space="preserve"> </w:t>
      </w:r>
      <w:r w:rsidRPr="00087D85">
        <w:t>gjelder</w:t>
      </w:r>
      <w:r w:rsidR="00455CDD" w:rsidRPr="00087D85">
        <w:t xml:space="preserve"> </w:t>
      </w:r>
      <w:r w:rsidRPr="00087D85">
        <w:t>etter-</w:t>
      </w:r>
      <w:r w:rsidR="00455CDD" w:rsidRPr="00087D85">
        <w:t xml:space="preserve"> </w:t>
      </w:r>
      <w:r w:rsidRPr="00087D85">
        <w:t>og</w:t>
      </w:r>
      <w:r w:rsidR="00455CDD" w:rsidRPr="00087D85">
        <w:t xml:space="preserve"> </w:t>
      </w:r>
      <w:r w:rsidRPr="00087D85">
        <w:t>videreutdanningsbehov.</w:t>
      </w:r>
      <w:r w:rsidR="00455CDD" w:rsidRPr="00087D85">
        <w:t xml:space="preserve"> </w:t>
      </w:r>
      <w:r w:rsidRPr="00087D85">
        <w:t>Staten</w:t>
      </w:r>
      <w:r w:rsidR="00455CDD" w:rsidRPr="00087D85">
        <w:t xml:space="preserve"> </w:t>
      </w:r>
      <w:r w:rsidRPr="00087D85">
        <w:t>har</w:t>
      </w:r>
      <w:r w:rsidR="00455CDD" w:rsidRPr="00087D85">
        <w:t xml:space="preserve"> </w:t>
      </w:r>
      <w:r w:rsidRPr="00087D85">
        <w:t>ordninger</w:t>
      </w:r>
      <w:r w:rsidR="00455CDD" w:rsidRPr="00087D85">
        <w:t xml:space="preserve"> </w:t>
      </w:r>
      <w:r w:rsidRPr="00087D85">
        <w:t>for</w:t>
      </w:r>
      <w:r w:rsidR="00455CDD" w:rsidRPr="00087D85">
        <w:t xml:space="preserve"> </w:t>
      </w:r>
      <w:r w:rsidRPr="00087D85">
        <w:t>å</w:t>
      </w:r>
      <w:r w:rsidR="00455CDD" w:rsidRPr="00087D85">
        <w:t xml:space="preserve"> </w:t>
      </w:r>
      <w:r w:rsidRPr="00087D85">
        <w:t>støtte</w:t>
      </w:r>
      <w:r w:rsidR="00455CDD" w:rsidRPr="00087D85">
        <w:t xml:space="preserve"> </w:t>
      </w:r>
      <w:r w:rsidRPr="00087D85">
        <w:t>opp</w:t>
      </w:r>
      <w:r w:rsidR="00455CDD" w:rsidRPr="00087D85">
        <w:t xml:space="preserve"> </w:t>
      </w:r>
      <w:r w:rsidRPr="00087D85">
        <w:t>under</w:t>
      </w:r>
      <w:r w:rsidR="00455CDD" w:rsidRPr="00087D85">
        <w:t xml:space="preserve"> </w:t>
      </w:r>
      <w:r w:rsidRPr="00087D85">
        <w:t>skoleeiers</w:t>
      </w:r>
      <w:r w:rsidR="00455CDD" w:rsidRPr="00087D85">
        <w:t xml:space="preserve"> </w:t>
      </w:r>
      <w:r w:rsidRPr="00087D85">
        <w:t>ansvar,</w:t>
      </w:r>
      <w:r w:rsidR="00455CDD" w:rsidRPr="00087D85">
        <w:t xml:space="preserve"> </w:t>
      </w:r>
      <w:r w:rsidRPr="00087D85">
        <w:t>blant</w:t>
      </w:r>
      <w:r w:rsidR="00455CDD" w:rsidRPr="00087D85">
        <w:t xml:space="preserve"> </w:t>
      </w:r>
      <w:r w:rsidRPr="00087D85">
        <w:t>annet</w:t>
      </w:r>
      <w:r w:rsidR="00455CDD" w:rsidRPr="00087D85">
        <w:t xml:space="preserve"> </w:t>
      </w:r>
      <w:r w:rsidRPr="00087D85">
        <w:t>tilskuddsordningen</w:t>
      </w:r>
      <w:r w:rsidR="00455CDD" w:rsidRPr="00087D85">
        <w:t xml:space="preserve"> </w:t>
      </w:r>
      <w:r w:rsidRPr="00087D85">
        <w:t>for</w:t>
      </w:r>
      <w:r w:rsidR="00455CDD" w:rsidRPr="00087D85">
        <w:t xml:space="preserve"> </w:t>
      </w:r>
      <w:r w:rsidRPr="00087D85">
        <w:t>lokal</w:t>
      </w:r>
      <w:r w:rsidR="00455CDD" w:rsidRPr="00087D85">
        <w:t xml:space="preserve"> </w:t>
      </w:r>
      <w:r w:rsidRPr="00087D85">
        <w:t>kompetanseutvikling</w:t>
      </w:r>
      <w:r w:rsidR="00455CDD" w:rsidRPr="00087D85">
        <w:t xml:space="preserve"> </w:t>
      </w:r>
      <w:r w:rsidRPr="00087D85">
        <w:t>og</w:t>
      </w:r>
      <w:r w:rsidR="00455CDD" w:rsidRPr="00087D85">
        <w:t xml:space="preserve"> </w:t>
      </w:r>
      <w:r w:rsidRPr="00087D85">
        <w:t>videreutdanning</w:t>
      </w:r>
      <w:r w:rsidR="00455CDD" w:rsidRPr="00087D85">
        <w:t xml:space="preserve"> </w:t>
      </w:r>
      <w:r w:rsidRPr="00087D85">
        <w:t>for</w:t>
      </w:r>
      <w:r w:rsidR="00455CDD" w:rsidRPr="00087D85">
        <w:t xml:space="preserve"> </w:t>
      </w:r>
      <w:r w:rsidRPr="00087D85">
        <w:t>lærere.</w:t>
      </w:r>
      <w:r w:rsidR="00455CDD" w:rsidRPr="00087D85">
        <w:t xml:space="preserve"> </w:t>
      </w:r>
      <w:r w:rsidRPr="00087D85">
        <w:t>Regjeringen</w:t>
      </w:r>
      <w:r w:rsidR="00455CDD" w:rsidRPr="00087D85">
        <w:t xml:space="preserve"> </w:t>
      </w:r>
      <w:r w:rsidRPr="00087D85">
        <w:t>er</w:t>
      </w:r>
      <w:r w:rsidR="00455CDD" w:rsidRPr="00087D85">
        <w:t xml:space="preserve"> </w:t>
      </w:r>
      <w:r w:rsidRPr="00087D85">
        <w:t>i</w:t>
      </w:r>
      <w:r w:rsidR="00455CDD" w:rsidRPr="00087D85">
        <w:t xml:space="preserve"> </w:t>
      </w:r>
      <w:r w:rsidRPr="00087D85">
        <w:t>gang</w:t>
      </w:r>
      <w:r w:rsidR="00455CDD" w:rsidRPr="00087D85">
        <w:t xml:space="preserve"> </w:t>
      </w:r>
      <w:r w:rsidRPr="00087D85">
        <w:t>med</w:t>
      </w:r>
      <w:r w:rsidR="00455CDD" w:rsidRPr="00087D85">
        <w:t xml:space="preserve"> </w:t>
      </w:r>
      <w:r w:rsidRPr="00087D85">
        <w:t>å</w:t>
      </w:r>
      <w:r w:rsidR="00455CDD" w:rsidRPr="00087D85">
        <w:t xml:space="preserve"> </w:t>
      </w:r>
      <w:r w:rsidRPr="00087D85">
        <w:t>utvikle</w:t>
      </w:r>
      <w:r w:rsidR="00455CDD" w:rsidRPr="00087D85">
        <w:t xml:space="preserve"> </w:t>
      </w:r>
      <w:r w:rsidRPr="00087D85">
        <w:t>et</w:t>
      </w:r>
      <w:r w:rsidR="00455CDD" w:rsidRPr="00087D85">
        <w:t xml:space="preserve"> </w:t>
      </w:r>
      <w:r w:rsidRPr="00087D85">
        <w:t>nytt</w:t>
      </w:r>
      <w:r w:rsidR="00455CDD" w:rsidRPr="00087D85">
        <w:t xml:space="preserve"> </w:t>
      </w:r>
      <w:r w:rsidRPr="00087D85">
        <w:t>system</w:t>
      </w:r>
      <w:r w:rsidR="00455CDD" w:rsidRPr="00087D85">
        <w:t xml:space="preserve"> </w:t>
      </w:r>
      <w:r w:rsidRPr="00087D85">
        <w:t>for</w:t>
      </w:r>
      <w:r w:rsidR="00455CDD" w:rsidRPr="00087D85">
        <w:t xml:space="preserve"> </w:t>
      </w:r>
      <w:r w:rsidRPr="00087D85">
        <w:t>kompetanse-</w:t>
      </w:r>
      <w:r w:rsidR="00455CDD" w:rsidRPr="00087D85">
        <w:t xml:space="preserve"> </w:t>
      </w:r>
      <w:r w:rsidRPr="00087D85">
        <w:t>og</w:t>
      </w:r>
      <w:r w:rsidR="00455CDD" w:rsidRPr="00087D85">
        <w:t xml:space="preserve"> </w:t>
      </w:r>
      <w:r w:rsidRPr="00087D85">
        <w:t>karriereutvikling</w:t>
      </w:r>
      <w:r w:rsidR="00455CDD" w:rsidRPr="00087D85">
        <w:t xml:space="preserve"> </w:t>
      </w:r>
      <w:r w:rsidRPr="00087D85">
        <w:t>for</w:t>
      </w:r>
      <w:r w:rsidR="00455CDD" w:rsidRPr="00087D85">
        <w:t xml:space="preserve"> </w:t>
      </w:r>
      <w:r w:rsidRPr="00087D85">
        <w:t>lærere</w:t>
      </w:r>
      <w:r w:rsidR="00455CDD" w:rsidRPr="00087D85">
        <w:t xml:space="preserve"> </w:t>
      </w:r>
      <w:r w:rsidRPr="00087D85">
        <w:t>og</w:t>
      </w:r>
      <w:r w:rsidR="00455CDD" w:rsidRPr="00087D85">
        <w:t xml:space="preserve"> </w:t>
      </w:r>
      <w:r w:rsidRPr="00087D85">
        <w:t>andre</w:t>
      </w:r>
      <w:r w:rsidR="00455CDD" w:rsidRPr="00087D85">
        <w:t xml:space="preserve"> </w:t>
      </w:r>
      <w:r w:rsidRPr="00087D85">
        <w:t>ansatte</w:t>
      </w:r>
      <w:r w:rsidR="00455CDD" w:rsidRPr="00087D85">
        <w:t xml:space="preserve"> </w:t>
      </w:r>
      <w:r w:rsidRPr="00087D85">
        <w:t>i</w:t>
      </w:r>
      <w:r w:rsidR="00455CDD" w:rsidRPr="00087D85">
        <w:t xml:space="preserve"> </w:t>
      </w:r>
      <w:r w:rsidRPr="00087D85">
        <w:t>barnehage</w:t>
      </w:r>
      <w:r w:rsidR="00455CDD" w:rsidRPr="00087D85">
        <w:t xml:space="preserve"> </w:t>
      </w:r>
      <w:r w:rsidRPr="00087D85">
        <w:t>og</w:t>
      </w:r>
      <w:r w:rsidR="00455CDD" w:rsidRPr="00087D85">
        <w:t xml:space="preserve"> </w:t>
      </w:r>
      <w:r w:rsidRPr="00087D85">
        <w:t>grunnopplæring.</w:t>
      </w:r>
      <w:r w:rsidR="00455CDD" w:rsidRPr="00087D85">
        <w:t xml:space="preserve"> </w:t>
      </w:r>
      <w:r w:rsidRPr="00087D85">
        <w:t>Systemet</w:t>
      </w:r>
      <w:r w:rsidR="00455CDD" w:rsidRPr="00087D85">
        <w:t xml:space="preserve"> </w:t>
      </w:r>
      <w:r w:rsidRPr="00087D85">
        <w:t>skal</w:t>
      </w:r>
      <w:r w:rsidR="00455CDD" w:rsidRPr="00087D85">
        <w:t xml:space="preserve"> </w:t>
      </w:r>
      <w:r w:rsidRPr="00087D85">
        <w:t>være</w:t>
      </w:r>
      <w:r w:rsidR="00455CDD" w:rsidRPr="00087D85">
        <w:t xml:space="preserve"> </w:t>
      </w:r>
      <w:r w:rsidRPr="00087D85">
        <w:t>klart</w:t>
      </w:r>
      <w:r w:rsidR="00455CDD" w:rsidRPr="00087D85">
        <w:t xml:space="preserve"> </w:t>
      </w:r>
      <w:r w:rsidRPr="00087D85">
        <w:t>i</w:t>
      </w:r>
      <w:r w:rsidR="00455CDD" w:rsidRPr="00087D85">
        <w:t xml:space="preserve"> </w:t>
      </w:r>
      <w:r w:rsidRPr="00087D85">
        <w:t>2025.</w:t>
      </w:r>
    </w:p>
    <w:p w14:paraId="4B013530" w14:textId="59B881AE" w:rsidR="0068665E" w:rsidRPr="00087D85" w:rsidRDefault="00A74CE3" w:rsidP="00087D85">
      <w:pPr>
        <w:pStyle w:val="UnOverskrift1"/>
      </w:pPr>
      <w:r w:rsidRPr="00087D85">
        <w:t>Tilgang</w:t>
      </w:r>
      <w:r w:rsidR="00455CDD" w:rsidRPr="00087D85">
        <w:t xml:space="preserve"> </w:t>
      </w:r>
      <w:r w:rsidRPr="00087D85">
        <w:t>til</w:t>
      </w:r>
      <w:r w:rsidR="00455CDD" w:rsidRPr="00087D85">
        <w:t xml:space="preserve"> </w:t>
      </w:r>
      <w:r w:rsidRPr="00087D85">
        <w:t>og</w:t>
      </w:r>
      <w:r w:rsidR="00455CDD" w:rsidRPr="00087D85">
        <w:t xml:space="preserve"> </w:t>
      </w:r>
      <w:r w:rsidRPr="00087D85">
        <w:t>formidling</w:t>
      </w:r>
      <w:r w:rsidR="00455CDD" w:rsidRPr="00087D85">
        <w:t xml:space="preserve"> </w:t>
      </w:r>
      <w:r w:rsidRPr="00087D85">
        <w:t>av</w:t>
      </w:r>
      <w:r w:rsidR="00455CDD" w:rsidRPr="00087D85">
        <w:t xml:space="preserve"> </w:t>
      </w:r>
      <w:r w:rsidRPr="00087D85">
        <w:t>variert</w:t>
      </w:r>
      <w:r w:rsidR="00455CDD" w:rsidRPr="00087D85">
        <w:t xml:space="preserve"> </w:t>
      </w:r>
      <w:r w:rsidRPr="00087D85">
        <w:t>litteratur</w:t>
      </w:r>
    </w:p>
    <w:p w14:paraId="08625366" w14:textId="2B995001" w:rsidR="0068665E" w:rsidRPr="00087D85" w:rsidRDefault="00A74CE3" w:rsidP="0023642A">
      <w:pPr>
        <w:pStyle w:val="blokksit"/>
      </w:pP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har</w:t>
      </w:r>
      <w:r w:rsidR="00455CDD" w:rsidRPr="00087D85">
        <w:t xml:space="preserve"> </w:t>
      </w:r>
      <w:r w:rsidRPr="00087D85">
        <w:t>tilgang</w:t>
      </w:r>
      <w:r w:rsidR="00455CDD" w:rsidRPr="00087D85">
        <w:t xml:space="preserve"> </w:t>
      </w:r>
      <w:r w:rsidRPr="00087D85">
        <w:t>til</w:t>
      </w:r>
      <w:r w:rsidR="00455CDD" w:rsidRPr="00087D85">
        <w:t xml:space="preserve"> </w:t>
      </w:r>
      <w:r w:rsidRPr="00087D85">
        <w:t>variert</w:t>
      </w:r>
      <w:r w:rsidR="00455CDD" w:rsidRPr="00087D85">
        <w:t xml:space="preserve"> </w:t>
      </w:r>
      <w:r w:rsidRPr="00087D85">
        <w:t>litteratur</w:t>
      </w:r>
      <w:r w:rsidR="00455CDD" w:rsidRPr="00087D85">
        <w:t xml:space="preserve"> </w:t>
      </w:r>
      <w:r w:rsidRPr="00087D85">
        <w:t>gjennom</w:t>
      </w:r>
      <w:r w:rsidR="00455CDD" w:rsidRPr="00087D85">
        <w:t xml:space="preserve"> </w:t>
      </w:r>
      <w:r w:rsidRPr="00087D85">
        <w:t>barnehage,</w:t>
      </w:r>
      <w:r w:rsidR="00455CDD" w:rsidRPr="00087D85">
        <w:t xml:space="preserve"> </w:t>
      </w:r>
      <w:r w:rsidRPr="00087D85">
        <w:t>skole,</w:t>
      </w:r>
      <w:r w:rsidR="00455CDD" w:rsidRPr="00087D85">
        <w:t xml:space="preserve"> </w:t>
      </w:r>
      <w:r w:rsidRPr="00087D85">
        <w:t>skolebibliotek</w:t>
      </w:r>
      <w:r w:rsidR="00455CDD" w:rsidRPr="00087D85">
        <w:t xml:space="preserve"> </w:t>
      </w:r>
      <w:r w:rsidRPr="00087D85">
        <w:t>og</w:t>
      </w:r>
      <w:r w:rsidR="00455CDD" w:rsidRPr="00087D85">
        <w:t xml:space="preserve"> </w:t>
      </w:r>
      <w:r w:rsidRPr="00087D85">
        <w:t>folkebibliotek.</w:t>
      </w:r>
    </w:p>
    <w:p w14:paraId="3F26252E" w14:textId="1A917FCB" w:rsidR="0068665E" w:rsidRPr="00087D85" w:rsidRDefault="00A74CE3" w:rsidP="0023642A">
      <w:pPr>
        <w:pStyle w:val="blokksit"/>
      </w:pPr>
      <w:r w:rsidRPr="00087D85">
        <w:t>Bibliotekarer,</w:t>
      </w:r>
      <w:r w:rsidR="00455CDD" w:rsidRPr="00087D85">
        <w:t xml:space="preserve"> </w:t>
      </w:r>
      <w:r w:rsidRPr="00087D85">
        <w:t>lærere</w:t>
      </w:r>
      <w:r w:rsidR="00455CDD" w:rsidRPr="00087D85">
        <w:t xml:space="preserve"> </w:t>
      </w:r>
      <w:r w:rsidRPr="00087D85">
        <w:t>i</w:t>
      </w:r>
      <w:r w:rsidR="00455CDD" w:rsidRPr="00087D85">
        <w:t xml:space="preserve"> </w:t>
      </w:r>
      <w:r w:rsidRPr="00087D85">
        <w:t>barnehage</w:t>
      </w:r>
      <w:r w:rsidR="00455CDD" w:rsidRPr="00087D85">
        <w:t xml:space="preserve"> </w:t>
      </w:r>
      <w:r w:rsidRPr="00087D85">
        <w:t>og</w:t>
      </w:r>
      <w:r w:rsidR="00455CDD" w:rsidRPr="00087D85">
        <w:t xml:space="preserve"> </w:t>
      </w:r>
      <w:r w:rsidRPr="00087D85">
        <w:t>skole</w:t>
      </w:r>
      <w:r w:rsidR="00455CDD" w:rsidRPr="00087D85">
        <w:t xml:space="preserve"> </w:t>
      </w:r>
      <w:r w:rsidRPr="00087D85">
        <w:t>og</w:t>
      </w:r>
      <w:r w:rsidR="00455CDD" w:rsidRPr="00087D85">
        <w:t xml:space="preserve"> </w:t>
      </w:r>
      <w:r w:rsidRPr="00087D85">
        <w:t>andre</w:t>
      </w:r>
      <w:r w:rsidR="00455CDD" w:rsidRPr="00087D85">
        <w:t xml:space="preserve"> </w:t>
      </w:r>
      <w:r w:rsidRPr="00087D85">
        <w:t>voksne</w:t>
      </w:r>
      <w:r w:rsidR="00455CDD" w:rsidRPr="00087D85">
        <w:t xml:space="preserve"> </w:t>
      </w:r>
      <w:r w:rsidRPr="00087D85">
        <w:t>rundt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formidler</w:t>
      </w:r>
      <w:r w:rsidR="00455CDD" w:rsidRPr="00087D85">
        <w:t xml:space="preserve"> </w:t>
      </w:r>
      <w:r w:rsidRPr="00087D85">
        <w:t>variert</w:t>
      </w:r>
      <w:r w:rsidR="00455CDD" w:rsidRPr="00087D85">
        <w:t xml:space="preserve"> </w:t>
      </w:r>
      <w:r w:rsidRPr="00087D85">
        <w:t>litteratur</w:t>
      </w:r>
      <w:r w:rsidR="00455CDD" w:rsidRPr="00087D85">
        <w:t xml:space="preserve"> </w:t>
      </w:r>
      <w:r w:rsidRPr="00087D85">
        <w:t>som</w:t>
      </w:r>
      <w:r w:rsidR="00455CDD" w:rsidRPr="00087D85">
        <w:t xml:space="preserve"> </w:t>
      </w:r>
      <w:r w:rsidRPr="00087D85">
        <w:t>tar</w:t>
      </w:r>
      <w:r w:rsidR="00455CDD" w:rsidRPr="00087D85">
        <w:t xml:space="preserve"> </w:t>
      </w:r>
      <w:r w:rsidRPr="00087D85">
        <w:t>hensyn</w:t>
      </w:r>
      <w:r w:rsidR="00455CDD" w:rsidRPr="00087D85">
        <w:t xml:space="preserve"> </w:t>
      </w:r>
      <w:r w:rsidRPr="00087D85">
        <w:t>til</w:t>
      </w:r>
      <w:r w:rsidR="00455CDD" w:rsidRPr="00087D85">
        <w:t xml:space="preserve"> </w:t>
      </w:r>
      <w:r w:rsidRPr="00087D85">
        <w:t>deres</w:t>
      </w:r>
      <w:r w:rsidR="00455CDD" w:rsidRPr="00087D85">
        <w:t xml:space="preserve"> </w:t>
      </w:r>
      <w:r w:rsidRPr="00087D85">
        <w:t>ulike</w:t>
      </w:r>
      <w:r w:rsidR="00455CDD" w:rsidRPr="00087D85">
        <w:t xml:space="preserve"> </w:t>
      </w:r>
      <w:r w:rsidRPr="00087D85">
        <w:t>forutsetninger,</w:t>
      </w:r>
      <w:r w:rsidR="00455CDD" w:rsidRPr="00087D85">
        <w:t xml:space="preserve"> </w:t>
      </w:r>
      <w:r w:rsidRPr="00087D85">
        <w:t>interesser</w:t>
      </w:r>
      <w:r w:rsidR="00455CDD" w:rsidRPr="00087D85">
        <w:t xml:space="preserve"> </w:t>
      </w:r>
      <w:r w:rsidRPr="00087D85">
        <w:t>og</w:t>
      </w:r>
      <w:r w:rsidR="00455CDD" w:rsidRPr="00087D85">
        <w:t xml:space="preserve"> </w:t>
      </w:r>
      <w:r w:rsidRPr="00087D85">
        <w:t>behov.</w:t>
      </w:r>
    </w:p>
    <w:p w14:paraId="356D273C" w14:textId="315D4929" w:rsidR="0068665E" w:rsidRPr="00087D85" w:rsidRDefault="00A74CE3" w:rsidP="00087D85">
      <w:r w:rsidRPr="00087D85">
        <w:lastRenderedPageBreak/>
        <w:t>For</w:t>
      </w:r>
      <w:r w:rsidR="00455CDD" w:rsidRPr="00087D85">
        <w:t xml:space="preserve"> </w:t>
      </w:r>
      <w:r w:rsidRPr="00087D85">
        <w:t>at</w:t>
      </w:r>
      <w:r w:rsidR="00455CDD" w:rsidRPr="00087D85">
        <w:t xml:space="preserve"> </w:t>
      </w:r>
      <w:r w:rsidRPr="00087D85">
        <w:t>alle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skal</w:t>
      </w:r>
      <w:r w:rsidR="00455CDD" w:rsidRPr="00087D85">
        <w:t xml:space="preserve"> </w:t>
      </w:r>
      <w:r w:rsidRPr="00087D85">
        <w:t>få</w:t>
      </w:r>
      <w:r w:rsidR="00455CDD" w:rsidRPr="00087D85">
        <w:t xml:space="preserve"> </w:t>
      </w:r>
      <w:r w:rsidRPr="00087D85">
        <w:t>mulighet</w:t>
      </w:r>
      <w:r w:rsidR="00455CDD" w:rsidRPr="00087D85">
        <w:t xml:space="preserve"> </w:t>
      </w:r>
      <w:r w:rsidRPr="00087D85">
        <w:t>til</w:t>
      </w:r>
      <w:r w:rsidR="00455CDD" w:rsidRPr="00087D85">
        <w:t xml:space="preserve"> </w:t>
      </w:r>
      <w:r w:rsidRPr="00087D85">
        <w:t>å</w:t>
      </w:r>
      <w:r w:rsidR="00455CDD" w:rsidRPr="00087D85">
        <w:t xml:space="preserve"> </w:t>
      </w:r>
      <w:r w:rsidRPr="00087D85">
        <w:t>bli</w:t>
      </w:r>
      <w:r w:rsidR="00455CDD" w:rsidRPr="00087D85">
        <w:t xml:space="preserve"> </w:t>
      </w:r>
      <w:r w:rsidRPr="00087D85">
        <w:t>interessert</w:t>
      </w:r>
      <w:r w:rsidR="00455CDD" w:rsidRPr="00087D85">
        <w:t xml:space="preserve"> </w:t>
      </w:r>
      <w:r w:rsidRPr="00087D85">
        <w:t>i</w:t>
      </w:r>
      <w:r w:rsidR="00455CDD" w:rsidRPr="00087D85">
        <w:t xml:space="preserve"> </w:t>
      </w:r>
      <w:r w:rsidRPr="00087D85">
        <w:t>å</w:t>
      </w:r>
      <w:r w:rsidR="00455CDD" w:rsidRPr="00087D85">
        <w:t xml:space="preserve"> </w:t>
      </w:r>
      <w:r w:rsidRPr="00087D85">
        <w:t>lese</w:t>
      </w:r>
      <w:r w:rsidR="00455CDD" w:rsidRPr="00087D85">
        <w:t xml:space="preserve"> </w:t>
      </w:r>
      <w:r w:rsidRPr="00087D85">
        <w:t>og</w:t>
      </w:r>
      <w:r w:rsidR="00455CDD" w:rsidRPr="00087D85">
        <w:t xml:space="preserve"> </w:t>
      </w:r>
      <w:r w:rsidRPr="00087D85">
        <w:t>få</w:t>
      </w:r>
      <w:r w:rsidR="00455CDD" w:rsidRPr="00087D85">
        <w:t xml:space="preserve"> </w:t>
      </w:r>
      <w:r w:rsidRPr="00087D85">
        <w:t>lyst</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mer,</w:t>
      </w:r>
      <w:r w:rsidR="00455CDD" w:rsidRPr="00087D85">
        <w:t xml:space="preserve"> </w:t>
      </w:r>
      <w:r w:rsidRPr="00087D85">
        <w:t>må</w:t>
      </w:r>
      <w:r w:rsidR="00455CDD" w:rsidRPr="00087D85">
        <w:t xml:space="preserve"> </w:t>
      </w:r>
      <w:r w:rsidRPr="00087D85">
        <w:t>vi</w:t>
      </w:r>
      <w:r w:rsidR="00455CDD" w:rsidRPr="00087D85">
        <w:t xml:space="preserve"> </w:t>
      </w:r>
      <w:r w:rsidRPr="00087D85">
        <w:t>gi</w:t>
      </w:r>
      <w:r w:rsidR="00455CDD" w:rsidRPr="00087D85">
        <w:t xml:space="preserve"> </w:t>
      </w:r>
      <w:r w:rsidRPr="00087D85">
        <w:t>dem</w:t>
      </w:r>
      <w:r w:rsidR="00455CDD" w:rsidRPr="00087D85">
        <w:t xml:space="preserve"> </w:t>
      </w:r>
      <w:r w:rsidRPr="00087D85">
        <w:t>tilgang</w:t>
      </w:r>
      <w:r w:rsidR="00455CDD" w:rsidRPr="00087D85">
        <w:t xml:space="preserve"> </w:t>
      </w:r>
      <w:r w:rsidRPr="00087D85">
        <w:t>til</w:t>
      </w:r>
      <w:r w:rsidR="00455CDD" w:rsidRPr="00087D85">
        <w:t xml:space="preserve"> </w:t>
      </w:r>
      <w:r w:rsidRPr="00087D85">
        <w:t>variert</w:t>
      </w:r>
      <w:r w:rsidR="00455CDD" w:rsidRPr="00087D85">
        <w:t xml:space="preserve"> </w:t>
      </w:r>
      <w:r w:rsidRPr="00087D85">
        <w:t>litteratur</w:t>
      </w:r>
      <w:r w:rsidR="00455CDD" w:rsidRPr="00087D85">
        <w:t xml:space="preserve"> </w:t>
      </w:r>
      <w:r w:rsidRPr="00087D85">
        <w:t>og</w:t>
      </w:r>
      <w:r w:rsidR="00455CDD" w:rsidRPr="00087D85">
        <w:t xml:space="preserve"> </w:t>
      </w:r>
      <w:r w:rsidRPr="00087D85">
        <w:t>sørge</w:t>
      </w:r>
      <w:r w:rsidR="00455CDD" w:rsidRPr="00087D85">
        <w:t xml:space="preserve"> </w:t>
      </w:r>
      <w:r w:rsidRPr="00087D85">
        <w:t>for</w:t>
      </w:r>
      <w:r w:rsidR="00455CDD" w:rsidRPr="00087D85">
        <w:t xml:space="preserve"> </w:t>
      </w:r>
      <w:r w:rsidRPr="00087D85">
        <w:t>at</w:t>
      </w:r>
      <w:r w:rsidR="00455CDD" w:rsidRPr="00087D85">
        <w:t xml:space="preserve"> </w:t>
      </w:r>
      <w:r w:rsidRPr="00087D85">
        <w:t>den</w:t>
      </w:r>
      <w:r w:rsidR="00455CDD" w:rsidRPr="00087D85">
        <w:t xml:space="preserve"> </w:t>
      </w:r>
      <w:r w:rsidRPr="00087D85">
        <w:t>blir</w:t>
      </w:r>
      <w:r w:rsidR="00455CDD" w:rsidRPr="00087D85">
        <w:t xml:space="preserve"> </w:t>
      </w:r>
      <w:r w:rsidRPr="00087D85">
        <w:t>formidlet</w:t>
      </w:r>
      <w:r w:rsidR="00455CDD" w:rsidRPr="00087D85">
        <w:t xml:space="preserve"> </w:t>
      </w:r>
      <w:r w:rsidRPr="00087D85">
        <w:t>på</w:t>
      </w:r>
      <w:r w:rsidR="00455CDD" w:rsidRPr="00087D85">
        <w:t xml:space="preserve"> </w:t>
      </w:r>
      <w:r w:rsidRPr="00087D85">
        <w:t>en</w:t>
      </w:r>
      <w:r w:rsidR="00455CDD" w:rsidRPr="00087D85">
        <w:t xml:space="preserve"> </w:t>
      </w:r>
      <w:r w:rsidRPr="00087D85">
        <w:t>måte</w:t>
      </w:r>
      <w:r w:rsidR="00455CDD" w:rsidRPr="00087D85">
        <w:t xml:space="preserve"> </w:t>
      </w:r>
      <w:r w:rsidRPr="00087D85">
        <w:t>som</w:t>
      </w:r>
      <w:r w:rsidR="00455CDD" w:rsidRPr="00087D85">
        <w:t xml:space="preserve"> </w:t>
      </w:r>
      <w:r w:rsidRPr="00087D85">
        <w:t>engasjerer.</w:t>
      </w:r>
    </w:p>
    <w:p w14:paraId="3786F440" w14:textId="0D02D4E9" w:rsidR="0068665E" w:rsidRPr="00087D85" w:rsidRDefault="00A74CE3" w:rsidP="00087D85">
      <w:r w:rsidRPr="00087D85">
        <w:t>Ikke</w:t>
      </w:r>
      <w:r w:rsidR="00455CDD" w:rsidRPr="00087D85">
        <w:t xml:space="preserve"> </w:t>
      </w:r>
      <w:r w:rsidRPr="00087D85">
        <w:t>alle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har</w:t>
      </w:r>
      <w:r w:rsidR="00455CDD" w:rsidRPr="00087D85">
        <w:t xml:space="preserve"> </w:t>
      </w:r>
      <w:r w:rsidRPr="00087D85">
        <w:t>tilgang</w:t>
      </w:r>
      <w:r w:rsidR="00455CDD" w:rsidRPr="00087D85">
        <w:t xml:space="preserve"> </w:t>
      </w:r>
      <w:r w:rsidRPr="00087D85">
        <w:t>til</w:t>
      </w:r>
      <w:r w:rsidR="00455CDD" w:rsidRPr="00087D85">
        <w:t xml:space="preserve"> </w:t>
      </w:r>
      <w:r w:rsidRPr="00087D85">
        <w:t>bøker</w:t>
      </w:r>
      <w:r w:rsidR="00455CDD" w:rsidRPr="00087D85">
        <w:t xml:space="preserve"> </w:t>
      </w:r>
      <w:r w:rsidRPr="00087D85">
        <w:t>hjemme,</w:t>
      </w:r>
      <w:r w:rsidR="00455CDD" w:rsidRPr="00087D85">
        <w:t xml:space="preserve"> </w:t>
      </w:r>
      <w:r w:rsidRPr="00087D85">
        <w:t>og</w:t>
      </w:r>
      <w:r w:rsidR="00455CDD" w:rsidRPr="00087D85">
        <w:t xml:space="preserve"> </w:t>
      </w:r>
      <w:r w:rsidRPr="00087D85">
        <w:t>ikke</w:t>
      </w:r>
      <w:r w:rsidR="00455CDD" w:rsidRPr="00087D85">
        <w:t xml:space="preserve"> </w:t>
      </w:r>
      <w:r w:rsidRPr="00087D85">
        <w:t>alle</w:t>
      </w:r>
      <w:r w:rsidR="00455CDD" w:rsidRPr="00087D85">
        <w:t xml:space="preserve"> </w:t>
      </w:r>
      <w:r w:rsidRPr="00087D85">
        <w:t>blir</w:t>
      </w:r>
      <w:r w:rsidR="00455CDD" w:rsidRPr="00087D85">
        <w:t xml:space="preserve"> </w:t>
      </w:r>
      <w:r w:rsidRPr="00087D85">
        <w:t>introdusert</w:t>
      </w:r>
      <w:r w:rsidR="00455CDD" w:rsidRPr="00087D85">
        <w:t xml:space="preserve"> </w:t>
      </w:r>
      <w:r w:rsidRPr="00087D85">
        <w:t>for</w:t>
      </w:r>
      <w:r w:rsidR="00455CDD" w:rsidRPr="00087D85">
        <w:t xml:space="preserve"> </w:t>
      </w:r>
      <w:r w:rsidRPr="00087D85">
        <w:t>eller</w:t>
      </w:r>
      <w:r w:rsidR="00455CDD" w:rsidRPr="00087D85">
        <w:t xml:space="preserve"> </w:t>
      </w:r>
      <w:r w:rsidRPr="00087D85">
        <w:t>oppsøker</w:t>
      </w:r>
      <w:r w:rsidR="00455CDD" w:rsidRPr="00087D85">
        <w:t xml:space="preserve"> </w:t>
      </w:r>
      <w:r w:rsidRPr="00087D85">
        <w:t>biblioteket</w:t>
      </w:r>
      <w:r w:rsidR="00455CDD" w:rsidRPr="00087D85">
        <w:t xml:space="preserve"> </w:t>
      </w:r>
      <w:r w:rsidRPr="00087D85">
        <w:t>selv.</w:t>
      </w:r>
      <w:r w:rsidR="00455CDD" w:rsidRPr="00087D85">
        <w:t xml:space="preserve"> </w:t>
      </w:r>
      <w:r w:rsidRPr="00087D85">
        <w:t>Derfor</w:t>
      </w:r>
      <w:r w:rsidR="00455CDD" w:rsidRPr="00087D85">
        <w:t xml:space="preserve"> </w:t>
      </w:r>
      <w:r w:rsidRPr="00087D85">
        <w:t>er</w:t>
      </w:r>
      <w:r w:rsidR="00455CDD" w:rsidRPr="00087D85">
        <w:t xml:space="preserve"> </w:t>
      </w:r>
      <w:r w:rsidRPr="00087D85">
        <w:t>tilgang</w:t>
      </w:r>
      <w:r w:rsidR="00455CDD" w:rsidRPr="00087D85">
        <w:t xml:space="preserve"> </w:t>
      </w:r>
      <w:r w:rsidRPr="00087D85">
        <w:t>til</w:t>
      </w:r>
      <w:r w:rsidR="00455CDD" w:rsidRPr="00087D85">
        <w:t xml:space="preserve"> </w:t>
      </w:r>
      <w:r w:rsidRPr="00087D85">
        <w:t>variert</w:t>
      </w:r>
      <w:r w:rsidR="00455CDD" w:rsidRPr="00087D85">
        <w:t xml:space="preserve"> </w:t>
      </w:r>
      <w:r w:rsidRPr="00087D85">
        <w:t>litteratur</w:t>
      </w:r>
      <w:r w:rsidR="00455CDD" w:rsidRPr="00087D85">
        <w:t xml:space="preserve"> </w:t>
      </w:r>
      <w:r w:rsidRPr="00087D85">
        <w:t>gjennom</w:t>
      </w:r>
      <w:r w:rsidR="00455CDD" w:rsidRPr="00087D85">
        <w:t xml:space="preserve"> </w:t>
      </w:r>
      <w:r w:rsidRPr="00087D85">
        <w:t>barnehage,</w:t>
      </w:r>
      <w:r w:rsidR="00455CDD" w:rsidRPr="00087D85">
        <w:t xml:space="preserve"> </w:t>
      </w:r>
      <w:r w:rsidRPr="00087D85">
        <w:t>skole</w:t>
      </w:r>
      <w:r w:rsidR="00455CDD" w:rsidRPr="00087D85">
        <w:t xml:space="preserve"> </w:t>
      </w:r>
      <w:r w:rsidRPr="00087D85">
        <w:t>og</w:t>
      </w:r>
      <w:r w:rsidR="00455CDD" w:rsidRPr="00087D85">
        <w:t xml:space="preserve"> </w:t>
      </w:r>
      <w:r w:rsidRPr="00087D85">
        <w:t>skolebibliotek</w:t>
      </w:r>
      <w:r w:rsidR="00455CDD" w:rsidRPr="00087D85">
        <w:t xml:space="preserve"> </w:t>
      </w:r>
      <w:r w:rsidRPr="00087D85">
        <w:t>spesielt</w:t>
      </w:r>
      <w:r w:rsidR="00455CDD" w:rsidRPr="00087D85">
        <w:t xml:space="preserve"> </w:t>
      </w:r>
      <w:r w:rsidRPr="00087D85">
        <w:t>viktig.</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må</w:t>
      </w:r>
      <w:r w:rsidR="00455CDD" w:rsidRPr="00087D85">
        <w:t xml:space="preserve"> </w:t>
      </w:r>
      <w:r w:rsidRPr="00087D85">
        <w:t>kunne</w:t>
      </w:r>
      <w:r w:rsidR="00455CDD" w:rsidRPr="00087D85">
        <w:t xml:space="preserve"> </w:t>
      </w:r>
      <w:r w:rsidRPr="00087D85">
        <w:t>finne</w:t>
      </w:r>
      <w:r w:rsidR="00455CDD" w:rsidRPr="00087D85">
        <w:t xml:space="preserve"> </w:t>
      </w:r>
      <w:r w:rsidRPr="00087D85">
        <w:t>litteratur</w:t>
      </w:r>
      <w:r w:rsidR="00455CDD" w:rsidRPr="00087D85">
        <w:t xml:space="preserve"> </w:t>
      </w:r>
      <w:r w:rsidRPr="00087D85">
        <w:t>som</w:t>
      </w:r>
      <w:r w:rsidR="00455CDD" w:rsidRPr="00087D85">
        <w:t xml:space="preserve"> </w:t>
      </w:r>
      <w:r w:rsidRPr="00087D85">
        <w:t>handler</w:t>
      </w:r>
      <w:r w:rsidR="00455CDD" w:rsidRPr="00087D85">
        <w:t xml:space="preserve"> </w:t>
      </w:r>
      <w:r w:rsidRPr="00087D85">
        <w:t>om</w:t>
      </w:r>
      <w:r w:rsidR="00455CDD" w:rsidRPr="00087D85">
        <w:t xml:space="preserve"> </w:t>
      </w:r>
      <w:r w:rsidRPr="00087D85">
        <w:t>noe</w:t>
      </w:r>
      <w:r w:rsidR="00455CDD" w:rsidRPr="00087D85">
        <w:t xml:space="preserve"> </w:t>
      </w:r>
      <w:r w:rsidRPr="00087D85">
        <w:t>de</w:t>
      </w:r>
      <w:r w:rsidR="00455CDD" w:rsidRPr="00087D85">
        <w:t xml:space="preserve"> </w:t>
      </w:r>
      <w:r w:rsidRPr="00087D85">
        <w:t>kjenner</w:t>
      </w:r>
      <w:r w:rsidR="00455CDD" w:rsidRPr="00087D85">
        <w:t xml:space="preserve"> </w:t>
      </w:r>
      <w:r w:rsidRPr="00087D85">
        <w:t>seg</w:t>
      </w:r>
      <w:r w:rsidR="00455CDD" w:rsidRPr="00087D85">
        <w:t xml:space="preserve"> </w:t>
      </w:r>
      <w:r w:rsidRPr="00087D85">
        <w:t>igjen</w:t>
      </w:r>
      <w:r w:rsidR="00455CDD" w:rsidRPr="00087D85">
        <w:t xml:space="preserve"> </w:t>
      </w:r>
      <w:r w:rsidRPr="00087D85">
        <w:t>i</w:t>
      </w:r>
      <w:r w:rsidR="00455CDD" w:rsidRPr="00087D85">
        <w:t xml:space="preserve"> </w:t>
      </w:r>
      <w:r w:rsidRPr="00087D85">
        <w:t>eller</w:t>
      </w:r>
      <w:r w:rsidR="00455CDD" w:rsidRPr="00087D85">
        <w:t xml:space="preserve"> </w:t>
      </w:r>
      <w:r w:rsidRPr="00087D85">
        <w:t>er</w:t>
      </w:r>
      <w:r w:rsidR="00455CDD" w:rsidRPr="00087D85">
        <w:t xml:space="preserve"> </w:t>
      </w:r>
      <w:r w:rsidRPr="00087D85">
        <w:t>interessert</w:t>
      </w:r>
      <w:r w:rsidR="00455CDD" w:rsidRPr="00087D85">
        <w:t xml:space="preserve"> </w:t>
      </w:r>
      <w:r w:rsidRPr="00087D85">
        <w:t>i.</w:t>
      </w:r>
      <w:r w:rsidR="00455CDD" w:rsidRPr="00087D85">
        <w:t xml:space="preserve"> </w:t>
      </w:r>
      <w:r w:rsidRPr="00087D85">
        <w:t>De</w:t>
      </w:r>
      <w:r w:rsidR="00455CDD" w:rsidRPr="00087D85">
        <w:t xml:space="preserve"> </w:t>
      </w:r>
      <w:r w:rsidRPr="00087D85">
        <w:t>bør</w:t>
      </w:r>
      <w:r w:rsidR="00455CDD" w:rsidRPr="00087D85">
        <w:t xml:space="preserve"> </w:t>
      </w:r>
      <w:r w:rsidRPr="00087D85">
        <w:t>kunne</w:t>
      </w:r>
      <w:r w:rsidR="00455CDD" w:rsidRPr="00087D85">
        <w:t xml:space="preserve"> </w:t>
      </w:r>
      <w:r w:rsidRPr="00087D85">
        <w:t>velge</w:t>
      </w:r>
      <w:r w:rsidR="00455CDD" w:rsidRPr="00087D85">
        <w:t xml:space="preserve"> </w:t>
      </w:r>
      <w:r w:rsidRPr="00087D85">
        <w:t>mellom</w:t>
      </w:r>
      <w:r w:rsidR="00455CDD" w:rsidRPr="00087D85">
        <w:t xml:space="preserve"> </w:t>
      </w:r>
      <w:r w:rsidRPr="00087D85">
        <w:t>tegneserier,</w:t>
      </w:r>
      <w:r w:rsidR="00455CDD" w:rsidRPr="00087D85">
        <w:t xml:space="preserve"> </w:t>
      </w:r>
      <w:r w:rsidRPr="00087D85">
        <w:t>sakprosa</w:t>
      </w:r>
      <w:r w:rsidR="00455CDD" w:rsidRPr="00087D85">
        <w:t xml:space="preserve"> </w:t>
      </w:r>
      <w:r w:rsidRPr="00087D85">
        <w:t>eller</w:t>
      </w:r>
      <w:r w:rsidR="00455CDD" w:rsidRPr="00087D85">
        <w:t xml:space="preserve"> </w:t>
      </w:r>
      <w:r w:rsidRPr="00087D85">
        <w:t>skjønnlitteratur,</w:t>
      </w:r>
      <w:r w:rsidR="00455CDD" w:rsidRPr="00087D85">
        <w:t xml:space="preserve"> </w:t>
      </w:r>
      <w:r w:rsidRPr="00087D85">
        <w:t>og</w:t>
      </w:r>
      <w:r w:rsidR="00455CDD" w:rsidRPr="00087D85">
        <w:t xml:space="preserve"> </w:t>
      </w:r>
      <w:r w:rsidRPr="00087D85">
        <w:t>mellom</w:t>
      </w:r>
      <w:r w:rsidR="00455CDD" w:rsidRPr="00087D85">
        <w:t xml:space="preserve"> </w:t>
      </w:r>
      <w:r w:rsidRPr="00087D85">
        <w:t>ulike</w:t>
      </w:r>
      <w:r w:rsidR="00455CDD" w:rsidRPr="00087D85">
        <w:t xml:space="preserve"> </w:t>
      </w:r>
      <w:r w:rsidRPr="00087D85">
        <w:t>formater,</w:t>
      </w:r>
      <w:r w:rsidR="00455CDD" w:rsidRPr="00087D85">
        <w:t xml:space="preserve"> </w:t>
      </w:r>
      <w:r w:rsidRPr="00087D85">
        <w:t>som</w:t>
      </w:r>
      <w:r w:rsidR="00455CDD" w:rsidRPr="00087D85">
        <w:t xml:space="preserve"> </w:t>
      </w:r>
      <w:r w:rsidRPr="00087D85">
        <w:t>papirbøker,</w:t>
      </w:r>
      <w:r w:rsidR="00455CDD" w:rsidRPr="00087D85">
        <w:t xml:space="preserve"> </w:t>
      </w:r>
      <w:r w:rsidRPr="00087D85">
        <w:t>e-bøker</w:t>
      </w:r>
      <w:r w:rsidR="00455CDD" w:rsidRPr="00087D85">
        <w:t xml:space="preserve"> </w:t>
      </w:r>
      <w:r w:rsidRPr="00087D85">
        <w:t>og</w:t>
      </w:r>
      <w:r w:rsidR="00455CDD" w:rsidRPr="00087D85">
        <w:t xml:space="preserve"> </w:t>
      </w:r>
      <w:r w:rsidRPr="00087D85">
        <w:t>lydbøker.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må</w:t>
      </w:r>
      <w:r w:rsidR="00455CDD" w:rsidRPr="00087D85">
        <w:t xml:space="preserve"> </w:t>
      </w:r>
      <w:r w:rsidRPr="00087D85">
        <w:t>ha</w:t>
      </w:r>
      <w:r w:rsidR="00455CDD" w:rsidRPr="00087D85">
        <w:t xml:space="preserve"> </w:t>
      </w:r>
      <w:r w:rsidRPr="00087D85">
        <w:t>god</w:t>
      </w:r>
      <w:r w:rsidR="00455CDD" w:rsidRPr="00087D85">
        <w:t xml:space="preserve"> </w:t>
      </w:r>
      <w:r w:rsidRPr="00087D85">
        <w:t>tilgang</w:t>
      </w:r>
      <w:r w:rsidR="00455CDD" w:rsidRPr="00087D85">
        <w:t xml:space="preserve"> </w:t>
      </w:r>
      <w:r w:rsidRPr="00087D85">
        <w:t>til</w:t>
      </w:r>
      <w:r w:rsidR="00455CDD" w:rsidRPr="00087D85">
        <w:t xml:space="preserve"> </w:t>
      </w:r>
      <w:r w:rsidRPr="00087D85">
        <w:t>litteratur</w:t>
      </w:r>
      <w:r w:rsidR="00455CDD" w:rsidRPr="00087D85">
        <w:t xml:space="preserve"> </w:t>
      </w:r>
      <w:r w:rsidRPr="00087D85">
        <w:t>som</w:t>
      </w:r>
      <w:r w:rsidR="00455CDD" w:rsidRPr="00087D85">
        <w:t xml:space="preserve"> </w:t>
      </w:r>
      <w:r w:rsidRPr="00087D85">
        <w:t>gjør</w:t>
      </w:r>
      <w:r w:rsidR="00455CDD" w:rsidRPr="00087D85">
        <w:t xml:space="preserve"> </w:t>
      </w:r>
      <w:r w:rsidRPr="00087D85">
        <w:t>det</w:t>
      </w:r>
      <w:r w:rsidR="00455CDD" w:rsidRPr="00087D85">
        <w:t xml:space="preserve"> </w:t>
      </w:r>
      <w:r w:rsidRPr="00087D85">
        <w:t>lett</w:t>
      </w:r>
      <w:r w:rsidR="00455CDD" w:rsidRPr="00087D85">
        <w:t xml:space="preserve"> </w:t>
      </w:r>
      <w:r w:rsidRPr="00087D85">
        <w:t>for</w:t>
      </w:r>
      <w:r w:rsidR="00455CDD" w:rsidRPr="00087D85">
        <w:t xml:space="preserve"> </w:t>
      </w:r>
      <w:r w:rsidRPr="00087D85">
        <w:t>dem</w:t>
      </w:r>
      <w:r w:rsidR="00455CDD" w:rsidRPr="00087D85">
        <w:t xml:space="preserve"> </w:t>
      </w:r>
      <w:r w:rsidRPr="00087D85">
        <w:t>å</w:t>
      </w:r>
      <w:r w:rsidR="00455CDD" w:rsidRPr="00087D85">
        <w:t xml:space="preserve"> </w:t>
      </w:r>
      <w:r w:rsidRPr="00087D85">
        <w:t>finne</w:t>
      </w:r>
      <w:r w:rsidR="00455CDD" w:rsidRPr="00087D85">
        <w:t xml:space="preserve"> </w:t>
      </w:r>
      <w:r w:rsidRPr="00087D85">
        <w:t>noe</w:t>
      </w:r>
      <w:r w:rsidR="00455CDD" w:rsidRPr="00087D85">
        <w:t xml:space="preserve"> </w:t>
      </w:r>
      <w:r w:rsidRPr="00087D85">
        <w:t>å</w:t>
      </w:r>
      <w:r w:rsidR="00455CDD" w:rsidRPr="00087D85">
        <w:t xml:space="preserve"> </w:t>
      </w:r>
      <w:r w:rsidRPr="00087D85">
        <w:t>lese,</w:t>
      </w:r>
      <w:r w:rsidR="00455CDD" w:rsidRPr="00087D85">
        <w:t xml:space="preserve"> </w:t>
      </w:r>
      <w:r w:rsidRPr="00087D85">
        <w:t>enten</w:t>
      </w:r>
      <w:r w:rsidR="00455CDD" w:rsidRPr="00087D85">
        <w:t xml:space="preserve"> </w:t>
      </w:r>
      <w:r w:rsidRPr="00087D85">
        <w:t>det</w:t>
      </w:r>
      <w:r w:rsidR="00455CDD" w:rsidRPr="00087D85">
        <w:t xml:space="preserve"> </w:t>
      </w:r>
      <w:r w:rsidRPr="00087D85">
        <w:t>er</w:t>
      </w:r>
      <w:r w:rsidR="00455CDD" w:rsidRPr="00087D85">
        <w:t xml:space="preserve"> </w:t>
      </w:r>
      <w:r w:rsidRPr="00087D85">
        <w:t>lettleste</w:t>
      </w:r>
      <w:r w:rsidR="00455CDD" w:rsidRPr="00087D85">
        <w:t xml:space="preserve"> </w:t>
      </w:r>
      <w:r w:rsidRPr="00087D85">
        <w:t>format</w:t>
      </w:r>
      <w:r w:rsidR="00455CDD" w:rsidRPr="00087D85">
        <w:t xml:space="preserve"> </w:t>
      </w:r>
      <w:r w:rsidRPr="00087D85">
        <w:t>eller</w:t>
      </w:r>
      <w:r w:rsidR="00455CDD" w:rsidRPr="00087D85">
        <w:t xml:space="preserve"> </w:t>
      </w:r>
      <w:r w:rsidRPr="00087D85">
        <w:t>litteratur</w:t>
      </w:r>
      <w:r w:rsidR="00455CDD" w:rsidRPr="00087D85">
        <w:t xml:space="preserve"> </w:t>
      </w:r>
      <w:r w:rsidRPr="00087D85">
        <w:t>i</w:t>
      </w:r>
      <w:r w:rsidR="00455CDD" w:rsidRPr="00087D85">
        <w:t xml:space="preserve"> </w:t>
      </w:r>
      <w:r w:rsidRPr="00087D85">
        <w:t>tilrettelagte</w:t>
      </w:r>
      <w:r w:rsidR="00455CDD" w:rsidRPr="00087D85">
        <w:t xml:space="preserve"> </w:t>
      </w:r>
      <w:r w:rsidRPr="00087D85">
        <w:t>formater,</w:t>
      </w:r>
      <w:r w:rsidR="00455CDD" w:rsidRPr="00087D85">
        <w:t xml:space="preserve"> </w:t>
      </w:r>
      <w:r w:rsidRPr="00087D85">
        <w:t>som</w:t>
      </w:r>
      <w:r w:rsidR="00455CDD" w:rsidRPr="00087D85">
        <w:t xml:space="preserve"> </w:t>
      </w:r>
      <w:r w:rsidRPr="00087D85">
        <w:t>punktskriftbøker</w:t>
      </w:r>
      <w:r w:rsidR="00455CDD" w:rsidRPr="00087D85">
        <w:t xml:space="preserve"> </w:t>
      </w:r>
      <w:r w:rsidRPr="00087D85">
        <w:t>og</w:t>
      </w:r>
      <w:r w:rsidR="00455CDD" w:rsidRPr="00087D85">
        <w:t xml:space="preserve"> </w:t>
      </w:r>
      <w:r w:rsidRPr="00087D85">
        <w:t>lydbøker.</w:t>
      </w:r>
      <w:r w:rsidR="00455CDD" w:rsidRPr="00087D85">
        <w:t xml:space="preserve"> </w:t>
      </w:r>
    </w:p>
    <w:p w14:paraId="4F5511B7" w14:textId="47CCF00C" w:rsidR="0068665E" w:rsidRPr="00087D85" w:rsidRDefault="00A74CE3" w:rsidP="00087D85">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får</w:t>
      </w:r>
      <w:r w:rsidR="00455CDD" w:rsidRPr="00087D85">
        <w:t xml:space="preserve"> </w:t>
      </w:r>
      <w:r w:rsidRPr="00087D85">
        <w:t>litteratur</w:t>
      </w:r>
      <w:r w:rsidR="00455CDD" w:rsidRPr="00087D85">
        <w:t xml:space="preserve"> </w:t>
      </w:r>
      <w:r w:rsidRPr="00087D85">
        <w:t>formidlet</w:t>
      </w:r>
      <w:r w:rsidR="00455CDD" w:rsidRPr="00087D85">
        <w:t xml:space="preserve"> </w:t>
      </w:r>
      <w:r w:rsidRPr="00087D85">
        <w:t>i</w:t>
      </w:r>
      <w:r w:rsidR="00455CDD" w:rsidRPr="00087D85">
        <w:t xml:space="preserve"> </w:t>
      </w:r>
      <w:r w:rsidRPr="00087D85">
        <w:t>barnehage,</w:t>
      </w:r>
      <w:r w:rsidR="00455CDD" w:rsidRPr="00087D85">
        <w:t xml:space="preserve"> </w:t>
      </w:r>
      <w:r w:rsidRPr="00087D85">
        <w:t>skole,</w:t>
      </w:r>
      <w:r w:rsidR="00455CDD" w:rsidRPr="00087D85">
        <w:t xml:space="preserve"> </w:t>
      </w:r>
      <w:r w:rsidRPr="00087D85">
        <w:t>SFO,</w:t>
      </w:r>
      <w:r w:rsidR="00455CDD" w:rsidRPr="00087D85">
        <w:t xml:space="preserve"> </w:t>
      </w:r>
      <w:r w:rsidRPr="00087D85">
        <w:t>skolebibliotek</w:t>
      </w:r>
      <w:r w:rsidR="00455CDD" w:rsidRPr="00087D85">
        <w:t xml:space="preserve"> </w:t>
      </w:r>
      <w:r w:rsidRPr="00087D85">
        <w:t>og</w:t>
      </w:r>
      <w:r w:rsidR="00455CDD" w:rsidRPr="00087D85">
        <w:t xml:space="preserve"> </w:t>
      </w:r>
      <w:r w:rsidRPr="00087D85">
        <w:t>bibliotek.</w:t>
      </w:r>
      <w:r w:rsidR="00455CDD" w:rsidRPr="00087D85">
        <w:t xml:space="preserve"> </w:t>
      </w:r>
      <w:r w:rsidRPr="00087D85">
        <w:t>Når</w:t>
      </w:r>
      <w:r w:rsidR="00455CDD" w:rsidRPr="00087D85">
        <w:t xml:space="preserve"> </w:t>
      </w:r>
      <w:r w:rsidRPr="00087D85">
        <w:t>bibliotek,</w:t>
      </w:r>
      <w:r w:rsidR="00455CDD" w:rsidRPr="00087D85">
        <w:t xml:space="preserve"> </w:t>
      </w:r>
      <w:r w:rsidRPr="00087D85">
        <w:t>barnehager,</w:t>
      </w:r>
      <w:r w:rsidR="00455CDD" w:rsidRPr="00087D85">
        <w:t xml:space="preserve"> </w:t>
      </w:r>
      <w:r w:rsidRPr="00087D85">
        <w:t>SFO</w:t>
      </w:r>
      <w:r w:rsidR="00455CDD" w:rsidRPr="00087D85">
        <w:t xml:space="preserve"> </w:t>
      </w:r>
      <w:r w:rsidRPr="00087D85">
        <w:t>og</w:t>
      </w:r>
      <w:r w:rsidR="00455CDD" w:rsidRPr="00087D85">
        <w:t xml:space="preserve"> </w:t>
      </w:r>
      <w:r w:rsidRPr="00087D85">
        <w:t>skoler</w:t>
      </w:r>
      <w:r w:rsidR="00455CDD" w:rsidRPr="00087D85">
        <w:t xml:space="preserve"> </w:t>
      </w:r>
      <w:r w:rsidRPr="00087D85">
        <w:t>samarbeider,</w:t>
      </w:r>
      <w:r w:rsidR="00455CDD" w:rsidRPr="00087D85">
        <w:t xml:space="preserve"> </w:t>
      </w:r>
      <w:r w:rsidRPr="00087D85">
        <w:t>kan</w:t>
      </w:r>
      <w:r w:rsidR="00455CDD" w:rsidRPr="00087D85">
        <w:t xml:space="preserve"> </w:t>
      </w:r>
      <w:r w:rsidRPr="00087D85">
        <w:t>det</w:t>
      </w:r>
      <w:r w:rsidR="00455CDD" w:rsidRPr="00087D85">
        <w:t xml:space="preserve"> </w:t>
      </w:r>
      <w:r w:rsidRPr="00087D85">
        <w:t>bidra</w:t>
      </w:r>
      <w:r w:rsidR="00455CDD" w:rsidRPr="00087D85">
        <w:t xml:space="preserve"> </w:t>
      </w:r>
      <w:r w:rsidRPr="00087D85">
        <w:t>til</w:t>
      </w:r>
      <w:r w:rsidR="00455CDD" w:rsidRPr="00087D85">
        <w:t xml:space="preserve"> </w:t>
      </w:r>
      <w:r w:rsidRPr="00087D85">
        <w:t>mer</w:t>
      </w:r>
      <w:r w:rsidR="00455CDD" w:rsidRPr="00087D85">
        <w:t xml:space="preserve"> </w:t>
      </w:r>
      <w:r w:rsidRPr="00087D85">
        <w:t>variert</w:t>
      </w:r>
      <w:r w:rsidR="00455CDD" w:rsidRPr="00087D85">
        <w:t xml:space="preserve"> </w:t>
      </w:r>
      <w:r w:rsidRPr="00087D85">
        <w:t>formidling</w:t>
      </w:r>
      <w:r w:rsidR="00455CDD" w:rsidRPr="00087D85">
        <w:t xml:space="preserve"> </w:t>
      </w:r>
      <w:r w:rsidRPr="00087D85">
        <w:t>av</w:t>
      </w:r>
      <w:r w:rsidR="00455CDD" w:rsidRPr="00087D85">
        <w:t xml:space="preserve"> </w:t>
      </w:r>
      <w:r w:rsidRPr="00087D85">
        <w:t>litteratur.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får</w:t>
      </w:r>
      <w:r w:rsidR="00455CDD" w:rsidRPr="00087D85">
        <w:t xml:space="preserve"> </w:t>
      </w:r>
      <w:r w:rsidRPr="00087D85">
        <w:t>også</w:t>
      </w:r>
      <w:r w:rsidR="00455CDD" w:rsidRPr="00087D85">
        <w:t xml:space="preserve"> </w:t>
      </w:r>
      <w:r w:rsidRPr="00087D85">
        <w:t>formidlet</w:t>
      </w:r>
      <w:r w:rsidR="00455CDD" w:rsidRPr="00087D85">
        <w:t xml:space="preserve"> </w:t>
      </w:r>
      <w:r w:rsidRPr="00087D85">
        <w:t>litteratur</w:t>
      </w:r>
      <w:r w:rsidR="00455CDD" w:rsidRPr="00087D85">
        <w:t xml:space="preserve"> </w:t>
      </w:r>
      <w:r w:rsidRPr="00087D85">
        <w:t>via</w:t>
      </w:r>
      <w:r w:rsidR="00455CDD" w:rsidRPr="00087D85">
        <w:t xml:space="preserve"> </w:t>
      </w:r>
      <w:r w:rsidRPr="00087D85">
        <w:t>leseorganisasjoner,</w:t>
      </w:r>
      <w:r w:rsidR="00455CDD" w:rsidRPr="00087D85">
        <w:t xml:space="preserve"> </w:t>
      </w:r>
      <w:r w:rsidRPr="00087D85">
        <w:t>leselystprosjekter,</w:t>
      </w:r>
      <w:r w:rsidR="00455CDD" w:rsidRPr="00087D85">
        <w:t xml:space="preserve"> </w:t>
      </w:r>
      <w:r w:rsidRPr="00087D85">
        <w:t>forfattermøter,</w:t>
      </w:r>
      <w:r w:rsidR="00455CDD" w:rsidRPr="00087D85">
        <w:t xml:space="preserve"> </w:t>
      </w:r>
      <w:r w:rsidRPr="00087D85">
        <w:t>i</w:t>
      </w:r>
      <w:r w:rsidR="00455CDD" w:rsidRPr="00087D85">
        <w:t xml:space="preserve"> </w:t>
      </w:r>
      <w:r w:rsidRPr="00087D85">
        <w:t>litteraturhus,</w:t>
      </w:r>
      <w:r w:rsidR="00455CDD" w:rsidRPr="00087D85">
        <w:t xml:space="preserve"> </w:t>
      </w:r>
      <w:r w:rsidRPr="00087D85">
        <w:t>på</w:t>
      </w:r>
      <w:r w:rsidR="00455CDD" w:rsidRPr="00087D85">
        <w:t xml:space="preserve"> </w:t>
      </w:r>
      <w:r w:rsidRPr="00087D85">
        <w:t>litteraturfestivaler</w:t>
      </w:r>
      <w:r w:rsidR="00455CDD" w:rsidRPr="00087D85">
        <w:t xml:space="preserve"> </w:t>
      </w:r>
      <w:r w:rsidRPr="00087D85">
        <w:t>eller</w:t>
      </w:r>
      <w:r w:rsidR="00455CDD" w:rsidRPr="00087D85">
        <w:t xml:space="preserve"> </w:t>
      </w:r>
      <w:r w:rsidRPr="00087D85">
        <w:t>i</w:t>
      </w:r>
      <w:r w:rsidR="00455CDD" w:rsidRPr="00087D85">
        <w:t xml:space="preserve"> </w:t>
      </w:r>
      <w:r w:rsidRPr="00087D85">
        <w:t>bokhandelen.</w:t>
      </w:r>
      <w:r w:rsidR="00455CDD" w:rsidRPr="00087D85">
        <w:t xml:space="preserve"> </w:t>
      </w:r>
      <w:r w:rsidRPr="00087D85">
        <w:t>I</w:t>
      </w:r>
      <w:r w:rsidR="00455CDD" w:rsidRPr="00087D85">
        <w:t xml:space="preserve"> </w:t>
      </w:r>
      <w:r w:rsidRPr="00087D85">
        <w:t>tillegg</w:t>
      </w:r>
      <w:r w:rsidR="00455CDD" w:rsidRPr="00087D85">
        <w:t xml:space="preserve"> </w:t>
      </w:r>
      <w:r w:rsidRPr="00087D85">
        <w:t>finnes</w:t>
      </w:r>
      <w:r w:rsidR="00455CDD" w:rsidRPr="00087D85">
        <w:t xml:space="preserve"> </w:t>
      </w:r>
      <w:r w:rsidRPr="00087D85">
        <w:t>det</w:t>
      </w:r>
      <w:r w:rsidR="00455CDD" w:rsidRPr="00087D85">
        <w:t xml:space="preserve"> </w:t>
      </w:r>
      <w:r w:rsidRPr="00087D85">
        <w:t>et</w:t>
      </w:r>
      <w:r w:rsidR="00455CDD" w:rsidRPr="00087D85">
        <w:t xml:space="preserve"> </w:t>
      </w:r>
      <w:r w:rsidRPr="00087D85">
        <w:t>nasjonalt</w:t>
      </w:r>
      <w:r w:rsidR="00455CDD" w:rsidRPr="00087D85">
        <w:t xml:space="preserve"> </w:t>
      </w:r>
      <w:r w:rsidRPr="00087D85">
        <w:t>utdannings-</w:t>
      </w:r>
      <w:r w:rsidR="00455CDD" w:rsidRPr="00087D85">
        <w:t xml:space="preserve"> </w:t>
      </w:r>
      <w:r w:rsidRPr="00087D85">
        <w:t>og</w:t>
      </w:r>
      <w:r w:rsidR="00455CDD" w:rsidRPr="00087D85">
        <w:t xml:space="preserve"> </w:t>
      </w:r>
      <w:r w:rsidRPr="00087D85">
        <w:t>kunnskapssenter</w:t>
      </w:r>
      <w:r w:rsidR="00455CDD" w:rsidRPr="00087D85">
        <w:t xml:space="preserve"> </w:t>
      </w:r>
      <w:r w:rsidRPr="00087D85">
        <w:t>for</w:t>
      </w:r>
      <w:r w:rsidR="00455CDD" w:rsidRPr="00087D85">
        <w:t xml:space="preserve"> </w:t>
      </w:r>
      <w:r w:rsidRPr="00087D85">
        <w:t>barne-</w:t>
      </w:r>
      <w:r w:rsidR="00455CDD" w:rsidRPr="00087D85">
        <w:t xml:space="preserve"> </w:t>
      </w:r>
      <w:r w:rsidRPr="00087D85">
        <w:t>og</w:t>
      </w:r>
      <w:r w:rsidR="00455CDD" w:rsidRPr="00087D85">
        <w:t xml:space="preserve"> </w:t>
      </w:r>
      <w:r w:rsidRPr="00087D85">
        <w:t>ungdomslitteratur.</w:t>
      </w:r>
    </w:p>
    <w:p w14:paraId="0D958ADA" w14:textId="79FF96A7" w:rsidR="0068665E" w:rsidRPr="00087D85" w:rsidRDefault="00A74CE3" w:rsidP="00087D85">
      <w:r w:rsidRPr="00087D85">
        <w:t>Det</w:t>
      </w:r>
      <w:r w:rsidR="00455CDD" w:rsidRPr="00087D85">
        <w:t xml:space="preserve"> </w:t>
      </w:r>
      <w:r w:rsidRPr="00087D85">
        <w:t>må</w:t>
      </w:r>
      <w:r w:rsidR="00455CDD" w:rsidRPr="00087D85">
        <w:t xml:space="preserve"> </w:t>
      </w:r>
      <w:r w:rsidRPr="00087D85">
        <w:t>være</w:t>
      </w:r>
      <w:r w:rsidR="00455CDD" w:rsidRPr="00087D85">
        <w:t xml:space="preserve"> </w:t>
      </w:r>
      <w:r w:rsidRPr="00087D85">
        <w:t>et</w:t>
      </w:r>
      <w:r w:rsidR="00455CDD" w:rsidRPr="00087D85">
        <w:t xml:space="preserve"> </w:t>
      </w:r>
      <w:r w:rsidRPr="00087D85">
        <w:t>mangfold</w:t>
      </w:r>
      <w:r w:rsidR="00455CDD" w:rsidRPr="00087D85">
        <w:t xml:space="preserve"> </w:t>
      </w:r>
      <w:r w:rsidRPr="00087D85">
        <w:t>i</w:t>
      </w:r>
      <w:r w:rsidR="00455CDD" w:rsidRPr="00087D85">
        <w:t xml:space="preserve"> </w:t>
      </w:r>
      <w:r w:rsidRPr="00087D85">
        <w:t>litteraturformidlingen</w:t>
      </w:r>
      <w:r w:rsidR="00455CDD" w:rsidRPr="00087D85">
        <w:t xml:space="preserve"> </w:t>
      </w:r>
      <w:r w:rsidRPr="00087D85">
        <w:t>både</w:t>
      </w:r>
      <w:r w:rsidR="00455CDD" w:rsidRPr="00087D85">
        <w:t xml:space="preserve"> </w:t>
      </w:r>
      <w:r w:rsidRPr="00087D85">
        <w:t>når</w:t>
      </w:r>
      <w:r w:rsidR="00455CDD" w:rsidRPr="00087D85">
        <w:t xml:space="preserve"> </w:t>
      </w:r>
      <w:r w:rsidRPr="00087D85">
        <w:t>det</w:t>
      </w:r>
      <w:r w:rsidR="00455CDD" w:rsidRPr="00087D85">
        <w:t xml:space="preserve"> </w:t>
      </w:r>
      <w:r w:rsidRPr="00087D85">
        <w:t>gjelder</w:t>
      </w:r>
      <w:r w:rsidR="00455CDD" w:rsidRPr="00087D85">
        <w:t xml:space="preserve"> </w:t>
      </w:r>
      <w:r w:rsidRPr="00087D85">
        <w:t>innhold</w:t>
      </w:r>
      <w:r w:rsidR="00455CDD" w:rsidRPr="00087D85">
        <w:t xml:space="preserve"> </w:t>
      </w:r>
      <w:r w:rsidRPr="00087D85">
        <w:t>og</w:t>
      </w:r>
      <w:r w:rsidR="00455CDD" w:rsidRPr="00087D85">
        <w:t xml:space="preserve"> </w:t>
      </w:r>
      <w:r w:rsidRPr="00087D85">
        <w:t>språk</w:t>
      </w:r>
      <w:r w:rsidR="00455CDD" w:rsidRPr="00087D85">
        <w:t xml:space="preserve"> </w:t>
      </w:r>
      <w:r w:rsidRPr="00087D85">
        <w:t>for</w:t>
      </w:r>
      <w:r w:rsidR="00455CDD" w:rsidRPr="00087D85">
        <w:t xml:space="preserve"> </w:t>
      </w:r>
      <w:r w:rsidRPr="00087D85">
        <w:t>å</w:t>
      </w:r>
      <w:r w:rsidR="00455CDD" w:rsidRPr="00087D85">
        <w:t xml:space="preserve"> </w:t>
      </w:r>
      <w:r w:rsidRPr="00087D85">
        <w:t>nå</w:t>
      </w:r>
      <w:r w:rsidR="00455CDD" w:rsidRPr="00087D85">
        <w:t xml:space="preserve"> </w:t>
      </w:r>
      <w:r w:rsidRPr="00087D85">
        <w:t>barn</w:t>
      </w:r>
      <w:r w:rsidR="00455CDD" w:rsidRPr="00087D85">
        <w:t xml:space="preserve"> </w:t>
      </w:r>
      <w:r w:rsidRPr="00087D85">
        <w:t>med</w:t>
      </w:r>
      <w:r w:rsidR="00455CDD" w:rsidRPr="00087D85">
        <w:t xml:space="preserve"> </w:t>
      </w:r>
      <w:r w:rsidRPr="00087D85">
        <w:t>ulik</w:t>
      </w:r>
      <w:r w:rsidR="00455CDD" w:rsidRPr="00087D85">
        <w:t xml:space="preserve"> </w:t>
      </w:r>
      <w:r w:rsidRPr="00087D85">
        <w:t>bakgrunn,</w:t>
      </w:r>
      <w:r w:rsidR="00455CDD" w:rsidRPr="00087D85">
        <w:t xml:space="preserve"> </w:t>
      </w:r>
      <w:r w:rsidRPr="00087D85">
        <w:t>ulike</w:t>
      </w:r>
      <w:r w:rsidR="00455CDD" w:rsidRPr="00087D85">
        <w:t xml:space="preserve"> </w:t>
      </w:r>
      <w:r w:rsidRPr="00087D85">
        <w:t>interesser</w:t>
      </w:r>
      <w:r w:rsidR="00455CDD" w:rsidRPr="00087D85">
        <w:t xml:space="preserve"> </w:t>
      </w:r>
      <w:r w:rsidRPr="00087D85">
        <w:t>og</w:t>
      </w:r>
      <w:r w:rsidR="00455CDD" w:rsidRPr="00087D85">
        <w:t xml:space="preserve"> </w:t>
      </w:r>
      <w:r w:rsidRPr="00087D85">
        <w:t>med</w:t>
      </w:r>
      <w:r w:rsidR="00455CDD" w:rsidRPr="00087D85">
        <w:t xml:space="preserve"> </w:t>
      </w:r>
      <w:r w:rsidRPr="00087D85">
        <w:t>ulike</w:t>
      </w:r>
      <w:r w:rsidR="00455CDD" w:rsidRPr="00087D85">
        <w:t xml:space="preserve"> </w:t>
      </w:r>
      <w:r w:rsidRPr="00087D85">
        <w:t>forutsetninger.</w:t>
      </w:r>
      <w:r w:rsidR="00455CDD" w:rsidRPr="00087D85">
        <w:t xml:space="preserve"> </w:t>
      </w:r>
      <w:r w:rsidRPr="00087D85">
        <w:t>Vi</w:t>
      </w:r>
      <w:r w:rsidR="00455CDD" w:rsidRPr="00087D85">
        <w:t xml:space="preserve"> </w:t>
      </w:r>
      <w:r w:rsidRPr="00087D85">
        <w:t>formidler</w:t>
      </w:r>
      <w:r w:rsidR="00455CDD" w:rsidRPr="00087D85">
        <w:t xml:space="preserve"> </w:t>
      </w:r>
      <w:r w:rsidRPr="00087D85">
        <w:t>også</w:t>
      </w:r>
      <w:r w:rsidR="00455CDD" w:rsidRPr="00087D85">
        <w:t xml:space="preserve"> </w:t>
      </w:r>
      <w:r w:rsidRPr="00087D85">
        <w:t>litteratur</w:t>
      </w:r>
      <w:r w:rsidR="00455CDD" w:rsidRPr="00087D85">
        <w:t xml:space="preserve"> </w:t>
      </w:r>
      <w:r w:rsidRPr="00087D85">
        <w:t>for</w:t>
      </w:r>
      <w:r w:rsidR="00455CDD" w:rsidRPr="00087D85">
        <w:t xml:space="preserve"> </w:t>
      </w:r>
      <w:r w:rsidRPr="00087D85">
        <w:t>barna</w:t>
      </w:r>
      <w:r w:rsidR="00455CDD" w:rsidRPr="00087D85">
        <w:t xml:space="preserve"> </w:t>
      </w:r>
      <w:r w:rsidRPr="00087D85">
        <w:t>hjemme,</w:t>
      </w:r>
      <w:r w:rsidR="00455CDD" w:rsidRPr="00087D85">
        <w:t xml:space="preserve"> </w:t>
      </w:r>
      <w:r w:rsidRPr="00087D85">
        <w:t>når</w:t>
      </w:r>
      <w:r w:rsidR="00455CDD" w:rsidRPr="00087D85">
        <w:t xml:space="preserve"> </w:t>
      </w:r>
      <w:r w:rsidRPr="00087D85">
        <w:t>vi</w:t>
      </w:r>
      <w:r w:rsidR="00455CDD" w:rsidRPr="00087D85">
        <w:t xml:space="preserve"> </w:t>
      </w:r>
      <w:r w:rsidRPr="00087D85">
        <w:t>leser</w:t>
      </w:r>
      <w:r w:rsidR="00455CDD" w:rsidRPr="00087D85">
        <w:t xml:space="preserve"> </w:t>
      </w:r>
      <w:r w:rsidRPr="00087D85">
        <w:t>høyt</w:t>
      </w:r>
      <w:r w:rsidR="00455CDD" w:rsidRPr="00087D85">
        <w:t xml:space="preserve"> </w:t>
      </w:r>
      <w:r w:rsidRPr="00087D85">
        <w:t>for</w:t>
      </w:r>
      <w:r w:rsidR="00455CDD" w:rsidRPr="00087D85">
        <w:t xml:space="preserve"> </w:t>
      </w:r>
      <w:r w:rsidRPr="00087D85">
        <w:t>barna,</w:t>
      </w:r>
      <w:r w:rsidR="00455CDD" w:rsidRPr="00087D85">
        <w:t xml:space="preserve"> </w:t>
      </w:r>
      <w:r w:rsidRPr="00087D85">
        <w:t>lytter</w:t>
      </w:r>
      <w:r w:rsidR="00455CDD" w:rsidRPr="00087D85">
        <w:t xml:space="preserve"> </w:t>
      </w:r>
      <w:r w:rsidRPr="00087D85">
        <w:t>til</w:t>
      </w:r>
      <w:r w:rsidR="00455CDD" w:rsidRPr="00087D85">
        <w:t xml:space="preserve"> </w:t>
      </w:r>
      <w:r w:rsidRPr="00087D85">
        <w:t>lydbøker,</w:t>
      </w:r>
      <w:r w:rsidR="00455CDD" w:rsidRPr="00087D85">
        <w:t xml:space="preserve"> </w:t>
      </w:r>
      <w:r w:rsidRPr="00087D85">
        <w:t>leser</w:t>
      </w:r>
      <w:r w:rsidR="00455CDD" w:rsidRPr="00087D85">
        <w:t xml:space="preserve"> </w:t>
      </w:r>
      <w:r w:rsidRPr="00087D85">
        <w:t>tegneserier,</w:t>
      </w:r>
      <w:r w:rsidR="00455CDD" w:rsidRPr="00087D85">
        <w:t xml:space="preserve"> </w:t>
      </w:r>
      <w:r w:rsidRPr="00087D85">
        <w:t>besøker</w:t>
      </w:r>
      <w:r w:rsidR="00455CDD" w:rsidRPr="00087D85">
        <w:t xml:space="preserve"> </w:t>
      </w:r>
      <w:r w:rsidRPr="00087D85">
        <w:t>biblioteket,</w:t>
      </w:r>
      <w:r w:rsidR="00455CDD" w:rsidRPr="00087D85">
        <w:t xml:space="preserve"> </w:t>
      </w:r>
      <w:r w:rsidRPr="00087D85">
        <w:t>leter</w:t>
      </w:r>
      <w:r w:rsidR="00455CDD" w:rsidRPr="00087D85">
        <w:t xml:space="preserve"> </w:t>
      </w:r>
      <w:r w:rsidRPr="00087D85">
        <w:t>i</w:t>
      </w:r>
      <w:r w:rsidR="00455CDD" w:rsidRPr="00087D85">
        <w:t xml:space="preserve"> </w:t>
      </w:r>
      <w:r w:rsidRPr="00087D85">
        <w:t>fagbøker</w:t>
      </w:r>
      <w:r w:rsidR="00455CDD" w:rsidRPr="00087D85">
        <w:t xml:space="preserve"> </w:t>
      </w:r>
      <w:r w:rsidRPr="00087D85">
        <w:t>eller</w:t>
      </w:r>
      <w:r w:rsidR="00455CDD" w:rsidRPr="00087D85">
        <w:t xml:space="preserve"> </w:t>
      </w:r>
      <w:r w:rsidRPr="00087D85">
        <w:t>på</w:t>
      </w:r>
      <w:r w:rsidR="00455CDD" w:rsidRPr="00087D85">
        <w:t xml:space="preserve"> </w:t>
      </w:r>
      <w:r w:rsidRPr="00087D85">
        <w:t>nettet</w:t>
      </w:r>
      <w:r w:rsidR="00455CDD" w:rsidRPr="00087D85">
        <w:t xml:space="preserve"> </w:t>
      </w:r>
      <w:r w:rsidRPr="00087D85">
        <w:t>for</w:t>
      </w:r>
      <w:r w:rsidR="00455CDD" w:rsidRPr="00087D85">
        <w:t xml:space="preserve"> </w:t>
      </w:r>
      <w:r w:rsidRPr="00087D85">
        <w:t>å</w:t>
      </w:r>
      <w:r w:rsidR="00455CDD" w:rsidRPr="00087D85">
        <w:t xml:space="preserve"> </w:t>
      </w:r>
      <w:r w:rsidRPr="00087D85">
        <w:t>finne</w:t>
      </w:r>
      <w:r w:rsidR="00455CDD" w:rsidRPr="00087D85">
        <w:t xml:space="preserve"> </w:t>
      </w:r>
      <w:r w:rsidRPr="00087D85">
        <w:t>ut</w:t>
      </w:r>
      <w:r w:rsidR="00455CDD" w:rsidRPr="00087D85">
        <w:t xml:space="preserve"> </w:t>
      </w:r>
      <w:r w:rsidRPr="00087D85">
        <w:t>av</w:t>
      </w:r>
      <w:r w:rsidR="00455CDD" w:rsidRPr="00087D85">
        <w:t xml:space="preserve"> </w:t>
      </w:r>
      <w:r w:rsidRPr="00087D85">
        <w:t>noe</w:t>
      </w:r>
      <w:r w:rsidR="00455CDD" w:rsidRPr="00087D85">
        <w:t xml:space="preserve"> </w:t>
      </w:r>
      <w:r w:rsidRPr="00087D85">
        <w:t>man</w:t>
      </w:r>
      <w:r w:rsidR="00455CDD" w:rsidRPr="00087D85">
        <w:t xml:space="preserve"> </w:t>
      </w:r>
      <w:r w:rsidRPr="00087D85">
        <w:t>lurer</w:t>
      </w:r>
      <w:r w:rsidR="00455CDD" w:rsidRPr="00087D85">
        <w:t xml:space="preserve"> </w:t>
      </w:r>
      <w:r w:rsidRPr="00087D85">
        <w:t>på,</w:t>
      </w:r>
      <w:r w:rsidR="00455CDD" w:rsidRPr="00087D85">
        <w:t xml:space="preserve"> </w:t>
      </w:r>
      <w:r w:rsidRPr="00087D85">
        <w:t>leser</w:t>
      </w:r>
      <w:r w:rsidR="00455CDD" w:rsidRPr="00087D85">
        <w:t xml:space="preserve"> </w:t>
      </w:r>
      <w:r w:rsidRPr="00087D85">
        <w:t>oppskrifter</w:t>
      </w:r>
      <w:r w:rsidR="00455CDD" w:rsidRPr="00087D85">
        <w:t xml:space="preserve"> </w:t>
      </w:r>
      <w:r w:rsidRPr="00087D85">
        <w:t>sammen</w:t>
      </w:r>
      <w:r w:rsidR="00455CDD" w:rsidRPr="00087D85">
        <w:t xml:space="preserve"> </w:t>
      </w:r>
      <w:r w:rsidRPr="00087D85">
        <w:t>eller</w:t>
      </w:r>
      <w:r w:rsidR="00455CDD" w:rsidRPr="00087D85">
        <w:t xml:space="preserve"> </w:t>
      </w:r>
      <w:r w:rsidRPr="00087D85">
        <w:t>forteller</w:t>
      </w:r>
      <w:r w:rsidR="00455CDD" w:rsidRPr="00087D85">
        <w:t xml:space="preserve"> </w:t>
      </w:r>
      <w:r w:rsidRPr="00087D85">
        <w:t>om</w:t>
      </w:r>
      <w:r w:rsidR="00455CDD" w:rsidRPr="00087D85">
        <w:t xml:space="preserve"> </w:t>
      </w:r>
      <w:r w:rsidRPr="00087D85">
        <w:t>noe</w:t>
      </w:r>
      <w:r w:rsidR="00455CDD" w:rsidRPr="00087D85">
        <w:t xml:space="preserve"> </w:t>
      </w:r>
      <w:r w:rsidRPr="00087D85">
        <w:t>vi</w:t>
      </w:r>
      <w:r w:rsidR="00455CDD" w:rsidRPr="00087D85">
        <w:t xml:space="preserve"> </w:t>
      </w:r>
      <w:r w:rsidRPr="00087D85">
        <w:t>har</w:t>
      </w:r>
      <w:r w:rsidR="00455CDD" w:rsidRPr="00087D85">
        <w:t xml:space="preserve"> </w:t>
      </w:r>
      <w:r w:rsidRPr="00087D85">
        <w:t>lest</w:t>
      </w:r>
      <w:r w:rsidR="00455CDD" w:rsidRPr="00087D85">
        <w:t xml:space="preserve"> </w:t>
      </w:r>
      <w:r w:rsidRPr="00087D85">
        <w:t>selv.</w:t>
      </w:r>
    </w:p>
    <w:tbl>
      <w:tblPr>
        <w:tblStyle w:val="StandardBoks"/>
        <w:tblW w:w="5000" w:type="pct"/>
        <w:tblLook w:val="04A0" w:firstRow="1" w:lastRow="0" w:firstColumn="1" w:lastColumn="0" w:noHBand="0" w:noVBand="1"/>
      </w:tblPr>
      <w:tblGrid>
        <w:gridCol w:w="10465"/>
      </w:tblGrid>
      <w:tr w:rsidR="00767326" w:rsidRPr="00087D85" w14:paraId="0DE19658" w14:textId="77777777" w:rsidTr="00087D85">
        <w:tc>
          <w:tcPr>
            <w:tcW w:w="5000" w:type="pct"/>
          </w:tcPr>
          <w:p w14:paraId="2B10CB47" w14:textId="77777777" w:rsidR="00767326" w:rsidRPr="00087D85" w:rsidRDefault="00767326" w:rsidP="00087D85">
            <w:pPr>
              <w:pStyle w:val="avsnitt-tittel"/>
            </w:pPr>
            <w:r w:rsidRPr="00087D85">
              <w:t>Kulturrådets tilskuddsordning for litteraturformidling</w:t>
            </w:r>
          </w:p>
          <w:p w14:paraId="52226DF8" w14:textId="2CF17FB6" w:rsidR="00767326" w:rsidRPr="00087D85" w:rsidRDefault="00767326" w:rsidP="00087D85">
            <w:r w:rsidRPr="00087D85">
              <w:t>Tilskuddsordningen for litteraturformidling skal bidra til at en stor bredde av litteratur, primært på norsk, samisk og de nasjonale minoritetsspråkene, blir profesjonelt formidlet til publikum. Ordningen skal bidra til at det inkluderes et mangfold på litteraturscenene i Norge, og stimulere til nye former for formidling. Ulike formidlere av litteratur kan søke om tilskudd gjennom ordningen, som litteraturfestivaler, arrangører, forfattere, oversettere og skoler. Barn og unge er en viktig målgruppe i litteraturordningene til Kulturrådet.</w:t>
            </w:r>
          </w:p>
        </w:tc>
      </w:tr>
    </w:tbl>
    <w:p w14:paraId="4C60EBDF" w14:textId="5E037324" w:rsidR="0068665E" w:rsidRPr="00087D85" w:rsidRDefault="00A74CE3" w:rsidP="00087D85">
      <w:pPr>
        <w:pStyle w:val="UnOverskrift2"/>
      </w:pPr>
      <w:r w:rsidRPr="00087D85">
        <w:t>Barnehage</w:t>
      </w:r>
      <w:r w:rsidR="00455CDD" w:rsidRPr="00087D85">
        <w:t xml:space="preserve"> </w:t>
      </w:r>
    </w:p>
    <w:p w14:paraId="3D459C82" w14:textId="01D5BEE3" w:rsidR="0068665E" w:rsidRPr="00087D85" w:rsidRDefault="00A74CE3" w:rsidP="00087D85">
      <w:r w:rsidRPr="00087D85">
        <w:t>Allerede</w:t>
      </w:r>
      <w:r w:rsidR="00455CDD" w:rsidRPr="00087D85">
        <w:t xml:space="preserve"> </w:t>
      </w:r>
      <w:r w:rsidRPr="00087D85">
        <w:t>i</w:t>
      </w:r>
      <w:r w:rsidR="00455CDD" w:rsidRPr="00087D85">
        <w:t xml:space="preserve"> </w:t>
      </w:r>
      <w:r w:rsidRPr="00087D85">
        <w:t>barnehagen</w:t>
      </w:r>
      <w:r w:rsidR="00455CDD" w:rsidRPr="00087D85">
        <w:t xml:space="preserve"> </w:t>
      </w:r>
      <w:r w:rsidRPr="00087D85">
        <w:t>skal</w:t>
      </w:r>
      <w:r w:rsidR="00455CDD" w:rsidRPr="00087D85">
        <w:t xml:space="preserve"> </w:t>
      </w:r>
      <w:r w:rsidRPr="00087D85">
        <w:t>barn</w:t>
      </w:r>
      <w:r w:rsidR="00455CDD" w:rsidRPr="00087D85">
        <w:t xml:space="preserve"> </w:t>
      </w:r>
      <w:r w:rsidRPr="00087D85">
        <w:t>få</w:t>
      </w:r>
      <w:r w:rsidR="00455CDD" w:rsidRPr="00087D85">
        <w:t xml:space="preserve"> </w:t>
      </w:r>
      <w:r w:rsidRPr="00087D85">
        <w:t>møte</w:t>
      </w:r>
      <w:r w:rsidR="00455CDD" w:rsidRPr="00087D85">
        <w:t xml:space="preserve"> </w:t>
      </w:r>
      <w:r w:rsidRPr="00087D85">
        <w:t>et</w:t>
      </w:r>
      <w:r w:rsidR="00455CDD" w:rsidRPr="00087D85">
        <w:t xml:space="preserve"> </w:t>
      </w:r>
      <w:r w:rsidRPr="00087D85">
        <w:t>mangfold</w:t>
      </w:r>
      <w:r w:rsidR="00455CDD" w:rsidRPr="00087D85">
        <w:t xml:space="preserve"> </w:t>
      </w:r>
      <w:r w:rsidRPr="00087D85">
        <w:t>av</w:t>
      </w:r>
      <w:r w:rsidR="00455CDD" w:rsidRPr="00087D85">
        <w:t xml:space="preserve"> </w:t>
      </w:r>
      <w:r w:rsidRPr="00087D85">
        <w:t>litteratur,</w:t>
      </w:r>
      <w:r w:rsidR="00455CDD" w:rsidRPr="00087D85">
        <w:t xml:space="preserve"> </w:t>
      </w:r>
      <w:r w:rsidRPr="00087D85">
        <w:t>og</w:t>
      </w:r>
      <w:r w:rsidR="00455CDD" w:rsidRPr="00087D85">
        <w:t xml:space="preserve"> </w:t>
      </w:r>
      <w:r w:rsidRPr="00087D85">
        <w:t>de</w:t>
      </w:r>
      <w:r w:rsidR="00455CDD" w:rsidRPr="00087D85">
        <w:t xml:space="preserve"> </w:t>
      </w:r>
      <w:r w:rsidRPr="00087D85">
        <w:t>skal</w:t>
      </w:r>
      <w:r w:rsidR="00455CDD" w:rsidRPr="00087D85">
        <w:t xml:space="preserve"> </w:t>
      </w:r>
      <w:r w:rsidRPr="00087D85">
        <w:t>få</w:t>
      </w:r>
      <w:r w:rsidR="00455CDD" w:rsidRPr="00087D85">
        <w:t xml:space="preserve"> </w:t>
      </w:r>
      <w:r w:rsidRPr="00087D85">
        <w:t>oppleve</w:t>
      </w:r>
      <w:r w:rsidR="00455CDD" w:rsidRPr="00087D85">
        <w:t xml:space="preserve"> </w:t>
      </w:r>
      <w:r w:rsidRPr="00087D85">
        <w:t>spenning</w:t>
      </w:r>
      <w:r w:rsidR="00455CDD" w:rsidRPr="00087D85">
        <w:t xml:space="preserve"> </w:t>
      </w:r>
      <w:r w:rsidRPr="00087D85">
        <w:t>og</w:t>
      </w:r>
      <w:r w:rsidR="00455CDD" w:rsidRPr="00087D85">
        <w:t xml:space="preserve"> </w:t>
      </w:r>
      <w:r w:rsidRPr="00087D85">
        <w:t>glede</w:t>
      </w:r>
      <w:r w:rsidR="00455CDD" w:rsidRPr="00087D85">
        <w:t xml:space="preserve"> </w:t>
      </w:r>
      <w:r w:rsidRPr="00087D85">
        <w:t>ved</w:t>
      </w:r>
      <w:r w:rsidR="00455CDD" w:rsidRPr="00087D85">
        <w:t xml:space="preserve"> </w:t>
      </w:r>
      <w:r w:rsidRPr="00087D85">
        <w:t>høytlesning.</w:t>
      </w:r>
      <w:r w:rsidR="00455CDD" w:rsidRPr="00087D85">
        <w:t xml:space="preserve"> </w:t>
      </w:r>
      <w:r w:rsidRPr="00087D85">
        <w:t>De</w:t>
      </w:r>
      <w:r w:rsidR="00455CDD" w:rsidRPr="00087D85">
        <w:t xml:space="preserve"> </w:t>
      </w:r>
      <w:r w:rsidRPr="00087D85">
        <w:t>skal</w:t>
      </w:r>
      <w:r w:rsidR="00455CDD" w:rsidRPr="00087D85">
        <w:t xml:space="preserve"> </w:t>
      </w:r>
      <w:r w:rsidRPr="00087D85">
        <w:t>få</w:t>
      </w:r>
      <w:r w:rsidR="00455CDD" w:rsidRPr="00087D85">
        <w:t xml:space="preserve"> </w:t>
      </w:r>
      <w:r w:rsidRPr="00087D85">
        <w:t>erfare</w:t>
      </w:r>
      <w:r w:rsidR="00455CDD" w:rsidRPr="00087D85">
        <w:t xml:space="preserve"> </w:t>
      </w:r>
      <w:r w:rsidRPr="00087D85">
        <w:t>ulike</w:t>
      </w:r>
      <w:r w:rsidR="00455CDD" w:rsidRPr="00087D85">
        <w:t xml:space="preserve"> </w:t>
      </w:r>
      <w:r w:rsidRPr="00087D85">
        <w:t>formidlingsmåter</w:t>
      </w:r>
      <w:r w:rsidR="00455CDD" w:rsidRPr="00087D85">
        <w:t xml:space="preserve"> </w:t>
      </w:r>
      <w:r w:rsidRPr="00087D85">
        <w:t>av</w:t>
      </w:r>
      <w:r w:rsidR="00455CDD" w:rsidRPr="00087D85">
        <w:t xml:space="preserve"> </w:t>
      </w:r>
      <w:r w:rsidRPr="00087D85">
        <w:t>tekster,</w:t>
      </w:r>
      <w:r w:rsidR="00455CDD" w:rsidRPr="00087D85">
        <w:t xml:space="preserve"> </w:t>
      </w:r>
      <w:r w:rsidRPr="00087D85">
        <w:t>sanger</w:t>
      </w:r>
      <w:r w:rsidR="00455CDD" w:rsidRPr="00087D85">
        <w:t xml:space="preserve"> </w:t>
      </w:r>
      <w:r w:rsidRPr="00087D85">
        <w:t>og</w:t>
      </w:r>
      <w:r w:rsidR="00455CDD" w:rsidRPr="00087D85">
        <w:t xml:space="preserve"> </w:t>
      </w:r>
      <w:r w:rsidRPr="00087D85">
        <w:t>fortellinger.</w:t>
      </w:r>
      <w:r w:rsidR="00455CDD" w:rsidRPr="00087D85">
        <w:t xml:space="preserve"> </w:t>
      </w:r>
    </w:p>
    <w:p w14:paraId="3292008B" w14:textId="476CD9FC" w:rsidR="0068665E" w:rsidRPr="00087D85" w:rsidRDefault="00A74CE3" w:rsidP="00087D85">
      <w:r w:rsidRPr="00087D85">
        <w:t>Dette</w:t>
      </w:r>
      <w:r w:rsidR="00455CDD" w:rsidRPr="00087D85">
        <w:t xml:space="preserve"> </w:t>
      </w:r>
      <w:r w:rsidRPr="00087D85">
        <w:t>krever</w:t>
      </w:r>
      <w:r w:rsidR="00455CDD" w:rsidRPr="00087D85">
        <w:t xml:space="preserve"> </w:t>
      </w:r>
      <w:r w:rsidRPr="00087D85">
        <w:t>at</w:t>
      </w:r>
      <w:r w:rsidR="00455CDD" w:rsidRPr="00087D85">
        <w:t xml:space="preserve"> </w:t>
      </w:r>
      <w:r w:rsidRPr="00087D85">
        <w:t>de</w:t>
      </w:r>
      <w:r w:rsidR="00455CDD" w:rsidRPr="00087D85">
        <w:t xml:space="preserve"> </w:t>
      </w:r>
      <w:r w:rsidRPr="00087D85">
        <w:t>ansatte</w:t>
      </w:r>
      <w:r w:rsidR="00455CDD" w:rsidRPr="00087D85">
        <w:t xml:space="preserve"> </w:t>
      </w:r>
      <w:r w:rsidRPr="00087D85">
        <w:t>i</w:t>
      </w:r>
      <w:r w:rsidR="00455CDD" w:rsidRPr="00087D85">
        <w:t xml:space="preserve"> </w:t>
      </w:r>
      <w:r w:rsidRPr="00087D85">
        <w:t>barnehagen</w:t>
      </w:r>
      <w:r w:rsidR="00455CDD" w:rsidRPr="00087D85">
        <w:t xml:space="preserve"> </w:t>
      </w:r>
      <w:r w:rsidRPr="00087D85">
        <w:t>har</w:t>
      </w:r>
      <w:r w:rsidR="00455CDD" w:rsidRPr="00087D85">
        <w:t xml:space="preserve"> </w:t>
      </w:r>
      <w:r w:rsidRPr="00087D85">
        <w:t>tilgang</w:t>
      </w:r>
      <w:r w:rsidR="00455CDD" w:rsidRPr="00087D85">
        <w:t xml:space="preserve"> </w:t>
      </w:r>
      <w:r w:rsidRPr="00087D85">
        <w:t>til</w:t>
      </w:r>
      <w:r w:rsidR="00455CDD" w:rsidRPr="00087D85">
        <w:t xml:space="preserve"> </w:t>
      </w:r>
      <w:r w:rsidRPr="00087D85">
        <w:t>forskjellige</w:t>
      </w:r>
      <w:r w:rsidR="00455CDD" w:rsidRPr="00087D85">
        <w:t xml:space="preserve"> </w:t>
      </w:r>
      <w:r w:rsidRPr="00087D85">
        <w:t>bøker</w:t>
      </w:r>
      <w:r w:rsidR="00455CDD" w:rsidRPr="00087D85">
        <w:t xml:space="preserve"> </w:t>
      </w:r>
      <w:r w:rsidRPr="00087D85">
        <w:t>for</w:t>
      </w:r>
      <w:r w:rsidR="00455CDD" w:rsidRPr="00087D85">
        <w:t xml:space="preserve"> </w:t>
      </w:r>
      <w:r w:rsidRPr="00087D85">
        <w:t>å</w:t>
      </w:r>
      <w:r w:rsidR="00455CDD" w:rsidRPr="00087D85">
        <w:t xml:space="preserve"> </w:t>
      </w:r>
      <w:r w:rsidRPr="00087D85">
        <w:t>kunne</w:t>
      </w:r>
      <w:r w:rsidR="00455CDD" w:rsidRPr="00087D85">
        <w:t xml:space="preserve"> </w:t>
      </w:r>
      <w:r w:rsidRPr="00087D85">
        <w:t>fange</w:t>
      </w:r>
      <w:r w:rsidR="00455CDD" w:rsidRPr="00087D85">
        <w:t xml:space="preserve"> </w:t>
      </w:r>
      <w:r w:rsidRPr="00087D85">
        <w:t>interessen</w:t>
      </w:r>
      <w:r w:rsidR="00455CDD" w:rsidRPr="00087D85">
        <w:t xml:space="preserve"> </w:t>
      </w:r>
      <w:r w:rsidRPr="00087D85">
        <w:t>og</w:t>
      </w:r>
      <w:r w:rsidR="00455CDD" w:rsidRPr="00087D85">
        <w:t xml:space="preserve"> </w:t>
      </w:r>
      <w:r w:rsidRPr="00087D85">
        <w:t>nysgjerrigheten</w:t>
      </w:r>
      <w:r w:rsidR="00455CDD" w:rsidRPr="00087D85">
        <w:t xml:space="preserve"> </w:t>
      </w:r>
      <w:r w:rsidRPr="00087D85">
        <w:t>til</w:t>
      </w:r>
      <w:r w:rsidR="00455CDD" w:rsidRPr="00087D85">
        <w:t xml:space="preserve"> </w:t>
      </w:r>
      <w:r w:rsidRPr="00087D85">
        <w:t>ulike</w:t>
      </w:r>
      <w:r w:rsidR="00455CDD" w:rsidRPr="00087D85">
        <w:t xml:space="preserve"> </w:t>
      </w:r>
      <w:r w:rsidRPr="00087D85">
        <w:t>barn,</w:t>
      </w:r>
      <w:r w:rsidR="00455CDD" w:rsidRPr="00087D85">
        <w:t xml:space="preserve"> </w:t>
      </w:r>
      <w:r w:rsidRPr="00087D85">
        <w:t>og</w:t>
      </w:r>
      <w:r w:rsidR="00455CDD" w:rsidRPr="00087D85">
        <w:t xml:space="preserve"> </w:t>
      </w:r>
      <w:r w:rsidRPr="00087D85">
        <w:t>nå</w:t>
      </w:r>
      <w:r w:rsidR="00455CDD" w:rsidRPr="00087D85">
        <w:t xml:space="preserve"> </w:t>
      </w:r>
      <w:r w:rsidRPr="00087D85">
        <w:t>fram</w:t>
      </w:r>
      <w:r w:rsidR="00455CDD" w:rsidRPr="00087D85">
        <w:t xml:space="preserve"> </w:t>
      </w:r>
      <w:r w:rsidRPr="00087D85">
        <w:t>til</w:t>
      </w:r>
      <w:r w:rsidR="00455CDD" w:rsidRPr="00087D85">
        <w:t xml:space="preserve"> </w:t>
      </w:r>
      <w:r w:rsidRPr="00087D85">
        <w:t>alle.</w:t>
      </w:r>
      <w:r w:rsidR="00455CDD" w:rsidRPr="00087D85">
        <w:t xml:space="preserve"> </w:t>
      </w:r>
      <w:r w:rsidRPr="00087D85">
        <w:t>De</w:t>
      </w:r>
      <w:r w:rsidR="00455CDD" w:rsidRPr="00087D85">
        <w:t xml:space="preserve"> </w:t>
      </w:r>
      <w:r w:rsidRPr="00087D85">
        <w:t>må</w:t>
      </w:r>
      <w:r w:rsidR="00455CDD" w:rsidRPr="00087D85">
        <w:t xml:space="preserve"> </w:t>
      </w:r>
      <w:r w:rsidRPr="00087D85">
        <w:t>bruke</w:t>
      </w:r>
      <w:r w:rsidR="00455CDD" w:rsidRPr="00087D85">
        <w:t xml:space="preserve"> </w:t>
      </w:r>
      <w:r w:rsidRPr="00087D85">
        <w:t>varierte</w:t>
      </w:r>
      <w:r w:rsidR="00455CDD" w:rsidRPr="00087D85">
        <w:t xml:space="preserve"> </w:t>
      </w:r>
      <w:r w:rsidRPr="00087D85">
        <w:t>formidlingsformer,</w:t>
      </w:r>
      <w:r w:rsidR="00455CDD" w:rsidRPr="00087D85">
        <w:t xml:space="preserve"> </w:t>
      </w:r>
      <w:r w:rsidRPr="00087D85">
        <w:t>lese</w:t>
      </w:r>
      <w:r w:rsidR="00455CDD" w:rsidRPr="00087D85">
        <w:t xml:space="preserve"> </w:t>
      </w:r>
      <w:r w:rsidRPr="00087D85">
        <w:t>høyt</w:t>
      </w:r>
      <w:r w:rsidR="00455CDD" w:rsidRPr="00087D85">
        <w:t xml:space="preserve"> </w:t>
      </w:r>
      <w:r w:rsidRPr="00087D85">
        <w:t>for</w:t>
      </w:r>
      <w:r w:rsidR="00455CDD" w:rsidRPr="00087D85">
        <w:t xml:space="preserve"> </w:t>
      </w:r>
      <w:r w:rsidRPr="00087D85">
        <w:t>barna</w:t>
      </w:r>
      <w:r w:rsidR="00455CDD" w:rsidRPr="00087D85">
        <w:t xml:space="preserve"> </w:t>
      </w:r>
      <w:r w:rsidRPr="00087D85">
        <w:t>og</w:t>
      </w:r>
      <w:r w:rsidR="00455CDD" w:rsidRPr="00087D85">
        <w:t xml:space="preserve"> </w:t>
      </w:r>
      <w:r w:rsidRPr="00087D85">
        <w:t>snakke</w:t>
      </w:r>
      <w:r w:rsidR="00455CDD" w:rsidRPr="00087D85">
        <w:t xml:space="preserve"> </w:t>
      </w:r>
      <w:r w:rsidRPr="00087D85">
        <w:t>med</w:t>
      </w:r>
      <w:r w:rsidR="00455CDD" w:rsidRPr="00087D85">
        <w:t xml:space="preserve"> </w:t>
      </w:r>
      <w:r w:rsidRPr="00087D85">
        <w:t>dem</w:t>
      </w:r>
      <w:r w:rsidR="00455CDD" w:rsidRPr="00087D85">
        <w:t xml:space="preserve"> </w:t>
      </w:r>
      <w:r w:rsidRPr="00087D85">
        <w:t>om</w:t>
      </w:r>
      <w:r w:rsidR="00455CDD" w:rsidRPr="00087D85">
        <w:t xml:space="preserve"> </w:t>
      </w:r>
      <w:r w:rsidRPr="00087D85">
        <w:t>bilder</w:t>
      </w:r>
      <w:r w:rsidR="00455CDD" w:rsidRPr="00087D85">
        <w:t xml:space="preserve"> </w:t>
      </w:r>
      <w:r w:rsidRPr="00087D85">
        <w:t>og</w:t>
      </w:r>
      <w:r w:rsidR="00455CDD" w:rsidRPr="00087D85">
        <w:t xml:space="preserve"> </w:t>
      </w:r>
      <w:r w:rsidRPr="00087D85">
        <w:t>innhold</w:t>
      </w:r>
      <w:r w:rsidR="00455CDD" w:rsidRPr="00087D85">
        <w:t xml:space="preserve"> </w:t>
      </w:r>
      <w:r w:rsidRPr="00087D85">
        <w:t>i</w:t>
      </w:r>
      <w:r w:rsidR="00455CDD" w:rsidRPr="00087D85">
        <w:t xml:space="preserve"> </w:t>
      </w:r>
      <w:r w:rsidRPr="00087D85">
        <w:t>bøkene.</w:t>
      </w:r>
      <w:r w:rsidR="00455CDD" w:rsidRPr="00087D85">
        <w:t xml:space="preserve"> </w:t>
      </w:r>
      <w:r w:rsidRPr="00087D85">
        <w:t>Å</w:t>
      </w:r>
      <w:r w:rsidR="00455CDD" w:rsidRPr="00087D85">
        <w:t xml:space="preserve"> </w:t>
      </w:r>
      <w:r w:rsidRPr="00087D85">
        <w:t>ta</w:t>
      </w:r>
      <w:r w:rsidR="00455CDD" w:rsidRPr="00087D85">
        <w:t xml:space="preserve"> </w:t>
      </w:r>
      <w:r w:rsidRPr="00087D85">
        <w:t>i</w:t>
      </w:r>
      <w:r w:rsidR="00455CDD" w:rsidRPr="00087D85">
        <w:t xml:space="preserve"> </w:t>
      </w:r>
      <w:r w:rsidRPr="00087D85">
        <w:t>bruk</w:t>
      </w:r>
      <w:r w:rsidR="00455CDD" w:rsidRPr="00087D85">
        <w:t xml:space="preserve"> </w:t>
      </w:r>
      <w:r w:rsidRPr="00087D85">
        <w:t>barnebøker</w:t>
      </w:r>
      <w:r w:rsidR="00455CDD" w:rsidRPr="00087D85">
        <w:t xml:space="preserve"> </w:t>
      </w:r>
      <w:r w:rsidRPr="00087D85">
        <w:t>på</w:t>
      </w:r>
      <w:r w:rsidR="00455CDD" w:rsidRPr="00087D85">
        <w:t xml:space="preserve"> </w:t>
      </w:r>
      <w:r w:rsidRPr="00087D85">
        <w:t>flere</w:t>
      </w:r>
      <w:r w:rsidR="00455CDD" w:rsidRPr="00087D85">
        <w:t xml:space="preserve"> </w:t>
      </w:r>
      <w:r w:rsidRPr="00087D85">
        <w:t>språk</w:t>
      </w:r>
      <w:r w:rsidR="00455CDD" w:rsidRPr="00087D85">
        <w:t xml:space="preserve"> </w:t>
      </w:r>
      <w:r w:rsidRPr="00087D85">
        <w:t>kan</w:t>
      </w:r>
      <w:r w:rsidR="00455CDD" w:rsidRPr="00087D85">
        <w:t xml:space="preserve"> </w:t>
      </w:r>
      <w:r w:rsidRPr="00087D85">
        <w:t>være</w:t>
      </w:r>
      <w:r w:rsidR="00455CDD" w:rsidRPr="00087D85">
        <w:t xml:space="preserve"> </w:t>
      </w:r>
      <w:r w:rsidRPr="00087D85">
        <w:t>en</w:t>
      </w:r>
      <w:r w:rsidR="00455CDD" w:rsidRPr="00087D85">
        <w:t xml:space="preserve"> </w:t>
      </w:r>
      <w:r w:rsidRPr="00087D85">
        <w:t>fin</w:t>
      </w:r>
      <w:r w:rsidR="00455CDD" w:rsidRPr="00087D85">
        <w:t xml:space="preserve"> </w:t>
      </w:r>
      <w:r w:rsidRPr="00087D85">
        <w:t>måte</w:t>
      </w:r>
      <w:r w:rsidR="00455CDD" w:rsidRPr="00087D85">
        <w:t xml:space="preserve"> </w:t>
      </w:r>
      <w:r w:rsidRPr="00087D85">
        <w:t>å</w:t>
      </w:r>
      <w:r w:rsidR="00455CDD" w:rsidRPr="00087D85">
        <w:t xml:space="preserve"> </w:t>
      </w:r>
      <w:r w:rsidRPr="00087D85">
        <w:t>fremme</w:t>
      </w:r>
      <w:r w:rsidR="00455CDD" w:rsidRPr="00087D85">
        <w:t xml:space="preserve"> </w:t>
      </w:r>
      <w:r w:rsidRPr="00087D85">
        <w:t>språkutvikling</w:t>
      </w:r>
      <w:r w:rsidR="00455CDD" w:rsidRPr="00087D85">
        <w:t xml:space="preserve"> </w:t>
      </w:r>
      <w:r w:rsidRPr="00087D85">
        <w:t>og</w:t>
      </w:r>
      <w:r w:rsidR="00455CDD" w:rsidRPr="00087D85">
        <w:t xml:space="preserve"> </w:t>
      </w:r>
      <w:r w:rsidRPr="00087D85">
        <w:t>leseglede</w:t>
      </w:r>
      <w:r w:rsidR="00455CDD" w:rsidRPr="00087D85">
        <w:t xml:space="preserve"> </w:t>
      </w:r>
      <w:r w:rsidRPr="00087D85">
        <w:t>på.</w:t>
      </w:r>
      <w:r w:rsidR="00455CDD" w:rsidRPr="00087D85">
        <w:t xml:space="preserve"> </w:t>
      </w:r>
      <w:r w:rsidRPr="00087D85">
        <w:t>Det</w:t>
      </w:r>
      <w:r w:rsidR="00455CDD" w:rsidRPr="00087D85">
        <w:t xml:space="preserve"> </w:t>
      </w:r>
      <w:r w:rsidRPr="00087D85">
        <w:t>kan</w:t>
      </w:r>
      <w:r w:rsidR="00455CDD" w:rsidRPr="00087D85">
        <w:t xml:space="preserve"> </w:t>
      </w:r>
      <w:r w:rsidRPr="00087D85">
        <w:t>også</w:t>
      </w:r>
      <w:r w:rsidR="00455CDD" w:rsidRPr="00087D85">
        <w:t xml:space="preserve"> </w:t>
      </w:r>
      <w:r w:rsidRPr="00087D85">
        <w:t>bidra</w:t>
      </w:r>
      <w:r w:rsidR="00455CDD" w:rsidRPr="00087D85">
        <w:t xml:space="preserve"> </w:t>
      </w:r>
      <w:r w:rsidRPr="00087D85">
        <w:t>til</w:t>
      </w:r>
      <w:r w:rsidR="00455CDD" w:rsidRPr="00087D85">
        <w:t xml:space="preserve"> </w:t>
      </w:r>
      <w:r w:rsidRPr="00087D85">
        <w:t>et</w:t>
      </w:r>
      <w:r w:rsidR="00455CDD" w:rsidRPr="00087D85">
        <w:t xml:space="preserve"> </w:t>
      </w:r>
      <w:r w:rsidRPr="00087D85">
        <w:t>tettere</w:t>
      </w:r>
      <w:r w:rsidR="00455CDD" w:rsidRPr="00087D85">
        <w:t xml:space="preserve"> </w:t>
      </w:r>
      <w:r w:rsidRPr="00087D85">
        <w:t>samarbeid</w:t>
      </w:r>
      <w:r w:rsidR="00455CDD" w:rsidRPr="00087D85">
        <w:t xml:space="preserve"> </w:t>
      </w:r>
      <w:r w:rsidRPr="00087D85">
        <w:t>med</w:t>
      </w:r>
      <w:r w:rsidR="00455CDD" w:rsidRPr="00087D85">
        <w:t xml:space="preserve"> </w:t>
      </w:r>
      <w:r w:rsidRPr="00087D85">
        <w:t>hjemmet.</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styrke</w:t>
      </w:r>
      <w:r w:rsidR="00455CDD" w:rsidRPr="00087D85">
        <w:t xml:space="preserve"> </w:t>
      </w:r>
      <w:r w:rsidRPr="00087D85">
        <w:t>arbeidet</w:t>
      </w:r>
      <w:r w:rsidR="00455CDD" w:rsidRPr="00087D85">
        <w:t xml:space="preserve"> </w:t>
      </w:r>
      <w:r w:rsidRPr="00087D85">
        <w:t>med</w:t>
      </w:r>
      <w:r w:rsidR="00455CDD" w:rsidRPr="00087D85">
        <w:t xml:space="preserve"> </w:t>
      </w:r>
      <w:r w:rsidRPr="00087D85">
        <w:t>litteraturformidling</w:t>
      </w:r>
      <w:r w:rsidR="00455CDD" w:rsidRPr="00087D85">
        <w:t xml:space="preserve"> </w:t>
      </w:r>
      <w:r w:rsidRPr="00087D85">
        <w:t>i</w:t>
      </w:r>
      <w:r w:rsidR="00455CDD" w:rsidRPr="00087D85">
        <w:t xml:space="preserve"> </w:t>
      </w:r>
      <w:r w:rsidRPr="00087D85">
        <w:t>barnehagen.</w:t>
      </w:r>
      <w:r w:rsidR="00455CDD" w:rsidRPr="00087D85">
        <w:t xml:space="preserve"> </w:t>
      </w:r>
    </w:p>
    <w:p w14:paraId="262B9BC1" w14:textId="465CFFF3" w:rsidR="0068665E" w:rsidRPr="00087D85" w:rsidRDefault="00A74CE3" w:rsidP="00087D85">
      <w:r w:rsidRPr="00087D85">
        <w:t>Det</w:t>
      </w:r>
      <w:r w:rsidR="00455CDD" w:rsidRPr="00087D85">
        <w:t xml:space="preserve"> </w:t>
      </w:r>
      <w:r w:rsidRPr="00087D85">
        <w:t>finnes</w:t>
      </w:r>
      <w:r w:rsidR="00455CDD" w:rsidRPr="00087D85">
        <w:t xml:space="preserve"> </w:t>
      </w:r>
      <w:r w:rsidRPr="00087D85">
        <w:t>i</w:t>
      </w:r>
      <w:r w:rsidR="00455CDD" w:rsidRPr="00087D85">
        <w:t xml:space="preserve"> </w:t>
      </w:r>
      <w:r w:rsidRPr="00087D85">
        <w:t>dag</w:t>
      </w:r>
      <w:r w:rsidR="00455CDD" w:rsidRPr="00087D85">
        <w:t xml:space="preserve"> </w:t>
      </w:r>
      <w:r w:rsidRPr="00087D85">
        <w:t>ulike</w:t>
      </w:r>
      <w:r w:rsidR="00455CDD" w:rsidRPr="00087D85">
        <w:t xml:space="preserve"> </w:t>
      </w:r>
      <w:r w:rsidRPr="00087D85">
        <w:t>samarbeid</w:t>
      </w:r>
      <w:r w:rsidR="00455CDD" w:rsidRPr="00087D85">
        <w:t xml:space="preserve"> </w:t>
      </w:r>
      <w:r w:rsidRPr="00087D85">
        <w:t>mellom</w:t>
      </w:r>
      <w:r w:rsidR="00455CDD" w:rsidRPr="00087D85">
        <w:t xml:space="preserve"> </w:t>
      </w:r>
      <w:r w:rsidRPr="00087D85">
        <w:t>bibliotek</w:t>
      </w:r>
      <w:r w:rsidR="00455CDD" w:rsidRPr="00087D85">
        <w:t xml:space="preserve"> </w:t>
      </w:r>
      <w:r w:rsidRPr="00087D85">
        <w:t>og</w:t>
      </w:r>
      <w:r w:rsidR="00455CDD" w:rsidRPr="00087D85">
        <w:t xml:space="preserve"> </w:t>
      </w:r>
      <w:r w:rsidRPr="00087D85">
        <w:t>barnehager</w:t>
      </w:r>
      <w:r w:rsidR="00455CDD" w:rsidRPr="00087D85">
        <w:t xml:space="preserve"> </w:t>
      </w:r>
      <w:r w:rsidRPr="00087D85">
        <w:t>der</w:t>
      </w:r>
      <w:r w:rsidR="00455CDD" w:rsidRPr="00087D85">
        <w:t xml:space="preserve"> </w:t>
      </w:r>
      <w:r w:rsidRPr="00087D85">
        <w:t>barnehager</w:t>
      </w:r>
      <w:r w:rsidR="00455CDD" w:rsidRPr="00087D85">
        <w:t xml:space="preserve"> </w:t>
      </w:r>
      <w:r w:rsidRPr="00087D85">
        <w:t>låner</w:t>
      </w:r>
      <w:r w:rsidR="00455CDD" w:rsidRPr="00087D85">
        <w:t xml:space="preserve"> </w:t>
      </w:r>
      <w:r w:rsidRPr="00087D85">
        <w:t>en</w:t>
      </w:r>
      <w:r w:rsidR="00455CDD" w:rsidRPr="00087D85">
        <w:t xml:space="preserve"> </w:t>
      </w:r>
      <w:r w:rsidRPr="00087D85">
        <w:t>boksamling</w:t>
      </w:r>
      <w:r w:rsidR="00455CDD" w:rsidRPr="00087D85">
        <w:t xml:space="preserve"> </w:t>
      </w:r>
      <w:r w:rsidRPr="00087D85">
        <w:t>for</w:t>
      </w:r>
      <w:r w:rsidR="00455CDD" w:rsidRPr="00087D85">
        <w:t xml:space="preserve"> </w:t>
      </w:r>
      <w:r w:rsidRPr="00087D85">
        <w:t>å</w:t>
      </w:r>
      <w:r w:rsidR="00455CDD" w:rsidRPr="00087D85">
        <w:t xml:space="preserve"> </w:t>
      </w:r>
      <w:r w:rsidRPr="00087D85">
        <w:t>lage</w:t>
      </w:r>
      <w:r w:rsidR="00455CDD" w:rsidRPr="00087D85">
        <w:t xml:space="preserve"> </w:t>
      </w:r>
      <w:r w:rsidRPr="00087D85">
        <w:t>egne</w:t>
      </w:r>
      <w:r w:rsidR="00455CDD" w:rsidRPr="00087D85">
        <w:t xml:space="preserve"> </w:t>
      </w:r>
      <w:r w:rsidRPr="00087D85">
        <w:t>«barnehagebibliotek».</w:t>
      </w:r>
      <w:r w:rsidR="00455CDD" w:rsidRPr="00087D85">
        <w:t xml:space="preserve"> </w:t>
      </w:r>
      <w:r w:rsidRPr="00087D85">
        <w:t>Ofte</w:t>
      </w:r>
      <w:r w:rsidR="00455CDD" w:rsidRPr="00087D85">
        <w:t xml:space="preserve"> </w:t>
      </w:r>
      <w:r w:rsidRPr="00087D85">
        <w:t>kan</w:t>
      </w:r>
      <w:r w:rsidR="00455CDD" w:rsidRPr="00087D85">
        <w:t xml:space="preserve"> </w:t>
      </w:r>
      <w:r w:rsidRPr="00087D85">
        <w:t>bøkene</w:t>
      </w:r>
      <w:r w:rsidR="00455CDD" w:rsidRPr="00087D85">
        <w:t xml:space="preserve"> </w:t>
      </w:r>
      <w:r w:rsidRPr="00087D85">
        <w:t>både</w:t>
      </w:r>
      <w:r w:rsidR="00455CDD" w:rsidRPr="00087D85">
        <w:t xml:space="preserve"> </w:t>
      </w:r>
      <w:r w:rsidRPr="00087D85">
        <w:t>brukes</w:t>
      </w:r>
      <w:r w:rsidR="00455CDD" w:rsidRPr="00087D85">
        <w:t xml:space="preserve"> </w:t>
      </w:r>
      <w:r w:rsidRPr="00087D85">
        <w:t>i</w:t>
      </w:r>
      <w:r w:rsidR="00455CDD" w:rsidRPr="00087D85">
        <w:t xml:space="preserve"> </w:t>
      </w:r>
      <w:r w:rsidRPr="00087D85">
        <w:t>barnehagen</w:t>
      </w:r>
      <w:r w:rsidR="00455CDD" w:rsidRPr="00087D85">
        <w:t xml:space="preserve"> </w:t>
      </w:r>
      <w:r w:rsidRPr="00087D85">
        <w:t>og</w:t>
      </w:r>
      <w:r w:rsidR="00455CDD" w:rsidRPr="00087D85">
        <w:t xml:space="preserve"> </w:t>
      </w:r>
      <w:r w:rsidRPr="00087D85">
        <w:t>lånes</w:t>
      </w:r>
      <w:r w:rsidR="00455CDD" w:rsidRPr="00087D85">
        <w:t xml:space="preserve"> </w:t>
      </w:r>
      <w:r w:rsidRPr="00087D85">
        <w:t>med</w:t>
      </w:r>
      <w:r w:rsidR="00455CDD" w:rsidRPr="00087D85">
        <w:t xml:space="preserve"> </w:t>
      </w:r>
      <w:r w:rsidRPr="00087D85">
        <w:t>hjem.</w:t>
      </w:r>
      <w:r w:rsidR="00455CDD" w:rsidRPr="00087D85">
        <w:t xml:space="preserve"> </w:t>
      </w:r>
      <w:r w:rsidRPr="00087D85">
        <w:t>Dette</w:t>
      </w:r>
      <w:r w:rsidR="00455CDD" w:rsidRPr="00087D85">
        <w:t xml:space="preserve"> </w:t>
      </w:r>
      <w:r w:rsidRPr="00087D85">
        <w:t>øker</w:t>
      </w:r>
      <w:r w:rsidR="00455CDD" w:rsidRPr="00087D85">
        <w:t xml:space="preserve"> </w:t>
      </w:r>
      <w:r w:rsidRPr="00087D85">
        <w:t>tilgangen</w:t>
      </w:r>
      <w:r w:rsidR="00455CDD" w:rsidRPr="00087D85">
        <w:t xml:space="preserve"> </w:t>
      </w:r>
      <w:r w:rsidRPr="00087D85">
        <w:t>til</w:t>
      </w:r>
      <w:r w:rsidR="00455CDD" w:rsidRPr="00087D85">
        <w:t xml:space="preserve"> </w:t>
      </w:r>
      <w:r w:rsidRPr="00087D85">
        <w:t>variert</w:t>
      </w:r>
      <w:r w:rsidR="00455CDD" w:rsidRPr="00087D85">
        <w:t xml:space="preserve"> </w:t>
      </w:r>
      <w:r w:rsidRPr="00087D85">
        <w:t>litteratur</w:t>
      </w:r>
      <w:r w:rsidR="00455CDD" w:rsidRPr="00087D85">
        <w:t xml:space="preserve"> </w:t>
      </w:r>
      <w:r w:rsidRPr="00087D85">
        <w:t>for</w:t>
      </w:r>
      <w:r w:rsidR="00455CDD" w:rsidRPr="00087D85">
        <w:t xml:space="preserve"> </w:t>
      </w:r>
      <w:r w:rsidRPr="00087D85">
        <w:t>barnehagebarna</w:t>
      </w:r>
      <w:r w:rsidR="00455CDD" w:rsidRPr="00087D85">
        <w:t xml:space="preserve"> </w:t>
      </w:r>
      <w:r w:rsidRPr="00087D85">
        <w:t>og</w:t>
      </w:r>
      <w:r w:rsidR="00455CDD" w:rsidRPr="00087D85">
        <w:t xml:space="preserve"> </w:t>
      </w:r>
      <w:r w:rsidRPr="00087D85">
        <w:t>deres</w:t>
      </w:r>
      <w:r w:rsidR="00455CDD" w:rsidRPr="00087D85">
        <w:t xml:space="preserve"> </w:t>
      </w:r>
      <w:r w:rsidRPr="00087D85">
        <w:t>foreldre</w:t>
      </w:r>
      <w:r w:rsidR="00455CDD" w:rsidRPr="00087D85">
        <w:t xml:space="preserve"> </w:t>
      </w:r>
      <w:r w:rsidRPr="00087D85">
        <w:t>og</w:t>
      </w:r>
      <w:r w:rsidR="00455CDD" w:rsidRPr="00087D85">
        <w:t xml:space="preserve"> </w:t>
      </w:r>
      <w:r w:rsidRPr="00087D85">
        <w:t>foresatte.</w:t>
      </w:r>
      <w:r w:rsidR="00455CDD" w:rsidRPr="00087D85">
        <w:t xml:space="preserve"> </w:t>
      </w:r>
      <w:r w:rsidRPr="00087D85">
        <w:t>Slike</w:t>
      </w:r>
      <w:r w:rsidR="00455CDD" w:rsidRPr="00087D85">
        <w:t xml:space="preserve"> </w:t>
      </w:r>
      <w:r w:rsidRPr="00087D85">
        <w:lastRenderedPageBreak/>
        <w:t>samarbeid</w:t>
      </w:r>
      <w:r w:rsidR="00455CDD" w:rsidRPr="00087D85">
        <w:t xml:space="preserve"> </w:t>
      </w:r>
      <w:r w:rsidRPr="00087D85">
        <w:t>kan</w:t>
      </w:r>
      <w:r w:rsidR="00455CDD" w:rsidRPr="00087D85">
        <w:t xml:space="preserve"> </w:t>
      </w:r>
      <w:r w:rsidRPr="00087D85">
        <w:t>være</w:t>
      </w:r>
      <w:r w:rsidR="00455CDD" w:rsidRPr="00087D85">
        <w:t xml:space="preserve"> </w:t>
      </w:r>
      <w:r w:rsidRPr="00087D85">
        <w:t>med</w:t>
      </w:r>
      <w:r w:rsidR="00455CDD" w:rsidRPr="00087D85">
        <w:t xml:space="preserve"> </w:t>
      </w:r>
      <w:r w:rsidRPr="00087D85">
        <w:t>på</w:t>
      </w:r>
      <w:r w:rsidR="00455CDD" w:rsidRPr="00087D85">
        <w:t xml:space="preserve"> </w:t>
      </w:r>
      <w:r w:rsidRPr="00087D85">
        <w:t>å</w:t>
      </w:r>
      <w:r w:rsidR="00455CDD" w:rsidRPr="00087D85">
        <w:t xml:space="preserve"> </w:t>
      </w:r>
      <w:r w:rsidRPr="00087D85">
        <w:t>styrke</w:t>
      </w:r>
      <w:r w:rsidR="00455CDD" w:rsidRPr="00087D85">
        <w:t xml:space="preserve"> </w:t>
      </w:r>
      <w:r w:rsidRPr="00087D85">
        <w:t>barns</w:t>
      </w:r>
      <w:r w:rsidR="00455CDD" w:rsidRPr="00087D85">
        <w:t xml:space="preserve"> </w:t>
      </w:r>
      <w:r w:rsidRPr="00087D85">
        <w:t>språkforståelse,</w:t>
      </w:r>
      <w:r w:rsidR="00455CDD" w:rsidRPr="00087D85">
        <w:t xml:space="preserve"> </w:t>
      </w:r>
      <w:r w:rsidRPr="00087D85">
        <w:t>skape</w:t>
      </w:r>
      <w:r w:rsidR="00455CDD" w:rsidRPr="00087D85">
        <w:t xml:space="preserve"> </w:t>
      </w:r>
      <w:r w:rsidRPr="00087D85">
        <w:t>gode</w:t>
      </w:r>
      <w:r w:rsidR="00455CDD" w:rsidRPr="00087D85">
        <w:t xml:space="preserve"> </w:t>
      </w:r>
      <w:r w:rsidRPr="00087D85">
        <w:t>språkmiljø,</w:t>
      </w:r>
      <w:r w:rsidR="00455CDD" w:rsidRPr="00087D85">
        <w:t xml:space="preserve"> </w:t>
      </w:r>
      <w:r w:rsidRPr="00087D85">
        <w:t>og</w:t>
      </w:r>
      <w:r w:rsidR="00455CDD" w:rsidRPr="00087D85">
        <w:t xml:space="preserve"> </w:t>
      </w:r>
      <w:r w:rsidRPr="00087D85">
        <w:t>spre</w:t>
      </w:r>
      <w:r w:rsidR="00455CDD" w:rsidRPr="00087D85">
        <w:t xml:space="preserve"> </w:t>
      </w:r>
      <w:r w:rsidRPr="00087D85">
        <w:t>leselyst.</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styrke</w:t>
      </w:r>
      <w:r w:rsidR="00455CDD" w:rsidRPr="00087D85">
        <w:t xml:space="preserve"> </w:t>
      </w:r>
      <w:r w:rsidRPr="00087D85">
        <w:t>dette</w:t>
      </w:r>
      <w:r w:rsidR="00455CDD" w:rsidRPr="00087D85">
        <w:t xml:space="preserve"> </w:t>
      </w:r>
      <w:r w:rsidRPr="00087D85">
        <w:t>arbeidet</w:t>
      </w:r>
      <w:r w:rsidR="00455CDD" w:rsidRPr="00087D85">
        <w:t xml:space="preserve"> </w:t>
      </w:r>
      <w:r w:rsidRPr="00087D85">
        <w:t>gjennom</w:t>
      </w:r>
      <w:r w:rsidR="00455CDD" w:rsidRPr="00087D85">
        <w:t xml:space="preserve"> </w:t>
      </w:r>
      <w:r w:rsidRPr="00087D85">
        <w:t>en</w:t>
      </w:r>
      <w:r w:rsidR="00455CDD" w:rsidRPr="00087D85">
        <w:t xml:space="preserve"> </w:t>
      </w:r>
      <w:r w:rsidRPr="00087D85">
        <w:t>ny</w:t>
      </w:r>
      <w:r w:rsidR="00455CDD" w:rsidRPr="00087D85">
        <w:t xml:space="preserve"> </w:t>
      </w:r>
      <w:r w:rsidRPr="00087D85">
        <w:t>tilskuddsordning.</w:t>
      </w:r>
    </w:p>
    <w:tbl>
      <w:tblPr>
        <w:tblStyle w:val="StandardBoks"/>
        <w:tblW w:w="5000" w:type="pct"/>
        <w:tblLook w:val="04A0" w:firstRow="1" w:lastRow="0" w:firstColumn="1" w:lastColumn="0" w:noHBand="0" w:noVBand="1"/>
      </w:tblPr>
      <w:tblGrid>
        <w:gridCol w:w="10465"/>
      </w:tblGrid>
      <w:tr w:rsidR="00767326" w:rsidRPr="00087D85" w14:paraId="401CDB99" w14:textId="77777777" w:rsidTr="00087D85">
        <w:tc>
          <w:tcPr>
            <w:tcW w:w="5000" w:type="pct"/>
          </w:tcPr>
          <w:p w14:paraId="06EE9D5C" w14:textId="77777777" w:rsidR="00767326" w:rsidRPr="00087D85" w:rsidRDefault="00767326" w:rsidP="00087D85">
            <w:pPr>
              <w:pStyle w:val="avsnitt-tittel"/>
            </w:pPr>
            <w:r w:rsidRPr="00087D85">
              <w:t>Lesefrø</w:t>
            </w:r>
          </w:p>
          <w:p w14:paraId="141D38E8" w14:textId="2054ABD8" w:rsidR="00767326" w:rsidRPr="00087D85" w:rsidRDefault="00767326" w:rsidP="00087D85">
            <w:r w:rsidRPr="00087D85">
              <w:rPr>
                <w:rStyle w:val="kursiv"/>
              </w:rPr>
              <w:t>Lesefrø</w:t>
            </w:r>
            <w:r w:rsidRPr="00087D85">
              <w:t xml:space="preserve"> er et utviklingsprosjekt som handler om språkstimulering gjennom høytlesingsaktiviteter i barnehager. Det ble satt i gang av ABM-utvikling og Nasjonalt lesesenter. I samarbeid mellom bibliotek og barnehage etableres en boksamling i barnehagen hvor bøkene også kan lånes med hjem. Bibliotek og barnehager i hele landet har organisert Lesefrø-prosjekter.</w:t>
            </w:r>
          </w:p>
        </w:tc>
      </w:tr>
    </w:tbl>
    <w:p w14:paraId="686647A9" w14:textId="77777777" w:rsidR="00767326" w:rsidRPr="00087D85" w:rsidRDefault="00767326" w:rsidP="00087D85"/>
    <w:tbl>
      <w:tblPr>
        <w:tblStyle w:val="StandardBoks"/>
        <w:tblW w:w="5000" w:type="pct"/>
        <w:tblLook w:val="04A0" w:firstRow="1" w:lastRow="0" w:firstColumn="1" w:lastColumn="0" w:noHBand="0" w:noVBand="1"/>
      </w:tblPr>
      <w:tblGrid>
        <w:gridCol w:w="10465"/>
      </w:tblGrid>
      <w:tr w:rsidR="00767326" w:rsidRPr="00087D85" w14:paraId="11F60852" w14:textId="77777777" w:rsidTr="00087D85">
        <w:tc>
          <w:tcPr>
            <w:tcW w:w="5000" w:type="pct"/>
          </w:tcPr>
          <w:p w14:paraId="4843D241" w14:textId="77777777" w:rsidR="00767326" w:rsidRPr="00087D85" w:rsidRDefault="00767326" w:rsidP="00087D85">
            <w:pPr>
              <w:pStyle w:val="avsnitt-tittel"/>
            </w:pPr>
            <w:r w:rsidRPr="00087D85">
              <w:t>Tøyveskebiblioteket</w:t>
            </w:r>
          </w:p>
          <w:p w14:paraId="7D2BBCC7" w14:textId="4965F80E" w:rsidR="00767326" w:rsidRPr="00087D85" w:rsidRDefault="00767326" w:rsidP="00087D85">
            <w:r w:rsidRPr="00087D85">
              <w:t>Tøyveskebiblioteket er utviklet av Nordland fylkesbibliotek og er et samarbeid mellom bibliotek og barnehage hvor barnefamilier får låne med seg en tøyveske med høytlesningsbøker hjem fra barnehagen, og levere på samme sted. Biblioteket står for ferdig pakkede tøyvesker fylt med bøker klare til utlån. Barnehagen formidler tilbudet til barna og de voksne, og sørger for at tøyveskene er lett tilgjengelige.</w:t>
            </w:r>
          </w:p>
        </w:tc>
      </w:tr>
    </w:tbl>
    <w:p w14:paraId="677FFB95" w14:textId="1A567B6C" w:rsidR="0068665E" w:rsidRPr="00087D85" w:rsidRDefault="00A74CE3" w:rsidP="00087D85">
      <w:pPr>
        <w:pStyle w:val="UnOverskrift2"/>
      </w:pPr>
      <w:r w:rsidRPr="00087D85">
        <w:t>Skole</w:t>
      </w:r>
      <w:r w:rsidR="00455CDD" w:rsidRPr="00087D85">
        <w:t xml:space="preserve"> </w:t>
      </w:r>
      <w:r w:rsidRPr="00087D85">
        <w:t>og</w:t>
      </w:r>
      <w:r w:rsidR="00455CDD" w:rsidRPr="00087D85">
        <w:t xml:space="preserve"> </w:t>
      </w:r>
      <w:r w:rsidRPr="00087D85">
        <w:t>skolebibliotek</w:t>
      </w:r>
    </w:p>
    <w:p w14:paraId="6C2C03DE" w14:textId="01B45923" w:rsidR="00AC2F43" w:rsidRPr="00087D85" w:rsidRDefault="00AC2F43" w:rsidP="00087D85">
      <w:r w:rsidRPr="00087D85">
        <w:rPr>
          <w:noProof/>
        </w:rPr>
        <w:drawing>
          <wp:inline distT="0" distB="0" distL="0" distR="0" wp14:anchorId="7ECC4C22" wp14:editId="2FECE69D">
            <wp:extent cx="6645275" cy="4274820"/>
            <wp:effectExtent l="0" t="0" r="3175" b="0"/>
            <wp:docPr id="319645170" name="Bilde 2" descr="Flere barn sitter i et mindre &quot;leserom&quot; og leser forskjellige bøker i et bibliotek"/>
            <wp:cNvGraphicFramePr/>
            <a:graphic xmlns:a="http://schemas.openxmlformats.org/drawingml/2006/main">
              <a:graphicData uri="http://schemas.openxmlformats.org/drawingml/2006/picture">
                <pic:pic xmlns:pic="http://schemas.openxmlformats.org/drawingml/2006/picture">
                  <pic:nvPicPr>
                    <pic:cNvPr id="319645170" name="Bilde 2" descr="Flere barn sitter i et mindre &quot;leserom&quot; og leser forskjellige bøker i et bibliotek"/>
                    <pic:cNvPicPr/>
                  </pic:nvPicPr>
                  <pic:blipFill>
                    <a:blip r:embed="rId16">
                      <a:extLst>
                        <a:ext uri="{28A0092B-C50C-407E-A947-70E740481C1C}">
                          <a14:useLocalDpi xmlns:a14="http://schemas.microsoft.com/office/drawing/2010/main" val="0"/>
                        </a:ext>
                      </a:extLst>
                    </a:blip>
                    <a:stretch>
                      <a:fillRect/>
                    </a:stretch>
                  </pic:blipFill>
                  <pic:spPr>
                    <a:xfrm>
                      <a:off x="0" y="0"/>
                      <a:ext cx="6645275" cy="4274820"/>
                    </a:xfrm>
                    <a:prstGeom prst="rect">
                      <a:avLst/>
                    </a:prstGeom>
                  </pic:spPr>
                </pic:pic>
              </a:graphicData>
            </a:graphic>
          </wp:inline>
        </w:drawing>
      </w:r>
    </w:p>
    <w:p w14:paraId="483BC414" w14:textId="617613F8" w:rsidR="00AC2F43" w:rsidRPr="00087D85" w:rsidRDefault="00AC2F43" w:rsidP="00087D85">
      <w:pPr>
        <w:pStyle w:val="Kilde"/>
      </w:pPr>
      <w:r w:rsidRPr="00087D85">
        <w:t>Foto: Sølvberget bibliotek og kulturhus / Anne Lise Norheim</w:t>
      </w:r>
    </w:p>
    <w:p w14:paraId="33E3826F" w14:textId="055A0F8A" w:rsidR="0068665E" w:rsidRPr="00087D85" w:rsidRDefault="00A74CE3" w:rsidP="00087D85">
      <w:r w:rsidRPr="00087D85">
        <w:lastRenderedPageBreak/>
        <w:t>Gode</w:t>
      </w:r>
      <w:r w:rsidR="00455CDD" w:rsidRPr="00087D85">
        <w:t xml:space="preserve"> </w:t>
      </w:r>
      <w:r w:rsidRPr="00087D85">
        <w:t>leseopplevelser</w:t>
      </w:r>
      <w:r w:rsidR="00455CDD" w:rsidRPr="00087D85">
        <w:t xml:space="preserve"> </w:t>
      </w:r>
      <w:r w:rsidRPr="00087D85">
        <w:t>og</w:t>
      </w:r>
      <w:r w:rsidR="00455CDD" w:rsidRPr="00087D85">
        <w:t xml:space="preserve"> </w:t>
      </w:r>
      <w:r w:rsidRPr="00087D85">
        <w:t>en</w:t>
      </w:r>
      <w:r w:rsidR="00455CDD" w:rsidRPr="00087D85">
        <w:t xml:space="preserve"> </w:t>
      </w:r>
      <w:r w:rsidRPr="00087D85">
        <w:t>god</w:t>
      </w:r>
      <w:r w:rsidR="00455CDD" w:rsidRPr="00087D85">
        <w:t xml:space="preserve"> </w:t>
      </w:r>
      <w:r w:rsidRPr="00087D85">
        <w:t>kultur</w:t>
      </w:r>
      <w:r w:rsidR="00455CDD" w:rsidRPr="00087D85">
        <w:t xml:space="preserve"> </w:t>
      </w:r>
      <w:r w:rsidRPr="00087D85">
        <w:t>for</w:t>
      </w:r>
      <w:r w:rsidR="00455CDD" w:rsidRPr="00087D85">
        <w:t xml:space="preserve"> </w:t>
      </w:r>
      <w:r w:rsidRPr="00087D85">
        <w:t>lesing</w:t>
      </w:r>
      <w:r w:rsidR="00455CDD" w:rsidRPr="00087D85">
        <w:t xml:space="preserve"> </w:t>
      </w:r>
      <w:r w:rsidRPr="00087D85">
        <w:t>på</w:t>
      </w:r>
      <w:r w:rsidR="00455CDD" w:rsidRPr="00087D85">
        <w:t xml:space="preserve"> </w:t>
      </w:r>
      <w:r w:rsidRPr="00087D85">
        <w:t>skolen</w:t>
      </w:r>
      <w:r w:rsidR="00455CDD" w:rsidRPr="00087D85">
        <w:t xml:space="preserve"> </w:t>
      </w:r>
      <w:r w:rsidRPr="00087D85">
        <w:t>kan</w:t>
      </w:r>
      <w:r w:rsidR="00455CDD" w:rsidRPr="00087D85">
        <w:t xml:space="preserve"> </w:t>
      </w:r>
      <w:r w:rsidRPr="00087D85">
        <w:t>gi</w:t>
      </w:r>
      <w:r w:rsidR="00455CDD" w:rsidRPr="00087D85">
        <w:t xml:space="preserve"> </w:t>
      </w:r>
      <w:r w:rsidRPr="00087D85">
        <w:t>flere</w:t>
      </w:r>
      <w:r w:rsidR="00455CDD" w:rsidRPr="00087D85">
        <w:t xml:space="preserve"> </w:t>
      </w:r>
      <w:r w:rsidRPr="00087D85">
        <w:t>elever</w:t>
      </w:r>
      <w:r w:rsidR="00455CDD" w:rsidRPr="00087D85">
        <w:t xml:space="preserve"> </w:t>
      </w:r>
      <w:r w:rsidRPr="00087D85">
        <w:t>lyst</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mer.</w:t>
      </w:r>
      <w:r w:rsidR="00455CDD" w:rsidRPr="00087D85">
        <w:t xml:space="preserve"> </w:t>
      </w:r>
      <w:r w:rsidRPr="00087D85">
        <w:t>På</w:t>
      </w:r>
      <w:r w:rsidR="00455CDD" w:rsidRPr="00087D85">
        <w:t xml:space="preserve"> </w:t>
      </w:r>
      <w:r w:rsidRPr="00087D85">
        <w:t>skolen</w:t>
      </w:r>
      <w:r w:rsidR="00455CDD" w:rsidRPr="00087D85">
        <w:t xml:space="preserve"> </w:t>
      </w:r>
      <w:r w:rsidRPr="00087D85">
        <w:t>må</w:t>
      </w:r>
      <w:r w:rsidR="00455CDD" w:rsidRPr="00087D85">
        <w:t xml:space="preserve"> </w:t>
      </w:r>
      <w:r w:rsidRPr="00087D85">
        <w:t>elevene</w:t>
      </w:r>
      <w:r w:rsidR="00455CDD" w:rsidRPr="00087D85">
        <w:t xml:space="preserve"> </w:t>
      </w:r>
      <w:r w:rsidRPr="00087D85">
        <w:t>få</w:t>
      </w:r>
      <w:r w:rsidR="00455CDD" w:rsidRPr="00087D85">
        <w:t xml:space="preserve"> </w:t>
      </w:r>
      <w:r w:rsidRPr="00087D85">
        <w:t>mulighet</w:t>
      </w:r>
      <w:r w:rsidR="00455CDD" w:rsidRPr="00087D85">
        <w:t xml:space="preserve"> </w:t>
      </w:r>
      <w:r w:rsidRPr="00087D85">
        <w:t>til</w:t>
      </w:r>
      <w:r w:rsidR="00455CDD" w:rsidRPr="00087D85">
        <w:t xml:space="preserve"> </w:t>
      </w:r>
      <w:r w:rsidRPr="00087D85">
        <w:t>å</w:t>
      </w:r>
      <w:r w:rsidR="00455CDD" w:rsidRPr="00087D85">
        <w:t xml:space="preserve"> </w:t>
      </w:r>
      <w:r w:rsidRPr="00087D85">
        <w:t>engasjere</w:t>
      </w:r>
      <w:r w:rsidR="00455CDD" w:rsidRPr="00087D85">
        <w:t xml:space="preserve"> </w:t>
      </w:r>
      <w:r w:rsidRPr="00087D85">
        <w:t>seg</w:t>
      </w:r>
      <w:r w:rsidR="00455CDD" w:rsidRPr="00087D85">
        <w:t xml:space="preserve"> </w:t>
      </w:r>
      <w:r w:rsidRPr="00087D85">
        <w:t>i</w:t>
      </w:r>
      <w:r w:rsidR="00455CDD" w:rsidRPr="00087D85">
        <w:t xml:space="preserve"> </w:t>
      </w:r>
      <w:r w:rsidRPr="00087D85">
        <w:t>ulike</w:t>
      </w:r>
      <w:r w:rsidR="00455CDD" w:rsidRPr="00087D85">
        <w:t xml:space="preserve"> </w:t>
      </w:r>
      <w:r w:rsidRPr="00087D85">
        <w:t>tekster.</w:t>
      </w:r>
      <w:r w:rsidR="00455CDD" w:rsidRPr="00087D85">
        <w:t xml:space="preserve"> </w:t>
      </w:r>
      <w:r w:rsidRPr="00087D85">
        <w:t>De</w:t>
      </w:r>
      <w:r w:rsidR="00455CDD" w:rsidRPr="00087D85">
        <w:t xml:space="preserve"> </w:t>
      </w:r>
      <w:r w:rsidRPr="00087D85">
        <w:t>må</w:t>
      </w:r>
      <w:r w:rsidR="00455CDD" w:rsidRPr="00087D85">
        <w:t xml:space="preserve"> </w:t>
      </w:r>
      <w:r w:rsidRPr="00087D85">
        <w:t>erfare</w:t>
      </w:r>
      <w:r w:rsidR="00455CDD" w:rsidRPr="00087D85">
        <w:t xml:space="preserve"> </w:t>
      </w:r>
      <w:r w:rsidRPr="00087D85">
        <w:t>at</w:t>
      </w:r>
      <w:r w:rsidR="00455CDD" w:rsidRPr="00087D85">
        <w:t xml:space="preserve"> </w:t>
      </w:r>
      <w:r w:rsidRPr="00087D85">
        <w:t>skolen</w:t>
      </w:r>
      <w:r w:rsidR="00455CDD" w:rsidRPr="00087D85">
        <w:t xml:space="preserve"> </w:t>
      </w:r>
      <w:r w:rsidRPr="00087D85">
        <w:t>ser</w:t>
      </w:r>
      <w:r w:rsidR="00455CDD" w:rsidRPr="00087D85">
        <w:t xml:space="preserve"> </w:t>
      </w:r>
      <w:r w:rsidRPr="00087D85">
        <w:t>på</w:t>
      </w:r>
      <w:r w:rsidR="00455CDD" w:rsidRPr="00087D85">
        <w:t xml:space="preserve"> </w:t>
      </w:r>
      <w:r w:rsidRPr="00087D85">
        <w:t>lesing</w:t>
      </w:r>
      <w:r w:rsidR="00455CDD" w:rsidRPr="00087D85">
        <w:t xml:space="preserve"> </w:t>
      </w:r>
      <w:r w:rsidRPr="00087D85">
        <w:t>som</w:t>
      </w:r>
      <w:r w:rsidR="00455CDD" w:rsidRPr="00087D85">
        <w:t xml:space="preserve"> </w:t>
      </w:r>
      <w:r w:rsidRPr="00087D85">
        <w:t>viktig</w:t>
      </w:r>
      <w:r w:rsidR="00455CDD" w:rsidRPr="00087D85">
        <w:t xml:space="preserve"> </w:t>
      </w:r>
      <w:r w:rsidRPr="00087D85">
        <w:t>og</w:t>
      </w:r>
      <w:r w:rsidR="00455CDD" w:rsidRPr="00087D85">
        <w:t xml:space="preserve"> </w:t>
      </w:r>
      <w:r w:rsidRPr="00087D85">
        <w:t>verdifullt</w:t>
      </w:r>
      <w:r w:rsidR="00455CDD" w:rsidRPr="00087D85">
        <w:t xml:space="preserve"> </w:t>
      </w:r>
      <w:r w:rsidRPr="00087D85">
        <w:t>og</w:t>
      </w:r>
      <w:r w:rsidR="00455CDD" w:rsidRPr="00087D85">
        <w:t xml:space="preserve"> </w:t>
      </w:r>
      <w:r w:rsidRPr="00087D85">
        <w:t>at</w:t>
      </w:r>
      <w:r w:rsidR="00455CDD" w:rsidRPr="00087D85">
        <w:t xml:space="preserve"> </w:t>
      </w:r>
      <w:r w:rsidRPr="00087D85">
        <w:t>skolen</w:t>
      </w:r>
      <w:r w:rsidR="00455CDD" w:rsidRPr="00087D85">
        <w:t xml:space="preserve"> </w:t>
      </w:r>
      <w:r w:rsidRPr="00087D85">
        <w:t>prioriterer</w:t>
      </w:r>
      <w:r w:rsidR="00455CDD" w:rsidRPr="00087D85">
        <w:t xml:space="preserve"> </w:t>
      </w:r>
      <w:r w:rsidRPr="00087D85">
        <w:t>lesing.</w:t>
      </w:r>
      <w:r w:rsidR="00455CDD" w:rsidRPr="00087D85">
        <w:t xml:space="preserve"> </w:t>
      </w:r>
      <w:r w:rsidRPr="00087D85">
        <w:t>Elevene</w:t>
      </w:r>
      <w:r w:rsidR="00455CDD" w:rsidRPr="00087D85">
        <w:t xml:space="preserve"> </w:t>
      </w:r>
      <w:r w:rsidRPr="00087D85">
        <w:t>må</w:t>
      </w:r>
      <w:r w:rsidR="00455CDD" w:rsidRPr="00087D85">
        <w:t xml:space="preserve"> </w:t>
      </w:r>
      <w:r w:rsidRPr="00087D85">
        <w:t>også</w:t>
      </w:r>
      <w:r w:rsidR="00455CDD" w:rsidRPr="00087D85">
        <w:t xml:space="preserve"> </w:t>
      </w:r>
      <w:r w:rsidRPr="00087D85">
        <w:t>få</w:t>
      </w:r>
      <w:r w:rsidR="00455CDD" w:rsidRPr="00087D85">
        <w:t xml:space="preserve"> </w:t>
      </w:r>
      <w:r w:rsidRPr="00087D85">
        <w:t>oppleve</w:t>
      </w:r>
      <w:r w:rsidR="00455CDD" w:rsidRPr="00087D85">
        <w:t xml:space="preserve"> </w:t>
      </w:r>
      <w:r w:rsidRPr="00087D85">
        <w:t>at</w:t>
      </w:r>
      <w:r w:rsidR="00455CDD" w:rsidRPr="00087D85">
        <w:t xml:space="preserve"> </w:t>
      </w:r>
      <w:r w:rsidRPr="00087D85">
        <w:t>de</w:t>
      </w:r>
      <w:r w:rsidR="00455CDD" w:rsidRPr="00087D85">
        <w:t xml:space="preserve"> </w:t>
      </w:r>
      <w:r w:rsidRPr="00087D85">
        <w:t>får</w:t>
      </w:r>
      <w:r w:rsidR="00455CDD" w:rsidRPr="00087D85">
        <w:t xml:space="preserve"> </w:t>
      </w:r>
      <w:r w:rsidRPr="00087D85">
        <w:t>lese</w:t>
      </w:r>
      <w:r w:rsidR="00455CDD" w:rsidRPr="00087D85">
        <w:t xml:space="preserve"> </w:t>
      </w:r>
      <w:r w:rsidRPr="00087D85">
        <w:t>tekster</w:t>
      </w:r>
      <w:r w:rsidR="00455CDD" w:rsidRPr="00087D85">
        <w:t xml:space="preserve"> </w:t>
      </w:r>
      <w:r w:rsidRPr="00087D85">
        <w:t>som</w:t>
      </w:r>
      <w:r w:rsidR="00455CDD" w:rsidRPr="00087D85">
        <w:t xml:space="preserve"> </w:t>
      </w:r>
      <w:r w:rsidRPr="00087D85">
        <w:t>er</w:t>
      </w:r>
      <w:r w:rsidR="00455CDD" w:rsidRPr="00087D85">
        <w:t xml:space="preserve"> </w:t>
      </w:r>
      <w:r w:rsidRPr="00087D85">
        <w:t>relevante</w:t>
      </w:r>
      <w:r w:rsidR="00455CDD" w:rsidRPr="00087D85">
        <w:t xml:space="preserve"> </w:t>
      </w:r>
      <w:r w:rsidRPr="00087D85">
        <w:t>for</w:t>
      </w:r>
      <w:r w:rsidR="00455CDD" w:rsidRPr="00087D85">
        <w:t xml:space="preserve"> </w:t>
      </w:r>
      <w:r w:rsidRPr="00087D85">
        <w:t>faget</w:t>
      </w:r>
      <w:r w:rsidR="00455CDD" w:rsidRPr="00087D85">
        <w:t xml:space="preserve"> </w:t>
      </w:r>
      <w:r w:rsidRPr="00087D85">
        <w:t>de</w:t>
      </w:r>
      <w:r w:rsidR="00455CDD" w:rsidRPr="00087D85">
        <w:t xml:space="preserve"> </w:t>
      </w:r>
      <w:r w:rsidRPr="00087D85">
        <w:t>arbeider</w:t>
      </w:r>
      <w:r w:rsidR="00455CDD" w:rsidRPr="00087D85">
        <w:t xml:space="preserve"> </w:t>
      </w:r>
      <w:r w:rsidRPr="00087D85">
        <w:t>med,</w:t>
      </w:r>
      <w:r w:rsidR="00455CDD" w:rsidRPr="00087D85">
        <w:t xml:space="preserve"> </w:t>
      </w:r>
      <w:r w:rsidRPr="00087D85">
        <w:t>og</w:t>
      </w:r>
      <w:r w:rsidR="00455CDD" w:rsidRPr="00087D85">
        <w:t xml:space="preserve"> </w:t>
      </w:r>
      <w:r w:rsidRPr="00087D85">
        <w:t>de</w:t>
      </w:r>
      <w:r w:rsidR="00455CDD" w:rsidRPr="00087D85">
        <w:t xml:space="preserve"> </w:t>
      </w:r>
      <w:r w:rsidRPr="00087D85">
        <w:t>må</w:t>
      </w:r>
      <w:r w:rsidR="00455CDD" w:rsidRPr="00087D85">
        <w:t xml:space="preserve"> </w:t>
      </w:r>
      <w:r w:rsidRPr="00087D85">
        <w:t>få</w:t>
      </w:r>
      <w:r w:rsidR="00455CDD" w:rsidRPr="00087D85">
        <w:t xml:space="preserve"> </w:t>
      </w:r>
      <w:r w:rsidRPr="00087D85">
        <w:t>lese</w:t>
      </w:r>
      <w:r w:rsidR="00455CDD" w:rsidRPr="00087D85">
        <w:t xml:space="preserve"> </w:t>
      </w:r>
      <w:r w:rsidRPr="00087D85">
        <w:t>tekster</w:t>
      </w:r>
      <w:r w:rsidR="00455CDD" w:rsidRPr="00087D85">
        <w:t xml:space="preserve"> </w:t>
      </w:r>
      <w:r w:rsidRPr="00087D85">
        <w:t>de</w:t>
      </w:r>
      <w:r w:rsidR="00455CDD" w:rsidRPr="00087D85">
        <w:t xml:space="preserve"> </w:t>
      </w:r>
      <w:r w:rsidRPr="00087D85">
        <w:t>kjenner</w:t>
      </w:r>
      <w:r w:rsidR="00455CDD" w:rsidRPr="00087D85">
        <w:t xml:space="preserve"> </w:t>
      </w:r>
      <w:r w:rsidRPr="00087D85">
        <w:t>seg</w:t>
      </w:r>
      <w:r w:rsidR="00455CDD" w:rsidRPr="00087D85">
        <w:t xml:space="preserve"> </w:t>
      </w:r>
      <w:r w:rsidRPr="00087D85">
        <w:t>igjen</w:t>
      </w:r>
      <w:r w:rsidR="00455CDD" w:rsidRPr="00087D85">
        <w:t xml:space="preserve"> </w:t>
      </w:r>
      <w:r w:rsidRPr="00087D85">
        <w:t>i</w:t>
      </w:r>
      <w:r w:rsidR="00455CDD" w:rsidRPr="00087D85">
        <w:t xml:space="preserve"> </w:t>
      </w:r>
      <w:r w:rsidRPr="00087D85">
        <w:t>eller</w:t>
      </w:r>
      <w:r w:rsidR="00455CDD" w:rsidRPr="00087D85">
        <w:t xml:space="preserve"> </w:t>
      </w:r>
      <w:r w:rsidRPr="00087D85">
        <w:t>som</w:t>
      </w:r>
      <w:r w:rsidR="00455CDD" w:rsidRPr="00087D85">
        <w:t xml:space="preserve"> </w:t>
      </w:r>
      <w:r w:rsidRPr="00087D85">
        <w:t>de</w:t>
      </w:r>
      <w:r w:rsidR="00455CDD" w:rsidRPr="00087D85">
        <w:t xml:space="preserve"> </w:t>
      </w:r>
      <w:r w:rsidRPr="00087D85">
        <w:t>synes</w:t>
      </w:r>
      <w:r w:rsidR="00455CDD" w:rsidRPr="00087D85">
        <w:t xml:space="preserve"> </w:t>
      </w:r>
      <w:r w:rsidRPr="00087D85">
        <w:t>er</w:t>
      </w:r>
      <w:r w:rsidR="00455CDD" w:rsidRPr="00087D85">
        <w:t xml:space="preserve"> </w:t>
      </w:r>
      <w:r w:rsidRPr="00087D85">
        <w:t>spennende</w:t>
      </w:r>
      <w:r w:rsidR="00455CDD" w:rsidRPr="00087D85">
        <w:t xml:space="preserve"> </w:t>
      </w:r>
      <w:r w:rsidRPr="00087D85">
        <w:t>eller</w:t>
      </w:r>
      <w:r w:rsidR="00455CDD" w:rsidRPr="00087D85">
        <w:t xml:space="preserve"> </w:t>
      </w:r>
      <w:r w:rsidRPr="00087D85">
        <w:t>interessante.</w:t>
      </w:r>
      <w:r w:rsidR="00455CDD" w:rsidRPr="00087D85">
        <w:t xml:space="preserve"> </w:t>
      </w:r>
      <w:r w:rsidRPr="00087D85">
        <w:t>De</w:t>
      </w:r>
      <w:r w:rsidR="00455CDD" w:rsidRPr="00087D85">
        <w:t xml:space="preserve"> </w:t>
      </w:r>
      <w:r w:rsidRPr="00087D85">
        <w:t>må</w:t>
      </w:r>
      <w:r w:rsidR="00455CDD" w:rsidRPr="00087D85">
        <w:t xml:space="preserve"> </w:t>
      </w:r>
      <w:r w:rsidRPr="00087D85">
        <w:t>også</w:t>
      </w:r>
      <w:r w:rsidR="00455CDD" w:rsidRPr="00087D85">
        <w:t xml:space="preserve"> </w:t>
      </w:r>
      <w:r w:rsidRPr="00087D85">
        <w:t>få</w:t>
      </w:r>
      <w:r w:rsidR="00455CDD" w:rsidRPr="00087D85">
        <w:t xml:space="preserve"> </w:t>
      </w:r>
      <w:r w:rsidRPr="00087D85">
        <w:t>møte</w:t>
      </w:r>
      <w:r w:rsidR="00455CDD" w:rsidRPr="00087D85">
        <w:t xml:space="preserve"> </w:t>
      </w:r>
      <w:r w:rsidRPr="00087D85">
        <w:t>lærere</w:t>
      </w:r>
      <w:r w:rsidR="00455CDD" w:rsidRPr="00087D85">
        <w:t xml:space="preserve"> </w:t>
      </w:r>
      <w:r w:rsidRPr="00087D85">
        <w:t>som</w:t>
      </w:r>
      <w:r w:rsidR="00455CDD" w:rsidRPr="00087D85">
        <w:t xml:space="preserve"> </w:t>
      </w:r>
      <w:r w:rsidRPr="00087D85">
        <w:t>er</w:t>
      </w:r>
      <w:r w:rsidR="00455CDD" w:rsidRPr="00087D85">
        <w:t xml:space="preserve"> </w:t>
      </w:r>
      <w:r w:rsidRPr="00087D85">
        <w:t>opptatt</w:t>
      </w:r>
      <w:r w:rsidR="00455CDD" w:rsidRPr="00087D85">
        <w:t xml:space="preserve"> </w:t>
      </w:r>
      <w:r w:rsidRPr="00087D85">
        <w:t>av</w:t>
      </w:r>
      <w:r w:rsidR="00455CDD" w:rsidRPr="00087D85">
        <w:t xml:space="preserve"> </w:t>
      </w:r>
      <w:r w:rsidRPr="00087D85">
        <w:t>å</w:t>
      </w:r>
      <w:r w:rsidR="00455CDD" w:rsidRPr="00087D85">
        <w:t xml:space="preserve"> </w:t>
      </w:r>
      <w:r w:rsidRPr="00087D85">
        <w:t>hjelpe</w:t>
      </w:r>
      <w:r w:rsidR="00455CDD" w:rsidRPr="00087D85">
        <w:t xml:space="preserve"> </w:t>
      </w:r>
      <w:r w:rsidRPr="00087D85">
        <w:t>dem</w:t>
      </w:r>
      <w:r w:rsidR="00455CDD" w:rsidRPr="00087D85">
        <w:t xml:space="preserve"> </w:t>
      </w:r>
      <w:r w:rsidRPr="00087D85">
        <w:t>med</w:t>
      </w:r>
      <w:r w:rsidR="00455CDD" w:rsidRPr="00087D85">
        <w:t xml:space="preserve"> </w:t>
      </w:r>
      <w:r w:rsidRPr="00087D85">
        <w:t>å</w:t>
      </w:r>
      <w:r w:rsidR="00455CDD" w:rsidRPr="00087D85">
        <w:t xml:space="preserve"> </w:t>
      </w:r>
      <w:r w:rsidRPr="00087D85">
        <w:t>finne</w:t>
      </w:r>
      <w:r w:rsidR="00455CDD" w:rsidRPr="00087D85">
        <w:t xml:space="preserve"> </w:t>
      </w:r>
      <w:r w:rsidRPr="00087D85">
        <w:t>bøker</w:t>
      </w:r>
      <w:r w:rsidR="00455CDD" w:rsidRPr="00087D85">
        <w:t xml:space="preserve"> </w:t>
      </w:r>
      <w:r w:rsidRPr="00087D85">
        <w:t>de</w:t>
      </w:r>
      <w:r w:rsidR="00455CDD" w:rsidRPr="00087D85">
        <w:t xml:space="preserve"> </w:t>
      </w:r>
      <w:r w:rsidRPr="00087D85">
        <w:t>får</w:t>
      </w:r>
      <w:r w:rsidR="00455CDD" w:rsidRPr="00087D85">
        <w:t xml:space="preserve"> </w:t>
      </w:r>
      <w:r w:rsidRPr="00087D85">
        <w:t>lyst</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og</w:t>
      </w:r>
      <w:r w:rsidR="00455CDD" w:rsidRPr="00087D85">
        <w:t xml:space="preserve"> </w:t>
      </w:r>
      <w:r w:rsidRPr="00087D85">
        <w:t>som</w:t>
      </w:r>
      <w:r w:rsidR="00455CDD" w:rsidRPr="00087D85">
        <w:t xml:space="preserve"> </w:t>
      </w:r>
      <w:r w:rsidRPr="00087D85">
        <w:t>handler</w:t>
      </w:r>
      <w:r w:rsidR="00455CDD" w:rsidRPr="00087D85">
        <w:t xml:space="preserve"> </w:t>
      </w:r>
      <w:r w:rsidRPr="00087D85">
        <w:t>om</w:t>
      </w:r>
      <w:r w:rsidR="00455CDD" w:rsidRPr="00087D85">
        <w:t xml:space="preserve"> </w:t>
      </w:r>
      <w:r w:rsidRPr="00087D85">
        <w:t>tema</w:t>
      </w:r>
      <w:r w:rsidR="00455CDD" w:rsidRPr="00087D85">
        <w:t xml:space="preserve"> </w:t>
      </w:r>
      <w:r w:rsidRPr="00087D85">
        <w:t>om</w:t>
      </w:r>
      <w:r w:rsidR="00455CDD" w:rsidRPr="00087D85">
        <w:t xml:space="preserve"> </w:t>
      </w:r>
      <w:r w:rsidRPr="00087D85">
        <w:t>engasjerer</w:t>
      </w:r>
      <w:r w:rsidR="00455CDD" w:rsidRPr="00087D85">
        <w:t xml:space="preserve"> </w:t>
      </w:r>
      <w:r w:rsidRPr="00087D85">
        <w:t>dem.</w:t>
      </w:r>
      <w:r w:rsidR="00455CDD" w:rsidRPr="00087D85">
        <w:t xml:space="preserve"> </w:t>
      </w:r>
      <w:r w:rsidRPr="00087D85">
        <w:t>Dette</w:t>
      </w:r>
      <w:r w:rsidR="00455CDD" w:rsidRPr="00087D85">
        <w:t xml:space="preserve"> </w:t>
      </w:r>
      <w:r w:rsidRPr="00087D85">
        <w:t>er</w:t>
      </w:r>
      <w:r w:rsidR="00455CDD" w:rsidRPr="00087D85">
        <w:t xml:space="preserve"> </w:t>
      </w:r>
      <w:r w:rsidRPr="00087D85">
        <w:t>særlig</w:t>
      </w:r>
      <w:r w:rsidR="00455CDD" w:rsidRPr="00087D85">
        <w:t xml:space="preserve"> </w:t>
      </w:r>
      <w:r w:rsidRPr="00087D85">
        <w:t>viktig</w:t>
      </w:r>
      <w:r w:rsidR="00455CDD" w:rsidRPr="00087D85">
        <w:t xml:space="preserve"> </w:t>
      </w:r>
      <w:r w:rsidRPr="00087D85">
        <w:t>for</w:t>
      </w:r>
      <w:r w:rsidR="00455CDD" w:rsidRPr="00087D85">
        <w:t xml:space="preserve"> </w:t>
      </w:r>
      <w:r w:rsidRPr="00087D85">
        <w:t>de</w:t>
      </w:r>
      <w:r w:rsidR="00455CDD" w:rsidRPr="00087D85">
        <w:t xml:space="preserve"> </w:t>
      </w:r>
      <w:r w:rsidRPr="00087D85">
        <w:t>elevene</w:t>
      </w:r>
      <w:r w:rsidR="00455CDD" w:rsidRPr="00087D85">
        <w:t xml:space="preserve"> </w:t>
      </w:r>
      <w:r w:rsidRPr="00087D85">
        <w:t>som</w:t>
      </w:r>
      <w:r w:rsidR="00455CDD" w:rsidRPr="00087D85">
        <w:t xml:space="preserve"> </w:t>
      </w:r>
      <w:r w:rsidRPr="00087D85">
        <w:t>leser</w:t>
      </w:r>
      <w:r w:rsidR="00455CDD" w:rsidRPr="00087D85">
        <w:t xml:space="preserve"> </w:t>
      </w:r>
      <w:r w:rsidRPr="00087D85">
        <w:t>lite</w:t>
      </w:r>
      <w:r w:rsidR="00455CDD" w:rsidRPr="00087D85">
        <w:t xml:space="preserve"> </w:t>
      </w:r>
      <w:r w:rsidRPr="00087D85">
        <w:t>eller</w:t>
      </w:r>
      <w:r w:rsidR="00455CDD" w:rsidRPr="00087D85">
        <w:t xml:space="preserve"> </w:t>
      </w:r>
      <w:r w:rsidRPr="00087D85">
        <w:t>som</w:t>
      </w:r>
      <w:r w:rsidR="00455CDD" w:rsidRPr="00087D85">
        <w:t xml:space="preserve"> </w:t>
      </w:r>
      <w:r w:rsidRPr="00087D85">
        <w:t>har</w:t>
      </w:r>
      <w:r w:rsidR="00455CDD" w:rsidRPr="00087D85">
        <w:t xml:space="preserve"> </w:t>
      </w:r>
      <w:r w:rsidRPr="00087D85">
        <w:t>liten</w:t>
      </w:r>
      <w:r w:rsidR="00455CDD" w:rsidRPr="00087D85">
        <w:t xml:space="preserve"> </w:t>
      </w:r>
      <w:r w:rsidRPr="00087D85">
        <w:t>tro</w:t>
      </w:r>
      <w:r w:rsidR="00455CDD" w:rsidRPr="00087D85">
        <w:t xml:space="preserve"> </w:t>
      </w:r>
      <w:r w:rsidRPr="00087D85">
        <w:t>på</w:t>
      </w:r>
      <w:r w:rsidR="00455CDD" w:rsidRPr="00087D85">
        <w:t xml:space="preserve"> </w:t>
      </w:r>
      <w:r w:rsidRPr="00087D85">
        <w:t>at</w:t>
      </w:r>
      <w:r w:rsidR="00455CDD" w:rsidRPr="00087D85">
        <w:t xml:space="preserve"> </w:t>
      </w:r>
      <w:r w:rsidRPr="00087D85">
        <w:t>det</w:t>
      </w:r>
      <w:r w:rsidR="00455CDD" w:rsidRPr="00087D85">
        <w:t xml:space="preserve"> </w:t>
      </w:r>
      <w:r w:rsidRPr="00087D85">
        <w:t>virkelig</w:t>
      </w:r>
      <w:r w:rsidR="00455CDD" w:rsidRPr="00087D85">
        <w:t xml:space="preserve"> </w:t>
      </w:r>
      <w:r w:rsidRPr="00087D85">
        <w:t>finnes</w:t>
      </w:r>
      <w:r w:rsidR="00455CDD" w:rsidRPr="00087D85">
        <w:t xml:space="preserve"> </w:t>
      </w:r>
      <w:r w:rsidRPr="00087D85">
        <w:t>bøker</w:t>
      </w:r>
      <w:r w:rsidR="00455CDD" w:rsidRPr="00087D85">
        <w:t xml:space="preserve"> </w:t>
      </w:r>
      <w:r w:rsidRPr="00087D85">
        <w:t>de</w:t>
      </w:r>
      <w:r w:rsidR="00455CDD" w:rsidRPr="00087D85">
        <w:t xml:space="preserve"> </w:t>
      </w:r>
      <w:r w:rsidRPr="00087D85">
        <w:t>har</w:t>
      </w:r>
      <w:r w:rsidR="00455CDD" w:rsidRPr="00087D85">
        <w:t xml:space="preserve"> </w:t>
      </w:r>
      <w:r w:rsidRPr="00087D85">
        <w:t>lyst</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r w:rsidR="00455CDD" w:rsidRPr="00087D85">
        <w:t xml:space="preserve"> </w:t>
      </w:r>
      <w:r w:rsidRPr="00087D85">
        <w:t>Det</w:t>
      </w:r>
      <w:r w:rsidR="00455CDD" w:rsidRPr="00087D85">
        <w:t xml:space="preserve"> </w:t>
      </w:r>
      <w:r w:rsidRPr="00087D85">
        <w:t>fysiske</w:t>
      </w:r>
      <w:r w:rsidR="00455CDD" w:rsidRPr="00087D85">
        <w:t xml:space="preserve"> </w:t>
      </w:r>
      <w:r w:rsidRPr="00087D85">
        <w:t>miljøet</w:t>
      </w:r>
      <w:r w:rsidR="00455CDD" w:rsidRPr="00087D85">
        <w:t xml:space="preserve"> </w:t>
      </w:r>
      <w:r w:rsidRPr="00087D85">
        <w:t>på</w:t>
      </w:r>
      <w:r w:rsidR="00455CDD" w:rsidRPr="00087D85">
        <w:t xml:space="preserve"> </w:t>
      </w:r>
      <w:r w:rsidRPr="00087D85">
        <w:t>skolen</w:t>
      </w:r>
      <w:r w:rsidR="00455CDD" w:rsidRPr="00087D85">
        <w:t xml:space="preserve"> </w:t>
      </w:r>
      <w:r w:rsidRPr="00087D85">
        <w:t>og</w:t>
      </w:r>
      <w:r w:rsidR="00455CDD" w:rsidRPr="00087D85">
        <w:t xml:space="preserve"> </w:t>
      </w:r>
      <w:r w:rsidRPr="00087D85">
        <w:t>i</w:t>
      </w:r>
      <w:r w:rsidR="00455CDD" w:rsidRPr="00087D85">
        <w:t xml:space="preserve"> </w:t>
      </w:r>
      <w:r w:rsidRPr="00087D85">
        <w:t>klasserommene</w:t>
      </w:r>
      <w:r w:rsidR="00455CDD" w:rsidRPr="00087D85">
        <w:t xml:space="preserve"> </w:t>
      </w:r>
      <w:r w:rsidRPr="00087D85">
        <w:t>kan</w:t>
      </w:r>
      <w:r w:rsidR="00455CDD" w:rsidRPr="00087D85">
        <w:t xml:space="preserve"> </w:t>
      </w:r>
      <w:r w:rsidRPr="00087D85">
        <w:t>også</w:t>
      </w:r>
      <w:r w:rsidR="00455CDD" w:rsidRPr="00087D85">
        <w:t xml:space="preserve"> </w:t>
      </w:r>
      <w:r w:rsidRPr="00087D85">
        <w:t>innredes</w:t>
      </w:r>
      <w:r w:rsidR="00455CDD" w:rsidRPr="00087D85">
        <w:t xml:space="preserve"> </w:t>
      </w:r>
      <w:r w:rsidRPr="00087D85">
        <w:t>slik</w:t>
      </w:r>
      <w:r w:rsidR="00455CDD" w:rsidRPr="00087D85">
        <w:t xml:space="preserve"> </w:t>
      </w:r>
      <w:r w:rsidRPr="00087D85">
        <w:t>at</w:t>
      </w:r>
      <w:r w:rsidR="00455CDD" w:rsidRPr="00087D85">
        <w:t xml:space="preserve"> </w:t>
      </w:r>
      <w:r w:rsidRPr="00087D85">
        <w:t>det</w:t>
      </w:r>
      <w:r w:rsidR="00455CDD" w:rsidRPr="00087D85">
        <w:t xml:space="preserve"> </w:t>
      </w:r>
      <w:r w:rsidRPr="00087D85">
        <w:t>innbyr</w:t>
      </w:r>
      <w:r w:rsidR="00455CDD" w:rsidRPr="00087D85">
        <w:t xml:space="preserve"> </w:t>
      </w:r>
      <w:r w:rsidRPr="00087D85">
        <w:t>til</w:t>
      </w:r>
      <w:r w:rsidR="00455CDD" w:rsidRPr="00087D85">
        <w:t xml:space="preserve"> </w:t>
      </w:r>
      <w:r w:rsidRPr="00087D85">
        <w:t>å</w:t>
      </w:r>
      <w:r w:rsidR="00455CDD" w:rsidRPr="00087D85">
        <w:t xml:space="preserve"> </w:t>
      </w:r>
      <w:r w:rsidRPr="00087D85">
        <w:t>lese.</w:t>
      </w:r>
    </w:p>
    <w:p w14:paraId="3A0FA71A" w14:textId="25D80A32" w:rsidR="0068665E" w:rsidRPr="00087D85" w:rsidRDefault="00A74CE3" w:rsidP="00087D85">
      <w:r w:rsidRPr="00087D85">
        <w:t>Skolebiblioteket</w:t>
      </w:r>
      <w:r w:rsidR="00455CDD" w:rsidRPr="00087D85">
        <w:t xml:space="preserve"> </w:t>
      </w:r>
      <w:r w:rsidRPr="00087D85">
        <w:t>er</w:t>
      </w:r>
      <w:r w:rsidR="00455CDD" w:rsidRPr="00087D85">
        <w:t xml:space="preserve"> </w:t>
      </w:r>
      <w:r w:rsidRPr="00087D85">
        <w:t>en</w:t>
      </w:r>
      <w:r w:rsidR="00455CDD" w:rsidRPr="00087D85">
        <w:t xml:space="preserve"> </w:t>
      </w:r>
      <w:r w:rsidRPr="00087D85">
        <w:t>læringsarena</w:t>
      </w:r>
      <w:r w:rsidR="00455CDD" w:rsidRPr="00087D85">
        <w:t xml:space="preserve"> </w:t>
      </w:r>
      <w:r w:rsidRPr="00087D85">
        <w:t>som</w:t>
      </w:r>
      <w:r w:rsidR="00455CDD" w:rsidRPr="00087D85">
        <w:t xml:space="preserve"> </w:t>
      </w:r>
      <w:r w:rsidRPr="00087D85">
        <w:t>bidrar</w:t>
      </w:r>
      <w:r w:rsidR="00455CDD" w:rsidRPr="00087D85">
        <w:t xml:space="preserve"> </w:t>
      </w:r>
      <w:r w:rsidRPr="00087D85">
        <w:t>til</w:t>
      </w:r>
      <w:r w:rsidR="00455CDD" w:rsidRPr="00087D85">
        <w:t xml:space="preserve"> </w:t>
      </w:r>
      <w:r w:rsidRPr="00087D85">
        <w:t>å</w:t>
      </w:r>
      <w:r w:rsidR="00455CDD" w:rsidRPr="00087D85">
        <w:t xml:space="preserve"> </w:t>
      </w:r>
      <w:r w:rsidRPr="00087D85">
        <w:t>fremme</w:t>
      </w:r>
      <w:r w:rsidR="00455CDD" w:rsidRPr="00087D85">
        <w:t xml:space="preserve"> </w:t>
      </w:r>
      <w:r w:rsidRPr="00087D85">
        <w:t>leselyst,</w:t>
      </w:r>
      <w:r w:rsidR="00455CDD" w:rsidRPr="00087D85">
        <w:t xml:space="preserve"> </w:t>
      </w:r>
      <w:r w:rsidRPr="00087D85">
        <w:t>gode</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kritisk</w:t>
      </w:r>
      <w:r w:rsidR="00455CDD" w:rsidRPr="00087D85">
        <w:t xml:space="preserve"> </w:t>
      </w:r>
      <w:r w:rsidRPr="00087D85">
        <w:t>tenkning.</w:t>
      </w:r>
      <w:r w:rsidR="00455CDD" w:rsidRPr="00087D85">
        <w:t xml:space="preserve"> </w:t>
      </w:r>
      <w:r w:rsidRPr="00087D85">
        <w:t>Skolebiblioteket</w:t>
      </w:r>
      <w:r w:rsidR="00455CDD" w:rsidRPr="00087D85">
        <w:t xml:space="preserve"> </w:t>
      </w:r>
      <w:r w:rsidRPr="00087D85">
        <w:t>skal</w:t>
      </w:r>
      <w:r w:rsidR="00455CDD" w:rsidRPr="00087D85">
        <w:t xml:space="preserve"> </w:t>
      </w:r>
      <w:r w:rsidRPr="00087D85">
        <w:t>være</w:t>
      </w:r>
      <w:r w:rsidR="00455CDD" w:rsidRPr="00087D85">
        <w:t xml:space="preserve"> </w:t>
      </w:r>
      <w:r w:rsidRPr="00087D85">
        <w:t>særskilt</w:t>
      </w:r>
      <w:r w:rsidR="00455CDD" w:rsidRPr="00087D85">
        <w:t xml:space="preserve"> </w:t>
      </w:r>
      <w:r w:rsidRPr="00087D85">
        <w:t>tilrettelagt</w:t>
      </w:r>
      <w:r w:rsidR="00455CDD" w:rsidRPr="00087D85">
        <w:t xml:space="preserve"> </w:t>
      </w:r>
      <w:r w:rsidRPr="00087D85">
        <w:t>for</w:t>
      </w:r>
      <w:r w:rsidR="00455CDD" w:rsidRPr="00087D85">
        <w:t xml:space="preserve"> </w:t>
      </w:r>
      <w:r w:rsidRPr="00087D85">
        <w:t>skolen</w:t>
      </w:r>
      <w:r w:rsidR="00455CDD" w:rsidRPr="00087D85">
        <w:t xml:space="preserve"> </w:t>
      </w:r>
      <w:r w:rsidRPr="00087D85">
        <w:t>og</w:t>
      </w:r>
      <w:r w:rsidR="00455CDD" w:rsidRPr="00087D85">
        <w:t xml:space="preserve"> </w:t>
      </w:r>
      <w:r w:rsidRPr="00087D85">
        <w:t>være</w:t>
      </w:r>
      <w:r w:rsidR="00455CDD" w:rsidRPr="00087D85">
        <w:t xml:space="preserve"> </w:t>
      </w:r>
      <w:r w:rsidRPr="00087D85">
        <w:t>tilgjengelig</w:t>
      </w:r>
      <w:r w:rsidR="00455CDD" w:rsidRPr="00087D85">
        <w:t xml:space="preserve"> </w:t>
      </w:r>
      <w:r w:rsidRPr="00087D85">
        <w:t>for</w:t>
      </w:r>
      <w:r w:rsidR="00455CDD" w:rsidRPr="00087D85">
        <w:t xml:space="preserve"> </w:t>
      </w:r>
      <w:r w:rsidRPr="00087D85">
        <w:t>elevene</w:t>
      </w:r>
      <w:r w:rsidR="00455CDD" w:rsidRPr="00087D85">
        <w:t xml:space="preserve"> </w:t>
      </w:r>
      <w:r w:rsidRPr="00087D85">
        <w:t>i</w:t>
      </w:r>
      <w:r w:rsidR="00455CDD" w:rsidRPr="00087D85">
        <w:t xml:space="preserve"> </w:t>
      </w:r>
      <w:r w:rsidRPr="00087D85">
        <w:t>skoletiden,</w:t>
      </w:r>
      <w:r w:rsidR="00455CDD" w:rsidRPr="00087D85">
        <w:t xml:space="preserve"> </w:t>
      </w:r>
      <w:r w:rsidRPr="00087D85">
        <w:t>slik</w:t>
      </w:r>
      <w:r w:rsidR="00455CDD" w:rsidRPr="00087D85">
        <w:t xml:space="preserve"> </w:t>
      </w:r>
      <w:r w:rsidRPr="00087D85">
        <w:t>at</w:t>
      </w:r>
      <w:r w:rsidR="00455CDD" w:rsidRPr="00087D85">
        <w:t xml:space="preserve"> </w:t>
      </w:r>
      <w:r w:rsidRPr="00087D85">
        <w:t>det</w:t>
      </w:r>
      <w:r w:rsidR="00455CDD" w:rsidRPr="00087D85">
        <w:t xml:space="preserve"> </w:t>
      </w:r>
      <w:r w:rsidRPr="00087D85">
        <w:t>kan</w:t>
      </w:r>
      <w:r w:rsidR="00455CDD" w:rsidRPr="00087D85">
        <w:t xml:space="preserve"> </w:t>
      </w:r>
      <w:r w:rsidRPr="00087D85">
        <w:t>brukes</w:t>
      </w:r>
      <w:r w:rsidR="00455CDD" w:rsidRPr="00087D85">
        <w:t xml:space="preserve"> </w:t>
      </w:r>
      <w:r w:rsidRPr="00087D85">
        <w:t>aktivt</w:t>
      </w:r>
      <w:r w:rsidR="00455CDD" w:rsidRPr="00087D85">
        <w:t xml:space="preserve"> </w:t>
      </w:r>
      <w:r w:rsidRPr="00087D85">
        <w:t>i</w:t>
      </w:r>
      <w:r w:rsidR="00455CDD" w:rsidRPr="00087D85">
        <w:t xml:space="preserve"> </w:t>
      </w:r>
      <w:r w:rsidRPr="00087D85">
        <w:t>opplæringen</w:t>
      </w:r>
      <w:r w:rsidR="00455CDD" w:rsidRPr="00087D85">
        <w:t xml:space="preserve"> </w:t>
      </w:r>
      <w:r w:rsidRPr="00087D85">
        <w:t>og</w:t>
      </w:r>
      <w:r w:rsidR="00455CDD" w:rsidRPr="00087D85">
        <w:t xml:space="preserve"> </w:t>
      </w:r>
      <w:r w:rsidRPr="00087D85">
        <w:t>være</w:t>
      </w:r>
      <w:r w:rsidR="00455CDD" w:rsidRPr="00087D85">
        <w:t xml:space="preserve"> </w:t>
      </w:r>
      <w:r w:rsidRPr="00087D85">
        <w:t>en</w:t>
      </w:r>
      <w:r w:rsidR="00455CDD" w:rsidRPr="00087D85">
        <w:t xml:space="preserve"> </w:t>
      </w:r>
      <w:r w:rsidRPr="00087D85">
        <w:t>integrert</w:t>
      </w:r>
      <w:r w:rsidR="00455CDD" w:rsidRPr="00087D85">
        <w:t xml:space="preserve"> </w:t>
      </w:r>
      <w:r w:rsidRPr="00087D85">
        <w:t>del</w:t>
      </w:r>
      <w:r w:rsidR="00455CDD" w:rsidRPr="00087D85">
        <w:t xml:space="preserve"> </w:t>
      </w:r>
      <w:r w:rsidRPr="00087D85">
        <w:t>av</w:t>
      </w:r>
      <w:r w:rsidR="00455CDD" w:rsidRPr="00087D85">
        <w:t xml:space="preserve"> </w:t>
      </w:r>
      <w:r w:rsidRPr="00087D85">
        <w:t>skolens</w:t>
      </w:r>
      <w:r w:rsidR="00455CDD" w:rsidRPr="00087D85">
        <w:t xml:space="preserve"> </w:t>
      </w:r>
      <w:r w:rsidRPr="00087D85">
        <w:t>pedagogiske</w:t>
      </w:r>
      <w:r w:rsidR="00455CDD" w:rsidRPr="00087D85">
        <w:t xml:space="preserve"> </w:t>
      </w:r>
      <w:r w:rsidRPr="00087D85">
        <w:t>virksomhet.</w:t>
      </w:r>
      <w:r w:rsidR="00455CDD" w:rsidRPr="00087D85">
        <w:t xml:space="preserve"> </w:t>
      </w:r>
    </w:p>
    <w:p w14:paraId="058A74EE" w14:textId="3D56238F" w:rsidR="0068665E" w:rsidRPr="00087D85" w:rsidRDefault="00A74CE3" w:rsidP="00087D85">
      <w:r w:rsidRPr="00087D85">
        <w:t>I</w:t>
      </w:r>
      <w:r w:rsidR="00455CDD" w:rsidRPr="00087D85">
        <w:t xml:space="preserve"> </w:t>
      </w:r>
      <w:r w:rsidRPr="00087D85">
        <w:t>arbeidet</w:t>
      </w:r>
      <w:r w:rsidR="00455CDD" w:rsidRPr="00087D85">
        <w:t xml:space="preserve"> </w:t>
      </w:r>
      <w:r w:rsidRPr="00087D85">
        <w:t>med</w:t>
      </w:r>
      <w:r w:rsidR="00455CDD" w:rsidRPr="00087D85">
        <w:t xml:space="preserve"> </w:t>
      </w:r>
      <w:r w:rsidRPr="00087D85">
        <w:t>ny</w:t>
      </w:r>
      <w:r w:rsidR="00455CDD" w:rsidRPr="00087D85">
        <w:t xml:space="preserve"> </w:t>
      </w:r>
      <w:r w:rsidRPr="00087D85">
        <w:t>opplæringslov</w:t>
      </w:r>
      <w:r w:rsidR="00455CDD" w:rsidRPr="00087D85">
        <w:t xml:space="preserve"> </w:t>
      </w:r>
      <w:r w:rsidRPr="00087D85">
        <w:t>og</w:t>
      </w:r>
      <w:r w:rsidR="00455CDD" w:rsidRPr="00087D85">
        <w:t xml:space="preserve"> </w:t>
      </w:r>
      <w:r w:rsidRPr="00087D85">
        <w:t>forskrifter</w:t>
      </w:r>
      <w:r w:rsidR="00455CDD" w:rsidRPr="00087D85">
        <w:t xml:space="preserve"> </w:t>
      </w:r>
      <w:r w:rsidRPr="00087D85">
        <w:t>har</w:t>
      </w:r>
      <w:r w:rsidR="00455CDD" w:rsidRPr="00087D85">
        <w:t xml:space="preserve"> </w:t>
      </w:r>
      <w:r w:rsidRPr="00087D85">
        <w:t>det</w:t>
      </w:r>
      <w:r w:rsidR="00455CDD" w:rsidRPr="00087D85">
        <w:t xml:space="preserve"> </w:t>
      </w:r>
      <w:r w:rsidRPr="00087D85">
        <w:t>kommet</w:t>
      </w:r>
      <w:r w:rsidR="00455CDD" w:rsidRPr="00087D85">
        <w:t xml:space="preserve"> </w:t>
      </w:r>
      <w:r w:rsidRPr="00087D85">
        <w:t>innspill</w:t>
      </w:r>
      <w:r w:rsidR="00455CDD" w:rsidRPr="00087D85">
        <w:t xml:space="preserve"> </w:t>
      </w:r>
      <w:r w:rsidRPr="00087D85">
        <w:t>om</w:t>
      </w:r>
      <w:r w:rsidR="00455CDD" w:rsidRPr="00087D85">
        <w:t xml:space="preserve"> </w:t>
      </w:r>
      <w:r w:rsidRPr="00087D85">
        <w:t>en</w:t>
      </w:r>
      <w:r w:rsidR="00455CDD" w:rsidRPr="00087D85">
        <w:t xml:space="preserve"> </w:t>
      </w:r>
      <w:r w:rsidRPr="00087D85">
        <w:t>formålsbestemmelse</w:t>
      </w:r>
      <w:r w:rsidR="00455CDD" w:rsidRPr="00087D85">
        <w:t xml:space="preserve"> </w:t>
      </w:r>
      <w:r w:rsidRPr="00087D85">
        <w:t>for</w:t>
      </w:r>
      <w:r w:rsidR="00455CDD" w:rsidRPr="00087D85">
        <w:t xml:space="preserve"> </w:t>
      </w:r>
      <w:r w:rsidRPr="00087D85">
        <w:t>skolebibliotekene.</w:t>
      </w:r>
      <w:r w:rsidR="00455CDD" w:rsidRPr="00087D85">
        <w:t xml:space="preserve"> </w:t>
      </w:r>
      <w:r w:rsidRPr="00087D85">
        <w:t>Regjeringen</w:t>
      </w:r>
      <w:r w:rsidR="00455CDD" w:rsidRPr="00087D85">
        <w:t xml:space="preserve"> </w:t>
      </w:r>
      <w:r w:rsidRPr="00087D85">
        <w:t>mener</w:t>
      </w:r>
      <w:r w:rsidR="00455CDD" w:rsidRPr="00087D85">
        <w:t xml:space="preserve"> </w:t>
      </w:r>
      <w:r w:rsidRPr="00087D85">
        <w:t>en</w:t>
      </w:r>
      <w:r w:rsidR="00455CDD" w:rsidRPr="00087D85">
        <w:t xml:space="preserve"> </w:t>
      </w:r>
      <w:r w:rsidRPr="00087D85">
        <w:t>slik</w:t>
      </w:r>
      <w:r w:rsidR="00455CDD" w:rsidRPr="00087D85">
        <w:t xml:space="preserve"> </w:t>
      </w:r>
      <w:r w:rsidRPr="00087D85">
        <w:t>formålsbestemmelse</w:t>
      </w:r>
      <w:r w:rsidR="00455CDD" w:rsidRPr="00087D85">
        <w:t xml:space="preserve"> </w:t>
      </w:r>
      <w:r w:rsidRPr="00087D85">
        <w:t>kan</w:t>
      </w:r>
      <w:r w:rsidR="00455CDD" w:rsidRPr="00087D85">
        <w:t xml:space="preserve"> </w:t>
      </w:r>
      <w:r w:rsidRPr="00087D85">
        <w:t>tydeliggjøre</w:t>
      </w:r>
      <w:r w:rsidR="00455CDD" w:rsidRPr="00087D85">
        <w:t xml:space="preserve"> </w:t>
      </w:r>
      <w:r w:rsidRPr="00087D85">
        <w:t>skolebibliotekets</w:t>
      </w:r>
      <w:r w:rsidR="00455CDD" w:rsidRPr="00087D85">
        <w:t xml:space="preserve"> </w:t>
      </w:r>
      <w:r w:rsidRPr="00087D85">
        <w:t>betydning</w:t>
      </w:r>
      <w:r w:rsidR="00455CDD" w:rsidRPr="00087D85">
        <w:t xml:space="preserve"> </w:t>
      </w:r>
      <w:r w:rsidRPr="00087D85">
        <w:t>og</w:t>
      </w:r>
      <w:r w:rsidR="00455CDD" w:rsidRPr="00087D85">
        <w:t xml:space="preserve"> </w:t>
      </w:r>
      <w:r w:rsidRPr="00087D85">
        <w:t>støtte</w:t>
      </w:r>
      <w:r w:rsidR="00455CDD" w:rsidRPr="00087D85">
        <w:t xml:space="preserve"> </w:t>
      </w:r>
      <w:r w:rsidRPr="00087D85">
        <w:t>opp</w:t>
      </w:r>
      <w:r w:rsidR="00455CDD" w:rsidRPr="00087D85">
        <w:t xml:space="preserve"> </w:t>
      </w:r>
      <w:r w:rsidRPr="00087D85">
        <w:t>under</w:t>
      </w:r>
      <w:r w:rsidR="00455CDD" w:rsidRPr="00087D85">
        <w:t xml:space="preserve"> </w:t>
      </w:r>
      <w:r w:rsidRPr="00087D85">
        <w:t>skolens</w:t>
      </w:r>
      <w:r w:rsidR="00455CDD" w:rsidRPr="00087D85">
        <w:t xml:space="preserve"> </w:t>
      </w:r>
      <w:r w:rsidRPr="00087D85">
        <w:t>arbeid</w:t>
      </w:r>
      <w:r w:rsidR="00455CDD" w:rsidRPr="00087D85">
        <w:t xml:space="preserve"> </w:t>
      </w:r>
      <w:r w:rsidRPr="00087D85">
        <w:t>med</w:t>
      </w:r>
      <w:r w:rsidR="00455CDD" w:rsidRPr="00087D85">
        <w:t xml:space="preserve"> </w:t>
      </w:r>
      <w:r w:rsidRPr="00087D85">
        <w:t>lesing.</w:t>
      </w:r>
      <w:r w:rsidR="00455CDD" w:rsidRPr="00087D85">
        <w:t xml:space="preserve"> </w:t>
      </w:r>
      <w:r w:rsidRPr="00087D85">
        <w:t>Det</w:t>
      </w:r>
      <w:r w:rsidR="00455CDD" w:rsidRPr="00087D85">
        <w:t xml:space="preserve"> </w:t>
      </w:r>
      <w:r w:rsidRPr="00087D85">
        <w:t>vil</w:t>
      </w:r>
      <w:r w:rsidR="00455CDD" w:rsidRPr="00087D85">
        <w:t xml:space="preserve"> </w:t>
      </w:r>
      <w:r w:rsidRPr="00087D85">
        <w:t>derfor</w:t>
      </w:r>
      <w:r w:rsidR="00455CDD" w:rsidRPr="00087D85">
        <w:t xml:space="preserve"> </w:t>
      </w:r>
      <w:r w:rsidRPr="00087D85">
        <w:t>framgå</w:t>
      </w:r>
      <w:r w:rsidR="00455CDD" w:rsidRPr="00087D85">
        <w:t xml:space="preserve"> </w:t>
      </w:r>
      <w:r w:rsidRPr="00087D85">
        <w:t>av</w:t>
      </w:r>
      <w:r w:rsidR="00455CDD" w:rsidRPr="00087D85">
        <w:t xml:space="preserve"> </w:t>
      </w:r>
      <w:r w:rsidRPr="00087D85">
        <w:t>ny</w:t>
      </w:r>
      <w:r w:rsidR="00455CDD" w:rsidRPr="00087D85">
        <w:t xml:space="preserve"> </w:t>
      </w:r>
      <w:r w:rsidRPr="00087D85">
        <w:t>forskrift</w:t>
      </w:r>
      <w:r w:rsidR="00455CDD" w:rsidRPr="00087D85">
        <w:t xml:space="preserve"> </w:t>
      </w:r>
      <w:r w:rsidRPr="00087D85">
        <w:t>at</w:t>
      </w:r>
      <w:r w:rsidR="00455CDD" w:rsidRPr="00087D85">
        <w:t xml:space="preserve"> </w:t>
      </w:r>
      <w:r w:rsidRPr="00087D85">
        <w:t>skolebibliotekene</w:t>
      </w:r>
      <w:r w:rsidR="00455CDD" w:rsidRPr="00087D85">
        <w:t xml:space="preserve"> </w:t>
      </w:r>
      <w:r w:rsidRPr="00087D85">
        <w:t>blant</w:t>
      </w:r>
      <w:r w:rsidR="00455CDD" w:rsidRPr="00087D85">
        <w:t xml:space="preserve"> </w:t>
      </w:r>
      <w:r w:rsidRPr="00087D85">
        <w:t>annet</w:t>
      </w:r>
      <w:r w:rsidR="00455CDD" w:rsidRPr="00087D85">
        <w:t xml:space="preserve"> </w:t>
      </w:r>
      <w:r w:rsidRPr="00087D85">
        <w:t>skal</w:t>
      </w:r>
      <w:r w:rsidR="00455CDD" w:rsidRPr="00087D85">
        <w:t xml:space="preserve"> </w:t>
      </w:r>
      <w:r w:rsidRPr="00087D85">
        <w:t>bidra</w:t>
      </w:r>
      <w:r w:rsidR="00455CDD" w:rsidRPr="00087D85">
        <w:t xml:space="preserve"> </w:t>
      </w:r>
      <w:r w:rsidRPr="00087D85">
        <w:t>til</w:t>
      </w:r>
      <w:r w:rsidR="00455CDD" w:rsidRPr="00087D85">
        <w:t xml:space="preserve"> </w:t>
      </w:r>
      <w:r w:rsidRPr="00087D85">
        <w:t>å</w:t>
      </w:r>
      <w:r w:rsidR="00455CDD" w:rsidRPr="00087D85">
        <w:t xml:space="preserve"> </w:t>
      </w:r>
      <w:r w:rsidRPr="00087D85">
        <w:t>utvikle</w:t>
      </w:r>
      <w:r w:rsidR="00455CDD" w:rsidRPr="00087D85">
        <w:t xml:space="preserve"> </w:t>
      </w:r>
      <w:r w:rsidRPr="00087D85">
        <w:t>elevenes</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til</w:t>
      </w:r>
      <w:r w:rsidR="00455CDD" w:rsidRPr="00087D85">
        <w:t xml:space="preserve"> </w:t>
      </w:r>
      <w:r w:rsidRPr="00087D85">
        <w:t>å</w:t>
      </w:r>
      <w:r w:rsidR="00455CDD" w:rsidRPr="00087D85">
        <w:t xml:space="preserve"> </w:t>
      </w:r>
      <w:r w:rsidRPr="00087D85">
        <w:t>utjevne</w:t>
      </w:r>
      <w:r w:rsidR="00455CDD" w:rsidRPr="00087D85">
        <w:t xml:space="preserve"> </w:t>
      </w:r>
      <w:r w:rsidRPr="00087D85">
        <w:t>sosiale</w:t>
      </w:r>
      <w:r w:rsidR="00455CDD" w:rsidRPr="00087D85">
        <w:t xml:space="preserve"> </w:t>
      </w:r>
      <w:r w:rsidRPr="00087D85">
        <w:t>forskjeller.</w:t>
      </w:r>
    </w:p>
    <w:p w14:paraId="2BB471D4" w14:textId="057666EA" w:rsidR="0068665E" w:rsidRPr="00087D85" w:rsidRDefault="00A74CE3" w:rsidP="00087D85">
      <w:r w:rsidRPr="00087D85">
        <w:t>For</w:t>
      </w:r>
      <w:r w:rsidR="00455CDD" w:rsidRPr="00087D85">
        <w:t xml:space="preserve"> </w:t>
      </w:r>
      <w:r w:rsidRPr="00087D85">
        <w:t>å</w:t>
      </w:r>
      <w:r w:rsidR="00455CDD" w:rsidRPr="00087D85">
        <w:t xml:space="preserve"> </w:t>
      </w:r>
      <w:r w:rsidRPr="00087D85">
        <w:t>utnytte</w:t>
      </w:r>
      <w:r w:rsidR="00455CDD" w:rsidRPr="00087D85">
        <w:t xml:space="preserve"> </w:t>
      </w:r>
      <w:r w:rsidRPr="00087D85">
        <w:t>potensialet</w:t>
      </w:r>
      <w:r w:rsidR="00455CDD" w:rsidRPr="00087D85">
        <w:t xml:space="preserve"> </w:t>
      </w:r>
      <w:r w:rsidRPr="00087D85">
        <w:t>som</w:t>
      </w:r>
      <w:r w:rsidR="00455CDD" w:rsidRPr="00087D85">
        <w:t xml:space="preserve"> </w:t>
      </w:r>
      <w:r w:rsidRPr="00087D85">
        <w:t>ligger</w:t>
      </w:r>
      <w:r w:rsidR="00455CDD" w:rsidRPr="00087D85">
        <w:t xml:space="preserve"> </w:t>
      </w:r>
      <w:r w:rsidRPr="00087D85">
        <w:t>i</w:t>
      </w:r>
      <w:r w:rsidR="00455CDD" w:rsidRPr="00087D85">
        <w:t xml:space="preserve"> </w:t>
      </w:r>
      <w:r w:rsidRPr="00087D85">
        <w:t>skolebibliotek,</w:t>
      </w:r>
      <w:r w:rsidR="00455CDD" w:rsidRPr="00087D85">
        <w:t xml:space="preserve"> </w:t>
      </w:r>
      <w:r w:rsidRPr="00087D85">
        <w:t>er</w:t>
      </w:r>
      <w:r w:rsidR="00455CDD" w:rsidRPr="00087D85">
        <w:t xml:space="preserve"> </w:t>
      </w:r>
      <w:r w:rsidRPr="00087D85">
        <w:t>det</w:t>
      </w:r>
      <w:r w:rsidR="00455CDD" w:rsidRPr="00087D85">
        <w:t xml:space="preserve"> </w:t>
      </w:r>
      <w:r w:rsidRPr="00087D85">
        <w:t>viktig</w:t>
      </w:r>
      <w:r w:rsidR="00455CDD" w:rsidRPr="00087D85">
        <w:t xml:space="preserve"> </w:t>
      </w:r>
      <w:r w:rsidRPr="00087D85">
        <w:t>med</w:t>
      </w:r>
      <w:r w:rsidR="00455CDD" w:rsidRPr="00087D85">
        <w:t xml:space="preserve"> </w:t>
      </w:r>
      <w:r w:rsidRPr="00087D85">
        <w:t>tett</w:t>
      </w:r>
      <w:r w:rsidR="00455CDD" w:rsidRPr="00087D85">
        <w:t xml:space="preserve"> </w:t>
      </w:r>
      <w:r w:rsidRPr="00087D85">
        <w:t>samarbeid</w:t>
      </w:r>
      <w:r w:rsidR="00455CDD" w:rsidRPr="00087D85">
        <w:t xml:space="preserve"> </w:t>
      </w:r>
      <w:r w:rsidRPr="00087D85">
        <w:t>mellom</w:t>
      </w:r>
      <w:r w:rsidR="00455CDD" w:rsidRPr="00087D85">
        <w:t xml:space="preserve"> </w:t>
      </w:r>
      <w:r w:rsidRPr="00087D85">
        <w:t>lærere</w:t>
      </w:r>
      <w:r w:rsidR="00455CDD" w:rsidRPr="00087D85">
        <w:t xml:space="preserve"> </w:t>
      </w:r>
      <w:r w:rsidRPr="00087D85">
        <w:t>og</w:t>
      </w:r>
      <w:r w:rsidR="00455CDD" w:rsidRPr="00087D85">
        <w:t xml:space="preserve"> </w:t>
      </w:r>
      <w:r w:rsidRPr="00087D85">
        <w:t>skolebibliotekansvarlig.</w:t>
      </w:r>
      <w:r w:rsidR="00455CDD" w:rsidRPr="00087D85">
        <w:t xml:space="preserve"> </w:t>
      </w:r>
      <w:r w:rsidRPr="00087D85">
        <w:t>Om</w:t>
      </w:r>
      <w:r w:rsidR="00455CDD" w:rsidRPr="00087D85">
        <w:t xml:space="preserve"> </w:t>
      </w:r>
      <w:r w:rsidRPr="00087D85">
        <w:t>den</w:t>
      </w:r>
      <w:r w:rsidR="00455CDD" w:rsidRPr="00087D85">
        <w:t xml:space="preserve"> </w:t>
      </w:r>
      <w:r w:rsidRPr="00087D85">
        <w:t>eller</w:t>
      </w:r>
      <w:r w:rsidR="00455CDD" w:rsidRPr="00087D85">
        <w:t xml:space="preserve"> </w:t>
      </w:r>
      <w:r w:rsidRPr="00087D85">
        <w:t>de</w:t>
      </w:r>
      <w:r w:rsidR="00455CDD" w:rsidRPr="00087D85">
        <w:t xml:space="preserve"> </w:t>
      </w:r>
      <w:r w:rsidRPr="00087D85">
        <w:t>som</w:t>
      </w:r>
      <w:r w:rsidR="00455CDD" w:rsidRPr="00087D85">
        <w:t xml:space="preserve"> </w:t>
      </w:r>
      <w:r w:rsidRPr="00087D85">
        <w:t>jobber</w:t>
      </w:r>
      <w:r w:rsidR="00455CDD" w:rsidRPr="00087D85">
        <w:t xml:space="preserve"> </w:t>
      </w:r>
      <w:r w:rsidRPr="00087D85">
        <w:t>på</w:t>
      </w:r>
      <w:r w:rsidR="00455CDD" w:rsidRPr="00087D85">
        <w:t xml:space="preserve"> </w:t>
      </w:r>
      <w:r w:rsidRPr="00087D85">
        <w:t>skolebiblioteket</w:t>
      </w:r>
      <w:r w:rsidR="00455CDD" w:rsidRPr="00087D85">
        <w:t xml:space="preserve"> </w:t>
      </w:r>
      <w:r w:rsidRPr="00087D85">
        <w:t>kjenner</w:t>
      </w:r>
      <w:r w:rsidR="00455CDD" w:rsidRPr="00087D85">
        <w:t xml:space="preserve"> </w:t>
      </w:r>
      <w:r w:rsidRPr="00087D85">
        <w:t>elevene,</w:t>
      </w:r>
      <w:r w:rsidR="00455CDD" w:rsidRPr="00087D85">
        <w:t xml:space="preserve"> </w:t>
      </w:r>
      <w:r w:rsidRPr="00087D85">
        <w:t>vil</w:t>
      </w:r>
      <w:r w:rsidR="00455CDD" w:rsidRPr="00087D85">
        <w:t xml:space="preserve"> </w:t>
      </w:r>
      <w:r w:rsidRPr="00087D85">
        <w:t>de</w:t>
      </w:r>
      <w:r w:rsidR="00455CDD" w:rsidRPr="00087D85">
        <w:t xml:space="preserve"> </w:t>
      </w:r>
      <w:r w:rsidRPr="00087D85">
        <w:t>kunne</w:t>
      </w:r>
      <w:r w:rsidR="00455CDD" w:rsidRPr="00087D85">
        <w:t xml:space="preserve"> </w:t>
      </w:r>
      <w:r w:rsidRPr="00087D85">
        <w:t>ta</w:t>
      </w:r>
      <w:r w:rsidR="00455CDD" w:rsidRPr="00087D85">
        <w:t xml:space="preserve"> </w:t>
      </w:r>
      <w:r w:rsidRPr="00087D85">
        <w:t>hensyn</w:t>
      </w:r>
      <w:r w:rsidR="00455CDD" w:rsidRPr="00087D85">
        <w:t xml:space="preserve"> </w:t>
      </w:r>
      <w:r w:rsidRPr="00087D85">
        <w:t>til</w:t>
      </w:r>
      <w:r w:rsidR="00455CDD" w:rsidRPr="00087D85">
        <w:t xml:space="preserve"> </w:t>
      </w:r>
      <w:r w:rsidRPr="00087D85">
        <w:t>elevenes</w:t>
      </w:r>
      <w:r w:rsidR="00455CDD" w:rsidRPr="00087D85">
        <w:t xml:space="preserve"> </w:t>
      </w:r>
      <w:r w:rsidRPr="00087D85">
        <w:t>ulike</w:t>
      </w:r>
      <w:r w:rsidR="00455CDD" w:rsidRPr="00087D85">
        <w:t xml:space="preserve"> </w:t>
      </w:r>
      <w:r w:rsidRPr="00087D85">
        <w:t>forutsetninger,</w:t>
      </w:r>
      <w:r w:rsidR="00455CDD" w:rsidRPr="00087D85">
        <w:t xml:space="preserve"> </w:t>
      </w:r>
      <w:r w:rsidRPr="00087D85">
        <w:t>interesser</w:t>
      </w:r>
      <w:r w:rsidR="00455CDD" w:rsidRPr="00087D85">
        <w:t xml:space="preserve"> </w:t>
      </w:r>
      <w:r w:rsidRPr="00087D85">
        <w:t>og</w:t>
      </w:r>
      <w:r w:rsidR="00455CDD" w:rsidRPr="00087D85">
        <w:t xml:space="preserve"> </w:t>
      </w:r>
      <w:r w:rsidRPr="00087D85">
        <w:t>behov.</w:t>
      </w:r>
      <w:r w:rsidR="00455CDD" w:rsidRPr="00087D85">
        <w:t xml:space="preserve"> </w:t>
      </w:r>
      <w:r w:rsidRPr="00087D85">
        <w:t>Det</w:t>
      </w:r>
      <w:r w:rsidR="00455CDD" w:rsidRPr="00087D85">
        <w:t xml:space="preserve"> </w:t>
      </w:r>
      <w:r w:rsidRPr="00087D85">
        <w:t>kan</w:t>
      </w:r>
      <w:r w:rsidR="00455CDD" w:rsidRPr="00087D85">
        <w:t xml:space="preserve"> </w:t>
      </w:r>
      <w:r w:rsidRPr="00087D85">
        <w:t>også</w:t>
      </w:r>
      <w:r w:rsidR="00455CDD" w:rsidRPr="00087D85">
        <w:t xml:space="preserve"> </w:t>
      </w:r>
      <w:r w:rsidRPr="00087D85">
        <w:t>dreie</w:t>
      </w:r>
      <w:r w:rsidR="00455CDD" w:rsidRPr="00087D85">
        <w:t xml:space="preserve"> </w:t>
      </w:r>
      <w:r w:rsidRPr="00087D85">
        <w:t>seg</w:t>
      </w:r>
      <w:r w:rsidR="00455CDD" w:rsidRPr="00087D85">
        <w:t xml:space="preserve"> </w:t>
      </w:r>
      <w:r w:rsidRPr="00087D85">
        <w:t>om</w:t>
      </w:r>
      <w:r w:rsidR="00455CDD" w:rsidRPr="00087D85">
        <w:t xml:space="preserve"> </w:t>
      </w:r>
      <w:r w:rsidRPr="00087D85">
        <w:t>å</w:t>
      </w:r>
      <w:r w:rsidR="00455CDD" w:rsidRPr="00087D85">
        <w:t xml:space="preserve"> </w:t>
      </w:r>
      <w:r w:rsidRPr="00087D85">
        <w:t>finne</w:t>
      </w:r>
      <w:r w:rsidR="00455CDD" w:rsidRPr="00087D85">
        <w:t xml:space="preserve"> </w:t>
      </w:r>
      <w:r w:rsidRPr="00087D85">
        <w:t>tospråklige</w:t>
      </w:r>
      <w:r w:rsidR="00455CDD" w:rsidRPr="00087D85">
        <w:t xml:space="preserve"> </w:t>
      </w:r>
      <w:r w:rsidRPr="00087D85">
        <w:t>bøker</w:t>
      </w:r>
      <w:r w:rsidR="00455CDD" w:rsidRPr="00087D85">
        <w:t xml:space="preserve"> </w:t>
      </w:r>
      <w:r w:rsidRPr="00087D85">
        <w:t>eller</w:t>
      </w:r>
      <w:r w:rsidR="00455CDD" w:rsidRPr="00087D85">
        <w:t xml:space="preserve"> </w:t>
      </w:r>
      <w:r w:rsidRPr="00087D85">
        <w:t>bøker</w:t>
      </w:r>
      <w:r w:rsidR="00455CDD" w:rsidRPr="00087D85">
        <w:t xml:space="preserve"> </w:t>
      </w:r>
      <w:r w:rsidRPr="00087D85">
        <w:t>på</w:t>
      </w:r>
      <w:r w:rsidR="00455CDD" w:rsidRPr="00087D85">
        <w:t xml:space="preserve"> </w:t>
      </w:r>
      <w:r w:rsidRPr="00087D85">
        <w:t>elevenes</w:t>
      </w:r>
      <w:r w:rsidR="00455CDD" w:rsidRPr="00087D85">
        <w:t xml:space="preserve"> </w:t>
      </w:r>
      <w:r w:rsidRPr="00087D85">
        <w:t>morsmål.</w:t>
      </w:r>
      <w:r w:rsidR="00455CDD" w:rsidRPr="00087D85">
        <w:t xml:space="preserve"> </w:t>
      </w:r>
    </w:p>
    <w:p w14:paraId="447FA1AA" w14:textId="0C3AEC90" w:rsidR="0068665E" w:rsidRPr="00087D85" w:rsidRDefault="00A74CE3" w:rsidP="00087D85">
      <w:r w:rsidRPr="00087D85">
        <w:t>Regjeringen</w:t>
      </w:r>
      <w:r w:rsidR="00455CDD" w:rsidRPr="00087D85">
        <w:t xml:space="preserve"> </w:t>
      </w:r>
      <w:r w:rsidRPr="00087D85">
        <w:t>har</w:t>
      </w:r>
      <w:r w:rsidR="00455CDD" w:rsidRPr="00087D85">
        <w:t xml:space="preserve"> </w:t>
      </w:r>
      <w:r w:rsidRPr="00087D85">
        <w:t>to</w:t>
      </w:r>
      <w:r w:rsidR="00455CDD" w:rsidRPr="00087D85">
        <w:t xml:space="preserve"> </w:t>
      </w:r>
      <w:r w:rsidRPr="00087D85">
        <w:t>ulike</w:t>
      </w:r>
      <w:r w:rsidR="00455CDD" w:rsidRPr="00087D85">
        <w:t xml:space="preserve"> </w:t>
      </w:r>
      <w:r w:rsidRPr="00087D85">
        <w:t>ordninger</w:t>
      </w:r>
      <w:r w:rsidR="00455CDD" w:rsidRPr="00087D85">
        <w:t xml:space="preserve"> </w:t>
      </w:r>
      <w:r w:rsidRPr="00087D85">
        <w:t>som</w:t>
      </w:r>
      <w:r w:rsidR="00455CDD" w:rsidRPr="00087D85">
        <w:t xml:space="preserve"> </w:t>
      </w:r>
      <w:r w:rsidRPr="00087D85">
        <w:t>til</w:t>
      </w:r>
      <w:r w:rsidR="00455CDD" w:rsidRPr="00087D85">
        <w:t xml:space="preserve"> </w:t>
      </w:r>
      <w:r w:rsidRPr="00087D85">
        <w:t>sammen</w:t>
      </w:r>
      <w:r w:rsidR="00455CDD" w:rsidRPr="00087D85">
        <w:t xml:space="preserve"> </w:t>
      </w:r>
      <w:r w:rsidRPr="00087D85">
        <w:t>bidrar</w:t>
      </w:r>
      <w:r w:rsidR="00455CDD" w:rsidRPr="00087D85">
        <w:t xml:space="preserve"> </w:t>
      </w:r>
      <w:r w:rsidRPr="00087D85">
        <w:t>til</w:t>
      </w:r>
      <w:r w:rsidR="00455CDD" w:rsidRPr="00087D85">
        <w:t xml:space="preserve"> </w:t>
      </w:r>
      <w:r w:rsidRPr="00087D85">
        <w:t>gode</w:t>
      </w:r>
      <w:r w:rsidR="00455CDD" w:rsidRPr="00087D85">
        <w:t xml:space="preserve"> </w:t>
      </w:r>
      <w:r w:rsidRPr="00087D85">
        <w:t>skolebibliotek:</w:t>
      </w:r>
      <w:r w:rsidR="00455CDD" w:rsidRPr="00087D85">
        <w:t xml:space="preserve"> </w:t>
      </w:r>
      <w:r w:rsidRPr="00087D85">
        <w:t>Utdanningsdirektoratets</w:t>
      </w:r>
      <w:r w:rsidR="00455CDD" w:rsidRPr="00087D85">
        <w:t xml:space="preserve"> </w:t>
      </w:r>
      <w:r w:rsidRPr="00087D85">
        <w:t>tilskudd</w:t>
      </w:r>
      <w:r w:rsidR="00455CDD" w:rsidRPr="00087D85">
        <w:t xml:space="preserve"> </w:t>
      </w:r>
      <w:r w:rsidRPr="00087D85">
        <w:t>til</w:t>
      </w:r>
      <w:r w:rsidR="00455CDD" w:rsidRPr="00087D85">
        <w:t xml:space="preserve"> </w:t>
      </w:r>
      <w:r w:rsidRPr="00087D85">
        <w:t>skolebibliotek</w:t>
      </w:r>
      <w:r w:rsidR="00455CDD" w:rsidRPr="00087D85">
        <w:t xml:space="preserve"> </w:t>
      </w:r>
      <w:r w:rsidRPr="00087D85">
        <w:t>og</w:t>
      </w:r>
      <w:r w:rsidR="00455CDD" w:rsidRPr="00087D85">
        <w:t xml:space="preserve"> </w:t>
      </w:r>
      <w:r w:rsidRPr="00087D85">
        <w:t>Kulturrådets</w:t>
      </w:r>
      <w:r w:rsidR="00455CDD" w:rsidRPr="00087D85">
        <w:t xml:space="preserve"> </w:t>
      </w:r>
      <w:r w:rsidRPr="00087D85">
        <w:t>skolebibliotekordning.</w:t>
      </w:r>
      <w:r w:rsidR="00455CDD" w:rsidRPr="00087D85">
        <w:t xml:space="preserve"> </w:t>
      </w:r>
    </w:p>
    <w:p w14:paraId="6F69D3D1" w14:textId="47BD44AE" w:rsidR="0068665E" w:rsidRPr="00087D85" w:rsidRDefault="00A74CE3" w:rsidP="00087D85">
      <w:r w:rsidRPr="00087D85">
        <w:t>Utdanningsdirektoratets</w:t>
      </w:r>
      <w:r w:rsidR="00455CDD" w:rsidRPr="00087D85">
        <w:t xml:space="preserve"> </w:t>
      </w:r>
      <w:r w:rsidRPr="00087D85">
        <w:t>tilskuddsordning</w:t>
      </w:r>
      <w:r w:rsidR="00455CDD" w:rsidRPr="00087D85">
        <w:t xml:space="preserve"> </w:t>
      </w:r>
      <w:r w:rsidRPr="00087D85">
        <w:t>skal</w:t>
      </w:r>
      <w:r w:rsidR="00455CDD" w:rsidRPr="00087D85">
        <w:t xml:space="preserve"> </w:t>
      </w:r>
      <w:r w:rsidRPr="00087D85">
        <w:t>være</w:t>
      </w:r>
      <w:r w:rsidR="00455CDD" w:rsidRPr="00087D85">
        <w:t xml:space="preserve"> </w:t>
      </w:r>
      <w:r w:rsidRPr="00087D85">
        <w:t>med</w:t>
      </w:r>
      <w:r w:rsidR="00455CDD" w:rsidRPr="00087D85">
        <w:t xml:space="preserve"> </w:t>
      </w:r>
      <w:r w:rsidRPr="00087D85">
        <w:t>på</w:t>
      </w:r>
      <w:r w:rsidR="00455CDD" w:rsidRPr="00087D85">
        <w:t xml:space="preserve"> </w:t>
      </w:r>
      <w:r w:rsidRPr="00087D85">
        <w:t>å</w:t>
      </w:r>
      <w:r w:rsidR="00455CDD" w:rsidRPr="00087D85">
        <w:t xml:space="preserve"> </w:t>
      </w:r>
      <w:r w:rsidRPr="00087D85">
        <w:t>styrke</w:t>
      </w:r>
      <w:r w:rsidR="00455CDD" w:rsidRPr="00087D85">
        <w:t xml:space="preserve"> </w:t>
      </w:r>
      <w:r w:rsidRPr="00087D85">
        <w:t>skolebibliotekenes</w:t>
      </w:r>
      <w:r w:rsidR="00455CDD" w:rsidRPr="00087D85">
        <w:t xml:space="preserve"> </w:t>
      </w:r>
      <w:r w:rsidRPr="00087D85">
        <w:t>arbeid</w:t>
      </w:r>
      <w:r w:rsidR="00455CDD" w:rsidRPr="00087D85">
        <w:t xml:space="preserve"> </w:t>
      </w:r>
      <w:r w:rsidRPr="00087D85">
        <w:t>med</w:t>
      </w:r>
      <w:r w:rsidR="00455CDD" w:rsidRPr="00087D85">
        <w:t xml:space="preserve"> </w:t>
      </w:r>
      <w:r w:rsidRPr="00087D85">
        <w:t>leselyst</w:t>
      </w:r>
      <w:r w:rsidR="00455CDD" w:rsidRPr="00087D85">
        <w:t xml:space="preserve"> </w:t>
      </w:r>
      <w:r w:rsidRPr="00087D85">
        <w:t>i</w:t>
      </w:r>
      <w:r w:rsidR="00455CDD" w:rsidRPr="00087D85">
        <w:t xml:space="preserve"> </w:t>
      </w:r>
      <w:r w:rsidRPr="00087D85">
        <w:t>grunnskolen</w:t>
      </w:r>
      <w:r w:rsidR="00455CDD" w:rsidRPr="00087D85">
        <w:t xml:space="preserve"> </w:t>
      </w:r>
      <w:r w:rsidRPr="00087D85">
        <w:t>og</w:t>
      </w:r>
      <w:r w:rsidR="00455CDD" w:rsidRPr="00087D85">
        <w:t xml:space="preserve"> </w:t>
      </w:r>
      <w:r w:rsidRPr="00087D85">
        <w:t>å</w:t>
      </w:r>
      <w:r w:rsidR="00455CDD" w:rsidRPr="00087D85">
        <w:t xml:space="preserve"> </w:t>
      </w:r>
      <w:r w:rsidRPr="00087D85">
        <w:t>skape</w:t>
      </w:r>
      <w:r w:rsidR="00455CDD" w:rsidRPr="00087D85">
        <w:t xml:space="preserve"> </w:t>
      </w:r>
      <w:r w:rsidRPr="00087D85">
        <w:t>en</w:t>
      </w:r>
      <w:r w:rsidR="00455CDD" w:rsidRPr="00087D85">
        <w:t xml:space="preserve"> </w:t>
      </w:r>
      <w:r w:rsidRPr="00087D85">
        <w:t>inkluderende</w:t>
      </w:r>
      <w:r w:rsidR="00455CDD" w:rsidRPr="00087D85">
        <w:t xml:space="preserve"> </w:t>
      </w:r>
      <w:r w:rsidRPr="00087D85">
        <w:t>arena</w:t>
      </w:r>
      <w:r w:rsidR="00455CDD" w:rsidRPr="00087D85">
        <w:t xml:space="preserve"> </w:t>
      </w:r>
      <w:r w:rsidRPr="00087D85">
        <w:t>for</w:t>
      </w:r>
      <w:r w:rsidR="00455CDD" w:rsidRPr="00087D85">
        <w:t xml:space="preserve"> </w:t>
      </w:r>
      <w:r w:rsidRPr="00087D85">
        <w:t>leseglede</w:t>
      </w:r>
      <w:r w:rsidR="00455CDD" w:rsidRPr="00087D85">
        <w:t xml:space="preserve"> </w:t>
      </w:r>
      <w:r w:rsidRPr="00087D85">
        <w:t>for</w:t>
      </w:r>
      <w:r w:rsidR="00455CDD" w:rsidRPr="00087D85">
        <w:t xml:space="preserve"> </w:t>
      </w:r>
      <w:r w:rsidRPr="00087D85">
        <w:t>alle</w:t>
      </w:r>
      <w:r w:rsidR="00455CDD" w:rsidRPr="00087D85">
        <w:t xml:space="preserve"> </w:t>
      </w:r>
      <w:r w:rsidRPr="00087D85">
        <w:t>elever</w:t>
      </w:r>
      <w:r w:rsidR="00455CDD" w:rsidRPr="00087D85">
        <w:t xml:space="preserve"> </w:t>
      </w:r>
      <w:r w:rsidRPr="00087D85">
        <w:t>og</w:t>
      </w:r>
      <w:r w:rsidR="00455CDD" w:rsidRPr="00087D85">
        <w:t xml:space="preserve"> </w:t>
      </w:r>
      <w:r w:rsidRPr="00087D85">
        <w:t>i</w:t>
      </w:r>
      <w:r w:rsidR="00455CDD" w:rsidRPr="00087D85">
        <w:t xml:space="preserve"> </w:t>
      </w:r>
      <w:r w:rsidRPr="00087D85">
        <w:t>alle</w:t>
      </w:r>
      <w:r w:rsidR="00455CDD" w:rsidRPr="00087D85">
        <w:t xml:space="preserve"> </w:t>
      </w:r>
      <w:r w:rsidRPr="00087D85">
        <w:t>fag.</w:t>
      </w:r>
      <w:r w:rsidR="00455CDD" w:rsidRPr="00087D85">
        <w:t xml:space="preserve"> </w:t>
      </w:r>
      <w:r w:rsidRPr="00087D85">
        <w:t>Kommuner</w:t>
      </w:r>
      <w:r w:rsidR="00455CDD" w:rsidRPr="00087D85">
        <w:t xml:space="preserve"> </w:t>
      </w:r>
      <w:r w:rsidRPr="00087D85">
        <w:t>kan</w:t>
      </w:r>
      <w:r w:rsidR="00455CDD" w:rsidRPr="00087D85">
        <w:t xml:space="preserve"> </w:t>
      </w:r>
      <w:r w:rsidRPr="00087D85">
        <w:t>søke</w:t>
      </w:r>
      <w:r w:rsidR="00455CDD" w:rsidRPr="00087D85">
        <w:t xml:space="preserve"> </w:t>
      </w:r>
      <w:r w:rsidRPr="00087D85">
        <w:t>om</w:t>
      </w:r>
      <w:r w:rsidR="00455CDD" w:rsidRPr="00087D85">
        <w:t xml:space="preserve"> </w:t>
      </w:r>
      <w:r w:rsidRPr="00087D85">
        <w:t>tilskudd</w:t>
      </w:r>
      <w:r w:rsidR="00455CDD" w:rsidRPr="00087D85">
        <w:t xml:space="preserve"> </w:t>
      </w:r>
      <w:r w:rsidRPr="00087D85">
        <w:t>til</w:t>
      </w:r>
      <w:r w:rsidR="00455CDD" w:rsidRPr="00087D85">
        <w:t xml:space="preserve"> </w:t>
      </w:r>
      <w:r w:rsidRPr="00087D85">
        <w:t>personalressurser</w:t>
      </w:r>
      <w:r w:rsidR="00455CDD" w:rsidRPr="00087D85">
        <w:t xml:space="preserve"> </w:t>
      </w:r>
      <w:r w:rsidRPr="00087D85">
        <w:t>og</w:t>
      </w:r>
      <w:r w:rsidR="00455CDD" w:rsidRPr="00087D85">
        <w:t xml:space="preserve"> </w:t>
      </w:r>
      <w:r w:rsidRPr="00087D85">
        <w:t>kompetanseutvikling</w:t>
      </w:r>
      <w:r w:rsidR="00455CDD" w:rsidRPr="00087D85">
        <w:t xml:space="preserve"> </w:t>
      </w:r>
      <w:r w:rsidRPr="00087D85">
        <w:t>gjennom</w:t>
      </w:r>
      <w:r w:rsidR="00455CDD" w:rsidRPr="00087D85">
        <w:t xml:space="preserve"> </w:t>
      </w:r>
      <w:r w:rsidRPr="00087D85">
        <w:t>ordningen.</w:t>
      </w:r>
      <w:r w:rsidR="00455CDD" w:rsidRPr="00087D85">
        <w:t xml:space="preserve"> </w:t>
      </w:r>
      <w:r w:rsidRPr="00087D85">
        <w:t>Midlene</w:t>
      </w:r>
      <w:r w:rsidR="00455CDD" w:rsidRPr="00087D85">
        <w:t xml:space="preserve"> </w:t>
      </w:r>
      <w:r w:rsidRPr="00087D85">
        <w:t>skal</w:t>
      </w:r>
      <w:r w:rsidR="00455CDD" w:rsidRPr="00087D85">
        <w:t xml:space="preserve"> </w:t>
      </w:r>
      <w:r w:rsidRPr="00087D85">
        <w:t>være</w:t>
      </w:r>
      <w:r w:rsidR="00455CDD" w:rsidRPr="00087D85">
        <w:t xml:space="preserve"> </w:t>
      </w:r>
      <w:r w:rsidRPr="00087D85">
        <w:t>med</w:t>
      </w:r>
      <w:r w:rsidR="00455CDD" w:rsidRPr="00087D85">
        <w:t xml:space="preserve"> </w:t>
      </w:r>
      <w:r w:rsidRPr="00087D85">
        <w:t>på</w:t>
      </w:r>
      <w:r w:rsidR="00455CDD" w:rsidRPr="00087D85">
        <w:t xml:space="preserve"> </w:t>
      </w:r>
      <w:r w:rsidRPr="00087D85">
        <w:t>å</w:t>
      </w:r>
      <w:r w:rsidR="00455CDD" w:rsidRPr="00087D85">
        <w:t xml:space="preserve"> </w:t>
      </w:r>
      <w:r w:rsidRPr="00087D85">
        <w:t>utvikle</w:t>
      </w:r>
      <w:r w:rsidR="00455CDD" w:rsidRPr="00087D85">
        <w:t xml:space="preserve"> </w:t>
      </w:r>
      <w:r w:rsidRPr="00087D85">
        <w:t>skolebiblioteket</w:t>
      </w:r>
      <w:r w:rsidR="00455CDD" w:rsidRPr="00087D85">
        <w:t xml:space="preserve"> </w:t>
      </w:r>
      <w:r w:rsidRPr="00087D85">
        <w:t>slik</w:t>
      </w:r>
      <w:r w:rsidR="00455CDD" w:rsidRPr="00087D85">
        <w:t xml:space="preserve"> </w:t>
      </w:r>
      <w:r w:rsidRPr="00087D85">
        <w:t>at</w:t>
      </w:r>
      <w:r w:rsidR="00455CDD" w:rsidRPr="00087D85">
        <w:t xml:space="preserve"> </w:t>
      </w:r>
      <w:r w:rsidRPr="00087D85">
        <w:t>det</w:t>
      </w:r>
      <w:r w:rsidR="00455CDD" w:rsidRPr="00087D85">
        <w:t xml:space="preserve"> </w:t>
      </w:r>
      <w:r w:rsidRPr="00087D85">
        <w:t>kan</w:t>
      </w:r>
      <w:r w:rsidR="00455CDD" w:rsidRPr="00087D85">
        <w:t xml:space="preserve"> </w:t>
      </w:r>
      <w:r w:rsidRPr="00087D85">
        <w:t>brukes</w:t>
      </w:r>
      <w:r w:rsidR="00455CDD" w:rsidRPr="00087D85">
        <w:t xml:space="preserve"> </w:t>
      </w:r>
      <w:r w:rsidRPr="00087D85">
        <w:t>aktivt</w:t>
      </w:r>
      <w:r w:rsidR="00455CDD" w:rsidRPr="00087D85">
        <w:t xml:space="preserve"> </w:t>
      </w:r>
      <w:r w:rsidRPr="00087D85">
        <w:t>i</w:t>
      </w:r>
      <w:r w:rsidR="00455CDD" w:rsidRPr="00087D85">
        <w:t xml:space="preserve"> </w:t>
      </w:r>
      <w:r w:rsidRPr="00087D85">
        <w:t>opplæringen.</w:t>
      </w:r>
      <w:r w:rsidR="00455CDD" w:rsidRPr="00087D85">
        <w:t xml:space="preserve"> </w:t>
      </w:r>
      <w:r w:rsidRPr="00087D85">
        <w:t>I</w:t>
      </w:r>
      <w:r w:rsidR="00455CDD" w:rsidRPr="00087D85">
        <w:t xml:space="preserve"> </w:t>
      </w:r>
      <w:r w:rsidRPr="00087D85">
        <w:t>ordningen</w:t>
      </w:r>
      <w:r w:rsidR="00455CDD" w:rsidRPr="00087D85">
        <w:t xml:space="preserve"> </w:t>
      </w:r>
      <w:r w:rsidRPr="00087D85">
        <w:t>prioriteres</w:t>
      </w:r>
      <w:r w:rsidR="00455CDD" w:rsidRPr="00087D85">
        <w:t xml:space="preserve"> </w:t>
      </w:r>
      <w:r w:rsidRPr="00087D85">
        <w:t>levekårsutsatte</w:t>
      </w:r>
      <w:r w:rsidR="00455CDD" w:rsidRPr="00087D85">
        <w:t xml:space="preserve"> </w:t>
      </w:r>
      <w:r w:rsidRPr="00087D85">
        <w:t>områder.</w:t>
      </w:r>
      <w:r w:rsidR="00455CDD" w:rsidRPr="00087D85">
        <w:t xml:space="preserve"> </w:t>
      </w:r>
      <w:r w:rsidRPr="00087D85">
        <w:t>Evalueringen</w:t>
      </w:r>
      <w:r w:rsidR="00455CDD" w:rsidRPr="00087D85">
        <w:t xml:space="preserve"> </w:t>
      </w:r>
      <w:r w:rsidRPr="00087D85">
        <w:t>av</w:t>
      </w:r>
      <w:r w:rsidR="00455CDD" w:rsidRPr="00087D85">
        <w:t xml:space="preserve"> </w:t>
      </w:r>
      <w:r w:rsidRPr="00087D85">
        <w:t>tilskuddsordningen</w:t>
      </w:r>
      <w:r w:rsidR="00455CDD" w:rsidRPr="00087D85">
        <w:t xml:space="preserve"> </w:t>
      </w:r>
      <w:r w:rsidRPr="00087D85">
        <w:t>viste</w:t>
      </w:r>
      <w:r w:rsidR="00455CDD" w:rsidRPr="00087D85">
        <w:t xml:space="preserve"> </w:t>
      </w:r>
      <w:r w:rsidRPr="00087D85">
        <w:t>at</w:t>
      </w:r>
      <w:r w:rsidR="00455CDD" w:rsidRPr="00087D85">
        <w:t xml:space="preserve"> </w:t>
      </w:r>
      <w:r w:rsidRPr="00087D85">
        <w:t>tilskuddet</w:t>
      </w:r>
      <w:r w:rsidR="00455CDD" w:rsidRPr="00087D85">
        <w:t xml:space="preserve"> </w:t>
      </w:r>
      <w:r w:rsidRPr="00087D85">
        <w:t>har</w:t>
      </w:r>
      <w:r w:rsidR="00455CDD" w:rsidRPr="00087D85">
        <w:t xml:space="preserve"> </w:t>
      </w:r>
      <w:r w:rsidRPr="00087D85">
        <w:t>bidratt</w:t>
      </w:r>
      <w:r w:rsidR="00455CDD" w:rsidRPr="00087D85">
        <w:t xml:space="preserve"> </w:t>
      </w:r>
      <w:r w:rsidRPr="00087D85">
        <w:t>positivt</w:t>
      </w:r>
      <w:r w:rsidR="00455CDD" w:rsidRPr="00087D85">
        <w:t xml:space="preserve"> </w:t>
      </w:r>
      <w:r w:rsidRPr="00087D85">
        <w:t>hos</w:t>
      </w:r>
      <w:r w:rsidR="00455CDD" w:rsidRPr="00087D85">
        <w:t xml:space="preserve"> </w:t>
      </w:r>
      <w:r w:rsidRPr="00087D85">
        <w:t>dem</w:t>
      </w:r>
      <w:r w:rsidR="00455CDD" w:rsidRPr="00087D85">
        <w:t xml:space="preserve"> </w:t>
      </w:r>
      <w:r w:rsidRPr="00087D85">
        <w:t>som</w:t>
      </w:r>
      <w:r w:rsidR="00455CDD" w:rsidRPr="00087D85">
        <w:t xml:space="preserve"> </w:t>
      </w:r>
      <w:r w:rsidRPr="00087D85">
        <w:t>har</w:t>
      </w:r>
      <w:r w:rsidR="00455CDD" w:rsidRPr="00087D85">
        <w:t xml:space="preserve"> </w:t>
      </w:r>
      <w:r w:rsidRPr="00087D85">
        <w:t>fått</w:t>
      </w:r>
      <w:r w:rsidR="00455CDD" w:rsidRPr="00087D85">
        <w:t xml:space="preserve"> </w:t>
      </w:r>
      <w:r w:rsidRPr="00087D85">
        <w:t>tilskudd:</w:t>
      </w:r>
      <w:r w:rsidR="00455CDD" w:rsidRPr="00087D85">
        <w:t xml:space="preserve"> </w:t>
      </w:r>
      <w:r w:rsidRPr="00087D85">
        <w:t>lengre</w:t>
      </w:r>
      <w:r w:rsidR="00455CDD" w:rsidRPr="00087D85">
        <w:t xml:space="preserve"> </w:t>
      </w:r>
      <w:r w:rsidRPr="00087D85">
        <w:t>åpningstider,</w:t>
      </w:r>
      <w:r w:rsidR="00455CDD" w:rsidRPr="00087D85">
        <w:t xml:space="preserve"> </w:t>
      </w:r>
      <w:r w:rsidRPr="00087D85">
        <w:t>bedre</w:t>
      </w:r>
      <w:r w:rsidR="00455CDD" w:rsidRPr="00087D85">
        <w:t xml:space="preserve"> </w:t>
      </w:r>
      <w:r w:rsidRPr="00087D85">
        <w:t>bemanning,</w:t>
      </w:r>
      <w:r w:rsidR="00455CDD" w:rsidRPr="00087D85">
        <w:t xml:space="preserve"> </w:t>
      </w:r>
      <w:r w:rsidRPr="00087D85">
        <w:t>elevene</w:t>
      </w:r>
      <w:r w:rsidR="00455CDD" w:rsidRPr="00087D85">
        <w:t xml:space="preserve"> </w:t>
      </w:r>
      <w:r w:rsidRPr="00087D85">
        <w:t>leser</w:t>
      </w:r>
      <w:r w:rsidR="00455CDD" w:rsidRPr="00087D85">
        <w:t xml:space="preserve"> </w:t>
      </w:r>
      <w:r w:rsidRPr="00087D85">
        <w:t>mer</w:t>
      </w:r>
      <w:r w:rsidR="00455CDD" w:rsidRPr="00087D85">
        <w:t xml:space="preserve"> </w:t>
      </w:r>
      <w:r w:rsidRPr="00087D85">
        <w:t>og</w:t>
      </w:r>
      <w:r w:rsidR="00455CDD" w:rsidRPr="00087D85">
        <w:t xml:space="preserve"> </w:t>
      </w:r>
      <w:r w:rsidRPr="00087D85">
        <w:t>flere</w:t>
      </w:r>
      <w:r w:rsidR="00455CDD" w:rsidRPr="00087D85">
        <w:t xml:space="preserve"> </w:t>
      </w:r>
      <w:r w:rsidRPr="00087D85">
        <w:t>tar</w:t>
      </w:r>
      <w:r w:rsidR="00455CDD" w:rsidRPr="00087D85">
        <w:t xml:space="preserve"> </w:t>
      </w:r>
      <w:r w:rsidRPr="00087D85">
        <w:t>i</w:t>
      </w:r>
      <w:r w:rsidR="00455CDD" w:rsidRPr="00087D85">
        <w:t xml:space="preserve"> </w:t>
      </w:r>
      <w:r w:rsidRPr="00087D85">
        <w:t>bruk</w:t>
      </w:r>
      <w:r w:rsidR="00455CDD" w:rsidRPr="00087D85">
        <w:t xml:space="preserve"> </w:t>
      </w:r>
      <w:r w:rsidRPr="00087D85">
        <w:t>skolebiblioteket.</w:t>
      </w:r>
      <w:r w:rsidRPr="00087D85">
        <w:rPr>
          <w:rStyle w:val="Fotnotereferanse"/>
        </w:rPr>
        <w:footnoteReference w:id="22"/>
      </w:r>
      <w:r w:rsidR="00455CDD" w:rsidRPr="00087D85">
        <w:t xml:space="preserve"> </w:t>
      </w:r>
      <w:r w:rsidRPr="00087D85">
        <w:t>Regjeringen</w:t>
      </w:r>
      <w:r w:rsidR="00455CDD" w:rsidRPr="00087D85">
        <w:t xml:space="preserve"> </w:t>
      </w:r>
      <w:r w:rsidRPr="00087D85">
        <w:t>har</w:t>
      </w:r>
      <w:r w:rsidR="00455CDD" w:rsidRPr="00087D85">
        <w:t xml:space="preserve"> </w:t>
      </w:r>
      <w:r w:rsidRPr="00087D85">
        <w:t>videreført</w:t>
      </w:r>
      <w:r w:rsidR="00455CDD" w:rsidRPr="00087D85">
        <w:t xml:space="preserve"> </w:t>
      </w:r>
      <w:r w:rsidRPr="00087D85">
        <w:t>og</w:t>
      </w:r>
      <w:r w:rsidR="00455CDD" w:rsidRPr="00087D85">
        <w:t xml:space="preserve"> </w:t>
      </w:r>
      <w:r w:rsidRPr="00087D85">
        <w:t>i</w:t>
      </w:r>
      <w:r w:rsidR="00455CDD" w:rsidRPr="00087D85">
        <w:t xml:space="preserve"> </w:t>
      </w:r>
      <w:r w:rsidRPr="00087D85">
        <w:t>tillegg</w:t>
      </w:r>
      <w:r w:rsidR="00455CDD" w:rsidRPr="00087D85">
        <w:t xml:space="preserve"> </w:t>
      </w:r>
      <w:r w:rsidRPr="00087D85">
        <w:t>styrket</w:t>
      </w:r>
      <w:r w:rsidR="00455CDD" w:rsidRPr="00087D85">
        <w:t xml:space="preserve"> </w:t>
      </w:r>
      <w:r w:rsidRPr="00087D85">
        <w:t>tilskuddsordningen</w:t>
      </w:r>
      <w:r w:rsidR="00455CDD" w:rsidRPr="00087D85">
        <w:t xml:space="preserve"> </w:t>
      </w:r>
      <w:r w:rsidRPr="00087D85">
        <w:t>betydelig</w:t>
      </w:r>
      <w:r w:rsidR="00455CDD" w:rsidRPr="00087D85">
        <w:t xml:space="preserve"> </w:t>
      </w:r>
      <w:r w:rsidRPr="00087D85">
        <w:t>for</w:t>
      </w:r>
      <w:r w:rsidR="00455CDD" w:rsidRPr="00087D85">
        <w:t xml:space="preserve"> </w:t>
      </w:r>
      <w:r w:rsidRPr="00087D85">
        <w:t>at</w:t>
      </w:r>
      <w:r w:rsidR="00455CDD" w:rsidRPr="00087D85">
        <w:t xml:space="preserve"> </w:t>
      </w:r>
      <w:r w:rsidRPr="00087D85">
        <w:t>flere</w:t>
      </w:r>
      <w:r w:rsidR="00455CDD" w:rsidRPr="00087D85">
        <w:t xml:space="preserve"> </w:t>
      </w:r>
      <w:r w:rsidRPr="00087D85">
        <w:t>kommuner</w:t>
      </w:r>
      <w:r w:rsidR="00455CDD" w:rsidRPr="00087D85">
        <w:t xml:space="preserve"> </w:t>
      </w:r>
      <w:r w:rsidRPr="00087D85">
        <w:t>kan</w:t>
      </w:r>
      <w:r w:rsidR="00455CDD" w:rsidRPr="00087D85">
        <w:t xml:space="preserve"> </w:t>
      </w:r>
      <w:r w:rsidRPr="00087D85">
        <w:t>få</w:t>
      </w:r>
      <w:r w:rsidR="00455CDD" w:rsidRPr="00087D85">
        <w:t xml:space="preserve"> </w:t>
      </w:r>
      <w:r w:rsidRPr="00087D85">
        <w:t>støtte</w:t>
      </w:r>
      <w:r w:rsidR="00455CDD" w:rsidRPr="00087D85">
        <w:t xml:space="preserve"> </w:t>
      </w:r>
      <w:r w:rsidRPr="00087D85">
        <w:t>til</w:t>
      </w:r>
      <w:r w:rsidR="00455CDD" w:rsidRPr="00087D85">
        <w:t xml:space="preserve"> </w:t>
      </w:r>
      <w:r w:rsidRPr="00087D85">
        <w:t>å</w:t>
      </w:r>
      <w:r w:rsidR="00455CDD" w:rsidRPr="00087D85">
        <w:t xml:space="preserve"> </w:t>
      </w:r>
      <w:r w:rsidRPr="00087D85">
        <w:t>utvikle</w:t>
      </w:r>
      <w:r w:rsidR="00455CDD" w:rsidRPr="00087D85">
        <w:t xml:space="preserve"> </w:t>
      </w:r>
      <w:r w:rsidRPr="00087D85">
        <w:t>skolebibliotekene.</w:t>
      </w:r>
    </w:p>
    <w:p w14:paraId="49EFE9B1" w14:textId="43009FB4" w:rsidR="0068665E" w:rsidRPr="00087D85" w:rsidRDefault="00A74CE3" w:rsidP="00087D85">
      <w:r w:rsidRPr="00087D85">
        <w:t>Gjennom</w:t>
      </w:r>
      <w:r w:rsidR="00455CDD" w:rsidRPr="00087D85">
        <w:t xml:space="preserve"> </w:t>
      </w:r>
      <w:r w:rsidRPr="00087D85">
        <w:t>Kulturrådets</w:t>
      </w:r>
      <w:r w:rsidR="00455CDD" w:rsidRPr="00087D85">
        <w:t xml:space="preserve"> </w:t>
      </w:r>
      <w:r w:rsidRPr="00087D85">
        <w:t>skolebibliotekordning</w:t>
      </w:r>
      <w:r w:rsidR="00455CDD" w:rsidRPr="00087D85">
        <w:t xml:space="preserve"> </w:t>
      </w:r>
      <w:r w:rsidRPr="00087D85">
        <w:t>får</w:t>
      </w:r>
      <w:r w:rsidR="00455CDD" w:rsidRPr="00087D85">
        <w:t xml:space="preserve"> </w:t>
      </w:r>
      <w:r w:rsidRPr="00087D85">
        <w:t>380</w:t>
      </w:r>
      <w:r w:rsidR="00455CDD" w:rsidRPr="00087D85">
        <w:t xml:space="preserve"> </w:t>
      </w:r>
      <w:r w:rsidRPr="00087D85">
        <w:t>grunnskoler</w:t>
      </w:r>
      <w:r w:rsidR="00455CDD" w:rsidRPr="00087D85">
        <w:t xml:space="preserve"> </w:t>
      </w:r>
      <w:r w:rsidRPr="00087D85">
        <w:t>tilsendt</w:t>
      </w:r>
      <w:r w:rsidR="00455CDD" w:rsidRPr="00087D85">
        <w:t xml:space="preserve"> </w:t>
      </w:r>
      <w:r w:rsidRPr="00087D85">
        <w:t>bøker</w:t>
      </w:r>
      <w:r w:rsidR="00455CDD" w:rsidRPr="00087D85">
        <w:t xml:space="preserve"> </w:t>
      </w:r>
      <w:r w:rsidRPr="00087D85">
        <w:t>fra</w:t>
      </w:r>
      <w:r w:rsidR="00455CDD" w:rsidRPr="00087D85">
        <w:t xml:space="preserve"> </w:t>
      </w:r>
      <w:r w:rsidRPr="00087D85">
        <w:t>Kulturrådets</w:t>
      </w:r>
      <w:r w:rsidR="00455CDD" w:rsidRPr="00087D85">
        <w:t xml:space="preserve"> </w:t>
      </w:r>
      <w:r w:rsidRPr="00087D85">
        <w:t>innkjøpsordninger</w:t>
      </w:r>
      <w:r w:rsidR="00455CDD" w:rsidRPr="00087D85">
        <w:t xml:space="preserve"> </w:t>
      </w:r>
      <w:r w:rsidRPr="00087D85">
        <w:t>for</w:t>
      </w:r>
      <w:r w:rsidR="00455CDD" w:rsidRPr="00087D85">
        <w:t xml:space="preserve"> </w:t>
      </w:r>
      <w:r w:rsidRPr="00087D85">
        <w:t>ny</w:t>
      </w:r>
      <w:r w:rsidR="00455CDD" w:rsidRPr="00087D85">
        <w:t xml:space="preserve"> </w:t>
      </w:r>
      <w:r w:rsidRPr="00087D85">
        <w:t>norsk</w:t>
      </w:r>
      <w:r w:rsidR="00455CDD" w:rsidRPr="00087D85">
        <w:t xml:space="preserve"> </w:t>
      </w:r>
      <w:r w:rsidRPr="00087D85">
        <w:t>skjønnlitteratur,</w:t>
      </w:r>
      <w:r w:rsidR="00455CDD" w:rsidRPr="00087D85">
        <w:t xml:space="preserve"> </w:t>
      </w:r>
      <w:r w:rsidRPr="00087D85">
        <w:t>ny</w:t>
      </w:r>
      <w:r w:rsidR="00455CDD" w:rsidRPr="00087D85">
        <w:t xml:space="preserve"> </w:t>
      </w:r>
      <w:r w:rsidRPr="00087D85">
        <w:t>norsk</w:t>
      </w:r>
      <w:r w:rsidR="00455CDD" w:rsidRPr="00087D85">
        <w:t xml:space="preserve"> </w:t>
      </w:r>
      <w:r w:rsidRPr="00087D85">
        <w:t>sakprosa</w:t>
      </w:r>
      <w:r w:rsidR="00455CDD" w:rsidRPr="00087D85">
        <w:t xml:space="preserve"> </w:t>
      </w:r>
      <w:r w:rsidRPr="00087D85">
        <w:t>og</w:t>
      </w:r>
      <w:r w:rsidR="00455CDD" w:rsidRPr="00087D85">
        <w:t xml:space="preserve"> </w:t>
      </w:r>
      <w:r w:rsidRPr="00087D85">
        <w:t>nye</w:t>
      </w:r>
      <w:r w:rsidR="00455CDD" w:rsidRPr="00087D85">
        <w:t xml:space="preserve"> </w:t>
      </w:r>
      <w:r w:rsidRPr="00087D85">
        <w:t>norske</w:t>
      </w:r>
      <w:r w:rsidR="00455CDD" w:rsidRPr="00087D85">
        <w:t xml:space="preserve"> </w:t>
      </w:r>
      <w:r w:rsidRPr="00087D85">
        <w:t>tegneserier</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En</w:t>
      </w:r>
      <w:r w:rsidR="00455CDD" w:rsidRPr="00087D85">
        <w:t xml:space="preserve"> </w:t>
      </w:r>
      <w:r w:rsidRPr="00087D85">
        <w:t>evaluering</w:t>
      </w:r>
      <w:r w:rsidR="00455CDD" w:rsidRPr="00087D85">
        <w:t xml:space="preserve"> </w:t>
      </w:r>
      <w:r w:rsidRPr="00087D85">
        <w:t>fra</w:t>
      </w:r>
      <w:r w:rsidR="00455CDD" w:rsidRPr="00087D85">
        <w:t xml:space="preserve"> </w:t>
      </w:r>
      <w:r w:rsidRPr="00087D85">
        <w:t>2023</w:t>
      </w:r>
      <w:r w:rsidR="00455CDD" w:rsidRPr="00087D85">
        <w:t xml:space="preserve"> </w:t>
      </w:r>
      <w:r w:rsidRPr="00087D85">
        <w:t>viser</w:t>
      </w:r>
      <w:r w:rsidR="00455CDD" w:rsidRPr="00087D85">
        <w:t xml:space="preserve"> </w:t>
      </w:r>
      <w:r w:rsidRPr="00087D85">
        <w:t>at</w:t>
      </w:r>
      <w:r w:rsidR="00455CDD" w:rsidRPr="00087D85">
        <w:t xml:space="preserve"> </w:t>
      </w:r>
      <w:r w:rsidRPr="00087D85">
        <w:t>ordningen</w:t>
      </w:r>
      <w:r w:rsidR="00455CDD" w:rsidRPr="00087D85">
        <w:t xml:space="preserve"> </w:t>
      </w:r>
      <w:r w:rsidRPr="00087D85">
        <w:t>har</w:t>
      </w:r>
      <w:r w:rsidR="00455CDD" w:rsidRPr="00087D85">
        <w:t xml:space="preserve"> </w:t>
      </w:r>
      <w:r w:rsidRPr="00087D85">
        <w:t>ført</w:t>
      </w:r>
      <w:r w:rsidR="00455CDD" w:rsidRPr="00087D85">
        <w:t xml:space="preserve"> </w:t>
      </w:r>
      <w:r w:rsidRPr="00087D85">
        <w:t>til</w:t>
      </w:r>
      <w:r w:rsidR="00455CDD" w:rsidRPr="00087D85">
        <w:t xml:space="preserve"> </w:t>
      </w:r>
      <w:r w:rsidRPr="00087D85">
        <w:t>at</w:t>
      </w:r>
      <w:r w:rsidR="00455CDD" w:rsidRPr="00087D85">
        <w:t xml:space="preserve"> </w:t>
      </w:r>
      <w:r w:rsidRPr="00087D85">
        <w:t>flere</w:t>
      </w:r>
      <w:r w:rsidR="00455CDD" w:rsidRPr="00087D85">
        <w:t xml:space="preserve"> </w:t>
      </w:r>
      <w:r w:rsidRPr="00087D85">
        <w:t>elever</w:t>
      </w:r>
      <w:r w:rsidR="00455CDD" w:rsidRPr="00087D85">
        <w:t xml:space="preserve"> </w:t>
      </w:r>
      <w:r w:rsidRPr="00087D85">
        <w:t>låner</w:t>
      </w:r>
      <w:r w:rsidR="00455CDD" w:rsidRPr="00087D85">
        <w:t xml:space="preserve"> </w:t>
      </w:r>
      <w:r w:rsidRPr="00087D85">
        <w:t>bøker,</w:t>
      </w:r>
      <w:r w:rsidR="00455CDD" w:rsidRPr="00087D85">
        <w:t xml:space="preserve"> </w:t>
      </w:r>
      <w:r w:rsidRPr="00087D85">
        <w:t>elevene</w:t>
      </w:r>
      <w:r w:rsidR="00455CDD" w:rsidRPr="00087D85">
        <w:t xml:space="preserve"> </w:t>
      </w:r>
      <w:r w:rsidRPr="00087D85">
        <w:t>bruker</w:t>
      </w:r>
      <w:r w:rsidR="00455CDD" w:rsidRPr="00087D85">
        <w:t xml:space="preserve"> </w:t>
      </w:r>
      <w:r w:rsidRPr="00087D85">
        <w:t>mer</w:t>
      </w:r>
      <w:r w:rsidR="00455CDD" w:rsidRPr="00087D85">
        <w:t xml:space="preserve"> </w:t>
      </w:r>
      <w:r w:rsidRPr="00087D85">
        <w:t>tid</w:t>
      </w:r>
      <w:r w:rsidR="00455CDD" w:rsidRPr="00087D85">
        <w:t xml:space="preserve"> </w:t>
      </w:r>
      <w:r w:rsidRPr="00087D85">
        <w:t>på</w:t>
      </w:r>
      <w:r w:rsidR="00455CDD" w:rsidRPr="00087D85">
        <w:t xml:space="preserve"> </w:t>
      </w:r>
      <w:r w:rsidRPr="00087D85">
        <w:t>lesing</w:t>
      </w:r>
      <w:r w:rsidR="00455CDD" w:rsidRPr="00087D85">
        <w:t xml:space="preserve"> </w:t>
      </w:r>
      <w:r w:rsidRPr="00087D85">
        <w:t>enn</w:t>
      </w:r>
      <w:r w:rsidR="00455CDD" w:rsidRPr="00087D85">
        <w:t xml:space="preserve"> </w:t>
      </w:r>
      <w:r w:rsidRPr="00087D85">
        <w:t>tidligere,</w:t>
      </w:r>
      <w:r w:rsidR="00455CDD" w:rsidRPr="00087D85">
        <w:t xml:space="preserve"> </w:t>
      </w:r>
      <w:r w:rsidRPr="00087D85">
        <w:t>og</w:t>
      </w:r>
      <w:r w:rsidR="00455CDD" w:rsidRPr="00087D85">
        <w:t xml:space="preserve"> </w:t>
      </w:r>
      <w:r w:rsidRPr="00087D85">
        <w:t>elever</w:t>
      </w:r>
      <w:r w:rsidR="00455CDD" w:rsidRPr="00087D85">
        <w:t xml:space="preserve"> </w:t>
      </w:r>
      <w:r w:rsidRPr="00087D85">
        <w:t>og</w:t>
      </w:r>
      <w:r w:rsidR="00455CDD" w:rsidRPr="00087D85">
        <w:t xml:space="preserve"> </w:t>
      </w:r>
      <w:r w:rsidRPr="00087D85">
        <w:t>lærere</w:t>
      </w:r>
      <w:r w:rsidR="00455CDD" w:rsidRPr="00087D85">
        <w:t xml:space="preserve"> </w:t>
      </w:r>
      <w:r w:rsidRPr="00087D85">
        <w:t>bruker</w:t>
      </w:r>
      <w:r w:rsidR="00455CDD" w:rsidRPr="00087D85">
        <w:t xml:space="preserve"> </w:t>
      </w:r>
      <w:r w:rsidRPr="00087D85">
        <w:t>skolebiblioteket</w:t>
      </w:r>
      <w:r w:rsidR="00455CDD" w:rsidRPr="00087D85">
        <w:t xml:space="preserve"> </w:t>
      </w:r>
      <w:r w:rsidRPr="00087D85">
        <w:t>i</w:t>
      </w:r>
      <w:r w:rsidR="00455CDD" w:rsidRPr="00087D85">
        <w:t xml:space="preserve"> </w:t>
      </w:r>
      <w:r w:rsidRPr="00087D85">
        <w:t>undervisningen</w:t>
      </w:r>
      <w:r w:rsidR="00455CDD" w:rsidRPr="00087D85">
        <w:t xml:space="preserve"> </w:t>
      </w:r>
      <w:r w:rsidRPr="00087D85">
        <w:t>i</w:t>
      </w:r>
      <w:r w:rsidR="00455CDD" w:rsidRPr="00087D85">
        <w:t xml:space="preserve"> </w:t>
      </w:r>
      <w:r w:rsidRPr="00087D85">
        <w:lastRenderedPageBreak/>
        <w:t>større</w:t>
      </w:r>
      <w:r w:rsidR="00455CDD" w:rsidRPr="00087D85">
        <w:t xml:space="preserve"> </w:t>
      </w:r>
      <w:r w:rsidRPr="00087D85">
        <w:t>grad</w:t>
      </w:r>
      <w:r w:rsidR="00455CDD" w:rsidRPr="00087D85">
        <w:t xml:space="preserve"> </w:t>
      </w:r>
      <w:r w:rsidRPr="00087D85">
        <w:t>enn</w:t>
      </w:r>
      <w:r w:rsidR="00455CDD" w:rsidRPr="00087D85">
        <w:t xml:space="preserve"> </w:t>
      </w:r>
      <w:r w:rsidRPr="00087D85">
        <w:t>tidligere.</w:t>
      </w:r>
      <w:r w:rsidRPr="00087D85">
        <w:rPr>
          <w:rStyle w:val="Fotnotereferanse"/>
        </w:rPr>
        <w:footnoteReference w:id="23"/>
      </w:r>
      <w:r w:rsidR="00455CDD" w:rsidRPr="00087D85">
        <w:t xml:space="preserve"> </w:t>
      </w:r>
      <w:r w:rsidRPr="00087D85">
        <w:t>Det</w:t>
      </w:r>
      <w:r w:rsidR="00455CDD" w:rsidRPr="00087D85">
        <w:t xml:space="preserve"> </w:t>
      </w:r>
      <w:r w:rsidRPr="00087D85">
        <w:t>ble</w:t>
      </w:r>
      <w:r w:rsidR="00455CDD" w:rsidRPr="00087D85">
        <w:t xml:space="preserve"> </w:t>
      </w:r>
      <w:r w:rsidRPr="00087D85">
        <w:t>bevilget</w:t>
      </w:r>
      <w:r w:rsidR="00455CDD" w:rsidRPr="00087D85">
        <w:t xml:space="preserve"> </w:t>
      </w:r>
      <w:r w:rsidRPr="00087D85">
        <w:t>midler</w:t>
      </w:r>
      <w:r w:rsidR="00455CDD" w:rsidRPr="00087D85">
        <w:t xml:space="preserve"> </w:t>
      </w:r>
      <w:r w:rsidRPr="00087D85">
        <w:t>til</w:t>
      </w:r>
      <w:r w:rsidR="00455CDD" w:rsidRPr="00087D85">
        <w:t xml:space="preserve"> </w:t>
      </w:r>
      <w:r w:rsidRPr="00087D85">
        <w:t>Kulturrådets</w:t>
      </w:r>
      <w:r w:rsidR="00455CDD" w:rsidRPr="00087D85">
        <w:t xml:space="preserve"> </w:t>
      </w:r>
      <w:r w:rsidRPr="00087D85">
        <w:t>skolebibliotekordning</w:t>
      </w:r>
      <w:r w:rsidR="00455CDD" w:rsidRPr="00087D85">
        <w:t xml:space="preserve"> </w:t>
      </w:r>
      <w:r w:rsidRPr="00087D85">
        <w:t>i</w:t>
      </w:r>
      <w:r w:rsidR="00455CDD" w:rsidRPr="00087D85">
        <w:t xml:space="preserve"> </w:t>
      </w:r>
      <w:r w:rsidRPr="00087D85">
        <w:t>2024.</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styrke</w:t>
      </w:r>
      <w:r w:rsidR="00455CDD" w:rsidRPr="00087D85">
        <w:t xml:space="preserve"> </w:t>
      </w:r>
      <w:r w:rsidRPr="00087D85">
        <w:t>ordningen</w:t>
      </w:r>
      <w:r w:rsidR="00455CDD" w:rsidRPr="00087D85">
        <w:t xml:space="preserve"> </w:t>
      </w:r>
      <w:r w:rsidRPr="00087D85">
        <w:t>ytterligere.</w:t>
      </w:r>
    </w:p>
    <w:p w14:paraId="13E51361" w14:textId="77777777" w:rsidR="0068665E" w:rsidRPr="00087D85" w:rsidRDefault="00A74CE3" w:rsidP="00087D85">
      <w:pPr>
        <w:pStyle w:val="UnOverskrift2"/>
      </w:pPr>
      <w:r w:rsidRPr="00087D85">
        <w:t>Bibliotek</w:t>
      </w:r>
    </w:p>
    <w:p w14:paraId="17A36C50" w14:textId="6A9AF565" w:rsidR="00085ACC" w:rsidRPr="00087D85" w:rsidRDefault="00085ACC" w:rsidP="00087D85">
      <w:r w:rsidRPr="00087D85">
        <w:rPr>
          <w:noProof/>
        </w:rPr>
        <w:drawing>
          <wp:inline distT="0" distB="0" distL="0" distR="0" wp14:anchorId="55C500D4" wp14:editId="2056A95E">
            <wp:extent cx="6645275" cy="4740275"/>
            <wp:effectExtent l="0" t="0" r="3175" b="3175"/>
            <wp:docPr id="12023481" name="Bilde 3" descr="To barn sitter på hver sin benk i en barnehage. De leser hver sin bok"/>
            <wp:cNvGraphicFramePr/>
            <a:graphic xmlns:a="http://schemas.openxmlformats.org/drawingml/2006/main">
              <a:graphicData uri="http://schemas.openxmlformats.org/drawingml/2006/picture">
                <pic:pic xmlns:pic="http://schemas.openxmlformats.org/drawingml/2006/picture">
                  <pic:nvPicPr>
                    <pic:cNvPr id="12023481" name="Bilde 3" descr="To barn sitter på hver sin benk i en barnehage. De leser hver sin bok"/>
                    <pic:cNvPicPr/>
                  </pic:nvPicPr>
                  <pic:blipFill>
                    <a:blip r:embed="rId17">
                      <a:extLst>
                        <a:ext uri="{28A0092B-C50C-407E-A947-70E740481C1C}">
                          <a14:useLocalDpi xmlns:a14="http://schemas.microsoft.com/office/drawing/2010/main" val="0"/>
                        </a:ext>
                      </a:extLst>
                    </a:blip>
                    <a:stretch>
                      <a:fillRect/>
                    </a:stretch>
                  </pic:blipFill>
                  <pic:spPr>
                    <a:xfrm>
                      <a:off x="0" y="0"/>
                      <a:ext cx="6645275" cy="4740275"/>
                    </a:xfrm>
                    <a:prstGeom prst="rect">
                      <a:avLst/>
                    </a:prstGeom>
                  </pic:spPr>
                </pic:pic>
              </a:graphicData>
            </a:graphic>
          </wp:inline>
        </w:drawing>
      </w:r>
    </w:p>
    <w:p w14:paraId="17B84DC2" w14:textId="0D40EF25" w:rsidR="00085ACC" w:rsidRPr="00087D85" w:rsidRDefault="00085ACC" w:rsidP="00087D85">
      <w:pPr>
        <w:pStyle w:val="Kilde"/>
      </w:pPr>
      <w:r w:rsidRPr="00087D85">
        <w:t>Foto: Kunnskapsdepartementet / Martin Siewartz Nielsen</w:t>
      </w:r>
    </w:p>
    <w:p w14:paraId="56252F2D" w14:textId="6317437B" w:rsidR="0068665E" w:rsidRPr="00087D85" w:rsidRDefault="00A74CE3" w:rsidP="00087D85">
      <w:r w:rsidRPr="00087D85">
        <w:t>Bibliotekene</w:t>
      </w:r>
      <w:r w:rsidR="00455CDD" w:rsidRPr="00087D85">
        <w:t xml:space="preserve"> </w:t>
      </w:r>
      <w:r w:rsidRPr="00087D85">
        <w:t>er</w:t>
      </w:r>
      <w:r w:rsidR="00455CDD" w:rsidRPr="00087D85">
        <w:t xml:space="preserve"> </w:t>
      </w:r>
      <w:r w:rsidRPr="00087D85">
        <w:t>en</w:t>
      </w:r>
      <w:r w:rsidR="00455CDD" w:rsidRPr="00087D85">
        <w:t xml:space="preserve"> </w:t>
      </w:r>
      <w:r w:rsidRPr="00087D85">
        <w:t>grunnstamme</w:t>
      </w:r>
      <w:r w:rsidR="00455CDD" w:rsidRPr="00087D85">
        <w:t xml:space="preserve"> </w:t>
      </w:r>
      <w:r w:rsidRPr="00087D85">
        <w:t>i</w:t>
      </w:r>
      <w:r w:rsidR="00455CDD" w:rsidRPr="00087D85">
        <w:t xml:space="preserve"> </w:t>
      </w:r>
      <w:r w:rsidRPr="00087D85">
        <w:t>norsk</w:t>
      </w:r>
      <w:r w:rsidR="00455CDD" w:rsidRPr="00087D85">
        <w:t xml:space="preserve"> </w:t>
      </w:r>
      <w:r w:rsidRPr="00087D85">
        <w:t>kulturliv.</w:t>
      </w:r>
      <w:r w:rsidR="00455CDD" w:rsidRPr="00087D85">
        <w:t xml:space="preserve"> </w:t>
      </w:r>
      <w:r w:rsidRPr="00087D85">
        <w:t>De</w:t>
      </w:r>
      <w:r w:rsidR="00455CDD" w:rsidRPr="00087D85">
        <w:t xml:space="preserve"> </w:t>
      </w:r>
      <w:r w:rsidRPr="00087D85">
        <w:t>er</w:t>
      </w:r>
      <w:r w:rsidR="00455CDD" w:rsidRPr="00087D85">
        <w:t xml:space="preserve"> </w:t>
      </w:r>
      <w:r w:rsidRPr="00087D85">
        <w:t>grunnleggende</w:t>
      </w:r>
      <w:r w:rsidR="00455CDD" w:rsidRPr="00087D85">
        <w:t xml:space="preserve"> </w:t>
      </w:r>
      <w:r w:rsidRPr="00087D85">
        <w:t>for</w:t>
      </w:r>
      <w:r w:rsidR="00455CDD" w:rsidRPr="00087D85">
        <w:t xml:space="preserve"> </w:t>
      </w:r>
      <w:r w:rsidRPr="00087D85">
        <w:t>formidlingen</w:t>
      </w:r>
      <w:r w:rsidR="00455CDD" w:rsidRPr="00087D85">
        <w:t xml:space="preserve"> </w:t>
      </w:r>
      <w:r w:rsidRPr="00087D85">
        <w:t>av</w:t>
      </w:r>
      <w:r w:rsidR="00455CDD" w:rsidRPr="00087D85">
        <w:t xml:space="preserve"> </w:t>
      </w:r>
      <w:r w:rsidRPr="00087D85">
        <w:t>litteratur,</w:t>
      </w:r>
      <w:r w:rsidR="00455CDD" w:rsidRPr="00087D85">
        <w:t xml:space="preserve"> </w:t>
      </w:r>
      <w:r w:rsidRPr="00087D85">
        <w:t>som</w:t>
      </w:r>
      <w:r w:rsidR="00455CDD" w:rsidRPr="00087D85">
        <w:t xml:space="preserve"> </w:t>
      </w:r>
      <w:r w:rsidRPr="00087D85">
        <w:t>sentre</w:t>
      </w:r>
      <w:r w:rsidR="00455CDD" w:rsidRPr="00087D85">
        <w:t xml:space="preserve"> </w:t>
      </w:r>
      <w:r w:rsidRPr="00087D85">
        <w:t>for</w:t>
      </w:r>
      <w:r w:rsidR="00455CDD" w:rsidRPr="00087D85">
        <w:t xml:space="preserve"> </w:t>
      </w:r>
      <w:r w:rsidRPr="00087D85">
        <w:t>informasjon</w:t>
      </w:r>
      <w:r w:rsidR="00455CDD" w:rsidRPr="00087D85">
        <w:t xml:space="preserve"> </w:t>
      </w:r>
      <w:r w:rsidRPr="00087D85">
        <w:t>og</w:t>
      </w:r>
      <w:r w:rsidR="00455CDD" w:rsidRPr="00087D85">
        <w:t xml:space="preserve"> </w:t>
      </w:r>
      <w:r w:rsidRPr="00087D85">
        <w:t>kunnskap,</w:t>
      </w:r>
      <w:r w:rsidR="00455CDD" w:rsidRPr="00087D85">
        <w:t xml:space="preserve"> </w:t>
      </w:r>
      <w:r w:rsidRPr="00087D85">
        <w:t>og</w:t>
      </w:r>
      <w:r w:rsidR="00455CDD" w:rsidRPr="00087D85">
        <w:t xml:space="preserve"> </w:t>
      </w:r>
      <w:r w:rsidRPr="00087D85">
        <w:t>som</w:t>
      </w:r>
      <w:r w:rsidR="00455CDD" w:rsidRPr="00087D85">
        <w:t xml:space="preserve"> </w:t>
      </w:r>
      <w:r w:rsidRPr="00087D85">
        <w:t>inkluderende</w:t>
      </w:r>
      <w:r w:rsidR="00455CDD" w:rsidRPr="00087D85">
        <w:t xml:space="preserve"> </w:t>
      </w:r>
      <w:r w:rsidRPr="00087D85">
        <w:t>og</w:t>
      </w:r>
      <w:r w:rsidR="00455CDD" w:rsidRPr="00087D85">
        <w:t xml:space="preserve"> </w:t>
      </w:r>
      <w:r w:rsidRPr="00087D85">
        <w:t>gratis</w:t>
      </w:r>
      <w:r w:rsidR="00455CDD" w:rsidRPr="00087D85">
        <w:t xml:space="preserve"> </w:t>
      </w:r>
      <w:r w:rsidRPr="00087D85">
        <w:t>tilbud</w:t>
      </w:r>
      <w:r w:rsidR="00455CDD" w:rsidRPr="00087D85">
        <w:t xml:space="preserve"> </w:t>
      </w:r>
      <w:r w:rsidRPr="00087D85">
        <w:t>for</w:t>
      </w:r>
      <w:r w:rsidR="00455CDD" w:rsidRPr="00087D85">
        <w:t xml:space="preserve"> </w:t>
      </w:r>
      <w:r w:rsidRPr="00087D85">
        <w:t>hele</w:t>
      </w:r>
      <w:r w:rsidR="00455CDD" w:rsidRPr="00087D85">
        <w:t xml:space="preserve"> </w:t>
      </w:r>
      <w:r w:rsidRPr="00087D85">
        <w:t>befolkningen</w:t>
      </w:r>
      <w:r w:rsidR="00455CDD" w:rsidRPr="00087D85">
        <w:t xml:space="preserve"> </w:t>
      </w:r>
      <w:r w:rsidRPr="00087D85">
        <w:t>uavhengig</w:t>
      </w:r>
      <w:r w:rsidR="00455CDD" w:rsidRPr="00087D85">
        <w:t xml:space="preserve"> </w:t>
      </w:r>
      <w:r w:rsidRPr="00087D85">
        <w:t>av</w:t>
      </w:r>
      <w:r w:rsidR="00455CDD" w:rsidRPr="00087D85">
        <w:t xml:space="preserve"> </w:t>
      </w:r>
      <w:r w:rsidRPr="00087D85">
        <w:t>sosioøkonomisk</w:t>
      </w:r>
      <w:r w:rsidR="00455CDD" w:rsidRPr="00087D85">
        <w:t xml:space="preserve"> </w:t>
      </w:r>
      <w:r w:rsidRPr="00087D85">
        <w:t>bakgrunn</w:t>
      </w:r>
      <w:r w:rsidR="00455CDD" w:rsidRPr="00087D85">
        <w:t xml:space="preserve"> </w:t>
      </w:r>
      <w:r w:rsidRPr="00087D85">
        <w:t>eller</w:t>
      </w:r>
      <w:r w:rsidR="00455CDD" w:rsidRPr="00087D85">
        <w:t xml:space="preserve"> </w:t>
      </w:r>
      <w:r w:rsidRPr="00087D85">
        <w:t>geografi.</w:t>
      </w:r>
      <w:r w:rsidR="00455CDD" w:rsidRPr="00087D85">
        <w:t xml:space="preserve"> </w:t>
      </w:r>
      <w:r w:rsidRPr="00087D85">
        <w:t>Bibliotekarer</w:t>
      </w:r>
      <w:r w:rsidR="00455CDD" w:rsidRPr="00087D85">
        <w:t xml:space="preserve"> </w:t>
      </w:r>
      <w:r w:rsidRPr="00087D85">
        <w:t>har</w:t>
      </w:r>
      <w:r w:rsidR="00455CDD" w:rsidRPr="00087D85">
        <w:t xml:space="preserve"> </w:t>
      </w:r>
      <w:r w:rsidRPr="00087D85">
        <w:t>en</w:t>
      </w:r>
      <w:r w:rsidR="00455CDD" w:rsidRPr="00087D85">
        <w:t xml:space="preserve"> </w:t>
      </w:r>
      <w:r w:rsidRPr="00087D85">
        <w:t>spisskompetanse</w:t>
      </w:r>
      <w:r w:rsidR="00455CDD" w:rsidRPr="00087D85">
        <w:t xml:space="preserve"> </w:t>
      </w:r>
      <w:r w:rsidRPr="00087D85">
        <w:t>i</w:t>
      </w:r>
      <w:r w:rsidR="00455CDD" w:rsidRPr="00087D85">
        <w:t xml:space="preserve"> </w:t>
      </w:r>
      <w:r w:rsidRPr="00087D85">
        <w:t>å</w:t>
      </w:r>
      <w:r w:rsidR="00455CDD" w:rsidRPr="00087D85">
        <w:t xml:space="preserve"> </w:t>
      </w:r>
      <w:r w:rsidRPr="00087D85">
        <w:t>formidle</w:t>
      </w:r>
      <w:r w:rsidR="00455CDD" w:rsidRPr="00087D85">
        <w:t xml:space="preserve"> </w:t>
      </w:r>
      <w:r w:rsidRPr="00087D85">
        <w:t>litteratur</w:t>
      </w:r>
      <w:r w:rsidR="00455CDD" w:rsidRPr="00087D85">
        <w:t xml:space="preserve"> </w:t>
      </w:r>
      <w:r w:rsidRPr="00087D85">
        <w:t>til</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og</w:t>
      </w:r>
      <w:r w:rsidR="00455CDD" w:rsidRPr="00087D85">
        <w:t xml:space="preserve"> </w:t>
      </w:r>
      <w:r w:rsidRPr="00087D85">
        <w:t>å</w:t>
      </w:r>
      <w:r w:rsidR="00455CDD" w:rsidRPr="00087D85">
        <w:t xml:space="preserve"> </w:t>
      </w:r>
      <w:r w:rsidRPr="00087D85">
        <w:t>finne</w:t>
      </w:r>
      <w:r w:rsidR="00455CDD" w:rsidRPr="00087D85">
        <w:t xml:space="preserve"> </w:t>
      </w:r>
      <w:r w:rsidRPr="00087D85">
        <w:t>rett</w:t>
      </w:r>
      <w:r w:rsidR="00455CDD" w:rsidRPr="00087D85">
        <w:t xml:space="preserve"> </w:t>
      </w:r>
      <w:r w:rsidRPr="00087D85">
        <w:t>bok</w:t>
      </w:r>
      <w:r w:rsidR="00455CDD" w:rsidRPr="00087D85">
        <w:t xml:space="preserve"> </w:t>
      </w:r>
      <w:r w:rsidRPr="00087D85">
        <w:t>til</w:t>
      </w:r>
      <w:r w:rsidR="00455CDD" w:rsidRPr="00087D85">
        <w:t xml:space="preserve"> </w:t>
      </w:r>
      <w:r w:rsidRPr="00087D85">
        <w:t>rett</w:t>
      </w:r>
      <w:r w:rsidR="00455CDD" w:rsidRPr="00087D85">
        <w:t xml:space="preserve"> </w:t>
      </w:r>
      <w:r w:rsidRPr="00087D85">
        <w:t>leser.</w:t>
      </w:r>
      <w:r w:rsidR="00455CDD" w:rsidRPr="00087D85">
        <w:t xml:space="preserve"> </w:t>
      </w:r>
      <w:r w:rsidRPr="00087D85">
        <w:t>I</w:t>
      </w:r>
      <w:r w:rsidR="00455CDD" w:rsidRPr="00087D85">
        <w:t xml:space="preserve"> </w:t>
      </w:r>
      <w:r w:rsidRPr="00087D85">
        <w:t>tillegg</w:t>
      </w:r>
      <w:r w:rsidR="00455CDD" w:rsidRPr="00087D85">
        <w:t xml:space="preserve"> </w:t>
      </w:r>
      <w:r w:rsidRPr="00087D85">
        <w:t>er</w:t>
      </w:r>
      <w:r w:rsidR="00455CDD" w:rsidRPr="00087D85">
        <w:t xml:space="preserve"> </w:t>
      </w:r>
      <w:r w:rsidRPr="00087D85">
        <w:t>bibliotekene</w:t>
      </w:r>
      <w:r w:rsidR="00455CDD" w:rsidRPr="00087D85">
        <w:t xml:space="preserve"> </w:t>
      </w:r>
      <w:r w:rsidRPr="00087D85">
        <w:t>viktige</w:t>
      </w:r>
      <w:r w:rsidR="00455CDD" w:rsidRPr="00087D85">
        <w:t xml:space="preserve"> </w:t>
      </w:r>
      <w:r w:rsidRPr="00087D85">
        <w:t>institusjoner</w:t>
      </w:r>
      <w:r w:rsidR="00455CDD" w:rsidRPr="00087D85">
        <w:t xml:space="preserve"> </w:t>
      </w:r>
      <w:r w:rsidRPr="00087D85">
        <w:t>for</w:t>
      </w:r>
      <w:r w:rsidR="00455CDD" w:rsidRPr="00087D85">
        <w:t xml:space="preserve"> </w:t>
      </w:r>
      <w:r w:rsidRPr="00087D85">
        <w:t>å</w:t>
      </w:r>
      <w:r w:rsidR="00455CDD" w:rsidRPr="00087D85">
        <w:t xml:space="preserve"> </w:t>
      </w:r>
      <w:r w:rsidRPr="00087D85">
        <w:t>bygge</w:t>
      </w:r>
      <w:r w:rsidR="00455CDD" w:rsidRPr="00087D85">
        <w:t xml:space="preserve"> </w:t>
      </w:r>
      <w:r w:rsidRPr="00087D85">
        <w:t>opp</w:t>
      </w:r>
      <w:r w:rsidR="00455CDD" w:rsidRPr="00087D85">
        <w:t xml:space="preserve"> </w:t>
      </w:r>
      <w:r w:rsidRPr="00087D85">
        <w:t>under</w:t>
      </w:r>
      <w:r w:rsidR="00455CDD" w:rsidRPr="00087D85">
        <w:t xml:space="preserve"> </w:t>
      </w:r>
      <w:r w:rsidRPr="00087D85">
        <w:t>ytringsfrihet</w:t>
      </w:r>
      <w:r w:rsidR="00455CDD" w:rsidRPr="00087D85">
        <w:t xml:space="preserve"> </w:t>
      </w:r>
      <w:r w:rsidRPr="00087D85">
        <w:t>og</w:t>
      </w:r>
      <w:r w:rsidR="00455CDD" w:rsidRPr="00087D85">
        <w:t xml:space="preserve"> </w:t>
      </w:r>
      <w:r w:rsidRPr="00087D85">
        <w:t>god</w:t>
      </w:r>
      <w:r w:rsidR="00455CDD" w:rsidRPr="00087D85">
        <w:t xml:space="preserve"> </w:t>
      </w:r>
      <w:r w:rsidRPr="00087D85">
        <w:t>ytringskultur.</w:t>
      </w:r>
      <w:r w:rsidR="00455CDD" w:rsidRPr="00087D85">
        <w:t xml:space="preserve"> </w:t>
      </w:r>
      <w:r w:rsidRPr="00087D85">
        <w:t>Bibliotekenes</w:t>
      </w:r>
      <w:r w:rsidR="00455CDD" w:rsidRPr="00087D85">
        <w:t xml:space="preserve"> </w:t>
      </w:r>
      <w:r w:rsidRPr="00087D85">
        <w:t>rolle</w:t>
      </w:r>
      <w:r w:rsidR="00455CDD" w:rsidRPr="00087D85">
        <w:t xml:space="preserve"> </w:t>
      </w:r>
      <w:r w:rsidRPr="00087D85">
        <w:t>som</w:t>
      </w:r>
      <w:r w:rsidR="00455CDD" w:rsidRPr="00087D85">
        <w:t xml:space="preserve"> </w:t>
      </w:r>
      <w:r w:rsidRPr="00087D85">
        <w:t>formidler</w:t>
      </w:r>
      <w:r w:rsidR="00455CDD" w:rsidRPr="00087D85">
        <w:t xml:space="preserve"> </w:t>
      </w:r>
      <w:r w:rsidRPr="00087D85">
        <w:t>av</w:t>
      </w:r>
      <w:r w:rsidR="00455CDD" w:rsidRPr="00087D85">
        <w:t xml:space="preserve"> </w:t>
      </w:r>
      <w:r w:rsidRPr="00087D85">
        <w:t>litteratur,</w:t>
      </w:r>
      <w:r w:rsidR="00455CDD" w:rsidRPr="00087D85">
        <w:t xml:space="preserve"> </w:t>
      </w:r>
      <w:r w:rsidRPr="00087D85">
        <w:t>er</w:t>
      </w:r>
      <w:r w:rsidR="00455CDD" w:rsidRPr="00087D85">
        <w:t xml:space="preserve"> </w:t>
      </w:r>
      <w:r w:rsidRPr="00087D85">
        <w:t>også</w:t>
      </w:r>
      <w:r w:rsidR="00455CDD" w:rsidRPr="00087D85">
        <w:t xml:space="preserve"> </w:t>
      </w:r>
      <w:r w:rsidRPr="00087D85">
        <w:t>viktig</w:t>
      </w:r>
      <w:r w:rsidR="00455CDD" w:rsidRPr="00087D85">
        <w:t xml:space="preserve"> </w:t>
      </w:r>
      <w:r w:rsidRPr="00087D85">
        <w:t>når</w:t>
      </w:r>
      <w:r w:rsidR="00455CDD" w:rsidRPr="00087D85">
        <w:t xml:space="preserve"> </w:t>
      </w:r>
      <w:r w:rsidRPr="00087D85">
        <w:t>det</w:t>
      </w:r>
      <w:r w:rsidR="00455CDD" w:rsidRPr="00087D85">
        <w:t xml:space="preserve"> </w:t>
      </w:r>
      <w:r w:rsidRPr="00087D85">
        <w:t>gjelder</w:t>
      </w:r>
      <w:r w:rsidR="00455CDD" w:rsidRPr="00087D85">
        <w:t xml:space="preserve"> </w:t>
      </w:r>
      <w:r w:rsidRPr="00087D85">
        <w:t>å</w:t>
      </w:r>
      <w:r w:rsidR="00455CDD" w:rsidRPr="00087D85">
        <w:t xml:space="preserve"> </w:t>
      </w:r>
      <w:r w:rsidRPr="00087D85">
        <w:t>inspirere</w:t>
      </w:r>
      <w:r w:rsidR="00455CDD" w:rsidRPr="00087D85">
        <w:t xml:space="preserve"> </w:t>
      </w:r>
      <w:r w:rsidRPr="00087D85">
        <w:t>foreldre</w:t>
      </w:r>
      <w:r w:rsidR="00455CDD" w:rsidRPr="00087D85">
        <w:t xml:space="preserve"> </w:t>
      </w:r>
      <w:r w:rsidRPr="00087D85">
        <w:t>og</w:t>
      </w:r>
      <w:r w:rsidR="00455CDD" w:rsidRPr="00087D85">
        <w:t xml:space="preserve"> </w:t>
      </w:r>
      <w:r w:rsidRPr="00087D85">
        <w:t>foresatte</w:t>
      </w:r>
      <w:r w:rsidR="00455CDD" w:rsidRPr="00087D85">
        <w:t xml:space="preserve"> </w:t>
      </w:r>
      <w:r w:rsidRPr="00087D85">
        <w:t>til</w:t>
      </w:r>
      <w:r w:rsidR="00455CDD" w:rsidRPr="00087D85">
        <w:t xml:space="preserve"> </w:t>
      </w:r>
      <w:r w:rsidRPr="00087D85">
        <w:t>å</w:t>
      </w:r>
      <w:r w:rsidR="00455CDD" w:rsidRPr="00087D85">
        <w:t xml:space="preserve"> </w:t>
      </w:r>
      <w:r w:rsidRPr="00087D85">
        <w:t>skape</w:t>
      </w:r>
      <w:r w:rsidR="00455CDD" w:rsidRPr="00087D85">
        <w:t xml:space="preserve"> </w:t>
      </w:r>
      <w:r w:rsidRPr="00087D85">
        <w:t>gode</w:t>
      </w:r>
      <w:r w:rsidR="00455CDD" w:rsidRPr="00087D85">
        <w:t xml:space="preserve"> </w:t>
      </w:r>
      <w:r w:rsidRPr="00087D85">
        <w:t>leseopplevelser</w:t>
      </w:r>
      <w:r w:rsidR="00455CDD" w:rsidRPr="00087D85">
        <w:t xml:space="preserve"> </w:t>
      </w:r>
      <w:r w:rsidRPr="00087D85">
        <w:t>for</w:t>
      </w:r>
      <w:r w:rsidR="00455CDD" w:rsidRPr="00087D85">
        <w:t xml:space="preserve"> </w:t>
      </w:r>
      <w:r w:rsidRPr="00087D85">
        <w:t>barna</w:t>
      </w:r>
      <w:r w:rsidR="00455CDD" w:rsidRPr="00087D85">
        <w:t xml:space="preserve"> </w:t>
      </w:r>
      <w:r w:rsidRPr="00087D85">
        <w:t>sine.</w:t>
      </w:r>
      <w:r w:rsidR="00455CDD" w:rsidRPr="00087D85">
        <w:t xml:space="preserve"> </w:t>
      </w:r>
      <w:r w:rsidRPr="00087D85">
        <w:t>Forskjellige</w:t>
      </w:r>
      <w:r w:rsidR="00455CDD" w:rsidRPr="00087D85">
        <w:t xml:space="preserve"> </w:t>
      </w:r>
      <w:r w:rsidRPr="00087D85">
        <w:t>arrangement</w:t>
      </w:r>
      <w:r w:rsidR="00455CDD" w:rsidRPr="00087D85">
        <w:t xml:space="preserve"> </w:t>
      </w:r>
      <w:r w:rsidRPr="00087D85">
        <w:t>kan</w:t>
      </w:r>
      <w:r w:rsidR="00455CDD" w:rsidRPr="00087D85">
        <w:t xml:space="preserve"> </w:t>
      </w:r>
      <w:r w:rsidRPr="00087D85">
        <w:t>legge</w:t>
      </w:r>
      <w:r w:rsidR="00455CDD" w:rsidRPr="00087D85">
        <w:t xml:space="preserve"> </w:t>
      </w:r>
      <w:r w:rsidRPr="00087D85">
        <w:t>til</w:t>
      </w:r>
      <w:r w:rsidR="00455CDD" w:rsidRPr="00087D85">
        <w:t xml:space="preserve"> </w:t>
      </w:r>
      <w:r w:rsidRPr="00087D85">
        <w:t>rette</w:t>
      </w:r>
      <w:r w:rsidR="00455CDD" w:rsidRPr="00087D85">
        <w:t xml:space="preserve"> </w:t>
      </w:r>
      <w:r w:rsidRPr="00087D85">
        <w:t>for</w:t>
      </w:r>
      <w:r w:rsidR="00455CDD" w:rsidRPr="00087D85">
        <w:t xml:space="preserve"> </w:t>
      </w:r>
      <w:r w:rsidRPr="00087D85">
        <w:t>at</w:t>
      </w:r>
      <w:r w:rsidR="00455CDD" w:rsidRPr="00087D85">
        <w:t xml:space="preserve"> </w:t>
      </w:r>
      <w:r w:rsidRPr="00087D85">
        <w:t>familier</w:t>
      </w:r>
      <w:r w:rsidR="00455CDD" w:rsidRPr="00087D85">
        <w:t xml:space="preserve"> </w:t>
      </w:r>
      <w:r w:rsidRPr="00087D85">
        <w:t>får</w:t>
      </w:r>
      <w:r w:rsidR="00455CDD" w:rsidRPr="00087D85">
        <w:t xml:space="preserve"> </w:t>
      </w:r>
      <w:r w:rsidRPr="00087D85">
        <w:t>anledning</w:t>
      </w:r>
      <w:r w:rsidR="00455CDD" w:rsidRPr="00087D85">
        <w:t xml:space="preserve"> </w:t>
      </w:r>
      <w:r w:rsidRPr="00087D85">
        <w:t>til</w:t>
      </w:r>
      <w:r w:rsidR="00455CDD" w:rsidRPr="00087D85">
        <w:t xml:space="preserve"> </w:t>
      </w:r>
      <w:r w:rsidRPr="00087D85">
        <w:t>å</w:t>
      </w:r>
      <w:r w:rsidR="00455CDD" w:rsidRPr="00087D85">
        <w:t xml:space="preserve"> </w:t>
      </w:r>
      <w:r w:rsidRPr="00087D85">
        <w:t>møte</w:t>
      </w:r>
      <w:r w:rsidR="00455CDD" w:rsidRPr="00087D85">
        <w:t xml:space="preserve"> </w:t>
      </w:r>
      <w:r w:rsidRPr="00087D85">
        <w:t>litteratur</w:t>
      </w:r>
      <w:r w:rsidR="00455CDD" w:rsidRPr="00087D85">
        <w:t xml:space="preserve"> </w:t>
      </w:r>
      <w:r w:rsidRPr="00087D85">
        <w:t>på</w:t>
      </w:r>
      <w:r w:rsidR="00455CDD" w:rsidRPr="00087D85">
        <w:t xml:space="preserve"> </w:t>
      </w:r>
      <w:r w:rsidRPr="00087D85">
        <w:t>flere</w:t>
      </w:r>
      <w:r w:rsidR="00455CDD" w:rsidRPr="00087D85">
        <w:t xml:space="preserve"> </w:t>
      </w:r>
      <w:r w:rsidRPr="00087D85">
        <w:t>måter.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har</w:t>
      </w:r>
      <w:r w:rsidR="00455CDD" w:rsidRPr="00087D85">
        <w:t xml:space="preserve"> </w:t>
      </w:r>
      <w:r w:rsidRPr="00087D85">
        <w:t>ulike</w:t>
      </w:r>
      <w:r w:rsidR="00455CDD" w:rsidRPr="00087D85">
        <w:t xml:space="preserve"> </w:t>
      </w:r>
      <w:r w:rsidRPr="00087D85">
        <w:t>interesser</w:t>
      </w:r>
      <w:r w:rsidR="00455CDD" w:rsidRPr="00087D85">
        <w:t xml:space="preserve"> </w:t>
      </w:r>
      <w:r w:rsidRPr="00087D85">
        <w:t>og</w:t>
      </w:r>
      <w:r w:rsidR="00455CDD" w:rsidRPr="00087D85">
        <w:t xml:space="preserve"> </w:t>
      </w:r>
      <w:r w:rsidRPr="00087D85">
        <w:t>ulike</w:t>
      </w:r>
      <w:r w:rsidR="00455CDD" w:rsidRPr="00087D85">
        <w:t xml:space="preserve"> </w:t>
      </w:r>
      <w:r w:rsidRPr="00087D85">
        <w:t>erfaringer</w:t>
      </w:r>
      <w:r w:rsidR="00455CDD" w:rsidRPr="00087D85">
        <w:t xml:space="preserve"> </w:t>
      </w:r>
      <w:r w:rsidRPr="00087D85">
        <w:t>med</w:t>
      </w:r>
      <w:r w:rsidR="00455CDD" w:rsidRPr="00087D85">
        <w:t xml:space="preserve"> </w:t>
      </w:r>
      <w:r w:rsidRPr="00087D85">
        <w:t>lesing</w:t>
      </w:r>
      <w:r w:rsidR="00455CDD" w:rsidRPr="00087D85">
        <w:t xml:space="preserve"> </w:t>
      </w:r>
      <w:r w:rsidRPr="00087D85">
        <w:t>og</w:t>
      </w:r>
      <w:r w:rsidR="00455CDD" w:rsidRPr="00087D85">
        <w:t xml:space="preserve"> </w:t>
      </w:r>
      <w:r w:rsidRPr="00087D85">
        <w:t>litteratur.</w:t>
      </w:r>
      <w:r w:rsidR="00455CDD" w:rsidRPr="00087D85">
        <w:t xml:space="preserve"> </w:t>
      </w:r>
      <w:r w:rsidRPr="00087D85">
        <w:t>Biblioteket</w:t>
      </w:r>
      <w:r w:rsidR="00455CDD" w:rsidRPr="00087D85">
        <w:t xml:space="preserve"> </w:t>
      </w:r>
      <w:r w:rsidRPr="00087D85">
        <w:t>kan</w:t>
      </w:r>
      <w:r w:rsidR="00455CDD" w:rsidRPr="00087D85">
        <w:t xml:space="preserve"> </w:t>
      </w:r>
      <w:r w:rsidRPr="00087D85">
        <w:t>hjelpe</w:t>
      </w:r>
      <w:r w:rsidR="00455CDD" w:rsidRPr="00087D85">
        <w:t xml:space="preserve"> </w:t>
      </w:r>
      <w:r w:rsidRPr="00087D85">
        <w:t>med</w:t>
      </w:r>
      <w:r w:rsidR="00455CDD" w:rsidRPr="00087D85">
        <w:t xml:space="preserve"> </w:t>
      </w:r>
      <w:r w:rsidRPr="00087D85">
        <w:t>å</w:t>
      </w:r>
      <w:r w:rsidR="00455CDD" w:rsidRPr="00087D85">
        <w:t xml:space="preserve"> </w:t>
      </w:r>
      <w:r w:rsidRPr="00087D85">
        <w:t>finne</w:t>
      </w:r>
      <w:r w:rsidR="00455CDD" w:rsidRPr="00087D85">
        <w:t xml:space="preserve"> </w:t>
      </w:r>
      <w:r w:rsidRPr="00087D85">
        <w:t>litteratur</w:t>
      </w:r>
      <w:r w:rsidR="00455CDD" w:rsidRPr="00087D85">
        <w:t xml:space="preserve"> </w:t>
      </w:r>
      <w:r w:rsidRPr="00087D85">
        <w:t>som</w:t>
      </w:r>
      <w:r w:rsidR="00455CDD" w:rsidRPr="00087D85">
        <w:t xml:space="preserve"> </w:t>
      </w:r>
      <w:r w:rsidRPr="00087D85">
        <w:t>kan</w:t>
      </w:r>
      <w:r w:rsidR="00455CDD" w:rsidRPr="00087D85">
        <w:t xml:space="preserve"> </w:t>
      </w:r>
      <w:r w:rsidRPr="00087D85">
        <w:t>fenge</w:t>
      </w:r>
      <w:r w:rsidR="00455CDD" w:rsidRPr="00087D85">
        <w:t xml:space="preserve"> </w:t>
      </w:r>
      <w:r w:rsidRPr="00087D85">
        <w:t>den</w:t>
      </w:r>
      <w:r w:rsidR="00455CDD" w:rsidRPr="00087D85">
        <w:t xml:space="preserve"> </w:t>
      </w:r>
      <w:r w:rsidRPr="00087D85">
        <w:t>enkelte</w:t>
      </w:r>
      <w:r w:rsidR="00455CDD" w:rsidRPr="00087D85">
        <w:t xml:space="preserve"> </w:t>
      </w:r>
      <w:r w:rsidRPr="00087D85">
        <w:t>eller</w:t>
      </w:r>
      <w:r w:rsidR="00455CDD" w:rsidRPr="00087D85">
        <w:t xml:space="preserve"> </w:t>
      </w:r>
      <w:r w:rsidRPr="00087D85">
        <w:t>bidra</w:t>
      </w:r>
      <w:r w:rsidR="00455CDD" w:rsidRPr="00087D85">
        <w:t xml:space="preserve"> </w:t>
      </w:r>
      <w:r w:rsidRPr="00087D85">
        <w:t>med</w:t>
      </w:r>
      <w:r w:rsidR="00455CDD" w:rsidRPr="00087D85">
        <w:t xml:space="preserve"> </w:t>
      </w:r>
      <w:r w:rsidRPr="00087D85">
        <w:t>tips</w:t>
      </w:r>
      <w:r w:rsidR="00455CDD" w:rsidRPr="00087D85">
        <w:t xml:space="preserve"> </w:t>
      </w:r>
      <w:r w:rsidRPr="00087D85">
        <w:t>om</w:t>
      </w:r>
      <w:r w:rsidR="00455CDD" w:rsidRPr="00087D85">
        <w:t xml:space="preserve"> </w:t>
      </w:r>
      <w:r w:rsidRPr="00087D85">
        <w:t>hvordan</w:t>
      </w:r>
      <w:r w:rsidR="00455CDD" w:rsidRPr="00087D85">
        <w:t xml:space="preserve"> </w:t>
      </w:r>
      <w:r w:rsidRPr="00087D85">
        <w:t>man</w:t>
      </w:r>
      <w:r w:rsidR="00455CDD" w:rsidRPr="00087D85">
        <w:t xml:space="preserve"> </w:t>
      </w:r>
      <w:r w:rsidRPr="00087D85">
        <w:t>kan</w:t>
      </w:r>
      <w:r w:rsidR="00455CDD" w:rsidRPr="00087D85">
        <w:t xml:space="preserve"> </w:t>
      </w:r>
      <w:r w:rsidRPr="00087D85">
        <w:t>legge</w:t>
      </w:r>
      <w:r w:rsidR="00455CDD" w:rsidRPr="00087D85">
        <w:t xml:space="preserve"> </w:t>
      </w:r>
      <w:r w:rsidRPr="00087D85">
        <w:t>til</w:t>
      </w:r>
      <w:r w:rsidR="00455CDD" w:rsidRPr="00087D85">
        <w:t xml:space="preserve"> </w:t>
      </w:r>
      <w:r w:rsidRPr="00087D85">
        <w:t>rette</w:t>
      </w:r>
      <w:r w:rsidR="00455CDD" w:rsidRPr="00087D85">
        <w:t xml:space="preserve"> </w:t>
      </w:r>
      <w:r w:rsidRPr="00087D85">
        <w:t>for</w:t>
      </w:r>
      <w:r w:rsidR="00455CDD" w:rsidRPr="00087D85">
        <w:t xml:space="preserve"> </w:t>
      </w:r>
      <w:r w:rsidRPr="00087D85">
        <w:t>gode</w:t>
      </w:r>
      <w:r w:rsidR="00455CDD" w:rsidRPr="00087D85">
        <w:t xml:space="preserve"> </w:t>
      </w:r>
      <w:r w:rsidRPr="00087D85">
        <w:t>leseopplevelser</w:t>
      </w:r>
      <w:r w:rsidR="00455CDD" w:rsidRPr="00087D85">
        <w:t xml:space="preserve"> </w:t>
      </w:r>
      <w:r w:rsidRPr="00087D85">
        <w:t>som</w:t>
      </w:r>
      <w:r w:rsidR="00455CDD" w:rsidRPr="00087D85">
        <w:t xml:space="preserve"> </w:t>
      </w:r>
      <w:r w:rsidRPr="00087D85">
        <w:t>kan</w:t>
      </w:r>
      <w:r w:rsidR="00455CDD" w:rsidRPr="00087D85">
        <w:t xml:space="preserve"> </w:t>
      </w:r>
      <w:r w:rsidRPr="00087D85">
        <w:t>inspirere</w:t>
      </w:r>
      <w:r w:rsidR="00455CDD" w:rsidRPr="00087D85">
        <w:t xml:space="preserve"> </w:t>
      </w:r>
      <w:r w:rsidRPr="00087D85">
        <w:t>til</w:t>
      </w:r>
      <w:r w:rsidR="00455CDD" w:rsidRPr="00087D85">
        <w:t xml:space="preserve"> </w:t>
      </w:r>
      <w:r w:rsidRPr="00087D85">
        <w:t>mer</w:t>
      </w:r>
      <w:r w:rsidR="00455CDD" w:rsidRPr="00087D85">
        <w:t xml:space="preserve"> </w:t>
      </w:r>
      <w:r w:rsidRPr="00087D85">
        <w:t>lesing.</w:t>
      </w:r>
    </w:p>
    <w:p w14:paraId="6B8FC15D" w14:textId="6ECA007D" w:rsidR="0068665E" w:rsidRPr="00087D85" w:rsidRDefault="00A74CE3" w:rsidP="00087D85">
      <w:r w:rsidRPr="00087D85">
        <w:t>Nasjonalbiblioteket</w:t>
      </w:r>
      <w:r w:rsidR="00455CDD" w:rsidRPr="00087D85">
        <w:t xml:space="preserve"> </w:t>
      </w:r>
      <w:r w:rsidRPr="00087D85">
        <w:t>lyser</w:t>
      </w:r>
      <w:r w:rsidR="00455CDD" w:rsidRPr="00087D85">
        <w:t xml:space="preserve"> </w:t>
      </w:r>
      <w:r w:rsidRPr="00087D85">
        <w:t>ut</w:t>
      </w:r>
      <w:r w:rsidR="00455CDD" w:rsidRPr="00087D85">
        <w:t xml:space="preserve"> </w:t>
      </w:r>
      <w:r w:rsidRPr="00087D85">
        <w:t>midler</w:t>
      </w:r>
      <w:r w:rsidR="00455CDD" w:rsidRPr="00087D85">
        <w:t xml:space="preserve"> </w:t>
      </w:r>
      <w:r w:rsidRPr="00087D85">
        <w:t>til</w:t>
      </w:r>
      <w:r w:rsidR="00455CDD" w:rsidRPr="00087D85">
        <w:t xml:space="preserve"> </w:t>
      </w:r>
      <w:r w:rsidRPr="00087D85">
        <w:t>aktiv</w:t>
      </w:r>
      <w:r w:rsidR="00455CDD" w:rsidRPr="00087D85">
        <w:t xml:space="preserve"> </w:t>
      </w:r>
      <w:r w:rsidRPr="00087D85">
        <w:t>formidling,</w:t>
      </w:r>
      <w:r w:rsidR="00455CDD" w:rsidRPr="00087D85">
        <w:t xml:space="preserve"> </w:t>
      </w:r>
      <w:r w:rsidRPr="00087D85">
        <w:t>slik</w:t>
      </w:r>
      <w:r w:rsidR="00455CDD" w:rsidRPr="00087D85">
        <w:t xml:space="preserve"> </w:t>
      </w:r>
      <w:r w:rsidRPr="00087D85">
        <w:t>at</w:t>
      </w:r>
      <w:r w:rsidR="00455CDD" w:rsidRPr="00087D85">
        <w:t xml:space="preserve"> </w:t>
      </w:r>
      <w:r w:rsidRPr="00087D85">
        <w:t>folkebibliotek</w:t>
      </w:r>
      <w:r w:rsidR="00455CDD" w:rsidRPr="00087D85">
        <w:t xml:space="preserve"> </w:t>
      </w:r>
      <w:r w:rsidRPr="00087D85">
        <w:t>og</w:t>
      </w:r>
      <w:r w:rsidR="00455CDD" w:rsidRPr="00087D85">
        <w:t xml:space="preserve"> </w:t>
      </w:r>
      <w:r w:rsidRPr="00087D85">
        <w:t>fylkesbibliotek</w:t>
      </w:r>
      <w:r w:rsidR="00455CDD" w:rsidRPr="00087D85">
        <w:t xml:space="preserve"> </w:t>
      </w:r>
      <w:r w:rsidRPr="00087D85">
        <w:t>kan</w:t>
      </w:r>
      <w:r w:rsidR="00455CDD" w:rsidRPr="00087D85">
        <w:t xml:space="preserve"> </w:t>
      </w:r>
      <w:r w:rsidRPr="00087D85">
        <w:t>skape</w:t>
      </w:r>
      <w:r w:rsidR="00455CDD" w:rsidRPr="00087D85">
        <w:t xml:space="preserve"> </w:t>
      </w:r>
      <w:r w:rsidRPr="00087D85">
        <w:t>gode</w:t>
      </w:r>
      <w:r w:rsidR="00455CDD" w:rsidRPr="00087D85">
        <w:t xml:space="preserve"> </w:t>
      </w:r>
      <w:r w:rsidRPr="00087D85">
        <w:t>leselysttiltak</w:t>
      </w:r>
      <w:r w:rsidR="00455CDD" w:rsidRPr="00087D85">
        <w:t xml:space="preserve"> </w:t>
      </w:r>
      <w:r w:rsidRPr="00087D85">
        <w:t>og</w:t>
      </w:r>
      <w:r w:rsidR="00455CDD" w:rsidRPr="00087D85">
        <w:t xml:space="preserve"> </w:t>
      </w:r>
      <w:r w:rsidRPr="00087D85">
        <w:t>litteraturformidling</w:t>
      </w:r>
      <w:r w:rsidR="00455CDD" w:rsidRPr="00087D85">
        <w:t xml:space="preserve"> </w:t>
      </w:r>
      <w:r w:rsidRPr="00087D85">
        <w:t>i</w:t>
      </w:r>
      <w:r w:rsidR="00455CDD" w:rsidRPr="00087D85">
        <w:t xml:space="preserve"> </w:t>
      </w:r>
      <w:r w:rsidRPr="00087D85">
        <w:t>bibliotek</w:t>
      </w:r>
      <w:r w:rsidR="00455CDD" w:rsidRPr="00087D85">
        <w:t xml:space="preserve"> </w:t>
      </w:r>
      <w:r w:rsidRPr="00087D85">
        <w:t>rettet</w:t>
      </w:r>
      <w:r w:rsidR="00455CDD" w:rsidRPr="00087D85">
        <w:t xml:space="preserve"> </w:t>
      </w:r>
      <w:r w:rsidRPr="00087D85">
        <w:t>mot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i</w:t>
      </w:r>
      <w:r w:rsidR="00455CDD" w:rsidRPr="00087D85">
        <w:t xml:space="preserve"> </w:t>
      </w:r>
      <w:r w:rsidRPr="00087D85">
        <w:t>hele</w:t>
      </w:r>
      <w:r w:rsidR="00455CDD" w:rsidRPr="00087D85">
        <w:t xml:space="preserve"> </w:t>
      </w:r>
      <w:r w:rsidRPr="00087D85">
        <w:t>landet.</w:t>
      </w:r>
      <w:r w:rsidR="00455CDD" w:rsidRPr="00087D85">
        <w:t xml:space="preserve"> </w:t>
      </w:r>
      <w:r w:rsidRPr="00087D85">
        <w:t>Dette</w:t>
      </w:r>
      <w:r w:rsidR="00455CDD" w:rsidRPr="00087D85">
        <w:t xml:space="preserve"> </w:t>
      </w:r>
      <w:r w:rsidRPr="00087D85">
        <w:t>er</w:t>
      </w:r>
      <w:r w:rsidR="00455CDD" w:rsidRPr="00087D85">
        <w:t xml:space="preserve"> </w:t>
      </w:r>
      <w:r w:rsidRPr="00087D85">
        <w:t>nå</w:t>
      </w:r>
      <w:r w:rsidR="00455CDD" w:rsidRPr="00087D85">
        <w:t xml:space="preserve"> </w:t>
      </w:r>
      <w:r w:rsidRPr="00087D85">
        <w:t>et</w:t>
      </w:r>
      <w:r w:rsidR="00455CDD" w:rsidRPr="00087D85">
        <w:t xml:space="preserve"> </w:t>
      </w:r>
      <w:r w:rsidRPr="00087D85">
        <w:t>tiltak</w:t>
      </w:r>
      <w:r w:rsidR="00455CDD" w:rsidRPr="00087D85">
        <w:t xml:space="preserve"> </w:t>
      </w:r>
      <w:r w:rsidRPr="00087D85">
        <w:t>i</w:t>
      </w:r>
      <w:r w:rsidR="00455CDD" w:rsidRPr="00087D85">
        <w:t xml:space="preserve"> </w:t>
      </w:r>
      <w:r w:rsidRPr="00087D85">
        <w:t>regjeringens</w:t>
      </w:r>
      <w:r w:rsidR="00455CDD" w:rsidRPr="00087D85">
        <w:t xml:space="preserve"> </w:t>
      </w:r>
      <w:r w:rsidRPr="00087D85">
        <w:t>bibliotekstrategi</w:t>
      </w:r>
      <w:r w:rsidR="00455CDD" w:rsidRPr="00087D85">
        <w:t xml:space="preserve"> </w:t>
      </w:r>
      <w:r w:rsidRPr="00087D85">
        <w:rPr>
          <w:rStyle w:val="kursiv"/>
        </w:rPr>
        <w:t>Rom</w:t>
      </w:r>
      <w:r w:rsidR="00455CDD" w:rsidRPr="00087D85">
        <w:rPr>
          <w:rStyle w:val="kursiv"/>
        </w:rPr>
        <w:t xml:space="preserve"> </w:t>
      </w:r>
      <w:r w:rsidRPr="00087D85">
        <w:rPr>
          <w:rStyle w:val="kursiv"/>
        </w:rPr>
        <w:t>for</w:t>
      </w:r>
      <w:r w:rsidR="00455CDD" w:rsidRPr="00087D85">
        <w:rPr>
          <w:rStyle w:val="kursiv"/>
        </w:rPr>
        <w:t xml:space="preserve"> </w:t>
      </w:r>
      <w:r w:rsidRPr="00087D85">
        <w:rPr>
          <w:rStyle w:val="kursiv"/>
        </w:rPr>
        <w:t>demokrati</w:t>
      </w:r>
      <w:r w:rsidR="00455CDD" w:rsidRPr="00087D85">
        <w:rPr>
          <w:rStyle w:val="kursiv"/>
        </w:rPr>
        <w:t xml:space="preserve"> </w:t>
      </w:r>
      <w:r w:rsidRPr="00087D85">
        <w:rPr>
          <w:rStyle w:val="kursiv"/>
        </w:rPr>
        <w:t>og</w:t>
      </w:r>
      <w:r w:rsidR="00455CDD" w:rsidRPr="00087D85">
        <w:rPr>
          <w:rStyle w:val="kursiv"/>
        </w:rPr>
        <w:t xml:space="preserve"> </w:t>
      </w:r>
      <w:r w:rsidRPr="00087D85">
        <w:rPr>
          <w:rStyle w:val="kursiv"/>
        </w:rPr>
        <w:t>dannelse:</w:t>
      </w:r>
      <w:r w:rsidR="00455CDD" w:rsidRPr="00087D85">
        <w:rPr>
          <w:rStyle w:val="kursiv"/>
        </w:rPr>
        <w:t xml:space="preserve"> </w:t>
      </w:r>
      <w:r w:rsidRPr="00087D85">
        <w:rPr>
          <w:rStyle w:val="kursiv"/>
        </w:rPr>
        <w:t>Utvidet</w:t>
      </w:r>
      <w:r w:rsidR="00455CDD" w:rsidRPr="00087D85">
        <w:rPr>
          <w:rStyle w:val="kursiv"/>
        </w:rPr>
        <w:t xml:space="preserve"> </w:t>
      </w:r>
      <w:r w:rsidRPr="00087D85">
        <w:rPr>
          <w:rStyle w:val="kursiv"/>
        </w:rPr>
        <w:t>nasjonal</w:t>
      </w:r>
      <w:r w:rsidR="00455CDD" w:rsidRPr="00087D85">
        <w:rPr>
          <w:rStyle w:val="kursiv"/>
        </w:rPr>
        <w:t xml:space="preserve"> </w:t>
      </w:r>
      <w:r w:rsidRPr="00087D85">
        <w:rPr>
          <w:rStyle w:val="kursiv"/>
        </w:rPr>
        <w:lastRenderedPageBreak/>
        <w:t>bibliotekstrategi</w:t>
      </w:r>
      <w:r w:rsidR="00455CDD" w:rsidRPr="00087D85">
        <w:rPr>
          <w:rStyle w:val="kursiv"/>
        </w:rPr>
        <w:t xml:space="preserve"> </w:t>
      </w:r>
      <w:r w:rsidRPr="00087D85">
        <w:rPr>
          <w:rStyle w:val="kursiv"/>
        </w:rPr>
        <w:t>–</w:t>
      </w:r>
      <w:r w:rsidR="00455CDD" w:rsidRPr="00087D85">
        <w:rPr>
          <w:rStyle w:val="kursiv"/>
        </w:rPr>
        <w:t xml:space="preserve"> </w:t>
      </w:r>
      <w:r w:rsidRPr="00087D85">
        <w:rPr>
          <w:rStyle w:val="kursiv"/>
        </w:rPr>
        <w:t>ut</w:t>
      </w:r>
      <w:r w:rsidR="00455CDD" w:rsidRPr="00087D85">
        <w:rPr>
          <w:rStyle w:val="kursiv"/>
        </w:rPr>
        <w:t xml:space="preserve"> </w:t>
      </w:r>
      <w:r w:rsidRPr="00087D85">
        <w:rPr>
          <w:rStyle w:val="kursiv"/>
        </w:rPr>
        <w:t>2025</w:t>
      </w:r>
      <w:r w:rsidRPr="00087D85">
        <w:t>.</w:t>
      </w:r>
      <w:r w:rsidR="00455CDD" w:rsidRPr="00087D85">
        <w:rPr>
          <w:rStyle w:val="kursiv"/>
        </w:rPr>
        <w:t xml:space="preserve"> </w:t>
      </w:r>
      <w:r w:rsidRPr="00087D85">
        <w:t>Dette</w:t>
      </w:r>
      <w:r w:rsidR="00455CDD" w:rsidRPr="00087D85">
        <w:t xml:space="preserve"> </w:t>
      </w:r>
      <w:r w:rsidRPr="00087D85">
        <w:t>tiltaket</w:t>
      </w:r>
      <w:r w:rsidR="00455CDD" w:rsidRPr="00087D85">
        <w:t xml:space="preserve"> </w:t>
      </w:r>
      <w:r w:rsidRPr="00087D85">
        <w:t>vil</w:t>
      </w:r>
      <w:r w:rsidR="00455CDD" w:rsidRPr="00087D85">
        <w:t xml:space="preserve"> </w:t>
      </w:r>
      <w:r w:rsidRPr="00087D85">
        <w:t>videreføres</w:t>
      </w:r>
      <w:r w:rsidR="00455CDD" w:rsidRPr="00087D85">
        <w:t xml:space="preserve"> </w:t>
      </w:r>
      <w:r w:rsidRPr="00087D85">
        <w:t>gjennom</w:t>
      </w:r>
      <w:r w:rsidR="00455CDD" w:rsidRPr="00087D85">
        <w:t xml:space="preserve"> </w:t>
      </w:r>
      <w:r w:rsidRPr="00087D85">
        <w:t>hele</w:t>
      </w:r>
      <w:r w:rsidR="00455CDD" w:rsidRPr="00087D85">
        <w:t xml:space="preserve"> </w:t>
      </w:r>
      <w:r w:rsidRPr="00087D85">
        <w:t>perioden</w:t>
      </w:r>
      <w:r w:rsidR="00455CDD" w:rsidRPr="00087D85">
        <w:t xml:space="preserve"> </w:t>
      </w:r>
      <w:r w:rsidRPr="00087D85">
        <w:t>leselyststrategien</w:t>
      </w:r>
      <w:r w:rsidR="00455CDD" w:rsidRPr="00087D85">
        <w:t xml:space="preserve"> </w:t>
      </w:r>
      <w:r w:rsidRPr="00087D85">
        <w:t>gjelder,</w:t>
      </w:r>
      <w:r w:rsidR="00455CDD" w:rsidRPr="00087D85">
        <w:t xml:space="preserve"> </w:t>
      </w:r>
      <w:r w:rsidRPr="00087D85">
        <w:t>2024-2030.</w:t>
      </w:r>
      <w:r w:rsidR="00455CDD" w:rsidRPr="00087D85">
        <w:t xml:space="preserve"> </w:t>
      </w:r>
    </w:p>
    <w:tbl>
      <w:tblPr>
        <w:tblStyle w:val="StandardBoks"/>
        <w:tblW w:w="5000" w:type="pct"/>
        <w:tblLook w:val="04A0" w:firstRow="1" w:lastRow="0" w:firstColumn="1" w:lastColumn="0" w:noHBand="0" w:noVBand="1"/>
      </w:tblPr>
      <w:tblGrid>
        <w:gridCol w:w="10465"/>
      </w:tblGrid>
      <w:tr w:rsidR="00767326" w:rsidRPr="00087D85" w14:paraId="714D1E9A" w14:textId="77777777" w:rsidTr="00087D85">
        <w:tc>
          <w:tcPr>
            <w:tcW w:w="5000" w:type="pct"/>
          </w:tcPr>
          <w:p w14:paraId="64848744" w14:textId="77777777" w:rsidR="00767326" w:rsidRPr="00087D85" w:rsidRDefault="00767326" w:rsidP="00087D85">
            <w:pPr>
              <w:pStyle w:val="avsnitt-tittel"/>
            </w:pPr>
            <w:r w:rsidRPr="00087D85">
              <w:t>Boklek</w:t>
            </w:r>
          </w:p>
          <w:p w14:paraId="4B4635E7" w14:textId="09FB83BA" w:rsidR="00767326" w:rsidRPr="00087D85" w:rsidRDefault="00767326" w:rsidP="00087D85">
            <w:r w:rsidRPr="00087D85">
              <w:rPr>
                <w:rStyle w:val="kursiv"/>
              </w:rPr>
              <w:t>Boklek</w:t>
            </w:r>
            <w:r w:rsidRPr="00087D85">
              <w:t xml:space="preserve"> er et årlig bokprosjekt hvor en barnebokforfatter eller illustratør engasjeres og sendes ut på turné sammen med en formidler til alle folkebibliotekene i Innlandet. Prosjektet er et samarbeid mellom Norsk Litteraturfestival, Innlandet fylkesbibliotek og alle folkebibliotekene i fylket. Målet med prosjektet er å skape positive litteraturopplevelser for alle skolestartere, og å vise at det er mange veier inn i boka. Boklek startet opp i 2014, og de senere årene har over 80 prosent av skolestarterne fra fylket deltatt i prosjektet.</w:t>
            </w:r>
          </w:p>
          <w:p w14:paraId="009BBA77" w14:textId="77777777" w:rsidR="00767326" w:rsidRPr="00087D85" w:rsidRDefault="00767326" w:rsidP="00087D85"/>
        </w:tc>
      </w:tr>
    </w:tbl>
    <w:p w14:paraId="6B2EC72C" w14:textId="77777777" w:rsidR="00767326" w:rsidRPr="00087D85" w:rsidRDefault="00767326" w:rsidP="00087D85"/>
    <w:tbl>
      <w:tblPr>
        <w:tblStyle w:val="StandardBoks"/>
        <w:tblW w:w="5000" w:type="pct"/>
        <w:tblLook w:val="04A0" w:firstRow="1" w:lastRow="0" w:firstColumn="1" w:lastColumn="0" w:noHBand="0" w:noVBand="1"/>
      </w:tblPr>
      <w:tblGrid>
        <w:gridCol w:w="10465"/>
      </w:tblGrid>
      <w:tr w:rsidR="00767326" w:rsidRPr="00087D85" w14:paraId="239D1220" w14:textId="77777777" w:rsidTr="00087D85">
        <w:tc>
          <w:tcPr>
            <w:tcW w:w="5000" w:type="pct"/>
          </w:tcPr>
          <w:p w14:paraId="519CE670" w14:textId="77777777" w:rsidR="00767326" w:rsidRPr="00087D85" w:rsidRDefault="00767326" w:rsidP="00087D85">
            <w:pPr>
              <w:pStyle w:val="avsnitt-tittel"/>
            </w:pPr>
            <w:r w:rsidRPr="00087D85">
              <w:t>Sommerles</w:t>
            </w:r>
          </w:p>
          <w:p w14:paraId="13F7C714" w14:textId="0CA59B25" w:rsidR="00767326" w:rsidRPr="00087D85" w:rsidRDefault="00767326" w:rsidP="00087D85">
            <w:r w:rsidRPr="00087D85">
              <w:t>Sommerles er en nasjonal lesekampanje for elever i 1.-7. klasse. Kampanjen varer fra 1. juni til 31. august hvert år, og skal motivere elevene til å lese i sommermånedene. Sommerles har i flere omganger fått tildelt prosjektmidler fra Nasjonalbiblioteket som en del av nasjonal bibliotekstrategi. Barn og unge som låner bøker via Tibi – Biblioteket for tilrettelagt litteratur – kan også delta. Forskning viser at Sommerles fører til gode resultater både for leselyst og leseferdigheter blant elevene som deltar i lesekampanjen.</w:t>
            </w:r>
            <w:r w:rsidRPr="00087D85">
              <w:rPr>
                <w:rStyle w:val="Fotnotereferanse"/>
              </w:rPr>
              <w:footnoteReference w:id="24"/>
            </w:r>
          </w:p>
        </w:tc>
      </w:tr>
    </w:tbl>
    <w:p w14:paraId="67DFEDA6" w14:textId="6A43569A" w:rsidR="0068665E" w:rsidRPr="00087D85" w:rsidRDefault="00A74CE3" w:rsidP="00087D85">
      <w:r w:rsidRPr="00087D85">
        <w:t>For</w:t>
      </w:r>
      <w:r w:rsidR="00455CDD" w:rsidRPr="00087D85">
        <w:t xml:space="preserve"> </w:t>
      </w:r>
      <w:r w:rsidRPr="00087D85">
        <w:t>å</w:t>
      </w:r>
      <w:r w:rsidR="00455CDD" w:rsidRPr="00087D85">
        <w:t xml:space="preserve"> </w:t>
      </w:r>
      <w:r w:rsidRPr="00087D85">
        <w:t>øke</w:t>
      </w:r>
      <w:r w:rsidR="00455CDD" w:rsidRPr="00087D85">
        <w:t xml:space="preserve"> </w:t>
      </w:r>
      <w:r w:rsidRPr="00087D85">
        <w:t>leselysten</w:t>
      </w:r>
      <w:r w:rsidR="00455CDD" w:rsidRPr="00087D85">
        <w:t xml:space="preserve"> </w:t>
      </w:r>
      <w:r w:rsidRPr="00087D85">
        <w:t>er</w:t>
      </w:r>
      <w:r w:rsidR="00455CDD" w:rsidRPr="00087D85">
        <w:t xml:space="preserve"> </w:t>
      </w:r>
      <w:r w:rsidRPr="00087D85">
        <w:t>det</w:t>
      </w:r>
      <w:r w:rsidR="00455CDD" w:rsidRPr="00087D85">
        <w:t xml:space="preserve"> </w:t>
      </w:r>
      <w:r w:rsidRPr="00087D85">
        <w:t>viktig</w:t>
      </w:r>
      <w:r w:rsidR="00455CDD" w:rsidRPr="00087D85">
        <w:t xml:space="preserve"> </w:t>
      </w:r>
      <w:r w:rsidRPr="00087D85">
        <w:t>med</w:t>
      </w:r>
      <w:r w:rsidR="00455CDD" w:rsidRPr="00087D85">
        <w:t xml:space="preserve"> </w:t>
      </w:r>
      <w:r w:rsidRPr="00087D85">
        <w:t>et</w:t>
      </w:r>
      <w:r w:rsidR="00455CDD" w:rsidRPr="00087D85">
        <w:t xml:space="preserve"> </w:t>
      </w:r>
      <w:r w:rsidRPr="00087D85">
        <w:t>variert</w:t>
      </w:r>
      <w:r w:rsidR="00455CDD" w:rsidRPr="00087D85">
        <w:t xml:space="preserve"> </w:t>
      </w:r>
      <w:r w:rsidRPr="00087D85">
        <w:t>tilbud</w:t>
      </w:r>
      <w:r w:rsidR="00455CDD" w:rsidRPr="00087D85">
        <w:t xml:space="preserve"> </w:t>
      </w:r>
      <w:r w:rsidRPr="00087D85">
        <w:t>av</w:t>
      </w:r>
      <w:r w:rsidR="00455CDD" w:rsidRPr="00087D85">
        <w:t xml:space="preserve"> </w:t>
      </w:r>
      <w:r w:rsidRPr="00087D85">
        <w:t>titler</w:t>
      </w:r>
      <w:r w:rsidR="00455CDD" w:rsidRPr="00087D85">
        <w:t xml:space="preserve"> </w:t>
      </w:r>
      <w:r w:rsidRPr="00087D85">
        <w:t>og</w:t>
      </w:r>
      <w:r w:rsidR="00455CDD" w:rsidRPr="00087D85">
        <w:t xml:space="preserve"> </w:t>
      </w:r>
      <w:r w:rsidRPr="00087D85">
        <w:t>sjangere.</w:t>
      </w:r>
      <w:r w:rsidR="00455CDD" w:rsidRPr="00087D85">
        <w:t xml:space="preserve"> </w:t>
      </w:r>
      <w:r w:rsidRPr="00087D85">
        <w:t>Kulturrådet</w:t>
      </w:r>
      <w:r w:rsidR="00455CDD" w:rsidRPr="00087D85">
        <w:t xml:space="preserve"> </w:t>
      </w:r>
      <w:r w:rsidRPr="00087D85">
        <w:t>har</w:t>
      </w:r>
      <w:r w:rsidR="00455CDD" w:rsidRPr="00087D85">
        <w:t xml:space="preserve"> </w:t>
      </w:r>
      <w:r w:rsidRPr="00087D85">
        <w:t>innkjøpsordninger</w:t>
      </w:r>
      <w:r w:rsidR="00455CDD" w:rsidRPr="00087D85">
        <w:t xml:space="preserve"> </w:t>
      </w:r>
      <w:r w:rsidRPr="00087D85">
        <w:t>som</w:t>
      </w:r>
      <w:r w:rsidR="00455CDD" w:rsidRPr="00087D85">
        <w:t xml:space="preserve"> </w:t>
      </w:r>
      <w:r w:rsidRPr="00087D85">
        <w:t>er</w:t>
      </w:r>
      <w:r w:rsidR="00455CDD" w:rsidRPr="00087D85">
        <w:t xml:space="preserve"> </w:t>
      </w:r>
      <w:r w:rsidRPr="00087D85">
        <w:t>rettet</w:t>
      </w:r>
      <w:r w:rsidR="00455CDD" w:rsidRPr="00087D85">
        <w:t xml:space="preserve"> </w:t>
      </w:r>
      <w:r w:rsidRPr="00087D85">
        <w:t>mot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Blant</w:t>
      </w:r>
      <w:r w:rsidR="00455CDD" w:rsidRPr="00087D85">
        <w:t xml:space="preserve"> </w:t>
      </w:r>
      <w:r w:rsidRPr="00087D85">
        <w:t>disse</w:t>
      </w:r>
      <w:r w:rsidR="00455CDD" w:rsidRPr="00087D85">
        <w:t xml:space="preserve"> </w:t>
      </w:r>
      <w:r w:rsidRPr="00087D85">
        <w:t>finner</w:t>
      </w:r>
      <w:r w:rsidR="00455CDD" w:rsidRPr="00087D85">
        <w:t xml:space="preserve"> </w:t>
      </w:r>
      <w:r w:rsidRPr="00087D85">
        <w:t>vi</w:t>
      </w:r>
      <w:r w:rsidR="00455CDD" w:rsidRPr="00087D85">
        <w:t xml:space="preserve"> </w:t>
      </w:r>
      <w:r w:rsidRPr="00087D85">
        <w:t>innkjøpsordningen</w:t>
      </w:r>
      <w:r w:rsidR="00455CDD" w:rsidRPr="00087D85">
        <w:t xml:space="preserve"> </w:t>
      </w:r>
      <w:r w:rsidRPr="00087D85">
        <w:t>for</w:t>
      </w:r>
      <w:r w:rsidR="00455CDD" w:rsidRPr="00087D85">
        <w:t xml:space="preserve"> </w:t>
      </w:r>
      <w:r w:rsidRPr="00087D85">
        <w:t>nye</w:t>
      </w:r>
      <w:r w:rsidR="00455CDD" w:rsidRPr="00087D85">
        <w:t xml:space="preserve"> </w:t>
      </w:r>
      <w:r w:rsidRPr="00087D85">
        <w:t>norske</w:t>
      </w:r>
      <w:r w:rsidR="00455CDD" w:rsidRPr="00087D85">
        <w:t xml:space="preserve"> </w:t>
      </w:r>
      <w:r w:rsidRPr="00087D85">
        <w:t>tegneserier,</w:t>
      </w:r>
      <w:r w:rsidR="00455CDD" w:rsidRPr="00087D85">
        <w:t xml:space="preserve"> </w:t>
      </w:r>
      <w:r w:rsidRPr="00087D85">
        <w:t>sakprosa</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ny</w:t>
      </w:r>
      <w:r w:rsidR="00455CDD" w:rsidRPr="00087D85">
        <w:t xml:space="preserve"> </w:t>
      </w:r>
      <w:r w:rsidRPr="00087D85">
        <w:t>norsk</w:t>
      </w:r>
      <w:r w:rsidR="00455CDD" w:rsidRPr="00087D85">
        <w:t xml:space="preserve"> </w:t>
      </w:r>
      <w:r w:rsidRPr="00087D85">
        <w:t>skjønnlitteratur</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og</w:t>
      </w:r>
      <w:r w:rsidR="00455CDD" w:rsidRPr="00087D85">
        <w:t xml:space="preserve"> </w:t>
      </w:r>
      <w:r w:rsidRPr="00087D85">
        <w:t>oversatt</w:t>
      </w:r>
      <w:r w:rsidR="00455CDD" w:rsidRPr="00087D85">
        <w:t xml:space="preserve"> </w:t>
      </w:r>
      <w:r w:rsidRPr="00087D85">
        <w:t>litteratur.</w:t>
      </w:r>
      <w:r w:rsidR="00455CDD" w:rsidRPr="00087D85">
        <w:t xml:space="preserve"> </w:t>
      </w:r>
      <w:r w:rsidRPr="00087D85">
        <w:t>Formålet</w:t>
      </w:r>
      <w:r w:rsidR="00455CDD" w:rsidRPr="00087D85">
        <w:t xml:space="preserve"> </w:t>
      </w:r>
      <w:r w:rsidRPr="00087D85">
        <w:t>med</w:t>
      </w:r>
      <w:r w:rsidR="00455CDD" w:rsidRPr="00087D85">
        <w:t xml:space="preserve"> </w:t>
      </w:r>
      <w:r w:rsidRPr="00087D85">
        <w:t>ordningene</w:t>
      </w:r>
      <w:r w:rsidR="00455CDD" w:rsidRPr="00087D85">
        <w:t xml:space="preserve"> </w:t>
      </w:r>
      <w:r w:rsidRPr="00087D85">
        <w:t>er</w:t>
      </w:r>
      <w:r w:rsidR="00455CDD" w:rsidRPr="00087D85">
        <w:t xml:space="preserve"> </w:t>
      </w:r>
      <w:r w:rsidRPr="00087D85">
        <w:t>å</w:t>
      </w:r>
      <w:r w:rsidR="00455CDD" w:rsidRPr="00087D85">
        <w:t xml:space="preserve"> </w:t>
      </w:r>
      <w:r w:rsidRPr="00087D85">
        <w:t>styrke</w:t>
      </w:r>
      <w:r w:rsidR="00455CDD" w:rsidRPr="00087D85">
        <w:t xml:space="preserve"> </w:t>
      </w:r>
      <w:r w:rsidRPr="00087D85">
        <w:t>norsk</w:t>
      </w:r>
      <w:r w:rsidR="00455CDD" w:rsidRPr="00087D85">
        <w:t xml:space="preserve"> </w:t>
      </w:r>
      <w:r w:rsidRPr="00087D85">
        <w:t>språk</w:t>
      </w:r>
      <w:r w:rsidR="00455CDD" w:rsidRPr="00087D85">
        <w:t xml:space="preserve"> </w:t>
      </w:r>
      <w:r w:rsidRPr="00087D85">
        <w:t>og</w:t>
      </w:r>
      <w:r w:rsidR="00455CDD" w:rsidRPr="00087D85">
        <w:t xml:space="preserve"> </w:t>
      </w:r>
      <w:r w:rsidRPr="00087D85">
        <w:t>litteratur</w:t>
      </w:r>
      <w:r w:rsidR="00455CDD" w:rsidRPr="00087D85">
        <w:t xml:space="preserve"> </w:t>
      </w:r>
      <w:r w:rsidRPr="00087D85">
        <w:t>ved</w:t>
      </w:r>
      <w:r w:rsidR="00455CDD" w:rsidRPr="00087D85">
        <w:t xml:space="preserve"> </w:t>
      </w:r>
      <w:r w:rsidRPr="00087D85">
        <w:t>å</w:t>
      </w:r>
      <w:r w:rsidR="00455CDD" w:rsidRPr="00087D85">
        <w:t xml:space="preserve"> </w:t>
      </w:r>
      <w:r w:rsidRPr="00087D85">
        <w:t>legge</w:t>
      </w:r>
      <w:r w:rsidR="00455CDD" w:rsidRPr="00087D85">
        <w:t xml:space="preserve"> </w:t>
      </w:r>
      <w:r w:rsidRPr="00087D85">
        <w:t>til</w:t>
      </w:r>
      <w:r w:rsidR="00455CDD" w:rsidRPr="00087D85">
        <w:t xml:space="preserve"> </w:t>
      </w:r>
      <w:r w:rsidRPr="00087D85">
        <w:t>rette</w:t>
      </w:r>
      <w:r w:rsidR="00455CDD" w:rsidRPr="00087D85">
        <w:t xml:space="preserve"> </w:t>
      </w:r>
      <w:r w:rsidRPr="00087D85">
        <w:t>for</w:t>
      </w:r>
      <w:r w:rsidR="00455CDD" w:rsidRPr="00087D85">
        <w:t xml:space="preserve"> </w:t>
      </w:r>
      <w:r w:rsidRPr="00087D85">
        <w:t>bredde,</w:t>
      </w:r>
      <w:r w:rsidR="00455CDD" w:rsidRPr="00087D85">
        <w:t xml:space="preserve"> </w:t>
      </w:r>
      <w:r w:rsidRPr="00087D85">
        <w:t>mangfold</w:t>
      </w:r>
      <w:r w:rsidR="00455CDD" w:rsidRPr="00087D85">
        <w:t xml:space="preserve"> </w:t>
      </w:r>
      <w:r w:rsidRPr="00087D85">
        <w:t>og</w:t>
      </w:r>
      <w:r w:rsidR="00455CDD" w:rsidRPr="00087D85">
        <w:t xml:space="preserve"> </w:t>
      </w:r>
      <w:r w:rsidRPr="00087D85">
        <w:t>kvalitet</w:t>
      </w:r>
      <w:r w:rsidR="00455CDD" w:rsidRPr="00087D85">
        <w:t xml:space="preserve"> </w:t>
      </w:r>
      <w:r w:rsidRPr="00087D85">
        <w:t>og</w:t>
      </w:r>
      <w:r w:rsidR="00455CDD" w:rsidRPr="00087D85">
        <w:t xml:space="preserve"> </w:t>
      </w:r>
      <w:r w:rsidRPr="00087D85">
        <w:t>å</w:t>
      </w:r>
      <w:r w:rsidR="00455CDD" w:rsidRPr="00087D85">
        <w:t xml:space="preserve"> </w:t>
      </w:r>
      <w:r w:rsidRPr="00087D85">
        <w:t>gjøre</w:t>
      </w:r>
      <w:r w:rsidR="00455CDD" w:rsidRPr="00087D85">
        <w:t xml:space="preserve"> </w:t>
      </w:r>
      <w:r w:rsidRPr="00087D85">
        <w:t>litteraturen</w:t>
      </w:r>
      <w:r w:rsidR="00455CDD" w:rsidRPr="00087D85">
        <w:t xml:space="preserve"> </w:t>
      </w:r>
      <w:r w:rsidRPr="00087D85">
        <w:t>tilgjengelig</w:t>
      </w:r>
      <w:r w:rsidR="00455CDD" w:rsidRPr="00087D85">
        <w:t xml:space="preserve"> </w:t>
      </w:r>
      <w:r w:rsidRPr="00087D85">
        <w:t>for</w:t>
      </w:r>
      <w:r w:rsidR="00455CDD" w:rsidRPr="00087D85">
        <w:t xml:space="preserve"> </w:t>
      </w:r>
      <w:r w:rsidRPr="00087D85">
        <w:t>alle.</w:t>
      </w:r>
      <w:r w:rsidR="00455CDD" w:rsidRPr="00087D85">
        <w:t xml:space="preserve"> </w:t>
      </w:r>
      <w:r w:rsidRPr="00087D85">
        <w:t>Hvert</w:t>
      </w:r>
      <w:r w:rsidR="00455CDD" w:rsidRPr="00087D85">
        <w:t xml:space="preserve"> </w:t>
      </w:r>
      <w:r w:rsidRPr="00087D85">
        <w:t>år</w:t>
      </w:r>
      <w:r w:rsidR="00455CDD" w:rsidRPr="00087D85">
        <w:t xml:space="preserve"> </w:t>
      </w:r>
      <w:r w:rsidRPr="00087D85">
        <w:t>kjøpes</w:t>
      </w:r>
      <w:r w:rsidR="00455CDD" w:rsidRPr="00087D85">
        <w:t xml:space="preserve"> </w:t>
      </w:r>
      <w:r w:rsidRPr="00087D85">
        <w:t>det</w:t>
      </w:r>
      <w:r w:rsidR="00455CDD" w:rsidRPr="00087D85">
        <w:t xml:space="preserve"> </w:t>
      </w:r>
      <w:r w:rsidRPr="00087D85">
        <w:t>inn</w:t>
      </w:r>
      <w:r w:rsidR="00455CDD" w:rsidRPr="00087D85">
        <w:t xml:space="preserve"> </w:t>
      </w:r>
      <w:r w:rsidRPr="00087D85">
        <w:t>ca.</w:t>
      </w:r>
      <w:r w:rsidR="00455CDD" w:rsidRPr="00087D85">
        <w:t xml:space="preserve"> </w:t>
      </w:r>
      <w:r w:rsidRPr="00087D85">
        <w:t>180</w:t>
      </w:r>
      <w:r w:rsidR="00455CDD" w:rsidRPr="00087D85">
        <w:t xml:space="preserve"> </w:t>
      </w:r>
      <w:r w:rsidRPr="00087D85">
        <w:t>titler</w:t>
      </w:r>
      <w:r w:rsidR="00455CDD" w:rsidRPr="00087D85">
        <w:t xml:space="preserve"> </w:t>
      </w:r>
      <w:r w:rsidRPr="00087D85">
        <w:t>(2023)</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som</w:t>
      </w:r>
      <w:r w:rsidR="00455CDD" w:rsidRPr="00087D85">
        <w:t xml:space="preserve"> </w:t>
      </w:r>
      <w:r w:rsidRPr="00087D85">
        <w:t>gjøres</w:t>
      </w:r>
      <w:r w:rsidR="00455CDD" w:rsidRPr="00087D85">
        <w:t xml:space="preserve"> </w:t>
      </w:r>
      <w:r w:rsidRPr="00087D85">
        <w:t>tilgjengelig</w:t>
      </w:r>
      <w:r w:rsidR="00455CDD" w:rsidRPr="00087D85">
        <w:t xml:space="preserve"> </w:t>
      </w:r>
      <w:r w:rsidRPr="00087D85">
        <w:t>via</w:t>
      </w:r>
      <w:r w:rsidR="00455CDD" w:rsidRPr="00087D85">
        <w:t xml:space="preserve"> </w:t>
      </w:r>
      <w:r w:rsidRPr="00087D85">
        <w:t>de</w:t>
      </w:r>
      <w:r w:rsidR="00455CDD" w:rsidRPr="00087D85">
        <w:t xml:space="preserve"> </w:t>
      </w:r>
      <w:r w:rsidRPr="00087D85">
        <w:t>offentlige</w:t>
      </w:r>
      <w:r w:rsidR="00455CDD" w:rsidRPr="00087D85">
        <w:t xml:space="preserve"> </w:t>
      </w:r>
      <w:r w:rsidRPr="00087D85">
        <w:t>bibliotekene.</w:t>
      </w:r>
      <w:r w:rsidR="00455CDD" w:rsidRPr="00087D85">
        <w:t xml:space="preserve"> </w:t>
      </w:r>
      <w:r w:rsidRPr="00087D85">
        <w:t>Dette</w:t>
      </w:r>
      <w:r w:rsidR="00455CDD" w:rsidRPr="00087D85">
        <w:t xml:space="preserve"> </w:t>
      </w:r>
      <w:r w:rsidRPr="00087D85">
        <w:t>bidrar</w:t>
      </w:r>
      <w:r w:rsidR="00455CDD" w:rsidRPr="00087D85">
        <w:t xml:space="preserve"> </w:t>
      </w:r>
      <w:r w:rsidRPr="00087D85">
        <w:t>til</w:t>
      </w:r>
      <w:r w:rsidR="00455CDD" w:rsidRPr="00087D85">
        <w:t xml:space="preserve"> </w:t>
      </w:r>
      <w:r w:rsidRPr="00087D85">
        <w:t>et</w:t>
      </w:r>
      <w:r w:rsidR="00455CDD" w:rsidRPr="00087D85">
        <w:t xml:space="preserve"> </w:t>
      </w:r>
      <w:r w:rsidRPr="00087D85">
        <w:t>variert</w:t>
      </w:r>
      <w:r w:rsidR="00455CDD" w:rsidRPr="00087D85">
        <w:t xml:space="preserve"> </w:t>
      </w:r>
      <w:r w:rsidRPr="00087D85">
        <w:t>og</w:t>
      </w:r>
      <w:r w:rsidR="00455CDD" w:rsidRPr="00087D85">
        <w:t xml:space="preserve"> </w:t>
      </w:r>
      <w:r w:rsidRPr="00087D85">
        <w:t>oppdatert</w:t>
      </w:r>
      <w:r w:rsidR="00455CDD" w:rsidRPr="00087D85">
        <w:t xml:space="preserve"> </w:t>
      </w:r>
      <w:r w:rsidRPr="00087D85">
        <w:t>tilbud</w:t>
      </w:r>
      <w:r w:rsidR="00455CDD" w:rsidRPr="00087D85">
        <w:t xml:space="preserve"> </w:t>
      </w:r>
      <w:r w:rsidRPr="00087D85">
        <w:t>i</w:t>
      </w:r>
      <w:r w:rsidR="00455CDD" w:rsidRPr="00087D85">
        <w:t xml:space="preserve"> </w:t>
      </w:r>
      <w:r w:rsidRPr="00087D85">
        <w:t>bibliotek</w:t>
      </w:r>
      <w:r w:rsidR="00455CDD" w:rsidRPr="00087D85">
        <w:t xml:space="preserve"> </w:t>
      </w:r>
      <w:r w:rsidRPr="00087D85">
        <w:t>i</w:t>
      </w:r>
      <w:r w:rsidR="00455CDD" w:rsidRPr="00087D85">
        <w:t xml:space="preserve"> </w:t>
      </w:r>
      <w:r w:rsidRPr="00087D85">
        <w:t>hele</w:t>
      </w:r>
      <w:r w:rsidR="00455CDD" w:rsidRPr="00087D85">
        <w:t xml:space="preserve"> </w:t>
      </w:r>
      <w:r w:rsidRPr="00087D85">
        <w:t>landet.</w:t>
      </w:r>
      <w:r w:rsidR="00455CDD" w:rsidRPr="00087D85">
        <w:t xml:space="preserve"> </w:t>
      </w:r>
      <w:r w:rsidRPr="00087D85">
        <w:t>Det</w:t>
      </w:r>
      <w:r w:rsidR="00455CDD" w:rsidRPr="00087D85">
        <w:t xml:space="preserve"> </w:t>
      </w:r>
      <w:r w:rsidRPr="00087D85">
        <w:t>ble</w:t>
      </w:r>
      <w:r w:rsidR="00455CDD" w:rsidRPr="00087D85">
        <w:t xml:space="preserve"> </w:t>
      </w:r>
      <w:r w:rsidRPr="00087D85">
        <w:t>bevilget</w:t>
      </w:r>
      <w:r w:rsidR="00455CDD" w:rsidRPr="00087D85">
        <w:t xml:space="preserve"> </w:t>
      </w:r>
      <w:r w:rsidRPr="00087D85">
        <w:t>ekstra</w:t>
      </w:r>
      <w:r w:rsidR="00455CDD" w:rsidRPr="00087D85">
        <w:t xml:space="preserve"> </w:t>
      </w:r>
      <w:r w:rsidRPr="00087D85">
        <w:t>midler</w:t>
      </w:r>
      <w:r w:rsidR="00455CDD" w:rsidRPr="00087D85">
        <w:t xml:space="preserve"> </w:t>
      </w:r>
      <w:r w:rsidRPr="00087D85">
        <w:t>til</w:t>
      </w:r>
      <w:r w:rsidR="00455CDD" w:rsidRPr="00087D85">
        <w:t xml:space="preserve"> </w:t>
      </w:r>
      <w:r w:rsidRPr="00087D85">
        <w:t>innkjøpsordningen</w:t>
      </w:r>
      <w:r w:rsidR="00455CDD" w:rsidRPr="00087D85">
        <w:t xml:space="preserve"> </w:t>
      </w:r>
      <w:r w:rsidRPr="00087D85">
        <w:t>for</w:t>
      </w:r>
      <w:r w:rsidR="00455CDD" w:rsidRPr="00087D85">
        <w:t xml:space="preserve"> </w:t>
      </w:r>
      <w:r w:rsidRPr="00087D85">
        <w:t>tegneserier</w:t>
      </w:r>
      <w:r w:rsidR="00455CDD" w:rsidRPr="00087D85">
        <w:t xml:space="preserve"> </w:t>
      </w:r>
      <w:r w:rsidRPr="00087D85">
        <w:t>i</w:t>
      </w:r>
      <w:r w:rsidR="00455CDD" w:rsidRPr="00087D85">
        <w:t xml:space="preserve"> </w:t>
      </w:r>
      <w:r w:rsidRPr="00087D85">
        <w:t>2024.</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fortsette</w:t>
      </w:r>
      <w:r w:rsidR="00455CDD" w:rsidRPr="00087D85">
        <w:t xml:space="preserve"> </w:t>
      </w:r>
      <w:r w:rsidRPr="00087D85">
        <w:t>å</w:t>
      </w:r>
      <w:r w:rsidR="00455CDD" w:rsidRPr="00087D85">
        <w:t xml:space="preserve"> </w:t>
      </w:r>
      <w:r w:rsidRPr="00087D85">
        <w:t>styrke</w:t>
      </w:r>
      <w:r w:rsidR="00455CDD" w:rsidRPr="00087D85">
        <w:t xml:space="preserve"> </w:t>
      </w:r>
      <w:r w:rsidRPr="00087D85">
        <w:t>Kulturrådets</w:t>
      </w:r>
      <w:r w:rsidR="00455CDD" w:rsidRPr="00087D85">
        <w:t xml:space="preserve"> </w:t>
      </w:r>
      <w:r w:rsidRPr="00087D85">
        <w:t>innkjøpsordninger</w:t>
      </w:r>
      <w:r w:rsidR="00455CDD" w:rsidRPr="00087D85">
        <w:t xml:space="preserve"> </w:t>
      </w:r>
      <w:r w:rsidRPr="00087D85">
        <w:t>for</w:t>
      </w:r>
      <w:r w:rsidR="00455CDD" w:rsidRPr="00087D85">
        <w:t xml:space="preserve"> </w:t>
      </w:r>
      <w:r w:rsidRPr="00087D85">
        <w:t>å</w:t>
      </w:r>
      <w:r w:rsidR="00455CDD" w:rsidRPr="00087D85">
        <w:t xml:space="preserve"> </w:t>
      </w:r>
      <w:r w:rsidRPr="00087D85">
        <w:t>øke</w:t>
      </w:r>
      <w:r w:rsidR="00455CDD" w:rsidRPr="00087D85">
        <w:t xml:space="preserve"> </w:t>
      </w:r>
      <w:r w:rsidRPr="00087D85">
        <w:t>tilgangen</w:t>
      </w:r>
      <w:r w:rsidR="00455CDD" w:rsidRPr="00087D85">
        <w:t xml:space="preserve"> </w:t>
      </w:r>
      <w:r w:rsidRPr="00087D85">
        <w:t>til</w:t>
      </w:r>
      <w:r w:rsidR="00455CDD" w:rsidRPr="00087D85">
        <w:t xml:space="preserve"> </w:t>
      </w:r>
      <w:r w:rsidRPr="00087D85">
        <w:t>variert</w:t>
      </w:r>
      <w:r w:rsidR="00455CDD" w:rsidRPr="00087D85">
        <w:t xml:space="preserve"> </w:t>
      </w:r>
      <w:r w:rsidRPr="00087D85">
        <w:t>og</w:t>
      </w:r>
      <w:r w:rsidR="00455CDD" w:rsidRPr="00087D85">
        <w:t xml:space="preserve"> </w:t>
      </w:r>
      <w:r w:rsidRPr="00087D85">
        <w:t>aktuell</w:t>
      </w:r>
      <w:r w:rsidR="00455CDD" w:rsidRPr="00087D85">
        <w:t xml:space="preserve"> </w:t>
      </w:r>
      <w:r w:rsidRPr="00087D85">
        <w:t>litteratur</w:t>
      </w:r>
      <w:r w:rsidR="00455CDD" w:rsidRPr="00087D85">
        <w:t xml:space="preserve"> </w:t>
      </w:r>
      <w:r w:rsidRPr="00087D85">
        <w:t>i</w:t>
      </w:r>
      <w:r w:rsidR="00455CDD" w:rsidRPr="00087D85">
        <w:t xml:space="preserve"> </w:t>
      </w:r>
      <w:r w:rsidRPr="00087D85">
        <w:t>bibliotekene</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p>
    <w:tbl>
      <w:tblPr>
        <w:tblStyle w:val="StandardBoks"/>
        <w:tblW w:w="5000" w:type="pct"/>
        <w:tblLook w:val="04A0" w:firstRow="1" w:lastRow="0" w:firstColumn="1" w:lastColumn="0" w:noHBand="0" w:noVBand="1"/>
      </w:tblPr>
      <w:tblGrid>
        <w:gridCol w:w="10465"/>
      </w:tblGrid>
      <w:tr w:rsidR="00767326" w:rsidRPr="00087D85" w14:paraId="7EC17CF7" w14:textId="77777777" w:rsidTr="00087D85">
        <w:tc>
          <w:tcPr>
            <w:tcW w:w="5000" w:type="pct"/>
          </w:tcPr>
          <w:p w14:paraId="6FBFA82C" w14:textId="77777777" w:rsidR="00767326" w:rsidRPr="00087D85" w:rsidRDefault="00767326" w:rsidP="00087D85">
            <w:pPr>
              <w:pStyle w:val="avsnitt-tittel"/>
            </w:pPr>
            <w:r w:rsidRPr="00087D85">
              <w:lastRenderedPageBreak/>
              <w:t>Variert litteratur via Nasjonalbiblioteket</w:t>
            </w:r>
          </w:p>
          <w:p w14:paraId="26A38D75" w14:textId="77777777" w:rsidR="00767326" w:rsidRPr="00087D85" w:rsidRDefault="00767326" w:rsidP="00087D85">
            <w:r w:rsidRPr="00087D85">
              <w:t xml:space="preserve">I Nasjonalbibliotekets nettbibliotek finnes hele Nasjonalbibliotekets samling som omfatter bøker, aviser, bilder, filmer, musikk og tidsskrifter. Store deler av innholdet er fritt tilgjengelig for alle, mens andre deler er forbeholdt forskning og dokumentasjon. Nasjonalbiblioteket leverer også fjernlån til norske bibliotek via depotbibliotekets utlånssamling som består av over 2 millioner publikasjoner. </w:t>
            </w:r>
          </w:p>
          <w:p w14:paraId="6B768383" w14:textId="415BE534" w:rsidR="00767326" w:rsidRPr="00087D85" w:rsidRDefault="00767326" w:rsidP="00087D85">
            <w:r w:rsidRPr="00087D85">
              <w:t xml:space="preserve">Det flerspråklige bibliotek (DFB) består av over 100 000 bøker på mer enn 70 språk, samt filmer og språkkurs. DFB har nasjonalt ansvar for et flerspråklig bibliotektilbud og er et støtteapparat for alle landets bibliotek. </w:t>
            </w:r>
          </w:p>
          <w:p w14:paraId="3CA039C4" w14:textId="77777777" w:rsidR="00767326" w:rsidRPr="00087D85" w:rsidRDefault="00767326" w:rsidP="00087D85">
            <w:r w:rsidRPr="00087D85">
              <w:t xml:space="preserve">Verdensbiblioteket er et digitalt bibliotek med lydbøker og e-bøker på mange av de store innvandrerspråkene i Skandinavia. Verdensbiblioteket er en del av bibliotekene i Norge og er gratis å bruke for alle i Norge. </w:t>
            </w:r>
          </w:p>
          <w:p w14:paraId="67067B9F" w14:textId="6CD36308" w:rsidR="00767326" w:rsidRPr="00087D85" w:rsidRDefault="00767326" w:rsidP="00087D85">
            <w:r w:rsidRPr="00087D85">
              <w:t>Tibi – Biblioteket for tilrettelagt litteratur lager og låner ut tilrettelagt litteratur for personer med funksjonsnedsettelser som gjør det vanskelig å lese visuell tekst og vanlige bøker. Tilbudet er gratis og landsdekkende, og omfatter blant annet punktskriftbøker, lydbøker, e-bøker og tilrettelagt studielitteratur.</w:t>
            </w:r>
          </w:p>
        </w:tc>
      </w:tr>
    </w:tbl>
    <w:p w14:paraId="697CAD43" w14:textId="4E4DE6FC" w:rsidR="0068665E" w:rsidRPr="00087D85" w:rsidRDefault="00A74CE3" w:rsidP="00087D85">
      <w:pPr>
        <w:pStyle w:val="UnOverskrift2"/>
      </w:pPr>
      <w:r w:rsidRPr="00087D85">
        <w:t>Organisasjoner,</w:t>
      </w:r>
      <w:r w:rsidR="00455CDD" w:rsidRPr="00087D85">
        <w:t xml:space="preserve"> </w:t>
      </w:r>
      <w:r w:rsidRPr="00087D85">
        <w:t>litteraturhus</w:t>
      </w:r>
      <w:r w:rsidR="00455CDD" w:rsidRPr="00087D85">
        <w:t xml:space="preserve"> </w:t>
      </w:r>
      <w:r w:rsidRPr="00087D85">
        <w:t>og</w:t>
      </w:r>
      <w:r w:rsidR="00455CDD" w:rsidRPr="00087D85">
        <w:t xml:space="preserve"> </w:t>
      </w:r>
      <w:r w:rsidRPr="00087D85">
        <w:t>Den</w:t>
      </w:r>
      <w:r w:rsidR="00455CDD" w:rsidRPr="00087D85">
        <w:t xml:space="preserve"> </w:t>
      </w:r>
      <w:r w:rsidRPr="00087D85">
        <w:t>kulturelle</w:t>
      </w:r>
      <w:r w:rsidR="00455CDD" w:rsidRPr="00087D85">
        <w:t xml:space="preserve"> </w:t>
      </w:r>
      <w:r w:rsidRPr="00087D85">
        <w:t>skolesekken</w:t>
      </w:r>
    </w:p>
    <w:p w14:paraId="6F0FC618" w14:textId="4AF19896" w:rsidR="0068665E" w:rsidRPr="00087D85" w:rsidRDefault="00A74CE3" w:rsidP="00087D85">
      <w:r w:rsidRPr="00087D85">
        <w:t>Regjeringen</w:t>
      </w:r>
      <w:r w:rsidR="00455CDD" w:rsidRPr="00087D85">
        <w:t xml:space="preserve"> </w:t>
      </w:r>
      <w:r w:rsidRPr="00087D85">
        <w:t>vil</w:t>
      </w:r>
      <w:r w:rsidR="00455CDD" w:rsidRPr="00087D85">
        <w:t xml:space="preserve"> </w:t>
      </w:r>
      <w:r w:rsidRPr="00087D85">
        <w:t>styrke</w:t>
      </w:r>
      <w:r w:rsidR="00455CDD" w:rsidRPr="00087D85">
        <w:t xml:space="preserve"> </w:t>
      </w:r>
      <w:r w:rsidRPr="00087D85">
        <w:t>aktører</w:t>
      </w:r>
      <w:r w:rsidR="00455CDD" w:rsidRPr="00087D85">
        <w:t xml:space="preserve"> </w:t>
      </w:r>
      <w:r w:rsidRPr="00087D85">
        <w:t>som</w:t>
      </w:r>
      <w:r w:rsidR="00455CDD" w:rsidRPr="00087D85">
        <w:t xml:space="preserve"> </w:t>
      </w:r>
      <w:r w:rsidRPr="00087D85">
        <w:t>formidler</w:t>
      </w:r>
      <w:r w:rsidR="00455CDD" w:rsidRPr="00087D85">
        <w:t xml:space="preserve"> </w:t>
      </w:r>
      <w:r w:rsidRPr="00087D85">
        <w:t>litteratur</w:t>
      </w:r>
      <w:r w:rsidR="00455CDD" w:rsidRPr="00087D85">
        <w:t xml:space="preserve"> </w:t>
      </w:r>
      <w:r w:rsidRPr="00087D85">
        <w:t>til</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slik</w:t>
      </w:r>
      <w:r w:rsidR="00455CDD" w:rsidRPr="00087D85">
        <w:t xml:space="preserve"> </w:t>
      </w:r>
      <w:r w:rsidRPr="00087D85">
        <w:t>at</w:t>
      </w:r>
      <w:r w:rsidR="00455CDD" w:rsidRPr="00087D85">
        <w:t xml:space="preserve"> </w:t>
      </w:r>
      <w:r w:rsidRPr="00087D85">
        <w:t>litteraturen</w:t>
      </w:r>
      <w:r w:rsidR="00455CDD" w:rsidRPr="00087D85">
        <w:t xml:space="preserve"> </w:t>
      </w:r>
      <w:r w:rsidRPr="00087D85">
        <w:t>kan</w:t>
      </w:r>
      <w:r w:rsidR="00455CDD" w:rsidRPr="00087D85">
        <w:t xml:space="preserve"> </w:t>
      </w:r>
      <w:r w:rsidRPr="00087D85">
        <w:t>nå</w:t>
      </w:r>
      <w:r w:rsidR="00455CDD" w:rsidRPr="00087D85">
        <w:t xml:space="preserve"> </w:t>
      </w:r>
      <w:r w:rsidRPr="00087D85">
        <w:t>ut</w:t>
      </w:r>
      <w:r w:rsidR="00455CDD" w:rsidRPr="00087D85">
        <w:t xml:space="preserve"> </w:t>
      </w:r>
      <w:r w:rsidRPr="00087D85">
        <w:t>til</w:t>
      </w:r>
      <w:r w:rsidR="00455CDD" w:rsidRPr="00087D85">
        <w:t xml:space="preserve"> </w:t>
      </w:r>
      <w:r w:rsidRPr="00087D85">
        <w:t>enda</w:t>
      </w:r>
      <w:r w:rsidR="00455CDD" w:rsidRPr="00087D85">
        <w:t xml:space="preserve"> </w:t>
      </w:r>
      <w:r w:rsidRPr="00087D85">
        <w:t>flere.</w:t>
      </w:r>
    </w:p>
    <w:p w14:paraId="4B2F6FFE" w14:textId="75FC8E71" w:rsidR="0068665E" w:rsidRPr="00087D85" w:rsidRDefault="00A74CE3" w:rsidP="00087D85">
      <w:r w:rsidRPr="00087D85">
        <w:t>Det</w:t>
      </w:r>
      <w:r w:rsidR="00455CDD" w:rsidRPr="00087D85">
        <w:t xml:space="preserve"> </w:t>
      </w:r>
      <w:r w:rsidRPr="00087D85">
        <w:t>finnes</w:t>
      </w:r>
      <w:r w:rsidR="00455CDD" w:rsidRPr="00087D85">
        <w:t xml:space="preserve"> </w:t>
      </w:r>
      <w:r w:rsidRPr="00087D85">
        <w:t>flere</w:t>
      </w:r>
      <w:r w:rsidR="00455CDD" w:rsidRPr="00087D85">
        <w:t xml:space="preserve"> </w:t>
      </w:r>
      <w:r w:rsidRPr="00087D85">
        <w:t>organisasjoner</w:t>
      </w:r>
      <w:r w:rsidR="00455CDD" w:rsidRPr="00087D85">
        <w:t xml:space="preserve"> </w:t>
      </w:r>
      <w:r w:rsidRPr="00087D85">
        <w:t>som</w:t>
      </w:r>
      <w:r w:rsidR="00455CDD" w:rsidRPr="00087D85">
        <w:t xml:space="preserve"> </w:t>
      </w:r>
      <w:r w:rsidRPr="00087D85">
        <w:t>bidrar</w:t>
      </w:r>
      <w:r w:rsidR="00455CDD" w:rsidRPr="00087D85">
        <w:t xml:space="preserve"> </w:t>
      </w:r>
      <w:r w:rsidRPr="00087D85">
        <w:t>til</w:t>
      </w:r>
      <w:r w:rsidR="00455CDD" w:rsidRPr="00087D85">
        <w:t xml:space="preserve"> </w:t>
      </w:r>
      <w:r w:rsidRPr="00087D85">
        <w:t>å</w:t>
      </w:r>
      <w:r w:rsidR="00455CDD" w:rsidRPr="00087D85">
        <w:t xml:space="preserve"> </w:t>
      </w:r>
      <w:r w:rsidRPr="00087D85">
        <w:t>fremme</w:t>
      </w:r>
      <w:r w:rsidR="00455CDD" w:rsidRPr="00087D85">
        <w:t xml:space="preserve"> </w:t>
      </w:r>
      <w:r w:rsidRPr="00087D85">
        <w:t>leselyst</w:t>
      </w:r>
      <w:r w:rsidR="00455CDD" w:rsidRPr="00087D85">
        <w:t xml:space="preserve"> </w:t>
      </w:r>
      <w:r w:rsidRPr="00087D85">
        <w:t>og</w:t>
      </w:r>
      <w:r w:rsidR="00455CDD" w:rsidRPr="00087D85">
        <w:t xml:space="preserve"> </w:t>
      </w:r>
      <w:r w:rsidRPr="00087D85">
        <w:t>lesing</w:t>
      </w:r>
      <w:r w:rsidR="00455CDD" w:rsidRPr="00087D85">
        <w:t xml:space="preserve"> </w:t>
      </w:r>
      <w:r w:rsidRPr="00087D85">
        <w:t>blant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som</w:t>
      </w:r>
      <w:r w:rsidR="00455CDD" w:rsidRPr="00087D85">
        <w:t xml:space="preserve"> </w:t>
      </w:r>
      <w:r w:rsidRPr="00087D85">
        <w:t>for</w:t>
      </w:r>
      <w:r w:rsidR="00455CDD" w:rsidRPr="00087D85">
        <w:t xml:space="preserve"> </w:t>
      </w:r>
      <w:r w:rsidRPr="00087D85">
        <w:t>eksempel</w:t>
      </w:r>
      <w:r w:rsidR="00455CDD" w:rsidRPr="00087D85">
        <w:t xml:space="preserve"> </w:t>
      </w:r>
      <w:r w:rsidRPr="00087D85">
        <w:t>Foreningen</w:t>
      </w:r>
      <w:r w:rsidR="00455CDD" w:rsidRPr="00087D85">
        <w:t xml:space="preserve"> </w:t>
      </w:r>
      <w:r w:rsidRPr="00087D85">
        <w:t>!les,</w:t>
      </w:r>
      <w:r w:rsidR="00455CDD" w:rsidRPr="00087D85">
        <w:t xml:space="preserve"> </w:t>
      </w:r>
      <w:r w:rsidRPr="00087D85">
        <w:t>Leser</w:t>
      </w:r>
      <w:r w:rsidR="00455CDD" w:rsidRPr="00087D85">
        <w:t xml:space="preserve"> </w:t>
      </w:r>
      <w:r w:rsidRPr="00087D85">
        <w:t>søker</w:t>
      </w:r>
      <w:r w:rsidR="00455CDD" w:rsidRPr="00087D85">
        <w:t xml:space="preserve"> </w:t>
      </w:r>
      <w:r w:rsidRPr="00087D85">
        <w:t>bok</w:t>
      </w:r>
      <w:r w:rsidR="00455CDD" w:rsidRPr="00087D85">
        <w:t xml:space="preserve"> </w:t>
      </w:r>
      <w:r w:rsidRPr="00087D85">
        <w:t>og</w:t>
      </w:r>
      <w:r w:rsidR="00455CDD" w:rsidRPr="00087D85">
        <w:t xml:space="preserve"> </w:t>
      </w:r>
      <w:r w:rsidRPr="00087D85">
        <w:t>Norsk</w:t>
      </w:r>
      <w:r w:rsidR="00455CDD" w:rsidRPr="00087D85">
        <w:t xml:space="preserve"> </w:t>
      </w:r>
      <w:r w:rsidRPr="00087D85">
        <w:t>Forfattersentrum.</w:t>
      </w:r>
      <w:r w:rsidR="00455CDD" w:rsidRPr="00087D85">
        <w:t xml:space="preserve"> </w:t>
      </w:r>
      <w:r w:rsidRPr="00087D85">
        <w:t>Organisasjonene</w:t>
      </w:r>
      <w:r w:rsidR="00455CDD" w:rsidRPr="00087D85">
        <w:t xml:space="preserve"> </w:t>
      </w:r>
      <w:r w:rsidRPr="00087D85">
        <w:t>jobber</w:t>
      </w:r>
      <w:r w:rsidR="00455CDD" w:rsidRPr="00087D85">
        <w:t xml:space="preserve"> </w:t>
      </w:r>
      <w:r w:rsidRPr="00087D85">
        <w:t>langsiktig</w:t>
      </w:r>
      <w:r w:rsidR="00455CDD" w:rsidRPr="00087D85">
        <w:t xml:space="preserve"> </w:t>
      </w:r>
      <w:r w:rsidRPr="00087D85">
        <w:t>med</w:t>
      </w:r>
      <w:r w:rsidR="00455CDD" w:rsidRPr="00087D85">
        <w:t xml:space="preserve"> </w:t>
      </w:r>
      <w:r w:rsidRPr="00087D85">
        <w:t>formidling</w:t>
      </w:r>
      <w:r w:rsidR="00455CDD" w:rsidRPr="00087D85">
        <w:t xml:space="preserve"> </w:t>
      </w:r>
      <w:r w:rsidRPr="00087D85">
        <w:t>til</w:t>
      </w:r>
      <w:r w:rsidR="00455CDD" w:rsidRPr="00087D85">
        <w:t xml:space="preserve"> </w:t>
      </w:r>
      <w:r w:rsidRPr="00087D85">
        <w:t>ulike</w:t>
      </w:r>
      <w:r w:rsidR="00455CDD" w:rsidRPr="00087D85">
        <w:t xml:space="preserve"> </w:t>
      </w:r>
      <w:r w:rsidRPr="00087D85">
        <w:t>målgrupper</w:t>
      </w:r>
      <w:r w:rsidR="00455CDD" w:rsidRPr="00087D85">
        <w:t xml:space="preserve"> </w:t>
      </w:r>
      <w:r w:rsidRPr="00087D85">
        <w:t>over</w:t>
      </w:r>
      <w:r w:rsidR="00455CDD" w:rsidRPr="00087D85">
        <w:t xml:space="preserve"> </w:t>
      </w:r>
      <w:r w:rsidRPr="00087D85">
        <w:t>hele</w:t>
      </w:r>
      <w:r w:rsidR="00455CDD" w:rsidRPr="00087D85">
        <w:t xml:space="preserve"> </w:t>
      </w:r>
      <w:r w:rsidRPr="00087D85">
        <w:t>landet.</w:t>
      </w:r>
      <w:r w:rsidR="00455CDD" w:rsidRPr="00087D85">
        <w:t xml:space="preserve"> </w:t>
      </w:r>
      <w:r w:rsidRPr="00087D85">
        <w:t>De</w:t>
      </w:r>
      <w:r w:rsidR="00455CDD" w:rsidRPr="00087D85">
        <w:t xml:space="preserve"> </w:t>
      </w:r>
      <w:r w:rsidRPr="00087D85">
        <w:t>gjør</w:t>
      </w:r>
      <w:r w:rsidR="00455CDD" w:rsidRPr="00087D85">
        <w:t xml:space="preserve"> </w:t>
      </w:r>
      <w:r w:rsidRPr="00087D85">
        <w:t>en</w:t>
      </w:r>
      <w:r w:rsidR="00455CDD" w:rsidRPr="00087D85">
        <w:t xml:space="preserve"> </w:t>
      </w:r>
      <w:r w:rsidRPr="00087D85">
        <w:t>viktig</w:t>
      </w:r>
      <w:r w:rsidR="00455CDD" w:rsidRPr="00087D85">
        <w:t xml:space="preserve"> </w:t>
      </w:r>
      <w:r w:rsidRPr="00087D85">
        <w:t>jobb</w:t>
      </w:r>
      <w:r w:rsidR="00455CDD" w:rsidRPr="00087D85">
        <w:t xml:space="preserve"> </w:t>
      </w:r>
      <w:r w:rsidRPr="00087D85">
        <w:t>for</w:t>
      </w:r>
      <w:r w:rsidR="00455CDD" w:rsidRPr="00087D85">
        <w:t xml:space="preserve"> </w:t>
      </w:r>
      <w:r w:rsidRPr="00087D85">
        <w:t>at</w:t>
      </w:r>
      <w:r w:rsidR="00455CDD" w:rsidRPr="00087D85">
        <w:t xml:space="preserve"> </w:t>
      </w:r>
      <w:r w:rsidRPr="00087D85">
        <w:t>det</w:t>
      </w:r>
      <w:r w:rsidR="00455CDD" w:rsidRPr="00087D85">
        <w:t xml:space="preserve"> </w:t>
      </w:r>
      <w:r w:rsidRPr="00087D85">
        <w:t>skal</w:t>
      </w:r>
      <w:r w:rsidR="00455CDD" w:rsidRPr="00087D85">
        <w:t xml:space="preserve"> </w:t>
      </w:r>
      <w:r w:rsidRPr="00087D85">
        <w:t>finnes</w:t>
      </w:r>
      <w:r w:rsidR="00455CDD" w:rsidRPr="00087D85">
        <w:t xml:space="preserve"> </w:t>
      </w:r>
      <w:r w:rsidRPr="00087D85">
        <w:t>lesestoff</w:t>
      </w:r>
      <w:r w:rsidR="00455CDD" w:rsidRPr="00087D85">
        <w:t xml:space="preserve"> </w:t>
      </w:r>
      <w:r w:rsidRPr="00087D85">
        <w:t>for</w:t>
      </w:r>
      <w:r w:rsidR="00455CDD" w:rsidRPr="00087D85">
        <w:t xml:space="preserve"> </w:t>
      </w:r>
      <w:r w:rsidRPr="00087D85">
        <w:t>alle</w:t>
      </w:r>
      <w:r w:rsidR="00455CDD" w:rsidRPr="00087D85">
        <w:t xml:space="preserve"> </w:t>
      </w:r>
      <w:r w:rsidRPr="00087D85">
        <w:t>lesere.</w:t>
      </w:r>
      <w:r w:rsidR="00455CDD" w:rsidRPr="00087D85">
        <w:t xml:space="preserve"> </w:t>
      </w:r>
      <w:r w:rsidRPr="00087D85">
        <w:t>Organisasjonene</w:t>
      </w:r>
      <w:r w:rsidR="00455CDD" w:rsidRPr="00087D85">
        <w:t xml:space="preserve"> </w:t>
      </w:r>
      <w:r w:rsidRPr="00087D85">
        <w:t>har</w:t>
      </w:r>
      <w:r w:rsidR="00455CDD" w:rsidRPr="00087D85">
        <w:t xml:space="preserve"> </w:t>
      </w:r>
      <w:r w:rsidRPr="00087D85">
        <w:t>også</w:t>
      </w:r>
      <w:r w:rsidR="00455CDD" w:rsidRPr="00087D85">
        <w:t xml:space="preserve"> </w:t>
      </w:r>
      <w:r w:rsidRPr="00087D85">
        <w:t>en</w:t>
      </w:r>
      <w:r w:rsidR="00455CDD" w:rsidRPr="00087D85">
        <w:t xml:space="preserve"> </w:t>
      </w:r>
      <w:r w:rsidRPr="00087D85">
        <w:t>rekke</w:t>
      </w:r>
      <w:r w:rsidR="00455CDD" w:rsidRPr="00087D85">
        <w:t xml:space="preserve"> </w:t>
      </w:r>
      <w:r w:rsidRPr="00087D85">
        <w:t>leselystprosjekter</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uavhengig</w:t>
      </w:r>
      <w:r w:rsidR="00455CDD" w:rsidRPr="00087D85">
        <w:t xml:space="preserve"> </w:t>
      </w:r>
      <w:r w:rsidRPr="00087D85">
        <w:t>av</w:t>
      </w:r>
      <w:r w:rsidR="00455CDD" w:rsidRPr="00087D85">
        <w:t xml:space="preserve"> </w:t>
      </w:r>
      <w:r w:rsidRPr="00087D85">
        <w:t>hvor</w:t>
      </w:r>
      <w:r w:rsidR="00455CDD" w:rsidRPr="00087D85">
        <w:t xml:space="preserve"> </w:t>
      </w:r>
      <w:r w:rsidRPr="00087D85">
        <w:t>godt</w:t>
      </w:r>
      <w:r w:rsidR="00455CDD" w:rsidRPr="00087D85">
        <w:t xml:space="preserve"> </w:t>
      </w:r>
      <w:r w:rsidRPr="00087D85">
        <w:t>de</w:t>
      </w:r>
      <w:r w:rsidR="00455CDD" w:rsidRPr="00087D85">
        <w:t xml:space="preserve"> </w:t>
      </w:r>
      <w:r w:rsidRPr="00087D85">
        <w:t>leser,</w:t>
      </w:r>
      <w:r w:rsidR="00455CDD" w:rsidRPr="00087D85">
        <w:t xml:space="preserve"> </w:t>
      </w:r>
      <w:r w:rsidRPr="00087D85">
        <w:t>lesemotivasjon</w:t>
      </w:r>
      <w:r w:rsidR="00455CDD" w:rsidRPr="00087D85">
        <w:t xml:space="preserve"> </w:t>
      </w:r>
      <w:r w:rsidRPr="00087D85">
        <w:t>og</w:t>
      </w:r>
      <w:r w:rsidR="00455CDD" w:rsidRPr="00087D85">
        <w:t xml:space="preserve"> </w:t>
      </w:r>
      <w:r w:rsidRPr="00087D85">
        <w:t>leseutfordringer.</w:t>
      </w:r>
      <w:r w:rsidR="00455CDD" w:rsidRPr="00087D85">
        <w:t xml:space="preserve"> </w:t>
      </w:r>
      <w:r w:rsidRPr="00087D85">
        <w:t>Utdanningsdirektoratet</w:t>
      </w:r>
      <w:r w:rsidR="00455CDD" w:rsidRPr="00087D85">
        <w:t xml:space="preserve"> </w:t>
      </w:r>
      <w:r w:rsidRPr="00087D85">
        <w:t>har</w:t>
      </w:r>
      <w:r w:rsidR="00455CDD" w:rsidRPr="00087D85">
        <w:t xml:space="preserve"> </w:t>
      </w:r>
      <w:r w:rsidRPr="00087D85">
        <w:t>to</w:t>
      </w:r>
      <w:r w:rsidR="00455CDD" w:rsidRPr="00087D85">
        <w:t xml:space="preserve"> </w:t>
      </w:r>
      <w:r w:rsidRPr="00087D85">
        <w:t>tilskuddsordninger</w:t>
      </w:r>
      <w:r w:rsidR="00455CDD" w:rsidRPr="00087D85">
        <w:t xml:space="preserve"> </w:t>
      </w:r>
      <w:r w:rsidRPr="00087D85">
        <w:t>hvor</w:t>
      </w:r>
      <w:r w:rsidR="00455CDD" w:rsidRPr="00087D85">
        <w:t xml:space="preserve"> </w:t>
      </w:r>
      <w:r w:rsidRPr="00087D85">
        <w:t>organisasjoner</w:t>
      </w:r>
      <w:r w:rsidR="00455CDD" w:rsidRPr="00087D85">
        <w:t xml:space="preserve"> </w:t>
      </w:r>
      <w:r w:rsidRPr="00087D85">
        <w:t>som</w:t>
      </w:r>
      <w:r w:rsidR="00455CDD" w:rsidRPr="00087D85">
        <w:t xml:space="preserve"> </w:t>
      </w:r>
      <w:r w:rsidRPr="00087D85">
        <w:t>har</w:t>
      </w:r>
      <w:r w:rsidR="00455CDD" w:rsidRPr="00087D85">
        <w:t xml:space="preserve"> </w:t>
      </w:r>
      <w:r w:rsidRPr="00087D85">
        <w:t>aktiviteter</w:t>
      </w:r>
      <w:r w:rsidR="00455CDD" w:rsidRPr="00087D85">
        <w:t xml:space="preserve"> </w:t>
      </w:r>
      <w:r w:rsidRPr="00087D85">
        <w:t>rettet</w:t>
      </w:r>
      <w:r w:rsidR="00455CDD" w:rsidRPr="00087D85">
        <w:t xml:space="preserve"> </w:t>
      </w:r>
      <w:r w:rsidRPr="00087D85">
        <w:t>mot</w:t>
      </w:r>
      <w:r w:rsidR="00455CDD" w:rsidRPr="00087D85">
        <w:t xml:space="preserve"> </w:t>
      </w:r>
      <w:r w:rsidRPr="00087D85">
        <w:t>skolen,</w:t>
      </w:r>
      <w:r w:rsidR="00455CDD" w:rsidRPr="00087D85">
        <w:t xml:space="preserve"> </w:t>
      </w:r>
      <w:r w:rsidRPr="00087D85">
        <w:t>blant</w:t>
      </w:r>
      <w:r w:rsidR="00455CDD" w:rsidRPr="00087D85">
        <w:t xml:space="preserve"> </w:t>
      </w:r>
      <w:r w:rsidRPr="00087D85">
        <w:t>annet</w:t>
      </w:r>
      <w:r w:rsidR="00455CDD" w:rsidRPr="00087D85">
        <w:t xml:space="preserve"> </w:t>
      </w:r>
      <w:r w:rsidRPr="00087D85">
        <w:t>knyttet</w:t>
      </w:r>
      <w:r w:rsidR="00455CDD" w:rsidRPr="00087D85">
        <w:t xml:space="preserve"> </w:t>
      </w:r>
      <w:r w:rsidRPr="00087D85">
        <w:t>til</w:t>
      </w:r>
      <w:r w:rsidR="00455CDD" w:rsidRPr="00087D85">
        <w:t xml:space="preserve"> </w:t>
      </w:r>
      <w:r w:rsidRPr="00087D85">
        <w:t>lesing,</w:t>
      </w:r>
      <w:r w:rsidR="00455CDD" w:rsidRPr="00087D85">
        <w:t xml:space="preserve"> </w:t>
      </w:r>
      <w:r w:rsidRPr="00087D85">
        <w:t>kan</w:t>
      </w:r>
      <w:r w:rsidR="00455CDD" w:rsidRPr="00087D85">
        <w:t xml:space="preserve"> </w:t>
      </w:r>
      <w:r w:rsidRPr="00087D85">
        <w:t>søke</w:t>
      </w:r>
      <w:r w:rsidR="00455CDD" w:rsidRPr="00087D85">
        <w:t xml:space="preserve"> </w:t>
      </w:r>
      <w:r w:rsidRPr="00087D85">
        <w:t>om</w:t>
      </w:r>
      <w:r w:rsidR="00455CDD" w:rsidRPr="00087D85">
        <w:t xml:space="preserve"> </w:t>
      </w:r>
      <w:r w:rsidRPr="00087D85">
        <w:t>tilskudd.</w:t>
      </w:r>
      <w:r w:rsidR="00455CDD" w:rsidRPr="00087D85">
        <w:t xml:space="preserve"> </w:t>
      </w:r>
      <w:r w:rsidRPr="00087D85">
        <w:t>Den</w:t>
      </w:r>
      <w:r w:rsidR="00455CDD" w:rsidRPr="00087D85">
        <w:t xml:space="preserve"> </w:t>
      </w:r>
      <w:r w:rsidRPr="00087D85">
        <w:t>ene</w:t>
      </w:r>
      <w:r w:rsidR="00455CDD" w:rsidRPr="00087D85">
        <w:t xml:space="preserve"> </w:t>
      </w:r>
      <w:r w:rsidRPr="00087D85">
        <w:t>ordningen</w:t>
      </w:r>
      <w:r w:rsidR="00455CDD" w:rsidRPr="00087D85">
        <w:t xml:space="preserve"> </w:t>
      </w:r>
      <w:r w:rsidRPr="00087D85">
        <w:t>gir</w:t>
      </w:r>
      <w:r w:rsidR="00455CDD" w:rsidRPr="00087D85">
        <w:t xml:space="preserve"> </w:t>
      </w:r>
      <w:r w:rsidRPr="00087D85">
        <w:t>tilskudd</w:t>
      </w:r>
      <w:r w:rsidR="00455CDD" w:rsidRPr="00087D85">
        <w:t xml:space="preserve"> </w:t>
      </w:r>
      <w:r w:rsidRPr="00087D85">
        <w:t>til</w:t>
      </w:r>
      <w:r w:rsidR="00455CDD" w:rsidRPr="00087D85">
        <w:t xml:space="preserve"> </w:t>
      </w:r>
      <w:r w:rsidRPr="00087D85">
        <w:t>driftsutgifter,</w:t>
      </w:r>
      <w:r w:rsidR="00455CDD" w:rsidRPr="00087D85">
        <w:t xml:space="preserve"> </w:t>
      </w:r>
      <w:r w:rsidRPr="00087D85">
        <w:t>og</w:t>
      </w:r>
      <w:r w:rsidR="00455CDD" w:rsidRPr="00087D85">
        <w:t xml:space="preserve"> </w:t>
      </w:r>
      <w:r w:rsidRPr="00087D85">
        <w:t>den</w:t>
      </w:r>
      <w:r w:rsidR="00455CDD" w:rsidRPr="00087D85">
        <w:t xml:space="preserve"> </w:t>
      </w:r>
      <w:r w:rsidRPr="00087D85">
        <w:t>andre</w:t>
      </w:r>
      <w:r w:rsidR="00455CDD" w:rsidRPr="00087D85">
        <w:t xml:space="preserve"> </w:t>
      </w:r>
      <w:r w:rsidRPr="00087D85">
        <w:t>ordningen</w:t>
      </w:r>
      <w:r w:rsidR="00455CDD" w:rsidRPr="00087D85">
        <w:t xml:space="preserve"> </w:t>
      </w:r>
      <w:r w:rsidRPr="00087D85">
        <w:t>gir</w:t>
      </w:r>
      <w:r w:rsidR="00455CDD" w:rsidRPr="00087D85">
        <w:t xml:space="preserve"> </w:t>
      </w:r>
      <w:r w:rsidRPr="00087D85">
        <w:t>prosjektmidler</w:t>
      </w:r>
      <w:r w:rsidR="00455CDD" w:rsidRPr="00087D85">
        <w:t xml:space="preserve"> </w:t>
      </w:r>
      <w:r w:rsidRPr="00087D85">
        <w:t>til</w:t>
      </w:r>
      <w:r w:rsidR="00455CDD" w:rsidRPr="00087D85">
        <w:t xml:space="preserve"> </w:t>
      </w:r>
      <w:r w:rsidRPr="00087D85">
        <w:t>leseprosjekter.</w:t>
      </w:r>
      <w:r w:rsidR="00455CDD" w:rsidRPr="00087D85">
        <w:t xml:space="preserve"> </w:t>
      </w:r>
      <w:r w:rsidRPr="00087D85">
        <w:t>Regjeringen</w:t>
      </w:r>
      <w:r w:rsidR="00455CDD" w:rsidRPr="00087D85">
        <w:t xml:space="preserve"> </w:t>
      </w:r>
      <w:r w:rsidRPr="00087D85">
        <w:t>har</w:t>
      </w:r>
      <w:r w:rsidR="00455CDD" w:rsidRPr="00087D85">
        <w:t xml:space="preserve"> </w:t>
      </w:r>
      <w:r w:rsidRPr="00087D85">
        <w:t>styrket</w:t>
      </w:r>
      <w:r w:rsidR="00455CDD" w:rsidRPr="00087D85">
        <w:t xml:space="preserve"> </w:t>
      </w:r>
      <w:r w:rsidRPr="00087D85">
        <w:t>tilskuddsordningen</w:t>
      </w:r>
      <w:r w:rsidR="00455CDD" w:rsidRPr="00087D85">
        <w:t xml:space="preserve"> </w:t>
      </w:r>
      <w:r w:rsidRPr="00087D85">
        <w:t>for</w:t>
      </w:r>
      <w:r w:rsidR="00455CDD" w:rsidRPr="00087D85">
        <w:t xml:space="preserve"> </w:t>
      </w:r>
      <w:r w:rsidRPr="00087D85">
        <w:t>prosjektmidler</w:t>
      </w:r>
      <w:r w:rsidR="00455CDD" w:rsidRPr="00087D85">
        <w:t xml:space="preserve"> </w:t>
      </w:r>
      <w:r w:rsidRPr="00087D85">
        <w:t>til</w:t>
      </w:r>
      <w:r w:rsidR="00455CDD" w:rsidRPr="00087D85">
        <w:t xml:space="preserve"> </w:t>
      </w:r>
      <w:r w:rsidRPr="00087D85">
        <w:t>leseprosjekter.</w:t>
      </w:r>
    </w:p>
    <w:p w14:paraId="75E8450D" w14:textId="7D74E0AA" w:rsidR="0068665E" w:rsidRPr="00087D85" w:rsidRDefault="00A74CE3" w:rsidP="00087D85">
      <w:r w:rsidRPr="00087D85">
        <w:t>Litteraturhusene</w:t>
      </w:r>
      <w:r w:rsidR="00455CDD" w:rsidRPr="00087D85">
        <w:t xml:space="preserve"> </w:t>
      </w:r>
      <w:r w:rsidRPr="00087D85">
        <w:t>tilbyr</w:t>
      </w:r>
      <w:r w:rsidR="00455CDD" w:rsidRPr="00087D85">
        <w:t xml:space="preserve"> </w:t>
      </w:r>
      <w:r w:rsidRPr="00087D85">
        <w:t>møteplasser</w:t>
      </w:r>
      <w:r w:rsidR="00455CDD" w:rsidRPr="00087D85">
        <w:t xml:space="preserve"> </w:t>
      </w:r>
      <w:r w:rsidRPr="00087D85">
        <w:t>for</w:t>
      </w:r>
      <w:r w:rsidR="00455CDD" w:rsidRPr="00087D85">
        <w:t xml:space="preserve"> </w:t>
      </w:r>
      <w:r w:rsidRPr="00087D85">
        <w:t>litteratur,</w:t>
      </w:r>
      <w:r w:rsidR="00455CDD" w:rsidRPr="00087D85">
        <w:t xml:space="preserve"> </w:t>
      </w:r>
      <w:r w:rsidRPr="00087D85">
        <w:t>litteraturformidling,</w:t>
      </w:r>
      <w:r w:rsidR="00455CDD" w:rsidRPr="00087D85">
        <w:t xml:space="preserve"> </w:t>
      </w:r>
      <w:r w:rsidRPr="00087D85">
        <w:t>og</w:t>
      </w:r>
      <w:r w:rsidR="00455CDD" w:rsidRPr="00087D85">
        <w:t xml:space="preserve"> </w:t>
      </w:r>
      <w:r w:rsidRPr="00087D85">
        <w:t>de</w:t>
      </w:r>
      <w:r w:rsidR="00455CDD" w:rsidRPr="00087D85">
        <w:t xml:space="preserve"> </w:t>
      </w:r>
      <w:r w:rsidRPr="00087D85">
        <w:t>bidrar</w:t>
      </w:r>
      <w:r w:rsidR="00455CDD" w:rsidRPr="00087D85">
        <w:t xml:space="preserve"> </w:t>
      </w:r>
      <w:r w:rsidRPr="00087D85">
        <w:t>til</w:t>
      </w:r>
      <w:r w:rsidR="00455CDD" w:rsidRPr="00087D85">
        <w:t xml:space="preserve"> </w:t>
      </w:r>
      <w:r w:rsidRPr="00087D85">
        <w:t>å</w:t>
      </w:r>
      <w:r w:rsidR="00455CDD" w:rsidRPr="00087D85">
        <w:t xml:space="preserve"> </w:t>
      </w:r>
      <w:r w:rsidRPr="00087D85">
        <w:t>øke</w:t>
      </w:r>
      <w:r w:rsidR="00455CDD" w:rsidRPr="00087D85">
        <w:t xml:space="preserve"> </w:t>
      </w:r>
      <w:r w:rsidRPr="00087D85">
        <w:t>leselyst.</w:t>
      </w:r>
      <w:r w:rsidR="00455CDD" w:rsidRPr="00087D85">
        <w:t xml:space="preserve"> </w:t>
      </w:r>
      <w:r w:rsidRPr="00087D85">
        <w:t>De</w:t>
      </w:r>
      <w:r w:rsidR="00455CDD" w:rsidRPr="00087D85">
        <w:t xml:space="preserve"> </w:t>
      </w:r>
      <w:r w:rsidRPr="00087D85">
        <w:t>formidler</w:t>
      </w:r>
      <w:r w:rsidR="00455CDD" w:rsidRPr="00087D85">
        <w:t xml:space="preserve"> </w:t>
      </w:r>
      <w:r w:rsidRPr="00087D85">
        <w:t>og</w:t>
      </w:r>
      <w:r w:rsidR="00455CDD" w:rsidRPr="00087D85">
        <w:t xml:space="preserve"> </w:t>
      </w:r>
      <w:r w:rsidRPr="00087D85">
        <w:t>tilrettelegger</w:t>
      </w:r>
      <w:r w:rsidR="00455CDD" w:rsidRPr="00087D85">
        <w:t xml:space="preserve"> </w:t>
      </w:r>
      <w:r w:rsidRPr="00087D85">
        <w:t>for</w:t>
      </w:r>
      <w:r w:rsidR="00455CDD" w:rsidRPr="00087D85">
        <w:t xml:space="preserve"> </w:t>
      </w:r>
      <w:r w:rsidRPr="00087D85">
        <w:t>offentlig</w:t>
      </w:r>
      <w:r w:rsidR="00455CDD" w:rsidRPr="00087D85">
        <w:t xml:space="preserve"> </w:t>
      </w:r>
      <w:r w:rsidRPr="00087D85">
        <w:t>samtale</w:t>
      </w:r>
      <w:r w:rsidR="00455CDD" w:rsidRPr="00087D85">
        <w:t xml:space="preserve"> </w:t>
      </w:r>
      <w:r w:rsidRPr="00087D85">
        <w:t>og</w:t>
      </w:r>
      <w:r w:rsidR="00455CDD" w:rsidRPr="00087D85">
        <w:t xml:space="preserve"> </w:t>
      </w:r>
      <w:r w:rsidRPr="00087D85">
        <w:t>debatt</w:t>
      </w:r>
      <w:r w:rsidR="00455CDD" w:rsidRPr="00087D85">
        <w:t xml:space="preserve"> </w:t>
      </w:r>
      <w:r w:rsidRPr="00087D85">
        <w:t>for</w:t>
      </w:r>
      <w:r w:rsidR="00455CDD" w:rsidRPr="00087D85">
        <w:t xml:space="preserve"> </w:t>
      </w:r>
      <w:r w:rsidRPr="00087D85">
        <w:t>folk</w:t>
      </w:r>
      <w:r w:rsidR="00455CDD" w:rsidRPr="00087D85">
        <w:t xml:space="preserve"> </w:t>
      </w:r>
      <w:r w:rsidRPr="00087D85">
        <w:t>i</w:t>
      </w:r>
      <w:r w:rsidR="00455CDD" w:rsidRPr="00087D85">
        <w:t xml:space="preserve"> </w:t>
      </w:r>
      <w:r w:rsidRPr="00087D85">
        <w:t>alle</w:t>
      </w:r>
      <w:r w:rsidR="00455CDD" w:rsidRPr="00087D85">
        <w:t xml:space="preserve"> </w:t>
      </w:r>
      <w:r w:rsidRPr="00087D85">
        <w:t>aldre,</w:t>
      </w:r>
      <w:r w:rsidR="00455CDD" w:rsidRPr="00087D85">
        <w:t xml:space="preserve"> </w:t>
      </w:r>
      <w:r w:rsidRPr="00087D85">
        <w:t>også</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Litteraturhusene</w:t>
      </w:r>
      <w:r w:rsidR="00455CDD" w:rsidRPr="00087D85">
        <w:t xml:space="preserve"> </w:t>
      </w:r>
      <w:r w:rsidRPr="00087D85">
        <w:t>har</w:t>
      </w:r>
      <w:r w:rsidR="00455CDD" w:rsidRPr="00087D85">
        <w:t xml:space="preserve"> </w:t>
      </w:r>
      <w:r w:rsidRPr="00087D85">
        <w:t>et</w:t>
      </w:r>
      <w:r w:rsidR="00455CDD" w:rsidRPr="00087D85">
        <w:t xml:space="preserve"> </w:t>
      </w:r>
      <w:r w:rsidRPr="00087D85">
        <w:t>variert</w:t>
      </w:r>
      <w:r w:rsidR="00455CDD" w:rsidRPr="00087D85">
        <w:t xml:space="preserve"> </w:t>
      </w:r>
      <w:r w:rsidRPr="00087D85">
        <w:t>program</w:t>
      </w:r>
      <w:r w:rsidR="00455CDD" w:rsidRPr="00087D85">
        <w:t xml:space="preserve"> </w:t>
      </w:r>
      <w:r w:rsidRPr="00087D85">
        <w:t>hvor</w:t>
      </w:r>
      <w:r w:rsidR="00455CDD" w:rsidRPr="00087D85">
        <w:t xml:space="preserve"> </w:t>
      </w:r>
      <w:r w:rsidRPr="00087D85">
        <w:t>de</w:t>
      </w:r>
      <w:r w:rsidR="00455CDD" w:rsidRPr="00087D85">
        <w:t xml:space="preserve"> </w:t>
      </w:r>
      <w:r w:rsidRPr="00087D85">
        <w:t>blant</w:t>
      </w:r>
      <w:r w:rsidR="00455CDD" w:rsidRPr="00087D85">
        <w:t xml:space="preserve"> </w:t>
      </w:r>
      <w:r w:rsidRPr="00087D85">
        <w:t>annet</w:t>
      </w:r>
      <w:r w:rsidR="00455CDD" w:rsidRPr="00087D85">
        <w:t xml:space="preserve"> </w:t>
      </w:r>
      <w:r w:rsidRPr="00087D85">
        <w:t>samarbeider</w:t>
      </w:r>
      <w:r w:rsidR="00455CDD" w:rsidRPr="00087D85">
        <w:t xml:space="preserve"> </w:t>
      </w:r>
      <w:r w:rsidRPr="00087D85">
        <w:t>med</w:t>
      </w:r>
      <w:r w:rsidR="00455CDD" w:rsidRPr="00087D85">
        <w:t xml:space="preserve"> </w:t>
      </w:r>
      <w:r w:rsidRPr="00087D85">
        <w:t>bibliotek</w:t>
      </w:r>
      <w:r w:rsidR="00455CDD" w:rsidRPr="00087D85">
        <w:t xml:space="preserve"> </w:t>
      </w:r>
      <w:r w:rsidRPr="00087D85">
        <w:t>og</w:t>
      </w:r>
      <w:r w:rsidR="00455CDD" w:rsidRPr="00087D85">
        <w:t xml:space="preserve"> </w:t>
      </w:r>
      <w:r w:rsidRPr="00087D85">
        <w:t>er</w:t>
      </w:r>
      <w:r w:rsidR="00455CDD" w:rsidRPr="00087D85">
        <w:t xml:space="preserve"> </w:t>
      </w:r>
      <w:r w:rsidRPr="00087D85">
        <w:t>viktige</w:t>
      </w:r>
      <w:r w:rsidR="00455CDD" w:rsidRPr="00087D85">
        <w:t xml:space="preserve"> </w:t>
      </w:r>
      <w:r w:rsidRPr="00087D85">
        <w:t>litteraturformidlere</w:t>
      </w:r>
      <w:r w:rsidR="00455CDD" w:rsidRPr="00087D85">
        <w:t xml:space="preserve"> </w:t>
      </w:r>
      <w:r w:rsidRPr="00087D85">
        <w:t>i</w:t>
      </w:r>
      <w:r w:rsidR="00455CDD" w:rsidRPr="00087D85">
        <w:t xml:space="preserve"> </w:t>
      </w:r>
      <w:r w:rsidRPr="00087D85">
        <w:t>sine</w:t>
      </w:r>
      <w:r w:rsidR="00455CDD" w:rsidRPr="00087D85">
        <w:t xml:space="preserve"> </w:t>
      </w:r>
      <w:r w:rsidRPr="00087D85">
        <w:t>regioner.</w:t>
      </w:r>
      <w:r w:rsidR="00455CDD" w:rsidRPr="00087D85">
        <w:t xml:space="preserve"> </w:t>
      </w:r>
      <w:r w:rsidRPr="00087D85">
        <w:t>I</w:t>
      </w:r>
      <w:r w:rsidR="00455CDD" w:rsidRPr="00087D85">
        <w:t xml:space="preserve"> </w:t>
      </w:r>
      <w:r w:rsidRPr="00087D85">
        <w:t>2024</w:t>
      </w:r>
      <w:r w:rsidR="00455CDD" w:rsidRPr="00087D85">
        <w:t xml:space="preserve"> </w:t>
      </w:r>
      <w:r w:rsidRPr="00087D85">
        <w:t>er</w:t>
      </w:r>
      <w:r w:rsidR="00455CDD" w:rsidRPr="00087D85">
        <w:t xml:space="preserve"> </w:t>
      </w:r>
      <w:r w:rsidRPr="00087D85">
        <w:t>det</w:t>
      </w:r>
      <w:r w:rsidR="00455CDD" w:rsidRPr="00087D85">
        <w:t xml:space="preserve"> </w:t>
      </w:r>
      <w:r w:rsidRPr="00087D85">
        <w:t>fem</w:t>
      </w:r>
      <w:r w:rsidR="00455CDD" w:rsidRPr="00087D85">
        <w:t xml:space="preserve"> </w:t>
      </w:r>
      <w:r w:rsidRPr="00087D85">
        <w:t>litteraturhus</w:t>
      </w:r>
      <w:r w:rsidR="00455CDD" w:rsidRPr="00087D85">
        <w:t xml:space="preserve"> </w:t>
      </w:r>
      <w:r w:rsidRPr="00087D85">
        <w:t>som</w:t>
      </w:r>
      <w:r w:rsidR="00455CDD" w:rsidRPr="00087D85">
        <w:t xml:space="preserve"> </w:t>
      </w:r>
      <w:r w:rsidRPr="00087D85">
        <w:t>får</w:t>
      </w:r>
      <w:r w:rsidR="00455CDD" w:rsidRPr="00087D85">
        <w:t xml:space="preserve"> </w:t>
      </w:r>
      <w:r w:rsidRPr="00087D85">
        <w:t>tilskudd:</w:t>
      </w:r>
      <w:r w:rsidR="00455CDD" w:rsidRPr="00087D85">
        <w:t xml:space="preserve"> </w:t>
      </w:r>
      <w:r w:rsidRPr="00087D85">
        <w:t>Litteraturhuset</w:t>
      </w:r>
      <w:r w:rsidR="00455CDD" w:rsidRPr="00087D85">
        <w:t xml:space="preserve"> </w:t>
      </w:r>
      <w:r w:rsidRPr="00087D85">
        <w:t>i</w:t>
      </w:r>
      <w:r w:rsidR="00455CDD" w:rsidRPr="00087D85">
        <w:t xml:space="preserve"> </w:t>
      </w:r>
      <w:r w:rsidRPr="00087D85">
        <w:t>Oslo,</w:t>
      </w:r>
      <w:r w:rsidR="00455CDD" w:rsidRPr="00087D85">
        <w:t xml:space="preserve"> </w:t>
      </w:r>
      <w:r w:rsidRPr="00087D85">
        <w:t>Litteraturhuset</w:t>
      </w:r>
      <w:r w:rsidR="00455CDD" w:rsidRPr="00087D85">
        <w:t xml:space="preserve"> </w:t>
      </w:r>
      <w:r w:rsidRPr="00087D85">
        <w:t>i</w:t>
      </w:r>
      <w:r w:rsidR="00455CDD" w:rsidRPr="00087D85">
        <w:t xml:space="preserve"> </w:t>
      </w:r>
      <w:r w:rsidRPr="00087D85">
        <w:t>Skien,</w:t>
      </w:r>
      <w:r w:rsidR="00455CDD" w:rsidRPr="00087D85">
        <w:t xml:space="preserve"> </w:t>
      </w:r>
      <w:r w:rsidRPr="00087D85">
        <w:t>Litteraturhuset</w:t>
      </w:r>
      <w:r w:rsidR="00455CDD" w:rsidRPr="00087D85">
        <w:t xml:space="preserve"> </w:t>
      </w:r>
      <w:r w:rsidRPr="00087D85">
        <w:t>i</w:t>
      </w:r>
      <w:r w:rsidR="00455CDD" w:rsidRPr="00087D85">
        <w:t xml:space="preserve"> </w:t>
      </w:r>
      <w:r w:rsidRPr="00087D85">
        <w:t>Bergen,</w:t>
      </w:r>
      <w:r w:rsidR="00455CDD" w:rsidRPr="00087D85">
        <w:t xml:space="preserve"> </w:t>
      </w:r>
      <w:r w:rsidRPr="00087D85">
        <w:t>Litteraturhuset</w:t>
      </w:r>
      <w:r w:rsidR="00455CDD" w:rsidRPr="00087D85">
        <w:t xml:space="preserve"> </w:t>
      </w:r>
      <w:r w:rsidRPr="00087D85">
        <w:t>i</w:t>
      </w:r>
      <w:r w:rsidR="00455CDD" w:rsidRPr="00087D85">
        <w:t xml:space="preserve"> </w:t>
      </w:r>
      <w:r w:rsidRPr="00087D85">
        <w:t>Fredrikstad</w:t>
      </w:r>
      <w:r w:rsidR="00455CDD" w:rsidRPr="00087D85">
        <w:t xml:space="preserve"> </w:t>
      </w:r>
      <w:r w:rsidRPr="00087D85">
        <w:t>og</w:t>
      </w:r>
      <w:r w:rsidR="00455CDD" w:rsidRPr="00087D85">
        <w:t xml:space="preserve"> </w:t>
      </w:r>
      <w:r w:rsidRPr="00087D85">
        <w:t>Litteraturhuset</w:t>
      </w:r>
      <w:r w:rsidR="00455CDD" w:rsidRPr="00087D85">
        <w:t xml:space="preserve"> </w:t>
      </w:r>
      <w:r w:rsidRPr="00087D85">
        <w:t>i</w:t>
      </w:r>
      <w:r w:rsidR="00455CDD" w:rsidRPr="00087D85">
        <w:t xml:space="preserve"> </w:t>
      </w:r>
      <w:r w:rsidRPr="00087D85">
        <w:t>Trondheim.</w:t>
      </w:r>
    </w:p>
    <w:p w14:paraId="6AAE057F" w14:textId="60B55665" w:rsidR="0068665E" w:rsidRPr="00087D85" w:rsidRDefault="00A74CE3" w:rsidP="00087D85">
      <w:r w:rsidRPr="00087D85">
        <w:t>Den</w:t>
      </w:r>
      <w:r w:rsidR="00455CDD" w:rsidRPr="00087D85">
        <w:t xml:space="preserve"> </w:t>
      </w:r>
      <w:r w:rsidRPr="00087D85">
        <w:t>kulturelle</w:t>
      </w:r>
      <w:r w:rsidR="00455CDD" w:rsidRPr="00087D85">
        <w:t xml:space="preserve"> </w:t>
      </w:r>
      <w:r w:rsidRPr="00087D85">
        <w:t>skolesekken</w:t>
      </w:r>
      <w:r w:rsidR="00455CDD" w:rsidRPr="00087D85">
        <w:t xml:space="preserve"> </w:t>
      </w:r>
      <w:r w:rsidRPr="00087D85">
        <w:t>(DKS)</w:t>
      </w:r>
      <w:r w:rsidR="00087D85">
        <w:rPr>
          <w:rStyle w:val="skrift-hevet"/>
        </w:rPr>
        <w:t xml:space="preserve"> </w:t>
      </w:r>
      <w:r w:rsidRPr="00087D85">
        <w:t>er</w:t>
      </w:r>
      <w:r w:rsidR="00455CDD" w:rsidRPr="00087D85">
        <w:t xml:space="preserve"> </w:t>
      </w:r>
      <w:r w:rsidRPr="00087D85">
        <w:t>en</w:t>
      </w:r>
      <w:r w:rsidR="00455CDD" w:rsidRPr="00087D85">
        <w:t xml:space="preserve"> </w:t>
      </w:r>
      <w:r w:rsidRPr="00087D85">
        <w:t>nasjonal</w:t>
      </w:r>
      <w:r w:rsidR="00455CDD" w:rsidRPr="00087D85">
        <w:t xml:space="preserve"> </w:t>
      </w:r>
      <w:r w:rsidRPr="00087D85">
        <w:t>ordning</w:t>
      </w:r>
      <w:r w:rsidR="00455CDD" w:rsidRPr="00087D85">
        <w:t xml:space="preserve"> </w:t>
      </w:r>
      <w:r w:rsidRPr="00087D85">
        <w:t>som</w:t>
      </w:r>
      <w:r w:rsidR="00455CDD" w:rsidRPr="00087D85">
        <w:t xml:space="preserve"> </w:t>
      </w:r>
      <w:r w:rsidRPr="00087D85">
        <w:t>skal</w:t>
      </w:r>
      <w:r w:rsidR="00455CDD" w:rsidRPr="00087D85">
        <w:t xml:space="preserve"> </w:t>
      </w:r>
      <w:r w:rsidRPr="00087D85">
        <w:t>sørge</w:t>
      </w:r>
      <w:r w:rsidR="00455CDD" w:rsidRPr="00087D85">
        <w:t xml:space="preserve"> </w:t>
      </w:r>
      <w:r w:rsidRPr="00087D85">
        <w:t>for</w:t>
      </w:r>
      <w:r w:rsidR="00455CDD" w:rsidRPr="00087D85">
        <w:t xml:space="preserve"> </w:t>
      </w:r>
      <w:r w:rsidRPr="00087D85">
        <w:t>at</w:t>
      </w:r>
      <w:r w:rsidR="00455CDD" w:rsidRPr="00087D85">
        <w:t xml:space="preserve"> </w:t>
      </w:r>
      <w:r w:rsidRPr="00087D85">
        <w:t>alle</w:t>
      </w:r>
      <w:r w:rsidR="00455CDD" w:rsidRPr="00087D85">
        <w:t xml:space="preserve"> </w:t>
      </w:r>
      <w:r w:rsidRPr="00087D85">
        <w:t>skoleelever</w:t>
      </w:r>
      <w:r w:rsidR="00455CDD" w:rsidRPr="00087D85">
        <w:t xml:space="preserve"> </w:t>
      </w:r>
      <w:r w:rsidRPr="00087D85">
        <w:t>i</w:t>
      </w:r>
      <w:r w:rsidR="00455CDD" w:rsidRPr="00087D85">
        <w:t xml:space="preserve"> </w:t>
      </w:r>
      <w:r w:rsidRPr="00087D85">
        <w:t>Norge</w:t>
      </w:r>
      <w:r w:rsidR="00455CDD" w:rsidRPr="00087D85">
        <w:t xml:space="preserve"> </w:t>
      </w:r>
      <w:r w:rsidRPr="00087D85">
        <w:t>får</w:t>
      </w:r>
      <w:r w:rsidR="00455CDD" w:rsidRPr="00087D85">
        <w:t xml:space="preserve"> </w:t>
      </w:r>
      <w:r w:rsidRPr="00087D85">
        <w:t>oppleve</w:t>
      </w:r>
      <w:r w:rsidR="00455CDD" w:rsidRPr="00087D85">
        <w:t xml:space="preserve"> </w:t>
      </w:r>
      <w:r w:rsidRPr="00087D85">
        <w:t>profesjonell</w:t>
      </w:r>
      <w:r w:rsidR="00455CDD" w:rsidRPr="00087D85">
        <w:t xml:space="preserve"> </w:t>
      </w:r>
      <w:r w:rsidRPr="00087D85">
        <w:t>kunst</w:t>
      </w:r>
      <w:r w:rsidR="00455CDD" w:rsidRPr="00087D85">
        <w:t xml:space="preserve"> </w:t>
      </w:r>
      <w:r w:rsidRPr="00087D85">
        <w:t>og</w:t>
      </w:r>
      <w:r w:rsidR="00455CDD" w:rsidRPr="00087D85">
        <w:t xml:space="preserve"> </w:t>
      </w:r>
      <w:r w:rsidRPr="00087D85">
        <w:t>kultur</w:t>
      </w:r>
      <w:r w:rsidR="00455CDD" w:rsidRPr="00087D85">
        <w:t xml:space="preserve"> </w:t>
      </w:r>
      <w:r w:rsidRPr="00087D85">
        <w:t>hvert</w:t>
      </w:r>
      <w:r w:rsidR="00455CDD" w:rsidRPr="00087D85">
        <w:t xml:space="preserve"> </w:t>
      </w:r>
      <w:r w:rsidRPr="00087D85">
        <w:t>år.</w:t>
      </w:r>
      <w:r w:rsidR="00455CDD" w:rsidRPr="00087D85">
        <w:t xml:space="preserve"> </w:t>
      </w:r>
      <w:r w:rsidRPr="00087D85">
        <w:t>Litteraturformidlingen</w:t>
      </w:r>
      <w:r w:rsidR="00455CDD" w:rsidRPr="00087D85">
        <w:t xml:space="preserve"> </w:t>
      </w:r>
      <w:r w:rsidRPr="00087D85">
        <w:t>i</w:t>
      </w:r>
      <w:r w:rsidR="00455CDD" w:rsidRPr="00087D85">
        <w:t xml:space="preserve"> </w:t>
      </w:r>
      <w:r w:rsidRPr="00087D85">
        <w:t>DKS</w:t>
      </w:r>
      <w:r w:rsidR="00455CDD" w:rsidRPr="00087D85">
        <w:t xml:space="preserve"> </w:t>
      </w:r>
      <w:r w:rsidRPr="00087D85">
        <w:t>skjer</w:t>
      </w:r>
      <w:r w:rsidR="00455CDD" w:rsidRPr="00087D85">
        <w:t xml:space="preserve"> </w:t>
      </w:r>
      <w:r w:rsidRPr="00087D85">
        <w:t>gjennom</w:t>
      </w:r>
      <w:r w:rsidR="00455CDD" w:rsidRPr="00087D85">
        <w:t xml:space="preserve"> </w:t>
      </w:r>
      <w:r w:rsidRPr="00087D85">
        <w:t>forfatterbesøk,</w:t>
      </w:r>
      <w:r w:rsidR="00455CDD" w:rsidRPr="00087D85">
        <w:t xml:space="preserve"> </w:t>
      </w:r>
      <w:r w:rsidRPr="00087D85">
        <w:t>forestillinger,</w:t>
      </w:r>
      <w:r w:rsidR="00455CDD" w:rsidRPr="00087D85">
        <w:t xml:space="preserve"> </w:t>
      </w:r>
      <w:r w:rsidRPr="00087D85">
        <w:t>skriveverksted</w:t>
      </w:r>
      <w:r w:rsidR="00455CDD" w:rsidRPr="00087D85">
        <w:t xml:space="preserve"> </w:t>
      </w:r>
      <w:r w:rsidRPr="00087D85">
        <w:t>eller</w:t>
      </w:r>
      <w:r w:rsidR="00455CDD" w:rsidRPr="00087D85">
        <w:t xml:space="preserve"> </w:t>
      </w:r>
      <w:r w:rsidRPr="00087D85">
        <w:t>andre</w:t>
      </w:r>
      <w:r w:rsidR="00455CDD" w:rsidRPr="00087D85">
        <w:t xml:space="preserve"> </w:t>
      </w:r>
      <w:r w:rsidRPr="00087D85">
        <w:t>formidlingsformer.</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styrke</w:t>
      </w:r>
      <w:r w:rsidR="00455CDD" w:rsidRPr="00087D85">
        <w:t xml:space="preserve"> </w:t>
      </w:r>
      <w:r w:rsidRPr="00087D85">
        <w:t>DKS</w:t>
      </w:r>
      <w:r w:rsidR="00455CDD" w:rsidRPr="00087D85">
        <w:t xml:space="preserve"> </w:t>
      </w:r>
      <w:r w:rsidRPr="00087D85">
        <w:t>for</w:t>
      </w:r>
      <w:r w:rsidR="00455CDD" w:rsidRPr="00087D85">
        <w:t xml:space="preserve"> </w:t>
      </w:r>
      <w:r w:rsidRPr="00087D85">
        <w:t>å</w:t>
      </w:r>
      <w:r w:rsidR="00455CDD" w:rsidRPr="00087D85">
        <w:t xml:space="preserve"> </w:t>
      </w:r>
      <w:r w:rsidRPr="00087D85">
        <w:t>bidra</w:t>
      </w:r>
      <w:r w:rsidR="00455CDD" w:rsidRPr="00087D85">
        <w:t xml:space="preserve"> </w:t>
      </w:r>
      <w:r w:rsidRPr="00087D85">
        <w:t>til</w:t>
      </w:r>
      <w:r w:rsidR="00455CDD" w:rsidRPr="00087D85">
        <w:t xml:space="preserve"> </w:t>
      </w:r>
      <w:r w:rsidRPr="00087D85">
        <w:t>utvikling</w:t>
      </w:r>
      <w:r w:rsidR="00455CDD" w:rsidRPr="00087D85">
        <w:t xml:space="preserve"> </w:t>
      </w:r>
      <w:r w:rsidRPr="00087D85">
        <w:t>av</w:t>
      </w:r>
      <w:r w:rsidR="00455CDD" w:rsidRPr="00087D85">
        <w:t xml:space="preserve"> </w:t>
      </w:r>
      <w:r w:rsidRPr="00087D85">
        <w:t>nye</w:t>
      </w:r>
      <w:r w:rsidR="00455CDD" w:rsidRPr="00087D85">
        <w:t xml:space="preserve"> </w:t>
      </w:r>
      <w:r w:rsidRPr="00087D85">
        <w:t>produksjoner</w:t>
      </w:r>
      <w:r w:rsidR="00455CDD" w:rsidRPr="00087D85">
        <w:t xml:space="preserve"> </w:t>
      </w:r>
      <w:r w:rsidRPr="00087D85">
        <w:t>og</w:t>
      </w:r>
      <w:r w:rsidR="00455CDD" w:rsidRPr="00087D85">
        <w:t xml:space="preserve"> </w:t>
      </w:r>
      <w:r w:rsidRPr="00087D85">
        <w:t>mer</w:t>
      </w:r>
      <w:r w:rsidR="00455CDD" w:rsidRPr="00087D85">
        <w:t xml:space="preserve"> </w:t>
      </w:r>
      <w:r w:rsidRPr="00087D85">
        <w:t>litteraturformidling</w:t>
      </w:r>
      <w:r w:rsidR="00455CDD" w:rsidRPr="00087D85">
        <w:t xml:space="preserve"> </w:t>
      </w:r>
      <w:r w:rsidRPr="00087D85">
        <w:t>gjennom</w:t>
      </w:r>
      <w:r w:rsidR="00455CDD" w:rsidRPr="00087D85">
        <w:t xml:space="preserve"> </w:t>
      </w:r>
      <w:r w:rsidRPr="00087D85">
        <w:t>ordningen.</w:t>
      </w:r>
    </w:p>
    <w:tbl>
      <w:tblPr>
        <w:tblStyle w:val="StandardBoks"/>
        <w:tblW w:w="5000" w:type="pct"/>
        <w:tblLook w:val="04A0" w:firstRow="1" w:lastRow="0" w:firstColumn="1" w:lastColumn="0" w:noHBand="0" w:noVBand="1"/>
      </w:tblPr>
      <w:tblGrid>
        <w:gridCol w:w="10465"/>
      </w:tblGrid>
      <w:tr w:rsidR="00767326" w:rsidRPr="00087D85" w14:paraId="7775563B" w14:textId="77777777" w:rsidTr="00087D85">
        <w:tc>
          <w:tcPr>
            <w:tcW w:w="5000" w:type="pct"/>
          </w:tcPr>
          <w:p w14:paraId="438FB8E1" w14:textId="77777777" w:rsidR="00767326" w:rsidRPr="00087D85" w:rsidRDefault="00767326" w:rsidP="00087D85">
            <w:pPr>
              <w:pStyle w:val="avsnitt-tittel"/>
            </w:pPr>
            <w:r w:rsidRPr="00087D85">
              <w:lastRenderedPageBreak/>
              <w:t>Leseorganisasjoner</w:t>
            </w:r>
          </w:p>
          <w:p w14:paraId="7BB4690D" w14:textId="77777777" w:rsidR="00767326" w:rsidRPr="00087D85" w:rsidRDefault="00767326" w:rsidP="00087D85">
            <w:r w:rsidRPr="00087D85">
              <w:t>Foreningen !les er en ideell medlemsorganisasjon som sprer leselyst og skaper lesere blant barn og unge. Foreningen har 39 medlemsorganisasjoner fra hele bredden i bok-Norge. Foreningen !les har mange leselystprosjekter i grunnskolen og i videregående skole, og jobber for at alle skal ha bred tilgang til nyere norske og oversatte utgivelser innen skjønnlitteratur og sakprosa, og legger til rette for at spesielt barn og ungdom får muligheten til å mene noe om litteraturen som skrives for dem.</w:t>
            </w:r>
          </w:p>
          <w:p w14:paraId="13FD4CBB" w14:textId="4DECD0EB" w:rsidR="00767326" w:rsidRPr="00087D85" w:rsidRDefault="00767326" w:rsidP="00087D85">
            <w:r w:rsidRPr="00087D85">
              <w:t>Leser søker bok er en forening som jobber for at det skal finnes bøker for alle lesere, og at bøkene skal være lette å få tak i. Hvert år støtter foreningen mellom tolv og femten bøker som er tilrettelagte for ulike målgrupper. Disse bøkene skal være lette å få tak i, og de skal formidles bredt både i bibliotek, gjennom leselystprosjekter i skoler og andre relevante steder.</w:t>
            </w:r>
          </w:p>
        </w:tc>
      </w:tr>
    </w:tbl>
    <w:p w14:paraId="734B88EF" w14:textId="43F4CB24" w:rsidR="0068665E" w:rsidRPr="00087D85" w:rsidRDefault="00A74CE3" w:rsidP="0023642A">
      <w:pPr>
        <w:pStyle w:val="UnOverskrift2"/>
      </w:pPr>
      <w:r w:rsidRPr="00087D85">
        <w:t>Språk</w:t>
      </w:r>
      <w:r w:rsidR="00455CDD" w:rsidRPr="00087D85">
        <w:t xml:space="preserve"> </w:t>
      </w:r>
      <w:r w:rsidRPr="00087D85">
        <w:t>og</w:t>
      </w:r>
      <w:r w:rsidR="00455CDD" w:rsidRPr="00087D85">
        <w:t xml:space="preserve"> </w:t>
      </w:r>
      <w:r w:rsidRPr="00087D85">
        <w:t>litteratur</w:t>
      </w:r>
    </w:p>
    <w:p w14:paraId="4D486F01" w14:textId="5404B60E" w:rsidR="00085ACC" w:rsidRPr="00087D85" w:rsidRDefault="00085ACC" w:rsidP="00087D85">
      <w:r w:rsidRPr="00087D85">
        <w:rPr>
          <w:noProof/>
        </w:rPr>
        <w:drawing>
          <wp:inline distT="0" distB="0" distL="0" distR="0" wp14:anchorId="53C91E69" wp14:editId="6D297058">
            <wp:extent cx="6645275" cy="4430395"/>
            <wp:effectExtent l="0" t="0" r="3175" b="8255"/>
            <wp:docPr id="976608377" name="Bilde 4" descr="To barn sitter på gulvet og leser i samme bok"/>
            <wp:cNvGraphicFramePr/>
            <a:graphic xmlns:a="http://schemas.openxmlformats.org/drawingml/2006/main">
              <a:graphicData uri="http://schemas.openxmlformats.org/drawingml/2006/picture">
                <pic:pic xmlns:pic="http://schemas.openxmlformats.org/drawingml/2006/picture">
                  <pic:nvPicPr>
                    <pic:cNvPr id="976608377" name="Bilde 4" descr="To barn sitter på gulvet og leser i samme bok"/>
                    <pic:cNvPicPr/>
                  </pic:nvPicPr>
                  <pic:blipFill>
                    <a:blip r:embed="rId18">
                      <a:extLst>
                        <a:ext uri="{28A0092B-C50C-407E-A947-70E740481C1C}">
                          <a14:useLocalDpi xmlns:a14="http://schemas.microsoft.com/office/drawing/2010/main" val="0"/>
                        </a:ext>
                      </a:extLst>
                    </a:blip>
                    <a:stretch>
                      <a:fillRect/>
                    </a:stretch>
                  </pic:blipFill>
                  <pic:spPr>
                    <a:xfrm>
                      <a:off x="0" y="0"/>
                      <a:ext cx="6645275" cy="4430395"/>
                    </a:xfrm>
                    <a:prstGeom prst="rect">
                      <a:avLst/>
                    </a:prstGeom>
                  </pic:spPr>
                </pic:pic>
              </a:graphicData>
            </a:graphic>
          </wp:inline>
        </w:drawing>
      </w:r>
    </w:p>
    <w:p w14:paraId="63AB0645" w14:textId="172DE779" w:rsidR="002F40B3" w:rsidRPr="00087D85" w:rsidRDefault="002F40B3" w:rsidP="00087D85">
      <w:pPr>
        <w:pStyle w:val="Kilde"/>
      </w:pPr>
      <w:r w:rsidRPr="00087D85">
        <w:t>Foto: Kunnskapsdepartementet / Martin Siewartz Nielsen</w:t>
      </w:r>
    </w:p>
    <w:p w14:paraId="33D12073" w14:textId="34443036" w:rsidR="0068665E" w:rsidRPr="00087D85" w:rsidRDefault="00A74CE3" w:rsidP="00087D85">
      <w:r w:rsidRPr="00087D85">
        <w:t>Språk,</w:t>
      </w:r>
      <w:r w:rsidR="00455CDD" w:rsidRPr="00087D85">
        <w:t xml:space="preserve"> </w:t>
      </w:r>
      <w:r w:rsidRPr="00087D85">
        <w:t>litteratur</w:t>
      </w:r>
      <w:r w:rsidR="00455CDD" w:rsidRPr="00087D85">
        <w:t xml:space="preserve"> </w:t>
      </w:r>
      <w:r w:rsidRPr="00087D85">
        <w:t>og</w:t>
      </w:r>
      <w:r w:rsidR="00455CDD" w:rsidRPr="00087D85">
        <w:t xml:space="preserve"> </w:t>
      </w:r>
      <w:r w:rsidRPr="00087D85">
        <w:t>lesing</w:t>
      </w:r>
      <w:r w:rsidR="00455CDD" w:rsidRPr="00087D85">
        <w:t xml:space="preserve"> </w:t>
      </w:r>
      <w:r w:rsidRPr="00087D85">
        <w:t>henger</w:t>
      </w:r>
      <w:r w:rsidR="00455CDD" w:rsidRPr="00087D85">
        <w:t xml:space="preserve"> </w:t>
      </w:r>
      <w:r w:rsidRPr="00087D85">
        <w:t>tett</w:t>
      </w:r>
      <w:r w:rsidR="00455CDD" w:rsidRPr="00087D85">
        <w:t xml:space="preserve"> </w:t>
      </w:r>
      <w:r w:rsidRPr="00087D85">
        <w:t>sammen.</w:t>
      </w:r>
      <w:r w:rsidR="00455CDD" w:rsidRPr="00087D85">
        <w:t xml:space="preserve"> </w:t>
      </w:r>
      <w:r w:rsidRPr="00087D85">
        <w:t>Det</w:t>
      </w:r>
      <w:r w:rsidR="00455CDD" w:rsidRPr="00087D85">
        <w:t xml:space="preserve"> </w:t>
      </w:r>
      <w:r w:rsidRPr="00087D85">
        <w:t>handler</w:t>
      </w:r>
      <w:r w:rsidR="00455CDD" w:rsidRPr="00087D85">
        <w:t xml:space="preserve"> </w:t>
      </w:r>
      <w:r w:rsidRPr="00087D85">
        <w:t>både</w:t>
      </w:r>
      <w:r w:rsidR="00455CDD" w:rsidRPr="00087D85">
        <w:t xml:space="preserve"> </w:t>
      </w:r>
      <w:r w:rsidRPr="00087D85">
        <w:t>om</w:t>
      </w:r>
      <w:r w:rsidR="00455CDD" w:rsidRPr="00087D85">
        <w:t xml:space="preserve"> </w:t>
      </w:r>
      <w:r w:rsidRPr="00087D85">
        <w:t>å</w:t>
      </w:r>
      <w:r w:rsidR="00455CDD" w:rsidRPr="00087D85">
        <w:t xml:space="preserve"> </w:t>
      </w:r>
      <w:r w:rsidRPr="00087D85">
        <w:t>bli</w:t>
      </w:r>
      <w:r w:rsidR="00455CDD" w:rsidRPr="00087D85">
        <w:t xml:space="preserve"> </w:t>
      </w:r>
      <w:r w:rsidRPr="00087D85">
        <w:t>trygg</w:t>
      </w:r>
      <w:r w:rsidR="00455CDD" w:rsidRPr="00087D85">
        <w:t xml:space="preserve"> </w:t>
      </w:r>
      <w:r w:rsidRPr="00087D85">
        <w:t>i</w:t>
      </w:r>
      <w:r w:rsidR="00455CDD" w:rsidRPr="00087D85">
        <w:t xml:space="preserve"> </w:t>
      </w:r>
      <w:r w:rsidRPr="00087D85">
        <w:t>eget</w:t>
      </w:r>
      <w:r w:rsidR="00455CDD" w:rsidRPr="00087D85">
        <w:t xml:space="preserve"> </w:t>
      </w:r>
      <w:r w:rsidRPr="00087D85">
        <w:t>språk</w:t>
      </w:r>
      <w:r w:rsidR="00455CDD" w:rsidRPr="00087D85">
        <w:t xml:space="preserve"> </w:t>
      </w:r>
      <w:r w:rsidRPr="00087D85">
        <w:t>og</w:t>
      </w:r>
      <w:r w:rsidR="00455CDD" w:rsidRPr="00087D85">
        <w:t xml:space="preserve"> </w:t>
      </w:r>
      <w:r w:rsidRPr="00087D85">
        <w:t>å</w:t>
      </w:r>
      <w:r w:rsidR="00455CDD" w:rsidRPr="00087D85">
        <w:t xml:space="preserve"> </w:t>
      </w:r>
      <w:r w:rsidRPr="00087D85">
        <w:t>møte</w:t>
      </w:r>
      <w:r w:rsidR="00455CDD" w:rsidRPr="00087D85">
        <w:t xml:space="preserve"> </w:t>
      </w:r>
      <w:r w:rsidRPr="00087D85">
        <w:t>nye</w:t>
      </w:r>
      <w:r w:rsidR="00455CDD" w:rsidRPr="00087D85">
        <w:t xml:space="preserve"> </w:t>
      </w:r>
      <w:r w:rsidRPr="00087D85">
        <w:t>språk</w:t>
      </w:r>
      <w:r w:rsidR="00455CDD" w:rsidRPr="00087D85">
        <w:t xml:space="preserve"> </w:t>
      </w:r>
      <w:r w:rsidRPr="00087D85">
        <w:t>og</w:t>
      </w:r>
      <w:r w:rsidR="00455CDD" w:rsidRPr="00087D85">
        <w:t xml:space="preserve"> </w:t>
      </w:r>
      <w:r w:rsidRPr="00087D85">
        <w:t>kulturer.</w:t>
      </w:r>
      <w:r w:rsidR="00455CDD" w:rsidRPr="00087D85">
        <w:t xml:space="preserve"> </w:t>
      </w:r>
      <w:r w:rsidRPr="00087D85">
        <w:t>Gjennom</w:t>
      </w:r>
      <w:r w:rsidR="00455CDD" w:rsidRPr="00087D85">
        <w:t xml:space="preserve"> </w:t>
      </w:r>
      <w:r w:rsidRPr="00087D85">
        <w:t>litteraturen</w:t>
      </w:r>
      <w:r w:rsidR="00455CDD" w:rsidRPr="00087D85">
        <w:t xml:space="preserve"> </w:t>
      </w:r>
      <w:r w:rsidRPr="00087D85">
        <w:t>opprettholdes</w:t>
      </w:r>
      <w:r w:rsidR="00455CDD" w:rsidRPr="00087D85">
        <w:t xml:space="preserve"> </w:t>
      </w:r>
      <w:r w:rsidRPr="00087D85">
        <w:t>og</w:t>
      </w:r>
      <w:r w:rsidR="00455CDD" w:rsidRPr="00087D85">
        <w:t xml:space="preserve"> </w:t>
      </w:r>
      <w:r w:rsidRPr="00087D85">
        <w:t>utvikles</w:t>
      </w:r>
      <w:r w:rsidR="00455CDD" w:rsidRPr="00087D85">
        <w:t xml:space="preserve"> </w:t>
      </w:r>
      <w:r w:rsidRPr="00087D85">
        <w:t>språk</w:t>
      </w:r>
      <w:r w:rsidR="00455CDD" w:rsidRPr="00087D85">
        <w:t xml:space="preserve"> </w:t>
      </w:r>
      <w:r w:rsidRPr="00087D85">
        <w:t>og</w:t>
      </w:r>
      <w:r w:rsidR="00455CDD" w:rsidRPr="00087D85">
        <w:t xml:space="preserve"> </w:t>
      </w:r>
      <w:r w:rsidRPr="00087D85">
        <w:t>skriftkulturer.</w:t>
      </w:r>
      <w:r w:rsidR="00455CDD" w:rsidRPr="00087D85">
        <w:t xml:space="preserve"> </w:t>
      </w:r>
      <w:r w:rsidRPr="00087D85">
        <w:t>Norske</w:t>
      </w:r>
      <w:r w:rsidR="00455CDD" w:rsidRPr="00087D85">
        <w:t xml:space="preserve"> </w:t>
      </w:r>
      <w:r w:rsidRPr="00087D85">
        <w:t>litteraturpolitiske</w:t>
      </w:r>
      <w:r w:rsidR="00455CDD" w:rsidRPr="00087D85">
        <w:t xml:space="preserve"> </w:t>
      </w:r>
      <w:r w:rsidRPr="00087D85">
        <w:t>virkemidler</w:t>
      </w:r>
      <w:r w:rsidR="00455CDD" w:rsidRPr="00087D85">
        <w:t xml:space="preserve"> </w:t>
      </w:r>
      <w:r w:rsidRPr="00087D85">
        <w:t>legger</w:t>
      </w:r>
      <w:r w:rsidR="00455CDD" w:rsidRPr="00087D85">
        <w:t xml:space="preserve"> </w:t>
      </w:r>
      <w:r w:rsidRPr="00087D85">
        <w:t>i</w:t>
      </w:r>
      <w:r w:rsidR="00455CDD" w:rsidRPr="00087D85">
        <w:t xml:space="preserve"> </w:t>
      </w:r>
      <w:r w:rsidRPr="00087D85">
        <w:t>hovedsak</w:t>
      </w:r>
      <w:r w:rsidR="00455CDD" w:rsidRPr="00087D85">
        <w:t xml:space="preserve"> </w:t>
      </w:r>
      <w:r w:rsidRPr="00087D85">
        <w:t>til</w:t>
      </w:r>
      <w:r w:rsidR="00455CDD" w:rsidRPr="00087D85">
        <w:t xml:space="preserve"> </w:t>
      </w:r>
      <w:r w:rsidRPr="00087D85">
        <w:t>rette</w:t>
      </w:r>
      <w:r w:rsidR="00455CDD" w:rsidRPr="00087D85">
        <w:t xml:space="preserve"> </w:t>
      </w:r>
      <w:r w:rsidRPr="00087D85">
        <w:t>for</w:t>
      </w:r>
      <w:r w:rsidR="00455CDD" w:rsidRPr="00087D85">
        <w:t xml:space="preserve"> </w:t>
      </w:r>
      <w:r w:rsidRPr="00087D85">
        <w:t>produksjon,</w:t>
      </w:r>
      <w:r w:rsidR="00455CDD" w:rsidRPr="00087D85">
        <w:t xml:space="preserve"> </w:t>
      </w:r>
      <w:r w:rsidRPr="00087D85">
        <w:t>tilgjengeliggjøring</w:t>
      </w:r>
      <w:r w:rsidR="00455CDD" w:rsidRPr="00087D85">
        <w:t xml:space="preserve"> </w:t>
      </w:r>
      <w:r w:rsidRPr="00087D85">
        <w:t>og</w:t>
      </w:r>
      <w:r w:rsidR="00455CDD" w:rsidRPr="00087D85">
        <w:t xml:space="preserve"> </w:t>
      </w:r>
      <w:r w:rsidRPr="00087D85">
        <w:t>formidling</w:t>
      </w:r>
      <w:r w:rsidR="00455CDD" w:rsidRPr="00087D85">
        <w:t xml:space="preserve"> </w:t>
      </w:r>
      <w:r w:rsidRPr="00087D85">
        <w:t>av</w:t>
      </w:r>
      <w:r w:rsidR="00455CDD" w:rsidRPr="00087D85">
        <w:t xml:space="preserve"> </w:t>
      </w:r>
      <w:r w:rsidRPr="00087D85">
        <w:t>bøker</w:t>
      </w:r>
      <w:r w:rsidR="00455CDD" w:rsidRPr="00087D85">
        <w:t xml:space="preserve"> </w:t>
      </w:r>
      <w:r w:rsidRPr="00087D85">
        <w:t>på</w:t>
      </w:r>
      <w:r w:rsidR="00455CDD" w:rsidRPr="00087D85">
        <w:t xml:space="preserve"> </w:t>
      </w:r>
      <w:r w:rsidRPr="00087D85">
        <w:t>språk</w:t>
      </w:r>
      <w:r w:rsidR="00455CDD" w:rsidRPr="00087D85">
        <w:t xml:space="preserve"> </w:t>
      </w:r>
      <w:r w:rsidRPr="00087D85">
        <w:t>staten</w:t>
      </w:r>
      <w:r w:rsidR="00455CDD" w:rsidRPr="00087D85">
        <w:t xml:space="preserve"> </w:t>
      </w:r>
      <w:r w:rsidRPr="00087D85">
        <w:t>har</w:t>
      </w:r>
      <w:r w:rsidR="00455CDD" w:rsidRPr="00087D85">
        <w:t xml:space="preserve"> </w:t>
      </w:r>
      <w:r w:rsidRPr="00087D85">
        <w:t>ansvar</w:t>
      </w:r>
      <w:r w:rsidR="00455CDD" w:rsidRPr="00087D85">
        <w:t xml:space="preserve"> </w:t>
      </w:r>
      <w:r w:rsidRPr="00087D85">
        <w:t>for,</w:t>
      </w:r>
      <w:r w:rsidR="00455CDD" w:rsidRPr="00087D85">
        <w:t xml:space="preserve"> </w:t>
      </w:r>
      <w:r w:rsidRPr="00087D85">
        <w:t>det</w:t>
      </w:r>
      <w:r w:rsidR="00455CDD" w:rsidRPr="00087D85">
        <w:t xml:space="preserve"> </w:t>
      </w:r>
      <w:r w:rsidRPr="00087D85">
        <w:t>vil</w:t>
      </w:r>
      <w:r w:rsidR="00455CDD" w:rsidRPr="00087D85">
        <w:t xml:space="preserve"> </w:t>
      </w:r>
      <w:r w:rsidRPr="00087D85">
        <w:t>si</w:t>
      </w:r>
      <w:r w:rsidR="00455CDD" w:rsidRPr="00087D85">
        <w:t xml:space="preserve"> </w:t>
      </w:r>
      <w:r w:rsidRPr="00087D85">
        <w:t>bokmål,</w:t>
      </w:r>
      <w:r w:rsidR="00455CDD" w:rsidRPr="00087D85">
        <w:t xml:space="preserve"> </w:t>
      </w:r>
      <w:r w:rsidRPr="00087D85">
        <w:t>nynorsk,</w:t>
      </w:r>
      <w:r w:rsidR="00455CDD" w:rsidRPr="00087D85">
        <w:t xml:space="preserve"> </w:t>
      </w:r>
      <w:r w:rsidRPr="00087D85">
        <w:t>samiske</w:t>
      </w:r>
      <w:r w:rsidR="00455CDD" w:rsidRPr="00087D85">
        <w:t xml:space="preserve"> </w:t>
      </w:r>
      <w:r w:rsidRPr="00087D85">
        <w:t>språk</w:t>
      </w:r>
      <w:r w:rsidR="00455CDD" w:rsidRPr="00087D85">
        <w:t xml:space="preserve"> </w:t>
      </w:r>
      <w:r w:rsidRPr="00087D85">
        <w:t>og</w:t>
      </w:r>
      <w:r w:rsidR="00455CDD" w:rsidRPr="00087D85">
        <w:t xml:space="preserve"> </w:t>
      </w:r>
      <w:r w:rsidRPr="00087D85">
        <w:t>nasjonale</w:t>
      </w:r>
      <w:r w:rsidR="00455CDD" w:rsidRPr="00087D85">
        <w:t xml:space="preserve"> </w:t>
      </w:r>
      <w:r w:rsidRPr="00087D85">
        <w:t>minoritetsspråk.</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styrke</w:t>
      </w:r>
      <w:r w:rsidR="00455CDD" w:rsidRPr="00087D85">
        <w:t xml:space="preserve"> </w:t>
      </w:r>
      <w:r w:rsidRPr="00087D85">
        <w:t>Kulturrådets</w:t>
      </w:r>
      <w:r w:rsidR="00455CDD" w:rsidRPr="00087D85">
        <w:t xml:space="preserve"> </w:t>
      </w:r>
      <w:r w:rsidRPr="00087D85">
        <w:t>arbeid</w:t>
      </w:r>
      <w:r w:rsidR="00455CDD" w:rsidRPr="00087D85">
        <w:t xml:space="preserve"> </w:t>
      </w:r>
      <w:r w:rsidRPr="00087D85">
        <w:t>på</w:t>
      </w:r>
      <w:r w:rsidR="00455CDD" w:rsidRPr="00087D85">
        <w:t xml:space="preserve"> </w:t>
      </w:r>
      <w:r w:rsidRPr="00087D85">
        <w:t>dette</w:t>
      </w:r>
      <w:r w:rsidR="00455CDD" w:rsidRPr="00087D85">
        <w:t xml:space="preserve"> </w:t>
      </w:r>
      <w:r w:rsidRPr="00087D85">
        <w:t>feltet.</w:t>
      </w:r>
    </w:p>
    <w:p w14:paraId="78D6BDB5" w14:textId="6E237303" w:rsidR="0068665E" w:rsidRPr="00087D85" w:rsidRDefault="00A74CE3" w:rsidP="00087D85">
      <w:r w:rsidRPr="00087D85">
        <w:lastRenderedPageBreak/>
        <w:t>Det</w:t>
      </w:r>
      <w:r w:rsidR="00455CDD" w:rsidRPr="00087D85">
        <w:t xml:space="preserve"> </w:t>
      </w:r>
      <w:r w:rsidRPr="00087D85">
        <w:t>nasjonale</w:t>
      </w:r>
      <w:r w:rsidR="00455CDD" w:rsidRPr="00087D85">
        <w:t xml:space="preserve"> </w:t>
      </w:r>
      <w:r w:rsidRPr="00087D85">
        <w:t>ansvaret</w:t>
      </w:r>
      <w:r w:rsidR="00455CDD" w:rsidRPr="00087D85">
        <w:t xml:space="preserve"> </w:t>
      </w:r>
      <w:r w:rsidRPr="00087D85">
        <w:t>for</w:t>
      </w:r>
      <w:r w:rsidR="00455CDD" w:rsidRPr="00087D85">
        <w:t xml:space="preserve"> </w:t>
      </w:r>
      <w:r w:rsidRPr="00087D85">
        <w:t>det</w:t>
      </w:r>
      <w:r w:rsidR="00455CDD" w:rsidRPr="00087D85">
        <w:t xml:space="preserve"> </w:t>
      </w:r>
      <w:r w:rsidRPr="00087D85">
        <w:t>flerspråklige</w:t>
      </w:r>
      <w:r w:rsidR="00455CDD" w:rsidRPr="00087D85">
        <w:t xml:space="preserve"> </w:t>
      </w:r>
      <w:r w:rsidRPr="00087D85">
        <w:t>tilbudet</w:t>
      </w:r>
      <w:r w:rsidR="00455CDD" w:rsidRPr="00087D85">
        <w:t xml:space="preserve"> </w:t>
      </w:r>
      <w:r w:rsidRPr="00087D85">
        <w:t>ligger</w:t>
      </w:r>
      <w:r w:rsidR="00455CDD" w:rsidRPr="00087D85">
        <w:t xml:space="preserve"> </w:t>
      </w:r>
      <w:r w:rsidRPr="00087D85">
        <w:t>hos</w:t>
      </w:r>
      <w:r w:rsidR="00455CDD" w:rsidRPr="00087D85">
        <w:t xml:space="preserve"> </w:t>
      </w:r>
      <w:r w:rsidRPr="00087D85">
        <w:t>Nasjonalbiblioteket.</w:t>
      </w:r>
      <w:r w:rsidR="00455CDD" w:rsidRPr="00087D85">
        <w:t xml:space="preserve"> </w:t>
      </w:r>
      <w:r w:rsidRPr="00087D85">
        <w:t>«Det</w:t>
      </w:r>
      <w:r w:rsidR="00455CDD" w:rsidRPr="00087D85">
        <w:t xml:space="preserve"> </w:t>
      </w:r>
      <w:r w:rsidRPr="00087D85">
        <w:t>flerspråklige</w:t>
      </w:r>
      <w:r w:rsidR="00455CDD" w:rsidRPr="00087D85">
        <w:t xml:space="preserve"> </w:t>
      </w:r>
      <w:r w:rsidRPr="00087D85">
        <w:t>bibliotek»</w:t>
      </w:r>
      <w:r w:rsidR="00455CDD" w:rsidRPr="00087D85">
        <w:t xml:space="preserve"> </w:t>
      </w:r>
      <w:r w:rsidRPr="00087D85">
        <w:t>er</w:t>
      </w:r>
      <w:r w:rsidR="00455CDD" w:rsidRPr="00087D85">
        <w:t xml:space="preserve"> </w:t>
      </w:r>
      <w:r w:rsidRPr="00087D85">
        <w:t>et</w:t>
      </w:r>
      <w:r w:rsidR="00455CDD" w:rsidRPr="00087D85">
        <w:t xml:space="preserve"> </w:t>
      </w:r>
      <w:r w:rsidRPr="00087D85">
        <w:t>støtteapparat</w:t>
      </w:r>
      <w:r w:rsidR="00455CDD" w:rsidRPr="00087D85">
        <w:t xml:space="preserve"> </w:t>
      </w:r>
      <w:r w:rsidRPr="00087D85">
        <w:t>for</w:t>
      </w:r>
      <w:r w:rsidR="00455CDD" w:rsidRPr="00087D85">
        <w:t xml:space="preserve"> </w:t>
      </w:r>
      <w:r w:rsidRPr="00087D85">
        <w:t>alle</w:t>
      </w:r>
      <w:r w:rsidR="00455CDD" w:rsidRPr="00087D85">
        <w:t xml:space="preserve"> </w:t>
      </w:r>
      <w:r w:rsidRPr="00087D85">
        <w:t>landets</w:t>
      </w:r>
      <w:r w:rsidR="00455CDD" w:rsidRPr="00087D85">
        <w:t xml:space="preserve"> </w:t>
      </w:r>
      <w:r w:rsidRPr="00087D85">
        <w:t>bibliotek,</w:t>
      </w:r>
      <w:r w:rsidR="00455CDD" w:rsidRPr="00087D85">
        <w:t xml:space="preserve"> </w:t>
      </w:r>
      <w:r w:rsidRPr="00087D85">
        <w:t>slik</w:t>
      </w:r>
      <w:r w:rsidR="00455CDD" w:rsidRPr="00087D85">
        <w:t xml:space="preserve"> </w:t>
      </w:r>
      <w:r w:rsidRPr="00087D85">
        <w:t>at</w:t>
      </w:r>
      <w:r w:rsidR="00455CDD" w:rsidRPr="00087D85">
        <w:t xml:space="preserve"> </w:t>
      </w:r>
      <w:r w:rsidRPr="00087D85">
        <w:t>de</w:t>
      </w:r>
      <w:r w:rsidR="00455CDD" w:rsidRPr="00087D85">
        <w:t xml:space="preserve"> </w:t>
      </w:r>
      <w:r w:rsidRPr="00087D85">
        <w:t>kan</w:t>
      </w:r>
      <w:r w:rsidR="00455CDD" w:rsidRPr="00087D85">
        <w:t xml:space="preserve"> </w:t>
      </w:r>
      <w:r w:rsidRPr="00087D85">
        <w:t>tilby</w:t>
      </w:r>
      <w:r w:rsidR="00455CDD" w:rsidRPr="00087D85">
        <w:t xml:space="preserve"> </w:t>
      </w:r>
      <w:r w:rsidRPr="00087D85">
        <w:t>litteratur</w:t>
      </w:r>
      <w:r w:rsidR="00455CDD" w:rsidRPr="00087D85">
        <w:t xml:space="preserve"> </w:t>
      </w:r>
      <w:r w:rsidRPr="00087D85">
        <w:t>på</w:t>
      </w:r>
      <w:r w:rsidR="00455CDD" w:rsidRPr="00087D85">
        <w:t xml:space="preserve"> </w:t>
      </w:r>
      <w:r w:rsidRPr="00087D85">
        <w:t>ulike</w:t>
      </w:r>
      <w:r w:rsidR="00455CDD" w:rsidRPr="00087D85">
        <w:t xml:space="preserve"> </w:t>
      </w:r>
      <w:r w:rsidRPr="00087D85">
        <w:t>språk</w:t>
      </w:r>
      <w:r w:rsidR="00455CDD" w:rsidRPr="00087D85">
        <w:t xml:space="preserve"> </w:t>
      </w:r>
      <w:r w:rsidRPr="00087D85">
        <w:t>og</w:t>
      </w:r>
      <w:r w:rsidR="00455CDD" w:rsidRPr="00087D85">
        <w:t xml:space="preserve"> </w:t>
      </w:r>
      <w:r w:rsidRPr="00087D85">
        <w:t>på</w:t>
      </w:r>
      <w:r w:rsidR="00455CDD" w:rsidRPr="00087D85">
        <w:t xml:space="preserve"> </w:t>
      </w:r>
      <w:r w:rsidRPr="00087D85">
        <w:t>den</w:t>
      </w:r>
      <w:r w:rsidR="00455CDD" w:rsidRPr="00087D85">
        <w:t xml:space="preserve"> </w:t>
      </w:r>
      <w:r w:rsidRPr="00087D85">
        <w:t>måten</w:t>
      </w:r>
      <w:r w:rsidR="00455CDD" w:rsidRPr="00087D85">
        <w:t xml:space="preserve"> </w:t>
      </w:r>
      <w:r w:rsidRPr="00087D85">
        <w:t>legge</w:t>
      </w:r>
      <w:r w:rsidR="00455CDD" w:rsidRPr="00087D85">
        <w:t xml:space="preserve"> </w:t>
      </w:r>
      <w:r w:rsidRPr="00087D85">
        <w:t>til</w:t>
      </w:r>
      <w:r w:rsidR="00455CDD" w:rsidRPr="00087D85">
        <w:t xml:space="preserve"> </w:t>
      </w:r>
      <w:r w:rsidRPr="00087D85">
        <w:t>rette</w:t>
      </w:r>
      <w:r w:rsidR="00455CDD" w:rsidRPr="00087D85">
        <w:t xml:space="preserve"> </w:t>
      </w:r>
      <w:r w:rsidRPr="00087D85">
        <w:t>for</w:t>
      </w:r>
      <w:r w:rsidR="00455CDD" w:rsidRPr="00087D85">
        <w:t xml:space="preserve"> </w:t>
      </w:r>
      <w:r w:rsidRPr="00087D85">
        <w:t>at</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har</w:t>
      </w:r>
      <w:r w:rsidR="00455CDD" w:rsidRPr="00087D85">
        <w:t xml:space="preserve"> </w:t>
      </w:r>
      <w:r w:rsidRPr="00087D85">
        <w:t>tilgang</w:t>
      </w:r>
      <w:r w:rsidR="00455CDD" w:rsidRPr="00087D85">
        <w:t xml:space="preserve"> </w:t>
      </w:r>
      <w:r w:rsidRPr="00087D85">
        <w:t>til</w:t>
      </w:r>
      <w:r w:rsidR="00455CDD" w:rsidRPr="00087D85">
        <w:t xml:space="preserve"> </w:t>
      </w:r>
      <w:r w:rsidRPr="00087D85">
        <w:t>litteratur</w:t>
      </w:r>
      <w:r w:rsidR="00455CDD" w:rsidRPr="00087D85">
        <w:t xml:space="preserve"> </w:t>
      </w:r>
      <w:r w:rsidRPr="00087D85">
        <w:t>på</w:t>
      </w:r>
      <w:r w:rsidR="00455CDD" w:rsidRPr="00087D85">
        <w:t xml:space="preserve"> </w:t>
      </w:r>
      <w:r w:rsidRPr="00087D85">
        <w:t>språk</w:t>
      </w:r>
      <w:r w:rsidR="00455CDD" w:rsidRPr="00087D85">
        <w:t xml:space="preserve"> </w:t>
      </w:r>
      <w:r w:rsidRPr="00087D85">
        <w:t>som</w:t>
      </w:r>
      <w:r w:rsidR="00455CDD" w:rsidRPr="00087D85">
        <w:t xml:space="preserve"> </w:t>
      </w:r>
      <w:r w:rsidRPr="00087D85">
        <w:t>reflekterer</w:t>
      </w:r>
      <w:r w:rsidR="00455CDD" w:rsidRPr="00087D85">
        <w:t xml:space="preserve"> </w:t>
      </w:r>
      <w:r w:rsidRPr="00087D85">
        <w:t>det</w:t>
      </w:r>
      <w:r w:rsidR="00455CDD" w:rsidRPr="00087D85">
        <w:t xml:space="preserve"> </w:t>
      </w:r>
      <w:r w:rsidRPr="00087D85">
        <w:t>store</w:t>
      </w:r>
      <w:r w:rsidR="00455CDD" w:rsidRPr="00087D85">
        <w:t xml:space="preserve"> </w:t>
      </w:r>
      <w:r w:rsidRPr="00087D85">
        <w:t>språkmangfoldet</w:t>
      </w:r>
      <w:r w:rsidR="00455CDD" w:rsidRPr="00087D85">
        <w:t xml:space="preserve"> </w:t>
      </w:r>
      <w:r w:rsidRPr="00087D85">
        <w:t>i</w:t>
      </w:r>
      <w:r w:rsidR="00455CDD" w:rsidRPr="00087D85">
        <w:t xml:space="preserve"> </w:t>
      </w:r>
      <w:r w:rsidRPr="00087D85">
        <w:t>samfunnet.</w:t>
      </w:r>
      <w:r w:rsidR="00455CDD" w:rsidRPr="00087D85">
        <w:t xml:space="preserve"> </w:t>
      </w:r>
      <w:r w:rsidRPr="00087D85">
        <w:t>Regjeringen</w:t>
      </w:r>
      <w:r w:rsidR="00455CDD" w:rsidRPr="00087D85">
        <w:t xml:space="preserve"> </w:t>
      </w:r>
      <w:r w:rsidRPr="00087D85">
        <w:t>vil</w:t>
      </w:r>
      <w:r w:rsidR="00455CDD" w:rsidRPr="00087D85">
        <w:t xml:space="preserve"> </w:t>
      </w:r>
      <w:r w:rsidRPr="00087D85">
        <w:t>styrke</w:t>
      </w:r>
      <w:r w:rsidR="00455CDD" w:rsidRPr="00087D85">
        <w:t xml:space="preserve"> </w:t>
      </w:r>
      <w:r w:rsidRPr="00087D85">
        <w:t>dette</w:t>
      </w:r>
      <w:r w:rsidR="00455CDD" w:rsidRPr="00087D85">
        <w:t xml:space="preserve"> </w:t>
      </w:r>
      <w:r w:rsidRPr="00087D85">
        <w:t>tilbudet.</w:t>
      </w:r>
      <w:r w:rsidR="00455CDD" w:rsidRPr="00087D85">
        <w:t xml:space="preserve"> </w:t>
      </w:r>
    </w:p>
    <w:tbl>
      <w:tblPr>
        <w:tblStyle w:val="StandardBoks"/>
        <w:tblW w:w="5000" w:type="pct"/>
        <w:tblLook w:val="04A0" w:firstRow="1" w:lastRow="0" w:firstColumn="1" w:lastColumn="0" w:noHBand="0" w:noVBand="1"/>
      </w:tblPr>
      <w:tblGrid>
        <w:gridCol w:w="10465"/>
      </w:tblGrid>
      <w:tr w:rsidR="00767326" w:rsidRPr="00087D85" w14:paraId="621E2B80" w14:textId="77777777" w:rsidTr="00087D85">
        <w:tc>
          <w:tcPr>
            <w:tcW w:w="5000" w:type="pct"/>
          </w:tcPr>
          <w:p w14:paraId="31860DE5" w14:textId="77777777" w:rsidR="00767326" w:rsidRPr="00087D85" w:rsidRDefault="00767326" w:rsidP="00087D85">
            <w:pPr>
              <w:pStyle w:val="avsnitt-tittel"/>
            </w:pPr>
            <w:r w:rsidRPr="00087D85">
              <w:t>Litteratur på nynorsk, samiske språk og nasjonale minoritetsspråk</w:t>
            </w:r>
          </w:p>
          <w:p w14:paraId="7ECFC6CE" w14:textId="77777777" w:rsidR="00767326" w:rsidRPr="00087D85" w:rsidRDefault="00767326" w:rsidP="00087D85">
            <w:r w:rsidRPr="00087D85">
              <w:t>Det er viktig at det blir skapt, utgitt, tilgjengeliggjort og formidlet litteratur på bokmål, nynorsk, de samiske språkene og de nasjonale minoritetsspråkene. Det aller meste av barne- og ungdomslitteraturen som gis ut i Norge, er på bokmål, mens andelen utgivelser på nynorsk har ligget på omkring 6 prosent de siste årene.</w:t>
            </w:r>
          </w:p>
          <w:p w14:paraId="040ACB05" w14:textId="77777777" w:rsidR="00767326" w:rsidRPr="00087D85" w:rsidRDefault="00767326" w:rsidP="00087D85">
            <w:r w:rsidRPr="00087D85">
              <w:t xml:space="preserve">På samiske språk og de nasjonale minoritetsspråkene gis det ut noen få titalls bøker i året. Sametinget støtter samisk litteratur gjennom blant annet tilskudd til samiske forlag og en søknadsbasert ordning for utgivelse av samisk litteratur. </w:t>
            </w:r>
          </w:p>
          <w:p w14:paraId="615DAF62" w14:textId="06B8C0AE" w:rsidR="00767326" w:rsidRPr="00087D85" w:rsidRDefault="00767326" w:rsidP="00087D85">
            <w:r w:rsidRPr="00087D85">
              <w:t>Kulturrådets litteraturordninger bidrar til å fremme litteratur på bokmål, nynorsk, samiske språk og nasjonale minoritetsspråk. Kulturdirektoratet forvalter prosjektmidler som skal bidra til å styrke nasjonale minoriteters språk og kultur. Et årlig statstilskudd til Det Norske Samlaget, er et sentralt tiltak for å sikre barne- og ungdomslitteratur på nynorsk.</w:t>
            </w:r>
          </w:p>
        </w:tc>
      </w:tr>
    </w:tbl>
    <w:p w14:paraId="7808998E" w14:textId="499C3D33" w:rsidR="002F40B3" w:rsidRPr="00087D85" w:rsidRDefault="002F40B3" w:rsidP="00087D85">
      <w:r w:rsidRPr="00087D85">
        <w:rPr>
          <w:noProof/>
        </w:rPr>
        <w:drawing>
          <wp:inline distT="0" distB="0" distL="0" distR="0" wp14:anchorId="09E4A546" wp14:editId="3E4EC60B">
            <wp:extent cx="6645275" cy="4801235"/>
            <wp:effectExtent l="0" t="0" r="3175" b="0"/>
            <wp:docPr id="81131246" name="Bilde 5" descr="Voksen person med et barn på armen. Barnet smiler og holder en bok i hendene"/>
            <wp:cNvGraphicFramePr/>
            <a:graphic xmlns:a="http://schemas.openxmlformats.org/drawingml/2006/main">
              <a:graphicData uri="http://schemas.openxmlformats.org/drawingml/2006/picture">
                <pic:pic xmlns:pic="http://schemas.openxmlformats.org/drawingml/2006/picture">
                  <pic:nvPicPr>
                    <pic:cNvPr id="81131246" name="Bilde 5" descr="Voksen person med et barn på armen. Barnet smiler og holder en bok i hendene"/>
                    <pic:cNvPicPr/>
                  </pic:nvPicPr>
                  <pic:blipFill>
                    <a:blip r:embed="rId19">
                      <a:extLst>
                        <a:ext uri="{28A0092B-C50C-407E-A947-70E740481C1C}">
                          <a14:useLocalDpi xmlns:a14="http://schemas.microsoft.com/office/drawing/2010/main" val="0"/>
                        </a:ext>
                      </a:extLst>
                    </a:blip>
                    <a:stretch>
                      <a:fillRect/>
                    </a:stretch>
                  </pic:blipFill>
                  <pic:spPr>
                    <a:xfrm>
                      <a:off x="0" y="0"/>
                      <a:ext cx="6645275" cy="4801235"/>
                    </a:xfrm>
                    <a:prstGeom prst="rect">
                      <a:avLst/>
                    </a:prstGeom>
                  </pic:spPr>
                </pic:pic>
              </a:graphicData>
            </a:graphic>
          </wp:inline>
        </w:drawing>
      </w:r>
    </w:p>
    <w:p w14:paraId="50B4BC1A" w14:textId="2A5B7BB4" w:rsidR="002F40B3" w:rsidRPr="00087D85" w:rsidRDefault="002F40B3" w:rsidP="00087D85">
      <w:pPr>
        <w:pStyle w:val="Kilde"/>
      </w:pPr>
      <w:r w:rsidRPr="00087D85">
        <w:t>Foto: Sølvberget bibliotek og kulturhus / Anne Lise Norheim</w:t>
      </w:r>
    </w:p>
    <w:p w14:paraId="040A5A41" w14:textId="5715BD36" w:rsidR="0068665E" w:rsidRPr="00087D85" w:rsidRDefault="00A74CE3" w:rsidP="00087D85">
      <w:pPr>
        <w:pStyle w:val="UnOverskrift1"/>
      </w:pPr>
      <w:r w:rsidRPr="00087D85">
        <w:lastRenderedPageBreak/>
        <w:t>Tiltak</w:t>
      </w:r>
    </w:p>
    <w:p w14:paraId="1C35153B" w14:textId="77777777" w:rsidR="0068665E" w:rsidRPr="00087D85" w:rsidRDefault="00A74CE3" w:rsidP="00087D85">
      <w:pPr>
        <w:pStyle w:val="UnOverskrift2"/>
      </w:pPr>
      <w:r w:rsidRPr="00087D85">
        <w:t>Leseopplæring</w:t>
      </w:r>
    </w:p>
    <w:p w14:paraId="3B7C32F4" w14:textId="2B3A8CAB" w:rsidR="0068665E" w:rsidRPr="00087D85" w:rsidRDefault="00A74CE3" w:rsidP="0023642A">
      <w:pPr>
        <w:pStyle w:val="avsnitt-undertittel"/>
      </w:pPr>
      <w:r w:rsidRPr="00087D85">
        <w:t>Regjeringen</w:t>
      </w:r>
      <w:r w:rsidR="00455CDD" w:rsidRPr="00087D85">
        <w:t xml:space="preserve"> </w:t>
      </w:r>
      <w:r w:rsidRPr="00087D85">
        <w:t>vil</w:t>
      </w:r>
    </w:p>
    <w:p w14:paraId="26BB8F29" w14:textId="7D782D7B" w:rsidR="0068665E" w:rsidRPr="00087D85" w:rsidRDefault="00A74CE3" w:rsidP="00087D85">
      <w:pPr>
        <w:pStyle w:val="Listebombe"/>
      </w:pPr>
      <w:r w:rsidRPr="00087D85">
        <w:t>etablere</w:t>
      </w:r>
      <w:r w:rsidR="00455CDD" w:rsidRPr="00087D85">
        <w:t xml:space="preserve"> </w:t>
      </w:r>
      <w:r w:rsidRPr="00087D85">
        <w:t>en</w:t>
      </w:r>
      <w:r w:rsidR="00455CDD" w:rsidRPr="00087D85">
        <w:t xml:space="preserve"> </w:t>
      </w:r>
      <w:r w:rsidRPr="00087D85">
        <w:t>nasjonal</w:t>
      </w:r>
      <w:r w:rsidR="00455CDD" w:rsidRPr="00087D85">
        <w:t xml:space="preserve"> </w:t>
      </w:r>
      <w:r w:rsidRPr="00087D85">
        <w:t>satsing,</w:t>
      </w:r>
      <w:r w:rsidR="00455CDD" w:rsidRPr="00087D85">
        <w:t xml:space="preserve"> </w:t>
      </w:r>
      <w:r w:rsidRPr="00087D85">
        <w:t>Tid</w:t>
      </w:r>
      <w:r w:rsidR="00455CDD" w:rsidRPr="00087D85">
        <w:t xml:space="preserve"> </w:t>
      </w:r>
      <w:r w:rsidRPr="00087D85">
        <w:t>for</w:t>
      </w:r>
      <w:r w:rsidR="00455CDD" w:rsidRPr="00087D85">
        <w:t xml:space="preserve"> </w:t>
      </w:r>
      <w:r w:rsidRPr="00087D85">
        <w:t>lesing,</w:t>
      </w:r>
      <w:r w:rsidR="00455CDD" w:rsidRPr="00087D85">
        <w:t xml:space="preserve"> </w:t>
      </w:r>
      <w:r w:rsidRPr="00087D85">
        <w:t>for</w:t>
      </w:r>
      <w:r w:rsidR="00455CDD" w:rsidRPr="00087D85">
        <w:t xml:space="preserve"> </w:t>
      </w:r>
      <w:r w:rsidRPr="00087D85">
        <w:t>å</w:t>
      </w:r>
      <w:r w:rsidR="00455CDD" w:rsidRPr="00087D85">
        <w:t xml:space="preserve"> </w:t>
      </w:r>
      <w:r w:rsidRPr="00087D85">
        <w:t>styrke</w:t>
      </w:r>
      <w:r w:rsidR="00455CDD" w:rsidRPr="00087D85">
        <w:t xml:space="preserve"> </w:t>
      </w:r>
      <w:r w:rsidRPr="00087D85">
        <w:t>kvaliteten</w:t>
      </w:r>
      <w:r w:rsidR="00455CDD" w:rsidRPr="00087D85">
        <w:t xml:space="preserve"> </w:t>
      </w:r>
      <w:r w:rsidRPr="00087D85">
        <w:t>på</w:t>
      </w:r>
      <w:r w:rsidR="00455CDD" w:rsidRPr="00087D85">
        <w:t xml:space="preserve"> </w:t>
      </w:r>
      <w:r w:rsidRPr="00087D85">
        <w:t>leseopplæringen</w:t>
      </w:r>
      <w:r w:rsidR="00455CDD" w:rsidRPr="00087D85">
        <w:t xml:space="preserve"> </w:t>
      </w:r>
      <w:r w:rsidRPr="00087D85">
        <w:t>i</w:t>
      </w:r>
      <w:r w:rsidR="00455CDD" w:rsidRPr="00087D85">
        <w:t xml:space="preserve"> </w:t>
      </w:r>
      <w:r w:rsidRPr="00087D85">
        <w:t>skolen</w:t>
      </w:r>
      <w:r w:rsidR="00455CDD" w:rsidRPr="00087D85">
        <w:t xml:space="preserve"> </w:t>
      </w:r>
      <w:r w:rsidRPr="00087D85">
        <w:t>og</w:t>
      </w:r>
      <w:r w:rsidR="00455CDD" w:rsidRPr="00087D85">
        <w:t xml:space="preserve"> </w:t>
      </w:r>
      <w:r w:rsidRPr="00087D85">
        <w:t>for</w:t>
      </w:r>
      <w:r w:rsidR="00455CDD" w:rsidRPr="00087D85">
        <w:t xml:space="preserve"> </w:t>
      </w:r>
      <w:r w:rsidRPr="00087D85">
        <w:t>å</w:t>
      </w:r>
      <w:r w:rsidR="00455CDD" w:rsidRPr="00087D85">
        <w:t xml:space="preserve"> </w:t>
      </w:r>
      <w:r w:rsidRPr="00087D85">
        <w:t>bidra</w:t>
      </w:r>
      <w:r w:rsidR="00455CDD" w:rsidRPr="00087D85">
        <w:t xml:space="preserve"> </w:t>
      </w:r>
      <w:r w:rsidRPr="00087D85">
        <w:t>til</w:t>
      </w:r>
      <w:r w:rsidR="00455CDD" w:rsidRPr="00087D85">
        <w:t xml:space="preserve"> </w:t>
      </w:r>
      <w:r w:rsidRPr="00087D85">
        <w:t>god</w:t>
      </w:r>
      <w:r w:rsidR="00455CDD" w:rsidRPr="00087D85">
        <w:t xml:space="preserve"> </w:t>
      </w:r>
      <w:r w:rsidRPr="00087D85">
        <w:t>litteraturformidling</w:t>
      </w:r>
      <w:r w:rsidR="00455CDD" w:rsidRPr="00087D85">
        <w:t xml:space="preserve"> </w:t>
      </w:r>
      <w:r w:rsidRPr="00087D85">
        <w:t>i</w:t>
      </w:r>
      <w:r w:rsidR="00455CDD" w:rsidRPr="00087D85">
        <w:t xml:space="preserve"> </w:t>
      </w:r>
      <w:r w:rsidRPr="00087D85">
        <w:t>SFO</w:t>
      </w:r>
      <w:r w:rsidR="00455CDD" w:rsidRPr="00087D85">
        <w:t xml:space="preserve"> </w:t>
      </w:r>
      <w:r w:rsidRPr="00087D85">
        <w:t>og</w:t>
      </w:r>
      <w:r w:rsidR="00455CDD" w:rsidRPr="00087D85">
        <w:t xml:space="preserve"> </w:t>
      </w:r>
      <w:r w:rsidRPr="00087D85">
        <w:t>barnehage</w:t>
      </w:r>
    </w:p>
    <w:p w14:paraId="046FED8B" w14:textId="7DC142E2" w:rsidR="0068665E" w:rsidRPr="00087D85" w:rsidRDefault="00A74CE3" w:rsidP="00087D85">
      <w:pPr>
        <w:pStyle w:val="Listebombe"/>
      </w:pPr>
      <w:r w:rsidRPr="00087D85">
        <w:t>gi</w:t>
      </w:r>
      <w:r w:rsidR="00455CDD" w:rsidRPr="00087D85">
        <w:t xml:space="preserve"> </w:t>
      </w:r>
      <w:r w:rsidRPr="00087D85">
        <w:t>tilskudd</w:t>
      </w:r>
      <w:r w:rsidR="00455CDD" w:rsidRPr="00087D85">
        <w:t xml:space="preserve"> </w:t>
      </w:r>
      <w:r w:rsidRPr="00087D85">
        <w:t>til</w:t>
      </w:r>
      <w:r w:rsidR="00455CDD" w:rsidRPr="00087D85">
        <w:t xml:space="preserve"> </w:t>
      </w:r>
      <w:r w:rsidRPr="00087D85">
        <w:t>kommunene</w:t>
      </w:r>
      <w:r w:rsidR="00455CDD" w:rsidRPr="00087D85">
        <w:t xml:space="preserve"> </w:t>
      </w:r>
      <w:r w:rsidRPr="00087D85">
        <w:t>til</w:t>
      </w:r>
      <w:r w:rsidR="00455CDD" w:rsidRPr="00087D85">
        <w:t xml:space="preserve"> </w:t>
      </w:r>
      <w:r w:rsidRPr="00087D85">
        <w:t>innkjøp</w:t>
      </w:r>
      <w:r w:rsidR="00455CDD" w:rsidRPr="00087D85">
        <w:t xml:space="preserve"> </w:t>
      </w:r>
      <w:r w:rsidRPr="00087D85">
        <w:t>av</w:t>
      </w:r>
      <w:r w:rsidR="00455CDD" w:rsidRPr="00087D85">
        <w:t xml:space="preserve"> </w:t>
      </w:r>
      <w:r w:rsidRPr="00087D85">
        <w:t>trykte</w:t>
      </w:r>
      <w:r w:rsidR="00455CDD" w:rsidRPr="00087D85">
        <w:t xml:space="preserve"> </w:t>
      </w:r>
      <w:r w:rsidRPr="00087D85">
        <w:t>lærebøker</w:t>
      </w:r>
      <w:r w:rsidR="00455CDD" w:rsidRPr="00087D85">
        <w:t xml:space="preserve"> </w:t>
      </w:r>
      <w:r w:rsidRPr="00087D85">
        <w:t>for</w:t>
      </w:r>
      <w:r w:rsidR="00455CDD" w:rsidRPr="00087D85">
        <w:t xml:space="preserve"> </w:t>
      </w:r>
      <w:r w:rsidRPr="00087D85">
        <w:t>å</w:t>
      </w:r>
      <w:r w:rsidR="00455CDD" w:rsidRPr="00087D85">
        <w:t xml:space="preserve"> </w:t>
      </w:r>
      <w:r w:rsidRPr="00087D85">
        <w:t>skape</w:t>
      </w:r>
      <w:r w:rsidR="00455CDD" w:rsidRPr="00087D85">
        <w:t xml:space="preserve"> </w:t>
      </w:r>
      <w:r w:rsidRPr="00087D85">
        <w:t>bedre</w:t>
      </w:r>
      <w:r w:rsidR="00455CDD" w:rsidRPr="00087D85">
        <w:t xml:space="preserve"> </w:t>
      </w:r>
      <w:r w:rsidRPr="00087D85">
        <w:t>balanse</w:t>
      </w:r>
      <w:r w:rsidR="00455CDD" w:rsidRPr="00087D85">
        <w:t xml:space="preserve"> </w:t>
      </w:r>
      <w:r w:rsidRPr="00087D85">
        <w:t>mellom</w:t>
      </w:r>
      <w:r w:rsidR="00455CDD" w:rsidRPr="00087D85">
        <w:t xml:space="preserve"> </w:t>
      </w:r>
      <w:r w:rsidRPr="00087D85">
        <w:t>skjerm</w:t>
      </w:r>
      <w:r w:rsidR="00455CDD" w:rsidRPr="00087D85">
        <w:t xml:space="preserve"> </w:t>
      </w:r>
      <w:r w:rsidRPr="00087D85">
        <w:t>og</w:t>
      </w:r>
      <w:r w:rsidR="00455CDD" w:rsidRPr="00087D85">
        <w:t xml:space="preserve"> </w:t>
      </w:r>
      <w:r w:rsidRPr="00087D85">
        <w:t>bok</w:t>
      </w:r>
      <w:r w:rsidR="00455CDD" w:rsidRPr="00087D85">
        <w:t xml:space="preserve"> </w:t>
      </w:r>
      <w:r w:rsidRPr="00087D85">
        <w:t>i</w:t>
      </w:r>
      <w:r w:rsidR="00455CDD" w:rsidRPr="00087D85">
        <w:t xml:space="preserve"> </w:t>
      </w:r>
      <w:r w:rsidRPr="00087D85">
        <w:t>skolen</w:t>
      </w:r>
    </w:p>
    <w:p w14:paraId="54F89236" w14:textId="1DDD235F" w:rsidR="0068665E" w:rsidRPr="00087D85" w:rsidRDefault="00A74CE3" w:rsidP="00087D85">
      <w:pPr>
        <w:pStyle w:val="Listebombe"/>
      </w:pPr>
      <w:r w:rsidRPr="00087D85">
        <w:t>tildele</w:t>
      </w:r>
      <w:r w:rsidR="00455CDD" w:rsidRPr="00087D85">
        <w:t xml:space="preserve"> </w:t>
      </w:r>
      <w:r w:rsidRPr="00087D85">
        <w:t>midler</w:t>
      </w:r>
      <w:r w:rsidR="00455CDD" w:rsidRPr="00087D85">
        <w:t xml:space="preserve"> </w:t>
      </w:r>
      <w:r w:rsidRPr="00087D85">
        <w:t>til</w:t>
      </w:r>
      <w:r w:rsidR="00455CDD" w:rsidRPr="00087D85">
        <w:t xml:space="preserve"> </w:t>
      </w:r>
      <w:r w:rsidRPr="00087D85">
        <w:t>Nasjonalt</w:t>
      </w:r>
      <w:r w:rsidR="00455CDD" w:rsidRPr="00087D85">
        <w:t xml:space="preserve"> </w:t>
      </w:r>
      <w:r w:rsidRPr="00087D85">
        <w:t>lesesenter</w:t>
      </w:r>
      <w:r w:rsidR="00455CDD" w:rsidRPr="00087D85">
        <w:t xml:space="preserve"> </w:t>
      </w:r>
      <w:r w:rsidRPr="00087D85">
        <w:t>for</w:t>
      </w:r>
      <w:r w:rsidR="00455CDD" w:rsidRPr="00087D85">
        <w:t xml:space="preserve"> </w:t>
      </w:r>
      <w:r w:rsidRPr="00087D85">
        <w:t>at</w:t>
      </w:r>
      <w:r w:rsidR="00455CDD" w:rsidRPr="00087D85">
        <w:t xml:space="preserve"> </w:t>
      </w:r>
      <w:r w:rsidRPr="00087D85">
        <w:t>senteret</w:t>
      </w:r>
      <w:r w:rsidR="00455CDD" w:rsidRPr="00087D85">
        <w:t xml:space="preserve"> </w:t>
      </w:r>
      <w:r w:rsidRPr="00087D85">
        <w:t>skal</w:t>
      </w:r>
      <w:r w:rsidR="00455CDD" w:rsidRPr="00087D85">
        <w:t xml:space="preserve"> </w:t>
      </w:r>
      <w:r w:rsidRPr="00087D85">
        <w:t>drive</w:t>
      </w:r>
      <w:r w:rsidR="00455CDD" w:rsidRPr="00087D85">
        <w:t xml:space="preserve"> </w:t>
      </w:r>
      <w:r w:rsidRPr="00087D85">
        <w:t>kompetanseutvikling</w:t>
      </w:r>
      <w:r w:rsidR="00455CDD" w:rsidRPr="00087D85">
        <w:t xml:space="preserve"> </w:t>
      </w:r>
      <w:r w:rsidRPr="00087D85">
        <w:t>og</w:t>
      </w:r>
      <w:r w:rsidR="00455CDD" w:rsidRPr="00087D85">
        <w:t xml:space="preserve"> </w:t>
      </w:r>
      <w:r w:rsidRPr="00087D85">
        <w:t>for</w:t>
      </w:r>
      <w:r w:rsidR="00455CDD" w:rsidRPr="00087D85">
        <w:t xml:space="preserve"> </w:t>
      </w:r>
      <w:r w:rsidRPr="00087D85">
        <w:t>å</w:t>
      </w:r>
      <w:r w:rsidR="00455CDD" w:rsidRPr="00087D85">
        <w:t xml:space="preserve"> </w:t>
      </w:r>
      <w:r w:rsidRPr="00087D85">
        <w:t>styrke</w:t>
      </w:r>
      <w:r w:rsidR="00455CDD" w:rsidRPr="00087D85">
        <w:t xml:space="preserve"> </w:t>
      </w:r>
      <w:r w:rsidRPr="00087D85">
        <w:t>leseopplæring</w:t>
      </w:r>
      <w:r w:rsidR="00455CDD" w:rsidRPr="00087D85">
        <w:t xml:space="preserve"> </w:t>
      </w:r>
      <w:r w:rsidRPr="00087D85">
        <w:t>og</w:t>
      </w:r>
      <w:r w:rsidR="00455CDD" w:rsidRPr="00087D85">
        <w:t xml:space="preserve"> </w:t>
      </w:r>
      <w:r w:rsidRPr="00087D85">
        <w:t>lesemotivasjon</w:t>
      </w:r>
      <w:r w:rsidR="00455CDD" w:rsidRPr="00087D85">
        <w:t xml:space="preserve"> </w:t>
      </w:r>
      <w:r w:rsidRPr="00087D85">
        <w:t>i</w:t>
      </w:r>
      <w:r w:rsidR="00455CDD" w:rsidRPr="00087D85">
        <w:t xml:space="preserve"> </w:t>
      </w:r>
      <w:r w:rsidRPr="00087D85">
        <w:t>skolen</w:t>
      </w:r>
    </w:p>
    <w:p w14:paraId="5F0DFB9B" w14:textId="42D99709" w:rsidR="0068665E" w:rsidRPr="00087D85" w:rsidRDefault="00A74CE3" w:rsidP="00087D85">
      <w:pPr>
        <w:pStyle w:val="Listebombe"/>
      </w:pPr>
      <w:r w:rsidRPr="00087D85">
        <w:t>utvikle</w:t>
      </w:r>
      <w:r w:rsidR="00455CDD" w:rsidRPr="00087D85">
        <w:t xml:space="preserve"> </w:t>
      </w:r>
      <w:r w:rsidRPr="00087D85">
        <w:t>støtte-</w:t>
      </w:r>
      <w:r w:rsidR="00455CDD" w:rsidRPr="00087D85">
        <w:t xml:space="preserve"> </w:t>
      </w:r>
      <w:r w:rsidRPr="00087D85">
        <w:t>og</w:t>
      </w:r>
      <w:r w:rsidR="00455CDD" w:rsidRPr="00087D85">
        <w:t xml:space="preserve"> </w:t>
      </w:r>
      <w:r w:rsidRPr="00087D85">
        <w:t>veiledningsressurser</w:t>
      </w:r>
      <w:r w:rsidR="00455CDD" w:rsidRPr="00087D85">
        <w:t xml:space="preserve"> </w:t>
      </w:r>
      <w:r w:rsidRPr="00087D85">
        <w:t>til</w:t>
      </w:r>
      <w:r w:rsidR="00455CDD" w:rsidRPr="00087D85">
        <w:t xml:space="preserve"> </w:t>
      </w:r>
      <w:r w:rsidRPr="00087D85">
        <w:t>skoler</w:t>
      </w:r>
      <w:r w:rsidR="00455CDD" w:rsidRPr="00087D85">
        <w:t xml:space="preserve"> </w:t>
      </w:r>
      <w:r w:rsidRPr="00087D85">
        <w:t>og</w:t>
      </w:r>
      <w:r w:rsidR="00455CDD" w:rsidRPr="00087D85">
        <w:t xml:space="preserve"> </w:t>
      </w:r>
      <w:r w:rsidRPr="00087D85">
        <w:t>kommuner</w:t>
      </w:r>
      <w:r w:rsidR="00455CDD" w:rsidRPr="00087D85">
        <w:t xml:space="preserve"> </w:t>
      </w:r>
      <w:r w:rsidRPr="00087D85">
        <w:t>om</w:t>
      </w:r>
      <w:r w:rsidR="00455CDD" w:rsidRPr="00087D85">
        <w:t xml:space="preserve"> </w:t>
      </w:r>
      <w:r w:rsidRPr="00087D85">
        <w:t>pedagogisk</w:t>
      </w:r>
      <w:r w:rsidR="00455CDD" w:rsidRPr="00087D85">
        <w:t xml:space="preserve"> </w:t>
      </w:r>
      <w:r w:rsidRPr="00087D85">
        <w:t>bruk</w:t>
      </w:r>
      <w:r w:rsidR="00455CDD" w:rsidRPr="00087D85">
        <w:t xml:space="preserve"> </w:t>
      </w:r>
      <w:r w:rsidRPr="00087D85">
        <w:t>av</w:t>
      </w:r>
      <w:r w:rsidR="00455CDD" w:rsidRPr="00087D85">
        <w:t xml:space="preserve"> </w:t>
      </w:r>
      <w:r w:rsidRPr="00087D85">
        <w:t>skolebiblioteket</w:t>
      </w:r>
      <w:r w:rsidR="00455CDD" w:rsidRPr="00087D85">
        <w:t xml:space="preserve"> </w:t>
      </w:r>
      <w:r w:rsidRPr="00087D85">
        <w:t>for</w:t>
      </w:r>
      <w:r w:rsidR="00455CDD" w:rsidRPr="00087D85">
        <w:t xml:space="preserve"> </w:t>
      </w:r>
      <w:r w:rsidRPr="00087D85">
        <w:t>å</w:t>
      </w:r>
      <w:r w:rsidR="00455CDD" w:rsidRPr="00087D85">
        <w:t xml:space="preserve"> </w:t>
      </w:r>
      <w:r w:rsidRPr="00087D85">
        <w:t>bidra</w:t>
      </w:r>
      <w:r w:rsidR="00455CDD" w:rsidRPr="00087D85">
        <w:t xml:space="preserve"> </w:t>
      </w:r>
      <w:r w:rsidRPr="00087D85">
        <w:t>til</w:t>
      </w:r>
      <w:r w:rsidR="00455CDD" w:rsidRPr="00087D85">
        <w:t xml:space="preserve"> </w:t>
      </w:r>
      <w:r w:rsidRPr="00087D85">
        <w:t>at</w:t>
      </w:r>
      <w:r w:rsidR="00455CDD" w:rsidRPr="00087D85">
        <w:t xml:space="preserve"> </w:t>
      </w:r>
      <w:r w:rsidRPr="00087D85">
        <w:t>skolebiblioteket</w:t>
      </w:r>
      <w:r w:rsidR="00455CDD" w:rsidRPr="00087D85">
        <w:t xml:space="preserve"> </w:t>
      </w:r>
      <w:r w:rsidRPr="00087D85">
        <w:t>brukes</w:t>
      </w:r>
      <w:r w:rsidR="00455CDD" w:rsidRPr="00087D85">
        <w:t xml:space="preserve"> </w:t>
      </w:r>
      <w:r w:rsidRPr="00087D85">
        <w:t>aktivt</w:t>
      </w:r>
      <w:r w:rsidR="00455CDD" w:rsidRPr="00087D85">
        <w:t xml:space="preserve"> </w:t>
      </w:r>
      <w:r w:rsidRPr="00087D85">
        <w:t>i</w:t>
      </w:r>
      <w:r w:rsidR="00455CDD" w:rsidRPr="00087D85">
        <w:t xml:space="preserve"> </w:t>
      </w:r>
      <w:r w:rsidRPr="00087D85">
        <w:t>opplæringen</w:t>
      </w:r>
    </w:p>
    <w:p w14:paraId="367A48EB" w14:textId="6639043F" w:rsidR="0068665E" w:rsidRPr="00087D85" w:rsidRDefault="00A74CE3" w:rsidP="00087D85">
      <w:pPr>
        <w:pStyle w:val="Listebombe"/>
      </w:pPr>
      <w:r w:rsidRPr="00087D85">
        <w:t>bygge</w:t>
      </w:r>
      <w:r w:rsidR="00455CDD" w:rsidRPr="00087D85">
        <w:t xml:space="preserve"> </w:t>
      </w:r>
      <w:r w:rsidRPr="00087D85">
        <w:t>videre</w:t>
      </w:r>
      <w:r w:rsidR="00455CDD" w:rsidRPr="00087D85">
        <w:t xml:space="preserve"> </w:t>
      </w:r>
      <w:r w:rsidRPr="00087D85">
        <w:t>på</w:t>
      </w:r>
      <w:r w:rsidR="00455CDD" w:rsidRPr="00087D85">
        <w:t xml:space="preserve"> </w:t>
      </w:r>
      <w:r w:rsidRPr="00087D85">
        <w:t>og</w:t>
      </w:r>
      <w:r w:rsidR="00455CDD" w:rsidRPr="00087D85">
        <w:t xml:space="preserve"> </w:t>
      </w:r>
      <w:r w:rsidRPr="00087D85">
        <w:t>styrke</w:t>
      </w:r>
      <w:r w:rsidR="00455CDD" w:rsidRPr="00087D85">
        <w:t xml:space="preserve"> </w:t>
      </w:r>
      <w:r w:rsidRPr="00087D85">
        <w:t>arbeidet</w:t>
      </w:r>
      <w:r w:rsidR="00455CDD" w:rsidRPr="00087D85">
        <w:t xml:space="preserve"> </w:t>
      </w:r>
      <w:r w:rsidRPr="00087D85">
        <w:t>med</w:t>
      </w:r>
      <w:r w:rsidR="00455CDD" w:rsidRPr="00087D85">
        <w:t xml:space="preserve"> </w:t>
      </w:r>
      <w:r w:rsidRPr="00087D85">
        <w:t>fagfornyelsen</w:t>
      </w:r>
      <w:r w:rsidR="00455CDD" w:rsidRPr="00087D85">
        <w:t xml:space="preserve"> </w:t>
      </w:r>
      <w:r w:rsidRPr="00087D85">
        <w:t>for</w:t>
      </w:r>
      <w:r w:rsidR="00455CDD" w:rsidRPr="00087D85">
        <w:t xml:space="preserve"> </w:t>
      </w:r>
      <w:r w:rsidRPr="00087D85">
        <w:t>å</w:t>
      </w:r>
      <w:r w:rsidR="00455CDD" w:rsidRPr="00087D85">
        <w:t xml:space="preserve"> </w:t>
      </w:r>
      <w:r w:rsidRPr="00087D85">
        <w:t>utløse</w:t>
      </w:r>
      <w:r w:rsidR="00455CDD" w:rsidRPr="00087D85">
        <w:t xml:space="preserve"> </w:t>
      </w:r>
      <w:r w:rsidRPr="00087D85">
        <w:t>det</w:t>
      </w:r>
      <w:r w:rsidR="00455CDD" w:rsidRPr="00087D85">
        <w:t xml:space="preserve"> </w:t>
      </w:r>
      <w:r w:rsidRPr="00087D85">
        <w:t>fulle</w:t>
      </w:r>
      <w:r w:rsidR="00455CDD" w:rsidRPr="00087D85">
        <w:t xml:space="preserve"> </w:t>
      </w:r>
      <w:r w:rsidRPr="00087D85">
        <w:t>potensialet</w:t>
      </w:r>
      <w:r w:rsidR="00455CDD" w:rsidRPr="00087D85">
        <w:t xml:space="preserve"> </w:t>
      </w:r>
      <w:r w:rsidRPr="00087D85">
        <w:t>i</w:t>
      </w:r>
      <w:r w:rsidR="00455CDD" w:rsidRPr="00087D85">
        <w:t xml:space="preserve"> </w:t>
      </w:r>
      <w:r w:rsidRPr="00087D85">
        <w:t>de</w:t>
      </w:r>
      <w:r w:rsidR="00455CDD" w:rsidRPr="00087D85">
        <w:t xml:space="preserve"> </w:t>
      </w:r>
      <w:r w:rsidRPr="00087D85">
        <w:t>nye</w:t>
      </w:r>
      <w:r w:rsidR="00455CDD" w:rsidRPr="00087D85">
        <w:t xml:space="preserve"> </w:t>
      </w:r>
      <w:r w:rsidRPr="00087D85">
        <w:t>læreplanene</w:t>
      </w:r>
    </w:p>
    <w:p w14:paraId="0C4C3086" w14:textId="0D12A1DE" w:rsidR="0068665E" w:rsidRPr="00087D85" w:rsidRDefault="00A74CE3" w:rsidP="0023642A">
      <w:pPr>
        <w:pStyle w:val="UnOverskrift2"/>
      </w:pPr>
      <w:r w:rsidRPr="00087D85">
        <w:t>Tilgang</w:t>
      </w:r>
      <w:r w:rsidR="00455CDD" w:rsidRPr="00087D85">
        <w:t xml:space="preserve"> </w:t>
      </w:r>
      <w:r w:rsidRPr="00087D85">
        <w:t>til</w:t>
      </w:r>
      <w:r w:rsidR="00455CDD" w:rsidRPr="00087D85">
        <w:t xml:space="preserve"> </w:t>
      </w:r>
      <w:r w:rsidRPr="00087D85">
        <w:t>variert</w:t>
      </w:r>
      <w:r w:rsidR="00455CDD" w:rsidRPr="00087D85">
        <w:t xml:space="preserve"> </w:t>
      </w:r>
      <w:r w:rsidRPr="00087D85">
        <w:t>litteratur</w:t>
      </w:r>
      <w:r w:rsidR="00455CDD" w:rsidRPr="00087D85">
        <w:t xml:space="preserve"> </w:t>
      </w:r>
    </w:p>
    <w:p w14:paraId="61EE2D4A" w14:textId="7270CE84" w:rsidR="0068665E" w:rsidRPr="00087D85" w:rsidRDefault="00A74CE3" w:rsidP="0023642A">
      <w:pPr>
        <w:pStyle w:val="avsnitt-undertittel"/>
      </w:pPr>
      <w:r w:rsidRPr="00087D85">
        <w:t>Regjeringen</w:t>
      </w:r>
      <w:r w:rsidR="00455CDD" w:rsidRPr="00087D85">
        <w:t xml:space="preserve"> </w:t>
      </w:r>
      <w:r w:rsidRPr="00087D85">
        <w:t>vil</w:t>
      </w:r>
    </w:p>
    <w:p w14:paraId="514A3222" w14:textId="2891408E" w:rsidR="0068665E" w:rsidRPr="00087D85" w:rsidRDefault="00A74CE3" w:rsidP="00087D85">
      <w:pPr>
        <w:pStyle w:val="Listebombe"/>
      </w:pPr>
      <w:r w:rsidRPr="00087D85">
        <w:t>satse</w:t>
      </w:r>
      <w:r w:rsidR="00455CDD" w:rsidRPr="00087D85">
        <w:t xml:space="preserve"> </w:t>
      </w:r>
      <w:r w:rsidRPr="00087D85">
        <w:t>på</w:t>
      </w:r>
      <w:r w:rsidR="00455CDD" w:rsidRPr="00087D85">
        <w:t xml:space="preserve"> </w:t>
      </w:r>
      <w:r w:rsidRPr="00087D85">
        <w:t>skolebibliotekene</w:t>
      </w:r>
      <w:r w:rsidR="00455CDD" w:rsidRPr="00087D85">
        <w:t xml:space="preserve"> </w:t>
      </w:r>
      <w:r w:rsidRPr="00087D85">
        <w:t>ved</w:t>
      </w:r>
      <w:r w:rsidR="00455CDD" w:rsidRPr="00087D85">
        <w:t xml:space="preserve"> </w:t>
      </w:r>
      <w:r w:rsidRPr="00087D85">
        <w:t>å:</w:t>
      </w:r>
    </w:p>
    <w:p w14:paraId="267226FB" w14:textId="07DBE5BA" w:rsidR="0068665E" w:rsidRPr="00087D85" w:rsidRDefault="00A74CE3" w:rsidP="00087D85">
      <w:pPr>
        <w:pStyle w:val="Listebombe2"/>
      </w:pPr>
      <w:r w:rsidRPr="00087D85">
        <w:t>fastsette</w:t>
      </w:r>
      <w:r w:rsidR="00455CDD" w:rsidRPr="00087D85">
        <w:t xml:space="preserve"> </w:t>
      </w:r>
      <w:r w:rsidRPr="00087D85">
        <w:t>en</w:t>
      </w:r>
      <w:r w:rsidR="00455CDD" w:rsidRPr="00087D85">
        <w:t xml:space="preserve"> </w:t>
      </w:r>
      <w:r w:rsidRPr="00087D85">
        <w:t>formålsbestemmelse</w:t>
      </w:r>
      <w:r w:rsidR="00455CDD" w:rsidRPr="00087D85">
        <w:t xml:space="preserve"> </w:t>
      </w:r>
      <w:r w:rsidRPr="00087D85">
        <w:t>for</w:t>
      </w:r>
      <w:r w:rsidR="00455CDD" w:rsidRPr="00087D85">
        <w:t xml:space="preserve"> </w:t>
      </w:r>
      <w:r w:rsidRPr="00087D85">
        <w:t>skolebibliotekene</w:t>
      </w:r>
      <w:r w:rsidR="00455CDD" w:rsidRPr="00087D85">
        <w:t xml:space="preserve"> </w:t>
      </w:r>
      <w:r w:rsidRPr="00087D85">
        <w:t>for</w:t>
      </w:r>
      <w:r w:rsidR="00455CDD" w:rsidRPr="00087D85">
        <w:t xml:space="preserve"> </w:t>
      </w:r>
      <w:r w:rsidRPr="00087D85">
        <w:t>å</w:t>
      </w:r>
      <w:r w:rsidR="00455CDD" w:rsidRPr="00087D85">
        <w:t xml:space="preserve"> </w:t>
      </w:r>
      <w:r w:rsidRPr="00087D85">
        <w:t>tydeliggjøre</w:t>
      </w:r>
      <w:r w:rsidR="00455CDD" w:rsidRPr="00087D85">
        <w:t xml:space="preserve"> </w:t>
      </w:r>
      <w:r w:rsidRPr="00087D85">
        <w:t>skolebibliotekets</w:t>
      </w:r>
      <w:r w:rsidR="00455CDD" w:rsidRPr="00087D85">
        <w:t xml:space="preserve"> </w:t>
      </w:r>
      <w:r w:rsidRPr="00087D85">
        <w:t>betydning</w:t>
      </w:r>
      <w:r w:rsidR="00455CDD" w:rsidRPr="00087D85">
        <w:t xml:space="preserve"> </w:t>
      </w:r>
      <w:r w:rsidRPr="00087D85">
        <w:t>og</w:t>
      </w:r>
      <w:r w:rsidR="00455CDD" w:rsidRPr="00087D85">
        <w:t xml:space="preserve"> </w:t>
      </w:r>
      <w:r w:rsidRPr="00087D85">
        <w:t>støtte</w:t>
      </w:r>
      <w:r w:rsidR="00455CDD" w:rsidRPr="00087D85">
        <w:t xml:space="preserve"> </w:t>
      </w:r>
      <w:r w:rsidRPr="00087D85">
        <w:t>opp</w:t>
      </w:r>
      <w:r w:rsidR="00455CDD" w:rsidRPr="00087D85">
        <w:t xml:space="preserve"> </w:t>
      </w:r>
      <w:r w:rsidRPr="00087D85">
        <w:t>under</w:t>
      </w:r>
      <w:r w:rsidR="00455CDD" w:rsidRPr="00087D85">
        <w:t xml:space="preserve"> </w:t>
      </w:r>
      <w:r w:rsidRPr="00087D85">
        <w:t>skolens</w:t>
      </w:r>
      <w:r w:rsidR="00455CDD" w:rsidRPr="00087D85">
        <w:t xml:space="preserve"> </w:t>
      </w:r>
      <w:r w:rsidRPr="00087D85">
        <w:t>arbeid</w:t>
      </w:r>
      <w:r w:rsidR="00455CDD" w:rsidRPr="00087D85">
        <w:t xml:space="preserve"> </w:t>
      </w:r>
      <w:r w:rsidRPr="00087D85">
        <w:t>med</w:t>
      </w:r>
      <w:r w:rsidR="00455CDD" w:rsidRPr="00087D85">
        <w:t xml:space="preserve"> </w:t>
      </w:r>
      <w:r w:rsidRPr="00087D85">
        <w:t>lesing</w:t>
      </w:r>
    </w:p>
    <w:p w14:paraId="044E42DB" w14:textId="5F163DDB" w:rsidR="0068665E" w:rsidRPr="00087D85" w:rsidRDefault="00A74CE3" w:rsidP="00087D85">
      <w:pPr>
        <w:pStyle w:val="Listebombe2"/>
      </w:pPr>
      <w:r w:rsidRPr="00087D85">
        <w:t>styrke</w:t>
      </w:r>
      <w:r w:rsidR="00455CDD" w:rsidRPr="00087D85">
        <w:t xml:space="preserve"> </w:t>
      </w:r>
      <w:r w:rsidRPr="00087D85">
        <w:t>Utdanningsdirektoratets</w:t>
      </w:r>
      <w:r w:rsidR="00455CDD" w:rsidRPr="00087D85">
        <w:t xml:space="preserve"> </w:t>
      </w:r>
      <w:r w:rsidRPr="00087D85">
        <w:t>tilskuddsordning</w:t>
      </w:r>
      <w:r w:rsidR="00455CDD" w:rsidRPr="00087D85">
        <w:t xml:space="preserve"> </w:t>
      </w:r>
      <w:r w:rsidRPr="00087D85">
        <w:t>for</w:t>
      </w:r>
      <w:r w:rsidR="00455CDD" w:rsidRPr="00087D85">
        <w:t xml:space="preserve"> </w:t>
      </w:r>
      <w:r w:rsidRPr="00087D85">
        <w:t>personalressurser</w:t>
      </w:r>
      <w:r w:rsidR="00455CDD" w:rsidRPr="00087D85">
        <w:t xml:space="preserve"> </w:t>
      </w:r>
      <w:r w:rsidRPr="00087D85">
        <w:t>og</w:t>
      </w:r>
      <w:r w:rsidR="00455CDD" w:rsidRPr="00087D85">
        <w:t xml:space="preserve"> </w:t>
      </w:r>
      <w:r w:rsidRPr="00087D85">
        <w:t>kompetanseutvikling</w:t>
      </w:r>
      <w:r w:rsidR="00455CDD" w:rsidRPr="00087D85">
        <w:t xml:space="preserve"> </w:t>
      </w:r>
      <w:r w:rsidRPr="00087D85">
        <w:t>i</w:t>
      </w:r>
      <w:r w:rsidR="00455CDD" w:rsidRPr="00087D85">
        <w:t xml:space="preserve"> </w:t>
      </w:r>
      <w:r w:rsidRPr="00087D85">
        <w:t>skolebibliotekene</w:t>
      </w:r>
      <w:r w:rsidR="00455CDD" w:rsidRPr="00087D85">
        <w:t xml:space="preserve"> </w:t>
      </w:r>
      <w:r w:rsidRPr="00087D85">
        <w:t>slik</w:t>
      </w:r>
      <w:r w:rsidR="00455CDD" w:rsidRPr="00087D85">
        <w:t xml:space="preserve"> </w:t>
      </w:r>
      <w:r w:rsidRPr="00087D85">
        <w:t>at</w:t>
      </w:r>
      <w:r w:rsidR="00455CDD" w:rsidRPr="00087D85">
        <w:t xml:space="preserve"> </w:t>
      </w:r>
      <w:r w:rsidRPr="00087D85">
        <w:t>flere</w:t>
      </w:r>
      <w:r w:rsidR="00455CDD" w:rsidRPr="00087D85">
        <w:t xml:space="preserve"> </w:t>
      </w:r>
      <w:r w:rsidRPr="00087D85">
        <w:t>kommuner</w:t>
      </w:r>
      <w:r w:rsidR="00455CDD" w:rsidRPr="00087D85">
        <w:t xml:space="preserve"> </w:t>
      </w:r>
      <w:r w:rsidRPr="00087D85">
        <w:t>får</w:t>
      </w:r>
      <w:r w:rsidR="00455CDD" w:rsidRPr="00087D85">
        <w:t xml:space="preserve"> </w:t>
      </w:r>
      <w:r w:rsidRPr="00087D85">
        <w:t>støtte</w:t>
      </w:r>
      <w:r w:rsidR="00455CDD" w:rsidRPr="00087D85">
        <w:t xml:space="preserve"> </w:t>
      </w:r>
      <w:r w:rsidRPr="00087D85">
        <w:t>til</w:t>
      </w:r>
      <w:r w:rsidR="00455CDD" w:rsidRPr="00087D85">
        <w:t xml:space="preserve"> </w:t>
      </w:r>
      <w:r w:rsidRPr="00087D85">
        <w:t>å</w:t>
      </w:r>
      <w:r w:rsidR="00455CDD" w:rsidRPr="00087D85">
        <w:t xml:space="preserve"> </w:t>
      </w:r>
      <w:r w:rsidRPr="00087D85">
        <w:t>utvikle</w:t>
      </w:r>
      <w:r w:rsidR="00455CDD" w:rsidRPr="00087D85">
        <w:t xml:space="preserve"> </w:t>
      </w:r>
      <w:r w:rsidRPr="00087D85">
        <w:t>skolebibliotekene</w:t>
      </w:r>
    </w:p>
    <w:p w14:paraId="49676C9A" w14:textId="66299C84" w:rsidR="0068665E" w:rsidRPr="00087D85" w:rsidRDefault="00A74CE3" w:rsidP="00087D85">
      <w:pPr>
        <w:pStyle w:val="Listebombe2"/>
      </w:pPr>
      <w:r w:rsidRPr="00087D85">
        <w:t>styrke</w:t>
      </w:r>
      <w:r w:rsidR="00455CDD" w:rsidRPr="00087D85">
        <w:t xml:space="preserve"> </w:t>
      </w:r>
      <w:r w:rsidRPr="00087D85">
        <w:t>Kulturrådets</w:t>
      </w:r>
      <w:r w:rsidR="00455CDD" w:rsidRPr="00087D85">
        <w:t xml:space="preserve"> </w:t>
      </w:r>
      <w:r w:rsidRPr="00087D85">
        <w:t>skolebibliotekordning</w:t>
      </w:r>
      <w:r w:rsidR="00455CDD" w:rsidRPr="00087D85">
        <w:t xml:space="preserve"> </w:t>
      </w:r>
      <w:r w:rsidRPr="00087D85">
        <w:t>for</w:t>
      </w:r>
      <w:r w:rsidR="00455CDD" w:rsidRPr="00087D85">
        <w:t xml:space="preserve"> </w:t>
      </w:r>
      <w:r w:rsidRPr="00087D85">
        <w:t>å</w:t>
      </w:r>
      <w:r w:rsidR="00455CDD" w:rsidRPr="00087D85">
        <w:t xml:space="preserve"> </w:t>
      </w:r>
      <w:r w:rsidRPr="00087D85">
        <w:t>øke</w:t>
      </w:r>
      <w:r w:rsidR="00455CDD" w:rsidRPr="00087D85">
        <w:t xml:space="preserve"> </w:t>
      </w:r>
      <w:r w:rsidRPr="00087D85">
        <w:t>tilgang</w:t>
      </w:r>
      <w:r w:rsidR="00455CDD" w:rsidRPr="00087D85">
        <w:t xml:space="preserve"> </w:t>
      </w:r>
      <w:r w:rsidRPr="00087D85">
        <w:t>til</w:t>
      </w:r>
      <w:r w:rsidR="00455CDD" w:rsidRPr="00087D85">
        <w:t xml:space="preserve"> </w:t>
      </w:r>
      <w:r w:rsidRPr="00087D85">
        <w:t>og</w:t>
      </w:r>
      <w:r w:rsidR="00455CDD" w:rsidRPr="00087D85">
        <w:t xml:space="preserve"> </w:t>
      </w:r>
      <w:r w:rsidRPr="00087D85">
        <w:t>formidling</w:t>
      </w:r>
      <w:r w:rsidR="00455CDD" w:rsidRPr="00087D85">
        <w:t xml:space="preserve"> </w:t>
      </w:r>
      <w:r w:rsidRPr="00087D85">
        <w:t>av</w:t>
      </w:r>
      <w:r w:rsidR="00455CDD" w:rsidRPr="00087D85">
        <w:t xml:space="preserve"> </w:t>
      </w:r>
      <w:r w:rsidRPr="00087D85">
        <w:t>litteratur</w:t>
      </w:r>
      <w:r w:rsidR="00455CDD" w:rsidRPr="00087D85">
        <w:t xml:space="preserve"> </w:t>
      </w:r>
      <w:r w:rsidRPr="00087D85">
        <w:t>i</w:t>
      </w:r>
      <w:r w:rsidR="00455CDD" w:rsidRPr="00087D85">
        <w:t xml:space="preserve"> </w:t>
      </w:r>
      <w:r w:rsidRPr="00087D85">
        <w:t>skolen</w:t>
      </w:r>
      <w:r w:rsidR="00455CDD" w:rsidRPr="00087D85">
        <w:t xml:space="preserve"> </w:t>
      </w:r>
    </w:p>
    <w:p w14:paraId="1FBE2DC2" w14:textId="2B30AA04" w:rsidR="0068665E" w:rsidRPr="00087D85" w:rsidRDefault="00A74CE3" w:rsidP="00087D85">
      <w:pPr>
        <w:pStyle w:val="Listebombe"/>
      </w:pPr>
      <w:r w:rsidRPr="00087D85">
        <w:t>opprette</w:t>
      </w:r>
      <w:r w:rsidR="00455CDD" w:rsidRPr="00087D85">
        <w:t xml:space="preserve"> </w:t>
      </w:r>
      <w:r w:rsidRPr="00087D85">
        <w:t>en</w:t>
      </w:r>
      <w:r w:rsidR="00455CDD" w:rsidRPr="00087D85">
        <w:t xml:space="preserve"> </w:t>
      </w:r>
      <w:r w:rsidRPr="00087D85">
        <w:t>ny</w:t>
      </w:r>
      <w:r w:rsidR="00455CDD" w:rsidRPr="00087D85">
        <w:t xml:space="preserve"> </w:t>
      </w:r>
      <w:r w:rsidRPr="00087D85">
        <w:t>tilskuddsordning</w:t>
      </w:r>
      <w:r w:rsidR="00455CDD" w:rsidRPr="00087D85">
        <w:t xml:space="preserve"> </w:t>
      </w:r>
      <w:r w:rsidRPr="00087D85">
        <w:t>for</w:t>
      </w:r>
      <w:r w:rsidR="00455CDD" w:rsidRPr="00087D85">
        <w:t xml:space="preserve"> </w:t>
      </w:r>
      <w:r w:rsidRPr="00087D85">
        <w:t>å</w:t>
      </w:r>
      <w:r w:rsidR="00455CDD" w:rsidRPr="00087D85">
        <w:t xml:space="preserve"> </w:t>
      </w:r>
      <w:r w:rsidRPr="00087D85">
        <w:t>bidra</w:t>
      </w:r>
      <w:r w:rsidR="00455CDD" w:rsidRPr="00087D85">
        <w:t xml:space="preserve"> </w:t>
      </w:r>
      <w:r w:rsidRPr="00087D85">
        <w:t>til</w:t>
      </w:r>
      <w:r w:rsidR="00455CDD" w:rsidRPr="00087D85">
        <w:t xml:space="preserve"> </w:t>
      </w:r>
      <w:r w:rsidRPr="00087D85">
        <w:t>økt</w:t>
      </w:r>
      <w:r w:rsidR="00455CDD" w:rsidRPr="00087D85">
        <w:t xml:space="preserve"> </w:t>
      </w:r>
      <w:r w:rsidRPr="00087D85">
        <w:t>samarbeid</w:t>
      </w:r>
      <w:r w:rsidR="00455CDD" w:rsidRPr="00087D85">
        <w:t xml:space="preserve"> </w:t>
      </w:r>
      <w:r w:rsidRPr="00087D85">
        <w:t>mellom</w:t>
      </w:r>
      <w:r w:rsidR="00455CDD" w:rsidRPr="00087D85">
        <w:t xml:space="preserve"> </w:t>
      </w:r>
      <w:r w:rsidRPr="00087D85">
        <w:t>barnehager</w:t>
      </w:r>
      <w:r w:rsidR="00455CDD" w:rsidRPr="00087D85">
        <w:t xml:space="preserve"> </w:t>
      </w:r>
      <w:r w:rsidRPr="00087D85">
        <w:t>og</w:t>
      </w:r>
      <w:r w:rsidR="00455CDD" w:rsidRPr="00087D85">
        <w:t xml:space="preserve"> </w:t>
      </w:r>
      <w:r w:rsidRPr="00087D85">
        <w:t>folkebibliotek</w:t>
      </w:r>
      <w:r w:rsidR="00455CDD" w:rsidRPr="00087D85">
        <w:t xml:space="preserve"> </w:t>
      </w:r>
      <w:r w:rsidRPr="00087D85">
        <w:t>slik</w:t>
      </w:r>
      <w:r w:rsidR="00455CDD" w:rsidRPr="00087D85">
        <w:t xml:space="preserve"> </w:t>
      </w:r>
      <w:r w:rsidRPr="00087D85">
        <w:t>at</w:t>
      </w:r>
      <w:r w:rsidR="00455CDD" w:rsidRPr="00087D85">
        <w:t xml:space="preserve"> </w:t>
      </w:r>
      <w:r w:rsidRPr="00087D85">
        <w:t>barnehagebarn</w:t>
      </w:r>
      <w:r w:rsidR="00455CDD" w:rsidRPr="00087D85">
        <w:t xml:space="preserve"> </w:t>
      </w:r>
      <w:r w:rsidRPr="00087D85">
        <w:t>får</w:t>
      </w:r>
      <w:r w:rsidR="00455CDD" w:rsidRPr="00087D85">
        <w:t xml:space="preserve"> </w:t>
      </w:r>
      <w:r w:rsidRPr="00087D85">
        <w:t>bedre</w:t>
      </w:r>
      <w:r w:rsidR="00455CDD" w:rsidRPr="00087D85">
        <w:t xml:space="preserve"> </w:t>
      </w:r>
      <w:r w:rsidRPr="00087D85">
        <w:t>tilgang</w:t>
      </w:r>
      <w:r w:rsidR="00455CDD" w:rsidRPr="00087D85">
        <w:t xml:space="preserve"> </w:t>
      </w:r>
      <w:r w:rsidRPr="00087D85">
        <w:t>til</w:t>
      </w:r>
      <w:r w:rsidR="00455CDD" w:rsidRPr="00087D85">
        <w:t xml:space="preserve"> </w:t>
      </w:r>
      <w:r w:rsidRPr="00087D85">
        <w:t>bøker</w:t>
      </w:r>
      <w:r w:rsidR="00455CDD" w:rsidRPr="00087D85">
        <w:t xml:space="preserve"> </w:t>
      </w:r>
    </w:p>
    <w:p w14:paraId="5DEE2ED6" w14:textId="39D1546A" w:rsidR="0068665E" w:rsidRPr="00087D85" w:rsidRDefault="00A74CE3" w:rsidP="00087D85">
      <w:pPr>
        <w:pStyle w:val="Listebombe"/>
      </w:pPr>
      <w:r w:rsidRPr="00087D85">
        <w:t>styrke</w:t>
      </w:r>
      <w:r w:rsidR="00455CDD" w:rsidRPr="00087D85">
        <w:t xml:space="preserve"> </w:t>
      </w:r>
      <w:r w:rsidRPr="00087D85">
        <w:t>Kulturrådets</w:t>
      </w:r>
      <w:r w:rsidR="00455CDD" w:rsidRPr="00087D85">
        <w:t xml:space="preserve"> </w:t>
      </w:r>
      <w:r w:rsidRPr="00087D85">
        <w:t>innkjøpsordninger</w:t>
      </w:r>
      <w:r w:rsidR="00455CDD" w:rsidRPr="00087D85">
        <w:t xml:space="preserve"> </w:t>
      </w:r>
      <w:r w:rsidRPr="00087D85">
        <w:t>for</w:t>
      </w:r>
      <w:r w:rsidR="00455CDD" w:rsidRPr="00087D85">
        <w:t xml:space="preserve"> </w:t>
      </w:r>
      <w:r w:rsidRPr="00087D85">
        <w:t>å</w:t>
      </w:r>
      <w:r w:rsidR="00455CDD" w:rsidRPr="00087D85">
        <w:t xml:space="preserve"> </w:t>
      </w:r>
      <w:r w:rsidRPr="00087D85">
        <w:t>øke</w:t>
      </w:r>
      <w:r w:rsidR="00455CDD" w:rsidRPr="00087D85">
        <w:t xml:space="preserve"> </w:t>
      </w:r>
      <w:r w:rsidRPr="00087D85">
        <w:t>tilgangen</w:t>
      </w:r>
      <w:r w:rsidR="00455CDD" w:rsidRPr="00087D85">
        <w:t xml:space="preserve"> </w:t>
      </w:r>
      <w:r w:rsidRPr="00087D85">
        <w:t>på</w:t>
      </w:r>
      <w:r w:rsidR="00455CDD" w:rsidRPr="00087D85">
        <w:t xml:space="preserve"> </w:t>
      </w:r>
      <w:r w:rsidRPr="00087D85">
        <w:t>variert</w:t>
      </w:r>
      <w:r w:rsidR="00455CDD" w:rsidRPr="00087D85">
        <w:t xml:space="preserve"> </w:t>
      </w:r>
      <w:r w:rsidRPr="00087D85">
        <w:t>og</w:t>
      </w:r>
      <w:r w:rsidR="00455CDD" w:rsidRPr="00087D85">
        <w:t xml:space="preserve"> </w:t>
      </w:r>
      <w:r w:rsidRPr="00087D85">
        <w:t>aktuell</w:t>
      </w:r>
      <w:r w:rsidR="00455CDD" w:rsidRPr="00087D85">
        <w:t xml:space="preserve"> </w:t>
      </w:r>
      <w:r w:rsidRPr="00087D85">
        <w:t>litteratur</w:t>
      </w:r>
      <w:r w:rsidR="00455CDD" w:rsidRPr="00087D85">
        <w:t xml:space="preserve"> </w:t>
      </w:r>
      <w:r w:rsidRPr="00087D85">
        <w:t>i</w:t>
      </w:r>
      <w:r w:rsidR="00455CDD" w:rsidRPr="00087D85">
        <w:t xml:space="preserve"> </w:t>
      </w:r>
      <w:r w:rsidRPr="00087D85">
        <w:t>bibliotekene</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p>
    <w:p w14:paraId="1587ACE6" w14:textId="48DF6975" w:rsidR="0068665E" w:rsidRPr="00087D85" w:rsidRDefault="00A74CE3" w:rsidP="00087D85">
      <w:pPr>
        <w:pStyle w:val="Listebombe"/>
      </w:pPr>
      <w:r w:rsidRPr="00087D85">
        <w:t>styrke</w:t>
      </w:r>
      <w:r w:rsidR="00455CDD" w:rsidRPr="00087D85">
        <w:t xml:space="preserve"> </w:t>
      </w:r>
      <w:r w:rsidRPr="00087D85">
        <w:t>Kulturrådets</w:t>
      </w:r>
      <w:r w:rsidR="00455CDD" w:rsidRPr="00087D85">
        <w:t xml:space="preserve"> </w:t>
      </w:r>
      <w:r w:rsidRPr="00087D85">
        <w:t>arbeid</w:t>
      </w:r>
      <w:r w:rsidR="00455CDD" w:rsidRPr="00087D85">
        <w:t xml:space="preserve"> </w:t>
      </w:r>
      <w:r w:rsidRPr="00087D85">
        <w:t>med</w:t>
      </w:r>
      <w:r w:rsidR="00455CDD" w:rsidRPr="00087D85">
        <w:t xml:space="preserve"> </w:t>
      </w:r>
      <w:r w:rsidRPr="00087D85">
        <w:t>litteratur</w:t>
      </w:r>
      <w:r w:rsidR="00455CDD" w:rsidRPr="00087D85">
        <w:t xml:space="preserve"> </w:t>
      </w:r>
      <w:r w:rsidRPr="00087D85">
        <w:t>på</w:t>
      </w:r>
      <w:r w:rsidR="00455CDD" w:rsidRPr="00087D85">
        <w:t xml:space="preserve"> </w:t>
      </w:r>
      <w:r w:rsidRPr="00087D85">
        <w:t>nynorsk,</w:t>
      </w:r>
      <w:r w:rsidR="00455CDD" w:rsidRPr="00087D85">
        <w:t xml:space="preserve"> </w:t>
      </w:r>
      <w:r w:rsidRPr="00087D85">
        <w:t>samiske</w:t>
      </w:r>
      <w:r w:rsidR="00455CDD" w:rsidRPr="00087D85">
        <w:t xml:space="preserve"> </w:t>
      </w:r>
      <w:r w:rsidRPr="00087D85">
        <w:t>språk</w:t>
      </w:r>
      <w:r w:rsidR="00455CDD" w:rsidRPr="00087D85">
        <w:t xml:space="preserve"> </w:t>
      </w:r>
      <w:r w:rsidRPr="00087D85">
        <w:t>og</w:t>
      </w:r>
      <w:r w:rsidR="00455CDD" w:rsidRPr="00087D85">
        <w:t xml:space="preserve"> </w:t>
      </w:r>
      <w:r w:rsidRPr="00087D85">
        <w:t>nasjonale</w:t>
      </w:r>
      <w:r w:rsidR="00455CDD" w:rsidRPr="00087D85">
        <w:t xml:space="preserve"> </w:t>
      </w:r>
      <w:r w:rsidRPr="00087D85">
        <w:t>minoritetsspråk</w:t>
      </w:r>
      <w:r w:rsidR="00455CDD" w:rsidRPr="00087D85">
        <w:t xml:space="preserve"> </w:t>
      </w:r>
    </w:p>
    <w:p w14:paraId="1100AF47" w14:textId="6EB8F808" w:rsidR="0068665E" w:rsidRPr="00087D85" w:rsidRDefault="00A74CE3" w:rsidP="00087D85">
      <w:pPr>
        <w:pStyle w:val="Listebombe"/>
      </w:pPr>
      <w:r w:rsidRPr="00087D85">
        <w:t>styrke</w:t>
      </w:r>
      <w:r w:rsidR="00455CDD" w:rsidRPr="00087D85">
        <w:t xml:space="preserve"> </w:t>
      </w:r>
      <w:r w:rsidRPr="00087D85">
        <w:t>Nasjonalbibliotekets</w:t>
      </w:r>
      <w:r w:rsidR="00455CDD" w:rsidRPr="00087D85">
        <w:t xml:space="preserve"> </w:t>
      </w:r>
      <w:r w:rsidRPr="00087D85">
        <w:t>tjeneste</w:t>
      </w:r>
      <w:r w:rsidR="00455CDD" w:rsidRPr="00087D85">
        <w:t xml:space="preserve"> </w:t>
      </w:r>
      <w:r w:rsidRPr="00087D85">
        <w:t>Tibi</w:t>
      </w:r>
      <w:r w:rsidR="00455CDD" w:rsidRPr="00087D85">
        <w:t xml:space="preserve"> </w:t>
      </w:r>
      <w:r w:rsidRPr="00087D85">
        <w:t>–</w:t>
      </w:r>
      <w:r w:rsidR="00455CDD" w:rsidRPr="00087D85">
        <w:t xml:space="preserve"> </w:t>
      </w:r>
      <w:r w:rsidRPr="00087D85">
        <w:t>Biblioteket</w:t>
      </w:r>
      <w:r w:rsidR="00455CDD" w:rsidRPr="00087D85">
        <w:t xml:space="preserve"> </w:t>
      </w:r>
      <w:r w:rsidRPr="00087D85">
        <w:t>for</w:t>
      </w:r>
      <w:r w:rsidR="00455CDD" w:rsidRPr="00087D85">
        <w:t xml:space="preserve"> </w:t>
      </w:r>
      <w:r w:rsidRPr="00087D85">
        <w:t>tilrettelagt</w:t>
      </w:r>
      <w:r w:rsidR="00455CDD" w:rsidRPr="00087D85">
        <w:t xml:space="preserve"> </w:t>
      </w:r>
      <w:r w:rsidRPr="00087D85">
        <w:t>litteratur</w:t>
      </w:r>
      <w:r w:rsidR="00455CDD" w:rsidRPr="00087D85">
        <w:t xml:space="preserve"> </w:t>
      </w:r>
      <w:r w:rsidRPr="00087D85">
        <w:t>for</w:t>
      </w:r>
      <w:r w:rsidR="00455CDD" w:rsidRPr="00087D85">
        <w:t xml:space="preserve"> </w:t>
      </w:r>
      <w:r w:rsidRPr="00087D85">
        <w:t>å</w:t>
      </w:r>
      <w:r w:rsidR="00455CDD" w:rsidRPr="00087D85">
        <w:t xml:space="preserve"> </w:t>
      </w:r>
      <w:r w:rsidRPr="00087D85">
        <w:t>øke</w:t>
      </w:r>
      <w:r w:rsidR="00455CDD" w:rsidRPr="00087D85">
        <w:t xml:space="preserve"> </w:t>
      </w:r>
      <w:r w:rsidRPr="00087D85">
        <w:t>tilgangen</w:t>
      </w:r>
      <w:r w:rsidR="00455CDD" w:rsidRPr="00087D85">
        <w:t xml:space="preserve"> </w:t>
      </w:r>
      <w:r w:rsidRPr="00087D85">
        <w:t>på</w:t>
      </w:r>
      <w:r w:rsidR="00455CDD" w:rsidRPr="00087D85">
        <w:t xml:space="preserve"> </w:t>
      </w:r>
      <w:r w:rsidRPr="00087D85">
        <w:t>tilrettelagt</w:t>
      </w:r>
      <w:r w:rsidR="00455CDD" w:rsidRPr="00087D85">
        <w:t xml:space="preserve"> </w:t>
      </w:r>
      <w:r w:rsidRPr="00087D85">
        <w:t>litteratur</w:t>
      </w:r>
      <w:r w:rsidR="00455CDD" w:rsidRPr="00087D85">
        <w:t xml:space="preserve"> </w:t>
      </w:r>
    </w:p>
    <w:p w14:paraId="6250E15A" w14:textId="60BE3DE4" w:rsidR="0068665E" w:rsidRPr="00087D85" w:rsidRDefault="00A74CE3" w:rsidP="00087D85">
      <w:pPr>
        <w:pStyle w:val="Listebombe"/>
      </w:pPr>
      <w:r w:rsidRPr="00087D85">
        <w:t>styrke</w:t>
      </w:r>
      <w:r w:rsidR="00455CDD" w:rsidRPr="00087D85">
        <w:t xml:space="preserve"> </w:t>
      </w:r>
      <w:r w:rsidRPr="00087D85">
        <w:t>Nasjonalbibliotekets</w:t>
      </w:r>
      <w:r w:rsidR="00455CDD" w:rsidRPr="00087D85">
        <w:t xml:space="preserve"> </w:t>
      </w:r>
      <w:r w:rsidRPr="00087D85">
        <w:t>flerspråklige</w:t>
      </w:r>
      <w:r w:rsidR="00455CDD" w:rsidRPr="00087D85">
        <w:t xml:space="preserve"> </w:t>
      </w:r>
      <w:r w:rsidRPr="00087D85">
        <w:t>bibliotek</w:t>
      </w:r>
      <w:r w:rsidR="00455CDD" w:rsidRPr="00087D85">
        <w:t xml:space="preserve"> </w:t>
      </w:r>
      <w:r w:rsidRPr="00087D85">
        <w:t>for</w:t>
      </w:r>
      <w:r w:rsidR="00455CDD" w:rsidRPr="00087D85">
        <w:t xml:space="preserve"> </w:t>
      </w:r>
      <w:r w:rsidRPr="00087D85">
        <w:t>å</w:t>
      </w:r>
      <w:r w:rsidR="00455CDD" w:rsidRPr="00087D85">
        <w:t xml:space="preserve"> </w:t>
      </w:r>
      <w:r w:rsidRPr="00087D85">
        <w:t>øke</w:t>
      </w:r>
      <w:r w:rsidR="00455CDD" w:rsidRPr="00087D85">
        <w:t xml:space="preserve"> </w:t>
      </w:r>
      <w:r w:rsidRPr="00087D85">
        <w:t>tilgangen</w:t>
      </w:r>
      <w:r w:rsidR="00455CDD" w:rsidRPr="00087D85">
        <w:t xml:space="preserve"> </w:t>
      </w:r>
      <w:r w:rsidRPr="00087D85">
        <w:t>på</w:t>
      </w:r>
      <w:r w:rsidR="00455CDD" w:rsidRPr="00087D85">
        <w:t xml:space="preserve"> </w:t>
      </w:r>
      <w:r w:rsidRPr="00087D85">
        <w:t>litteratur</w:t>
      </w:r>
      <w:r w:rsidR="00455CDD" w:rsidRPr="00087D85">
        <w:t xml:space="preserve"> </w:t>
      </w:r>
      <w:r w:rsidRPr="00087D85">
        <w:t>på</w:t>
      </w:r>
      <w:r w:rsidR="00455CDD" w:rsidRPr="00087D85">
        <w:t xml:space="preserve"> </w:t>
      </w:r>
      <w:r w:rsidRPr="00087D85">
        <w:t>andre</w:t>
      </w:r>
      <w:r w:rsidR="00455CDD" w:rsidRPr="00087D85">
        <w:t xml:space="preserve"> </w:t>
      </w:r>
      <w:r w:rsidRPr="00087D85">
        <w:t>språk</w:t>
      </w:r>
      <w:r w:rsidR="00455CDD" w:rsidRPr="00087D85">
        <w:t xml:space="preserve"> </w:t>
      </w:r>
      <w:r w:rsidRPr="00087D85">
        <w:t>enn</w:t>
      </w:r>
      <w:r w:rsidR="00455CDD" w:rsidRPr="00087D85">
        <w:t xml:space="preserve"> </w:t>
      </w:r>
      <w:r w:rsidRPr="00087D85">
        <w:t>norsk</w:t>
      </w:r>
    </w:p>
    <w:p w14:paraId="53E21A21" w14:textId="69330FE7" w:rsidR="0068665E" w:rsidRPr="00087D85" w:rsidRDefault="00A74CE3" w:rsidP="0023642A">
      <w:pPr>
        <w:pStyle w:val="UnOverskrift2"/>
      </w:pPr>
      <w:r w:rsidRPr="00087D85">
        <w:t>Formidling</w:t>
      </w:r>
      <w:r w:rsidR="00455CDD" w:rsidRPr="00087D85">
        <w:t xml:space="preserve"> </w:t>
      </w:r>
      <w:r w:rsidRPr="00087D85">
        <w:t>av</w:t>
      </w:r>
      <w:r w:rsidR="00455CDD" w:rsidRPr="00087D85">
        <w:t xml:space="preserve"> </w:t>
      </w:r>
      <w:r w:rsidRPr="00087D85">
        <w:t>variert</w:t>
      </w:r>
      <w:r w:rsidR="00455CDD" w:rsidRPr="00087D85">
        <w:t xml:space="preserve"> </w:t>
      </w:r>
      <w:r w:rsidRPr="00087D85">
        <w:t>litteratur</w:t>
      </w:r>
    </w:p>
    <w:p w14:paraId="24113510" w14:textId="6CF4D2F2" w:rsidR="0068665E" w:rsidRPr="00087D85" w:rsidRDefault="00A74CE3" w:rsidP="0023642A">
      <w:pPr>
        <w:pStyle w:val="avsnitt-undertittel"/>
      </w:pPr>
      <w:r w:rsidRPr="00087D85">
        <w:t>Regjeringen</w:t>
      </w:r>
      <w:r w:rsidR="00455CDD" w:rsidRPr="00087D85">
        <w:t xml:space="preserve"> </w:t>
      </w:r>
      <w:r w:rsidRPr="00087D85">
        <w:t>vil</w:t>
      </w:r>
      <w:r w:rsidR="00455CDD" w:rsidRPr="00087D85">
        <w:t xml:space="preserve"> </w:t>
      </w:r>
      <w:r w:rsidRPr="00087D85">
        <w:t>videreføre</w:t>
      </w:r>
    </w:p>
    <w:p w14:paraId="432D6ED2" w14:textId="2B4C1F9B" w:rsidR="0068665E" w:rsidRPr="00087D85" w:rsidRDefault="00A74CE3" w:rsidP="00087D85">
      <w:pPr>
        <w:pStyle w:val="Listebombe"/>
      </w:pPr>
      <w:r w:rsidRPr="00087D85">
        <w:t>tilskuddsordninger</w:t>
      </w:r>
      <w:r w:rsidR="00455CDD" w:rsidRPr="00087D85">
        <w:t xml:space="preserve"> </w:t>
      </w:r>
      <w:r w:rsidRPr="00087D85">
        <w:t>og</w:t>
      </w:r>
      <w:r w:rsidR="00455CDD" w:rsidRPr="00087D85">
        <w:t xml:space="preserve"> </w:t>
      </w:r>
      <w:r w:rsidRPr="00087D85">
        <w:t>prosjektmidler</w:t>
      </w:r>
      <w:r w:rsidR="00455CDD" w:rsidRPr="00087D85">
        <w:t xml:space="preserve"> </w:t>
      </w:r>
      <w:r w:rsidRPr="00087D85">
        <w:t>til</w:t>
      </w:r>
      <w:r w:rsidR="00455CDD" w:rsidRPr="00087D85">
        <w:t xml:space="preserve"> </w:t>
      </w:r>
      <w:r w:rsidRPr="00087D85">
        <w:t>organisasjoner</w:t>
      </w:r>
      <w:r w:rsidR="00455CDD" w:rsidRPr="00087D85">
        <w:t xml:space="preserve"> </w:t>
      </w:r>
      <w:r w:rsidRPr="00087D85">
        <w:t>og</w:t>
      </w:r>
      <w:r w:rsidR="00455CDD" w:rsidRPr="00087D85">
        <w:t xml:space="preserve"> </w:t>
      </w:r>
      <w:r w:rsidRPr="00087D85">
        <w:t>frivillig</w:t>
      </w:r>
      <w:r w:rsidR="00455CDD" w:rsidRPr="00087D85">
        <w:t xml:space="preserve"> </w:t>
      </w:r>
      <w:r w:rsidRPr="00087D85">
        <w:t>sektor</w:t>
      </w:r>
      <w:r w:rsidR="00455CDD" w:rsidRPr="00087D85">
        <w:t xml:space="preserve"> </w:t>
      </w:r>
      <w:r w:rsidRPr="00087D85">
        <w:t>slik</w:t>
      </w:r>
      <w:r w:rsidR="00455CDD" w:rsidRPr="00087D85">
        <w:t xml:space="preserve"> </w:t>
      </w:r>
      <w:r w:rsidRPr="00087D85">
        <w:t>at</w:t>
      </w:r>
      <w:r w:rsidR="00455CDD" w:rsidRPr="00087D85">
        <w:t xml:space="preserve"> </w:t>
      </w:r>
      <w:r w:rsidRPr="00087D85">
        <w:t>de</w:t>
      </w:r>
      <w:r w:rsidR="00455CDD" w:rsidRPr="00087D85">
        <w:t xml:space="preserve"> </w:t>
      </w:r>
      <w:r w:rsidRPr="00087D85">
        <w:t>kan</w:t>
      </w:r>
      <w:r w:rsidR="00455CDD" w:rsidRPr="00087D85">
        <w:t xml:space="preserve"> </w:t>
      </w:r>
      <w:r w:rsidRPr="00087D85">
        <w:t>fortsette</w:t>
      </w:r>
      <w:r w:rsidR="00455CDD" w:rsidRPr="00087D85">
        <w:t xml:space="preserve"> </w:t>
      </w:r>
      <w:r w:rsidRPr="00087D85">
        <w:t>å</w:t>
      </w:r>
      <w:r w:rsidR="00455CDD" w:rsidRPr="00087D85">
        <w:t xml:space="preserve"> </w:t>
      </w:r>
      <w:r w:rsidRPr="00087D85">
        <w:t>bidra</w:t>
      </w:r>
      <w:r w:rsidR="00455CDD" w:rsidRPr="00087D85">
        <w:t xml:space="preserve"> </w:t>
      </w:r>
      <w:r w:rsidRPr="00087D85">
        <w:t>til</w:t>
      </w:r>
      <w:r w:rsidR="00455CDD" w:rsidRPr="00087D85">
        <w:t xml:space="preserve"> </w:t>
      </w:r>
      <w:r w:rsidRPr="00087D85">
        <w:t>økte</w:t>
      </w:r>
      <w:r w:rsidR="00455CDD" w:rsidRPr="00087D85">
        <w:t xml:space="preserve"> </w:t>
      </w:r>
      <w:r w:rsidRPr="00087D85">
        <w:t>leseferdigheter</w:t>
      </w:r>
      <w:r w:rsidR="00455CDD" w:rsidRPr="00087D85">
        <w:t xml:space="preserve"> </w:t>
      </w:r>
      <w:r w:rsidRPr="00087D85">
        <w:t>og</w:t>
      </w:r>
      <w:r w:rsidR="00455CDD" w:rsidRPr="00087D85">
        <w:t xml:space="preserve"> </w:t>
      </w:r>
      <w:r w:rsidRPr="00087D85">
        <w:t>leselyst</w:t>
      </w:r>
      <w:r w:rsidR="00455CDD" w:rsidRPr="00087D85">
        <w:t xml:space="preserve"> </w:t>
      </w:r>
      <w:r w:rsidRPr="00087D85">
        <w:t>for</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p>
    <w:p w14:paraId="4101371F" w14:textId="4040EACB" w:rsidR="0068665E" w:rsidRPr="00087D85" w:rsidRDefault="00A74CE3" w:rsidP="00087D85">
      <w:pPr>
        <w:pStyle w:val="Listebombe"/>
      </w:pPr>
      <w:r w:rsidRPr="00087D85">
        <w:lastRenderedPageBreak/>
        <w:t>spillemidler</w:t>
      </w:r>
      <w:r w:rsidR="00455CDD" w:rsidRPr="00087D85">
        <w:t xml:space="preserve"> </w:t>
      </w:r>
      <w:r w:rsidRPr="00087D85">
        <w:t>til</w:t>
      </w:r>
      <w:r w:rsidR="00455CDD" w:rsidRPr="00087D85">
        <w:t xml:space="preserve"> </w:t>
      </w:r>
      <w:r w:rsidRPr="00087D85">
        <w:t>leselyst</w:t>
      </w:r>
      <w:r w:rsidR="00455CDD" w:rsidRPr="00087D85">
        <w:t xml:space="preserve"> </w:t>
      </w:r>
      <w:r w:rsidRPr="00087D85">
        <w:t>og</w:t>
      </w:r>
      <w:r w:rsidR="00455CDD" w:rsidRPr="00087D85">
        <w:t xml:space="preserve"> </w:t>
      </w:r>
      <w:r w:rsidRPr="00087D85">
        <w:t>litteraturformidling</w:t>
      </w:r>
      <w:r w:rsidR="00455CDD" w:rsidRPr="00087D85">
        <w:t xml:space="preserve"> </w:t>
      </w:r>
      <w:r w:rsidRPr="00087D85">
        <w:t>i</w:t>
      </w:r>
      <w:r w:rsidR="00455CDD" w:rsidRPr="00087D85">
        <w:t xml:space="preserve"> </w:t>
      </w:r>
      <w:r w:rsidRPr="00087D85">
        <w:t>bibliotek</w:t>
      </w:r>
      <w:r w:rsidR="00455CDD" w:rsidRPr="00087D85">
        <w:t xml:space="preserve"> </w:t>
      </w:r>
      <w:r w:rsidRPr="00087D85">
        <w:t>for</w:t>
      </w:r>
      <w:r w:rsidR="00455CDD" w:rsidRPr="00087D85">
        <w:t xml:space="preserve"> </w:t>
      </w:r>
      <w:r w:rsidRPr="00087D85">
        <w:t>å</w:t>
      </w:r>
      <w:r w:rsidR="00455CDD" w:rsidRPr="00087D85">
        <w:t xml:space="preserve"> </w:t>
      </w:r>
      <w:r w:rsidRPr="00087D85">
        <w:t>øke</w:t>
      </w:r>
      <w:r w:rsidR="00455CDD" w:rsidRPr="00087D85">
        <w:t xml:space="preserve"> </w:t>
      </w:r>
      <w:r w:rsidRPr="00087D85">
        <w:t>leselysten</w:t>
      </w:r>
      <w:r w:rsidR="00455CDD" w:rsidRPr="00087D85">
        <w:t xml:space="preserve"> </w:t>
      </w:r>
      <w:r w:rsidRPr="00087D85">
        <w:t>hos</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p>
    <w:p w14:paraId="7F45A69A" w14:textId="6FEA05FE" w:rsidR="0068665E" w:rsidRPr="00087D85" w:rsidRDefault="00A74CE3" w:rsidP="00087D85">
      <w:pPr>
        <w:pStyle w:val="Listebombe"/>
      </w:pPr>
      <w:r w:rsidRPr="00087D85">
        <w:t>Nasjonalbibliotekets</w:t>
      </w:r>
      <w:r w:rsidR="00455CDD" w:rsidRPr="00087D85">
        <w:t xml:space="preserve"> </w:t>
      </w:r>
      <w:r w:rsidRPr="00087D85">
        <w:t>prosjektstøtte</w:t>
      </w:r>
      <w:r w:rsidR="00455CDD" w:rsidRPr="00087D85">
        <w:t xml:space="preserve"> </w:t>
      </w:r>
      <w:r w:rsidRPr="00087D85">
        <w:t>til</w:t>
      </w:r>
      <w:r w:rsidR="00455CDD" w:rsidRPr="00087D85">
        <w:t xml:space="preserve"> </w:t>
      </w:r>
      <w:r w:rsidRPr="00087D85">
        <w:t>bibliotekenes</w:t>
      </w:r>
      <w:r w:rsidR="00455CDD" w:rsidRPr="00087D85">
        <w:t xml:space="preserve"> </w:t>
      </w:r>
      <w:r w:rsidRPr="00087D85">
        <w:rPr>
          <w:rStyle w:val="kursiv"/>
        </w:rPr>
        <w:t>Sommerles</w:t>
      </w:r>
      <w:r w:rsidRPr="00087D85">
        <w:t>-kampanje</w:t>
      </w:r>
      <w:r w:rsidR="00455CDD" w:rsidRPr="00087D85">
        <w:t xml:space="preserve"> </w:t>
      </w:r>
      <w:r w:rsidRPr="00087D85">
        <w:t>til</w:t>
      </w:r>
      <w:r w:rsidR="00455CDD" w:rsidRPr="00087D85">
        <w:t xml:space="preserve"> </w:t>
      </w:r>
      <w:r w:rsidRPr="00087D85">
        <w:t>og</w:t>
      </w:r>
      <w:r w:rsidR="00455CDD" w:rsidRPr="00087D85">
        <w:t xml:space="preserve"> </w:t>
      </w:r>
      <w:r w:rsidRPr="00087D85">
        <w:t>med</w:t>
      </w:r>
      <w:r w:rsidR="00455CDD" w:rsidRPr="00087D85">
        <w:t xml:space="preserve"> </w:t>
      </w:r>
      <w:r w:rsidRPr="00087D85">
        <w:t>2030</w:t>
      </w:r>
      <w:r w:rsidR="00455CDD" w:rsidRPr="00087D85">
        <w:t xml:space="preserve"> </w:t>
      </w:r>
      <w:r w:rsidRPr="00087D85">
        <w:t>for</w:t>
      </w:r>
      <w:r w:rsidR="00455CDD" w:rsidRPr="00087D85">
        <w:t xml:space="preserve"> </w:t>
      </w:r>
      <w:r w:rsidRPr="00087D85">
        <w:t>å</w:t>
      </w:r>
      <w:r w:rsidR="00455CDD" w:rsidRPr="00087D85">
        <w:t xml:space="preserve"> </w:t>
      </w:r>
      <w:r w:rsidRPr="00087D85">
        <w:t>bidra</w:t>
      </w:r>
      <w:r w:rsidR="00455CDD" w:rsidRPr="00087D85">
        <w:t xml:space="preserve"> </w:t>
      </w:r>
      <w:r w:rsidRPr="00087D85">
        <w:t>til</w:t>
      </w:r>
      <w:r w:rsidR="00455CDD" w:rsidRPr="00087D85">
        <w:t xml:space="preserve"> </w:t>
      </w:r>
      <w:r w:rsidRPr="00087D85">
        <w:t>barn</w:t>
      </w:r>
      <w:r w:rsidR="00455CDD" w:rsidRPr="00087D85">
        <w:t xml:space="preserve"> </w:t>
      </w:r>
      <w:r w:rsidRPr="00087D85">
        <w:t>og</w:t>
      </w:r>
      <w:r w:rsidR="00455CDD" w:rsidRPr="00087D85">
        <w:t xml:space="preserve"> </w:t>
      </w:r>
      <w:r w:rsidRPr="00087D85">
        <w:t>unges</w:t>
      </w:r>
      <w:r w:rsidR="00455CDD" w:rsidRPr="00087D85">
        <w:t xml:space="preserve"> </w:t>
      </w:r>
      <w:r w:rsidRPr="00087D85">
        <w:t>leselyst</w:t>
      </w:r>
      <w:r w:rsidR="00455CDD" w:rsidRPr="00087D85">
        <w:t xml:space="preserve"> </w:t>
      </w:r>
      <w:r w:rsidRPr="00087D85">
        <w:t>og</w:t>
      </w:r>
      <w:r w:rsidR="00455CDD" w:rsidRPr="00087D85">
        <w:t xml:space="preserve"> </w:t>
      </w:r>
      <w:r w:rsidRPr="00087D85">
        <w:t>leseferdigheter</w:t>
      </w:r>
      <w:r w:rsidR="00455CDD" w:rsidRPr="00087D85">
        <w:t xml:space="preserve"> </w:t>
      </w:r>
    </w:p>
    <w:p w14:paraId="2E154E38" w14:textId="567644E4" w:rsidR="0068665E" w:rsidRPr="00087D85" w:rsidRDefault="00A74CE3" w:rsidP="0023642A">
      <w:pPr>
        <w:pStyle w:val="avsnitt-undertittel"/>
      </w:pPr>
      <w:r w:rsidRPr="00087D85">
        <w:t>Regjeringen</w:t>
      </w:r>
      <w:r w:rsidR="00455CDD" w:rsidRPr="00087D85">
        <w:t xml:space="preserve"> </w:t>
      </w:r>
      <w:r w:rsidRPr="00087D85">
        <w:t>vil</w:t>
      </w:r>
      <w:r w:rsidR="00455CDD" w:rsidRPr="00087D85">
        <w:t xml:space="preserve"> </w:t>
      </w:r>
      <w:r w:rsidRPr="00087D85">
        <w:t>styrke</w:t>
      </w:r>
    </w:p>
    <w:p w14:paraId="02667FF5" w14:textId="502302E5" w:rsidR="0068665E" w:rsidRPr="00087D85" w:rsidRDefault="00A74CE3" w:rsidP="00087D85">
      <w:pPr>
        <w:pStyle w:val="Listebombe"/>
      </w:pPr>
      <w:r w:rsidRPr="00087D85">
        <w:t>aktører</w:t>
      </w:r>
      <w:r w:rsidR="00455CDD" w:rsidRPr="00087D85">
        <w:t xml:space="preserve"> </w:t>
      </w:r>
      <w:r w:rsidRPr="00087D85">
        <w:t>som</w:t>
      </w:r>
      <w:r w:rsidR="00455CDD" w:rsidRPr="00087D85">
        <w:t xml:space="preserve"> </w:t>
      </w:r>
      <w:r w:rsidRPr="00087D85">
        <w:t>formidler</w:t>
      </w:r>
      <w:r w:rsidR="00455CDD" w:rsidRPr="00087D85">
        <w:t xml:space="preserve"> </w:t>
      </w:r>
      <w:r w:rsidRPr="00087D85">
        <w:t>litteratur</w:t>
      </w:r>
      <w:r w:rsidR="00455CDD" w:rsidRPr="00087D85">
        <w:t xml:space="preserve"> </w:t>
      </w:r>
      <w:r w:rsidRPr="00087D85">
        <w:t>til</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r w:rsidR="00455CDD" w:rsidRPr="00087D85">
        <w:t xml:space="preserve"> </w:t>
      </w:r>
      <w:r w:rsidRPr="00087D85">
        <w:t>slik</w:t>
      </w:r>
      <w:r w:rsidR="00455CDD" w:rsidRPr="00087D85">
        <w:t xml:space="preserve"> </w:t>
      </w:r>
      <w:r w:rsidRPr="00087D85">
        <w:t>at</w:t>
      </w:r>
      <w:r w:rsidR="00455CDD" w:rsidRPr="00087D85">
        <w:t xml:space="preserve"> </w:t>
      </w:r>
      <w:r w:rsidRPr="00087D85">
        <w:t>litteraturen</w:t>
      </w:r>
      <w:r w:rsidR="00455CDD" w:rsidRPr="00087D85">
        <w:t xml:space="preserve"> </w:t>
      </w:r>
      <w:r w:rsidRPr="00087D85">
        <w:t>kan</w:t>
      </w:r>
      <w:r w:rsidR="00455CDD" w:rsidRPr="00087D85">
        <w:t xml:space="preserve"> </w:t>
      </w:r>
      <w:r w:rsidRPr="00087D85">
        <w:t>nå</w:t>
      </w:r>
      <w:r w:rsidR="00455CDD" w:rsidRPr="00087D85">
        <w:t xml:space="preserve"> </w:t>
      </w:r>
      <w:r w:rsidRPr="00087D85">
        <w:t>ut</w:t>
      </w:r>
      <w:r w:rsidR="00455CDD" w:rsidRPr="00087D85">
        <w:t xml:space="preserve"> </w:t>
      </w:r>
      <w:r w:rsidRPr="00087D85">
        <w:t>til</w:t>
      </w:r>
      <w:r w:rsidR="00455CDD" w:rsidRPr="00087D85">
        <w:t xml:space="preserve"> </w:t>
      </w:r>
      <w:r w:rsidRPr="00087D85">
        <w:t>enda</w:t>
      </w:r>
      <w:r w:rsidR="00455CDD" w:rsidRPr="00087D85">
        <w:t xml:space="preserve"> </w:t>
      </w:r>
      <w:r w:rsidRPr="00087D85">
        <w:t>flere</w:t>
      </w:r>
      <w:r w:rsidR="00455CDD" w:rsidRPr="00087D85">
        <w:t xml:space="preserve"> </w:t>
      </w:r>
    </w:p>
    <w:p w14:paraId="314783AA" w14:textId="525BB61A" w:rsidR="0068665E" w:rsidRPr="00087D85" w:rsidRDefault="00A74CE3" w:rsidP="00087D85">
      <w:pPr>
        <w:pStyle w:val="Listebombe"/>
      </w:pPr>
      <w:r w:rsidRPr="00087D85">
        <w:t>Kulturrådets</w:t>
      </w:r>
      <w:r w:rsidR="00455CDD" w:rsidRPr="00087D85">
        <w:t xml:space="preserve"> </w:t>
      </w:r>
      <w:r w:rsidRPr="00087D85">
        <w:t>tilskuddsordning</w:t>
      </w:r>
      <w:r w:rsidR="00455CDD" w:rsidRPr="00087D85">
        <w:t xml:space="preserve"> </w:t>
      </w:r>
      <w:r w:rsidRPr="00087D85">
        <w:t>for</w:t>
      </w:r>
      <w:r w:rsidR="00455CDD" w:rsidRPr="00087D85">
        <w:t xml:space="preserve"> </w:t>
      </w:r>
      <w:r w:rsidRPr="00087D85">
        <w:t>litteraturformidling</w:t>
      </w:r>
      <w:r w:rsidR="00455CDD" w:rsidRPr="00087D85">
        <w:t xml:space="preserve"> </w:t>
      </w:r>
      <w:r w:rsidRPr="00087D85">
        <w:t>slik</w:t>
      </w:r>
      <w:r w:rsidR="00455CDD" w:rsidRPr="00087D85">
        <w:t xml:space="preserve"> </w:t>
      </w:r>
      <w:r w:rsidRPr="00087D85">
        <w:t>at</w:t>
      </w:r>
      <w:r w:rsidR="00455CDD" w:rsidRPr="00087D85">
        <w:t xml:space="preserve"> </w:t>
      </w:r>
      <w:r w:rsidRPr="00087D85">
        <w:t>litteraturen</w:t>
      </w:r>
      <w:r w:rsidR="00455CDD" w:rsidRPr="00087D85">
        <w:t xml:space="preserve"> </w:t>
      </w:r>
      <w:r w:rsidRPr="00087D85">
        <w:t>når</w:t>
      </w:r>
      <w:r w:rsidR="00455CDD" w:rsidRPr="00087D85">
        <w:t xml:space="preserve"> </w:t>
      </w:r>
      <w:r w:rsidRPr="00087D85">
        <w:t>flere</w:t>
      </w:r>
      <w:r w:rsidR="00455CDD" w:rsidRPr="00087D85">
        <w:t xml:space="preserve"> </w:t>
      </w:r>
      <w:r w:rsidRPr="00087D85">
        <w:t>barn</w:t>
      </w:r>
      <w:r w:rsidR="00455CDD" w:rsidRPr="00087D85">
        <w:t xml:space="preserve"> </w:t>
      </w:r>
      <w:r w:rsidRPr="00087D85">
        <w:t>og</w:t>
      </w:r>
      <w:r w:rsidR="00455CDD" w:rsidRPr="00087D85">
        <w:t xml:space="preserve"> </w:t>
      </w:r>
      <w:r w:rsidRPr="00087D85">
        <w:t>unge</w:t>
      </w:r>
    </w:p>
    <w:p w14:paraId="1F92EA4D" w14:textId="46E5BB65" w:rsidR="0068665E" w:rsidRPr="00087D85" w:rsidRDefault="00A74CE3" w:rsidP="00087D85">
      <w:pPr>
        <w:pStyle w:val="Listebombe"/>
      </w:pPr>
      <w:r w:rsidRPr="00087D85">
        <w:t>litteraturformidlingen</w:t>
      </w:r>
      <w:r w:rsidR="00455CDD" w:rsidRPr="00087D85">
        <w:t xml:space="preserve"> </w:t>
      </w:r>
      <w:r w:rsidRPr="00087D85">
        <w:t>gjennom</w:t>
      </w:r>
      <w:r w:rsidR="00455CDD" w:rsidRPr="00087D85">
        <w:t xml:space="preserve"> </w:t>
      </w:r>
      <w:r w:rsidRPr="00087D85">
        <w:t>Den</w:t>
      </w:r>
      <w:r w:rsidR="00455CDD" w:rsidRPr="00087D85">
        <w:t xml:space="preserve"> </w:t>
      </w:r>
      <w:r w:rsidRPr="00087D85">
        <w:t>kulturelle</w:t>
      </w:r>
      <w:r w:rsidR="00455CDD" w:rsidRPr="00087D85">
        <w:t xml:space="preserve"> </w:t>
      </w:r>
      <w:r w:rsidRPr="00087D85">
        <w:t>skolesekken</w:t>
      </w:r>
    </w:p>
    <w:p w14:paraId="623358C6" w14:textId="637C3099" w:rsidR="0068665E" w:rsidRPr="00087D85" w:rsidRDefault="00A74CE3" w:rsidP="00087D85">
      <w:pPr>
        <w:pStyle w:val="UnOverskrift1"/>
      </w:pPr>
      <w:r w:rsidRPr="00087D85">
        <w:t>Veien</w:t>
      </w:r>
      <w:r w:rsidR="00455CDD" w:rsidRPr="00087D85">
        <w:t xml:space="preserve"> </w:t>
      </w:r>
      <w:r w:rsidRPr="00087D85">
        <w:t>videre</w:t>
      </w:r>
    </w:p>
    <w:p w14:paraId="66E184BC" w14:textId="037DC8A3" w:rsidR="0068665E" w:rsidRPr="00087D85" w:rsidRDefault="00A74CE3" w:rsidP="00087D85">
      <w:r w:rsidRPr="00087D85">
        <w:t>Kultur-</w:t>
      </w:r>
      <w:r w:rsidR="00455CDD" w:rsidRPr="00087D85">
        <w:t xml:space="preserve"> </w:t>
      </w:r>
      <w:r w:rsidRPr="00087D85">
        <w:t>og</w:t>
      </w:r>
      <w:r w:rsidR="00455CDD" w:rsidRPr="00087D85">
        <w:t xml:space="preserve"> </w:t>
      </w:r>
      <w:r w:rsidRPr="00087D85">
        <w:t>likestillingsdepartementet</w:t>
      </w:r>
      <w:r w:rsidR="00455CDD" w:rsidRPr="00087D85">
        <w:t xml:space="preserve"> </w:t>
      </w:r>
      <w:r w:rsidRPr="00087D85">
        <w:t>og</w:t>
      </w:r>
      <w:r w:rsidR="00455CDD" w:rsidRPr="00087D85">
        <w:t xml:space="preserve"> </w:t>
      </w:r>
      <w:r w:rsidRPr="00087D85">
        <w:t>Kunnskapsdepartementet</w:t>
      </w:r>
      <w:r w:rsidR="00455CDD" w:rsidRPr="00087D85">
        <w:t xml:space="preserve"> </w:t>
      </w:r>
      <w:r w:rsidRPr="00087D85">
        <w:t>legger</w:t>
      </w:r>
      <w:r w:rsidR="00455CDD" w:rsidRPr="00087D85">
        <w:t xml:space="preserve"> </w:t>
      </w:r>
      <w:r w:rsidRPr="00087D85">
        <w:t>fram</w:t>
      </w:r>
      <w:r w:rsidR="00455CDD" w:rsidRPr="00087D85">
        <w:t xml:space="preserve"> </w:t>
      </w:r>
      <w:r w:rsidRPr="00087D85">
        <w:t>denne</w:t>
      </w:r>
      <w:r w:rsidR="00455CDD" w:rsidRPr="00087D85">
        <w:t xml:space="preserve"> </w:t>
      </w:r>
      <w:r w:rsidRPr="00087D85">
        <w:t>strategien</w:t>
      </w:r>
      <w:r w:rsidR="00455CDD" w:rsidRPr="00087D85">
        <w:t xml:space="preserve"> </w:t>
      </w:r>
      <w:r w:rsidRPr="00087D85">
        <w:t>sammen.</w:t>
      </w:r>
      <w:r w:rsidR="00455CDD" w:rsidRPr="00087D85">
        <w:t xml:space="preserve"> </w:t>
      </w:r>
      <w:r w:rsidRPr="00087D85">
        <w:t>Det</w:t>
      </w:r>
      <w:r w:rsidR="00455CDD" w:rsidRPr="00087D85">
        <w:t xml:space="preserve"> </w:t>
      </w:r>
      <w:r w:rsidRPr="00087D85">
        <w:t>betyr</w:t>
      </w:r>
      <w:r w:rsidR="00455CDD" w:rsidRPr="00087D85">
        <w:t xml:space="preserve"> </w:t>
      </w:r>
      <w:r w:rsidRPr="00087D85">
        <w:t>at</w:t>
      </w:r>
      <w:r w:rsidR="00455CDD" w:rsidRPr="00087D85">
        <w:t xml:space="preserve"> </w:t>
      </w:r>
      <w:r w:rsidRPr="00087D85">
        <w:t>vi</w:t>
      </w:r>
      <w:r w:rsidR="00455CDD" w:rsidRPr="00087D85">
        <w:t xml:space="preserve"> </w:t>
      </w:r>
      <w:r w:rsidRPr="00087D85">
        <w:t>kan</w:t>
      </w:r>
      <w:r w:rsidR="00455CDD" w:rsidRPr="00087D85">
        <w:t xml:space="preserve"> </w:t>
      </w:r>
      <w:r w:rsidRPr="00087D85">
        <w:t>se</w:t>
      </w:r>
      <w:r w:rsidR="00455CDD" w:rsidRPr="00087D85">
        <w:t xml:space="preserve"> </w:t>
      </w:r>
      <w:r w:rsidRPr="00087D85">
        <w:t>virkemidlene</w:t>
      </w:r>
      <w:r w:rsidR="00455CDD" w:rsidRPr="00087D85">
        <w:t xml:space="preserve"> </w:t>
      </w:r>
      <w:r w:rsidRPr="00087D85">
        <w:t>våre</w:t>
      </w:r>
      <w:r w:rsidR="00455CDD" w:rsidRPr="00087D85">
        <w:t xml:space="preserve"> </w:t>
      </w:r>
      <w:r w:rsidRPr="00087D85">
        <w:t>i</w:t>
      </w:r>
      <w:r w:rsidR="00455CDD" w:rsidRPr="00087D85">
        <w:t xml:space="preserve"> </w:t>
      </w:r>
      <w:r w:rsidRPr="00087D85">
        <w:t>sammenheng</w:t>
      </w:r>
      <w:r w:rsidR="00455CDD" w:rsidRPr="00087D85">
        <w:t xml:space="preserve"> </w:t>
      </w:r>
      <w:r w:rsidRPr="00087D85">
        <w:t>og</w:t>
      </w:r>
      <w:r w:rsidR="00455CDD" w:rsidRPr="00087D85">
        <w:t xml:space="preserve"> </w:t>
      </w:r>
      <w:r w:rsidRPr="00087D85">
        <w:t>at</w:t>
      </w:r>
      <w:r w:rsidR="00455CDD" w:rsidRPr="00087D85">
        <w:t xml:space="preserve"> </w:t>
      </w:r>
      <w:r w:rsidRPr="00087D85">
        <w:t>vi</w:t>
      </w:r>
      <w:r w:rsidR="00455CDD" w:rsidRPr="00087D85">
        <w:t xml:space="preserve"> </w:t>
      </w:r>
      <w:r w:rsidRPr="00087D85">
        <w:t>kan</w:t>
      </w:r>
      <w:r w:rsidR="00455CDD" w:rsidRPr="00087D85">
        <w:t xml:space="preserve"> </w:t>
      </w:r>
      <w:r w:rsidRPr="00087D85">
        <w:t>nå</w:t>
      </w:r>
      <w:r w:rsidR="00455CDD" w:rsidRPr="00087D85">
        <w:t xml:space="preserve"> </w:t>
      </w:r>
      <w:r w:rsidRPr="00087D85">
        <w:t>bredere</w:t>
      </w:r>
      <w:r w:rsidR="00455CDD" w:rsidRPr="00087D85">
        <w:t xml:space="preserve"> </w:t>
      </w:r>
      <w:r w:rsidRPr="00087D85">
        <w:t>ut.</w:t>
      </w:r>
      <w:r w:rsidR="00455CDD" w:rsidRPr="00087D85">
        <w:t xml:space="preserve"> </w:t>
      </w:r>
      <w:r w:rsidRPr="00087D85">
        <w:t>Gjennom</w:t>
      </w:r>
      <w:r w:rsidR="00455CDD" w:rsidRPr="00087D85">
        <w:t xml:space="preserve"> </w:t>
      </w:r>
      <w:r w:rsidRPr="00087D85">
        <w:t>strategien</w:t>
      </w:r>
      <w:r w:rsidR="00455CDD" w:rsidRPr="00087D85">
        <w:t xml:space="preserve"> </w:t>
      </w:r>
      <w:r w:rsidRPr="00087D85">
        <w:t>vil</w:t>
      </w:r>
      <w:r w:rsidR="00455CDD" w:rsidRPr="00087D85">
        <w:t xml:space="preserve"> </w:t>
      </w:r>
      <w:r w:rsidRPr="00087D85">
        <w:t>vi</w:t>
      </w:r>
      <w:r w:rsidR="00455CDD" w:rsidRPr="00087D85">
        <w:t xml:space="preserve"> </w:t>
      </w:r>
      <w:r w:rsidRPr="00087D85">
        <w:t>skape</w:t>
      </w:r>
      <w:r w:rsidR="00455CDD" w:rsidRPr="00087D85">
        <w:t xml:space="preserve"> </w:t>
      </w:r>
      <w:r w:rsidRPr="00087D85">
        <w:t>et</w:t>
      </w:r>
      <w:r w:rsidR="00455CDD" w:rsidRPr="00087D85">
        <w:t xml:space="preserve"> </w:t>
      </w:r>
      <w:r w:rsidRPr="00087D85">
        <w:t>engasjement</w:t>
      </w:r>
      <w:r w:rsidR="00455CDD" w:rsidRPr="00087D85">
        <w:t xml:space="preserve"> </w:t>
      </w:r>
      <w:r w:rsidRPr="00087D85">
        <w:t>for</w:t>
      </w:r>
      <w:r w:rsidR="00455CDD" w:rsidRPr="00087D85">
        <w:t xml:space="preserve"> </w:t>
      </w:r>
      <w:r w:rsidRPr="00087D85">
        <w:t>lesing</w:t>
      </w:r>
      <w:r w:rsidR="00455CDD" w:rsidRPr="00087D85">
        <w:t xml:space="preserve"> </w:t>
      </w:r>
      <w:r w:rsidRPr="00087D85">
        <w:t>der</w:t>
      </w:r>
      <w:r w:rsidR="00455CDD" w:rsidRPr="00087D85">
        <w:t xml:space="preserve"> </w:t>
      </w:r>
      <w:r w:rsidRPr="00087D85">
        <w:t>målet</w:t>
      </w:r>
      <w:r w:rsidR="00455CDD" w:rsidRPr="00087D85">
        <w:t xml:space="preserve"> </w:t>
      </w:r>
      <w:r w:rsidRPr="00087D85">
        <w:t>også</w:t>
      </w:r>
      <w:r w:rsidR="00455CDD" w:rsidRPr="00087D85">
        <w:t xml:space="preserve"> </w:t>
      </w:r>
      <w:r w:rsidRPr="00087D85">
        <w:t>er</w:t>
      </w:r>
      <w:r w:rsidR="00455CDD" w:rsidRPr="00087D85">
        <w:t xml:space="preserve"> </w:t>
      </w:r>
      <w:r w:rsidRPr="00087D85">
        <w:t>å</w:t>
      </w:r>
      <w:r w:rsidR="00455CDD" w:rsidRPr="00087D85">
        <w:t xml:space="preserve"> </w:t>
      </w:r>
      <w:r w:rsidRPr="00087D85">
        <w:t>styrke</w:t>
      </w:r>
      <w:r w:rsidR="00455CDD" w:rsidRPr="00087D85">
        <w:t xml:space="preserve"> </w:t>
      </w:r>
      <w:r w:rsidRPr="00087D85">
        <w:t>det</w:t>
      </w:r>
      <w:r w:rsidR="00455CDD" w:rsidRPr="00087D85">
        <w:t xml:space="preserve"> </w:t>
      </w:r>
      <w:r w:rsidRPr="00087D85">
        <w:t>lokale</w:t>
      </w:r>
      <w:r w:rsidR="00455CDD" w:rsidRPr="00087D85">
        <w:t xml:space="preserve"> </w:t>
      </w:r>
      <w:r w:rsidRPr="00087D85">
        <w:t>samarbeidet</w:t>
      </w:r>
      <w:r w:rsidR="00455CDD" w:rsidRPr="00087D85">
        <w:t xml:space="preserve"> </w:t>
      </w:r>
      <w:r w:rsidRPr="00087D85">
        <w:t>og</w:t>
      </w:r>
      <w:r w:rsidR="00455CDD" w:rsidRPr="00087D85">
        <w:t xml:space="preserve"> </w:t>
      </w:r>
      <w:r w:rsidRPr="00087D85">
        <w:t>sammenhengen</w:t>
      </w:r>
      <w:r w:rsidR="00455CDD" w:rsidRPr="00087D85">
        <w:t xml:space="preserve"> </w:t>
      </w:r>
      <w:r w:rsidRPr="00087D85">
        <w:t>mellom</w:t>
      </w:r>
      <w:r w:rsidR="00455CDD" w:rsidRPr="00087D85">
        <w:t xml:space="preserve"> </w:t>
      </w:r>
      <w:r w:rsidRPr="00087D85">
        <w:t>utdanningssektoren</w:t>
      </w:r>
      <w:r w:rsidR="00455CDD" w:rsidRPr="00087D85">
        <w:t xml:space="preserve"> </w:t>
      </w:r>
      <w:r w:rsidRPr="00087D85">
        <w:t>og</w:t>
      </w:r>
      <w:r w:rsidR="00455CDD" w:rsidRPr="00087D85">
        <w:t xml:space="preserve"> </w:t>
      </w:r>
      <w:r w:rsidRPr="00087D85">
        <w:t>kultursektoren.</w:t>
      </w:r>
      <w:r w:rsidR="00455CDD" w:rsidRPr="00087D85">
        <w:t xml:space="preserve"> </w:t>
      </w:r>
    </w:p>
    <w:p w14:paraId="74AE1435" w14:textId="32E6EB92" w:rsidR="0068665E" w:rsidRPr="00087D85" w:rsidRDefault="00A74CE3" w:rsidP="00087D85">
      <w:r w:rsidRPr="00087D85">
        <w:t>Strategiperioden</w:t>
      </w:r>
      <w:r w:rsidR="00455CDD" w:rsidRPr="00087D85">
        <w:t xml:space="preserve"> </w:t>
      </w:r>
      <w:r w:rsidRPr="00087D85">
        <w:t>varer</w:t>
      </w:r>
      <w:r w:rsidR="00455CDD" w:rsidRPr="00087D85">
        <w:t xml:space="preserve"> </w:t>
      </w:r>
      <w:r w:rsidRPr="00087D85">
        <w:t>til</w:t>
      </w:r>
      <w:r w:rsidR="00455CDD" w:rsidRPr="00087D85">
        <w:t xml:space="preserve"> </w:t>
      </w:r>
      <w:r w:rsidRPr="00087D85">
        <w:t>2030.</w:t>
      </w:r>
      <w:r w:rsidR="00455CDD" w:rsidRPr="00087D85">
        <w:t xml:space="preserve"> </w:t>
      </w:r>
      <w:r w:rsidRPr="00087D85">
        <w:t>Samarbeidet</w:t>
      </w:r>
      <w:r w:rsidR="00455CDD" w:rsidRPr="00087D85">
        <w:t xml:space="preserve"> </w:t>
      </w:r>
      <w:r w:rsidRPr="00087D85">
        <w:t>gir</w:t>
      </w:r>
      <w:r w:rsidR="00455CDD" w:rsidRPr="00087D85">
        <w:t xml:space="preserve"> </w:t>
      </w:r>
      <w:r w:rsidRPr="00087D85">
        <w:t>oss</w:t>
      </w:r>
      <w:r w:rsidR="00455CDD" w:rsidRPr="00087D85">
        <w:t xml:space="preserve"> </w:t>
      </w:r>
      <w:r w:rsidRPr="00087D85">
        <w:t>mulighet</w:t>
      </w:r>
      <w:r w:rsidR="00455CDD" w:rsidRPr="00087D85">
        <w:t xml:space="preserve"> </w:t>
      </w:r>
      <w:r w:rsidRPr="00087D85">
        <w:t>til</w:t>
      </w:r>
      <w:r w:rsidR="00455CDD" w:rsidRPr="00087D85">
        <w:t xml:space="preserve"> </w:t>
      </w:r>
      <w:r w:rsidRPr="00087D85">
        <w:t>å</w:t>
      </w:r>
      <w:r w:rsidR="00455CDD" w:rsidRPr="00087D85">
        <w:t xml:space="preserve"> </w:t>
      </w:r>
      <w:r w:rsidRPr="00087D85">
        <w:t>videreutvikle</w:t>
      </w:r>
      <w:r w:rsidR="00455CDD" w:rsidRPr="00087D85">
        <w:t xml:space="preserve"> </w:t>
      </w:r>
      <w:r w:rsidRPr="00087D85">
        <w:t>tiltakene</w:t>
      </w:r>
      <w:r w:rsidR="00455CDD" w:rsidRPr="00087D85">
        <w:t xml:space="preserve"> </w:t>
      </w:r>
      <w:r w:rsidRPr="00087D85">
        <w:t>gjennom</w:t>
      </w:r>
      <w:r w:rsidR="00455CDD" w:rsidRPr="00087D85">
        <w:t xml:space="preserve"> </w:t>
      </w:r>
      <w:r w:rsidRPr="00087D85">
        <w:t>strategiperioden,</w:t>
      </w:r>
      <w:r w:rsidR="00455CDD" w:rsidRPr="00087D85">
        <w:t xml:space="preserve"> </w:t>
      </w:r>
      <w:r w:rsidRPr="00087D85">
        <w:t>og</w:t>
      </w:r>
      <w:r w:rsidR="00455CDD" w:rsidRPr="00087D85">
        <w:t xml:space="preserve"> </w:t>
      </w:r>
      <w:r w:rsidRPr="00087D85">
        <w:t>å</w:t>
      </w:r>
      <w:r w:rsidR="00455CDD" w:rsidRPr="00087D85">
        <w:t xml:space="preserve"> </w:t>
      </w:r>
      <w:r w:rsidRPr="00087D85">
        <w:t>vurdere</w:t>
      </w:r>
      <w:r w:rsidR="00455CDD" w:rsidRPr="00087D85">
        <w:t xml:space="preserve"> </w:t>
      </w:r>
      <w:r w:rsidRPr="00087D85">
        <w:t>nye</w:t>
      </w:r>
      <w:r w:rsidR="00455CDD" w:rsidRPr="00087D85">
        <w:t xml:space="preserve"> </w:t>
      </w:r>
      <w:r w:rsidRPr="00087D85">
        <w:t>tiltak</w:t>
      </w:r>
      <w:r w:rsidR="00455CDD" w:rsidRPr="00087D85">
        <w:t xml:space="preserve"> </w:t>
      </w:r>
      <w:r w:rsidRPr="00087D85">
        <w:t>der</w:t>
      </w:r>
      <w:r w:rsidR="00455CDD" w:rsidRPr="00087D85">
        <w:t xml:space="preserve"> </w:t>
      </w:r>
      <w:r w:rsidRPr="00087D85">
        <w:t>det</w:t>
      </w:r>
      <w:r w:rsidR="00455CDD" w:rsidRPr="00087D85">
        <w:t xml:space="preserve"> </w:t>
      </w:r>
      <w:r w:rsidRPr="00087D85">
        <w:t>er</w:t>
      </w:r>
      <w:r w:rsidR="00455CDD" w:rsidRPr="00087D85">
        <w:t xml:space="preserve"> </w:t>
      </w:r>
      <w:r w:rsidRPr="00087D85">
        <w:t>behov</w:t>
      </w:r>
      <w:r w:rsidR="00455CDD" w:rsidRPr="00087D85">
        <w:t xml:space="preserve"> </w:t>
      </w:r>
      <w:r w:rsidRPr="00087D85">
        <w:t>for</w:t>
      </w:r>
      <w:r w:rsidR="00455CDD" w:rsidRPr="00087D85">
        <w:t xml:space="preserve"> </w:t>
      </w:r>
      <w:r w:rsidRPr="00087D85">
        <w:t>dette.</w:t>
      </w:r>
    </w:p>
    <w:p w14:paraId="706E3208" w14:textId="7812E5BF" w:rsidR="002F40B3" w:rsidRPr="00087D85" w:rsidRDefault="002F40B3" w:rsidP="00087D85">
      <w:r w:rsidRPr="00087D85">
        <w:rPr>
          <w:noProof/>
        </w:rPr>
        <w:drawing>
          <wp:inline distT="0" distB="0" distL="0" distR="0" wp14:anchorId="0804C8BA" wp14:editId="37BC309E">
            <wp:extent cx="6645275" cy="5283200"/>
            <wp:effectExtent l="0" t="0" r="3175" b="0"/>
            <wp:docPr id="1384987677" name="Bilde 6" descr="Voksen holder opp en oppslått bok slik at en gruppe barn kan se bildene i boka"/>
            <wp:cNvGraphicFramePr/>
            <a:graphic xmlns:a="http://schemas.openxmlformats.org/drawingml/2006/main">
              <a:graphicData uri="http://schemas.openxmlformats.org/drawingml/2006/picture">
                <pic:pic xmlns:pic="http://schemas.openxmlformats.org/drawingml/2006/picture">
                  <pic:nvPicPr>
                    <pic:cNvPr id="1384987677" name="Bilde 6" descr="Voksen holder opp en oppslått bok slik at en gruppe barn kan se bildene i boka"/>
                    <pic:cNvPicPr/>
                  </pic:nvPicPr>
                  <pic:blipFill>
                    <a:blip r:embed="rId20">
                      <a:extLst>
                        <a:ext uri="{28A0092B-C50C-407E-A947-70E740481C1C}">
                          <a14:useLocalDpi xmlns:a14="http://schemas.microsoft.com/office/drawing/2010/main" val="0"/>
                        </a:ext>
                      </a:extLst>
                    </a:blip>
                    <a:stretch>
                      <a:fillRect/>
                    </a:stretch>
                  </pic:blipFill>
                  <pic:spPr>
                    <a:xfrm>
                      <a:off x="0" y="0"/>
                      <a:ext cx="6645275" cy="5283200"/>
                    </a:xfrm>
                    <a:prstGeom prst="rect">
                      <a:avLst/>
                    </a:prstGeom>
                  </pic:spPr>
                </pic:pic>
              </a:graphicData>
            </a:graphic>
          </wp:inline>
        </w:drawing>
      </w:r>
    </w:p>
    <w:p w14:paraId="2582CCAA" w14:textId="3D8D1C72" w:rsidR="002F40B3" w:rsidRPr="00087D85" w:rsidRDefault="002F40B3" w:rsidP="00087D85">
      <w:pPr>
        <w:pStyle w:val="Kilde"/>
      </w:pPr>
      <w:r w:rsidRPr="00087D85">
        <w:t>Foto: Sølvberget bibliotek og kulturhus / Anne Lise Norheim</w:t>
      </w:r>
    </w:p>
    <w:sectPr w:rsidR="002F40B3" w:rsidRPr="00087D85">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33034" w14:textId="77777777" w:rsidR="00251134" w:rsidRDefault="00251134">
      <w:pPr>
        <w:spacing w:after="0" w:line="240" w:lineRule="auto"/>
      </w:pPr>
      <w:r>
        <w:separator/>
      </w:r>
    </w:p>
  </w:endnote>
  <w:endnote w:type="continuationSeparator" w:id="0">
    <w:p w14:paraId="541D3CD3" w14:textId="77777777" w:rsidR="00251134" w:rsidRDefault="00251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nion Pro">
    <w:altName w:val="Cambria"/>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B69D" w14:textId="77777777" w:rsidR="00251134" w:rsidRDefault="00251134">
      <w:pPr>
        <w:spacing w:after="0" w:line="240" w:lineRule="auto"/>
      </w:pPr>
      <w:r>
        <w:separator/>
      </w:r>
    </w:p>
  </w:footnote>
  <w:footnote w:type="continuationSeparator" w:id="0">
    <w:p w14:paraId="44153FC0" w14:textId="77777777" w:rsidR="00251134" w:rsidRDefault="00251134">
      <w:pPr>
        <w:spacing w:after="0" w:line="240" w:lineRule="auto"/>
      </w:pPr>
      <w:r>
        <w:continuationSeparator/>
      </w:r>
    </w:p>
  </w:footnote>
  <w:footnote w:id="1">
    <w:p w14:paraId="74FB13F8" w14:textId="77777777" w:rsidR="0068665E" w:rsidRDefault="00A74CE3" w:rsidP="00087D85">
      <w:pPr>
        <w:pStyle w:val="Fotnotetekst1"/>
      </w:pPr>
      <w:r w:rsidRPr="00087D85">
        <w:rPr>
          <w:rStyle w:val="Fotnotereferanse"/>
        </w:rPr>
        <w:footnoteRef/>
      </w:r>
      <w:r w:rsidRPr="00087D85">
        <w:tab/>
        <w:t>PISA (Programme for International Student Assessment) er en internasjonal undersøkelse av 15-åringers kompetanse i matematikk, naturfag og lesing. Undersøkelsen har blitt gjentatt vært tredje år, og Norge har deltatt siden 2000.</w:t>
      </w:r>
    </w:p>
  </w:footnote>
  <w:footnote w:id="2">
    <w:p w14:paraId="5F3A011C" w14:textId="76AC4D0D" w:rsidR="0068665E" w:rsidRDefault="00A74CE3" w:rsidP="00087D85">
      <w:pPr>
        <w:pStyle w:val="Fotnotetekst1"/>
      </w:pPr>
      <w:r w:rsidRPr="00087D85">
        <w:rPr>
          <w:rStyle w:val="Fotnotereferanse"/>
        </w:rPr>
        <w:footnoteRef/>
      </w:r>
      <w:r w:rsidRPr="00087D85">
        <w:tab/>
        <w:t>Jensen, F., Pettersen, A., Frønes, T. S., Eriksen, A., Løvgren, M. &amp; Narvhus, E. K. (2023). PISA 2022. Norske elevers kompetanse i matematikk, naturfag og lesing. Cappelen Damm Akademisk.</w:t>
      </w:r>
      <w:r w:rsidR="00087D85" w:rsidRPr="00087D85">
        <w:t xml:space="preserve"> </w:t>
      </w:r>
      <w:r w:rsidRPr="00087D85">
        <w:br/>
        <w:t>Jensen, F., Pettersen, A. Frønes, T. S., Kjærnsli, M., Rohatgi, A., Eriksen, A. &amp; Narvhus, E.K. (2019). PISA 2018. Norske elevers kompetanse i lesing, matematikk og naturfag. Universitetsforlaget.</w:t>
      </w:r>
    </w:p>
  </w:footnote>
  <w:footnote w:id="3">
    <w:p w14:paraId="4F497E4A" w14:textId="77777777" w:rsidR="0068665E" w:rsidRDefault="00A74CE3" w:rsidP="00087D85">
      <w:pPr>
        <w:pStyle w:val="Fotnotetekst1"/>
      </w:pPr>
      <w:r w:rsidRPr="00087D85">
        <w:rPr>
          <w:rStyle w:val="Fotnotereferanse"/>
        </w:rPr>
        <w:footnoteRef/>
      </w:r>
      <w:r w:rsidRPr="00087D85">
        <w:tab/>
        <w:t>PIRLS (Progress in International Reading Literacy Study) undersøker tiåringers leseinnsats og leseferdigheter. Undersøkelsen gjennomføres hvert femte år. Norge har deltatt i samtlige PIRLS-studier siden 2001.</w:t>
      </w:r>
    </w:p>
  </w:footnote>
  <w:footnote w:id="4">
    <w:p w14:paraId="517EC508" w14:textId="77777777" w:rsidR="0068665E" w:rsidRDefault="00A74CE3" w:rsidP="00087D85">
      <w:pPr>
        <w:pStyle w:val="Fotnotetekst1"/>
      </w:pPr>
      <w:r w:rsidRPr="00087D85">
        <w:rPr>
          <w:rStyle w:val="Fotnotereferanse"/>
        </w:rPr>
        <w:footnoteRef/>
      </w:r>
      <w:r w:rsidRPr="00087D85">
        <w:tab/>
        <w:t>Åse Kari H. Wagner, Olaug Strand, Hildegunn Støle, Knud Knudsen, Johanne Hovig, Christina Huru og Trond Hadland (2023). PIRLS 2021 Norske tiåringers leseforståelse. Kortrapport. Lesesenteret. Universitetet i Stavanger.</w:t>
      </w:r>
    </w:p>
  </w:footnote>
  <w:footnote w:id="5">
    <w:p w14:paraId="0759B02E" w14:textId="77777777" w:rsidR="0068665E" w:rsidRDefault="00A74CE3" w:rsidP="00087D85">
      <w:pPr>
        <w:pStyle w:val="Fotnotetekst1"/>
      </w:pPr>
      <w:r w:rsidRPr="00087D85">
        <w:rPr>
          <w:rStyle w:val="Fotnotereferanse"/>
        </w:rPr>
        <w:footnoteRef/>
      </w:r>
      <w:r w:rsidRPr="00087D85">
        <w:tab/>
        <w:t>Cecilie Weyergang og Tove Stjern Frønes (2020) Å lese kritisk: Elevers vurderinger av teksters troverdighet og pålitelighet. Universitetsforlaget.</w:t>
      </w:r>
    </w:p>
  </w:footnote>
  <w:footnote w:id="6">
    <w:p w14:paraId="16C89A3F" w14:textId="77777777" w:rsidR="0068665E" w:rsidRDefault="00A74CE3" w:rsidP="00087D85">
      <w:pPr>
        <w:pStyle w:val="Fotnotetekst1"/>
      </w:pPr>
      <w:r w:rsidRPr="00087D85">
        <w:rPr>
          <w:rStyle w:val="Fotnotereferanse"/>
        </w:rPr>
        <w:footnoteRef/>
      </w:r>
      <w:r w:rsidRPr="00087D85">
        <w:tab/>
        <w:t>I PISA måles elevenes sosioøkonomiske status ut fra foreldrenes utdanningsnivå og yrkesstatus, og ressurser i hjemmet.</w:t>
      </w:r>
    </w:p>
  </w:footnote>
  <w:footnote w:id="7">
    <w:p w14:paraId="28D22BF2" w14:textId="77777777" w:rsidR="0068665E" w:rsidRDefault="00A74CE3" w:rsidP="00087D85">
      <w:pPr>
        <w:pStyle w:val="Fotnotetekst1"/>
      </w:pPr>
      <w:r w:rsidRPr="00087D85">
        <w:rPr>
          <w:rStyle w:val="Fotnotereferanse"/>
        </w:rPr>
        <w:footnoteRef/>
      </w:r>
      <w:r w:rsidRPr="00087D85">
        <w:tab/>
        <w:t>Barn og medier 2022 – en undersøkelse om 9–18-åringers medievaner</w:t>
      </w:r>
    </w:p>
  </w:footnote>
  <w:footnote w:id="8">
    <w:p w14:paraId="21EC9A37" w14:textId="77777777" w:rsidR="0068665E" w:rsidRDefault="00A74CE3" w:rsidP="00087D85">
      <w:pPr>
        <w:pStyle w:val="Fotnotetekst1"/>
      </w:pPr>
      <w:r w:rsidRPr="00087D85">
        <w:rPr>
          <w:rStyle w:val="Fotnotereferanse"/>
        </w:rPr>
        <w:footnoteRef/>
      </w:r>
      <w:r w:rsidRPr="00087D85">
        <w:tab/>
        <w:t>I 2021 svarte 87 prosent av lærerne at skolen gir hver elev en digital enhet. I 2016 svarte 13 prosent det samme.</w:t>
      </w:r>
    </w:p>
  </w:footnote>
  <w:footnote w:id="9">
    <w:p w14:paraId="0CE4E568" w14:textId="77777777" w:rsidR="0068665E" w:rsidRDefault="00A74CE3" w:rsidP="00087D85">
      <w:pPr>
        <w:pStyle w:val="Fotnotetekst1"/>
      </w:pPr>
      <w:r w:rsidRPr="00087D85">
        <w:rPr>
          <w:rStyle w:val="Fotnotereferanse"/>
        </w:rPr>
        <w:footnoteRef/>
      </w:r>
      <w:r w:rsidRPr="00087D85">
        <w:tab/>
        <w:t>Barn og medier 2022 – en undersøkelse om 9–18-åringers medievaner</w:t>
      </w:r>
    </w:p>
  </w:footnote>
  <w:footnote w:id="10">
    <w:p w14:paraId="44418DD0" w14:textId="0EE3632A" w:rsidR="0068665E" w:rsidRDefault="00A74CE3" w:rsidP="00087D85">
      <w:pPr>
        <w:pStyle w:val="Fotnotetekst1"/>
      </w:pPr>
      <w:r w:rsidRPr="00087D85">
        <w:rPr>
          <w:rStyle w:val="Fotnotereferanse"/>
        </w:rPr>
        <w:footnoteRef/>
      </w:r>
      <w:r w:rsidRPr="00087D85">
        <w:tab/>
        <w:t xml:space="preserve">Offentlig utvalg som skal se på konsekvenser av barn og unges skjermbruk og foreslå tiltak. </w:t>
      </w:r>
      <w:hyperlink r:id="rId1" w:history="1">
        <w:r w:rsidR="00087D85" w:rsidRPr="00087D85">
          <w:rPr>
            <w:rStyle w:val="Hyperkobling"/>
          </w:rPr>
          <w:t>https://skjermbrukutvalget.no/mandat/</w:t>
        </w:r>
      </w:hyperlink>
      <w:r w:rsidR="00087D85" w:rsidRPr="00087D85">
        <w:t xml:space="preserve"> </w:t>
      </w:r>
    </w:p>
  </w:footnote>
  <w:footnote w:id="11">
    <w:p w14:paraId="21EA45E6" w14:textId="667D5CB7" w:rsidR="0068665E" w:rsidRDefault="00A74CE3" w:rsidP="00087D85">
      <w:pPr>
        <w:pStyle w:val="Fotnotetekst1"/>
      </w:pPr>
      <w:r w:rsidRPr="00087D85">
        <w:rPr>
          <w:rStyle w:val="Fotnotereferanse"/>
        </w:rPr>
        <w:footnoteRef/>
      </w:r>
      <w:r w:rsidRPr="00087D85">
        <w:tab/>
        <w:t xml:space="preserve">Konsekvenser av skjerm i skolen - et kunnskapsgrunnlag fra skjermbruksutvalget </w:t>
      </w:r>
      <w:hyperlink r:id="rId2" w:history="1">
        <w:r w:rsidR="00087D85" w:rsidRPr="00087D85">
          <w:rPr>
            <w:rStyle w:val="Hyperkobling"/>
          </w:rPr>
          <w:t>https://skjermbrukutvalget.no/temanotater/</w:t>
        </w:r>
      </w:hyperlink>
      <w:r w:rsidR="00087D85" w:rsidRPr="00087D85">
        <w:t xml:space="preserve"> </w:t>
      </w:r>
    </w:p>
  </w:footnote>
  <w:footnote w:id="12">
    <w:p w14:paraId="33883A29" w14:textId="77777777" w:rsidR="0068665E" w:rsidRDefault="00A74CE3" w:rsidP="00087D85">
      <w:pPr>
        <w:pStyle w:val="Fotnotetekst1"/>
      </w:pPr>
      <w:r w:rsidRPr="00087D85">
        <w:rPr>
          <w:rStyle w:val="Fotnotereferanse"/>
        </w:rPr>
        <w:footnoteRef/>
      </w:r>
      <w:r w:rsidRPr="00087D85">
        <w:tab/>
        <w:t>ibid</w:t>
      </w:r>
    </w:p>
  </w:footnote>
  <w:footnote w:id="13">
    <w:p w14:paraId="0C2BF3D1" w14:textId="77777777" w:rsidR="0068665E" w:rsidRDefault="00A74CE3" w:rsidP="00087D85">
      <w:pPr>
        <w:pStyle w:val="Fotnotetekst1"/>
      </w:pPr>
      <w:r w:rsidRPr="00087D85">
        <w:rPr>
          <w:rStyle w:val="Fotnotereferanse"/>
        </w:rPr>
        <w:footnoteRef/>
      </w:r>
      <w:r w:rsidRPr="00087D85">
        <w:tab/>
        <w:t>ibid</w:t>
      </w:r>
    </w:p>
  </w:footnote>
  <w:footnote w:id="14">
    <w:p w14:paraId="0D353FE4" w14:textId="77777777" w:rsidR="0068665E" w:rsidRDefault="00A74CE3" w:rsidP="00087D85">
      <w:pPr>
        <w:pStyle w:val="Fotnotetekst1"/>
      </w:pPr>
      <w:r w:rsidRPr="00087D85">
        <w:rPr>
          <w:rStyle w:val="Fotnotereferanse"/>
        </w:rPr>
        <w:footnoteRef/>
      </w:r>
      <w:r w:rsidRPr="00087D85">
        <w:tab/>
      </w:r>
      <w:hyperlink r:id="rId3">
        <w:r w:rsidRPr="00087D85">
          <w:t>Ipsos Barn&amp;Ungdom 202</w:t>
        </w:r>
      </w:hyperlink>
      <w:r w:rsidRPr="00087D85">
        <w:t>2</w:t>
      </w:r>
    </w:p>
  </w:footnote>
  <w:footnote w:id="15">
    <w:p w14:paraId="4EE0D2B0" w14:textId="77777777" w:rsidR="0068665E" w:rsidRPr="00A70EC9" w:rsidRDefault="00A74CE3" w:rsidP="00087D85">
      <w:pPr>
        <w:pStyle w:val="Fotnotetekst1"/>
        <w:rPr>
          <w:lang w:val="en-US"/>
        </w:rPr>
      </w:pPr>
      <w:r w:rsidRPr="00087D85">
        <w:rPr>
          <w:rStyle w:val="Fotnotereferanse"/>
        </w:rPr>
        <w:footnoteRef/>
      </w:r>
      <w:r w:rsidRPr="00087D85">
        <w:tab/>
        <w:t>Elisabeth Brekke Stangeland, Janine Ann Campbell, Natalia Kucirkova og Trude Hoel, i Scandinavian Journal of Educational Research (2023) Shared book reading: a Norwegian survey of reading practices in families</w:t>
      </w:r>
    </w:p>
  </w:footnote>
  <w:footnote w:id="16">
    <w:p w14:paraId="21FF8102" w14:textId="77777777" w:rsidR="0068665E" w:rsidRDefault="00A74CE3" w:rsidP="00087D85">
      <w:pPr>
        <w:pStyle w:val="Fotnotetekst1"/>
      </w:pPr>
      <w:r w:rsidRPr="00087D85">
        <w:rPr>
          <w:rStyle w:val="Fotnotereferanse"/>
        </w:rPr>
        <w:footnoteRef/>
      </w:r>
      <w:r w:rsidRPr="00087D85">
        <w:tab/>
        <w:t>Leserundersøkelsen 2024. Bokhandlerforeningen og Forleggerforeningen. Gjennomført av Perceptor og Norstat</w:t>
      </w:r>
    </w:p>
  </w:footnote>
  <w:footnote w:id="17">
    <w:p w14:paraId="6204DFC0" w14:textId="77777777" w:rsidR="0068665E" w:rsidRDefault="00A74CE3" w:rsidP="00087D85">
      <w:pPr>
        <w:pStyle w:val="Fotnotetekst1"/>
      </w:pPr>
      <w:r w:rsidRPr="00087D85">
        <w:rPr>
          <w:rStyle w:val="Fotnotereferanse"/>
        </w:rPr>
        <w:footnoteRef/>
      </w:r>
      <w:r w:rsidRPr="00087D85">
        <w:tab/>
        <w:t>Elisabeth Bjørnestad, Trine M. Myrvold, Cecilie P. Dalland, Silje Hølland, Emilia Andersson-Bakken, Annbjørg Håøy, Ingvill K. Svanes, Trude Sundtjønn (2023). Et blikk inn i førsteklasserommet - Lek, læring og vennskap, delrapport II</w:t>
      </w:r>
    </w:p>
  </w:footnote>
  <w:footnote w:id="18">
    <w:p w14:paraId="7008A12A" w14:textId="77777777" w:rsidR="0068665E" w:rsidRPr="00A70EC9" w:rsidRDefault="00A74CE3" w:rsidP="00087D85">
      <w:pPr>
        <w:pStyle w:val="Fotnotetekst1"/>
        <w:rPr>
          <w:lang w:val="en-US"/>
        </w:rPr>
      </w:pPr>
      <w:r w:rsidRPr="00087D85">
        <w:rPr>
          <w:rStyle w:val="Fotnotereferanse"/>
        </w:rPr>
        <w:footnoteRef/>
      </w:r>
      <w:r w:rsidRPr="00087D85">
        <w:tab/>
        <w:t>Kartushina, Natalia m. fl. (2021): COVID-19 first lockdown as a window into language acquisition: associations between caregiver-child activities and vocabulary gains i Language Development Research Volume 2, Issue 1.</w:t>
      </w:r>
    </w:p>
  </w:footnote>
  <w:footnote w:id="19">
    <w:p w14:paraId="161BAEFD" w14:textId="77777777" w:rsidR="0068665E" w:rsidRDefault="00A74CE3" w:rsidP="00087D85">
      <w:pPr>
        <w:pStyle w:val="Fotnotetekst1"/>
      </w:pPr>
      <w:r w:rsidRPr="00087D85">
        <w:rPr>
          <w:rStyle w:val="Fotnotereferanse"/>
        </w:rPr>
        <w:footnoteRef/>
      </w:r>
      <w:r w:rsidRPr="00087D85">
        <w:tab/>
        <w:t xml:space="preserve">National Early Literacy Panel 2008 </w:t>
      </w:r>
    </w:p>
  </w:footnote>
  <w:footnote w:id="20">
    <w:p w14:paraId="3F14D496" w14:textId="77777777" w:rsidR="0068665E" w:rsidRPr="00A70EC9" w:rsidRDefault="00A74CE3" w:rsidP="00087D85">
      <w:pPr>
        <w:pStyle w:val="Fotnotetekst1"/>
        <w:rPr>
          <w:lang w:val="en-US"/>
        </w:rPr>
      </w:pPr>
      <w:r w:rsidRPr="00087D85">
        <w:rPr>
          <w:rStyle w:val="Fotnotereferanse"/>
        </w:rPr>
        <w:footnoteRef/>
      </w:r>
      <w:r w:rsidRPr="00087D85">
        <w:tab/>
        <w:t xml:space="preserve">Alatalo et al. 2023. </w:t>
      </w:r>
      <w:hyperlink r:id="rId4">
        <w:r w:rsidRPr="00087D85">
          <w:t>Full article: Read-aloud and writing practices in Nordic preschools (tandfonline.com)</w:t>
        </w:r>
      </w:hyperlink>
      <w:r w:rsidRPr="00087D85">
        <w:t xml:space="preserve"> </w:t>
      </w:r>
    </w:p>
  </w:footnote>
  <w:footnote w:id="21">
    <w:p w14:paraId="1D2C4C92" w14:textId="77777777" w:rsidR="0068665E" w:rsidRDefault="00A74CE3" w:rsidP="00087D85">
      <w:pPr>
        <w:pStyle w:val="Fotnotetekst1"/>
      </w:pPr>
      <w:r w:rsidRPr="00087D85">
        <w:rPr>
          <w:rStyle w:val="Fotnotereferanse"/>
        </w:rPr>
        <w:footnoteRef/>
      </w:r>
      <w:r w:rsidRPr="00087D85">
        <w:tab/>
        <w:t>Åse Kari H. Wagner og Hildegunn Støle (red.) (2024). Tid for lesing! Norske tiåringers leseforståelse i PIRLS 2021. Universitetsforlaget.</w:t>
      </w:r>
    </w:p>
  </w:footnote>
  <w:footnote w:id="22">
    <w:p w14:paraId="47823ADB" w14:textId="77777777" w:rsidR="0068665E" w:rsidRDefault="00A74CE3" w:rsidP="00087D85">
      <w:pPr>
        <w:pStyle w:val="Fotnotetekst1"/>
      </w:pPr>
      <w:r w:rsidRPr="00087D85">
        <w:rPr>
          <w:rStyle w:val="Fotnotereferanse"/>
        </w:rPr>
        <w:footnoteRef/>
      </w:r>
      <w:r w:rsidRPr="00087D85">
        <w:tab/>
        <w:t xml:space="preserve"> Evaluering av tilskudd til skolebibliotek - Utarbeidet på oppdrag for Utdanningsdirektoratet (Oxford research, 2021)</w:t>
      </w:r>
    </w:p>
  </w:footnote>
  <w:footnote w:id="23">
    <w:p w14:paraId="6A18B7C7" w14:textId="3575BFAC" w:rsidR="0068665E" w:rsidRDefault="00A74CE3" w:rsidP="00087D85">
      <w:pPr>
        <w:pStyle w:val="Fotnotetekst1"/>
      </w:pPr>
      <w:r w:rsidRPr="00087D85">
        <w:rPr>
          <w:rStyle w:val="Fotnotereferanse"/>
        </w:rPr>
        <w:footnoteRef/>
      </w:r>
      <w:r w:rsidRPr="00087D85">
        <w:tab/>
        <w:t xml:space="preserve"> Kulturrådet - Forsøksordninga for distribusjon av kulturfondbøker til skulebibliotek</w:t>
      </w:r>
      <w:r w:rsidR="00087D85" w:rsidRPr="00087D85">
        <w:t xml:space="preserve"> –</w:t>
      </w:r>
      <w:r w:rsidRPr="00087D85">
        <w:t xml:space="preserve"> hovudfun frå intern gjennomgang </w:t>
      </w:r>
    </w:p>
  </w:footnote>
  <w:footnote w:id="24">
    <w:p w14:paraId="60A748ED" w14:textId="77777777" w:rsidR="00767326" w:rsidRDefault="00767326" w:rsidP="00087D85">
      <w:pPr>
        <w:pStyle w:val="Fotnotetekst1"/>
      </w:pPr>
      <w:r w:rsidRPr="00087D85">
        <w:rPr>
          <w:rStyle w:val="Fotnotereferanse"/>
        </w:rPr>
        <w:footnoteRef/>
      </w:r>
      <w:r w:rsidRPr="00087D85">
        <w:tab/>
        <w:t>Forskningsprosjekt på Sommerles.no (Møreforsking Molde og Høgskulen i Volda,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8238BC"/>
    <w:multiLevelType w:val="multilevel"/>
    <w:tmpl w:val="9C96B42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26" w:hanging="226"/>
      </w:pPr>
    </w:lvl>
    <w:lvl w:ilvl="7">
      <w:numFmt w:val="decimal"/>
      <w:lvlText w:val=""/>
      <w:lvlJc w:val="left"/>
    </w:lvl>
    <w:lvl w:ilvl="8">
      <w:numFmt w:val="decimal"/>
      <w:lvlText w:val=""/>
      <w:lvlJc w:val="left"/>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54F1DB8"/>
    <w:multiLevelType w:val="singleLevel"/>
    <w:tmpl w:val="C56E8028"/>
    <w:lvl w:ilvl="0">
      <w:numFmt w:val="bullet"/>
      <w:lvlText w:val="•"/>
      <w:lvlJc w:val="left"/>
      <w:pPr>
        <w:tabs>
          <w:tab w:val="num" w:pos="170"/>
        </w:tabs>
        <w:ind w:left="170" w:hanging="170"/>
      </w:pPr>
      <w:rPr>
        <w:rFonts w:ascii="Symbol" w:hAnsi="Symbol" w:cs="Symbol"/>
        <w:b w:val="0"/>
        <w:i w:val="0"/>
      </w:r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02F1C15"/>
    <w:multiLevelType w:val="singleLevel"/>
    <w:tmpl w:val="049C2E92"/>
    <w:lvl w:ilvl="0">
      <w:numFmt w:val="bullet"/>
      <w:lvlText w:val="•"/>
      <w:lvlJc w:val="left"/>
      <w:pPr>
        <w:tabs>
          <w:tab w:val="num" w:pos="170"/>
        </w:tabs>
        <w:ind w:left="453" w:hanging="170"/>
      </w:pPr>
    </w:lvl>
  </w:abstractNum>
  <w:abstractNum w:abstractNumId="27"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8" w15:restartNumberingAfterBreak="0">
    <w:nsid w:val="45034025"/>
    <w:multiLevelType w:val="singleLevel"/>
    <w:tmpl w:val="F772811E"/>
    <w:lvl w:ilvl="0">
      <w:numFmt w:val="bullet"/>
      <w:lvlText w:val="•"/>
      <w:lvlJc w:val="left"/>
      <w:pPr>
        <w:tabs>
          <w:tab w:val="num" w:pos="170"/>
        </w:tabs>
        <w:ind w:left="170" w:hanging="170"/>
      </w:pPr>
      <w:rPr>
        <w:rFonts w:ascii="Symbol" w:hAnsi="Symbol" w:cs="Symbol"/>
        <w:b w:val="0"/>
        <w:i w:val="0"/>
      </w:rPr>
    </w:lvl>
  </w:abstractNum>
  <w:abstractNum w:abstractNumId="29"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0"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2"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3"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4"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583003A9"/>
    <w:multiLevelType w:val="singleLevel"/>
    <w:tmpl w:val="53EE6B2C"/>
    <w:lvl w:ilvl="0">
      <w:numFmt w:val="bullet"/>
      <w:pStyle w:val="Liste1"/>
      <w:lvlText w:val="–"/>
      <w:lvlJc w:val="left"/>
      <w:pPr>
        <w:tabs>
          <w:tab w:val="num" w:pos="170"/>
        </w:tabs>
        <w:ind w:left="170" w:hanging="170"/>
      </w:pPr>
      <w:rPr>
        <w:rFonts w:ascii="Open Sans" w:hAnsi="Open Sans" w:cs="Open Sans"/>
        <w:b w:val="0"/>
        <w:i w:val="0"/>
      </w:rPr>
    </w:lvl>
  </w:abstractNum>
  <w:abstractNum w:abstractNumId="36"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8"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9" w15:restartNumberingAfterBreak="0">
    <w:nsid w:val="62A6542F"/>
    <w:multiLevelType w:val="multilevel"/>
    <w:tmpl w:val="96E67026"/>
    <w:numStyleLink w:val="RomListeStil"/>
  </w:abstractNum>
  <w:abstractNum w:abstractNumId="40"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1"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2"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3"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4"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869877055">
    <w:abstractNumId w:val="8"/>
  </w:num>
  <w:num w:numId="2" w16cid:durableId="827672062">
    <w:abstractNumId w:val="13"/>
  </w:num>
  <w:num w:numId="3" w16cid:durableId="257561546">
    <w:abstractNumId w:val="26"/>
  </w:num>
  <w:num w:numId="4" w16cid:durableId="94327558">
    <w:abstractNumId w:val="28"/>
  </w:num>
  <w:num w:numId="5" w16cid:durableId="362563807">
    <w:abstractNumId w:val="35"/>
  </w:num>
  <w:num w:numId="6" w16cid:durableId="621571614">
    <w:abstractNumId w:val="44"/>
  </w:num>
  <w:num w:numId="7" w16cid:durableId="1691493727">
    <w:abstractNumId w:val="37"/>
  </w:num>
  <w:num w:numId="8" w16cid:durableId="701784177">
    <w:abstractNumId w:val="43"/>
  </w:num>
  <w:num w:numId="9" w16cid:durableId="212666145">
    <w:abstractNumId w:val="14"/>
  </w:num>
  <w:num w:numId="10" w16cid:durableId="239825732">
    <w:abstractNumId w:val="18"/>
  </w:num>
  <w:num w:numId="11" w16cid:durableId="1929076049">
    <w:abstractNumId w:val="3"/>
  </w:num>
  <w:num w:numId="12" w16cid:durableId="1302341828">
    <w:abstractNumId w:val="29"/>
  </w:num>
  <w:num w:numId="13" w16cid:durableId="695350705">
    <w:abstractNumId w:val="2"/>
  </w:num>
  <w:num w:numId="14" w16cid:durableId="2074424752">
    <w:abstractNumId w:val="10"/>
  </w:num>
  <w:num w:numId="15" w16cid:durableId="1093283793">
    <w:abstractNumId w:val="11"/>
  </w:num>
  <w:num w:numId="16" w16cid:durableId="1549367804">
    <w:abstractNumId w:val="36"/>
  </w:num>
  <w:num w:numId="17" w16cid:durableId="1789155614">
    <w:abstractNumId w:val="4"/>
  </w:num>
  <w:num w:numId="18" w16cid:durableId="1281376518">
    <w:abstractNumId w:val="17"/>
  </w:num>
  <w:num w:numId="19" w16cid:durableId="1377050693">
    <w:abstractNumId w:val="34"/>
  </w:num>
  <w:num w:numId="20" w16cid:durableId="1122991450">
    <w:abstractNumId w:val="41"/>
  </w:num>
  <w:num w:numId="21" w16cid:durableId="443623288">
    <w:abstractNumId w:val="25"/>
  </w:num>
  <w:num w:numId="22" w16cid:durableId="1958560054">
    <w:abstractNumId w:val="1"/>
  </w:num>
  <w:num w:numId="23" w16cid:durableId="1826507644">
    <w:abstractNumId w:val="23"/>
  </w:num>
  <w:num w:numId="24" w16cid:durableId="1000084717">
    <w:abstractNumId w:val="30"/>
  </w:num>
  <w:num w:numId="25" w16cid:durableId="1881743657">
    <w:abstractNumId w:val="38"/>
  </w:num>
  <w:num w:numId="26" w16cid:durableId="1086027685">
    <w:abstractNumId w:val="42"/>
  </w:num>
  <w:num w:numId="27" w16cid:durableId="1495024277">
    <w:abstractNumId w:val="5"/>
  </w:num>
  <w:num w:numId="28" w16cid:durableId="1004893802">
    <w:abstractNumId w:val="15"/>
  </w:num>
  <w:num w:numId="29" w16cid:durableId="2093314615">
    <w:abstractNumId w:val="32"/>
  </w:num>
  <w:num w:numId="30" w16cid:durableId="2061443347">
    <w:abstractNumId w:val="7"/>
  </w:num>
  <w:num w:numId="31" w16cid:durableId="615912939">
    <w:abstractNumId w:val="31"/>
  </w:num>
  <w:num w:numId="32" w16cid:durableId="116336904">
    <w:abstractNumId w:val="0"/>
  </w:num>
  <w:num w:numId="33" w16cid:durableId="1790126119">
    <w:abstractNumId w:val="22"/>
  </w:num>
  <w:num w:numId="34" w16cid:durableId="2096172467">
    <w:abstractNumId w:val="6"/>
  </w:num>
  <w:num w:numId="35" w16cid:durableId="513425096">
    <w:abstractNumId w:val="12"/>
  </w:num>
  <w:num w:numId="36" w16cid:durableId="1733311814">
    <w:abstractNumId w:val="27"/>
  </w:num>
  <w:num w:numId="37" w16cid:durableId="1792362062">
    <w:abstractNumId w:val="40"/>
  </w:num>
  <w:num w:numId="38" w16cid:durableId="257954137">
    <w:abstractNumId w:val="16"/>
  </w:num>
  <w:num w:numId="39" w16cid:durableId="394938225">
    <w:abstractNumId w:val="19"/>
  </w:num>
  <w:num w:numId="40" w16cid:durableId="1167212603">
    <w:abstractNumId w:val="9"/>
  </w:num>
  <w:num w:numId="41" w16cid:durableId="653216016">
    <w:abstractNumId w:val="20"/>
  </w:num>
  <w:num w:numId="42" w16cid:durableId="413403540">
    <w:abstractNumId w:val="24"/>
  </w:num>
  <w:num w:numId="43"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551466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7381097">
    <w:abstractNumId w:val="21"/>
  </w:num>
  <w:num w:numId="46" w16cid:durableId="1589314918">
    <w:abstractNumId w:val="33"/>
  </w:num>
  <w:num w:numId="47" w16cid:durableId="17551225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66297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08"/>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KUD\Publikasjonsnr\V-1049 B Sammen om lesing. Leselyststrategien\Kjerneformat\forside.jpg"/>
    <w:docVar w:name="W2KpdfPath" w:val="X:\FILLAGER\KUD\Publikasjonsnr\V-1049 B Sammen om lesing. Leselyststrategien\Kjerneformat\Sammen om lesing.pdf"/>
  </w:docVars>
  <w:rsids>
    <w:rsidRoot w:val="0068665E"/>
    <w:rsid w:val="00065121"/>
    <w:rsid w:val="00085ACC"/>
    <w:rsid w:val="00087D85"/>
    <w:rsid w:val="0009785F"/>
    <w:rsid w:val="001A1088"/>
    <w:rsid w:val="001E0E0D"/>
    <w:rsid w:val="002338B2"/>
    <w:rsid w:val="0023642A"/>
    <w:rsid w:val="00251134"/>
    <w:rsid w:val="002F40B3"/>
    <w:rsid w:val="00397817"/>
    <w:rsid w:val="003C73A9"/>
    <w:rsid w:val="00455CDD"/>
    <w:rsid w:val="00572481"/>
    <w:rsid w:val="0059029C"/>
    <w:rsid w:val="0068665E"/>
    <w:rsid w:val="00726043"/>
    <w:rsid w:val="00767326"/>
    <w:rsid w:val="008A5ECB"/>
    <w:rsid w:val="00986944"/>
    <w:rsid w:val="00A03A45"/>
    <w:rsid w:val="00A70EC9"/>
    <w:rsid w:val="00A74CE3"/>
    <w:rsid w:val="00A92969"/>
    <w:rsid w:val="00AC2F43"/>
    <w:rsid w:val="00C21FA6"/>
    <w:rsid w:val="00CF2F6D"/>
    <w:rsid w:val="00EF6D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BE04C"/>
  <w15:docId w15:val="{74FD2D74-A9C6-4740-8A7F-77579ECE3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A03A45"/>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A03A45"/>
    <w:pPr>
      <w:keepNext/>
      <w:keepLines/>
      <w:numPr>
        <w:numId w:val="2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A03A45"/>
    <w:pPr>
      <w:numPr>
        <w:ilvl w:val="1"/>
      </w:numPr>
      <w:spacing w:before="240"/>
      <w:outlineLvl w:val="1"/>
    </w:pPr>
    <w:rPr>
      <w:spacing w:val="4"/>
      <w:sz w:val="28"/>
    </w:rPr>
  </w:style>
  <w:style w:type="paragraph" w:styleId="Overskrift3">
    <w:name w:val="heading 3"/>
    <w:basedOn w:val="Normal"/>
    <w:next w:val="Normal"/>
    <w:link w:val="Overskrift3Tegn"/>
    <w:qFormat/>
    <w:rsid w:val="00A03A45"/>
    <w:pPr>
      <w:keepNext/>
      <w:keepLines/>
      <w:numPr>
        <w:ilvl w:val="2"/>
        <w:numId w:val="23"/>
      </w:numPr>
      <w:spacing w:before="240" w:after="100"/>
      <w:outlineLvl w:val="2"/>
    </w:pPr>
    <w:rPr>
      <w:b/>
    </w:rPr>
  </w:style>
  <w:style w:type="paragraph" w:styleId="Overskrift4">
    <w:name w:val="heading 4"/>
    <w:basedOn w:val="Overskrift1"/>
    <w:next w:val="Normal"/>
    <w:link w:val="Overskrift4Tegn"/>
    <w:qFormat/>
    <w:rsid w:val="00A03A45"/>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03A45"/>
    <w:pPr>
      <w:numPr>
        <w:ilvl w:val="4"/>
      </w:numPr>
      <w:spacing w:before="200"/>
      <w:outlineLvl w:val="4"/>
    </w:pPr>
    <w:rPr>
      <w:b w:val="0"/>
      <w:sz w:val="22"/>
    </w:rPr>
  </w:style>
  <w:style w:type="paragraph" w:styleId="Overskrift6">
    <w:name w:val="heading 6"/>
    <w:basedOn w:val="Normal"/>
    <w:next w:val="Normal"/>
    <w:link w:val="Overskrift6Tegn"/>
    <w:qFormat/>
    <w:rsid w:val="00A03A45"/>
    <w:pPr>
      <w:numPr>
        <w:ilvl w:val="5"/>
        <w:numId w:val="6"/>
      </w:numPr>
      <w:spacing w:before="240" w:after="60"/>
      <w:outlineLvl w:val="5"/>
    </w:pPr>
    <w:rPr>
      <w:i/>
    </w:rPr>
  </w:style>
  <w:style w:type="paragraph" w:styleId="Overskrift7">
    <w:name w:val="heading 7"/>
    <w:basedOn w:val="Normal"/>
    <w:next w:val="Normal"/>
    <w:link w:val="Overskrift7Tegn"/>
    <w:qFormat/>
    <w:rsid w:val="00A03A45"/>
    <w:pPr>
      <w:numPr>
        <w:ilvl w:val="6"/>
        <w:numId w:val="6"/>
      </w:numPr>
      <w:spacing w:before="240" w:after="60"/>
      <w:outlineLvl w:val="6"/>
    </w:pPr>
  </w:style>
  <w:style w:type="paragraph" w:styleId="Overskrift8">
    <w:name w:val="heading 8"/>
    <w:basedOn w:val="Normal"/>
    <w:next w:val="Normal"/>
    <w:link w:val="Overskrift8Tegn"/>
    <w:qFormat/>
    <w:rsid w:val="00A03A45"/>
    <w:pPr>
      <w:numPr>
        <w:ilvl w:val="7"/>
        <w:numId w:val="6"/>
      </w:numPr>
      <w:spacing w:before="240" w:after="60"/>
      <w:outlineLvl w:val="7"/>
    </w:pPr>
    <w:rPr>
      <w:i/>
    </w:rPr>
  </w:style>
  <w:style w:type="paragraph" w:styleId="Overskrift9">
    <w:name w:val="heading 9"/>
    <w:basedOn w:val="Normal"/>
    <w:next w:val="Normal"/>
    <w:link w:val="Overskrift9Tegn"/>
    <w:qFormat/>
    <w:rsid w:val="00A03A45"/>
    <w:pPr>
      <w:numPr>
        <w:ilvl w:val="8"/>
        <w:numId w:val="6"/>
      </w:numPr>
      <w:spacing w:before="240" w:after="60"/>
      <w:outlineLvl w:val="8"/>
    </w:pPr>
    <w:rPr>
      <w:b/>
      <w:i/>
      <w:sz w:val="18"/>
    </w:rPr>
  </w:style>
  <w:style w:type="character" w:default="1" w:styleId="Standardskriftforavsnitt">
    <w:name w:val="Default Paragraph Font"/>
    <w:uiPriority w:val="1"/>
    <w:semiHidden/>
    <w:unhideWhenUsed/>
    <w:rsid w:val="00A03A4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03A45"/>
  </w:style>
  <w:style w:type="paragraph" w:customStyle="1" w:styleId="Fotnotetekst1">
    <w:name w:val="Fotnotetekst1"/>
    <w:basedOn w:val="Normal"/>
    <w:qFormat/>
    <w:pPr>
      <w:numPr>
        <w:ilvl w:val="6"/>
        <w:numId w:val="1"/>
      </w:numPr>
      <w:tabs>
        <w:tab w:val="left" w:pos="283"/>
      </w:tabs>
      <w:spacing w:line="180" w:lineRule="exact"/>
    </w:pPr>
    <w:rPr>
      <w:sz w:val="14"/>
    </w:rPr>
  </w:style>
  <w:style w:type="paragraph" w:customStyle="1" w:styleId="Liste1">
    <w:name w:val="Liste1"/>
    <w:basedOn w:val="Normal"/>
    <w:qFormat/>
    <w:pPr>
      <w:numPr>
        <w:numId w:val="5"/>
      </w:numPr>
      <w:tabs>
        <w:tab w:val="left" w:pos="170"/>
        <w:tab w:val="left" w:pos="283"/>
        <w:tab w:val="left" w:pos="397"/>
      </w:tabs>
    </w:pPr>
  </w:style>
  <w:style w:type="paragraph" w:customStyle="1" w:styleId="Listebombe">
    <w:name w:val="Liste bombe"/>
    <w:basedOn w:val="Liste"/>
    <w:qFormat/>
    <w:rsid w:val="00A03A45"/>
    <w:pPr>
      <w:numPr>
        <w:numId w:val="17"/>
      </w:numPr>
      <w:ind w:left="397" w:hanging="397"/>
    </w:pPr>
  </w:style>
  <w:style w:type="paragraph" w:customStyle="1" w:styleId="Listebombe2">
    <w:name w:val="Liste bombe 2"/>
    <w:basedOn w:val="Liste2"/>
    <w:qFormat/>
    <w:rsid w:val="00A03A45"/>
    <w:pPr>
      <w:numPr>
        <w:numId w:val="18"/>
      </w:numPr>
      <w:ind w:left="794" w:hanging="397"/>
    </w:pPr>
  </w:style>
  <w:style w:type="paragraph" w:customStyle="1" w:styleId="Listeavsnitt1">
    <w:name w:val="Listeavsnitt1"/>
    <w:basedOn w:val="Liste1"/>
    <w:qFormat/>
    <w:pPr>
      <w:numPr>
        <w:numId w:val="0"/>
      </w:numPr>
      <w:tabs>
        <w:tab w:val="left" w:pos="170"/>
      </w:tabs>
      <w:spacing w:before="113" w:after="113"/>
      <w:ind w:left="226"/>
    </w:pPr>
    <w:rPr>
      <w:rFonts w:ascii="Open Sans SemiBold" w:hAnsi="Open Sans SemiBold" w:cs="Open Sans SemiBold"/>
      <w:sz w:val="18"/>
    </w:rPr>
  </w:style>
  <w:style w:type="paragraph" w:customStyle="1" w:styleId="Ramme-slutt">
    <w:name w:val="Ramme-slutt"/>
    <w:basedOn w:val="Normal"/>
    <w:qFormat/>
    <w:rsid w:val="00A03A45"/>
    <w:rPr>
      <w:b/>
      <w:color w:val="C00000"/>
    </w:rPr>
  </w:style>
  <w:style w:type="paragraph" w:customStyle="1" w:styleId="UnOverskrift1">
    <w:name w:val="UnOverskrift 1"/>
    <w:basedOn w:val="Overskrift1"/>
    <w:next w:val="Normal"/>
    <w:qFormat/>
    <w:rsid w:val="00A03A45"/>
    <w:pPr>
      <w:numPr>
        <w:numId w:val="0"/>
      </w:numPr>
    </w:pPr>
  </w:style>
  <w:style w:type="paragraph" w:customStyle="1" w:styleId="avsnitt-tittel">
    <w:name w:val="avsnitt-tittel"/>
    <w:basedOn w:val="Undertittel"/>
    <w:next w:val="Normal"/>
    <w:rsid w:val="00A03A45"/>
    <w:rPr>
      <w:b w:val="0"/>
    </w:rPr>
  </w:style>
  <w:style w:type="paragraph" w:customStyle="1" w:styleId="tittel-ramme">
    <w:name w:val="tittel-ramme"/>
    <w:basedOn w:val="Normal"/>
    <w:next w:val="Normal"/>
    <w:rsid w:val="00A03A45"/>
    <w:pPr>
      <w:keepNext/>
      <w:keepLines/>
      <w:numPr>
        <w:ilvl w:val="7"/>
        <w:numId w:val="23"/>
      </w:numPr>
      <w:spacing w:before="360" w:after="80"/>
      <w:jc w:val="center"/>
    </w:pPr>
    <w:rPr>
      <w:b/>
      <w:spacing w:val="4"/>
      <w:sz w:val="24"/>
    </w:rPr>
  </w:style>
  <w:style w:type="paragraph" w:customStyle="1" w:styleId="sorttekst-H1">
    <w:name w:val="sort tekst-&gt;H1"/>
    <w:qFormat/>
    <w:pPr>
      <w:spacing w:line="720" w:lineRule="exact"/>
    </w:pPr>
    <w:rPr>
      <w:rFonts w:ascii="Open Sans Light" w:hAnsi="Open Sans Light" w:cs="Open Sans Light"/>
      <w:sz w:val="66"/>
      <w:lang w:val="nb-NO"/>
    </w:rPr>
  </w:style>
  <w:style w:type="paragraph" w:customStyle="1" w:styleId="sorttekst-H2">
    <w:name w:val="sort tekst-&gt;H2"/>
    <w:qFormat/>
    <w:pPr>
      <w:spacing w:line="320" w:lineRule="exact"/>
    </w:pPr>
    <w:rPr>
      <w:rFonts w:ascii="Open Sans" w:hAnsi="Open Sans" w:cs="Open Sans"/>
      <w:sz w:val="25"/>
      <w:lang w:val="nb-NO"/>
    </w:rPr>
  </w:style>
  <w:style w:type="character" w:customStyle="1" w:styleId="Eksempelstart">
    <w:name w:val="Eksempel start"/>
    <w:qFormat/>
    <w:rPr>
      <w:color w:val="3E9182"/>
    </w:rPr>
  </w:style>
  <w:style w:type="character" w:customStyle="1" w:styleId="Faktastart">
    <w:name w:val="Fakta start"/>
    <w:qFormat/>
    <w:rPr>
      <w:color w:val="FF6600"/>
    </w:rPr>
  </w:style>
  <w:style w:type="character" w:customStyle="1" w:styleId="Fotnotereferanse1">
    <w:name w:val="Fotnotereferanse1"/>
    <w:qFormat/>
    <w:rPr>
      <w:vertAlign w:val="superscript"/>
    </w:rPr>
  </w:style>
  <w:style w:type="character" w:customStyle="1" w:styleId="Overskrift2start">
    <w:name w:val="Overskrift 2 start"/>
    <w:qFormat/>
    <w:rPr>
      <w:color w:val="108656"/>
    </w:rPr>
  </w:style>
  <w:style w:type="character" w:customStyle="1" w:styleId="Merknadsreferanse1">
    <w:name w:val="Merknadsreferanse1"/>
    <w:qFormat/>
    <w:rPr>
      <w:rFonts w:ascii="Times New Roman" w:hAnsi="Times New Roman" w:cs="Times New Roman"/>
      <w:color w:val="000000"/>
      <w:sz w:val="16"/>
    </w:rPr>
  </w:style>
  <w:style w:type="character" w:styleId="Fotnotereferanse">
    <w:name w:val="footnote reference"/>
    <w:basedOn w:val="Standardskriftforavsnitt"/>
    <w:rsid w:val="00A03A45"/>
    <w:rPr>
      <w:vertAlign w:val="superscript"/>
    </w:rPr>
  </w:style>
  <w:style w:type="character" w:customStyle="1" w:styleId="kursiv">
    <w:name w:val="kursiv"/>
    <w:basedOn w:val="Standardskriftforavsnitt"/>
    <w:rsid w:val="00A03A45"/>
    <w:rPr>
      <w:i/>
    </w:rPr>
  </w:style>
  <w:style w:type="character" w:customStyle="1" w:styleId="skrift-hevet">
    <w:name w:val="skrift-hevet"/>
    <w:basedOn w:val="Standardskriftforavsnitt"/>
    <w:rsid w:val="00A03A45"/>
    <w:rPr>
      <w:sz w:val="20"/>
      <w:vertAlign w:val="superscript"/>
    </w:rPr>
  </w:style>
  <w:style w:type="character" w:customStyle="1" w:styleId="Overskrift1Tegn">
    <w:name w:val="Overskrift 1 Tegn"/>
    <w:basedOn w:val="Standardskriftforavsnitt"/>
    <w:link w:val="Overskrift1"/>
    <w:rsid w:val="00A03A45"/>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A03A45"/>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A03A45"/>
    <w:rPr>
      <w:rFonts w:ascii="Open Sans" w:hAnsi="Open Sans" w:cstheme="minorBidi"/>
      <w:b/>
      <w:sz w:val="22"/>
      <w:szCs w:val="22"/>
      <w:lang w:val="nb-NO"/>
    </w:rPr>
  </w:style>
  <w:style w:type="character" w:customStyle="1" w:styleId="Overskrift4Tegn">
    <w:name w:val="Overskrift 4 Tegn"/>
    <w:basedOn w:val="Standardskriftforavsnitt"/>
    <w:link w:val="Overskrift4"/>
    <w:rsid w:val="00A03A45"/>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A03A45"/>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A03A45"/>
    <w:rPr>
      <w:rFonts w:ascii="Open Sans" w:hAnsi="Open Sans" w:cstheme="minorBidi"/>
      <w:i/>
      <w:sz w:val="22"/>
      <w:szCs w:val="22"/>
      <w:lang w:val="nb-NO"/>
    </w:rPr>
  </w:style>
  <w:style w:type="character" w:customStyle="1" w:styleId="Overskrift7Tegn">
    <w:name w:val="Overskrift 7 Tegn"/>
    <w:basedOn w:val="Standardskriftforavsnitt"/>
    <w:link w:val="Overskrift7"/>
    <w:rsid w:val="00A03A45"/>
    <w:rPr>
      <w:rFonts w:ascii="Open Sans" w:hAnsi="Open Sans" w:cstheme="minorBidi"/>
      <w:sz w:val="22"/>
      <w:szCs w:val="22"/>
      <w:lang w:val="nb-NO"/>
    </w:rPr>
  </w:style>
  <w:style w:type="character" w:customStyle="1" w:styleId="Overskrift8Tegn">
    <w:name w:val="Overskrift 8 Tegn"/>
    <w:basedOn w:val="Standardskriftforavsnitt"/>
    <w:link w:val="Overskrift8"/>
    <w:rsid w:val="00A03A45"/>
    <w:rPr>
      <w:rFonts w:ascii="Open Sans" w:hAnsi="Open Sans" w:cstheme="minorBidi"/>
      <w:i/>
      <w:sz w:val="22"/>
      <w:szCs w:val="22"/>
      <w:lang w:val="nb-NO"/>
    </w:rPr>
  </w:style>
  <w:style w:type="character" w:customStyle="1" w:styleId="Overskrift9Tegn">
    <w:name w:val="Overskrift 9 Tegn"/>
    <w:basedOn w:val="Standardskriftforavsnitt"/>
    <w:link w:val="Overskrift9"/>
    <w:rsid w:val="00A03A45"/>
    <w:rPr>
      <w:rFonts w:ascii="Open Sans" w:hAnsi="Open Sans" w:cstheme="minorBidi"/>
      <w:b/>
      <w:i/>
      <w:sz w:val="18"/>
      <w:szCs w:val="22"/>
      <w:lang w:val="nb-NO"/>
    </w:rPr>
  </w:style>
  <w:style w:type="paragraph" w:customStyle="1" w:styleId="alfaliste">
    <w:name w:val="alfaliste"/>
    <w:basedOn w:val="Nummerertliste"/>
    <w:rsid w:val="00A03A45"/>
    <w:pPr>
      <w:numPr>
        <w:numId w:val="44"/>
      </w:numPr>
    </w:pPr>
    <w:rPr>
      <w:spacing w:val="4"/>
    </w:rPr>
  </w:style>
  <w:style w:type="paragraph" w:customStyle="1" w:styleId="alfaliste2">
    <w:name w:val="alfaliste 2"/>
    <w:basedOn w:val="alfaliste"/>
    <w:next w:val="alfaliste"/>
    <w:rsid w:val="00A03A45"/>
    <w:pPr>
      <w:numPr>
        <w:numId w:val="29"/>
      </w:numPr>
    </w:pPr>
  </w:style>
  <w:style w:type="paragraph" w:customStyle="1" w:styleId="alfaliste3">
    <w:name w:val="alfaliste 3"/>
    <w:basedOn w:val="alfaliste"/>
    <w:autoRedefine/>
    <w:qFormat/>
    <w:rsid w:val="00A03A45"/>
    <w:pPr>
      <w:numPr>
        <w:numId w:val="35"/>
      </w:numPr>
    </w:pPr>
  </w:style>
  <w:style w:type="paragraph" w:customStyle="1" w:styleId="alfaliste4">
    <w:name w:val="alfaliste 4"/>
    <w:basedOn w:val="alfaliste"/>
    <w:qFormat/>
    <w:rsid w:val="00A03A45"/>
    <w:pPr>
      <w:numPr>
        <w:numId w:val="36"/>
      </w:numPr>
      <w:ind w:left="1588" w:hanging="397"/>
    </w:pPr>
  </w:style>
  <w:style w:type="paragraph" w:customStyle="1" w:styleId="alfaliste5">
    <w:name w:val="alfaliste 5"/>
    <w:basedOn w:val="alfaliste"/>
    <w:qFormat/>
    <w:rsid w:val="00A03A45"/>
    <w:pPr>
      <w:numPr>
        <w:numId w:val="37"/>
      </w:numPr>
      <w:ind w:left="1985" w:hanging="397"/>
    </w:pPr>
  </w:style>
  <w:style w:type="paragraph" w:customStyle="1" w:styleId="avsnitt-undertittel">
    <w:name w:val="avsnitt-undertittel"/>
    <w:basedOn w:val="Undertittel"/>
    <w:next w:val="Normal"/>
    <w:rsid w:val="00A03A45"/>
    <w:pPr>
      <w:spacing w:line="240" w:lineRule="auto"/>
    </w:pPr>
    <w:rPr>
      <w:rFonts w:eastAsia="Batang"/>
      <w:b w:val="0"/>
      <w:i/>
      <w:sz w:val="24"/>
      <w:szCs w:val="20"/>
    </w:rPr>
  </w:style>
  <w:style w:type="paragraph" w:customStyle="1" w:styleId="avsnitt-under-undertittel">
    <w:name w:val="avsnitt-under-undertittel"/>
    <w:basedOn w:val="Undertittel"/>
    <w:next w:val="Normal"/>
    <w:rsid w:val="00A03A45"/>
    <w:pPr>
      <w:spacing w:line="240" w:lineRule="auto"/>
    </w:pPr>
    <w:rPr>
      <w:rFonts w:eastAsia="Batang"/>
      <w:b w:val="0"/>
      <w:i/>
      <w:sz w:val="22"/>
      <w:szCs w:val="20"/>
    </w:rPr>
  </w:style>
  <w:style w:type="paragraph" w:customStyle="1" w:styleId="Def">
    <w:name w:val="Def"/>
    <w:basedOn w:val="Normal"/>
    <w:qFormat/>
    <w:rsid w:val="00A03A45"/>
  </w:style>
  <w:style w:type="paragraph" w:customStyle="1" w:styleId="figur-beskr">
    <w:name w:val="figur-beskr"/>
    <w:basedOn w:val="Normal"/>
    <w:next w:val="Normal"/>
    <w:rsid w:val="00A03A45"/>
    <w:rPr>
      <w:spacing w:val="4"/>
    </w:rPr>
  </w:style>
  <w:style w:type="paragraph" w:customStyle="1" w:styleId="figur-tittel">
    <w:name w:val="figur-tittel"/>
    <w:basedOn w:val="Normal"/>
    <w:next w:val="Normal"/>
    <w:rsid w:val="00A03A45"/>
    <w:pPr>
      <w:numPr>
        <w:ilvl w:val="5"/>
        <w:numId w:val="23"/>
      </w:numPr>
    </w:pPr>
    <w:rPr>
      <w:spacing w:val="4"/>
      <w:sz w:val="28"/>
    </w:rPr>
  </w:style>
  <w:style w:type="character" w:customStyle="1" w:styleId="halvfet">
    <w:name w:val="halvfet"/>
    <w:basedOn w:val="Standardskriftforavsnitt"/>
    <w:rsid w:val="00A03A45"/>
    <w:rPr>
      <w:b/>
    </w:rPr>
  </w:style>
  <w:style w:type="paragraph" w:customStyle="1" w:styleId="hengende-innrykk">
    <w:name w:val="hengende-innrykk"/>
    <w:basedOn w:val="Normal"/>
    <w:next w:val="Normal"/>
    <w:rsid w:val="00A03A45"/>
    <w:pPr>
      <w:ind w:left="1418" w:hanging="1418"/>
    </w:pPr>
    <w:rPr>
      <w:spacing w:val="4"/>
    </w:rPr>
  </w:style>
  <w:style w:type="paragraph" w:customStyle="1" w:styleId="Kilde">
    <w:name w:val="Kilde"/>
    <w:basedOn w:val="Normal"/>
    <w:next w:val="Normal"/>
    <w:rsid w:val="00A03A45"/>
    <w:pPr>
      <w:spacing w:after="240"/>
    </w:pPr>
    <w:rPr>
      <w:spacing w:val="4"/>
    </w:rPr>
  </w:style>
  <w:style w:type="character" w:customStyle="1" w:styleId="l-endring">
    <w:name w:val="l-endring"/>
    <w:basedOn w:val="Standardskriftforavsnitt"/>
    <w:rsid w:val="00A03A45"/>
    <w:rPr>
      <w:i/>
    </w:rPr>
  </w:style>
  <w:style w:type="paragraph" w:customStyle="1" w:styleId="l-lovdeltit">
    <w:name w:val="l-lovdeltit"/>
    <w:basedOn w:val="Normal"/>
    <w:next w:val="Normal"/>
    <w:rsid w:val="00A03A45"/>
    <w:pPr>
      <w:keepNext/>
      <w:spacing w:before="120" w:after="60"/>
    </w:pPr>
    <w:rPr>
      <w:b/>
    </w:rPr>
  </w:style>
  <w:style w:type="paragraph" w:customStyle="1" w:styleId="l-lovkap">
    <w:name w:val="l-lovkap"/>
    <w:basedOn w:val="Normal"/>
    <w:next w:val="Normal"/>
    <w:rsid w:val="00A03A45"/>
    <w:pPr>
      <w:keepNext/>
      <w:spacing w:before="240" w:after="40"/>
    </w:pPr>
    <w:rPr>
      <w:b/>
      <w:spacing w:val="4"/>
    </w:rPr>
  </w:style>
  <w:style w:type="paragraph" w:customStyle="1" w:styleId="l-lovtit">
    <w:name w:val="l-lovtit"/>
    <w:basedOn w:val="Normal"/>
    <w:next w:val="Normal"/>
    <w:rsid w:val="00A03A45"/>
    <w:pPr>
      <w:keepNext/>
      <w:spacing w:before="120" w:after="60"/>
    </w:pPr>
    <w:rPr>
      <w:b/>
      <w:spacing w:val="4"/>
    </w:rPr>
  </w:style>
  <w:style w:type="paragraph" w:customStyle="1" w:styleId="l-paragraf">
    <w:name w:val="l-paragraf"/>
    <w:basedOn w:val="Normal"/>
    <w:next w:val="Normal"/>
    <w:rsid w:val="00A03A45"/>
    <w:pPr>
      <w:spacing w:before="180" w:after="0"/>
    </w:pPr>
    <w:rPr>
      <w:rFonts w:ascii="Times" w:hAnsi="Times"/>
      <w:i/>
      <w:spacing w:val="4"/>
    </w:rPr>
  </w:style>
  <w:style w:type="paragraph" w:customStyle="1" w:styleId="opplisting">
    <w:name w:val="opplisting"/>
    <w:basedOn w:val="Liste"/>
    <w:qFormat/>
    <w:rsid w:val="00A03A45"/>
    <w:pPr>
      <w:numPr>
        <w:numId w:val="0"/>
      </w:numPr>
      <w:tabs>
        <w:tab w:val="left" w:pos="397"/>
      </w:tabs>
    </w:pPr>
    <w:rPr>
      <w:rFonts w:cs="Times New Roman"/>
    </w:rPr>
  </w:style>
  <w:style w:type="paragraph" w:customStyle="1" w:styleId="romertallliste">
    <w:name w:val="romertall liste"/>
    <w:basedOn w:val="Nummerertliste"/>
    <w:qFormat/>
    <w:rsid w:val="00A03A45"/>
    <w:pPr>
      <w:numPr>
        <w:numId w:val="38"/>
      </w:numPr>
      <w:ind w:left="397" w:hanging="397"/>
    </w:pPr>
  </w:style>
  <w:style w:type="paragraph" w:customStyle="1" w:styleId="romertallliste2">
    <w:name w:val="romertall liste 2"/>
    <w:basedOn w:val="romertallliste"/>
    <w:qFormat/>
    <w:rsid w:val="00A03A45"/>
    <w:pPr>
      <w:numPr>
        <w:numId w:val="39"/>
      </w:numPr>
      <w:ind w:left="794" w:hanging="397"/>
    </w:pPr>
  </w:style>
  <w:style w:type="paragraph" w:customStyle="1" w:styleId="romertallliste3">
    <w:name w:val="romertall liste 3"/>
    <w:basedOn w:val="romertallliste"/>
    <w:qFormat/>
    <w:rsid w:val="00A03A45"/>
    <w:pPr>
      <w:numPr>
        <w:numId w:val="40"/>
      </w:numPr>
      <w:ind w:left="1191" w:hanging="397"/>
    </w:pPr>
  </w:style>
  <w:style w:type="paragraph" w:customStyle="1" w:styleId="romertallliste4">
    <w:name w:val="romertall liste 4"/>
    <w:basedOn w:val="romertallliste"/>
    <w:qFormat/>
    <w:rsid w:val="00A03A45"/>
    <w:pPr>
      <w:numPr>
        <w:numId w:val="41"/>
      </w:numPr>
      <w:ind w:left="1588" w:hanging="397"/>
    </w:pPr>
  </w:style>
  <w:style w:type="character" w:customStyle="1" w:styleId="skrift-senket">
    <w:name w:val="skrift-senket"/>
    <w:basedOn w:val="Standardskriftforavsnitt"/>
    <w:rsid w:val="00A03A45"/>
    <w:rPr>
      <w:sz w:val="20"/>
      <w:vertAlign w:val="subscript"/>
    </w:rPr>
  </w:style>
  <w:style w:type="character" w:customStyle="1" w:styleId="sperret">
    <w:name w:val="sperret"/>
    <w:basedOn w:val="Standardskriftforavsnitt"/>
    <w:rsid w:val="00A03A45"/>
    <w:rPr>
      <w:spacing w:val="30"/>
    </w:rPr>
  </w:style>
  <w:style w:type="character" w:customStyle="1" w:styleId="Stikkord">
    <w:name w:val="Stikkord"/>
    <w:basedOn w:val="Standardskriftforavsnitt"/>
    <w:rsid w:val="00A03A45"/>
  </w:style>
  <w:style w:type="paragraph" w:customStyle="1" w:styleId="Tabellnavn">
    <w:name w:val="Tabellnavn"/>
    <w:basedOn w:val="Normal"/>
    <w:qFormat/>
    <w:rsid w:val="00A03A45"/>
    <w:rPr>
      <w:rFonts w:ascii="Times" w:hAnsi="Times"/>
      <w:vanish/>
      <w:color w:val="00B050"/>
    </w:rPr>
  </w:style>
  <w:style w:type="paragraph" w:customStyle="1" w:styleId="tabell-tittel">
    <w:name w:val="tabell-tittel"/>
    <w:basedOn w:val="Normal"/>
    <w:next w:val="Normal"/>
    <w:rsid w:val="00A03A45"/>
    <w:pPr>
      <w:keepNext/>
      <w:keepLines/>
      <w:numPr>
        <w:ilvl w:val="6"/>
        <w:numId w:val="23"/>
      </w:numPr>
      <w:spacing w:before="240"/>
    </w:pPr>
    <w:rPr>
      <w:spacing w:val="4"/>
      <w:sz w:val="28"/>
    </w:rPr>
  </w:style>
  <w:style w:type="paragraph" w:customStyle="1" w:styleId="Term">
    <w:name w:val="Term"/>
    <w:basedOn w:val="Normal"/>
    <w:qFormat/>
    <w:rsid w:val="00A03A45"/>
  </w:style>
  <w:style w:type="table" w:customStyle="1" w:styleId="Tabell-VM">
    <w:name w:val="Tabell-VM"/>
    <w:basedOn w:val="Tabelltemaer"/>
    <w:uiPriority w:val="99"/>
    <w:qFormat/>
    <w:rsid w:val="00A03A45"/>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A03A45"/>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03A45"/>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A03A45"/>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03A45"/>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A03A45"/>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03A45"/>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A03A45"/>
    <w:pPr>
      <w:numPr>
        <w:numId w:val="22"/>
      </w:numPr>
    </w:pPr>
  </w:style>
  <w:style w:type="paragraph" w:customStyle="1" w:styleId="Figur">
    <w:name w:val="Figur"/>
    <w:basedOn w:val="Normal"/>
    <w:rsid w:val="00A03A45"/>
    <w:pPr>
      <w:suppressAutoHyphens/>
      <w:spacing w:before="400" w:line="240" w:lineRule="auto"/>
      <w:jc w:val="center"/>
    </w:pPr>
    <w:rPr>
      <w:b/>
      <w:color w:val="FF0000"/>
    </w:rPr>
  </w:style>
  <w:style w:type="paragraph" w:customStyle="1" w:styleId="l-ledd">
    <w:name w:val="l-ledd"/>
    <w:basedOn w:val="Normal"/>
    <w:qFormat/>
    <w:rsid w:val="00A03A45"/>
    <w:pPr>
      <w:spacing w:after="0"/>
      <w:ind w:firstLine="397"/>
    </w:pPr>
    <w:rPr>
      <w:rFonts w:ascii="Times" w:hAnsi="Times"/>
      <w:spacing w:val="4"/>
    </w:rPr>
  </w:style>
  <w:style w:type="paragraph" w:customStyle="1" w:styleId="l-punktum">
    <w:name w:val="l-punktum"/>
    <w:basedOn w:val="Normal"/>
    <w:qFormat/>
    <w:rsid w:val="00A03A45"/>
    <w:pPr>
      <w:spacing w:after="0"/>
    </w:pPr>
    <w:rPr>
      <w:spacing w:val="4"/>
    </w:rPr>
  </w:style>
  <w:style w:type="paragraph" w:customStyle="1" w:styleId="l-tit-endr-lovkap">
    <w:name w:val="l-tit-endr-lovkap"/>
    <w:basedOn w:val="Normal"/>
    <w:qFormat/>
    <w:rsid w:val="00A03A45"/>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03A4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03A45"/>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03A4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03A4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03A45"/>
  </w:style>
  <w:style w:type="paragraph" w:customStyle="1" w:styleId="l-alfaliste">
    <w:name w:val="l-alfaliste"/>
    <w:basedOn w:val="alfaliste"/>
    <w:qFormat/>
    <w:rsid w:val="00A03A45"/>
    <w:pPr>
      <w:numPr>
        <w:numId w:val="0"/>
      </w:numPr>
    </w:pPr>
    <w:rPr>
      <w:rFonts w:eastAsiaTheme="minorEastAsia"/>
    </w:rPr>
  </w:style>
  <w:style w:type="numbering" w:customStyle="1" w:styleId="AlfaListeStil">
    <w:name w:val="AlfaListeStil"/>
    <w:uiPriority w:val="99"/>
    <w:rsid w:val="00A03A45"/>
    <w:pPr>
      <w:numPr>
        <w:numId w:val="44"/>
      </w:numPr>
    </w:pPr>
  </w:style>
  <w:style w:type="paragraph" w:customStyle="1" w:styleId="l-alfaliste2">
    <w:name w:val="l-alfaliste 2"/>
    <w:basedOn w:val="alfaliste2"/>
    <w:qFormat/>
    <w:rsid w:val="00A03A45"/>
    <w:pPr>
      <w:numPr>
        <w:numId w:val="0"/>
      </w:numPr>
    </w:pPr>
  </w:style>
  <w:style w:type="paragraph" w:customStyle="1" w:styleId="l-alfaliste3">
    <w:name w:val="l-alfaliste 3"/>
    <w:basedOn w:val="alfaliste3"/>
    <w:qFormat/>
    <w:rsid w:val="00A03A45"/>
    <w:pPr>
      <w:numPr>
        <w:numId w:val="0"/>
      </w:numPr>
    </w:pPr>
  </w:style>
  <w:style w:type="paragraph" w:customStyle="1" w:styleId="l-alfaliste4">
    <w:name w:val="l-alfaliste 4"/>
    <w:basedOn w:val="alfaliste4"/>
    <w:qFormat/>
    <w:rsid w:val="00A03A45"/>
    <w:pPr>
      <w:numPr>
        <w:numId w:val="0"/>
      </w:numPr>
    </w:pPr>
  </w:style>
  <w:style w:type="paragraph" w:customStyle="1" w:styleId="l-alfaliste5">
    <w:name w:val="l-alfaliste 5"/>
    <w:basedOn w:val="alfaliste5"/>
    <w:qFormat/>
    <w:rsid w:val="00A03A45"/>
    <w:pPr>
      <w:numPr>
        <w:numId w:val="0"/>
      </w:numPr>
    </w:pPr>
  </w:style>
  <w:style w:type="numbering" w:customStyle="1" w:styleId="l-AlfaListeStil">
    <w:name w:val="l-AlfaListeStil"/>
    <w:uiPriority w:val="99"/>
    <w:rsid w:val="00A03A45"/>
  </w:style>
  <w:style w:type="numbering" w:customStyle="1" w:styleId="l-NummerertListeStil">
    <w:name w:val="l-NummerertListeStil"/>
    <w:uiPriority w:val="99"/>
    <w:rsid w:val="00A03A45"/>
    <w:pPr>
      <w:numPr>
        <w:numId w:val="12"/>
      </w:numPr>
    </w:pPr>
  </w:style>
  <w:style w:type="numbering" w:customStyle="1" w:styleId="NrListeStil">
    <w:name w:val="NrListeStil"/>
    <w:uiPriority w:val="99"/>
    <w:rsid w:val="00A03A45"/>
    <w:pPr>
      <w:numPr>
        <w:numId w:val="13"/>
      </w:numPr>
    </w:pPr>
  </w:style>
  <w:style w:type="numbering" w:customStyle="1" w:styleId="OpplistingListeStil">
    <w:name w:val="OpplistingListeStil"/>
    <w:uiPriority w:val="99"/>
    <w:rsid w:val="00A03A45"/>
    <w:pPr>
      <w:numPr>
        <w:numId w:val="43"/>
      </w:numPr>
    </w:pPr>
  </w:style>
  <w:style w:type="numbering" w:customStyle="1" w:styleId="OverskrifterListeStil">
    <w:name w:val="OverskrifterListeStil"/>
    <w:uiPriority w:val="99"/>
    <w:rsid w:val="00A03A45"/>
    <w:pPr>
      <w:numPr>
        <w:numId w:val="14"/>
      </w:numPr>
    </w:pPr>
  </w:style>
  <w:style w:type="numbering" w:customStyle="1" w:styleId="RomListeStil">
    <w:name w:val="RomListeStil"/>
    <w:uiPriority w:val="99"/>
    <w:rsid w:val="00A03A45"/>
    <w:pPr>
      <w:numPr>
        <w:numId w:val="15"/>
      </w:numPr>
    </w:pPr>
  </w:style>
  <w:style w:type="numbering" w:customStyle="1" w:styleId="StrekListeStil">
    <w:name w:val="StrekListeStil"/>
    <w:uiPriority w:val="99"/>
    <w:rsid w:val="00A03A45"/>
    <w:pPr>
      <w:numPr>
        <w:numId w:val="16"/>
      </w:numPr>
    </w:pPr>
  </w:style>
  <w:style w:type="paragraph" w:customStyle="1" w:styleId="romertallliste5">
    <w:name w:val="romertall liste 5"/>
    <w:basedOn w:val="romertallliste"/>
    <w:qFormat/>
    <w:rsid w:val="00A03A45"/>
    <w:pPr>
      <w:numPr>
        <w:numId w:val="42"/>
      </w:numPr>
      <w:ind w:left="1985" w:hanging="397"/>
    </w:pPr>
    <w:rPr>
      <w:spacing w:val="4"/>
    </w:rPr>
  </w:style>
  <w:style w:type="paragraph" w:customStyle="1" w:styleId="opplisting2">
    <w:name w:val="opplisting 2"/>
    <w:basedOn w:val="opplisting"/>
    <w:qFormat/>
    <w:rsid w:val="00A03A45"/>
    <w:pPr>
      <w:ind w:left="397"/>
    </w:pPr>
    <w:rPr>
      <w:lang w:val="en-US"/>
    </w:rPr>
  </w:style>
  <w:style w:type="paragraph" w:customStyle="1" w:styleId="opplisting3">
    <w:name w:val="opplisting 3"/>
    <w:basedOn w:val="opplisting"/>
    <w:qFormat/>
    <w:rsid w:val="00A03A45"/>
    <w:pPr>
      <w:ind w:left="794"/>
    </w:pPr>
  </w:style>
  <w:style w:type="paragraph" w:customStyle="1" w:styleId="opplisting4">
    <w:name w:val="opplisting 4"/>
    <w:basedOn w:val="opplisting"/>
    <w:qFormat/>
    <w:rsid w:val="00A03A45"/>
    <w:pPr>
      <w:ind w:left="1191"/>
    </w:pPr>
  </w:style>
  <w:style w:type="paragraph" w:customStyle="1" w:styleId="opplisting5">
    <w:name w:val="opplisting 5"/>
    <w:basedOn w:val="opplisting"/>
    <w:qFormat/>
    <w:rsid w:val="00A03A45"/>
    <w:pPr>
      <w:ind w:left="1588"/>
    </w:pPr>
  </w:style>
  <w:style w:type="paragraph" w:customStyle="1" w:styleId="friliste">
    <w:name w:val="friliste"/>
    <w:basedOn w:val="Normal"/>
    <w:qFormat/>
    <w:rsid w:val="00A03A45"/>
    <w:pPr>
      <w:tabs>
        <w:tab w:val="left" w:pos="397"/>
      </w:tabs>
      <w:spacing w:after="0"/>
      <w:ind w:left="397" w:hanging="397"/>
    </w:pPr>
  </w:style>
  <w:style w:type="paragraph" w:customStyle="1" w:styleId="friliste2">
    <w:name w:val="friliste 2"/>
    <w:basedOn w:val="friliste"/>
    <w:qFormat/>
    <w:rsid w:val="00A03A45"/>
    <w:pPr>
      <w:tabs>
        <w:tab w:val="left" w:pos="794"/>
      </w:tabs>
      <w:spacing w:before="0"/>
      <w:ind w:left="794"/>
    </w:pPr>
  </w:style>
  <w:style w:type="paragraph" w:customStyle="1" w:styleId="friliste3">
    <w:name w:val="friliste 3"/>
    <w:basedOn w:val="friliste"/>
    <w:qFormat/>
    <w:rsid w:val="00A03A45"/>
    <w:pPr>
      <w:tabs>
        <w:tab w:val="left" w:pos="1191"/>
      </w:tabs>
      <w:spacing w:before="0"/>
      <w:ind w:left="1191"/>
    </w:pPr>
  </w:style>
  <w:style w:type="paragraph" w:customStyle="1" w:styleId="friliste4">
    <w:name w:val="friliste 4"/>
    <w:basedOn w:val="friliste"/>
    <w:qFormat/>
    <w:rsid w:val="00A03A45"/>
    <w:pPr>
      <w:tabs>
        <w:tab w:val="left" w:pos="1588"/>
      </w:tabs>
      <w:spacing w:before="0"/>
      <w:ind w:left="1588"/>
    </w:pPr>
  </w:style>
  <w:style w:type="paragraph" w:customStyle="1" w:styleId="friliste5">
    <w:name w:val="friliste 5"/>
    <w:basedOn w:val="friliste"/>
    <w:qFormat/>
    <w:rsid w:val="00A03A45"/>
    <w:pPr>
      <w:tabs>
        <w:tab w:val="left" w:pos="1985"/>
      </w:tabs>
      <w:spacing w:before="0"/>
      <w:ind w:left="1985"/>
    </w:pPr>
  </w:style>
  <w:style w:type="paragraph" w:customStyle="1" w:styleId="blokksit">
    <w:name w:val="blokksit"/>
    <w:basedOn w:val="Normal"/>
    <w:autoRedefine/>
    <w:qFormat/>
    <w:rsid w:val="00A03A45"/>
    <w:pPr>
      <w:spacing w:line="240" w:lineRule="auto"/>
      <w:ind w:left="397"/>
    </w:pPr>
    <w:rPr>
      <w:spacing w:val="-2"/>
    </w:rPr>
  </w:style>
  <w:style w:type="character" w:customStyle="1" w:styleId="regular">
    <w:name w:val="regular"/>
    <w:basedOn w:val="Standardskriftforavsnitt"/>
    <w:uiPriority w:val="1"/>
    <w:qFormat/>
    <w:rsid w:val="00A03A45"/>
    <w:rPr>
      <w:i/>
    </w:rPr>
  </w:style>
  <w:style w:type="character" w:customStyle="1" w:styleId="gjennomstreket">
    <w:name w:val="gjennomstreket"/>
    <w:uiPriority w:val="1"/>
    <w:rsid w:val="00A03A45"/>
    <w:rPr>
      <w:strike/>
      <w:dstrike w:val="0"/>
    </w:rPr>
  </w:style>
  <w:style w:type="paragraph" w:customStyle="1" w:styleId="l-avsnitt">
    <w:name w:val="l-avsnitt"/>
    <w:basedOn w:val="l-lovkap"/>
    <w:qFormat/>
    <w:rsid w:val="00A03A45"/>
    <w:rPr>
      <w:lang w:val="nn-NO"/>
    </w:rPr>
  </w:style>
  <w:style w:type="paragraph" w:customStyle="1" w:styleId="l-tit-endr-avsnitt">
    <w:name w:val="l-tit-endr-avsnitt"/>
    <w:basedOn w:val="l-tit-endr-lovkap"/>
    <w:qFormat/>
    <w:rsid w:val="00A03A45"/>
  </w:style>
  <w:style w:type="paragraph" w:styleId="Liste">
    <w:name w:val="List"/>
    <w:basedOn w:val="Nummerertliste"/>
    <w:qFormat/>
    <w:rsid w:val="00A03A45"/>
    <w:pPr>
      <w:numPr>
        <w:numId w:val="24"/>
      </w:numPr>
      <w:ind w:left="397" w:hanging="397"/>
      <w:contextualSpacing/>
    </w:pPr>
    <w:rPr>
      <w:spacing w:val="4"/>
    </w:rPr>
  </w:style>
  <w:style w:type="paragraph" w:styleId="Liste2">
    <w:name w:val="List 2"/>
    <w:basedOn w:val="Liste"/>
    <w:qFormat/>
    <w:rsid w:val="00A03A45"/>
    <w:pPr>
      <w:numPr>
        <w:numId w:val="25"/>
      </w:numPr>
      <w:ind w:left="794" w:hanging="397"/>
    </w:pPr>
  </w:style>
  <w:style w:type="paragraph" w:customStyle="1" w:styleId="Listebombe3">
    <w:name w:val="Liste bombe 3"/>
    <w:basedOn w:val="Liste3"/>
    <w:qFormat/>
    <w:rsid w:val="00A03A45"/>
    <w:pPr>
      <w:numPr>
        <w:numId w:val="19"/>
      </w:numPr>
      <w:ind w:left="1191" w:hanging="397"/>
    </w:pPr>
  </w:style>
  <w:style w:type="paragraph" w:styleId="Liste3">
    <w:name w:val="List 3"/>
    <w:basedOn w:val="Liste"/>
    <w:qFormat/>
    <w:rsid w:val="00A03A45"/>
    <w:pPr>
      <w:numPr>
        <w:numId w:val="26"/>
      </w:numPr>
      <w:ind w:left="1191" w:hanging="397"/>
    </w:pPr>
  </w:style>
  <w:style w:type="paragraph" w:customStyle="1" w:styleId="Listebombe4">
    <w:name w:val="Liste bombe 4"/>
    <w:basedOn w:val="Liste4"/>
    <w:qFormat/>
    <w:rsid w:val="00A03A45"/>
    <w:pPr>
      <w:numPr>
        <w:numId w:val="20"/>
      </w:numPr>
      <w:ind w:left="1588" w:hanging="397"/>
    </w:pPr>
  </w:style>
  <w:style w:type="paragraph" w:styleId="Liste4">
    <w:name w:val="List 4"/>
    <w:basedOn w:val="Liste"/>
    <w:qFormat/>
    <w:rsid w:val="00A03A45"/>
    <w:pPr>
      <w:numPr>
        <w:numId w:val="27"/>
      </w:numPr>
      <w:ind w:left="1588" w:hanging="397"/>
    </w:pPr>
  </w:style>
  <w:style w:type="paragraph" w:customStyle="1" w:styleId="Listebombe5">
    <w:name w:val="Liste bombe 5"/>
    <w:basedOn w:val="Liste5"/>
    <w:qFormat/>
    <w:rsid w:val="00A03A45"/>
    <w:pPr>
      <w:numPr>
        <w:numId w:val="21"/>
      </w:numPr>
      <w:ind w:left="1985" w:hanging="397"/>
    </w:pPr>
  </w:style>
  <w:style w:type="paragraph" w:styleId="Liste5">
    <w:name w:val="List 5"/>
    <w:basedOn w:val="Liste"/>
    <w:qFormat/>
    <w:rsid w:val="00A03A45"/>
    <w:pPr>
      <w:numPr>
        <w:numId w:val="28"/>
      </w:numPr>
      <w:ind w:left="1985" w:hanging="397"/>
    </w:pPr>
  </w:style>
  <w:style w:type="paragraph" w:customStyle="1" w:styleId="Listeavsnitt2">
    <w:name w:val="Listeavsnitt 2"/>
    <w:basedOn w:val="Listeavsnitt"/>
    <w:qFormat/>
    <w:rsid w:val="00A03A45"/>
    <w:pPr>
      <w:ind w:left="794"/>
    </w:pPr>
  </w:style>
  <w:style w:type="paragraph" w:customStyle="1" w:styleId="Listeavsnitt3">
    <w:name w:val="Listeavsnitt 3"/>
    <w:basedOn w:val="Listeavsnitt"/>
    <w:qFormat/>
    <w:rsid w:val="00A03A45"/>
    <w:pPr>
      <w:ind w:left="1191"/>
    </w:pPr>
  </w:style>
  <w:style w:type="paragraph" w:customStyle="1" w:styleId="Listeavsnitt4">
    <w:name w:val="Listeavsnitt 4"/>
    <w:basedOn w:val="Listeavsnitt"/>
    <w:qFormat/>
    <w:rsid w:val="00A03A45"/>
    <w:pPr>
      <w:ind w:left="1588"/>
    </w:pPr>
  </w:style>
  <w:style w:type="paragraph" w:customStyle="1" w:styleId="Listeavsnitt5">
    <w:name w:val="Listeavsnitt 5"/>
    <w:basedOn w:val="Listeavsnitt"/>
    <w:qFormat/>
    <w:rsid w:val="00A03A45"/>
    <w:pPr>
      <w:ind w:left="1985"/>
    </w:pPr>
  </w:style>
  <w:style w:type="paragraph" w:customStyle="1" w:styleId="Petit">
    <w:name w:val="Petit"/>
    <w:basedOn w:val="Normal"/>
    <w:next w:val="Normal"/>
    <w:qFormat/>
    <w:rsid w:val="00A03A45"/>
    <w:rPr>
      <w:spacing w:val="6"/>
      <w:sz w:val="19"/>
    </w:rPr>
  </w:style>
  <w:style w:type="paragraph" w:customStyle="1" w:styleId="TrykkeriMerknad">
    <w:name w:val="TrykkeriMerknad"/>
    <w:basedOn w:val="Normal"/>
    <w:qFormat/>
    <w:rsid w:val="00A03A45"/>
    <w:pPr>
      <w:spacing w:before="60"/>
    </w:pPr>
    <w:rPr>
      <w:color w:val="BF4E14" w:themeColor="accent2" w:themeShade="BF"/>
      <w:spacing w:val="4"/>
      <w:sz w:val="26"/>
    </w:rPr>
  </w:style>
  <w:style w:type="paragraph" w:customStyle="1" w:styleId="ForfatterMerknad">
    <w:name w:val="ForfatterMerknad"/>
    <w:basedOn w:val="TrykkeriMerknad"/>
    <w:qFormat/>
    <w:rsid w:val="00A03A45"/>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A03A45"/>
    <w:pPr>
      <w:numPr>
        <w:ilvl w:val="0"/>
        <w:numId w:val="0"/>
      </w:numPr>
    </w:pPr>
  </w:style>
  <w:style w:type="paragraph" w:customStyle="1" w:styleId="UnOverskrift3">
    <w:name w:val="UnOverskrift 3"/>
    <w:basedOn w:val="Overskrift3"/>
    <w:next w:val="Normal"/>
    <w:qFormat/>
    <w:rsid w:val="00A03A45"/>
    <w:pPr>
      <w:numPr>
        <w:ilvl w:val="0"/>
        <w:numId w:val="0"/>
      </w:numPr>
    </w:pPr>
  </w:style>
  <w:style w:type="paragraph" w:customStyle="1" w:styleId="UnOverskrift4">
    <w:name w:val="UnOverskrift 4"/>
    <w:basedOn w:val="Overskrift4"/>
    <w:next w:val="Normal"/>
    <w:qFormat/>
    <w:rsid w:val="00A03A45"/>
    <w:pPr>
      <w:numPr>
        <w:ilvl w:val="0"/>
        <w:numId w:val="0"/>
      </w:numPr>
    </w:pPr>
  </w:style>
  <w:style w:type="paragraph" w:customStyle="1" w:styleId="UnOverskrift5">
    <w:name w:val="UnOverskrift 5"/>
    <w:basedOn w:val="Overskrift5"/>
    <w:next w:val="Normal"/>
    <w:qFormat/>
    <w:rsid w:val="00A03A45"/>
    <w:pPr>
      <w:numPr>
        <w:ilvl w:val="0"/>
        <w:numId w:val="0"/>
      </w:numPr>
    </w:pPr>
  </w:style>
  <w:style w:type="paragraph" w:customStyle="1" w:styleId="PublTittel">
    <w:name w:val="PublTittel"/>
    <w:basedOn w:val="Normal"/>
    <w:qFormat/>
    <w:rsid w:val="00A03A45"/>
    <w:pPr>
      <w:spacing w:before="80"/>
    </w:pPr>
    <w:rPr>
      <w:sz w:val="48"/>
      <w:szCs w:val="48"/>
    </w:rPr>
  </w:style>
  <w:style w:type="paragraph" w:customStyle="1" w:styleId="Ingress">
    <w:name w:val="Ingress"/>
    <w:basedOn w:val="Normal"/>
    <w:qFormat/>
    <w:rsid w:val="00A03A45"/>
    <w:rPr>
      <w:i/>
    </w:rPr>
  </w:style>
  <w:style w:type="paragraph" w:customStyle="1" w:styleId="Note">
    <w:name w:val="Note"/>
    <w:basedOn w:val="Normal"/>
    <w:qFormat/>
    <w:rsid w:val="00A03A45"/>
  </w:style>
  <w:style w:type="paragraph" w:customStyle="1" w:styleId="FigurAltTekst">
    <w:name w:val="FigurAltTekst"/>
    <w:basedOn w:val="Note"/>
    <w:qFormat/>
    <w:rsid w:val="00A03A45"/>
    <w:rPr>
      <w:color w:val="7030A0"/>
    </w:rPr>
  </w:style>
  <w:style w:type="paragraph" w:customStyle="1" w:styleId="meta-dep">
    <w:name w:val="meta-dep"/>
    <w:basedOn w:val="Normal"/>
    <w:next w:val="Normal"/>
    <w:qFormat/>
    <w:rsid w:val="00A03A45"/>
    <w:rPr>
      <w:rFonts w:ascii="Courier New" w:hAnsi="Courier New"/>
      <w:vanish/>
      <w:color w:val="C00000"/>
      <w:sz w:val="28"/>
    </w:rPr>
  </w:style>
  <w:style w:type="paragraph" w:customStyle="1" w:styleId="meta-depavd">
    <w:name w:val="meta-depavd"/>
    <w:basedOn w:val="meta-dep"/>
    <w:next w:val="Normal"/>
    <w:qFormat/>
    <w:rsid w:val="00A03A45"/>
  </w:style>
  <w:style w:type="paragraph" w:customStyle="1" w:styleId="meta-forf">
    <w:name w:val="meta-forf"/>
    <w:basedOn w:val="meta-dep"/>
    <w:next w:val="Normal"/>
    <w:qFormat/>
    <w:rsid w:val="00A03A45"/>
  </w:style>
  <w:style w:type="paragraph" w:customStyle="1" w:styleId="meta-spr">
    <w:name w:val="meta-spr"/>
    <w:basedOn w:val="meta-dep"/>
    <w:next w:val="Normal"/>
    <w:qFormat/>
    <w:rsid w:val="00A03A45"/>
  </w:style>
  <w:style w:type="paragraph" w:customStyle="1" w:styleId="meta-ingress">
    <w:name w:val="meta-ingress"/>
    <w:basedOn w:val="meta-dep"/>
    <w:next w:val="Normal"/>
    <w:qFormat/>
    <w:rsid w:val="00A03A45"/>
    <w:rPr>
      <w:color w:val="0A2F41" w:themeColor="accent1" w:themeShade="80"/>
      <w:sz w:val="24"/>
    </w:rPr>
  </w:style>
  <w:style w:type="paragraph" w:customStyle="1" w:styleId="meta-sperrefrist">
    <w:name w:val="meta-sperrefrist"/>
    <w:basedOn w:val="meta-dep"/>
    <w:next w:val="Normal"/>
    <w:qFormat/>
    <w:rsid w:val="00A03A45"/>
  </w:style>
  <w:style w:type="paragraph" w:customStyle="1" w:styleId="meta-objUrl">
    <w:name w:val="meta-objUrl"/>
    <w:basedOn w:val="meta-dep"/>
    <w:next w:val="Normal"/>
    <w:qFormat/>
    <w:rsid w:val="00A03A45"/>
    <w:rPr>
      <w:color w:val="7030A0"/>
    </w:rPr>
  </w:style>
  <w:style w:type="paragraph" w:customStyle="1" w:styleId="meta-dokFormat">
    <w:name w:val="meta-dokFormat"/>
    <w:basedOn w:val="meta-dep"/>
    <w:next w:val="Normal"/>
    <w:qFormat/>
    <w:rsid w:val="00A03A45"/>
    <w:rPr>
      <w:color w:val="7030A0"/>
    </w:rPr>
  </w:style>
  <w:style w:type="paragraph" w:customStyle="1" w:styleId="TabellHode-rad">
    <w:name w:val="TabellHode-rad"/>
    <w:basedOn w:val="Normal"/>
    <w:qFormat/>
    <w:rsid w:val="00A03A45"/>
    <w:pPr>
      <w:shd w:val="clear" w:color="auto" w:fill="D9F2D0" w:themeFill="accent6" w:themeFillTint="33"/>
    </w:pPr>
  </w:style>
  <w:style w:type="paragraph" w:customStyle="1" w:styleId="TabellHode-kolonne">
    <w:name w:val="TabellHode-kolonne"/>
    <w:basedOn w:val="TabellHode-rad"/>
    <w:qFormat/>
    <w:rsid w:val="00A03A45"/>
    <w:pPr>
      <w:shd w:val="clear" w:color="auto" w:fill="C1E4F5" w:themeFill="accent1" w:themeFillTint="33"/>
    </w:pPr>
  </w:style>
  <w:style w:type="paragraph" w:styleId="Indeks1">
    <w:name w:val="index 1"/>
    <w:basedOn w:val="Normal"/>
    <w:next w:val="Normal"/>
    <w:autoRedefine/>
    <w:uiPriority w:val="99"/>
    <w:semiHidden/>
    <w:unhideWhenUsed/>
    <w:rsid w:val="00A03A45"/>
    <w:pPr>
      <w:spacing w:after="0" w:line="240" w:lineRule="auto"/>
      <w:ind w:left="240" w:hanging="240"/>
    </w:pPr>
  </w:style>
  <w:style w:type="paragraph" w:styleId="Indeks2">
    <w:name w:val="index 2"/>
    <w:basedOn w:val="Normal"/>
    <w:next w:val="Normal"/>
    <w:autoRedefine/>
    <w:uiPriority w:val="99"/>
    <w:semiHidden/>
    <w:unhideWhenUsed/>
    <w:rsid w:val="00A03A45"/>
    <w:pPr>
      <w:spacing w:after="0" w:line="240" w:lineRule="auto"/>
      <w:ind w:left="480" w:hanging="240"/>
    </w:pPr>
  </w:style>
  <w:style w:type="paragraph" w:styleId="Indeks3">
    <w:name w:val="index 3"/>
    <w:basedOn w:val="Normal"/>
    <w:next w:val="Normal"/>
    <w:autoRedefine/>
    <w:uiPriority w:val="99"/>
    <w:semiHidden/>
    <w:unhideWhenUsed/>
    <w:rsid w:val="00A03A45"/>
    <w:pPr>
      <w:spacing w:after="0" w:line="240" w:lineRule="auto"/>
      <w:ind w:left="720" w:hanging="240"/>
    </w:pPr>
  </w:style>
  <w:style w:type="paragraph" w:styleId="Indeks4">
    <w:name w:val="index 4"/>
    <w:basedOn w:val="Normal"/>
    <w:next w:val="Normal"/>
    <w:autoRedefine/>
    <w:uiPriority w:val="99"/>
    <w:semiHidden/>
    <w:unhideWhenUsed/>
    <w:rsid w:val="00A03A45"/>
    <w:pPr>
      <w:spacing w:after="0" w:line="240" w:lineRule="auto"/>
      <w:ind w:left="960" w:hanging="240"/>
    </w:pPr>
  </w:style>
  <w:style w:type="paragraph" w:styleId="Indeks5">
    <w:name w:val="index 5"/>
    <w:basedOn w:val="Normal"/>
    <w:next w:val="Normal"/>
    <w:autoRedefine/>
    <w:uiPriority w:val="99"/>
    <w:semiHidden/>
    <w:unhideWhenUsed/>
    <w:rsid w:val="00A03A45"/>
    <w:pPr>
      <w:spacing w:after="0" w:line="240" w:lineRule="auto"/>
      <w:ind w:left="1200" w:hanging="240"/>
    </w:pPr>
  </w:style>
  <w:style w:type="paragraph" w:styleId="Indeks6">
    <w:name w:val="index 6"/>
    <w:basedOn w:val="Normal"/>
    <w:next w:val="Normal"/>
    <w:autoRedefine/>
    <w:uiPriority w:val="99"/>
    <w:semiHidden/>
    <w:unhideWhenUsed/>
    <w:rsid w:val="00A03A45"/>
    <w:pPr>
      <w:spacing w:after="0" w:line="240" w:lineRule="auto"/>
      <w:ind w:left="1440" w:hanging="240"/>
    </w:pPr>
  </w:style>
  <w:style w:type="paragraph" w:styleId="Indeks7">
    <w:name w:val="index 7"/>
    <w:basedOn w:val="Normal"/>
    <w:next w:val="Normal"/>
    <w:autoRedefine/>
    <w:uiPriority w:val="99"/>
    <w:semiHidden/>
    <w:unhideWhenUsed/>
    <w:rsid w:val="00A03A45"/>
    <w:pPr>
      <w:spacing w:after="0" w:line="240" w:lineRule="auto"/>
      <w:ind w:left="1680" w:hanging="240"/>
    </w:pPr>
  </w:style>
  <w:style w:type="paragraph" w:styleId="Indeks8">
    <w:name w:val="index 8"/>
    <w:basedOn w:val="Normal"/>
    <w:next w:val="Normal"/>
    <w:autoRedefine/>
    <w:uiPriority w:val="99"/>
    <w:semiHidden/>
    <w:unhideWhenUsed/>
    <w:rsid w:val="00A03A45"/>
    <w:pPr>
      <w:spacing w:after="0" w:line="240" w:lineRule="auto"/>
      <w:ind w:left="1920" w:hanging="240"/>
    </w:pPr>
  </w:style>
  <w:style w:type="paragraph" w:styleId="Indeks9">
    <w:name w:val="index 9"/>
    <w:basedOn w:val="Normal"/>
    <w:next w:val="Normal"/>
    <w:autoRedefine/>
    <w:uiPriority w:val="99"/>
    <w:semiHidden/>
    <w:unhideWhenUsed/>
    <w:rsid w:val="00A03A45"/>
    <w:pPr>
      <w:spacing w:after="0" w:line="240" w:lineRule="auto"/>
      <w:ind w:left="2160" w:hanging="240"/>
    </w:pPr>
  </w:style>
  <w:style w:type="paragraph" w:styleId="INNH1">
    <w:name w:val="toc 1"/>
    <w:basedOn w:val="Normal"/>
    <w:next w:val="Normal"/>
    <w:uiPriority w:val="39"/>
    <w:rsid w:val="00A03A45"/>
    <w:pPr>
      <w:tabs>
        <w:tab w:val="right" w:leader="dot" w:pos="8306"/>
      </w:tabs>
      <w:ind w:right="1134"/>
    </w:pPr>
  </w:style>
  <w:style w:type="paragraph" w:styleId="INNH2">
    <w:name w:val="toc 2"/>
    <w:basedOn w:val="Normal"/>
    <w:next w:val="Normal"/>
    <w:uiPriority w:val="39"/>
    <w:rsid w:val="00A03A45"/>
    <w:pPr>
      <w:tabs>
        <w:tab w:val="right" w:leader="dot" w:pos="8306"/>
      </w:tabs>
      <w:ind w:left="199" w:right="1134"/>
    </w:pPr>
  </w:style>
  <w:style w:type="paragraph" w:styleId="INNH3">
    <w:name w:val="toc 3"/>
    <w:basedOn w:val="Normal"/>
    <w:next w:val="Normal"/>
    <w:uiPriority w:val="39"/>
    <w:rsid w:val="00A03A45"/>
    <w:pPr>
      <w:tabs>
        <w:tab w:val="right" w:leader="dot" w:pos="8306"/>
      </w:tabs>
      <w:ind w:left="403" w:right="1134"/>
    </w:pPr>
  </w:style>
  <w:style w:type="paragraph" w:styleId="INNH4">
    <w:name w:val="toc 4"/>
    <w:basedOn w:val="Normal"/>
    <w:next w:val="Normal"/>
    <w:semiHidden/>
    <w:rsid w:val="00A03A45"/>
    <w:pPr>
      <w:tabs>
        <w:tab w:val="right" w:leader="dot" w:pos="8306"/>
      </w:tabs>
      <w:ind w:left="600"/>
    </w:pPr>
  </w:style>
  <w:style w:type="paragraph" w:styleId="INNH5">
    <w:name w:val="toc 5"/>
    <w:basedOn w:val="Normal"/>
    <w:next w:val="Normal"/>
    <w:semiHidden/>
    <w:rsid w:val="00A03A45"/>
    <w:pPr>
      <w:tabs>
        <w:tab w:val="right" w:leader="dot" w:pos="8306"/>
      </w:tabs>
      <w:ind w:left="800"/>
    </w:pPr>
  </w:style>
  <w:style w:type="paragraph" w:styleId="INNH6">
    <w:name w:val="toc 6"/>
    <w:basedOn w:val="Normal"/>
    <w:next w:val="Normal"/>
    <w:autoRedefine/>
    <w:uiPriority w:val="39"/>
    <w:semiHidden/>
    <w:unhideWhenUsed/>
    <w:rsid w:val="00A03A45"/>
    <w:pPr>
      <w:spacing w:after="100"/>
      <w:ind w:left="1200"/>
    </w:pPr>
  </w:style>
  <w:style w:type="paragraph" w:styleId="INNH7">
    <w:name w:val="toc 7"/>
    <w:basedOn w:val="Normal"/>
    <w:next w:val="Normal"/>
    <w:autoRedefine/>
    <w:uiPriority w:val="39"/>
    <w:semiHidden/>
    <w:unhideWhenUsed/>
    <w:rsid w:val="00A03A45"/>
    <w:pPr>
      <w:spacing w:after="100"/>
      <w:ind w:left="1440"/>
    </w:pPr>
  </w:style>
  <w:style w:type="paragraph" w:styleId="INNH8">
    <w:name w:val="toc 8"/>
    <w:basedOn w:val="Normal"/>
    <w:next w:val="Normal"/>
    <w:autoRedefine/>
    <w:uiPriority w:val="39"/>
    <w:semiHidden/>
    <w:unhideWhenUsed/>
    <w:rsid w:val="00A03A45"/>
    <w:pPr>
      <w:spacing w:after="100"/>
      <w:ind w:left="1680"/>
    </w:pPr>
  </w:style>
  <w:style w:type="paragraph" w:styleId="INNH9">
    <w:name w:val="toc 9"/>
    <w:basedOn w:val="Normal"/>
    <w:next w:val="Normal"/>
    <w:autoRedefine/>
    <w:uiPriority w:val="39"/>
    <w:semiHidden/>
    <w:unhideWhenUsed/>
    <w:rsid w:val="00A03A45"/>
    <w:pPr>
      <w:spacing w:after="100"/>
      <w:ind w:left="1920"/>
    </w:pPr>
  </w:style>
  <w:style w:type="paragraph" w:styleId="Vanliginnrykk">
    <w:name w:val="Normal Indent"/>
    <w:basedOn w:val="Normal"/>
    <w:uiPriority w:val="99"/>
    <w:semiHidden/>
    <w:unhideWhenUsed/>
    <w:rsid w:val="00A03A45"/>
    <w:pPr>
      <w:ind w:left="708"/>
    </w:pPr>
  </w:style>
  <w:style w:type="paragraph" w:styleId="Fotnotetekst">
    <w:name w:val="footnote text"/>
    <w:basedOn w:val="Normal"/>
    <w:link w:val="FotnotetekstTegn"/>
    <w:semiHidden/>
    <w:rsid w:val="00A03A45"/>
    <w:rPr>
      <w:spacing w:val="4"/>
    </w:rPr>
  </w:style>
  <w:style w:type="character" w:customStyle="1" w:styleId="FotnotetekstTegn">
    <w:name w:val="Fotnotetekst Tegn"/>
    <w:basedOn w:val="Standardskriftforavsnitt"/>
    <w:link w:val="Fotnotetekst"/>
    <w:semiHidden/>
    <w:rsid w:val="00A03A45"/>
    <w:rPr>
      <w:rFonts w:ascii="Open Sans" w:hAnsi="Open Sans" w:cstheme="minorBidi"/>
      <w:spacing w:val="4"/>
      <w:sz w:val="22"/>
      <w:szCs w:val="22"/>
      <w:lang w:val="nb-NO"/>
    </w:rPr>
  </w:style>
  <w:style w:type="paragraph" w:styleId="Merknadstekst">
    <w:name w:val="annotation text"/>
    <w:basedOn w:val="Normal"/>
    <w:link w:val="MerknadstekstTegn"/>
    <w:semiHidden/>
    <w:rsid w:val="00A03A45"/>
  </w:style>
  <w:style w:type="character" w:customStyle="1" w:styleId="MerknadstekstTegn">
    <w:name w:val="Merknadstekst Tegn"/>
    <w:basedOn w:val="Standardskriftforavsnitt"/>
    <w:link w:val="Merknadstekst"/>
    <w:semiHidden/>
    <w:rsid w:val="00A03A45"/>
    <w:rPr>
      <w:rFonts w:ascii="Open Sans" w:hAnsi="Open Sans" w:cstheme="minorBidi"/>
      <w:sz w:val="22"/>
      <w:szCs w:val="22"/>
      <w:lang w:val="nb-NO"/>
    </w:rPr>
  </w:style>
  <w:style w:type="paragraph" w:styleId="Topptekst">
    <w:name w:val="header"/>
    <w:basedOn w:val="Normal"/>
    <w:link w:val="TopptekstTegn"/>
    <w:rsid w:val="00A03A45"/>
    <w:pPr>
      <w:tabs>
        <w:tab w:val="center" w:pos="4536"/>
        <w:tab w:val="right" w:pos="9072"/>
      </w:tabs>
    </w:pPr>
  </w:style>
  <w:style w:type="character" w:customStyle="1" w:styleId="TopptekstTegn">
    <w:name w:val="Topptekst Tegn"/>
    <w:basedOn w:val="Standardskriftforavsnitt"/>
    <w:link w:val="Topptekst"/>
    <w:rsid w:val="00A03A45"/>
    <w:rPr>
      <w:rFonts w:ascii="Open Sans" w:hAnsi="Open Sans" w:cstheme="minorBidi"/>
      <w:sz w:val="22"/>
      <w:szCs w:val="22"/>
      <w:lang w:val="nb-NO"/>
    </w:rPr>
  </w:style>
  <w:style w:type="paragraph" w:styleId="Bunntekst">
    <w:name w:val="footer"/>
    <w:basedOn w:val="Normal"/>
    <w:link w:val="BunntekstTegn"/>
    <w:uiPriority w:val="99"/>
    <w:rsid w:val="00A03A45"/>
    <w:pPr>
      <w:tabs>
        <w:tab w:val="center" w:pos="4153"/>
        <w:tab w:val="right" w:pos="8306"/>
      </w:tabs>
    </w:pPr>
    <w:rPr>
      <w:spacing w:val="4"/>
    </w:rPr>
  </w:style>
  <w:style w:type="character" w:customStyle="1" w:styleId="BunntekstTegn">
    <w:name w:val="Bunntekst Tegn"/>
    <w:basedOn w:val="Standardskriftforavsnitt"/>
    <w:link w:val="Bunntekst"/>
    <w:uiPriority w:val="99"/>
    <w:rsid w:val="00A03A45"/>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A03A45"/>
    <w:rPr>
      <w:rFonts w:asciiTheme="majorHAnsi" w:eastAsiaTheme="majorEastAsia" w:hAnsiTheme="majorHAnsi" w:cstheme="majorBidi"/>
      <w:b/>
      <w:bCs/>
    </w:rPr>
  </w:style>
  <w:style w:type="paragraph" w:styleId="Bildetekst">
    <w:name w:val="caption"/>
    <w:basedOn w:val="Normal"/>
    <w:next w:val="Normal"/>
    <w:uiPriority w:val="35"/>
    <w:unhideWhenUsed/>
    <w:qFormat/>
    <w:rsid w:val="00A03A45"/>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A03A45"/>
    <w:pPr>
      <w:spacing w:after="0"/>
    </w:pPr>
  </w:style>
  <w:style w:type="paragraph" w:styleId="Konvoluttadresse">
    <w:name w:val="envelope address"/>
    <w:basedOn w:val="Normal"/>
    <w:uiPriority w:val="99"/>
    <w:semiHidden/>
    <w:unhideWhenUsed/>
    <w:rsid w:val="00A03A4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03A45"/>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A03A45"/>
    <w:rPr>
      <w:sz w:val="16"/>
    </w:rPr>
  </w:style>
  <w:style w:type="character" w:styleId="Linjenummer">
    <w:name w:val="line number"/>
    <w:basedOn w:val="Standardskriftforavsnitt"/>
    <w:uiPriority w:val="99"/>
    <w:semiHidden/>
    <w:unhideWhenUsed/>
    <w:rsid w:val="00A03A45"/>
  </w:style>
  <w:style w:type="character" w:styleId="Sidetall">
    <w:name w:val="page number"/>
    <w:basedOn w:val="Standardskriftforavsnitt"/>
    <w:rsid w:val="00A03A45"/>
  </w:style>
  <w:style w:type="character" w:styleId="Sluttnotereferanse">
    <w:name w:val="endnote reference"/>
    <w:basedOn w:val="Standardskriftforavsnitt"/>
    <w:uiPriority w:val="99"/>
    <w:semiHidden/>
    <w:unhideWhenUsed/>
    <w:rsid w:val="00A03A45"/>
    <w:rPr>
      <w:vertAlign w:val="superscript"/>
    </w:rPr>
  </w:style>
  <w:style w:type="paragraph" w:styleId="Sluttnotetekst">
    <w:name w:val="endnote text"/>
    <w:basedOn w:val="Normal"/>
    <w:link w:val="SluttnotetekstTegn"/>
    <w:uiPriority w:val="99"/>
    <w:semiHidden/>
    <w:unhideWhenUsed/>
    <w:rsid w:val="00A03A45"/>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A03A45"/>
    <w:rPr>
      <w:rFonts w:ascii="Open Sans" w:hAnsi="Open Sans" w:cstheme="minorBidi"/>
      <w:sz w:val="22"/>
      <w:lang w:val="nb-NO"/>
    </w:rPr>
  </w:style>
  <w:style w:type="paragraph" w:styleId="Kildeliste">
    <w:name w:val="table of authorities"/>
    <w:basedOn w:val="Normal"/>
    <w:next w:val="Normal"/>
    <w:uiPriority w:val="99"/>
    <w:semiHidden/>
    <w:unhideWhenUsed/>
    <w:rsid w:val="00A03A45"/>
    <w:pPr>
      <w:spacing w:after="0"/>
      <w:ind w:left="240" w:hanging="240"/>
    </w:pPr>
  </w:style>
  <w:style w:type="paragraph" w:styleId="Makrotekst">
    <w:name w:val="macro"/>
    <w:link w:val="MakrotekstTegn"/>
    <w:uiPriority w:val="99"/>
    <w:semiHidden/>
    <w:unhideWhenUsed/>
    <w:rsid w:val="00A03A4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A03A45"/>
    <w:rPr>
      <w:rFonts w:ascii="Consolas" w:hAnsi="Consolas" w:cstheme="minorBidi"/>
      <w:sz w:val="20"/>
      <w:lang w:val="nb-NO"/>
    </w:rPr>
  </w:style>
  <w:style w:type="paragraph" w:styleId="Kildelisteoverskrift">
    <w:name w:val="toa heading"/>
    <w:basedOn w:val="Normal"/>
    <w:next w:val="Normal"/>
    <w:uiPriority w:val="99"/>
    <w:semiHidden/>
    <w:unhideWhenUsed/>
    <w:rsid w:val="00A03A45"/>
    <w:pPr>
      <w:spacing w:before="120"/>
    </w:pPr>
    <w:rPr>
      <w:rFonts w:asciiTheme="majorHAnsi" w:eastAsiaTheme="majorEastAsia" w:hAnsiTheme="majorHAnsi" w:cstheme="majorBidi"/>
      <w:b/>
      <w:bCs/>
      <w:szCs w:val="24"/>
    </w:rPr>
  </w:style>
  <w:style w:type="paragraph" w:styleId="Punktliste">
    <w:name w:val="List Bullet"/>
    <w:basedOn w:val="Normal"/>
    <w:rsid w:val="00A03A45"/>
    <w:pPr>
      <w:numPr>
        <w:numId w:val="7"/>
      </w:numPr>
      <w:spacing w:after="0"/>
    </w:pPr>
    <w:rPr>
      <w:spacing w:val="4"/>
    </w:rPr>
  </w:style>
  <w:style w:type="paragraph" w:styleId="Nummerertliste">
    <w:name w:val="List Number"/>
    <w:qFormat/>
    <w:rsid w:val="00A03A45"/>
    <w:pPr>
      <w:keepLines/>
      <w:numPr>
        <w:numId w:val="3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A03A45"/>
    <w:pPr>
      <w:numPr>
        <w:numId w:val="8"/>
      </w:numPr>
      <w:spacing w:after="0"/>
    </w:pPr>
    <w:rPr>
      <w:spacing w:val="4"/>
    </w:rPr>
  </w:style>
  <w:style w:type="paragraph" w:styleId="Punktliste3">
    <w:name w:val="List Bullet 3"/>
    <w:basedOn w:val="Normal"/>
    <w:rsid w:val="00A03A45"/>
    <w:pPr>
      <w:numPr>
        <w:numId w:val="9"/>
      </w:numPr>
      <w:spacing w:after="0"/>
    </w:pPr>
    <w:rPr>
      <w:spacing w:val="4"/>
    </w:rPr>
  </w:style>
  <w:style w:type="paragraph" w:styleId="Punktliste4">
    <w:name w:val="List Bullet 4"/>
    <w:basedOn w:val="Normal"/>
    <w:rsid w:val="00A03A45"/>
    <w:pPr>
      <w:numPr>
        <w:numId w:val="10"/>
      </w:numPr>
      <w:spacing w:after="0"/>
    </w:pPr>
  </w:style>
  <w:style w:type="paragraph" w:styleId="Punktliste5">
    <w:name w:val="List Bullet 5"/>
    <w:basedOn w:val="Normal"/>
    <w:rsid w:val="00A03A45"/>
    <w:pPr>
      <w:numPr>
        <w:numId w:val="11"/>
      </w:numPr>
      <w:spacing w:after="0"/>
    </w:pPr>
  </w:style>
  <w:style w:type="paragraph" w:styleId="Nummerertliste2">
    <w:name w:val="List Number 2"/>
    <w:basedOn w:val="Nummerertliste"/>
    <w:qFormat/>
    <w:rsid w:val="00A03A45"/>
    <w:pPr>
      <w:numPr>
        <w:numId w:val="31"/>
      </w:numPr>
      <w:ind w:left="794" w:hanging="397"/>
    </w:pPr>
  </w:style>
  <w:style w:type="paragraph" w:styleId="Nummerertliste3">
    <w:name w:val="List Number 3"/>
    <w:basedOn w:val="Nummerertliste"/>
    <w:qFormat/>
    <w:rsid w:val="00A03A45"/>
    <w:pPr>
      <w:numPr>
        <w:numId w:val="32"/>
      </w:numPr>
      <w:tabs>
        <w:tab w:val="num" w:pos="397"/>
      </w:tabs>
      <w:ind w:left="1191" w:hanging="397"/>
    </w:pPr>
  </w:style>
  <w:style w:type="paragraph" w:styleId="Nummerertliste4">
    <w:name w:val="List Number 4"/>
    <w:basedOn w:val="Nummerertliste"/>
    <w:rsid w:val="00A03A45"/>
    <w:pPr>
      <w:numPr>
        <w:numId w:val="33"/>
      </w:numPr>
      <w:tabs>
        <w:tab w:val="num" w:pos="397"/>
      </w:tabs>
      <w:ind w:left="1588" w:hanging="397"/>
    </w:pPr>
  </w:style>
  <w:style w:type="paragraph" w:styleId="Nummerertliste5">
    <w:name w:val="List Number 5"/>
    <w:basedOn w:val="Nummerertliste"/>
    <w:qFormat/>
    <w:rsid w:val="00A03A45"/>
    <w:pPr>
      <w:numPr>
        <w:numId w:val="34"/>
      </w:numPr>
      <w:tabs>
        <w:tab w:val="num" w:pos="397"/>
      </w:tabs>
      <w:ind w:left="1985" w:hanging="397"/>
    </w:pPr>
  </w:style>
  <w:style w:type="paragraph" w:styleId="Tittel">
    <w:name w:val="Title"/>
    <w:basedOn w:val="Normal"/>
    <w:next w:val="Normal"/>
    <w:link w:val="TittelTegn"/>
    <w:uiPriority w:val="10"/>
    <w:qFormat/>
    <w:rsid w:val="00A03A45"/>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A03A45"/>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A03A45"/>
    <w:pPr>
      <w:spacing w:after="0" w:line="240" w:lineRule="auto"/>
      <w:ind w:left="4252"/>
    </w:pPr>
  </w:style>
  <w:style w:type="character" w:customStyle="1" w:styleId="HilsenTegn">
    <w:name w:val="Hilsen Tegn"/>
    <w:basedOn w:val="Standardskriftforavsnitt"/>
    <w:link w:val="Hilsen"/>
    <w:uiPriority w:val="99"/>
    <w:semiHidden/>
    <w:rsid w:val="00A03A45"/>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A03A45"/>
    <w:pPr>
      <w:spacing w:after="0" w:line="240" w:lineRule="auto"/>
      <w:ind w:left="4252"/>
    </w:pPr>
  </w:style>
  <w:style w:type="character" w:customStyle="1" w:styleId="UnderskriftTegn">
    <w:name w:val="Underskrift Tegn"/>
    <w:basedOn w:val="Standardskriftforavsnitt"/>
    <w:link w:val="Underskrift"/>
    <w:uiPriority w:val="99"/>
    <w:semiHidden/>
    <w:rsid w:val="00A03A45"/>
    <w:rPr>
      <w:rFonts w:ascii="Open Sans" w:hAnsi="Open Sans" w:cstheme="minorBidi"/>
      <w:sz w:val="22"/>
      <w:szCs w:val="22"/>
      <w:lang w:val="nb-NO"/>
    </w:rPr>
  </w:style>
  <w:style w:type="paragraph" w:styleId="Brdtekst">
    <w:name w:val="Body Text"/>
    <w:basedOn w:val="Normal"/>
    <w:link w:val="BrdtekstTegn"/>
    <w:uiPriority w:val="99"/>
    <w:semiHidden/>
    <w:unhideWhenUsed/>
    <w:rsid w:val="00A03A45"/>
  </w:style>
  <w:style w:type="character" w:customStyle="1" w:styleId="BrdtekstTegn">
    <w:name w:val="Brødtekst Tegn"/>
    <w:basedOn w:val="Standardskriftforavsnitt"/>
    <w:link w:val="Brdtekst"/>
    <w:uiPriority w:val="99"/>
    <w:semiHidden/>
    <w:rsid w:val="00A03A45"/>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A03A45"/>
    <w:pPr>
      <w:ind w:left="283"/>
    </w:pPr>
  </w:style>
  <w:style w:type="character" w:customStyle="1" w:styleId="BrdtekstinnrykkTegn">
    <w:name w:val="Brødtekstinnrykk Tegn"/>
    <w:basedOn w:val="Standardskriftforavsnitt"/>
    <w:link w:val="Brdtekstinnrykk"/>
    <w:uiPriority w:val="99"/>
    <w:semiHidden/>
    <w:rsid w:val="00A03A45"/>
    <w:rPr>
      <w:rFonts w:ascii="Open Sans" w:hAnsi="Open Sans" w:cstheme="minorBidi"/>
      <w:sz w:val="22"/>
      <w:szCs w:val="22"/>
      <w:lang w:val="nb-NO"/>
    </w:rPr>
  </w:style>
  <w:style w:type="paragraph" w:styleId="Liste-forts">
    <w:name w:val="List Continue"/>
    <w:basedOn w:val="Normal"/>
    <w:uiPriority w:val="99"/>
    <w:semiHidden/>
    <w:unhideWhenUsed/>
    <w:rsid w:val="00A03A45"/>
    <w:pPr>
      <w:ind w:left="283"/>
      <w:contextualSpacing/>
    </w:pPr>
  </w:style>
  <w:style w:type="paragraph" w:styleId="Liste-forts2">
    <w:name w:val="List Continue 2"/>
    <w:basedOn w:val="Normal"/>
    <w:uiPriority w:val="99"/>
    <w:semiHidden/>
    <w:unhideWhenUsed/>
    <w:rsid w:val="00A03A45"/>
    <w:pPr>
      <w:ind w:left="566"/>
      <w:contextualSpacing/>
    </w:pPr>
  </w:style>
  <w:style w:type="paragraph" w:styleId="Liste-forts3">
    <w:name w:val="List Continue 3"/>
    <w:basedOn w:val="Normal"/>
    <w:uiPriority w:val="99"/>
    <w:semiHidden/>
    <w:unhideWhenUsed/>
    <w:rsid w:val="00A03A45"/>
    <w:pPr>
      <w:ind w:left="849"/>
      <w:contextualSpacing/>
    </w:pPr>
  </w:style>
  <w:style w:type="paragraph" w:styleId="Liste-forts4">
    <w:name w:val="List Continue 4"/>
    <w:basedOn w:val="Normal"/>
    <w:uiPriority w:val="99"/>
    <w:semiHidden/>
    <w:unhideWhenUsed/>
    <w:rsid w:val="00A03A45"/>
    <w:pPr>
      <w:ind w:left="1132"/>
      <w:contextualSpacing/>
    </w:pPr>
  </w:style>
  <w:style w:type="paragraph" w:styleId="Liste-forts5">
    <w:name w:val="List Continue 5"/>
    <w:basedOn w:val="Normal"/>
    <w:uiPriority w:val="99"/>
    <w:semiHidden/>
    <w:unhideWhenUsed/>
    <w:rsid w:val="00A03A45"/>
    <w:pPr>
      <w:ind w:left="1415"/>
      <w:contextualSpacing/>
    </w:pPr>
  </w:style>
  <w:style w:type="paragraph" w:styleId="Meldingshode">
    <w:name w:val="Message Header"/>
    <w:basedOn w:val="Normal"/>
    <w:link w:val="MeldingshodeTegn"/>
    <w:uiPriority w:val="99"/>
    <w:semiHidden/>
    <w:unhideWhenUsed/>
    <w:rsid w:val="00A03A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03A45"/>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A03A45"/>
    <w:pPr>
      <w:numPr>
        <w:numId w:val="0"/>
      </w:numPr>
      <w:spacing w:before="240"/>
      <w:outlineLvl w:val="9"/>
    </w:pPr>
    <w:rPr>
      <w:spacing w:val="4"/>
      <w:sz w:val="28"/>
    </w:rPr>
  </w:style>
  <w:style w:type="character" w:customStyle="1" w:styleId="UndertittelTegn">
    <w:name w:val="Undertittel Tegn"/>
    <w:basedOn w:val="Standardskriftforavsnitt"/>
    <w:link w:val="Undertittel"/>
    <w:rsid w:val="00A03A45"/>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A03A45"/>
  </w:style>
  <w:style w:type="character" w:customStyle="1" w:styleId="InnledendehilsenTegn">
    <w:name w:val="Innledende hilsen Tegn"/>
    <w:basedOn w:val="Standardskriftforavsnitt"/>
    <w:link w:val="Innledendehilsen"/>
    <w:uiPriority w:val="99"/>
    <w:semiHidden/>
    <w:rsid w:val="00A03A45"/>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A03A45"/>
    <w:pPr>
      <w:ind w:firstLine="360"/>
    </w:pPr>
  </w:style>
  <w:style w:type="character" w:customStyle="1" w:styleId="Brdtekst-frsteinnrykkTegn">
    <w:name w:val="Brødtekst - første innrykk Tegn"/>
    <w:basedOn w:val="BrdtekstTegn"/>
    <w:link w:val="Brdtekst-frsteinnrykk"/>
    <w:uiPriority w:val="99"/>
    <w:semiHidden/>
    <w:rsid w:val="00A03A45"/>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A03A45"/>
    <w:pPr>
      <w:ind w:left="360" w:firstLine="360"/>
    </w:pPr>
  </w:style>
  <w:style w:type="character" w:customStyle="1" w:styleId="Brdtekst-frsteinnrykk2Tegn">
    <w:name w:val="Brødtekst - første innrykk 2 Tegn"/>
    <w:basedOn w:val="BrdtekstinnrykkTegn"/>
    <w:link w:val="Brdtekst-frsteinnrykk2"/>
    <w:uiPriority w:val="99"/>
    <w:semiHidden/>
    <w:rsid w:val="00A03A45"/>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A03A45"/>
    <w:pPr>
      <w:spacing w:after="0" w:line="240" w:lineRule="auto"/>
    </w:pPr>
  </w:style>
  <w:style w:type="character" w:customStyle="1" w:styleId="NotatoverskriftTegn">
    <w:name w:val="Notatoverskrift Tegn"/>
    <w:basedOn w:val="Standardskriftforavsnitt"/>
    <w:link w:val="Notatoverskrift"/>
    <w:uiPriority w:val="99"/>
    <w:semiHidden/>
    <w:rsid w:val="00A03A45"/>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A03A45"/>
    <w:pPr>
      <w:spacing w:line="480" w:lineRule="auto"/>
    </w:pPr>
  </w:style>
  <w:style w:type="character" w:customStyle="1" w:styleId="Brdtekst2Tegn">
    <w:name w:val="Brødtekst 2 Tegn"/>
    <w:basedOn w:val="Standardskriftforavsnitt"/>
    <w:link w:val="Brdtekst2"/>
    <w:uiPriority w:val="99"/>
    <w:semiHidden/>
    <w:rsid w:val="00A03A45"/>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A03A45"/>
    <w:rPr>
      <w:sz w:val="16"/>
      <w:szCs w:val="16"/>
    </w:rPr>
  </w:style>
  <w:style w:type="character" w:customStyle="1" w:styleId="Brdtekst3Tegn">
    <w:name w:val="Brødtekst 3 Tegn"/>
    <w:basedOn w:val="Standardskriftforavsnitt"/>
    <w:link w:val="Brdtekst3"/>
    <w:uiPriority w:val="99"/>
    <w:semiHidden/>
    <w:rsid w:val="00A03A45"/>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A03A45"/>
    <w:pPr>
      <w:spacing w:line="480" w:lineRule="auto"/>
      <w:ind w:left="283"/>
    </w:pPr>
  </w:style>
  <w:style w:type="character" w:customStyle="1" w:styleId="Brdtekstinnrykk2Tegn">
    <w:name w:val="Brødtekstinnrykk 2 Tegn"/>
    <w:basedOn w:val="Standardskriftforavsnitt"/>
    <w:link w:val="Brdtekstinnrykk2"/>
    <w:uiPriority w:val="99"/>
    <w:semiHidden/>
    <w:rsid w:val="00A03A45"/>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A03A45"/>
    <w:pPr>
      <w:ind w:left="283"/>
    </w:pPr>
    <w:rPr>
      <w:sz w:val="16"/>
      <w:szCs w:val="16"/>
    </w:rPr>
  </w:style>
  <w:style w:type="character" w:customStyle="1" w:styleId="Brdtekstinnrykk3Tegn">
    <w:name w:val="Brødtekstinnrykk 3 Tegn"/>
    <w:basedOn w:val="Standardskriftforavsnitt"/>
    <w:link w:val="Brdtekstinnrykk3"/>
    <w:uiPriority w:val="99"/>
    <w:semiHidden/>
    <w:rsid w:val="00A03A45"/>
    <w:rPr>
      <w:rFonts w:ascii="Open Sans" w:hAnsi="Open Sans" w:cstheme="minorBidi"/>
      <w:sz w:val="16"/>
      <w:szCs w:val="16"/>
      <w:lang w:val="nb-NO"/>
    </w:rPr>
  </w:style>
  <w:style w:type="paragraph" w:styleId="Blokktekst">
    <w:name w:val="Block Text"/>
    <w:basedOn w:val="Normal"/>
    <w:uiPriority w:val="99"/>
    <w:semiHidden/>
    <w:unhideWhenUsed/>
    <w:rsid w:val="00A03A45"/>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A03A45"/>
    <w:rPr>
      <w:color w:val="467886" w:themeColor="hyperlink"/>
      <w:u w:val="single"/>
    </w:rPr>
  </w:style>
  <w:style w:type="character" w:styleId="Fulgthyperkobling">
    <w:name w:val="FollowedHyperlink"/>
    <w:basedOn w:val="Standardskriftforavsnitt"/>
    <w:uiPriority w:val="99"/>
    <w:semiHidden/>
    <w:unhideWhenUsed/>
    <w:rsid w:val="00A03A45"/>
    <w:rPr>
      <w:color w:val="96607D" w:themeColor="followedHyperlink"/>
      <w:u w:val="single"/>
    </w:rPr>
  </w:style>
  <w:style w:type="character" w:styleId="Sterk">
    <w:name w:val="Strong"/>
    <w:basedOn w:val="Standardskriftforavsnitt"/>
    <w:uiPriority w:val="22"/>
    <w:qFormat/>
    <w:rsid w:val="00A03A45"/>
    <w:rPr>
      <w:b/>
      <w:bCs/>
    </w:rPr>
  </w:style>
  <w:style w:type="character" w:styleId="Utheving">
    <w:name w:val="Emphasis"/>
    <w:basedOn w:val="Standardskriftforavsnitt"/>
    <w:uiPriority w:val="20"/>
    <w:qFormat/>
    <w:rsid w:val="00A03A45"/>
    <w:rPr>
      <w:i/>
      <w:iCs/>
    </w:rPr>
  </w:style>
  <w:style w:type="paragraph" w:styleId="Dokumentkart">
    <w:name w:val="Document Map"/>
    <w:basedOn w:val="Normal"/>
    <w:link w:val="DokumentkartTegn"/>
    <w:uiPriority w:val="99"/>
    <w:semiHidden/>
    <w:unhideWhenUsed/>
    <w:rsid w:val="00A03A4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03A45"/>
    <w:rPr>
      <w:rFonts w:ascii="Tahoma" w:hAnsi="Tahoma" w:cs="Tahoma"/>
      <w:sz w:val="16"/>
      <w:szCs w:val="16"/>
      <w:lang w:val="nb-NO"/>
    </w:rPr>
  </w:style>
  <w:style w:type="paragraph" w:styleId="Rentekst">
    <w:name w:val="Plain Text"/>
    <w:basedOn w:val="Normal"/>
    <w:link w:val="RentekstTegn"/>
    <w:uiPriority w:val="99"/>
    <w:semiHidden/>
    <w:unhideWhenUsed/>
    <w:rsid w:val="00A03A4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A03A45"/>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A03A45"/>
    <w:pPr>
      <w:spacing w:after="0" w:line="240" w:lineRule="auto"/>
    </w:pPr>
  </w:style>
  <w:style w:type="character" w:customStyle="1" w:styleId="E-postsignaturTegn">
    <w:name w:val="E-postsignatur Tegn"/>
    <w:basedOn w:val="Standardskriftforavsnitt"/>
    <w:link w:val="E-postsignatur"/>
    <w:uiPriority w:val="99"/>
    <w:semiHidden/>
    <w:rsid w:val="00A03A45"/>
    <w:rPr>
      <w:rFonts w:ascii="Open Sans" w:hAnsi="Open Sans" w:cstheme="minorBidi"/>
      <w:sz w:val="22"/>
      <w:szCs w:val="22"/>
      <w:lang w:val="nb-NO"/>
    </w:rPr>
  </w:style>
  <w:style w:type="paragraph" w:styleId="NormalWeb">
    <w:name w:val="Normal (Web)"/>
    <w:basedOn w:val="Normal"/>
    <w:uiPriority w:val="99"/>
    <w:semiHidden/>
    <w:unhideWhenUsed/>
    <w:rsid w:val="00A03A45"/>
    <w:rPr>
      <w:rFonts w:cs="Times New Roman"/>
      <w:szCs w:val="24"/>
    </w:rPr>
  </w:style>
  <w:style w:type="character" w:styleId="HTML-akronym">
    <w:name w:val="HTML Acronym"/>
    <w:basedOn w:val="Standardskriftforavsnitt"/>
    <w:uiPriority w:val="99"/>
    <w:semiHidden/>
    <w:unhideWhenUsed/>
    <w:rsid w:val="00A03A45"/>
  </w:style>
  <w:style w:type="paragraph" w:styleId="HTML-adresse">
    <w:name w:val="HTML Address"/>
    <w:basedOn w:val="Normal"/>
    <w:link w:val="HTML-adresseTegn"/>
    <w:uiPriority w:val="99"/>
    <w:semiHidden/>
    <w:unhideWhenUsed/>
    <w:rsid w:val="00A03A45"/>
    <w:pPr>
      <w:spacing w:after="0" w:line="240" w:lineRule="auto"/>
    </w:pPr>
    <w:rPr>
      <w:i/>
      <w:iCs/>
    </w:rPr>
  </w:style>
  <w:style w:type="character" w:customStyle="1" w:styleId="HTML-adresseTegn">
    <w:name w:val="HTML-adresse Tegn"/>
    <w:basedOn w:val="Standardskriftforavsnitt"/>
    <w:link w:val="HTML-adresse"/>
    <w:uiPriority w:val="99"/>
    <w:semiHidden/>
    <w:rsid w:val="00A03A45"/>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A03A45"/>
    <w:rPr>
      <w:i/>
      <w:iCs/>
    </w:rPr>
  </w:style>
  <w:style w:type="character" w:styleId="HTML-kode">
    <w:name w:val="HTML Code"/>
    <w:basedOn w:val="Standardskriftforavsnitt"/>
    <w:uiPriority w:val="99"/>
    <w:semiHidden/>
    <w:unhideWhenUsed/>
    <w:rsid w:val="00A03A45"/>
    <w:rPr>
      <w:rFonts w:ascii="Consolas" w:hAnsi="Consolas"/>
      <w:sz w:val="20"/>
      <w:szCs w:val="20"/>
    </w:rPr>
  </w:style>
  <w:style w:type="character" w:styleId="HTML-definisjon">
    <w:name w:val="HTML Definition"/>
    <w:basedOn w:val="Standardskriftforavsnitt"/>
    <w:uiPriority w:val="99"/>
    <w:semiHidden/>
    <w:unhideWhenUsed/>
    <w:rsid w:val="00A03A45"/>
    <w:rPr>
      <w:i/>
      <w:iCs/>
    </w:rPr>
  </w:style>
  <w:style w:type="character" w:styleId="HTML-tastatur">
    <w:name w:val="HTML Keyboard"/>
    <w:basedOn w:val="Standardskriftforavsnitt"/>
    <w:uiPriority w:val="99"/>
    <w:semiHidden/>
    <w:unhideWhenUsed/>
    <w:rsid w:val="00A03A45"/>
    <w:rPr>
      <w:rFonts w:ascii="Consolas" w:hAnsi="Consolas"/>
      <w:sz w:val="20"/>
      <w:szCs w:val="20"/>
    </w:rPr>
  </w:style>
  <w:style w:type="paragraph" w:styleId="HTML-forhndsformatert">
    <w:name w:val="HTML Preformatted"/>
    <w:basedOn w:val="Normal"/>
    <w:link w:val="HTML-forhndsformatertTegn"/>
    <w:uiPriority w:val="99"/>
    <w:semiHidden/>
    <w:unhideWhenUsed/>
    <w:rsid w:val="00A03A45"/>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A03A45"/>
    <w:rPr>
      <w:rFonts w:ascii="Consolas" w:hAnsi="Consolas" w:cstheme="minorBidi"/>
      <w:sz w:val="22"/>
      <w:lang w:val="nb-NO"/>
    </w:rPr>
  </w:style>
  <w:style w:type="character" w:styleId="HTML-eksempel">
    <w:name w:val="HTML Sample"/>
    <w:basedOn w:val="Standardskriftforavsnitt"/>
    <w:uiPriority w:val="99"/>
    <w:semiHidden/>
    <w:unhideWhenUsed/>
    <w:rsid w:val="00A03A45"/>
    <w:rPr>
      <w:rFonts w:ascii="Consolas" w:hAnsi="Consolas"/>
      <w:sz w:val="24"/>
      <w:szCs w:val="24"/>
    </w:rPr>
  </w:style>
  <w:style w:type="character" w:styleId="HTML-skrivemaskin">
    <w:name w:val="HTML Typewriter"/>
    <w:basedOn w:val="Standardskriftforavsnitt"/>
    <w:uiPriority w:val="99"/>
    <w:semiHidden/>
    <w:unhideWhenUsed/>
    <w:rsid w:val="00A03A45"/>
    <w:rPr>
      <w:rFonts w:ascii="Consolas" w:hAnsi="Consolas"/>
      <w:sz w:val="20"/>
      <w:szCs w:val="20"/>
    </w:rPr>
  </w:style>
  <w:style w:type="character" w:styleId="HTML-variabel">
    <w:name w:val="HTML Variable"/>
    <w:basedOn w:val="Standardskriftforavsnitt"/>
    <w:uiPriority w:val="99"/>
    <w:semiHidden/>
    <w:unhideWhenUsed/>
    <w:rsid w:val="00A03A45"/>
    <w:rPr>
      <w:i/>
      <w:iCs/>
    </w:rPr>
  </w:style>
  <w:style w:type="paragraph" w:styleId="Kommentaremne">
    <w:name w:val="annotation subject"/>
    <w:basedOn w:val="Merknadstekst"/>
    <w:next w:val="Merknadstekst"/>
    <w:link w:val="KommentaremneTegn"/>
    <w:uiPriority w:val="99"/>
    <w:semiHidden/>
    <w:unhideWhenUsed/>
    <w:rsid w:val="00A03A45"/>
    <w:pPr>
      <w:spacing w:line="240" w:lineRule="auto"/>
    </w:pPr>
    <w:rPr>
      <w:b/>
      <w:bCs/>
    </w:rPr>
  </w:style>
  <w:style w:type="character" w:customStyle="1" w:styleId="KommentaremneTegn">
    <w:name w:val="Kommentaremne Tegn"/>
    <w:basedOn w:val="MerknadstekstTegn"/>
    <w:link w:val="Kommentaremne"/>
    <w:uiPriority w:val="99"/>
    <w:semiHidden/>
    <w:rsid w:val="00A03A45"/>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A03A4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03A45"/>
    <w:rPr>
      <w:rFonts w:ascii="Tahoma" w:hAnsi="Tahoma" w:cs="Tahoma"/>
      <w:sz w:val="16"/>
      <w:szCs w:val="16"/>
      <w:lang w:val="nb-NO"/>
    </w:rPr>
  </w:style>
  <w:style w:type="table" w:styleId="Tabellrutenett">
    <w:name w:val="Table Grid"/>
    <w:basedOn w:val="Vanligtabell"/>
    <w:uiPriority w:val="59"/>
    <w:rsid w:val="00A03A45"/>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A03A45"/>
    <w:rPr>
      <w:color w:val="808080"/>
    </w:rPr>
  </w:style>
  <w:style w:type="paragraph" w:styleId="Ingenmellomrom">
    <w:name w:val="No Spacing"/>
    <w:uiPriority w:val="1"/>
    <w:qFormat/>
    <w:rsid w:val="00A03A45"/>
    <w:pPr>
      <w:spacing w:line="240" w:lineRule="auto"/>
    </w:pPr>
    <w:rPr>
      <w:rFonts w:ascii="Calibri" w:hAnsi="Calibri" w:cstheme="minorBidi"/>
      <w:szCs w:val="22"/>
      <w:lang w:val="nb-NO"/>
    </w:rPr>
  </w:style>
  <w:style w:type="paragraph" w:styleId="Listeavsnitt">
    <w:name w:val="List Paragraph"/>
    <w:basedOn w:val="friliste"/>
    <w:uiPriority w:val="34"/>
    <w:qFormat/>
    <w:rsid w:val="00A03A45"/>
    <w:pPr>
      <w:spacing w:before="0"/>
      <w:ind w:firstLine="0"/>
    </w:pPr>
  </w:style>
  <w:style w:type="paragraph" w:styleId="Sitat">
    <w:name w:val="Quote"/>
    <w:basedOn w:val="Normal"/>
    <w:next w:val="Normal"/>
    <w:link w:val="SitatTegn"/>
    <w:uiPriority w:val="29"/>
    <w:qFormat/>
    <w:rsid w:val="00A03A45"/>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03A45"/>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A03A45"/>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A03A45"/>
    <w:rPr>
      <w:rFonts w:ascii="Open Sans" w:hAnsi="Open Sans" w:cstheme="minorBidi"/>
      <w:b/>
      <w:bCs/>
      <w:i/>
      <w:iCs/>
      <w:color w:val="156082" w:themeColor="accent1"/>
      <w:sz w:val="22"/>
      <w:szCs w:val="22"/>
      <w:lang w:val="nb-NO"/>
    </w:rPr>
  </w:style>
  <w:style w:type="character" w:styleId="Svakutheving">
    <w:name w:val="Subtle Emphasis"/>
    <w:basedOn w:val="Standardskriftforavsnitt"/>
    <w:uiPriority w:val="19"/>
    <w:qFormat/>
    <w:rsid w:val="00A03A45"/>
    <w:rPr>
      <w:i/>
      <w:iCs/>
      <w:color w:val="808080" w:themeColor="text1" w:themeTint="7F"/>
    </w:rPr>
  </w:style>
  <w:style w:type="character" w:styleId="Sterkutheving">
    <w:name w:val="Intense Emphasis"/>
    <w:basedOn w:val="Standardskriftforavsnitt"/>
    <w:uiPriority w:val="21"/>
    <w:qFormat/>
    <w:rsid w:val="00A03A45"/>
    <w:rPr>
      <w:b/>
      <w:bCs/>
      <w:i/>
      <w:iCs/>
      <w:color w:val="156082" w:themeColor="accent1"/>
    </w:rPr>
  </w:style>
  <w:style w:type="character" w:styleId="Svakreferanse">
    <w:name w:val="Subtle Reference"/>
    <w:basedOn w:val="Standardskriftforavsnitt"/>
    <w:uiPriority w:val="31"/>
    <w:qFormat/>
    <w:rsid w:val="00A03A45"/>
    <w:rPr>
      <w:smallCaps/>
      <w:color w:val="E97132" w:themeColor="accent2"/>
      <w:u w:val="single"/>
    </w:rPr>
  </w:style>
  <w:style w:type="character" w:styleId="Sterkreferanse">
    <w:name w:val="Intense Reference"/>
    <w:basedOn w:val="Standardskriftforavsnitt"/>
    <w:uiPriority w:val="32"/>
    <w:qFormat/>
    <w:rsid w:val="00A03A45"/>
    <w:rPr>
      <w:b/>
      <w:bCs/>
      <w:smallCaps/>
      <w:color w:val="E97132" w:themeColor="accent2"/>
      <w:spacing w:val="5"/>
      <w:u w:val="single"/>
    </w:rPr>
  </w:style>
  <w:style w:type="character" w:styleId="Boktittel">
    <w:name w:val="Book Title"/>
    <w:basedOn w:val="Standardskriftforavsnitt"/>
    <w:uiPriority w:val="33"/>
    <w:qFormat/>
    <w:rsid w:val="00A03A45"/>
    <w:rPr>
      <w:b/>
      <w:bCs/>
      <w:smallCaps/>
      <w:spacing w:val="5"/>
    </w:rPr>
  </w:style>
  <w:style w:type="paragraph" w:styleId="Bibliografi">
    <w:name w:val="Bibliography"/>
    <w:basedOn w:val="Normal"/>
    <w:next w:val="Normal"/>
    <w:uiPriority w:val="37"/>
    <w:semiHidden/>
    <w:unhideWhenUsed/>
    <w:rsid w:val="00A03A45"/>
  </w:style>
  <w:style w:type="paragraph" w:styleId="Overskriftforinnholdsfortegnelse">
    <w:name w:val="TOC Heading"/>
    <w:basedOn w:val="Overskrift1"/>
    <w:next w:val="Normal"/>
    <w:uiPriority w:val="39"/>
    <w:unhideWhenUsed/>
    <w:qFormat/>
    <w:rsid w:val="00A03A45"/>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A03A45"/>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A03A45"/>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A03A45"/>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03A45"/>
    <w:tblPr/>
    <w:tcPr>
      <w:shd w:val="clear" w:color="auto" w:fill="83CAEB" w:themeFill="accent1" w:themeFillTint="66"/>
    </w:tcPr>
  </w:style>
  <w:style w:type="table" w:customStyle="1" w:styleId="GronnBoks">
    <w:name w:val="GronnBoks"/>
    <w:basedOn w:val="StandardBoks"/>
    <w:uiPriority w:val="99"/>
    <w:rsid w:val="00A03A45"/>
    <w:tblPr/>
    <w:tcPr>
      <w:shd w:val="clear" w:color="auto" w:fill="B3E5A1" w:themeFill="accent6" w:themeFillTint="66"/>
    </w:tcPr>
  </w:style>
  <w:style w:type="table" w:customStyle="1" w:styleId="RodBoks">
    <w:name w:val="RodBoks"/>
    <w:basedOn w:val="StandardBoks"/>
    <w:uiPriority w:val="99"/>
    <w:rsid w:val="00A03A45"/>
    <w:tblPr/>
    <w:tcPr>
      <w:shd w:val="clear" w:color="auto" w:fill="FFB3B3"/>
    </w:tcPr>
  </w:style>
  <w:style w:type="paragraph" w:customStyle="1" w:styleId="BoksGraaTittel">
    <w:name w:val="BoksGraaTittel"/>
    <w:basedOn w:val="Normal"/>
    <w:next w:val="Normal"/>
    <w:qFormat/>
    <w:rsid w:val="00A03A45"/>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03A45"/>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A03A45"/>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03A45"/>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A03A45"/>
    <w:rPr>
      <w:u w:val="single"/>
    </w:rPr>
  </w:style>
  <w:style w:type="paragraph" w:customStyle="1" w:styleId="del-nr">
    <w:name w:val="del-nr"/>
    <w:basedOn w:val="Normal"/>
    <w:qFormat/>
    <w:rsid w:val="00A03A45"/>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03A45"/>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A03A45"/>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A03A45"/>
  </w:style>
  <w:style w:type="paragraph" w:customStyle="1" w:styleId="tbl2LinjeSumBold">
    <w:name w:val="tbl2LinjeSumBold"/>
    <w:basedOn w:val="tblRad"/>
    <w:rsid w:val="00A03A45"/>
    <w:rPr>
      <w:b/>
    </w:rPr>
  </w:style>
  <w:style w:type="paragraph" w:customStyle="1" w:styleId="tblDelsum1">
    <w:name w:val="tblDelsum1"/>
    <w:basedOn w:val="tblRad"/>
    <w:rsid w:val="00A03A45"/>
    <w:rPr>
      <w:i/>
    </w:rPr>
  </w:style>
  <w:style w:type="paragraph" w:customStyle="1" w:styleId="tblDelsum1-Kapittel">
    <w:name w:val="tblDelsum1 - Kapittel"/>
    <w:basedOn w:val="tblDelsum1"/>
    <w:rsid w:val="00A03A45"/>
    <w:pPr>
      <w:keepNext w:val="0"/>
    </w:pPr>
  </w:style>
  <w:style w:type="paragraph" w:customStyle="1" w:styleId="tblDelsum2">
    <w:name w:val="tblDelsum2"/>
    <w:basedOn w:val="tblRad"/>
    <w:rsid w:val="00A03A45"/>
    <w:rPr>
      <w:b/>
      <w:i/>
    </w:rPr>
  </w:style>
  <w:style w:type="paragraph" w:customStyle="1" w:styleId="tblDelsum2-Kapittel">
    <w:name w:val="tblDelsum2 - Kapittel"/>
    <w:basedOn w:val="tblDelsum2"/>
    <w:rsid w:val="00A03A45"/>
    <w:pPr>
      <w:keepNext w:val="0"/>
    </w:pPr>
  </w:style>
  <w:style w:type="paragraph" w:customStyle="1" w:styleId="tblTabelloverskrift">
    <w:name w:val="tblTabelloverskrift"/>
    <w:rsid w:val="00A03A4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A03A45"/>
    <w:pPr>
      <w:spacing w:after="0"/>
      <w:jc w:val="right"/>
    </w:pPr>
    <w:rPr>
      <w:b w:val="0"/>
      <w:caps w:val="0"/>
      <w:sz w:val="16"/>
    </w:rPr>
  </w:style>
  <w:style w:type="paragraph" w:customStyle="1" w:styleId="tblKategoriOverskrift">
    <w:name w:val="tblKategoriOverskrift"/>
    <w:basedOn w:val="tblRad"/>
    <w:rsid w:val="00A03A45"/>
    <w:pPr>
      <w:spacing w:before="120"/>
    </w:pPr>
    <w:rPr>
      <w:b/>
    </w:rPr>
  </w:style>
  <w:style w:type="paragraph" w:customStyle="1" w:styleId="tblKolonneoverskrift">
    <w:name w:val="tblKolonneoverskrift"/>
    <w:basedOn w:val="Normal"/>
    <w:rsid w:val="00A03A45"/>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03A45"/>
    <w:pPr>
      <w:spacing w:after="360"/>
      <w:jc w:val="center"/>
    </w:pPr>
    <w:rPr>
      <w:b w:val="0"/>
      <w:caps w:val="0"/>
    </w:rPr>
  </w:style>
  <w:style w:type="paragraph" w:customStyle="1" w:styleId="tblKolonneoverskrift-Vedtak">
    <w:name w:val="tblKolonneoverskrift - Vedtak"/>
    <w:basedOn w:val="tblTabelloverskrift-Vedtak"/>
    <w:rsid w:val="00A03A45"/>
    <w:pPr>
      <w:spacing w:after="0"/>
    </w:pPr>
  </w:style>
  <w:style w:type="paragraph" w:customStyle="1" w:styleId="tblOverskrift-Vedtak">
    <w:name w:val="tblOverskrift - Vedtak"/>
    <w:basedOn w:val="tblRad"/>
    <w:rsid w:val="00A03A45"/>
    <w:pPr>
      <w:spacing w:before="360"/>
      <w:jc w:val="center"/>
    </w:pPr>
  </w:style>
  <w:style w:type="paragraph" w:customStyle="1" w:styleId="tblRadBold">
    <w:name w:val="tblRadBold"/>
    <w:basedOn w:val="tblRad"/>
    <w:rsid w:val="00A03A45"/>
    <w:rPr>
      <w:b/>
    </w:rPr>
  </w:style>
  <w:style w:type="paragraph" w:customStyle="1" w:styleId="tblRadItalic">
    <w:name w:val="tblRadItalic"/>
    <w:basedOn w:val="tblRad"/>
    <w:rsid w:val="00A03A45"/>
    <w:rPr>
      <w:i/>
    </w:rPr>
  </w:style>
  <w:style w:type="paragraph" w:customStyle="1" w:styleId="tblRadItalicSiste">
    <w:name w:val="tblRadItalicSiste"/>
    <w:basedOn w:val="tblRadItalic"/>
    <w:rsid w:val="00A03A45"/>
  </w:style>
  <w:style w:type="paragraph" w:customStyle="1" w:styleId="tblRadMedLuft">
    <w:name w:val="tblRadMedLuft"/>
    <w:basedOn w:val="tblRad"/>
    <w:rsid w:val="00A03A45"/>
    <w:pPr>
      <w:spacing w:before="120"/>
    </w:pPr>
  </w:style>
  <w:style w:type="paragraph" w:customStyle="1" w:styleId="tblRadMedLuftSiste">
    <w:name w:val="tblRadMedLuftSiste"/>
    <w:basedOn w:val="tblRadMedLuft"/>
    <w:rsid w:val="00A03A45"/>
    <w:pPr>
      <w:spacing w:after="120"/>
    </w:pPr>
  </w:style>
  <w:style w:type="paragraph" w:customStyle="1" w:styleId="tblRadMedLuftSiste-Vedtak">
    <w:name w:val="tblRadMedLuftSiste - Vedtak"/>
    <w:basedOn w:val="tblRadMedLuftSiste"/>
    <w:rsid w:val="00A03A45"/>
    <w:pPr>
      <w:keepNext w:val="0"/>
    </w:pPr>
  </w:style>
  <w:style w:type="paragraph" w:customStyle="1" w:styleId="tblRadSiste">
    <w:name w:val="tblRadSiste"/>
    <w:basedOn w:val="tblRad"/>
    <w:rsid w:val="00A03A45"/>
  </w:style>
  <w:style w:type="paragraph" w:customStyle="1" w:styleId="tblSluttsum">
    <w:name w:val="tblSluttsum"/>
    <w:basedOn w:val="tblRad"/>
    <w:rsid w:val="00A03A45"/>
    <w:pPr>
      <w:spacing w:before="120"/>
    </w:pPr>
    <w:rPr>
      <w:b/>
      <w:i/>
    </w:rPr>
  </w:style>
  <w:style w:type="paragraph" w:customStyle="1" w:styleId="Stil1">
    <w:name w:val="Stil1"/>
    <w:basedOn w:val="Normal"/>
    <w:qFormat/>
    <w:rsid w:val="00A03A45"/>
    <w:pPr>
      <w:spacing w:after="100"/>
    </w:pPr>
  </w:style>
  <w:style w:type="paragraph" w:customStyle="1" w:styleId="Stil2">
    <w:name w:val="Stil2"/>
    <w:basedOn w:val="Normal"/>
    <w:autoRedefine/>
    <w:qFormat/>
    <w:rsid w:val="00A03A45"/>
    <w:pPr>
      <w:spacing w:after="100"/>
    </w:pPr>
  </w:style>
  <w:style w:type="paragraph" w:customStyle="1" w:styleId="Forside-departement">
    <w:name w:val="Forside-departement"/>
    <w:qFormat/>
    <w:rsid w:val="00A03A45"/>
    <w:pPr>
      <w:spacing w:line="280" w:lineRule="atLeast"/>
    </w:pPr>
    <w:rPr>
      <w:rFonts w:ascii="Open Sans" w:hAnsi="Open Sans" w:cs="Open Sans"/>
      <w:szCs w:val="24"/>
      <w:lang w:val="nb-NO"/>
    </w:rPr>
  </w:style>
  <w:style w:type="paragraph" w:customStyle="1" w:styleId="Forside-rapport">
    <w:name w:val="Forside-rapport"/>
    <w:qFormat/>
    <w:rsid w:val="00A03A45"/>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A03A45"/>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2338B2"/>
    <w:rPr>
      <w:color w:val="2B579A"/>
      <w:shd w:val="clear" w:color="auto" w:fill="E1DFDD"/>
    </w:rPr>
  </w:style>
  <w:style w:type="character" w:styleId="Omtale">
    <w:name w:val="Mention"/>
    <w:basedOn w:val="Standardskriftforavsnitt"/>
    <w:uiPriority w:val="99"/>
    <w:semiHidden/>
    <w:rsid w:val="002338B2"/>
    <w:rPr>
      <w:color w:val="2B579A"/>
      <w:shd w:val="clear" w:color="auto" w:fill="E1DFDD"/>
    </w:rPr>
  </w:style>
  <w:style w:type="character" w:styleId="Smarthyperkobling">
    <w:name w:val="Smart Hyperlink"/>
    <w:basedOn w:val="Standardskriftforavsnitt"/>
    <w:uiPriority w:val="99"/>
    <w:semiHidden/>
    <w:rsid w:val="002338B2"/>
    <w:rPr>
      <w:u w:val="dotted"/>
    </w:rPr>
  </w:style>
  <w:style w:type="character" w:styleId="Smartkobling">
    <w:name w:val="Smart Link"/>
    <w:basedOn w:val="Standardskriftforavsnitt"/>
    <w:uiPriority w:val="99"/>
    <w:semiHidden/>
    <w:rsid w:val="002338B2"/>
    <w:rPr>
      <w:color w:val="0000FF"/>
      <w:u w:val="single"/>
      <w:shd w:val="clear" w:color="auto" w:fill="F3F2F1"/>
    </w:rPr>
  </w:style>
  <w:style w:type="character" w:styleId="Ulstomtale">
    <w:name w:val="Unresolved Mention"/>
    <w:basedOn w:val="Standardskriftforavsnitt"/>
    <w:uiPriority w:val="99"/>
    <w:semiHidden/>
    <w:rsid w:val="00233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forleggerforeningen.no/wp-content/uploads/2022/06/Ipsos-barn-og-unge-2021.pdf" TargetMode="External"/><Relationship Id="rId2" Type="http://schemas.openxmlformats.org/officeDocument/2006/relationships/hyperlink" Target="https://skjermbrukutvalget.no/temanotater/" TargetMode="External"/><Relationship Id="rId1" Type="http://schemas.openxmlformats.org/officeDocument/2006/relationships/hyperlink" Target="https://skjermbrukutvalget.no/mandat/" TargetMode="External"/><Relationship Id="rId4" Type="http://schemas.openxmlformats.org/officeDocument/2006/relationships/hyperlink" Target="https://www.tandfonline.com/doi/full/10.1080/00313831.2023.21752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F8A73-DE6D-4A1B-B294-95C7C7B1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6</TotalTime>
  <Pages>23</Pages>
  <Words>6689</Words>
  <Characters>35452</Characters>
  <Application>Microsoft Office Word</Application>
  <DocSecurity>0</DocSecurity>
  <Lines>295</Lines>
  <Paragraphs>84</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42057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Rogne Jonas Madsen</dc:creator>
  <cp:lastModifiedBy>Rogne Jonas Madsen</cp:lastModifiedBy>
  <cp:revision>4</cp:revision>
  <dcterms:created xsi:type="dcterms:W3CDTF">2024-05-27T08:37:00Z</dcterms:created>
  <dcterms:modified xsi:type="dcterms:W3CDTF">2024-05-27T09:58:00Z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2024-05-27T08:37:47Z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c2dddc0b-0531-4e77-8883-fdf08ee9f814</vt:lpwstr>
  </property>
  <property fmtid="{D5CDD505-2E9C-101B-9397-08002B2CF9AE}" pid="8" name="MSIP_Label_b22f7043-6caf-4431-9109-8eff758a1d8b_ContentBits">
    <vt:lpwstr>0</vt:lpwstr>
  </property>
</Properties>
</file>