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5C127E" w14:textId="636E255E" w:rsidR="007D4C8A" w:rsidRPr="006E207E" w:rsidRDefault="007D4C8A" w:rsidP="006E207E">
      <w:pPr>
        <w:pStyle w:val="is-dep"/>
      </w:pPr>
      <w:r w:rsidRPr="006E207E">
        <w:t>Arbeids- og sosialdepartementet</w:t>
      </w:r>
    </w:p>
    <w:p w14:paraId="3F3E50B4" w14:textId="77777777" w:rsidR="007D4C8A" w:rsidRPr="006E207E" w:rsidRDefault="007D4C8A" w:rsidP="006E207E">
      <w:pPr>
        <w:pStyle w:val="i-hode"/>
      </w:pPr>
      <w:r w:rsidRPr="006E207E">
        <w:t>Meld. St. 33</w:t>
      </w:r>
    </w:p>
    <w:p w14:paraId="54AAD691" w14:textId="77777777" w:rsidR="007D4C8A" w:rsidRPr="006E207E" w:rsidRDefault="007D4C8A" w:rsidP="006E207E">
      <w:pPr>
        <w:pStyle w:val="i-sesjon"/>
      </w:pPr>
      <w:r w:rsidRPr="006E207E">
        <w:t>(2020–2021)</w:t>
      </w:r>
    </w:p>
    <w:p w14:paraId="38F655F6" w14:textId="77777777" w:rsidR="007D4C8A" w:rsidRPr="006E207E" w:rsidRDefault="007D4C8A" w:rsidP="006E207E">
      <w:pPr>
        <w:pStyle w:val="i-hode-tit"/>
      </w:pPr>
      <w:r w:rsidRPr="006E207E">
        <w:t>Melding til Stortinget</w:t>
      </w:r>
    </w:p>
    <w:p w14:paraId="5D4C9DAD" w14:textId="77777777" w:rsidR="007D4C8A" w:rsidRPr="006E207E" w:rsidRDefault="007D4C8A" w:rsidP="006E207E">
      <w:pPr>
        <w:pStyle w:val="i-tit"/>
      </w:pPr>
      <w:r w:rsidRPr="006E207E">
        <w:t>Regulering av pensjoner i 2021 og pensjonisters inntektsforhold</w:t>
      </w:r>
    </w:p>
    <w:p w14:paraId="5F49D17C" w14:textId="7A968089" w:rsidR="007D4C8A" w:rsidRPr="006E207E" w:rsidRDefault="007D4C8A" w:rsidP="006E207E">
      <w:pPr>
        <w:pStyle w:val="i-dep"/>
      </w:pPr>
      <w:r w:rsidRPr="006E207E">
        <w:t>Arbeids- og sosialdepartementet</w:t>
      </w:r>
    </w:p>
    <w:p w14:paraId="2DF66182" w14:textId="77777777" w:rsidR="007D4C8A" w:rsidRPr="006E207E" w:rsidRDefault="007D4C8A" w:rsidP="006E207E">
      <w:pPr>
        <w:pStyle w:val="i-hode"/>
      </w:pPr>
      <w:r w:rsidRPr="006E207E">
        <w:t>Meld. St. 33</w:t>
      </w:r>
    </w:p>
    <w:p w14:paraId="60077B70" w14:textId="77777777" w:rsidR="007D4C8A" w:rsidRPr="006E207E" w:rsidRDefault="007D4C8A" w:rsidP="006E207E">
      <w:pPr>
        <w:pStyle w:val="i-sesjon"/>
      </w:pPr>
      <w:r w:rsidRPr="006E207E">
        <w:t>(2020–2021)</w:t>
      </w:r>
    </w:p>
    <w:p w14:paraId="1A174EE8" w14:textId="77777777" w:rsidR="007D4C8A" w:rsidRPr="006E207E" w:rsidRDefault="007D4C8A" w:rsidP="006E207E">
      <w:pPr>
        <w:pStyle w:val="i-hode-tit"/>
      </w:pPr>
      <w:r w:rsidRPr="006E207E">
        <w:t>Melding til Stortinget</w:t>
      </w:r>
    </w:p>
    <w:p w14:paraId="0B3ADE3F" w14:textId="77777777" w:rsidR="007D4C8A" w:rsidRPr="006E207E" w:rsidRDefault="007D4C8A" w:rsidP="006E207E">
      <w:pPr>
        <w:pStyle w:val="i-tit"/>
      </w:pPr>
      <w:r w:rsidRPr="006E207E">
        <w:t>Regulering av pensjoner i 2021 og pensjonisters inntektsforhold</w:t>
      </w:r>
    </w:p>
    <w:p w14:paraId="6C6CC0B2" w14:textId="77777777" w:rsidR="007D4C8A" w:rsidRPr="006E207E" w:rsidRDefault="007D4C8A" w:rsidP="006E207E">
      <w:pPr>
        <w:pStyle w:val="i-statsrdato"/>
      </w:pPr>
      <w:r w:rsidRPr="006E207E">
        <w:t xml:space="preserve">Tilråding fra Arbeids- og sosialdepartementet 4. juni 2021, godkjent i statsråd samme </w:t>
      </w:r>
      <w:proofErr w:type="gramStart"/>
      <w:r w:rsidRPr="006E207E">
        <w:t>dag.(</w:t>
      </w:r>
      <w:proofErr w:type="gramEnd"/>
      <w:r w:rsidRPr="006E207E">
        <w:t>Regjeringen Solberg)</w:t>
      </w:r>
    </w:p>
    <w:p w14:paraId="23295424" w14:textId="77777777" w:rsidR="007D4C8A" w:rsidRPr="006E207E" w:rsidRDefault="007D4C8A" w:rsidP="006E207E">
      <w:pPr>
        <w:pStyle w:val="Overskrift1"/>
      </w:pPr>
      <w:r w:rsidRPr="006E207E">
        <w:t>Innledning</w:t>
      </w:r>
    </w:p>
    <w:p w14:paraId="038DBD14" w14:textId="77777777" w:rsidR="007D4C8A" w:rsidRPr="006E207E" w:rsidRDefault="007D4C8A" w:rsidP="006E207E">
      <w:r w:rsidRPr="006E207E">
        <w:t>Arbeids- og sosialdepartementet legger med dette frem melding om regulering av pensjoner i 2021 og pensjonisters inntektsforhold.</w:t>
      </w:r>
    </w:p>
    <w:p w14:paraId="6F9B4D21" w14:textId="77777777" w:rsidR="007D4C8A" w:rsidRPr="006E207E" w:rsidRDefault="007D4C8A" w:rsidP="006E207E">
      <w:r w:rsidRPr="006E207E">
        <w:t xml:space="preserve">Budsjettering av utgifter til pensjoner og ytelser som reguleres med grunnbeløpet (G), ble endret fra og med statsbudsjettet for 2016. Anslått effekt av neste års regulering av pensjoner, basert på anslaget for lønnsvekst i statsbudsjettet, budsjetteres på de relevante poster på Arbeids- og sosialdepartementets budsjett direkte og som en del av den ordinære budsjettprosessen, jf. </w:t>
      </w:r>
      <w:proofErr w:type="spellStart"/>
      <w:r w:rsidRPr="006E207E">
        <w:t>Prop</w:t>
      </w:r>
      <w:proofErr w:type="spellEnd"/>
      <w:r w:rsidRPr="006E207E">
        <w:t>. 1 S fra Arbeids- og sosialdepartementet. Ved behov vil de relevante budsjettpostene korrigeres i forbindelse med behandlingen av revidert nasjonalbudsjett.</w:t>
      </w:r>
    </w:p>
    <w:p w14:paraId="33EAD2EA" w14:textId="77777777" w:rsidR="007D4C8A" w:rsidRPr="006E207E" w:rsidRDefault="007D4C8A" w:rsidP="006E207E">
      <w:r w:rsidRPr="006E207E">
        <w:t>Det skal gjennomføres drøftinger med pensjonistenes, de funksjonshemmedes og arbeidstakernes organisasjoner om tallgrunnlaget for reguleringen. Drøftingene gjennomføres i møter umiddelbart etter at revidert nasjonalbudsjett er lagt frem.</w:t>
      </w:r>
    </w:p>
    <w:p w14:paraId="52AA3273" w14:textId="77777777" w:rsidR="007D4C8A" w:rsidRPr="006E207E" w:rsidRDefault="007D4C8A" w:rsidP="006E207E">
      <w:r w:rsidRPr="006E207E">
        <w:t xml:space="preserve">I punkt 2 redegjøres det for oppfølgingen av stortingsvedtak om pensjon. I punkt 3 gis en gjennomgang av reguleringen av pensjoner mv. i 2021, mens forhandlinger om andre spørsmål om </w:t>
      </w:r>
      <w:r w:rsidRPr="006E207E">
        <w:lastRenderedPageBreak/>
        <w:t>betydning for pensjonister omtales i punkt 4. Evalueringen av pensjonsreformen omtales kort i punkt 5, mens faktorer som påvirker pensjonistenes realinntektsutvikling og kjøpekraft behandles i punkt 6, inntektsutviklingen blant den eldre befolkningen i punkt 7 og omtale av minste pensjonsnivå og lavinntekt blant alderspensjonistene i punkt 8. Protokoller og referat fra drøftingsmøtene, tabeller over den historiske utviklingen av pensjonene og statistiske opplysninger m.m. følger som vedlegg 1–9.</w:t>
      </w:r>
    </w:p>
    <w:p w14:paraId="665E3EA4" w14:textId="77777777" w:rsidR="007D4C8A" w:rsidRPr="006E207E" w:rsidRDefault="007D4C8A" w:rsidP="006E207E">
      <w:pPr>
        <w:pStyle w:val="Overskrift1"/>
      </w:pPr>
      <w:r w:rsidRPr="006E207E">
        <w:lastRenderedPageBreak/>
        <w:t>Oppfølging av stortingsvedtak om pensjon</w:t>
      </w:r>
    </w:p>
    <w:p w14:paraId="489603C0" w14:textId="77777777" w:rsidR="007D4C8A" w:rsidRPr="006E207E" w:rsidRDefault="007D4C8A" w:rsidP="006E207E">
      <w:r w:rsidRPr="006E207E">
        <w:t>Det ble i budsjettavtalen mellom regjeringspartiene og Fremskrittspartiet om statsbudsjettet for 2021 enighet om at alderspensjon under utbetaling fra folketrygden i 2021 skal reguleres med et gjennomsnitt av pris- og lønnsvekst dersom lønnstakerne anslås å få positiv realvekst, og ikke lavere enn for lønnstakerne dersom realveksten for lønnstakerne anslås å bli negativ. Samlet innebærer dette at løpende pensjoner skal reguleres med gjennomsnitt av pris- og lønnsvekst, men ikke høyere enn lønnsvekst.</w:t>
      </w:r>
    </w:p>
    <w:p w14:paraId="3E1AC55A" w14:textId="77777777" w:rsidR="007D4C8A" w:rsidRPr="006E207E" w:rsidRDefault="007D4C8A" w:rsidP="006E207E">
      <w:r w:rsidRPr="006E207E">
        <w:t>Videre ble det besluttet at minste pensjonsnivå, særskilt sats enslige, skal økes med 5</w:t>
      </w:r>
      <w:r w:rsidRPr="006E207E">
        <w:rPr>
          <w:rFonts w:ascii="Cambria" w:hAnsi="Cambria" w:cs="Cambria"/>
        </w:rPr>
        <w:t> </w:t>
      </w:r>
      <w:r w:rsidRPr="006E207E">
        <w:t>000</w:t>
      </w:r>
      <w:r w:rsidRPr="006E207E">
        <w:rPr>
          <w:rFonts w:ascii="Cambria" w:hAnsi="Cambria" w:cs="Cambria"/>
        </w:rPr>
        <w:t> </w:t>
      </w:r>
      <w:r w:rsidRPr="006E207E">
        <w:t>kroner fra 1. juli 2021. Nødvendige bevilgninger ble gitt i Stortinget 16. desember 2020.</w:t>
      </w:r>
    </w:p>
    <w:p w14:paraId="2411D70D" w14:textId="77777777" w:rsidR="007D4C8A" w:rsidRPr="006E207E" w:rsidRDefault="007D4C8A" w:rsidP="006E207E">
      <w:r w:rsidRPr="006E207E">
        <w:t>I forbindelse med behandlingen ny saldering av statsbudsjettet 2020 fattet videre Stortinget 19.</w:t>
      </w:r>
      <w:r w:rsidRPr="006E207E">
        <w:rPr>
          <w:rFonts w:ascii="Cambria" w:hAnsi="Cambria" w:cs="Cambria"/>
        </w:rPr>
        <w:t> </w:t>
      </w:r>
      <w:r w:rsidRPr="006E207E">
        <w:t>desember 2020 anmodningsvedtak 525</w:t>
      </w:r>
    </w:p>
    <w:p w14:paraId="5B73E0E4" w14:textId="77777777" w:rsidR="007D4C8A" w:rsidRPr="006E207E" w:rsidRDefault="007D4C8A" w:rsidP="006E207E">
      <w:pPr>
        <w:pStyle w:val="blokksit"/>
        <w:rPr>
          <w:rStyle w:val="kursiv"/>
        </w:rPr>
      </w:pPr>
      <w:r w:rsidRPr="006E207E">
        <w:rPr>
          <w:rStyle w:val="kursiv"/>
        </w:rPr>
        <w:t xml:space="preserve">«Stortinget ber regjeringen fremme forslag snarest mulig og senest innen utgangen av 1. kvartal 2021 om en </w:t>
      </w:r>
      <w:proofErr w:type="spellStart"/>
      <w:r w:rsidRPr="006E207E">
        <w:rPr>
          <w:rStyle w:val="kursiv"/>
        </w:rPr>
        <w:t>engangsøkning</w:t>
      </w:r>
      <w:proofErr w:type="spellEnd"/>
      <w:r w:rsidRPr="006E207E">
        <w:rPr>
          <w:rStyle w:val="kursiv"/>
        </w:rPr>
        <w:t xml:space="preserve"> på 4</w:t>
      </w:r>
      <w:r w:rsidRPr="006E207E">
        <w:rPr>
          <w:rStyle w:val="kursiv"/>
          <w:rFonts w:ascii="Cambria" w:hAnsi="Cambria" w:cs="Cambria"/>
        </w:rPr>
        <w:t> </w:t>
      </w:r>
      <w:r w:rsidRPr="006E207E">
        <w:rPr>
          <w:rStyle w:val="kursiv"/>
        </w:rPr>
        <w:t>000</w:t>
      </w:r>
      <w:r w:rsidRPr="006E207E">
        <w:rPr>
          <w:rStyle w:val="kursiv"/>
          <w:rFonts w:ascii="Cambria" w:hAnsi="Cambria" w:cs="Cambria"/>
        </w:rPr>
        <w:t> </w:t>
      </w:r>
      <w:r w:rsidRPr="006E207E">
        <w:rPr>
          <w:rStyle w:val="kursiv"/>
        </w:rPr>
        <w:t>kroner i minste pensjonsnivå for enslige for de som er pensjonister i 2020. Dette skal ikke ha varig virkning.»</w:t>
      </w:r>
    </w:p>
    <w:p w14:paraId="07877C80" w14:textId="77777777" w:rsidR="007D4C8A" w:rsidRPr="006E207E" w:rsidRDefault="007D4C8A" w:rsidP="006E207E">
      <w:r w:rsidRPr="006E207E">
        <w:t xml:space="preserve">Stortinget fattet ved behandlingen av Dokument 8:53 S (2020–2021), </w:t>
      </w:r>
      <w:proofErr w:type="spellStart"/>
      <w:r w:rsidRPr="006E207E">
        <w:t>Innst</w:t>
      </w:r>
      <w:proofErr w:type="spellEnd"/>
      <w:r w:rsidRPr="006E207E">
        <w:t>. 221 S (2020–2021), flere vedtak med betydning for gjennomføringen av trygdeoppgjøret. Dette gjelder:</w:t>
      </w:r>
    </w:p>
    <w:p w14:paraId="73BFDCAA" w14:textId="77777777" w:rsidR="007D4C8A" w:rsidRPr="006E207E" w:rsidRDefault="007D4C8A" w:rsidP="006E207E">
      <w:r w:rsidRPr="006E207E">
        <w:t>Vedtak 615</w:t>
      </w:r>
    </w:p>
    <w:p w14:paraId="22815F5E" w14:textId="77777777" w:rsidR="007D4C8A" w:rsidRPr="006E207E" w:rsidRDefault="007D4C8A" w:rsidP="006E207E">
      <w:pPr>
        <w:pStyle w:val="blokksit"/>
        <w:rPr>
          <w:rStyle w:val="kursiv"/>
        </w:rPr>
      </w:pPr>
      <w:r w:rsidRPr="006E207E">
        <w:rPr>
          <w:rStyle w:val="kursiv"/>
        </w:rPr>
        <w:t>«Stortinget ber regjeringen om å orientere Stortinget på egnet måte om Pensjonsutvalgets vurderinger når det gjelder minstenivåer, samt hvordan Pensjonsutvalgets innstilling vil bli fulgt opp.»</w:t>
      </w:r>
    </w:p>
    <w:p w14:paraId="58346B7E" w14:textId="77777777" w:rsidR="007D4C8A" w:rsidRPr="006E207E" w:rsidRDefault="007D4C8A" w:rsidP="006E207E">
      <w:r w:rsidRPr="006E207E">
        <w:t>Vedtak 616</w:t>
      </w:r>
    </w:p>
    <w:p w14:paraId="6E0CB283" w14:textId="77777777" w:rsidR="007D4C8A" w:rsidRPr="006E207E" w:rsidRDefault="007D4C8A" w:rsidP="006E207E">
      <w:pPr>
        <w:pStyle w:val="blokksit"/>
        <w:rPr>
          <w:rStyle w:val="kursiv"/>
        </w:rPr>
      </w:pPr>
      <w:r w:rsidRPr="006E207E">
        <w:rPr>
          <w:rStyle w:val="kursiv"/>
        </w:rPr>
        <w:t>«Stortinget ber regjeringen om at den årlige meldingen til Stortinget om regulering av pensjoner og pensjonisters inntektsforhold rapporterer om utviklingen i antall mottakere av minste pensjonsnivå, samt utviklingen i lavinntekt blant alderspensjonistene.»</w:t>
      </w:r>
    </w:p>
    <w:p w14:paraId="78294173" w14:textId="77777777" w:rsidR="007D4C8A" w:rsidRPr="006E207E" w:rsidRDefault="007D4C8A" w:rsidP="006E207E">
      <w:r w:rsidRPr="006E207E">
        <w:t>Vedtak 617</w:t>
      </w:r>
    </w:p>
    <w:p w14:paraId="61C0CE57" w14:textId="77777777" w:rsidR="007D4C8A" w:rsidRPr="006E207E" w:rsidRDefault="007D4C8A" w:rsidP="006E207E">
      <w:pPr>
        <w:pStyle w:val="blokksit"/>
        <w:rPr>
          <w:rStyle w:val="kursiv"/>
        </w:rPr>
      </w:pPr>
      <w:r w:rsidRPr="006E207E">
        <w:rPr>
          <w:rStyle w:val="kursiv"/>
        </w:rPr>
        <w:t>«Stortinget ber regjeringen be Pensjonsutvalget vurdere hva som er et rimelig minstenivå i folketrygden for ulike stønadsgrupper, herunder vurdert opp mot hensynet til sliternes mulighet til å gå av med pensjon fra 62 år, og hva som er rimelig i forhold til yrkesaktives rettmessige forventninger om å få noe igjen for sin innbetaling av trygdeavgift.»</w:t>
      </w:r>
    </w:p>
    <w:p w14:paraId="3CB8B94C" w14:textId="77777777" w:rsidR="007D4C8A" w:rsidRPr="006E207E" w:rsidRDefault="007D4C8A" w:rsidP="006E207E">
      <w:r w:rsidRPr="006E207E">
        <w:t>Vedtak 618</w:t>
      </w:r>
    </w:p>
    <w:p w14:paraId="15A95C59" w14:textId="77777777" w:rsidR="007D4C8A" w:rsidRPr="006E207E" w:rsidRDefault="007D4C8A" w:rsidP="006E207E">
      <w:pPr>
        <w:pStyle w:val="blokksit"/>
        <w:rPr>
          <w:rStyle w:val="kursiv"/>
        </w:rPr>
      </w:pPr>
      <w:r w:rsidRPr="006E207E">
        <w:rPr>
          <w:rStyle w:val="kursiv"/>
        </w:rPr>
        <w:t xml:space="preserve">«Stortinget ber regjeringen legge frem forslag til </w:t>
      </w:r>
      <w:proofErr w:type="spellStart"/>
      <w:r w:rsidRPr="006E207E">
        <w:rPr>
          <w:rStyle w:val="kursiv"/>
        </w:rPr>
        <w:t>regelfesting</w:t>
      </w:r>
      <w:proofErr w:type="spellEnd"/>
      <w:r w:rsidRPr="006E207E">
        <w:rPr>
          <w:rStyle w:val="kursiv"/>
        </w:rPr>
        <w:t xml:space="preserve"> om at organisasjonene i forbindelse med de årlige trygdeoppgjørene, kan forhandle om andre spørsmål med betydning for pensjonistene.»</w:t>
      </w:r>
    </w:p>
    <w:p w14:paraId="1D487D9A" w14:textId="77777777" w:rsidR="007D4C8A" w:rsidRPr="006E207E" w:rsidRDefault="007D4C8A" w:rsidP="006E207E">
      <w:r w:rsidRPr="006E207E">
        <w:t>Vedtak 619</w:t>
      </w:r>
    </w:p>
    <w:p w14:paraId="01074A6D" w14:textId="77777777" w:rsidR="007D4C8A" w:rsidRPr="006E207E" w:rsidRDefault="007D4C8A" w:rsidP="006E207E">
      <w:pPr>
        <w:pStyle w:val="blokksit"/>
        <w:rPr>
          <w:rStyle w:val="kursiv"/>
        </w:rPr>
      </w:pPr>
      <w:r w:rsidRPr="006E207E">
        <w:rPr>
          <w:rStyle w:val="kursiv"/>
        </w:rPr>
        <w:t>«Stortinget ber regjeringen i forbindelse med trygdeoppgjøret for 2021 legge inn en kompensasjon for trygdeoppgjøret 2020, tilsvarende differansen mellom dagjeldende reguleringsprinsipper og regulering som faktisk gjennomsnitt av lønns- og prisvekst.»</w:t>
      </w:r>
    </w:p>
    <w:p w14:paraId="0FBEE409" w14:textId="77777777" w:rsidR="007D4C8A" w:rsidRPr="006E207E" w:rsidRDefault="007D4C8A" w:rsidP="006E207E">
      <w:r w:rsidRPr="006E207E">
        <w:t>Vedtak 620</w:t>
      </w:r>
    </w:p>
    <w:p w14:paraId="293ED5BC" w14:textId="77777777" w:rsidR="007D4C8A" w:rsidRPr="006E207E" w:rsidRDefault="007D4C8A" w:rsidP="006E207E">
      <w:pPr>
        <w:pStyle w:val="blokksit"/>
        <w:rPr>
          <w:rStyle w:val="kursiv"/>
        </w:rPr>
      </w:pPr>
      <w:r w:rsidRPr="006E207E">
        <w:rPr>
          <w:rStyle w:val="kursiv"/>
        </w:rPr>
        <w:t>«Stortinget ber regjeringen sikre at beløpet på 4</w:t>
      </w:r>
      <w:r w:rsidRPr="006E207E">
        <w:rPr>
          <w:rStyle w:val="kursiv"/>
          <w:rFonts w:ascii="Cambria" w:hAnsi="Cambria" w:cs="Cambria"/>
        </w:rPr>
        <w:t> </w:t>
      </w:r>
      <w:r w:rsidRPr="006E207E">
        <w:rPr>
          <w:rStyle w:val="kursiv"/>
        </w:rPr>
        <w:t>000</w:t>
      </w:r>
      <w:r w:rsidRPr="006E207E">
        <w:rPr>
          <w:rStyle w:val="kursiv"/>
          <w:rFonts w:ascii="Cambria" w:hAnsi="Cambria" w:cs="Cambria"/>
        </w:rPr>
        <w:t> </w:t>
      </w:r>
      <w:r w:rsidRPr="006E207E">
        <w:rPr>
          <w:rStyle w:val="kursiv"/>
        </w:rPr>
        <w:t>kroner vedtatt i desember 2020 videreføres som en permanent økning av minstepensjonen for enslige, fra 1. januar 2021, og legge dette på toppen av trygdeoppgjøret for 2021.»</w:t>
      </w:r>
    </w:p>
    <w:p w14:paraId="6A9A4F92" w14:textId="77777777" w:rsidR="007D4C8A" w:rsidRPr="006E207E" w:rsidRDefault="007D4C8A" w:rsidP="006E207E">
      <w:r w:rsidRPr="006E207E">
        <w:t>Vedtak 622</w:t>
      </w:r>
    </w:p>
    <w:p w14:paraId="3CEB740F" w14:textId="77777777" w:rsidR="007D4C8A" w:rsidRPr="006E207E" w:rsidRDefault="007D4C8A" w:rsidP="006E207E">
      <w:pPr>
        <w:pStyle w:val="blokksit"/>
        <w:rPr>
          <w:rStyle w:val="kursiv"/>
        </w:rPr>
      </w:pPr>
      <w:r w:rsidRPr="006E207E">
        <w:rPr>
          <w:rStyle w:val="kursiv"/>
        </w:rPr>
        <w:lastRenderedPageBreak/>
        <w:t>«Stortinget ber regjeringen om å legge frem et lovforslag for Stortinget om å regulere løpende pensjoner med gjennomsnittet av pris- og lønnsvekst, som får virkning fra 2022.»</w:t>
      </w:r>
    </w:p>
    <w:p w14:paraId="2FD047B4" w14:textId="77777777" w:rsidR="007D4C8A" w:rsidRPr="006E207E" w:rsidRDefault="007D4C8A" w:rsidP="006E207E">
      <w:r w:rsidRPr="006E207E">
        <w:t>Vedtak 623</w:t>
      </w:r>
    </w:p>
    <w:p w14:paraId="645B9F94" w14:textId="77777777" w:rsidR="007D4C8A" w:rsidRPr="006E207E" w:rsidRDefault="007D4C8A" w:rsidP="006E207E">
      <w:pPr>
        <w:pStyle w:val="blokksit"/>
        <w:rPr>
          <w:rStyle w:val="kursiv"/>
        </w:rPr>
      </w:pPr>
      <w:r w:rsidRPr="006E207E">
        <w:rPr>
          <w:rStyle w:val="kursiv"/>
        </w:rPr>
        <w:t>«Stortinget ber regjeringen gjeninnføre praksis med at trygdeoppgjørene legges frem som egen sak for Stortinget i vårsesjonen, fra og med trygdeoppgjøret for 2021.»</w:t>
      </w:r>
    </w:p>
    <w:p w14:paraId="2A05CCC7" w14:textId="77777777" w:rsidR="007D4C8A" w:rsidRPr="006E207E" w:rsidRDefault="007D4C8A" w:rsidP="006E207E">
      <w:r w:rsidRPr="006E207E">
        <w:t>Vedtak 624</w:t>
      </w:r>
    </w:p>
    <w:p w14:paraId="3B8DCA3B" w14:textId="77777777" w:rsidR="007D4C8A" w:rsidRPr="006E207E" w:rsidRDefault="007D4C8A" w:rsidP="006E207E">
      <w:pPr>
        <w:pStyle w:val="blokksit"/>
        <w:rPr>
          <w:rStyle w:val="kursiv"/>
        </w:rPr>
      </w:pPr>
      <w:r w:rsidRPr="006E207E">
        <w:rPr>
          <w:rStyle w:val="kursiv"/>
        </w:rPr>
        <w:t xml:space="preserve">«Stortinget ber regjeringen gå i dialog med pensjonistenes organisasjoner med sikte på å etablere </w:t>
      </w:r>
      <w:proofErr w:type="spellStart"/>
      <w:r w:rsidRPr="006E207E">
        <w:rPr>
          <w:rStyle w:val="kursiv"/>
        </w:rPr>
        <w:t>kvartalsvise</w:t>
      </w:r>
      <w:proofErr w:type="spellEnd"/>
      <w:r w:rsidRPr="006E207E">
        <w:rPr>
          <w:rStyle w:val="kursiv"/>
        </w:rPr>
        <w:t xml:space="preserve"> møter mellom regjeringen og pensjonistorganisasjonene, der saker av betydning for pensjonister kan drøftes.»</w:t>
      </w:r>
    </w:p>
    <w:p w14:paraId="49940E67" w14:textId="77777777" w:rsidR="007D4C8A" w:rsidRPr="006E207E" w:rsidRDefault="007D4C8A" w:rsidP="006E207E">
      <w:r w:rsidRPr="006E207E">
        <w:t>Stortingets vedtak 525 og 620, fattet henholdsvis 18. desember 2020 og 16. februar 2021, er fulgt opp i forskrift fastsatt ved kongelig resolusjon 30.</w:t>
      </w:r>
      <w:r w:rsidRPr="006E207E">
        <w:rPr>
          <w:rFonts w:ascii="Cambria" w:hAnsi="Cambria" w:cs="Cambria"/>
        </w:rPr>
        <w:t> </w:t>
      </w:r>
      <w:r w:rsidRPr="006E207E">
        <w:t>april 2021 ved å øke minste pensjonsnivå, særskilt sats enslige, med 4</w:t>
      </w:r>
      <w:r w:rsidRPr="006E207E">
        <w:rPr>
          <w:rFonts w:ascii="Cambria" w:hAnsi="Cambria" w:cs="Cambria"/>
        </w:rPr>
        <w:t> </w:t>
      </w:r>
      <w:r w:rsidRPr="006E207E">
        <w:t>000</w:t>
      </w:r>
      <w:r w:rsidRPr="006E207E">
        <w:rPr>
          <w:rFonts w:ascii="Cambria" w:hAnsi="Cambria" w:cs="Cambria"/>
        </w:rPr>
        <w:t> </w:t>
      </w:r>
      <w:r w:rsidRPr="006E207E">
        <w:t>kroner med virkning fra 1. mai 2020. Økningen på 4</w:t>
      </w:r>
      <w:r w:rsidRPr="006E207E">
        <w:rPr>
          <w:rFonts w:ascii="Cambria" w:hAnsi="Cambria" w:cs="Cambria"/>
        </w:rPr>
        <w:t> </w:t>
      </w:r>
      <w:r w:rsidRPr="006E207E">
        <w:t>000</w:t>
      </w:r>
      <w:r w:rsidRPr="006E207E">
        <w:rPr>
          <w:rFonts w:ascii="Cambria" w:hAnsi="Cambria" w:cs="Cambria"/>
        </w:rPr>
        <w:t> </w:t>
      </w:r>
      <w:r w:rsidRPr="006E207E">
        <w:t>kroner inngår dermed i grunnlaget for oppregulering av denne satsen med virkning fra 1. mai 2021. Økningen på 5</w:t>
      </w:r>
      <w:r w:rsidRPr="006E207E">
        <w:rPr>
          <w:rFonts w:ascii="Cambria" w:hAnsi="Cambria" w:cs="Cambria"/>
        </w:rPr>
        <w:t> </w:t>
      </w:r>
      <w:r w:rsidRPr="006E207E">
        <w:t>000</w:t>
      </w:r>
      <w:r w:rsidRPr="006E207E">
        <w:rPr>
          <w:rFonts w:ascii="Cambria" w:hAnsi="Cambria" w:cs="Cambria"/>
        </w:rPr>
        <w:t> </w:t>
      </w:r>
      <w:r w:rsidRPr="006E207E">
        <w:t>kroner fra 1. juli 2021 vil komme i tillegg til økningen på 4</w:t>
      </w:r>
      <w:r w:rsidRPr="006E207E">
        <w:rPr>
          <w:rFonts w:ascii="Cambria" w:hAnsi="Cambria" w:cs="Cambria"/>
        </w:rPr>
        <w:t> </w:t>
      </w:r>
      <w:r w:rsidRPr="006E207E">
        <w:t>000</w:t>
      </w:r>
      <w:r w:rsidRPr="006E207E">
        <w:rPr>
          <w:rFonts w:ascii="Cambria" w:hAnsi="Cambria" w:cs="Cambria"/>
        </w:rPr>
        <w:t> </w:t>
      </w:r>
      <w:r w:rsidRPr="006E207E">
        <w:t>kroner og oppreguleringen, og er fastsatt i forskrift ved kongelig resolusjon 21.</w:t>
      </w:r>
      <w:r w:rsidRPr="006E207E">
        <w:rPr>
          <w:rFonts w:ascii="Cambria" w:hAnsi="Cambria" w:cs="Cambria"/>
        </w:rPr>
        <w:t> </w:t>
      </w:r>
      <w:r w:rsidRPr="006E207E">
        <w:t xml:space="preserve">mai 2021. Det vises for øvrig til </w:t>
      </w:r>
      <w:proofErr w:type="spellStart"/>
      <w:r w:rsidRPr="006E207E">
        <w:t>Prop</w:t>
      </w:r>
      <w:proofErr w:type="spellEnd"/>
      <w:r w:rsidRPr="006E207E">
        <w:t xml:space="preserve">. 126 S (2020–2021) og </w:t>
      </w:r>
      <w:proofErr w:type="spellStart"/>
      <w:r w:rsidRPr="006E207E">
        <w:t>Innst</w:t>
      </w:r>
      <w:proofErr w:type="spellEnd"/>
      <w:r w:rsidRPr="006E207E">
        <w:t>. 356 S (2020–2021).</w:t>
      </w:r>
    </w:p>
    <w:p w14:paraId="4FF95E82" w14:textId="77777777" w:rsidR="007D4C8A" w:rsidRPr="006E207E" w:rsidRDefault="007D4C8A" w:rsidP="006E207E">
      <w:r w:rsidRPr="006E207E">
        <w:t>Vedtak 616 følges opp med at omtalen i punkt</w:t>
      </w:r>
      <w:r w:rsidRPr="006E207E">
        <w:rPr>
          <w:rFonts w:ascii="Cambria" w:hAnsi="Cambria" w:cs="Cambria"/>
        </w:rPr>
        <w:t> </w:t>
      </w:r>
      <w:r w:rsidRPr="006E207E">
        <w:t>8 utvides, mens vedtak 618 og 624 omtales i punkt 4. Vedtak 615 og 617 omtales i punkt 5, mens vedtak 619, 620 og 622 omtales i punkt 3. Når det gjelder vedtak 623, vises det til at meldingen oversendes Stortinget for behandling i vårsesjonen 2021.</w:t>
      </w:r>
    </w:p>
    <w:p w14:paraId="2CAB79F1" w14:textId="77777777" w:rsidR="007D4C8A" w:rsidRPr="006E207E" w:rsidRDefault="007D4C8A" w:rsidP="006E207E">
      <w:pPr>
        <w:pStyle w:val="Overskrift1"/>
      </w:pPr>
      <w:r w:rsidRPr="006E207E">
        <w:lastRenderedPageBreak/>
        <w:t>Regulering av pensjoner mv. i 2021</w:t>
      </w:r>
    </w:p>
    <w:p w14:paraId="4971EECA" w14:textId="77777777" w:rsidR="007D4C8A" w:rsidRPr="006E207E" w:rsidRDefault="007D4C8A" w:rsidP="006E207E">
      <w:pPr>
        <w:pStyle w:val="Overskrift2"/>
      </w:pPr>
      <w:r w:rsidRPr="006E207E">
        <w:t>Innledning</w:t>
      </w:r>
    </w:p>
    <w:p w14:paraId="32E285DD" w14:textId="77777777" w:rsidR="007D4C8A" w:rsidRPr="006E207E" w:rsidRDefault="007D4C8A" w:rsidP="006E207E">
      <w:r w:rsidRPr="006E207E">
        <w:t>Dagens regler for regulering av alderspensjon under utbetaling fra folketrygden ble innført fra 2011 som en del av pensjonsreformen. Pensjonen reguleres med lønnsveksten og fratrekkes deretter en fast faktor på 0,75 prosent. Alderspensjon under utbetaling fra offentlige tjenestepensjonsordninger og privat og offentlig AFP reguleres tilsvarende. Satsene for minste pensjonsnivå og garantipensjon blir regulert med lønnsveksten og deretter justert for effekten av levealdersjusteringen. Uføretrygd reguleres med lønnsveksten. Det samme gjelder for gjenlevende ektefelle og barnepensjon.</w:t>
      </w:r>
    </w:p>
    <w:p w14:paraId="373637E4" w14:textId="77777777" w:rsidR="007D4C8A" w:rsidRPr="006E207E" w:rsidRDefault="007D4C8A" w:rsidP="006E207E">
      <w:r w:rsidRPr="006E207E">
        <w:t>Til grunn for den årlige reguleringen ligger forventet lønnsvekst i reguleringsåret, justert for eventuelle avvik mellom forventet og faktisk lønnsvekst de siste to årene. Forventet lønnsvekst i reguleringsåret settes lik anslaget for gjennomsnittlig årslønnsvekst i revidert nasjonalbudsjett. Faktisk lønnsvekst de siste to årene settes til årslønnsveksten for lønnstakere under ett, som går fram av de årlige rapportene «Grunnlaget for inntektsoppgjørene» fra Det tekniske beregningsutvalget for inntektsoppgjørene (TBU).</w:t>
      </w:r>
    </w:p>
    <w:p w14:paraId="360B000B" w14:textId="77777777" w:rsidR="007D4C8A" w:rsidRPr="006E207E" w:rsidRDefault="007D4C8A" w:rsidP="006E207E">
      <w:r w:rsidRPr="006E207E">
        <w:t>Det vises til forskrift 6. mai 2011 nr. 465 om beregning av lønnsveksten som skal benyttes ved regulering av grunnbeløpet og alderspensjon i folketrygden. Forskriften følger som vedlegg 1.</w:t>
      </w:r>
    </w:p>
    <w:p w14:paraId="5F0D7425" w14:textId="77777777" w:rsidR="007D4C8A" w:rsidRPr="006E207E" w:rsidRDefault="007D4C8A" w:rsidP="006E207E">
      <w:pPr>
        <w:pStyle w:val="Overskrift2"/>
      </w:pPr>
      <w:r w:rsidRPr="006E207E">
        <w:t>Endret regulering i 2021</w:t>
      </w:r>
    </w:p>
    <w:p w14:paraId="222D9A97" w14:textId="77777777" w:rsidR="007D4C8A" w:rsidRPr="006E207E" w:rsidRDefault="007D4C8A" w:rsidP="006E207E">
      <w:r w:rsidRPr="006E207E">
        <w:t>Det ble i budsjettavtalen mellom regjeringspartiene og Fremskrittspartiet om statsbudsjettet for 2021 enighet om at alderspensjon under utbetaling fra folketrygden i 2021 skal reguleres med et gjennomsnitt av pris- og lønnsvekst dersom lønnstakerne anslås å få positiv realvekst, og ikke lavere enn for lønnstakerne dersom realveksten for lønnstakerne anslås å bli negativ.</w:t>
      </w:r>
    </w:p>
    <w:p w14:paraId="4A9062F4" w14:textId="77777777" w:rsidR="007D4C8A" w:rsidRPr="006E207E" w:rsidRDefault="007D4C8A" w:rsidP="006E207E">
      <w:r w:rsidRPr="006E207E">
        <w:t>Videre fattet Stortinget ved behandlingen av Representantforslag 53 S (2020–2021) blant annet følgende vedtak (vedtak 619):</w:t>
      </w:r>
    </w:p>
    <w:p w14:paraId="20310B27" w14:textId="77777777" w:rsidR="007D4C8A" w:rsidRPr="006E207E" w:rsidRDefault="007D4C8A" w:rsidP="006E207E">
      <w:pPr>
        <w:pStyle w:val="blokksit"/>
        <w:rPr>
          <w:rStyle w:val="kursiv"/>
        </w:rPr>
      </w:pPr>
      <w:r w:rsidRPr="006E207E">
        <w:rPr>
          <w:rStyle w:val="kursiv"/>
        </w:rPr>
        <w:t>«Stortinget ber regjeringen i forbindelse med trygdeoppgjøret for 2021 legge inn en kompensasjon for trygdeoppgjøret 2020, tilsvarende differansen mellom dagjeldende reguleringsprinsipper og regulering som faktisk gjennomsnitt av lønns- og prisvekst.»</w:t>
      </w:r>
    </w:p>
    <w:p w14:paraId="148588D9" w14:textId="77777777" w:rsidR="007D4C8A" w:rsidRPr="006E207E" w:rsidRDefault="007D4C8A" w:rsidP="006E207E">
      <w:r w:rsidRPr="006E207E">
        <w:t xml:space="preserve">Departementet fremmet 26. mars 2021 </w:t>
      </w:r>
      <w:proofErr w:type="spellStart"/>
      <w:r w:rsidRPr="006E207E">
        <w:t>Prop</w:t>
      </w:r>
      <w:proofErr w:type="spellEnd"/>
      <w:r w:rsidRPr="006E207E">
        <w:t>. 126 S (2020–2021) om hvordan regjeringen ville følge opp anmodningsvedtakene om pensjon. Som følge av at flere av vedtakene måtte følges opp i forbindelse med gjennomføringen av trygdeoppgjøret 2021 ble det i proposisjonens kapittel 4 gjort nærmere rede for hva som ville bli lagt til grunn for oppfølgingen av disse vedtakene, og proposisjonen foreslo nødvendige bevilgningsendringer for at Arbeids- og velferdsetaten før sommeren skulle kunne utbetale økt pensjon som følge av vedtakene.</w:t>
      </w:r>
    </w:p>
    <w:p w14:paraId="61DFB0B7" w14:textId="77777777" w:rsidR="007D4C8A" w:rsidRPr="006E207E" w:rsidRDefault="007D4C8A" w:rsidP="006E207E">
      <w:r w:rsidRPr="006E207E">
        <w:t xml:space="preserve"> Det framgår av proposisjonen at for 2021 vil regjeringen følge opp budsjettvedtaket og vedtak 619 gjennom endringer i forskrift 6. mai 2011 nr.</w:t>
      </w:r>
      <w:r w:rsidRPr="006E207E">
        <w:rPr>
          <w:rFonts w:ascii="Cambria" w:hAnsi="Cambria" w:cs="Cambria"/>
        </w:rPr>
        <w:t> </w:t>
      </w:r>
      <w:r w:rsidRPr="006E207E">
        <w:t>465 om beregning av lønnsveksten som skal benyttes ved regulering av grunnbeløpet og alderspensjon i folketrygden. Videre heter det at reguleringsfaktoren skal fastsettes slik at pensjonene får en vekst tilsvarende det som er nødvendig for at pensjonene kommer opp på det nivået de ville vært på dersom alderspensjon under utbetaling ble regulert med gjennomsnittet av lønns- og prisvekst i 2020 og gjennomsnittet av lønns- og prisvekst, men ikke bedre enn lønnsvekst i 2021. I avsnitt 4.1 uttaler departementet at</w:t>
      </w:r>
    </w:p>
    <w:p w14:paraId="5D8B4C0C" w14:textId="77777777" w:rsidR="007D4C8A" w:rsidRPr="006E207E" w:rsidRDefault="007D4C8A" w:rsidP="006E207E">
      <w:pPr>
        <w:pStyle w:val="blokksit"/>
      </w:pPr>
      <w:r w:rsidRPr="006E207E">
        <w:rPr>
          <w:rStyle w:val="kursiv"/>
        </w:rPr>
        <w:t>«Departementet legger videre til grunn at lønnsveksten, som blant annet ligger til grunn for regulering av grunnbeløpet, alderspensjon under opptjening og inngår i reguleringen av alderspensjon under utbetaling, skal følge gjeldende regler. Det vil innebære at man benytter anslaget på inneværende års lønnsvekst fra Revidert nasjonalbudsjett. Fordi faktisk lønnsvekst ikke er endelig fastsatt ved gjennomføring av trygdeoppgjøret, skal det korrigeres for eventuelle avvik mellom antatt og faktisk lønnsvekst i de to foregående år.</w:t>
      </w:r>
    </w:p>
    <w:p w14:paraId="43F153F5" w14:textId="77777777" w:rsidR="007D4C8A" w:rsidRPr="006E207E" w:rsidRDefault="007D4C8A" w:rsidP="006E207E">
      <w:pPr>
        <w:pStyle w:val="blokksit"/>
      </w:pPr>
      <w:r w:rsidRPr="006E207E">
        <w:rPr>
          <w:rStyle w:val="kursiv"/>
        </w:rPr>
        <w:t xml:space="preserve">Endelig legger departementet til grunn at man for den prisveksten som skal inngå i beregningen av gjennomsnitt av lønns- og prisvekst, kan legge til grunn det anslaget på inneværende års prisvekst som framgår av Revidert nasjonalbudsjett. Prisveksten vil først endelig fastsettes ved årsskiftet. Departementet legger videre til grunn at det skal korrigeres for eventuelle avvik mellom antatt og faktisk prisvekst for det foregående året (korrigering for </w:t>
      </w:r>
      <w:r w:rsidRPr="006E207E">
        <w:rPr>
          <w:rStyle w:val="kursiv"/>
        </w:rPr>
        <w:lastRenderedPageBreak/>
        <w:t>eventuelle avvik mellom antatt og faktisk prisvekst for det foregående året vil ikke gjelde for første år hvor alderspensjon under utbetaling reguleres med gjennomsnitt av lønns- og prisvekst).»</w:t>
      </w:r>
    </w:p>
    <w:p w14:paraId="1C2EB18D" w14:textId="77777777" w:rsidR="007D4C8A" w:rsidRPr="006E207E" w:rsidRDefault="007D4C8A" w:rsidP="006E207E">
      <w:r w:rsidRPr="006E207E">
        <w:t xml:space="preserve">Ved Arbeids- og sosialkomiteens behandling av proposisjonen, jf. </w:t>
      </w:r>
      <w:proofErr w:type="spellStart"/>
      <w:r w:rsidRPr="006E207E">
        <w:t>Innst</w:t>
      </w:r>
      <w:proofErr w:type="spellEnd"/>
      <w:r w:rsidRPr="006E207E">
        <w:t xml:space="preserve">. 356 S (2020–2021), ble det fra et mindretall i komiteen fremmet et forslag om at Stortinget ber regjeringen følge en </w:t>
      </w:r>
      <w:proofErr w:type="spellStart"/>
      <w:r w:rsidRPr="006E207E">
        <w:t>bereg-ningsmetode</w:t>
      </w:r>
      <w:proofErr w:type="spellEnd"/>
      <w:r w:rsidRPr="006E207E">
        <w:t xml:space="preserve"> for regulering av pensjoner i 2021 og kompensasjon for 2020 basert på faktiske tall fra Det teknisk beregningsutvalg for inntektsoppgjørene (TBU) og ikke basert på gamle anslag. Forslaget fikk ikke flertall i Stortinget. Et flertall i komiteen rådde Stortinget å vedta endringer i statsbudsjettet i tråd med forslagene i Proposisjonen. Bevilgningsendringene ble enstemmig vedtatt i Stortinget 27. april 2021.</w:t>
      </w:r>
    </w:p>
    <w:p w14:paraId="465E3601" w14:textId="77777777" w:rsidR="007D4C8A" w:rsidRPr="006E207E" w:rsidRDefault="007D4C8A" w:rsidP="006E207E">
      <w:r w:rsidRPr="006E207E">
        <w:t>Departementet sendte 29. mars 2021 på høring forslag til ny §</w:t>
      </w:r>
      <w:r w:rsidRPr="006E207E">
        <w:rPr>
          <w:rFonts w:ascii="Cambria" w:hAnsi="Cambria" w:cs="Cambria"/>
        </w:rPr>
        <w:t> </w:t>
      </w:r>
      <w:r w:rsidRPr="006E207E">
        <w:t>3 a i forskrift 6. mai 2011 nr.</w:t>
      </w:r>
      <w:r w:rsidRPr="006E207E">
        <w:rPr>
          <w:rFonts w:ascii="Cambria" w:hAnsi="Cambria" w:cs="Cambria"/>
        </w:rPr>
        <w:t> </w:t>
      </w:r>
      <w:r w:rsidRPr="006E207E">
        <w:t>465 om beregning av lønnsveksten mv. Høringsfrist var 8.</w:t>
      </w:r>
      <w:r w:rsidRPr="006E207E">
        <w:rPr>
          <w:rFonts w:ascii="Cambria" w:hAnsi="Cambria" w:cs="Cambria"/>
        </w:rPr>
        <w:t> </w:t>
      </w:r>
      <w:r w:rsidRPr="006E207E">
        <w:t>april 2021. Forskriftsendring ble vedtatt ved kongelig resolusjon 30. april 2021, se vedlegg 1.</w:t>
      </w:r>
    </w:p>
    <w:p w14:paraId="274A9EA7" w14:textId="77777777" w:rsidR="007D4C8A" w:rsidRPr="006E207E" w:rsidRDefault="007D4C8A" w:rsidP="006E207E">
      <w:r w:rsidRPr="006E207E">
        <w:t>Departementet vil følge opp vedtak 622 ved å utarbeide høringsnotat og lovproposisjon høsten 2021, slik at et lovforslag om å regulere løpende pensjoner med gjennomsnittet av pris- og lønnsvekst kan bli vedtatt før trygdeoppgjøret 2022.</w:t>
      </w:r>
    </w:p>
    <w:p w14:paraId="74B541C9" w14:textId="77777777" w:rsidR="007D4C8A" w:rsidRPr="006E207E" w:rsidRDefault="007D4C8A" w:rsidP="006E207E">
      <w:pPr>
        <w:pStyle w:val="Overskrift2"/>
      </w:pPr>
      <w:r w:rsidRPr="006E207E">
        <w:t>Regulering fra 1. mai 2021</w:t>
      </w:r>
    </w:p>
    <w:p w14:paraId="68A9A30B" w14:textId="77777777" w:rsidR="007D4C8A" w:rsidRPr="006E207E" w:rsidRDefault="007D4C8A" w:rsidP="006E207E">
      <w:pPr>
        <w:pStyle w:val="Overskrift3"/>
      </w:pPr>
      <w:r w:rsidRPr="006E207E">
        <w:t>Regulering av grunnbeløp og pensjoner</w:t>
      </w:r>
    </w:p>
    <w:p w14:paraId="4EE0D3E8" w14:textId="77777777" w:rsidR="007D4C8A" w:rsidRPr="006E207E" w:rsidRDefault="007D4C8A" w:rsidP="006E207E">
      <w:r w:rsidRPr="006E207E">
        <w:t>Grunnbeløpet, pensjon under opptjening og øvrige pensjoner under utbetaling reguleres i tråd med gjeldende reguleringsregler.</w:t>
      </w:r>
    </w:p>
    <w:p w14:paraId="222E4F3D" w14:textId="77777777" w:rsidR="007D4C8A" w:rsidRPr="006E207E" w:rsidRDefault="007D4C8A" w:rsidP="006E207E">
      <w:r w:rsidRPr="006E207E">
        <w:t>Ved den årlige reguleringen skal en som nevnt legge til grunn forventet lønnsvekst i reguleringsåret og justere for eventuelle avvik mellom forventet og faktisk lønnsvekst de siste to årene.</w:t>
      </w:r>
    </w:p>
    <w:p w14:paraId="65A29679" w14:textId="77777777" w:rsidR="007D4C8A" w:rsidRPr="006E207E" w:rsidRDefault="007D4C8A" w:rsidP="006E207E">
      <w:r w:rsidRPr="006E207E">
        <w:t xml:space="preserve">Lønnsveksten i 2021 ble i Revidert nasjonalbudsjett anslått til 2,4 prosent. </w:t>
      </w:r>
    </w:p>
    <w:p w14:paraId="29738C74" w14:textId="77777777" w:rsidR="007D4C8A" w:rsidRPr="006E207E" w:rsidRDefault="007D4C8A" w:rsidP="006E207E">
      <w:r w:rsidRPr="006E207E">
        <w:t>Som følge av koronapandemien ble trygdeoppgjøret i 2020, som lønnsoppgjørene, gjennomført på høsten. Som følge av dette ble anslaget i Revidert nasjonalbudsjettet for lønnsvekst i 2020 fastsatt før forhandlingene i frontfaget var sluttført. Pandemien gjorde videre anslag på lønnsveksten svært usikker, og med tanke på at tiden som var gått fra fremleggelsen av Revidert nasjonalbudsjett og gjennomføringen av trygdeoppgjøret, ble det besluttet at man skulle fravike bestemmelsen om at revidert nasjonalbudsjetts lønnsvekstanslag skulle legges til grunn for reguleringen i 2020. På bakgrunnen av utviklingen i norsk økonomi og rammen i frontfaget ble det i 2020 lagt til grunn en lønnsvekst på 1,7 prosent ved reguleringen i 2020. Tilsvarende lønnsvekst ble lagt til grunn i regjeringens forslag for statsbudsjett for 2021. Det vises til omtale i Meld. St. 4 (2020–2021) Regulering av pensjoner i 2020 og pensjonisters inntektsforhold punkt 2.2.</w:t>
      </w:r>
    </w:p>
    <w:p w14:paraId="50E01894" w14:textId="77777777" w:rsidR="007D4C8A" w:rsidRPr="006E207E" w:rsidRDefault="007D4C8A" w:rsidP="006E207E">
      <w:r w:rsidRPr="006E207E">
        <w:t xml:space="preserve">Foreløpige nasjonalregnskapstall viser at årslønnen økte med 3,1 pst. i 2020 for økonomien samlet. Nedgangen i sysselsettingen i 2020 kom særlig i yrker og næringer med lavt lønnsnivå, noe som bidro til å endre sammensetningen av lønnstakere og heve det gjennomsnittlige lønnsnivået. TBU har anslått sammensetningseffekten av forskyvninger mellom næringsgrupper til 0,5 prosentenheter i 2020 på årslønnsveksten i lønnsstatistikken. Det foreligger dermed et positivt avvik ett år tilbake i tid på 1,4 prosent som det skal tas hensyn til. Lønnsveksten for 2020 blir imidlertid først endelig fastsatt i 2022 og i tråd med gjeldende regler vil eventuelle avvik mellom anslaget på SSBs nåværende tall inngå i tallgrunnlaget for trygdeoppgjøret i 2022. Ved reguleringen i 2019 ble det lagt til grunn en faktisk lønnsvekst på 3,5 prosent i 2019. Anslaget for 2019 er i TBU-rapporten i 2021 uendret. Det foreligger dermed ikke avvik to år tilbake i tid. </w:t>
      </w:r>
    </w:p>
    <w:p w14:paraId="401BC8D2" w14:textId="77777777" w:rsidR="007D4C8A" w:rsidRPr="006E207E" w:rsidRDefault="007D4C8A" w:rsidP="006E207E">
      <w:r w:rsidRPr="006E207E">
        <w:t>På bakgrunn av vurderinger gjort av NHO, i forståelse med LO, anslås årslønnsveksten i industrien samlet (arbeidere og funksjonærer) i NHO-området til 2,7 pst. i 2021. I privat sektor kom også LO, YS og Virke til enighet innenfor rammen i frontfaget. I revidert nasjonalbudsjett legges det til grunn at sammensettingseffekter vil trekke ned gjennomsnittlig årslønn med om lag 0,3 prosentenheter i år, og at anslaget for årslønnsveksten for økonomien samlet blir 2,4</w:t>
      </w:r>
      <w:r w:rsidRPr="006E207E">
        <w:rPr>
          <w:rFonts w:ascii="Cambria" w:hAnsi="Cambria" w:cs="Cambria"/>
        </w:rPr>
        <w:t> </w:t>
      </w:r>
      <w:r w:rsidRPr="006E207E">
        <w:t>pst.</w:t>
      </w:r>
    </w:p>
    <w:p w14:paraId="04F3FF14" w14:textId="77777777" w:rsidR="007D4C8A" w:rsidRPr="006E207E" w:rsidRDefault="007D4C8A" w:rsidP="006E207E">
      <w:r w:rsidRPr="006E207E">
        <w:t>På bakgrunn av disse anslagene økes det gjennomsnittlige grunnbeløpet fra 100</w:t>
      </w:r>
      <w:r w:rsidRPr="006E207E">
        <w:rPr>
          <w:rFonts w:ascii="Cambria" w:hAnsi="Cambria" w:cs="Cambria"/>
        </w:rPr>
        <w:t> </w:t>
      </w:r>
      <w:r w:rsidRPr="006E207E">
        <w:t>853</w:t>
      </w:r>
      <w:r w:rsidRPr="006E207E">
        <w:rPr>
          <w:rFonts w:ascii="Cambria" w:hAnsi="Cambria" w:cs="Cambria"/>
        </w:rPr>
        <w:t> </w:t>
      </w:r>
      <w:r w:rsidRPr="006E207E">
        <w:t>kroner i 2020 til 104</w:t>
      </w:r>
      <w:r w:rsidRPr="006E207E">
        <w:rPr>
          <w:rFonts w:ascii="Cambria" w:hAnsi="Cambria" w:cs="Cambria"/>
        </w:rPr>
        <w:t> </w:t>
      </w:r>
      <w:r w:rsidRPr="006E207E">
        <w:t>716</w:t>
      </w:r>
      <w:r w:rsidRPr="006E207E">
        <w:rPr>
          <w:rFonts w:ascii="Cambria" w:hAnsi="Cambria" w:cs="Cambria"/>
        </w:rPr>
        <w:t> </w:t>
      </w:r>
      <w:r w:rsidRPr="006E207E">
        <w:t>kroner i 2021. Nytt grunnbeløp fra 1. mai 2021 er 106</w:t>
      </w:r>
      <w:r w:rsidRPr="006E207E">
        <w:rPr>
          <w:rFonts w:ascii="Cambria" w:hAnsi="Cambria" w:cs="Cambria"/>
        </w:rPr>
        <w:t> </w:t>
      </w:r>
      <w:r w:rsidRPr="006E207E">
        <w:t>399</w:t>
      </w:r>
      <w:r w:rsidRPr="006E207E">
        <w:rPr>
          <w:rFonts w:ascii="Cambria" w:hAnsi="Cambria" w:cs="Cambria"/>
        </w:rPr>
        <w:t> </w:t>
      </w:r>
      <w:r w:rsidRPr="006E207E">
        <w:t>kroner. Det vises til boks</w:t>
      </w:r>
      <w:r w:rsidRPr="006E207E">
        <w:rPr>
          <w:rFonts w:ascii="Cambria" w:hAnsi="Cambria" w:cs="Cambria"/>
        </w:rPr>
        <w:t> </w:t>
      </w:r>
      <w:r w:rsidRPr="006E207E">
        <w:t>3.2.</w:t>
      </w:r>
    </w:p>
    <w:p w14:paraId="1F8D4D20" w14:textId="77777777" w:rsidR="007D4C8A" w:rsidRPr="006E207E" w:rsidRDefault="007D4C8A" w:rsidP="006E207E">
      <w:r w:rsidRPr="006E207E">
        <w:t>Forskrift om grunnbeløp, reguleringsfaktorer, satser for minste pensjonsnivå og satser for garantipensjon i folketrygden fra 1. mai 2021 og virkningstidspunkt for regulering av kravet til minsteinntekt for rett til ytelser etter folketrygdloven kapitlene 4, 8, 9 og 14, ble fastsatt ved kongelig resolusjon 21. mai 2021. Denne forskriften følger som vedlegg 2.</w:t>
      </w:r>
    </w:p>
    <w:p w14:paraId="0AD49A92" w14:textId="77777777" w:rsidR="007D4C8A" w:rsidRPr="006E207E" w:rsidRDefault="007D4C8A" w:rsidP="006E207E">
      <w:r w:rsidRPr="006E207E">
        <w:t>Boks 3.4 viser et eksempel på månedlig alderspensjon for gifte personer med pensjon over minste pensjonsnivå, og boks 3.5 viser et eksempel på alderspensjon for enslige personer med minste pensjonsnivå.</w:t>
      </w:r>
    </w:p>
    <w:p w14:paraId="193A93A1" w14:textId="77777777" w:rsidR="007D4C8A" w:rsidRPr="006E207E" w:rsidRDefault="007D4C8A" w:rsidP="006E207E">
      <w:pPr>
        <w:pStyle w:val="Overskrift3"/>
      </w:pPr>
      <w:r w:rsidRPr="006E207E">
        <w:lastRenderedPageBreak/>
        <w:t>Regulering av alderspensjon under utbetaling i 2021</w:t>
      </w:r>
    </w:p>
    <w:p w14:paraId="773E50FD" w14:textId="77777777" w:rsidR="007D4C8A" w:rsidRPr="006E207E" w:rsidRDefault="007D4C8A" w:rsidP="006E207E">
      <w:r w:rsidRPr="006E207E">
        <w:t>Som nevnt under punkt 2 skal alderspensjon under utbetaling fra folketrygden i 2021 reguleres med et gjennomsnitt av pris- og lønnsvekst dersom lønnstakerne anslås å få positiv realvekst, og ikke lavere enn for lønnstakerne dersom realveksten for lønnstakerne anslås å bli negativ. Samlet innebærer dette at løpende pensjoner skal reguleres med gjennomsnitt av pris- og lønnsvekst, men ikke høyere enn lønnsveksten.</w:t>
      </w:r>
    </w:p>
    <w:p w14:paraId="2CB60162" w14:textId="77777777" w:rsidR="007D4C8A" w:rsidRPr="006E207E" w:rsidRDefault="007D4C8A" w:rsidP="006E207E">
      <w:r w:rsidRPr="006E207E">
        <w:t>Videre skal det legges inn en kompensasjon for trygdeoppgjøret 2020, tilsvarende differansen mellom dagjeldende reguleringsprinsipper og regulering som faktisk gjennomsnitt av pris- og lønnsvekst.</w:t>
      </w:r>
    </w:p>
    <w:p w14:paraId="5D5FCFA9" w14:textId="77777777" w:rsidR="007D4C8A" w:rsidRPr="006E207E" w:rsidRDefault="007D4C8A" w:rsidP="006E207E">
      <w:r w:rsidRPr="006E207E">
        <w:t>For å beregne reguleringen av løpende pensjoner og minstenivåer for 2021, gjøres det en skyggeberegning for å se hvilken regulering pr. 1.</w:t>
      </w:r>
      <w:r w:rsidRPr="006E207E">
        <w:rPr>
          <w:rFonts w:ascii="Cambria" w:hAnsi="Cambria" w:cs="Cambria"/>
        </w:rPr>
        <w:t> </w:t>
      </w:r>
      <w:r w:rsidRPr="006E207E">
        <w:t>mai 2020 og 1. mai 2021 man ville fått dersom regulering med gjennomsnitt av pris- og lønnsvekst hadde blitt innført allerede fra 2020. Reguleringen fra 1. mai 2021 skal være slik at nivået pr. 1. mai 2021 kommer opp på samme nivå som det ville vært på dersom regulering med gjennomsnitt av pris- og lønnsvekst ble innført fra 2020, se boks 3.1. Departementet viser til at lønnsveksten i 2020 og prisveksten i 2021 først er endelig fastsatt i 2022. Departementet viser videre til at gjennomføringen av reguleringen av alderspensjon i 2021 legger til rette for at alderspensjon under utbetaling i 2022, i tråd med Stortingets vedtak 622, kan reguleres med et gjennomsnitt av lønns- og prisvekst, der det etter etablerte regler korrigeres for ev. avvik mellom antatt og faktisk lønnsvekst opptil to år tilbake i tid, og tilsvarende korrigering for prisveksten ett år tilbake i tid. Dersom årets regulering skal skille mellom hvor stor del av veksten i grunnbeløpet som stammer fra lønnsveksten i 2020, vil dette også ha innvirkningen på reguleringen i 2022. Departementet mener derfor at de tallene som er benyttet 2021, for å møte Stortingets vedtak om regulering av trygdeoppgjøret i 2020 som om det var regulert med gjennomsnitt av lønn og pris, er de eneste riktige på nåværende tidspunkt.</w:t>
      </w:r>
    </w:p>
    <w:p w14:paraId="3FAE760A" w14:textId="77777777" w:rsidR="007D4C8A" w:rsidRPr="006E207E" w:rsidRDefault="007D4C8A" w:rsidP="006E207E">
      <w:r w:rsidRPr="006E207E">
        <w:t>Endret regulering til et gjennomsnitt av pris- og lønnsvekst gjelder regulering av løpende alderspensjon fra folketrygden, alle ytelser fra lovfestede offentlige tjenestepensjonsordninger som i dag reguleres med et fast fratrekk på 0,75 prosent, satsene for minste pensjonsnivå og satsene for garantipensjon, ytelser etter lov 16. desember 2011 nr. 60 om pensjonsordning for stortingsrepresentanter og regjeringsmedlemmer, de gamle krigspensjonslovene (lov 13. desember 1946 nr. 21 om krigspensjonering for militærpersoner, lov om 13. desember 1946 nr. 22 krigspensjonering for hjemmestyrkepersonell og sivilpersoner), lov 12. desember 1958 nr. 10 om yrkesskadetrygd og forskrift 23. august 2013 nr.</w:t>
      </w:r>
      <w:r w:rsidRPr="006E207E">
        <w:rPr>
          <w:rFonts w:ascii="Cambria" w:hAnsi="Cambria" w:cs="Cambria"/>
        </w:rPr>
        <w:t> </w:t>
      </w:r>
      <w:r w:rsidRPr="006E207E">
        <w:t>1006 om pensjonsordning for sametingsrepresentanter.</w:t>
      </w:r>
    </w:p>
    <w:p w14:paraId="22F329D6" w14:textId="77777777" w:rsidR="007D4C8A" w:rsidRPr="006E207E" w:rsidRDefault="007D4C8A" w:rsidP="006E207E">
      <w:r w:rsidRPr="006E207E">
        <w:t>Den endrede reguleringen gjelder alle som mottar pensjon ved reguleringen i 2021. Reguleringen differensieres ikke ut fra om den enkelte mottok løpende alderspensjon i 2020 eller ikke.</w:t>
      </w:r>
    </w:p>
    <w:p w14:paraId="6598C62A" w14:textId="77777777" w:rsidR="007D4C8A" w:rsidRPr="006E207E" w:rsidRDefault="007D4C8A" w:rsidP="006E207E">
      <w:pPr>
        <w:pStyle w:val="tittel-ramme"/>
      </w:pPr>
      <w:r w:rsidRPr="006E207E">
        <w:t>Regulering pr. 1. mai 2021</w:t>
      </w:r>
    </w:p>
    <w:p w14:paraId="30F727C7" w14:textId="77777777" w:rsidR="007D4C8A" w:rsidRPr="006E207E" w:rsidRDefault="007D4C8A" w:rsidP="006E207E">
      <w:pPr>
        <w:pStyle w:val="avsnitt-undertittel"/>
      </w:pPr>
      <w:r w:rsidRPr="006E207E">
        <w:t>Skyggeberegning – Regulering med gjennomsnitt av pris- og lønnsvekst i 2020 og 2021</w:t>
      </w:r>
    </w:p>
    <w:p w14:paraId="14BDD410" w14:textId="77777777" w:rsidR="007D4C8A" w:rsidRPr="006E207E" w:rsidRDefault="007D4C8A" w:rsidP="006E207E">
      <w:pPr>
        <w:pStyle w:val="Tabellnavn"/>
      </w:pPr>
      <w:r w:rsidRPr="006E207E">
        <w:t>03N1xt2</w:t>
      </w:r>
    </w:p>
    <w:tbl>
      <w:tblPr>
        <w:tblStyle w:val="StandardTabell"/>
        <w:tblW w:w="9120" w:type="dxa"/>
        <w:tblLayout w:type="fixed"/>
        <w:tblLook w:val="04A0" w:firstRow="1" w:lastRow="0" w:firstColumn="1" w:lastColumn="0" w:noHBand="0" w:noVBand="1"/>
      </w:tblPr>
      <w:tblGrid>
        <w:gridCol w:w="6080"/>
        <w:gridCol w:w="1520"/>
        <w:gridCol w:w="1520"/>
      </w:tblGrid>
      <w:tr w:rsidR="007D4C8A" w:rsidRPr="006E207E" w14:paraId="065D2155" w14:textId="77777777" w:rsidTr="006E207E">
        <w:trPr>
          <w:trHeight w:val="320"/>
        </w:trPr>
        <w:tc>
          <w:tcPr>
            <w:tcW w:w="6080" w:type="dxa"/>
            <w:shd w:val="clear" w:color="auto" w:fill="FFFFFF"/>
          </w:tcPr>
          <w:p w14:paraId="517D2A53" w14:textId="77777777" w:rsidR="007D4C8A" w:rsidRPr="006E207E" w:rsidRDefault="007D4C8A" w:rsidP="006E207E"/>
        </w:tc>
        <w:tc>
          <w:tcPr>
            <w:tcW w:w="1520" w:type="dxa"/>
          </w:tcPr>
          <w:p w14:paraId="49CD9B0D" w14:textId="77777777" w:rsidR="007D4C8A" w:rsidRPr="006E207E" w:rsidRDefault="007D4C8A" w:rsidP="006E207E">
            <w:pPr>
              <w:jc w:val="right"/>
            </w:pPr>
            <w:r w:rsidRPr="006E207E">
              <w:t>2020</w:t>
            </w:r>
          </w:p>
        </w:tc>
        <w:tc>
          <w:tcPr>
            <w:tcW w:w="1520" w:type="dxa"/>
          </w:tcPr>
          <w:p w14:paraId="6FC226F3" w14:textId="77777777" w:rsidR="007D4C8A" w:rsidRPr="006E207E" w:rsidRDefault="007D4C8A" w:rsidP="006E207E">
            <w:pPr>
              <w:jc w:val="right"/>
            </w:pPr>
            <w:r w:rsidRPr="006E207E">
              <w:t>2021</w:t>
            </w:r>
          </w:p>
        </w:tc>
      </w:tr>
      <w:tr w:rsidR="007D4C8A" w:rsidRPr="006E207E" w14:paraId="2F7D9381" w14:textId="77777777" w:rsidTr="006E207E">
        <w:trPr>
          <w:trHeight w:val="340"/>
        </w:trPr>
        <w:tc>
          <w:tcPr>
            <w:tcW w:w="6080" w:type="dxa"/>
          </w:tcPr>
          <w:p w14:paraId="3DD46078" w14:textId="77777777" w:rsidR="007D4C8A" w:rsidRPr="006E207E" w:rsidRDefault="007D4C8A" w:rsidP="006E207E">
            <w:r w:rsidRPr="006E207E">
              <w:rPr>
                <w:rStyle w:val="kursiv"/>
              </w:rPr>
              <w:t>Lønnsvekst:</w:t>
            </w:r>
          </w:p>
        </w:tc>
        <w:tc>
          <w:tcPr>
            <w:tcW w:w="1520" w:type="dxa"/>
          </w:tcPr>
          <w:p w14:paraId="1785A3FA" w14:textId="77777777" w:rsidR="007D4C8A" w:rsidRPr="006E207E" w:rsidRDefault="007D4C8A" w:rsidP="006E207E">
            <w:pPr>
              <w:jc w:val="right"/>
            </w:pPr>
            <w:r w:rsidRPr="006E207E">
              <w:t xml:space="preserve"> </w:t>
            </w:r>
          </w:p>
        </w:tc>
        <w:tc>
          <w:tcPr>
            <w:tcW w:w="1520" w:type="dxa"/>
          </w:tcPr>
          <w:p w14:paraId="7CF07320" w14:textId="77777777" w:rsidR="007D4C8A" w:rsidRPr="006E207E" w:rsidRDefault="007D4C8A" w:rsidP="006E207E">
            <w:pPr>
              <w:jc w:val="right"/>
            </w:pPr>
            <w:r w:rsidRPr="006E207E">
              <w:t xml:space="preserve"> </w:t>
            </w:r>
          </w:p>
        </w:tc>
      </w:tr>
      <w:tr w:rsidR="007D4C8A" w:rsidRPr="006E207E" w14:paraId="4C19CBD6" w14:textId="77777777" w:rsidTr="006E207E">
        <w:trPr>
          <w:trHeight w:val="340"/>
        </w:trPr>
        <w:tc>
          <w:tcPr>
            <w:tcW w:w="6080" w:type="dxa"/>
          </w:tcPr>
          <w:p w14:paraId="7F907F85" w14:textId="77777777" w:rsidR="007D4C8A" w:rsidRPr="006E207E" w:rsidRDefault="007D4C8A" w:rsidP="006E207E">
            <w:r w:rsidRPr="006E207E">
              <w:t>Anslag på inneværende års lønnsvekst</w:t>
            </w:r>
          </w:p>
        </w:tc>
        <w:tc>
          <w:tcPr>
            <w:tcW w:w="1520" w:type="dxa"/>
          </w:tcPr>
          <w:p w14:paraId="65791257" w14:textId="77777777" w:rsidR="007D4C8A" w:rsidRPr="006E207E" w:rsidRDefault="007D4C8A" w:rsidP="006E207E">
            <w:pPr>
              <w:jc w:val="right"/>
            </w:pPr>
            <w:r w:rsidRPr="006E207E">
              <w:t>1,70</w:t>
            </w:r>
            <w:r w:rsidRPr="006E207E">
              <w:rPr>
                <w:rFonts w:ascii="Cambria" w:hAnsi="Cambria" w:cs="Cambria"/>
              </w:rPr>
              <w:t> </w:t>
            </w:r>
            <w:r w:rsidRPr="006E207E">
              <w:t>%</w:t>
            </w:r>
          </w:p>
        </w:tc>
        <w:tc>
          <w:tcPr>
            <w:tcW w:w="1520" w:type="dxa"/>
          </w:tcPr>
          <w:p w14:paraId="70C18BB6" w14:textId="77777777" w:rsidR="007D4C8A" w:rsidRPr="006E207E" w:rsidRDefault="007D4C8A" w:rsidP="006E207E">
            <w:pPr>
              <w:jc w:val="right"/>
            </w:pPr>
            <w:r w:rsidRPr="006E207E">
              <w:t>2,40</w:t>
            </w:r>
            <w:r w:rsidRPr="006E207E">
              <w:rPr>
                <w:rFonts w:ascii="Cambria" w:hAnsi="Cambria" w:cs="Cambria"/>
              </w:rPr>
              <w:t> </w:t>
            </w:r>
            <w:r w:rsidRPr="006E207E">
              <w:t>%</w:t>
            </w:r>
          </w:p>
        </w:tc>
      </w:tr>
      <w:tr w:rsidR="007D4C8A" w:rsidRPr="006E207E" w14:paraId="6A443626" w14:textId="77777777" w:rsidTr="006E207E">
        <w:trPr>
          <w:trHeight w:val="340"/>
        </w:trPr>
        <w:tc>
          <w:tcPr>
            <w:tcW w:w="6080" w:type="dxa"/>
          </w:tcPr>
          <w:p w14:paraId="14ADC15D" w14:textId="77777777" w:rsidR="007D4C8A" w:rsidRPr="006E207E" w:rsidRDefault="007D4C8A" w:rsidP="006E207E">
            <w:r w:rsidRPr="006E207E">
              <w:t>Anslag på fjorårets lønnsvekst</w:t>
            </w:r>
          </w:p>
        </w:tc>
        <w:tc>
          <w:tcPr>
            <w:tcW w:w="1520" w:type="dxa"/>
          </w:tcPr>
          <w:p w14:paraId="68DFC07C" w14:textId="77777777" w:rsidR="007D4C8A" w:rsidRPr="006E207E" w:rsidRDefault="007D4C8A" w:rsidP="006E207E">
            <w:pPr>
              <w:jc w:val="right"/>
            </w:pPr>
            <w:r w:rsidRPr="006E207E">
              <w:t>3,50</w:t>
            </w:r>
            <w:r w:rsidRPr="006E207E">
              <w:rPr>
                <w:rFonts w:ascii="Cambria" w:hAnsi="Cambria" w:cs="Cambria"/>
              </w:rPr>
              <w:t> </w:t>
            </w:r>
            <w:r w:rsidRPr="006E207E">
              <w:t>%</w:t>
            </w:r>
          </w:p>
        </w:tc>
        <w:tc>
          <w:tcPr>
            <w:tcW w:w="1520" w:type="dxa"/>
          </w:tcPr>
          <w:p w14:paraId="6AE83B9F" w14:textId="77777777" w:rsidR="007D4C8A" w:rsidRPr="006E207E" w:rsidRDefault="007D4C8A" w:rsidP="006E207E">
            <w:pPr>
              <w:jc w:val="right"/>
            </w:pPr>
            <w:r w:rsidRPr="006E207E">
              <w:t>3,10</w:t>
            </w:r>
            <w:r w:rsidRPr="006E207E">
              <w:rPr>
                <w:rFonts w:ascii="Cambria" w:hAnsi="Cambria" w:cs="Cambria"/>
              </w:rPr>
              <w:t> </w:t>
            </w:r>
            <w:r w:rsidRPr="006E207E">
              <w:t>%</w:t>
            </w:r>
          </w:p>
        </w:tc>
      </w:tr>
      <w:tr w:rsidR="007D4C8A" w:rsidRPr="006E207E" w14:paraId="6DF07F40" w14:textId="77777777" w:rsidTr="006E207E">
        <w:trPr>
          <w:trHeight w:val="340"/>
        </w:trPr>
        <w:tc>
          <w:tcPr>
            <w:tcW w:w="6080" w:type="dxa"/>
          </w:tcPr>
          <w:p w14:paraId="55DE4584" w14:textId="77777777" w:rsidR="007D4C8A" w:rsidRPr="006E207E" w:rsidRDefault="007D4C8A" w:rsidP="006E207E">
            <w:r w:rsidRPr="006E207E">
              <w:t>Anslag på lønnsvekst for to år siden</w:t>
            </w:r>
          </w:p>
        </w:tc>
        <w:tc>
          <w:tcPr>
            <w:tcW w:w="1520" w:type="dxa"/>
          </w:tcPr>
          <w:p w14:paraId="4B1DC081" w14:textId="77777777" w:rsidR="007D4C8A" w:rsidRPr="006E207E" w:rsidRDefault="007D4C8A" w:rsidP="006E207E">
            <w:pPr>
              <w:jc w:val="right"/>
            </w:pPr>
            <w:r w:rsidRPr="006E207E">
              <w:t>2,80</w:t>
            </w:r>
            <w:r w:rsidRPr="006E207E">
              <w:rPr>
                <w:rFonts w:ascii="Cambria" w:hAnsi="Cambria" w:cs="Cambria"/>
              </w:rPr>
              <w:t> </w:t>
            </w:r>
            <w:r w:rsidRPr="006E207E">
              <w:t>%</w:t>
            </w:r>
          </w:p>
        </w:tc>
        <w:tc>
          <w:tcPr>
            <w:tcW w:w="1520" w:type="dxa"/>
          </w:tcPr>
          <w:p w14:paraId="4F6EEFC0" w14:textId="77777777" w:rsidR="007D4C8A" w:rsidRPr="006E207E" w:rsidRDefault="007D4C8A" w:rsidP="006E207E">
            <w:pPr>
              <w:jc w:val="right"/>
            </w:pPr>
            <w:r w:rsidRPr="006E207E">
              <w:t>3,50</w:t>
            </w:r>
            <w:r w:rsidRPr="006E207E">
              <w:rPr>
                <w:rFonts w:ascii="Cambria" w:hAnsi="Cambria" w:cs="Cambria"/>
              </w:rPr>
              <w:t> </w:t>
            </w:r>
            <w:r w:rsidRPr="006E207E">
              <w:t>%</w:t>
            </w:r>
          </w:p>
        </w:tc>
      </w:tr>
      <w:tr w:rsidR="007D4C8A" w:rsidRPr="006E207E" w14:paraId="3491343A" w14:textId="77777777" w:rsidTr="006E207E">
        <w:trPr>
          <w:trHeight w:val="340"/>
        </w:trPr>
        <w:tc>
          <w:tcPr>
            <w:tcW w:w="6080" w:type="dxa"/>
          </w:tcPr>
          <w:p w14:paraId="3E4EA6AC" w14:textId="77777777" w:rsidR="007D4C8A" w:rsidRPr="006E207E" w:rsidRDefault="007D4C8A" w:rsidP="006E207E">
            <w:r w:rsidRPr="006E207E">
              <w:rPr>
                <w:rStyle w:val="kursiv"/>
              </w:rPr>
              <w:t>Samlet (1)</w:t>
            </w:r>
          </w:p>
        </w:tc>
        <w:tc>
          <w:tcPr>
            <w:tcW w:w="1520" w:type="dxa"/>
          </w:tcPr>
          <w:p w14:paraId="6A5CE807" w14:textId="77777777" w:rsidR="007D4C8A" w:rsidRPr="006E207E" w:rsidRDefault="007D4C8A" w:rsidP="006E207E">
            <w:pPr>
              <w:jc w:val="right"/>
            </w:pPr>
            <w:r w:rsidRPr="006E207E">
              <w:rPr>
                <w:rStyle w:val="kursiv"/>
              </w:rPr>
              <w:t>2,01</w:t>
            </w:r>
            <w:r w:rsidRPr="006E207E">
              <w:rPr>
                <w:rStyle w:val="kursiv"/>
                <w:rFonts w:ascii="Cambria" w:hAnsi="Cambria" w:cs="Cambria"/>
              </w:rPr>
              <w:t> </w:t>
            </w:r>
            <w:r w:rsidRPr="006E207E">
              <w:rPr>
                <w:rStyle w:val="kursiv"/>
              </w:rPr>
              <w:t>%</w:t>
            </w:r>
          </w:p>
        </w:tc>
        <w:tc>
          <w:tcPr>
            <w:tcW w:w="1520" w:type="dxa"/>
          </w:tcPr>
          <w:p w14:paraId="093E42B1" w14:textId="77777777" w:rsidR="007D4C8A" w:rsidRPr="006E207E" w:rsidRDefault="007D4C8A" w:rsidP="006E207E">
            <w:pPr>
              <w:jc w:val="right"/>
            </w:pPr>
            <w:r w:rsidRPr="006E207E">
              <w:rPr>
                <w:rStyle w:val="kursiv"/>
              </w:rPr>
              <w:t>3,83</w:t>
            </w:r>
            <w:r w:rsidRPr="006E207E">
              <w:rPr>
                <w:rStyle w:val="kursiv"/>
                <w:rFonts w:ascii="Cambria" w:hAnsi="Cambria" w:cs="Cambria"/>
              </w:rPr>
              <w:t> </w:t>
            </w:r>
            <w:r w:rsidRPr="006E207E">
              <w:rPr>
                <w:rStyle w:val="kursiv"/>
              </w:rPr>
              <w:t>%</w:t>
            </w:r>
          </w:p>
        </w:tc>
      </w:tr>
      <w:tr w:rsidR="007D4C8A" w:rsidRPr="006E207E" w14:paraId="22D9B161" w14:textId="77777777" w:rsidTr="006E207E">
        <w:trPr>
          <w:trHeight w:val="340"/>
        </w:trPr>
        <w:tc>
          <w:tcPr>
            <w:tcW w:w="6080" w:type="dxa"/>
          </w:tcPr>
          <w:p w14:paraId="418D6A30" w14:textId="77777777" w:rsidR="007D4C8A" w:rsidRPr="006E207E" w:rsidRDefault="007D4C8A" w:rsidP="006E207E">
            <w:r w:rsidRPr="006E207E">
              <w:rPr>
                <w:rStyle w:val="kursiv"/>
              </w:rPr>
              <w:t>Prisvekst:</w:t>
            </w:r>
          </w:p>
        </w:tc>
        <w:tc>
          <w:tcPr>
            <w:tcW w:w="1520" w:type="dxa"/>
          </w:tcPr>
          <w:p w14:paraId="692F9A76" w14:textId="77777777" w:rsidR="007D4C8A" w:rsidRPr="006E207E" w:rsidRDefault="007D4C8A" w:rsidP="006E207E">
            <w:pPr>
              <w:jc w:val="right"/>
            </w:pPr>
            <w:r w:rsidRPr="006E207E">
              <w:t xml:space="preserve"> </w:t>
            </w:r>
          </w:p>
        </w:tc>
        <w:tc>
          <w:tcPr>
            <w:tcW w:w="1520" w:type="dxa"/>
          </w:tcPr>
          <w:p w14:paraId="624597B4" w14:textId="77777777" w:rsidR="007D4C8A" w:rsidRPr="006E207E" w:rsidRDefault="007D4C8A" w:rsidP="006E207E">
            <w:pPr>
              <w:jc w:val="right"/>
            </w:pPr>
            <w:r w:rsidRPr="006E207E">
              <w:t xml:space="preserve"> </w:t>
            </w:r>
          </w:p>
        </w:tc>
      </w:tr>
      <w:tr w:rsidR="007D4C8A" w:rsidRPr="006E207E" w14:paraId="2C689F5D" w14:textId="77777777" w:rsidTr="006E207E">
        <w:trPr>
          <w:trHeight w:val="340"/>
        </w:trPr>
        <w:tc>
          <w:tcPr>
            <w:tcW w:w="6080" w:type="dxa"/>
          </w:tcPr>
          <w:p w14:paraId="147699AD" w14:textId="77777777" w:rsidR="007D4C8A" w:rsidRPr="006E207E" w:rsidRDefault="007D4C8A" w:rsidP="006E207E">
            <w:r w:rsidRPr="006E207E">
              <w:t>Anslag på inneværende år</w:t>
            </w:r>
          </w:p>
        </w:tc>
        <w:tc>
          <w:tcPr>
            <w:tcW w:w="1520" w:type="dxa"/>
          </w:tcPr>
          <w:p w14:paraId="24F2479C" w14:textId="77777777" w:rsidR="007D4C8A" w:rsidRPr="006E207E" w:rsidRDefault="007D4C8A" w:rsidP="006E207E">
            <w:pPr>
              <w:jc w:val="right"/>
            </w:pPr>
            <w:r w:rsidRPr="006E207E">
              <w:t>1,10</w:t>
            </w:r>
            <w:r w:rsidRPr="006E207E">
              <w:rPr>
                <w:rFonts w:ascii="Cambria" w:hAnsi="Cambria" w:cs="Cambria"/>
              </w:rPr>
              <w:t> </w:t>
            </w:r>
            <w:r w:rsidRPr="006E207E">
              <w:t>%</w:t>
            </w:r>
          </w:p>
        </w:tc>
        <w:tc>
          <w:tcPr>
            <w:tcW w:w="1520" w:type="dxa"/>
          </w:tcPr>
          <w:p w14:paraId="7DB1E344" w14:textId="77777777" w:rsidR="007D4C8A" w:rsidRPr="006E207E" w:rsidRDefault="007D4C8A" w:rsidP="006E207E">
            <w:pPr>
              <w:jc w:val="right"/>
            </w:pPr>
            <w:r w:rsidRPr="006E207E">
              <w:t>2,80</w:t>
            </w:r>
            <w:r w:rsidRPr="006E207E">
              <w:rPr>
                <w:rFonts w:ascii="Cambria" w:hAnsi="Cambria" w:cs="Cambria"/>
              </w:rPr>
              <w:t> </w:t>
            </w:r>
            <w:r w:rsidRPr="006E207E">
              <w:t>%</w:t>
            </w:r>
          </w:p>
        </w:tc>
      </w:tr>
      <w:tr w:rsidR="007D4C8A" w:rsidRPr="006E207E" w14:paraId="3E00233E" w14:textId="77777777" w:rsidTr="006E207E">
        <w:trPr>
          <w:trHeight w:val="340"/>
        </w:trPr>
        <w:tc>
          <w:tcPr>
            <w:tcW w:w="6080" w:type="dxa"/>
          </w:tcPr>
          <w:p w14:paraId="44B68FC5" w14:textId="77777777" w:rsidR="007D4C8A" w:rsidRPr="006E207E" w:rsidRDefault="007D4C8A" w:rsidP="006E207E">
            <w:r w:rsidRPr="006E207E">
              <w:t xml:space="preserve">Prisvekst fjoråret </w:t>
            </w:r>
          </w:p>
        </w:tc>
        <w:tc>
          <w:tcPr>
            <w:tcW w:w="1520" w:type="dxa"/>
          </w:tcPr>
          <w:p w14:paraId="2AB6625E" w14:textId="77777777" w:rsidR="007D4C8A" w:rsidRPr="006E207E" w:rsidRDefault="007D4C8A" w:rsidP="006E207E">
            <w:pPr>
              <w:jc w:val="right"/>
            </w:pPr>
            <w:r w:rsidRPr="006E207E">
              <w:t xml:space="preserve"> </w:t>
            </w:r>
          </w:p>
        </w:tc>
        <w:tc>
          <w:tcPr>
            <w:tcW w:w="1520" w:type="dxa"/>
          </w:tcPr>
          <w:p w14:paraId="31E875E8" w14:textId="77777777" w:rsidR="007D4C8A" w:rsidRPr="006E207E" w:rsidRDefault="007D4C8A" w:rsidP="006E207E">
            <w:pPr>
              <w:jc w:val="right"/>
            </w:pPr>
            <w:r w:rsidRPr="006E207E">
              <w:t>1,30</w:t>
            </w:r>
            <w:r w:rsidRPr="006E207E">
              <w:rPr>
                <w:rFonts w:ascii="Cambria" w:hAnsi="Cambria" w:cs="Cambria"/>
              </w:rPr>
              <w:t> </w:t>
            </w:r>
            <w:r w:rsidRPr="006E207E">
              <w:t>%</w:t>
            </w:r>
          </w:p>
        </w:tc>
      </w:tr>
      <w:tr w:rsidR="007D4C8A" w:rsidRPr="006E207E" w14:paraId="12E1754E" w14:textId="77777777" w:rsidTr="006E207E">
        <w:trPr>
          <w:trHeight w:val="340"/>
        </w:trPr>
        <w:tc>
          <w:tcPr>
            <w:tcW w:w="6080" w:type="dxa"/>
          </w:tcPr>
          <w:p w14:paraId="2654D2D3" w14:textId="77777777" w:rsidR="007D4C8A" w:rsidRPr="006E207E" w:rsidRDefault="007D4C8A" w:rsidP="006E207E">
            <w:r w:rsidRPr="006E207E">
              <w:rPr>
                <w:rStyle w:val="kursiv"/>
              </w:rPr>
              <w:t>Samlet (2)</w:t>
            </w:r>
          </w:p>
        </w:tc>
        <w:tc>
          <w:tcPr>
            <w:tcW w:w="1520" w:type="dxa"/>
          </w:tcPr>
          <w:p w14:paraId="1F289F34" w14:textId="77777777" w:rsidR="007D4C8A" w:rsidRPr="006E207E" w:rsidRDefault="007D4C8A" w:rsidP="006E207E">
            <w:pPr>
              <w:jc w:val="right"/>
            </w:pPr>
            <w:r w:rsidRPr="006E207E">
              <w:rPr>
                <w:rStyle w:val="kursiv"/>
              </w:rPr>
              <w:t>1,10</w:t>
            </w:r>
            <w:r w:rsidRPr="006E207E">
              <w:rPr>
                <w:rStyle w:val="kursiv"/>
                <w:rFonts w:ascii="Cambria" w:hAnsi="Cambria" w:cs="Cambria"/>
              </w:rPr>
              <w:t> </w:t>
            </w:r>
            <w:r w:rsidRPr="006E207E">
              <w:rPr>
                <w:rStyle w:val="kursiv"/>
              </w:rPr>
              <w:t>%</w:t>
            </w:r>
          </w:p>
        </w:tc>
        <w:tc>
          <w:tcPr>
            <w:tcW w:w="1520" w:type="dxa"/>
          </w:tcPr>
          <w:p w14:paraId="74704A5B" w14:textId="77777777" w:rsidR="007D4C8A" w:rsidRPr="006E207E" w:rsidRDefault="007D4C8A" w:rsidP="006E207E">
            <w:pPr>
              <w:jc w:val="right"/>
            </w:pPr>
            <w:r w:rsidRPr="006E207E">
              <w:rPr>
                <w:rStyle w:val="kursiv"/>
              </w:rPr>
              <w:t>3,01</w:t>
            </w:r>
            <w:r w:rsidRPr="006E207E">
              <w:rPr>
                <w:rStyle w:val="kursiv"/>
                <w:rFonts w:ascii="Cambria" w:hAnsi="Cambria" w:cs="Cambria"/>
              </w:rPr>
              <w:t> </w:t>
            </w:r>
            <w:r w:rsidRPr="006E207E">
              <w:rPr>
                <w:rStyle w:val="kursiv"/>
              </w:rPr>
              <w:t>%</w:t>
            </w:r>
          </w:p>
        </w:tc>
      </w:tr>
      <w:tr w:rsidR="007D4C8A" w:rsidRPr="006E207E" w14:paraId="5BBB3DF2" w14:textId="77777777" w:rsidTr="006E207E">
        <w:trPr>
          <w:trHeight w:val="340"/>
        </w:trPr>
        <w:tc>
          <w:tcPr>
            <w:tcW w:w="6080" w:type="dxa"/>
          </w:tcPr>
          <w:p w14:paraId="6E5DE8B5" w14:textId="77777777" w:rsidR="007D4C8A" w:rsidRPr="006E207E" w:rsidRDefault="007D4C8A" w:rsidP="006E207E">
            <w:r w:rsidRPr="006E207E">
              <w:rPr>
                <w:rStyle w:val="kursiv"/>
              </w:rPr>
              <w:t>Geometrisk gjennomsnitt</w:t>
            </w:r>
          </w:p>
        </w:tc>
        <w:tc>
          <w:tcPr>
            <w:tcW w:w="1520" w:type="dxa"/>
          </w:tcPr>
          <w:p w14:paraId="23B54A83" w14:textId="77777777" w:rsidR="007D4C8A" w:rsidRPr="006E207E" w:rsidRDefault="007D4C8A" w:rsidP="006E207E">
            <w:pPr>
              <w:jc w:val="right"/>
            </w:pPr>
            <w:r w:rsidRPr="006E207E">
              <w:rPr>
                <w:rStyle w:val="kursiv"/>
              </w:rPr>
              <w:t>1,55</w:t>
            </w:r>
            <w:r w:rsidRPr="006E207E">
              <w:rPr>
                <w:rStyle w:val="kursiv"/>
                <w:rFonts w:ascii="Cambria" w:hAnsi="Cambria" w:cs="Cambria"/>
              </w:rPr>
              <w:t> </w:t>
            </w:r>
            <w:r w:rsidRPr="006E207E">
              <w:rPr>
                <w:rStyle w:val="kursiv"/>
              </w:rPr>
              <w:t>%</w:t>
            </w:r>
          </w:p>
        </w:tc>
        <w:tc>
          <w:tcPr>
            <w:tcW w:w="1520" w:type="dxa"/>
          </w:tcPr>
          <w:p w14:paraId="7CF846A6" w14:textId="77777777" w:rsidR="007D4C8A" w:rsidRPr="006E207E" w:rsidRDefault="007D4C8A" w:rsidP="006E207E">
            <w:pPr>
              <w:jc w:val="right"/>
            </w:pPr>
            <w:r w:rsidRPr="006E207E">
              <w:rPr>
                <w:rStyle w:val="kursiv"/>
              </w:rPr>
              <w:t>3,42</w:t>
            </w:r>
            <w:r w:rsidRPr="006E207E">
              <w:rPr>
                <w:rStyle w:val="kursiv"/>
                <w:rFonts w:ascii="Cambria" w:hAnsi="Cambria" w:cs="Cambria"/>
              </w:rPr>
              <w:t> </w:t>
            </w:r>
            <w:r w:rsidRPr="006E207E">
              <w:rPr>
                <w:rStyle w:val="kursiv"/>
              </w:rPr>
              <w:t>%</w:t>
            </w:r>
          </w:p>
        </w:tc>
      </w:tr>
      <w:tr w:rsidR="007D4C8A" w:rsidRPr="006E207E" w14:paraId="6FD468AF" w14:textId="77777777" w:rsidTr="006E207E">
        <w:trPr>
          <w:trHeight w:val="340"/>
        </w:trPr>
        <w:tc>
          <w:tcPr>
            <w:tcW w:w="6080" w:type="dxa"/>
          </w:tcPr>
          <w:p w14:paraId="39445FA1" w14:textId="77777777" w:rsidR="007D4C8A" w:rsidRPr="006E207E" w:rsidRDefault="007D4C8A" w:rsidP="006E207E">
            <w:r w:rsidRPr="006E207E">
              <w:rPr>
                <w:rStyle w:val="kursiv"/>
              </w:rPr>
              <w:lastRenderedPageBreak/>
              <w:t>Prosentvis økning i alderspensjon fra 1. mai</w:t>
            </w:r>
          </w:p>
        </w:tc>
        <w:tc>
          <w:tcPr>
            <w:tcW w:w="1520" w:type="dxa"/>
          </w:tcPr>
          <w:p w14:paraId="0F1580DA" w14:textId="77777777" w:rsidR="007D4C8A" w:rsidRPr="006E207E" w:rsidRDefault="007D4C8A" w:rsidP="006E207E">
            <w:pPr>
              <w:jc w:val="right"/>
            </w:pPr>
            <w:r w:rsidRPr="006E207E">
              <w:rPr>
                <w:rStyle w:val="kursiv"/>
              </w:rPr>
              <w:t>1,18</w:t>
            </w:r>
            <w:r w:rsidRPr="006E207E">
              <w:rPr>
                <w:rStyle w:val="kursiv"/>
                <w:rFonts w:ascii="Cambria" w:hAnsi="Cambria" w:cs="Cambria"/>
              </w:rPr>
              <w:t> </w:t>
            </w:r>
            <w:r w:rsidRPr="006E207E">
              <w:rPr>
                <w:rStyle w:val="kursiv"/>
              </w:rPr>
              <w:t>%</w:t>
            </w:r>
          </w:p>
        </w:tc>
        <w:tc>
          <w:tcPr>
            <w:tcW w:w="1520" w:type="dxa"/>
          </w:tcPr>
          <w:p w14:paraId="46FCEB1C" w14:textId="77777777" w:rsidR="007D4C8A" w:rsidRPr="006E207E" w:rsidRDefault="007D4C8A" w:rsidP="006E207E">
            <w:pPr>
              <w:jc w:val="right"/>
            </w:pPr>
            <w:r w:rsidRPr="006E207E">
              <w:rPr>
                <w:rStyle w:val="kursiv"/>
              </w:rPr>
              <w:t>4,53</w:t>
            </w:r>
            <w:r w:rsidRPr="006E207E">
              <w:rPr>
                <w:rStyle w:val="kursiv"/>
                <w:rFonts w:ascii="Cambria" w:hAnsi="Cambria" w:cs="Cambria"/>
              </w:rPr>
              <w:t> </w:t>
            </w:r>
            <w:r w:rsidRPr="006E207E">
              <w:rPr>
                <w:rStyle w:val="kursiv"/>
              </w:rPr>
              <w:t>%</w:t>
            </w:r>
          </w:p>
        </w:tc>
      </w:tr>
    </w:tbl>
    <w:p w14:paraId="0253F6B3" w14:textId="77777777" w:rsidR="007D4C8A" w:rsidRPr="006E207E" w:rsidRDefault="007D4C8A" w:rsidP="006E207E">
      <w:r w:rsidRPr="006E207E">
        <w:t>For å beregne reguleringen fra 1. mai 2021, må vi finne den særskilte lønnsveksten som må til for at løpende pensjoner fra 1. mai 2021 skal komme opp på det nivået de ville ha vært på om regulering med gjennomsnitt av pris- og lønnsvekst ble implementert i 2020.</w:t>
      </w:r>
    </w:p>
    <w:p w14:paraId="6A2BD43E" w14:textId="77777777" w:rsidR="007D4C8A" w:rsidRPr="006E207E" w:rsidRDefault="007D4C8A" w:rsidP="006E207E">
      <w:r w:rsidRPr="006E207E">
        <w:t>Dersom regulering med gjennomsnitt av pris- og lønnsvekst ble implementert fra 2020, ville man måttet fastslå hvilke anslag på lønns- og prisvekst som skulle legges til grunn i reguleringen. Trygdeoppgjøret 2020 ble på grunn av pandemien gjennomført i september, lenge etter at revidert nasjonalbudsjett var lagt fram. Som redegjort for i avsnitt 3.3.1 ble i forskrift fastslått at det skulle benyttes et anslag på årlig lønnsvekst i 2020 på 1,7 prosent, og at tilsvarende anslag ble lagt til grunn da regjeringens forslag til statsbudsjett for 2021 ble lagt frem. For å gi et anslag på hva reguleringen i 2020 ville ha vært dersom den skulle vært gjennomført med et gjennomsnitt av lønns- og prisveksten, er anslaget fra statsbudsjett for 2021 lagt til grunn også for prisveksten, det vil si 1,1 prosent. Løpende pensjoner ville da blitt regulert med 1,18 prosent 1. mai 2020 og 4,53 prosent 1. mai 2021.</w:t>
      </w:r>
    </w:p>
    <w:p w14:paraId="2E7A369A" w14:textId="77777777" w:rsidR="007D4C8A" w:rsidRPr="006E207E" w:rsidRDefault="007D4C8A" w:rsidP="006E207E">
      <w:r w:rsidRPr="006E207E">
        <w:t>Samlet, for 2020 og 2021, ville altså løpende pensjon blitt regulert med 5,76 prosent.</w:t>
      </w:r>
      <w:r w:rsidRPr="006E207E">
        <w:rPr>
          <w:rStyle w:val="skrift-hevet"/>
        </w:rPr>
        <w:t>1</w:t>
      </w:r>
    </w:p>
    <w:p w14:paraId="218D87E4" w14:textId="77777777" w:rsidR="007D4C8A" w:rsidRPr="006E207E" w:rsidRDefault="007D4C8A" w:rsidP="006E207E">
      <w:r w:rsidRPr="006E207E">
        <w:t>For at løpende pensjoner fra 1 mai 2021 skal komme opp på det nivået de ville hatt dersom løpende pensjoner ble regulert med gjennomsnittet av pris- og lønnsvekst fra 2020, må løpende pensjoner reguleres med 4,99 prosent fra 1. mai 2021.</w:t>
      </w:r>
      <w:r w:rsidRPr="006E207E">
        <w:rPr>
          <w:rStyle w:val="skrift-hevet"/>
        </w:rPr>
        <w:t>2</w:t>
      </w:r>
    </w:p>
    <w:p w14:paraId="4DA2F66A" w14:textId="77777777" w:rsidR="007D4C8A" w:rsidRPr="006E207E" w:rsidRDefault="007D4C8A" w:rsidP="006E207E">
      <w:r w:rsidRPr="006E207E">
        <w:t>For at veksten i løpende pensjoner fra 1. mai skal bli lik 4,99 prosent, må den særskilte lønnsveksten som skal benyttes settes lik 5,78 prosent.</w:t>
      </w:r>
      <w:r w:rsidRPr="006E207E">
        <w:rPr>
          <w:rStyle w:val="skrift-hevet"/>
        </w:rPr>
        <w:t>3</w:t>
      </w:r>
    </w:p>
    <w:p w14:paraId="7FD4305F" w14:textId="77777777" w:rsidR="007D4C8A" w:rsidRPr="006E207E" w:rsidRDefault="007D4C8A" w:rsidP="006E207E">
      <w:r w:rsidRPr="006E207E">
        <w:t>For at minstenivåene fra 1 mai 2021 skal komme opp på det nivået de ville hatt dersom de ble regulert med gjennomsnittet av pris- og lønnsvekst fra 2020, må minstenivåene reguleres med 4,80 prosent fra 1. mai 2021.</w:t>
      </w:r>
      <w:r w:rsidRPr="006E207E">
        <w:rPr>
          <w:rStyle w:val="skrift-hevet"/>
        </w:rPr>
        <w:t>4</w:t>
      </w:r>
    </w:p>
    <w:p w14:paraId="0A50B3FC" w14:textId="77777777" w:rsidR="007D4C8A" w:rsidRPr="006E207E" w:rsidRDefault="007D4C8A" w:rsidP="006E207E">
      <w:r w:rsidRPr="006E207E">
        <w:t>For at veksten i minstenivåene fra 1. mai skal bli lik 4,80 prosent, må den særskilte lønnsveksten som skal benyttes settes lik 5,50 prosent.</w:t>
      </w:r>
      <w:r w:rsidRPr="006E207E">
        <w:rPr>
          <w:rStyle w:val="skrift-hevet"/>
        </w:rPr>
        <w:t>5</w:t>
      </w:r>
    </w:p>
    <w:p w14:paraId="55158D9B" w14:textId="77777777" w:rsidR="007D4C8A" w:rsidRPr="006E207E" w:rsidRDefault="007D4C8A" w:rsidP="006E207E">
      <w:pPr>
        <w:pStyle w:val="ramme-noter"/>
        <w:rPr>
          <w:rStyle w:val="skrift-hevet"/>
        </w:rPr>
      </w:pPr>
      <w:r w:rsidRPr="006E207E">
        <w:rPr>
          <w:rStyle w:val="skrift-hevet"/>
        </w:rPr>
        <w:t>1</w:t>
      </w:r>
      <w:r w:rsidRPr="006E207E">
        <w:tab/>
        <w:t xml:space="preserve">(1+1,18 </w:t>
      </w:r>
      <w:proofErr w:type="gramStart"/>
      <w:r w:rsidRPr="006E207E">
        <w:t>prosent)×</w:t>
      </w:r>
      <w:proofErr w:type="gramEnd"/>
      <w:r w:rsidRPr="006E207E">
        <w:t>(1+4,53 prosent) -1</w:t>
      </w:r>
      <w:r w:rsidRPr="006E207E">
        <w:rPr>
          <w:rFonts w:ascii="Cambria" w:hAnsi="Cambria" w:cs="Cambria"/>
        </w:rPr>
        <w:t> </w:t>
      </w:r>
      <w:r w:rsidRPr="006E207E">
        <w:t>=</w:t>
      </w:r>
      <w:r w:rsidRPr="006E207E">
        <w:rPr>
          <w:rFonts w:ascii="Cambria" w:hAnsi="Cambria" w:cs="Cambria"/>
        </w:rPr>
        <w:t> </w:t>
      </w:r>
      <w:r w:rsidRPr="006E207E">
        <w:t>5,76 prosent</w:t>
      </w:r>
    </w:p>
    <w:p w14:paraId="36E662F4" w14:textId="77777777" w:rsidR="007D4C8A" w:rsidRPr="006E207E" w:rsidRDefault="007D4C8A" w:rsidP="006E207E">
      <w:pPr>
        <w:pStyle w:val="ramme-noter"/>
        <w:rPr>
          <w:rStyle w:val="skrift-hevet"/>
        </w:rPr>
      </w:pPr>
      <w:r w:rsidRPr="006E207E">
        <w:rPr>
          <w:rStyle w:val="skrift-hevet"/>
        </w:rPr>
        <w:t>2</w:t>
      </w:r>
      <w:r w:rsidRPr="006E207E">
        <w:tab/>
        <w:t xml:space="preserve">(1+1,18 prosent – 0,74 </w:t>
      </w:r>
      <w:proofErr w:type="gramStart"/>
      <w:r w:rsidRPr="006E207E">
        <w:t>prosent)×</w:t>
      </w:r>
      <w:proofErr w:type="gramEnd"/>
      <w:r w:rsidRPr="006E207E">
        <w:t>(1+4,53 prosent) -1</w:t>
      </w:r>
      <w:r w:rsidRPr="006E207E">
        <w:rPr>
          <w:rFonts w:ascii="Cambria" w:hAnsi="Cambria" w:cs="Cambria"/>
        </w:rPr>
        <w:t> </w:t>
      </w:r>
      <w:r w:rsidRPr="006E207E">
        <w:t>=</w:t>
      </w:r>
      <w:r w:rsidRPr="006E207E">
        <w:rPr>
          <w:rFonts w:ascii="Cambria" w:hAnsi="Cambria" w:cs="Cambria"/>
        </w:rPr>
        <w:t> </w:t>
      </w:r>
      <w:r w:rsidRPr="006E207E">
        <w:t>4,99 prosent</w:t>
      </w:r>
    </w:p>
    <w:p w14:paraId="3F6EF6D8" w14:textId="77777777" w:rsidR="007D4C8A" w:rsidRPr="006E207E" w:rsidRDefault="007D4C8A" w:rsidP="006E207E">
      <w:pPr>
        <w:pStyle w:val="ramme-noter"/>
        <w:rPr>
          <w:rStyle w:val="skrift-hevet"/>
        </w:rPr>
      </w:pPr>
      <w:r w:rsidRPr="006E207E">
        <w:rPr>
          <w:rStyle w:val="skrift-hevet"/>
        </w:rPr>
        <w:t>3</w:t>
      </w:r>
      <w:r w:rsidRPr="006E207E">
        <w:tab/>
        <w:t xml:space="preserve">(1+5,78 </w:t>
      </w:r>
      <w:proofErr w:type="gramStart"/>
      <w:r w:rsidRPr="006E207E">
        <w:t>prosent)×</w:t>
      </w:r>
      <w:proofErr w:type="gramEnd"/>
      <w:r w:rsidRPr="006E207E">
        <w:t>(1-0,75 prosent) -1</w:t>
      </w:r>
      <w:r w:rsidRPr="006E207E">
        <w:rPr>
          <w:rFonts w:ascii="Cambria" w:hAnsi="Cambria" w:cs="Cambria"/>
        </w:rPr>
        <w:t> </w:t>
      </w:r>
      <w:r w:rsidRPr="006E207E">
        <w:t>=</w:t>
      </w:r>
      <w:r w:rsidRPr="006E207E">
        <w:rPr>
          <w:rFonts w:ascii="Cambria" w:hAnsi="Cambria" w:cs="Cambria"/>
        </w:rPr>
        <w:t> </w:t>
      </w:r>
      <w:r w:rsidRPr="006E207E">
        <w:t>4,99 prosent</w:t>
      </w:r>
    </w:p>
    <w:p w14:paraId="1F008BE5" w14:textId="77777777" w:rsidR="007D4C8A" w:rsidRPr="006E207E" w:rsidRDefault="007D4C8A" w:rsidP="006E207E">
      <w:pPr>
        <w:pStyle w:val="ramme-noter"/>
        <w:rPr>
          <w:rStyle w:val="skrift-hevet"/>
        </w:rPr>
      </w:pPr>
      <w:r w:rsidRPr="006E207E">
        <w:rPr>
          <w:rStyle w:val="skrift-hevet"/>
        </w:rPr>
        <w:t>4</w:t>
      </w:r>
      <w:r w:rsidRPr="006E207E">
        <w:tab/>
        <w:t xml:space="preserve">(1+1,18 prosent – 0,92 </w:t>
      </w:r>
      <w:proofErr w:type="gramStart"/>
      <w:r w:rsidRPr="006E207E">
        <w:t>prosent)×</w:t>
      </w:r>
      <w:proofErr w:type="gramEnd"/>
      <w:r w:rsidRPr="006E207E">
        <w:t>(1+4,53 prosent) -1</w:t>
      </w:r>
      <w:r w:rsidRPr="006E207E">
        <w:rPr>
          <w:rFonts w:ascii="Cambria" w:hAnsi="Cambria" w:cs="Cambria"/>
        </w:rPr>
        <w:t> </w:t>
      </w:r>
      <w:r w:rsidRPr="006E207E">
        <w:t>=</w:t>
      </w:r>
      <w:r w:rsidRPr="006E207E">
        <w:rPr>
          <w:rFonts w:ascii="Cambria" w:hAnsi="Cambria" w:cs="Cambria"/>
        </w:rPr>
        <w:t> </w:t>
      </w:r>
      <w:r w:rsidRPr="006E207E">
        <w:t>4,80 prosent</w:t>
      </w:r>
    </w:p>
    <w:p w14:paraId="73039858" w14:textId="77777777" w:rsidR="007D4C8A" w:rsidRPr="006E207E" w:rsidRDefault="007D4C8A" w:rsidP="006E207E">
      <w:pPr>
        <w:pStyle w:val="ramme-noter"/>
        <w:rPr>
          <w:rStyle w:val="skrift-hevet"/>
        </w:rPr>
      </w:pPr>
      <w:r w:rsidRPr="006E207E">
        <w:rPr>
          <w:rStyle w:val="skrift-hevet"/>
        </w:rPr>
        <w:t>5</w:t>
      </w:r>
      <w:r w:rsidRPr="006E207E">
        <w:tab/>
        <w:t xml:space="preserve">(1+4,80 </w:t>
      </w:r>
      <w:proofErr w:type="gramStart"/>
      <w:r w:rsidRPr="006E207E">
        <w:t>prosent)×</w:t>
      </w:r>
      <w:proofErr w:type="gramEnd"/>
      <w:r w:rsidRPr="006E207E">
        <w:t>(1,062/1,055) -1</w:t>
      </w:r>
      <w:r w:rsidRPr="006E207E">
        <w:rPr>
          <w:rFonts w:ascii="Cambria" w:hAnsi="Cambria" w:cs="Cambria"/>
        </w:rPr>
        <w:t> </w:t>
      </w:r>
      <w:r w:rsidRPr="006E207E">
        <w:t>=</w:t>
      </w:r>
      <w:r w:rsidRPr="006E207E">
        <w:rPr>
          <w:rFonts w:ascii="Cambria" w:hAnsi="Cambria" w:cs="Cambria"/>
        </w:rPr>
        <w:t> </w:t>
      </w:r>
      <w:r w:rsidRPr="006E207E">
        <w:t>5,50 prosent</w:t>
      </w:r>
    </w:p>
    <w:p w14:paraId="6BF86519" w14:textId="77777777" w:rsidR="007D4C8A" w:rsidRPr="006E207E" w:rsidRDefault="007D4C8A" w:rsidP="006E207E">
      <w:pPr>
        <w:pStyle w:val="Ramme-slutt"/>
      </w:pPr>
      <w:r w:rsidRPr="006E207E">
        <w:t>[Boks slutt]</w:t>
      </w:r>
    </w:p>
    <w:p w14:paraId="334B571C" w14:textId="77777777" w:rsidR="007D4C8A" w:rsidRPr="006E207E" w:rsidRDefault="007D4C8A" w:rsidP="006E207E">
      <w:r w:rsidRPr="006E207E">
        <w:t xml:space="preserve">Alderspensjonens minstenivå ytes til personer med ingen eller lav pensjonsopptjening. Minstenivået avhenger av </w:t>
      </w:r>
      <w:proofErr w:type="spellStart"/>
      <w:r w:rsidRPr="006E207E">
        <w:t>vedkommendes</w:t>
      </w:r>
      <w:proofErr w:type="spellEnd"/>
      <w:r w:rsidRPr="006E207E">
        <w:t xml:space="preserve"> sivilstatus og eventuell ektefelles pensjons- og inntektsforhold og ytes etter fem ulike satser etter folketrygdloven kapittel 19 (gammel alderspensjon). Etter folketrygdloven kapittel 20 (ny alderspensjon) ytes det garantipensjon etter høy og ordinær sats. Nye minstesatser fra 1. mai 2021 fremkommer av boks 3.3.</w:t>
      </w:r>
    </w:p>
    <w:p w14:paraId="6C599DB8" w14:textId="77777777" w:rsidR="007D4C8A" w:rsidRPr="006E207E" w:rsidRDefault="007D4C8A" w:rsidP="006E207E">
      <w:pPr>
        <w:pStyle w:val="Overskrift3"/>
      </w:pPr>
      <w:r w:rsidRPr="006E207E">
        <w:t>Økt minste pensjonsnivå til enslige pensjonister</w:t>
      </w:r>
    </w:p>
    <w:p w14:paraId="45047FCC" w14:textId="77777777" w:rsidR="007D4C8A" w:rsidRPr="006E207E" w:rsidRDefault="007D4C8A" w:rsidP="006E207E">
      <w:r w:rsidRPr="006E207E">
        <w:t>Det ble i Stortingets budsjettvedtak 16. desember 2020, i tråd med i budsjettavtalen mellom regjeringspartiene og Fremskrittspartiet om statsbudsjettet for 2021, besluttet å øke minste pensjonsnivå til enslige minstepensjonister med 5</w:t>
      </w:r>
      <w:r w:rsidRPr="006E207E">
        <w:rPr>
          <w:rFonts w:ascii="Cambria" w:hAnsi="Cambria" w:cs="Cambria"/>
        </w:rPr>
        <w:t> </w:t>
      </w:r>
      <w:r w:rsidRPr="006E207E">
        <w:t>000</w:t>
      </w:r>
      <w:r w:rsidRPr="006E207E">
        <w:rPr>
          <w:rFonts w:ascii="Cambria" w:hAnsi="Cambria" w:cs="Cambria"/>
        </w:rPr>
        <w:t> </w:t>
      </w:r>
      <w:r w:rsidRPr="006E207E">
        <w:t>kroner med virkning fra 1. juli 2021. Dette er fulgt opp i forskrift om grunnbeløp om reguleringsaktorer, satser for minste pensjonsnivå mv., fastsatt ved kongelig resolusjon 21. mai 2021.</w:t>
      </w:r>
    </w:p>
    <w:p w14:paraId="58A79AF0" w14:textId="77777777" w:rsidR="007D4C8A" w:rsidRPr="006E207E" w:rsidRDefault="007D4C8A" w:rsidP="006E207E">
      <w:r w:rsidRPr="006E207E">
        <w:t xml:space="preserve">Videre ble det i anmodningsvedtak og ved behandlingen av </w:t>
      </w:r>
      <w:proofErr w:type="spellStart"/>
      <w:r w:rsidRPr="006E207E">
        <w:t>Dok</w:t>
      </w:r>
      <w:proofErr w:type="spellEnd"/>
      <w:r w:rsidRPr="006E207E">
        <w:t>. 8:53 S (2020–2021), se punkt 2, vedtatt å øke minste pensjonsnivå til enslige minstepensjonister med 4</w:t>
      </w:r>
      <w:r w:rsidRPr="006E207E">
        <w:rPr>
          <w:rFonts w:ascii="Cambria" w:hAnsi="Cambria" w:cs="Cambria"/>
        </w:rPr>
        <w:t> </w:t>
      </w:r>
      <w:r w:rsidRPr="006E207E">
        <w:t>000</w:t>
      </w:r>
      <w:r w:rsidRPr="006E207E">
        <w:rPr>
          <w:rFonts w:ascii="Cambria" w:hAnsi="Cambria" w:cs="Cambria"/>
        </w:rPr>
        <w:t> </w:t>
      </w:r>
      <w:r w:rsidRPr="006E207E">
        <w:t>kroner med virkning fra 1. mai 2020. Denne økningen ble fulgt opp med en satsøkning i forskrift om grunnbeløp om reguleringsfaktorer, satser for minste pensjonsnivå mv., fastsatt ved kongelig resolusjon 30.</w:t>
      </w:r>
      <w:r w:rsidRPr="006E207E">
        <w:rPr>
          <w:rFonts w:ascii="Cambria" w:hAnsi="Cambria" w:cs="Cambria"/>
        </w:rPr>
        <w:t> </w:t>
      </w:r>
      <w:r w:rsidRPr="006E207E">
        <w:t>april 2021. Økningen på 4</w:t>
      </w:r>
      <w:r w:rsidRPr="006E207E">
        <w:rPr>
          <w:rFonts w:ascii="Cambria" w:hAnsi="Cambria" w:cs="Cambria"/>
        </w:rPr>
        <w:t> </w:t>
      </w:r>
      <w:r w:rsidRPr="006E207E">
        <w:t>000</w:t>
      </w:r>
      <w:r w:rsidRPr="006E207E">
        <w:rPr>
          <w:rFonts w:ascii="Cambria" w:hAnsi="Cambria" w:cs="Cambria"/>
        </w:rPr>
        <w:t> </w:t>
      </w:r>
      <w:r w:rsidRPr="006E207E">
        <w:t>kroner inngår i grunnlaget for oppregulering av denne særskilte satsen med virkning fra 1. mai 2021.</w:t>
      </w:r>
    </w:p>
    <w:p w14:paraId="30EFBD42" w14:textId="77777777" w:rsidR="007D4C8A" w:rsidRPr="006E207E" w:rsidRDefault="007D4C8A" w:rsidP="006E207E">
      <w:pPr>
        <w:pStyle w:val="tittel-ramme"/>
      </w:pPr>
      <w:r w:rsidRPr="006E207E">
        <w:t>Beregning av vekst i alderspensjon fra 1. mai 2021</w:t>
      </w:r>
    </w:p>
    <w:p w14:paraId="783C5F2B" w14:textId="77777777" w:rsidR="007D4C8A" w:rsidRPr="006E207E" w:rsidRDefault="007D4C8A" w:rsidP="006E207E">
      <w:pPr>
        <w:pStyle w:val="avsnitt-undertittel"/>
      </w:pPr>
      <w:r w:rsidRPr="006E207E">
        <w:t>Samlet prosentvis årslønnsvekst i 2021:</w:t>
      </w:r>
    </w:p>
    <w:p w14:paraId="3F1BFECA" w14:textId="77777777" w:rsidR="007D4C8A" w:rsidRPr="006E207E" w:rsidRDefault="007D4C8A" w:rsidP="006E207E">
      <w:r w:rsidRPr="006E207E">
        <w:t>Den samlede prosentvise årslønnsveksten (</w:t>
      </w:r>
      <w:proofErr w:type="spellStart"/>
      <w:r w:rsidRPr="006E207E">
        <w:rPr>
          <w:rStyle w:val="kursiv"/>
        </w:rPr>
        <w:t>sl</w:t>
      </w:r>
      <w:proofErr w:type="spellEnd"/>
      <w:r w:rsidRPr="006E207E">
        <w:t>) som skal benyttes ved reguleringen, skal beregnes etter følgende formel:</w:t>
      </w:r>
    </w:p>
    <w:p w14:paraId="300A6320" w14:textId="77777777" w:rsidR="007D4C8A" w:rsidRPr="006E207E" w:rsidRDefault="007D4C8A" w:rsidP="006E207E"/>
    <w:p w14:paraId="19899101" w14:textId="77777777" w:rsidR="007D4C8A" w:rsidRPr="006E207E" w:rsidRDefault="007D4C8A" w:rsidP="006E207E">
      <w:proofErr w:type="spellStart"/>
      <w:r w:rsidRPr="006E207E">
        <w:t>sl</w:t>
      </w:r>
      <w:proofErr w:type="spellEnd"/>
      <w:r w:rsidRPr="006E207E">
        <w:t xml:space="preserve"> = ((1 + a1/100) x (1 + a2/100) x (1 + f/100) – 1)) x 100</w:t>
      </w:r>
    </w:p>
    <w:p w14:paraId="4D8C86B0" w14:textId="77777777" w:rsidR="007D4C8A" w:rsidRPr="006E207E" w:rsidRDefault="007D4C8A" w:rsidP="006E207E"/>
    <w:p w14:paraId="2317F80A" w14:textId="77777777" w:rsidR="007D4C8A" w:rsidRPr="006E207E" w:rsidRDefault="007D4C8A" w:rsidP="006E207E">
      <w:r w:rsidRPr="006E207E">
        <w:t>Faktorene a1 og a2 er avviket i prosentpoeng mellom forventet og faktisk lønnsøkning ett og to år tilbake i tid, noe som i 2021 vil si 1,4 prosentpoeng for 2020 og 0,0 prosentpoeng for 2019. Faktoren f er forventet lønnsvekst i 2021, anslått til 2,4 prosent</w:t>
      </w:r>
    </w:p>
    <w:p w14:paraId="699352E6" w14:textId="77777777" w:rsidR="007D4C8A" w:rsidRPr="006E207E" w:rsidRDefault="007D4C8A" w:rsidP="006E207E"/>
    <w:p w14:paraId="53E03565" w14:textId="77777777" w:rsidR="007D4C8A" w:rsidRPr="006E207E" w:rsidRDefault="007D4C8A" w:rsidP="006E207E">
      <w:r w:rsidRPr="006E207E">
        <w:t>((1 + 1,4/100) x (1 + 0,0/100) x (1 + 2,4/100) – 1) x 100 = 3,83 prosent</w:t>
      </w:r>
    </w:p>
    <w:p w14:paraId="5B6D367C" w14:textId="77777777" w:rsidR="007D4C8A" w:rsidRPr="006E207E" w:rsidRDefault="007D4C8A" w:rsidP="006E207E"/>
    <w:p w14:paraId="07D0283D" w14:textId="77777777" w:rsidR="007D4C8A" w:rsidRPr="006E207E" w:rsidRDefault="007D4C8A" w:rsidP="006E207E">
      <w:r w:rsidRPr="006E207E">
        <w:t xml:space="preserve">Samlet årlig lønnsvekst i 2021 (vekst i gjennomsnittlig G) ble på denne bakgrunn beregnet til </w:t>
      </w:r>
      <w:r w:rsidRPr="006E207E">
        <w:rPr>
          <w:rStyle w:val="kursiv"/>
        </w:rPr>
        <w:t>3,83 prosent</w:t>
      </w:r>
    </w:p>
    <w:p w14:paraId="57A462EE" w14:textId="77777777" w:rsidR="007D4C8A" w:rsidRPr="006E207E" w:rsidRDefault="007D4C8A" w:rsidP="006E207E">
      <w:pPr>
        <w:pStyle w:val="avsnitt-undertittel"/>
      </w:pPr>
      <w:r w:rsidRPr="006E207E">
        <w:t>Vekst i grunnbeløp fra 1. mai 2021:</w:t>
      </w:r>
    </w:p>
    <w:p w14:paraId="58743C32" w14:textId="77777777" w:rsidR="007D4C8A" w:rsidRPr="006E207E" w:rsidRDefault="007D4C8A" w:rsidP="006E207E">
      <w:r w:rsidRPr="006E207E">
        <w:t>Nytt grunnbeløp fra 1. mai fastsettes slik at den prosentvise veksten i det gjennomsnittlige grunnbeløpet fra 2020 til 2021 blir lik den samlede årslønnsveksten.</w:t>
      </w:r>
    </w:p>
    <w:p w14:paraId="7E362E0A" w14:textId="77777777" w:rsidR="007D4C8A" w:rsidRPr="006E207E" w:rsidRDefault="007D4C8A" w:rsidP="006E207E"/>
    <w:p w14:paraId="7F913AB4" w14:textId="77777777" w:rsidR="007D4C8A" w:rsidRPr="006E207E" w:rsidRDefault="007D4C8A" w:rsidP="006E207E">
      <w:r w:rsidRPr="006E207E">
        <w:t>((101</w:t>
      </w:r>
      <w:r w:rsidRPr="006E207E">
        <w:rPr>
          <w:rFonts w:ascii="Cambria" w:hAnsi="Cambria" w:cs="Cambria"/>
        </w:rPr>
        <w:t> </w:t>
      </w:r>
      <w:r w:rsidRPr="006E207E">
        <w:t>351 x 4) + (106</w:t>
      </w:r>
      <w:r w:rsidRPr="006E207E">
        <w:rPr>
          <w:rFonts w:ascii="Cambria" w:hAnsi="Cambria" w:cs="Cambria"/>
        </w:rPr>
        <w:t> </w:t>
      </w:r>
      <w:r w:rsidRPr="006E207E">
        <w:t>399 x 8))/12 = 104</w:t>
      </w:r>
      <w:r w:rsidRPr="006E207E">
        <w:rPr>
          <w:rFonts w:ascii="Cambria" w:hAnsi="Cambria" w:cs="Cambria"/>
        </w:rPr>
        <w:t> </w:t>
      </w:r>
      <w:r w:rsidRPr="006E207E">
        <w:t>716</w:t>
      </w:r>
    </w:p>
    <w:p w14:paraId="0185FC03" w14:textId="77777777" w:rsidR="007D4C8A" w:rsidRPr="006E207E" w:rsidRDefault="007D4C8A" w:rsidP="006E207E"/>
    <w:p w14:paraId="0C21B2DE" w14:textId="77777777" w:rsidR="007D4C8A" w:rsidRPr="006E207E" w:rsidRDefault="007D4C8A" w:rsidP="006E207E">
      <w:r w:rsidRPr="006E207E">
        <w:t>Grunnbeløpet øker fra 101</w:t>
      </w:r>
      <w:r w:rsidRPr="006E207E">
        <w:rPr>
          <w:rFonts w:ascii="Cambria" w:hAnsi="Cambria" w:cs="Cambria"/>
        </w:rPr>
        <w:t> </w:t>
      </w:r>
      <w:r w:rsidRPr="006E207E">
        <w:t>351</w:t>
      </w:r>
      <w:r w:rsidRPr="006E207E">
        <w:rPr>
          <w:rFonts w:ascii="Cambria" w:hAnsi="Cambria" w:cs="Cambria"/>
        </w:rPr>
        <w:t> </w:t>
      </w:r>
      <w:r w:rsidRPr="006E207E">
        <w:t>kroner til 106</w:t>
      </w:r>
      <w:r w:rsidRPr="006E207E">
        <w:rPr>
          <w:rFonts w:ascii="Cambria" w:hAnsi="Cambria" w:cs="Cambria"/>
        </w:rPr>
        <w:t> </w:t>
      </w:r>
      <w:r w:rsidRPr="006E207E">
        <w:t>399.</w:t>
      </w:r>
    </w:p>
    <w:p w14:paraId="03D7B5D6" w14:textId="77777777" w:rsidR="007D4C8A" w:rsidRPr="006E207E" w:rsidRDefault="007D4C8A" w:rsidP="006E207E">
      <w:r w:rsidRPr="006E207E">
        <w:t xml:space="preserve">Vekst i grunnbeløpet fra 1. mai er </w:t>
      </w:r>
      <w:r w:rsidRPr="006E207E">
        <w:rPr>
          <w:rStyle w:val="kursiv"/>
        </w:rPr>
        <w:t>4,98 prosent</w:t>
      </w:r>
    </w:p>
    <w:p w14:paraId="056780CA" w14:textId="77777777" w:rsidR="007D4C8A" w:rsidRPr="006E207E" w:rsidRDefault="007D4C8A" w:rsidP="006E207E">
      <w:pPr>
        <w:pStyle w:val="avsnitt-undertittel"/>
      </w:pPr>
      <w:r w:rsidRPr="006E207E">
        <w:t>Vekst i alderspensjonen under utbetaling fra 1. mai 2021:</w:t>
      </w:r>
    </w:p>
    <w:p w14:paraId="6EC47D64" w14:textId="77777777" w:rsidR="007D4C8A" w:rsidRPr="006E207E" w:rsidRDefault="007D4C8A" w:rsidP="006E207E">
      <w:r w:rsidRPr="006E207E">
        <w:t>Alderspensjonen oppreguleres med særskilt lønnsvekst og fratrekkes deretter 0,75 prosent</w:t>
      </w:r>
    </w:p>
    <w:p w14:paraId="030B49C6" w14:textId="77777777" w:rsidR="007D4C8A" w:rsidRPr="006E207E" w:rsidRDefault="007D4C8A" w:rsidP="006E207E"/>
    <w:p w14:paraId="6319E41B" w14:textId="77777777" w:rsidR="007D4C8A" w:rsidRPr="006E207E" w:rsidRDefault="007D4C8A" w:rsidP="006E207E">
      <w:r w:rsidRPr="006E207E">
        <w:t>(1 + 5,78/100) x (1 – 0,75/100) – 1 = 4,99 prosent</w:t>
      </w:r>
    </w:p>
    <w:p w14:paraId="7350BBF8" w14:textId="77777777" w:rsidR="007D4C8A" w:rsidRPr="006E207E" w:rsidRDefault="007D4C8A" w:rsidP="006E207E"/>
    <w:p w14:paraId="7B4819F8" w14:textId="77777777" w:rsidR="007D4C8A" w:rsidRPr="006E207E" w:rsidRDefault="007D4C8A" w:rsidP="006E207E">
      <w:r w:rsidRPr="006E207E">
        <w:t>Reguleringsfaktoren etter folketrygdloven §</w:t>
      </w:r>
      <w:r w:rsidRPr="006E207E">
        <w:rPr>
          <w:rFonts w:ascii="Cambria" w:hAnsi="Cambria" w:cs="Cambria"/>
        </w:rPr>
        <w:t> </w:t>
      </w:r>
      <w:r w:rsidRPr="006E207E">
        <w:t>19-14 andre ledd og §</w:t>
      </w:r>
      <w:r w:rsidRPr="006E207E">
        <w:rPr>
          <w:rFonts w:ascii="Cambria" w:hAnsi="Cambria" w:cs="Cambria"/>
        </w:rPr>
        <w:t> </w:t>
      </w:r>
      <w:r w:rsidRPr="006E207E">
        <w:t xml:space="preserve">20-18 andre ledd fra 1. mai 2021 er dermed </w:t>
      </w:r>
      <w:r w:rsidRPr="006E207E">
        <w:rPr>
          <w:rStyle w:val="kursiv"/>
        </w:rPr>
        <w:t>4,99 prosent</w:t>
      </w:r>
    </w:p>
    <w:p w14:paraId="1819291F" w14:textId="77777777" w:rsidR="007D4C8A" w:rsidRPr="006E207E" w:rsidRDefault="007D4C8A" w:rsidP="006E207E">
      <w:pPr>
        <w:pStyle w:val="Ramme-slutt"/>
      </w:pPr>
      <w:r w:rsidRPr="006E207E">
        <w:t>[Boks slutt]</w:t>
      </w:r>
    </w:p>
    <w:p w14:paraId="184B3EA4" w14:textId="77777777" w:rsidR="007D4C8A" w:rsidRPr="006E207E" w:rsidRDefault="007D4C8A" w:rsidP="006E207E">
      <w:pPr>
        <w:pStyle w:val="tittel-ramme"/>
      </w:pPr>
      <w:r w:rsidRPr="006E207E">
        <w:t>Beregning av vekst i minste pensjonsnivå fra 1. mai 2021</w:t>
      </w:r>
    </w:p>
    <w:p w14:paraId="19AECBC8" w14:textId="77777777" w:rsidR="007D4C8A" w:rsidRPr="006E207E" w:rsidRDefault="007D4C8A" w:rsidP="006E207E">
      <w:pPr>
        <w:pStyle w:val="avsnitt-undertittel"/>
      </w:pPr>
      <w:r w:rsidRPr="006E207E">
        <w:t>Vekst i minste pensjonsnivå fra 1. mai 2021:</w:t>
      </w:r>
    </w:p>
    <w:p w14:paraId="61CC85F4" w14:textId="75590BED" w:rsidR="007D4C8A" w:rsidRPr="006E207E" w:rsidRDefault="007D4C8A" w:rsidP="006E207E">
      <w:r w:rsidRPr="006E207E">
        <w:t>Satsene for minste pensjonsnivå reguleres med den særskilte lønnsveksten på 5,50 prosent og justeres deretter for effekten av levealdersjusteringen for 67-åringer i reguleringsåret. Effekten beregnes som forholdet mellom forholdstallet for 67-åringer i året før reguleringsåret og forholdstallet for 67-åringer i reguleringsåret, det vil si 1,055/1,062 i 2021.</w:t>
      </w:r>
    </w:p>
    <w:p w14:paraId="7E3BDAB9" w14:textId="77777777" w:rsidR="007D4C8A" w:rsidRPr="006E207E" w:rsidRDefault="007D4C8A" w:rsidP="006E207E">
      <w:r w:rsidRPr="006E207E">
        <w:t>Eksempel ordinær sats:</w:t>
      </w:r>
    </w:p>
    <w:p w14:paraId="5942D96D" w14:textId="77777777" w:rsidR="007D4C8A" w:rsidRPr="006E207E" w:rsidRDefault="007D4C8A" w:rsidP="006E207E"/>
    <w:p w14:paraId="749C0BED" w14:textId="77777777" w:rsidR="007D4C8A" w:rsidRPr="006E207E" w:rsidRDefault="007D4C8A" w:rsidP="006E207E">
      <w:r w:rsidRPr="006E207E">
        <w:t>(183</w:t>
      </w:r>
      <w:r w:rsidRPr="006E207E">
        <w:rPr>
          <w:rFonts w:ascii="Cambria" w:hAnsi="Cambria" w:cs="Cambria"/>
        </w:rPr>
        <w:t> </w:t>
      </w:r>
      <w:r w:rsidRPr="006E207E">
        <w:t>587 x (1 + 5,50/100)) x (1,055/1,062) = 192</w:t>
      </w:r>
      <w:r w:rsidRPr="006E207E">
        <w:rPr>
          <w:rFonts w:ascii="Cambria" w:hAnsi="Cambria" w:cs="Cambria"/>
        </w:rPr>
        <w:t> </w:t>
      </w:r>
      <w:r w:rsidRPr="006E207E">
        <w:t>408</w:t>
      </w:r>
    </w:p>
    <w:p w14:paraId="2182816E" w14:textId="77777777" w:rsidR="007D4C8A" w:rsidRPr="006E207E" w:rsidRDefault="007D4C8A" w:rsidP="006E207E"/>
    <w:p w14:paraId="26AC1608" w14:textId="77777777" w:rsidR="007D4C8A" w:rsidRPr="006E207E" w:rsidRDefault="007D4C8A" w:rsidP="006E207E">
      <w:r w:rsidRPr="006E207E">
        <w:t>Ordinær sats øker fra 183</w:t>
      </w:r>
      <w:r w:rsidRPr="006E207E">
        <w:rPr>
          <w:rFonts w:ascii="Cambria" w:hAnsi="Cambria" w:cs="Cambria"/>
        </w:rPr>
        <w:t> </w:t>
      </w:r>
      <w:r w:rsidRPr="006E207E">
        <w:t>587</w:t>
      </w:r>
      <w:r w:rsidRPr="006E207E">
        <w:rPr>
          <w:rFonts w:ascii="Cambria" w:hAnsi="Cambria" w:cs="Cambria"/>
        </w:rPr>
        <w:t> </w:t>
      </w:r>
      <w:r w:rsidRPr="006E207E">
        <w:t>kroner til 192</w:t>
      </w:r>
      <w:r w:rsidRPr="006E207E">
        <w:rPr>
          <w:rFonts w:ascii="Cambria" w:hAnsi="Cambria" w:cs="Cambria"/>
        </w:rPr>
        <w:t> </w:t>
      </w:r>
      <w:r w:rsidRPr="006E207E">
        <w:t>408</w:t>
      </w:r>
      <w:r w:rsidRPr="006E207E">
        <w:rPr>
          <w:rFonts w:ascii="Cambria" w:hAnsi="Cambria" w:cs="Cambria"/>
        </w:rPr>
        <w:t> </w:t>
      </w:r>
      <w:r w:rsidRPr="006E207E">
        <w:t>kroner.</w:t>
      </w:r>
    </w:p>
    <w:p w14:paraId="32D5E5CF" w14:textId="77777777" w:rsidR="007D4C8A" w:rsidRPr="006E207E" w:rsidRDefault="007D4C8A" w:rsidP="006E207E">
      <w:r w:rsidRPr="006E207E">
        <w:t xml:space="preserve">Vekst i minstesatsene fra 1. mai er </w:t>
      </w:r>
      <w:r w:rsidRPr="006E207E">
        <w:rPr>
          <w:rStyle w:val="kursiv"/>
        </w:rPr>
        <w:t>4,80 prosent</w:t>
      </w:r>
    </w:p>
    <w:p w14:paraId="52DDF2D1" w14:textId="77777777" w:rsidR="007D4C8A" w:rsidRPr="006E207E" w:rsidRDefault="007D4C8A" w:rsidP="006E207E">
      <w:pPr>
        <w:pStyle w:val="avsnitt-undertittel"/>
      </w:pPr>
      <w:r w:rsidRPr="006E207E">
        <w:t>Minste pensjonsnivå fra 1. mai. 2021, kroner</w:t>
      </w:r>
    </w:p>
    <w:p w14:paraId="27B913BE" w14:textId="77777777" w:rsidR="007D4C8A" w:rsidRPr="006E207E" w:rsidRDefault="007D4C8A" w:rsidP="006E207E">
      <w:pPr>
        <w:pStyle w:val="Tabellnavn"/>
      </w:pPr>
      <w:r w:rsidRPr="006E207E">
        <w:t>07N1xt2</w:t>
      </w:r>
    </w:p>
    <w:tbl>
      <w:tblPr>
        <w:tblStyle w:val="StandardTabell"/>
        <w:tblW w:w="0" w:type="auto"/>
        <w:tblLayout w:type="fixed"/>
        <w:tblLook w:val="04A0" w:firstRow="1" w:lastRow="0" w:firstColumn="1" w:lastColumn="0" w:noHBand="0" w:noVBand="1"/>
      </w:tblPr>
      <w:tblGrid>
        <w:gridCol w:w="3680"/>
        <w:gridCol w:w="920"/>
        <w:gridCol w:w="920"/>
        <w:gridCol w:w="920"/>
        <w:gridCol w:w="920"/>
        <w:gridCol w:w="920"/>
        <w:gridCol w:w="920"/>
      </w:tblGrid>
      <w:tr w:rsidR="007D4C8A" w:rsidRPr="006E207E" w14:paraId="455AEE60" w14:textId="77777777" w:rsidTr="006E207E">
        <w:trPr>
          <w:trHeight w:val="600"/>
        </w:trPr>
        <w:tc>
          <w:tcPr>
            <w:tcW w:w="3680" w:type="dxa"/>
            <w:shd w:val="clear" w:color="auto" w:fill="FFFFFF"/>
          </w:tcPr>
          <w:p w14:paraId="0237355F" w14:textId="77777777" w:rsidR="007D4C8A" w:rsidRPr="006E207E" w:rsidRDefault="007D4C8A" w:rsidP="006E207E"/>
        </w:tc>
        <w:tc>
          <w:tcPr>
            <w:tcW w:w="920" w:type="dxa"/>
          </w:tcPr>
          <w:p w14:paraId="1B072CB8" w14:textId="77777777" w:rsidR="007D4C8A" w:rsidRPr="006E207E" w:rsidRDefault="007D4C8A" w:rsidP="006E207E">
            <w:pPr>
              <w:jc w:val="right"/>
            </w:pPr>
            <w:r w:rsidRPr="006E207E">
              <w:t>1. mai 2018</w:t>
            </w:r>
          </w:p>
        </w:tc>
        <w:tc>
          <w:tcPr>
            <w:tcW w:w="920" w:type="dxa"/>
          </w:tcPr>
          <w:p w14:paraId="7D4B52F4" w14:textId="77777777" w:rsidR="007D4C8A" w:rsidRPr="006E207E" w:rsidRDefault="007D4C8A" w:rsidP="006E207E">
            <w:pPr>
              <w:jc w:val="right"/>
            </w:pPr>
            <w:r w:rsidRPr="006E207E">
              <w:t>1. mai 2019</w:t>
            </w:r>
          </w:p>
        </w:tc>
        <w:tc>
          <w:tcPr>
            <w:tcW w:w="920" w:type="dxa"/>
          </w:tcPr>
          <w:p w14:paraId="4DBA4FC1" w14:textId="77777777" w:rsidR="007D4C8A" w:rsidRPr="006E207E" w:rsidRDefault="007D4C8A" w:rsidP="006E207E">
            <w:pPr>
              <w:jc w:val="right"/>
            </w:pPr>
            <w:r w:rsidRPr="006E207E">
              <w:t xml:space="preserve">1. </w:t>
            </w:r>
            <w:proofErr w:type="spellStart"/>
            <w:r w:rsidRPr="006E207E">
              <w:t>sept</w:t>
            </w:r>
            <w:proofErr w:type="spellEnd"/>
            <w:r w:rsidRPr="006E207E">
              <w:t xml:space="preserve"> 2019</w:t>
            </w:r>
          </w:p>
        </w:tc>
        <w:tc>
          <w:tcPr>
            <w:tcW w:w="920" w:type="dxa"/>
          </w:tcPr>
          <w:p w14:paraId="7F92755A" w14:textId="77777777" w:rsidR="007D4C8A" w:rsidRPr="006E207E" w:rsidRDefault="007D4C8A" w:rsidP="006E207E">
            <w:pPr>
              <w:jc w:val="right"/>
            </w:pPr>
            <w:r w:rsidRPr="006E207E">
              <w:t>1. mai 2020</w:t>
            </w:r>
          </w:p>
        </w:tc>
        <w:tc>
          <w:tcPr>
            <w:tcW w:w="920" w:type="dxa"/>
          </w:tcPr>
          <w:p w14:paraId="30AD0085" w14:textId="77777777" w:rsidR="007D4C8A" w:rsidRPr="006E207E" w:rsidRDefault="007D4C8A" w:rsidP="006E207E">
            <w:pPr>
              <w:jc w:val="right"/>
            </w:pPr>
            <w:r w:rsidRPr="006E207E">
              <w:t>1. mai 2021</w:t>
            </w:r>
          </w:p>
        </w:tc>
        <w:tc>
          <w:tcPr>
            <w:tcW w:w="920" w:type="dxa"/>
          </w:tcPr>
          <w:p w14:paraId="77F9CDD9" w14:textId="77777777" w:rsidR="007D4C8A" w:rsidRPr="006E207E" w:rsidRDefault="007D4C8A" w:rsidP="006E207E">
            <w:pPr>
              <w:jc w:val="right"/>
            </w:pPr>
            <w:r w:rsidRPr="006E207E">
              <w:t>1. juli 2021</w:t>
            </w:r>
          </w:p>
        </w:tc>
      </w:tr>
      <w:tr w:rsidR="007D4C8A" w:rsidRPr="006E207E" w14:paraId="6D04DE2F" w14:textId="77777777" w:rsidTr="006E207E">
        <w:trPr>
          <w:trHeight w:val="380"/>
        </w:trPr>
        <w:tc>
          <w:tcPr>
            <w:tcW w:w="3680" w:type="dxa"/>
          </w:tcPr>
          <w:p w14:paraId="4C77AC1F" w14:textId="77777777" w:rsidR="007D4C8A" w:rsidRPr="006E207E" w:rsidRDefault="007D4C8A" w:rsidP="006E207E">
            <w:r w:rsidRPr="006E207E">
              <w:t>Lav sats (ektefelle har pensjon)</w:t>
            </w:r>
          </w:p>
        </w:tc>
        <w:tc>
          <w:tcPr>
            <w:tcW w:w="920" w:type="dxa"/>
          </w:tcPr>
          <w:p w14:paraId="2612F389" w14:textId="77777777" w:rsidR="007D4C8A" w:rsidRPr="006E207E" w:rsidRDefault="007D4C8A" w:rsidP="006E207E">
            <w:pPr>
              <w:jc w:val="right"/>
            </w:pPr>
            <w:r w:rsidRPr="006E207E">
              <w:t>153</w:t>
            </w:r>
            <w:r w:rsidRPr="006E207E">
              <w:rPr>
                <w:rFonts w:ascii="Cambria" w:hAnsi="Cambria" w:cs="Cambria"/>
              </w:rPr>
              <w:t> </w:t>
            </w:r>
            <w:r w:rsidRPr="006E207E">
              <w:t>514</w:t>
            </w:r>
          </w:p>
        </w:tc>
        <w:tc>
          <w:tcPr>
            <w:tcW w:w="920" w:type="dxa"/>
          </w:tcPr>
          <w:p w14:paraId="4015932E" w14:textId="77777777" w:rsidR="007D4C8A" w:rsidRPr="006E207E" w:rsidRDefault="007D4C8A" w:rsidP="006E207E">
            <w:pPr>
              <w:jc w:val="right"/>
            </w:pPr>
            <w:r w:rsidRPr="006E207E">
              <w:t>157</w:t>
            </w:r>
            <w:r w:rsidRPr="006E207E">
              <w:rPr>
                <w:rFonts w:ascii="Cambria" w:hAnsi="Cambria" w:cs="Cambria"/>
              </w:rPr>
              <w:t> </w:t>
            </w:r>
            <w:r w:rsidRPr="006E207E">
              <w:t xml:space="preserve">171 </w:t>
            </w:r>
          </w:p>
        </w:tc>
        <w:tc>
          <w:tcPr>
            <w:tcW w:w="920" w:type="dxa"/>
          </w:tcPr>
          <w:p w14:paraId="16BC1F55" w14:textId="77777777" w:rsidR="007D4C8A" w:rsidRPr="006E207E" w:rsidRDefault="007D4C8A" w:rsidP="006E207E">
            <w:pPr>
              <w:jc w:val="right"/>
            </w:pPr>
            <w:r w:rsidRPr="006E207E">
              <w:t>158</w:t>
            </w:r>
            <w:r w:rsidRPr="006E207E">
              <w:rPr>
                <w:rFonts w:ascii="Cambria" w:hAnsi="Cambria" w:cs="Cambria"/>
              </w:rPr>
              <w:t> </w:t>
            </w:r>
            <w:r w:rsidRPr="006E207E">
              <w:t>171</w:t>
            </w:r>
          </w:p>
        </w:tc>
        <w:tc>
          <w:tcPr>
            <w:tcW w:w="920" w:type="dxa"/>
          </w:tcPr>
          <w:p w14:paraId="4A0ACEA1" w14:textId="77777777" w:rsidR="007D4C8A" w:rsidRPr="006E207E" w:rsidRDefault="007D4C8A" w:rsidP="006E207E">
            <w:pPr>
              <w:jc w:val="right"/>
            </w:pPr>
            <w:r w:rsidRPr="006E207E">
              <w:t>158</w:t>
            </w:r>
            <w:r w:rsidRPr="006E207E">
              <w:rPr>
                <w:rFonts w:ascii="Cambria" w:hAnsi="Cambria" w:cs="Cambria"/>
              </w:rPr>
              <w:t> </w:t>
            </w:r>
            <w:r w:rsidRPr="006E207E">
              <w:t>621</w:t>
            </w:r>
          </w:p>
        </w:tc>
        <w:tc>
          <w:tcPr>
            <w:tcW w:w="920" w:type="dxa"/>
          </w:tcPr>
          <w:p w14:paraId="1BA5CCA9" w14:textId="77777777" w:rsidR="007D4C8A" w:rsidRPr="006E207E" w:rsidRDefault="007D4C8A" w:rsidP="006E207E">
            <w:pPr>
              <w:jc w:val="right"/>
            </w:pPr>
            <w:r w:rsidRPr="006E207E">
              <w:t>166</w:t>
            </w:r>
            <w:r w:rsidRPr="006E207E">
              <w:rPr>
                <w:rFonts w:ascii="Cambria" w:hAnsi="Cambria" w:cs="Cambria"/>
              </w:rPr>
              <w:t> </w:t>
            </w:r>
            <w:r w:rsidRPr="006E207E">
              <w:t>242</w:t>
            </w:r>
          </w:p>
        </w:tc>
        <w:tc>
          <w:tcPr>
            <w:tcW w:w="920" w:type="dxa"/>
          </w:tcPr>
          <w:p w14:paraId="42A91E86" w14:textId="77777777" w:rsidR="007D4C8A" w:rsidRPr="006E207E" w:rsidRDefault="007D4C8A" w:rsidP="006E207E">
            <w:pPr>
              <w:jc w:val="right"/>
            </w:pPr>
            <w:r w:rsidRPr="006E207E">
              <w:t>166</w:t>
            </w:r>
            <w:r w:rsidRPr="006E207E">
              <w:rPr>
                <w:rFonts w:ascii="Cambria" w:hAnsi="Cambria" w:cs="Cambria"/>
              </w:rPr>
              <w:t> </w:t>
            </w:r>
            <w:r w:rsidRPr="006E207E">
              <w:t>242</w:t>
            </w:r>
          </w:p>
        </w:tc>
      </w:tr>
      <w:tr w:rsidR="007D4C8A" w:rsidRPr="006E207E" w14:paraId="18EC730D" w14:textId="77777777" w:rsidTr="006E207E">
        <w:trPr>
          <w:trHeight w:val="640"/>
        </w:trPr>
        <w:tc>
          <w:tcPr>
            <w:tcW w:w="3680" w:type="dxa"/>
          </w:tcPr>
          <w:p w14:paraId="6ECC934D" w14:textId="77777777" w:rsidR="007D4C8A" w:rsidRPr="006E207E" w:rsidRDefault="007D4C8A" w:rsidP="006E207E">
            <w:r w:rsidRPr="006E207E">
              <w:t>Ordinær sats (ektefellen har uføretrygd eller årlig inntekt over 2G)</w:t>
            </w:r>
          </w:p>
        </w:tc>
        <w:tc>
          <w:tcPr>
            <w:tcW w:w="920" w:type="dxa"/>
          </w:tcPr>
          <w:p w14:paraId="393BF645" w14:textId="77777777" w:rsidR="007D4C8A" w:rsidRPr="006E207E" w:rsidRDefault="007D4C8A" w:rsidP="006E207E">
            <w:pPr>
              <w:jc w:val="right"/>
            </w:pPr>
            <w:r w:rsidRPr="006E207E">
              <w:t>177</w:t>
            </w:r>
            <w:r w:rsidRPr="006E207E">
              <w:rPr>
                <w:rFonts w:ascii="Cambria" w:hAnsi="Cambria" w:cs="Cambria"/>
              </w:rPr>
              <w:t> </w:t>
            </w:r>
            <w:r w:rsidRPr="006E207E">
              <w:t>675</w:t>
            </w:r>
          </w:p>
        </w:tc>
        <w:tc>
          <w:tcPr>
            <w:tcW w:w="920" w:type="dxa"/>
          </w:tcPr>
          <w:p w14:paraId="4C63944D" w14:textId="77777777" w:rsidR="007D4C8A" w:rsidRPr="006E207E" w:rsidRDefault="007D4C8A" w:rsidP="006E207E">
            <w:pPr>
              <w:jc w:val="right"/>
            </w:pPr>
            <w:r w:rsidRPr="006E207E">
              <w:t>181</w:t>
            </w:r>
            <w:r w:rsidRPr="006E207E">
              <w:rPr>
                <w:rFonts w:ascii="Cambria" w:hAnsi="Cambria" w:cs="Cambria"/>
              </w:rPr>
              <w:t> </w:t>
            </w:r>
            <w:r w:rsidRPr="006E207E">
              <w:t>908</w:t>
            </w:r>
          </w:p>
        </w:tc>
        <w:tc>
          <w:tcPr>
            <w:tcW w:w="920" w:type="dxa"/>
          </w:tcPr>
          <w:p w14:paraId="233D22A5" w14:textId="77777777" w:rsidR="007D4C8A" w:rsidRPr="006E207E" w:rsidRDefault="007D4C8A" w:rsidP="006E207E">
            <w:pPr>
              <w:jc w:val="right"/>
            </w:pPr>
            <w:r w:rsidRPr="006E207E">
              <w:t>181</w:t>
            </w:r>
            <w:r w:rsidRPr="006E207E">
              <w:rPr>
                <w:rFonts w:ascii="Cambria" w:hAnsi="Cambria" w:cs="Cambria"/>
              </w:rPr>
              <w:t> </w:t>
            </w:r>
            <w:r w:rsidRPr="006E207E">
              <w:t>908</w:t>
            </w:r>
          </w:p>
        </w:tc>
        <w:tc>
          <w:tcPr>
            <w:tcW w:w="920" w:type="dxa"/>
          </w:tcPr>
          <w:p w14:paraId="7B66D128" w14:textId="77777777" w:rsidR="007D4C8A" w:rsidRPr="006E207E" w:rsidRDefault="007D4C8A" w:rsidP="006E207E">
            <w:pPr>
              <w:jc w:val="right"/>
            </w:pPr>
            <w:r w:rsidRPr="006E207E">
              <w:t>183</w:t>
            </w:r>
            <w:r w:rsidRPr="006E207E">
              <w:rPr>
                <w:rFonts w:ascii="Cambria" w:hAnsi="Cambria" w:cs="Cambria"/>
              </w:rPr>
              <w:t> </w:t>
            </w:r>
            <w:r w:rsidRPr="006E207E">
              <w:t>587</w:t>
            </w:r>
          </w:p>
        </w:tc>
        <w:tc>
          <w:tcPr>
            <w:tcW w:w="920" w:type="dxa"/>
          </w:tcPr>
          <w:p w14:paraId="3272D4BB" w14:textId="77777777" w:rsidR="007D4C8A" w:rsidRPr="006E207E" w:rsidRDefault="007D4C8A" w:rsidP="006E207E">
            <w:pPr>
              <w:jc w:val="right"/>
            </w:pPr>
            <w:r w:rsidRPr="006E207E">
              <w:t>192</w:t>
            </w:r>
            <w:r w:rsidRPr="006E207E">
              <w:rPr>
                <w:rFonts w:ascii="Cambria" w:hAnsi="Cambria" w:cs="Cambria"/>
              </w:rPr>
              <w:t> </w:t>
            </w:r>
            <w:r w:rsidRPr="006E207E">
              <w:t>408</w:t>
            </w:r>
          </w:p>
        </w:tc>
        <w:tc>
          <w:tcPr>
            <w:tcW w:w="920" w:type="dxa"/>
          </w:tcPr>
          <w:p w14:paraId="7A57E4AB" w14:textId="77777777" w:rsidR="007D4C8A" w:rsidRPr="006E207E" w:rsidRDefault="007D4C8A" w:rsidP="006E207E">
            <w:pPr>
              <w:jc w:val="right"/>
            </w:pPr>
            <w:r w:rsidRPr="006E207E">
              <w:t>192</w:t>
            </w:r>
            <w:r w:rsidRPr="006E207E">
              <w:rPr>
                <w:rFonts w:ascii="Cambria" w:hAnsi="Cambria" w:cs="Cambria"/>
              </w:rPr>
              <w:t> </w:t>
            </w:r>
            <w:r w:rsidRPr="006E207E">
              <w:t>408</w:t>
            </w:r>
          </w:p>
        </w:tc>
      </w:tr>
      <w:tr w:rsidR="007D4C8A" w:rsidRPr="006E207E" w14:paraId="12BACBA7" w14:textId="77777777" w:rsidTr="006E207E">
        <w:trPr>
          <w:trHeight w:val="880"/>
        </w:trPr>
        <w:tc>
          <w:tcPr>
            <w:tcW w:w="3680" w:type="dxa"/>
          </w:tcPr>
          <w:p w14:paraId="4206882C" w14:textId="77777777" w:rsidR="007D4C8A" w:rsidRPr="006E207E" w:rsidRDefault="007D4C8A" w:rsidP="006E207E">
            <w:r w:rsidRPr="006E207E">
              <w:lastRenderedPageBreak/>
              <w:t>Høy sats (pensjonist med ektefelle med inntekt under 2 G og som ikke har pensjon eller trygd)</w:t>
            </w:r>
          </w:p>
        </w:tc>
        <w:tc>
          <w:tcPr>
            <w:tcW w:w="920" w:type="dxa"/>
          </w:tcPr>
          <w:p w14:paraId="0FA2E0A5" w14:textId="77777777" w:rsidR="007D4C8A" w:rsidRPr="006E207E" w:rsidRDefault="007D4C8A" w:rsidP="006E207E">
            <w:pPr>
              <w:jc w:val="right"/>
            </w:pPr>
            <w:r w:rsidRPr="006E207E">
              <w:t>186</w:t>
            </w:r>
            <w:r w:rsidRPr="006E207E">
              <w:rPr>
                <w:rFonts w:ascii="Cambria" w:hAnsi="Cambria" w:cs="Cambria"/>
              </w:rPr>
              <w:t> </w:t>
            </w:r>
            <w:r w:rsidRPr="006E207E">
              <w:t>968</w:t>
            </w:r>
          </w:p>
        </w:tc>
        <w:tc>
          <w:tcPr>
            <w:tcW w:w="920" w:type="dxa"/>
          </w:tcPr>
          <w:p w14:paraId="7690D98D" w14:textId="77777777" w:rsidR="007D4C8A" w:rsidRPr="006E207E" w:rsidRDefault="007D4C8A" w:rsidP="006E207E">
            <w:pPr>
              <w:jc w:val="right"/>
            </w:pPr>
            <w:r w:rsidRPr="006E207E">
              <w:t>191</w:t>
            </w:r>
            <w:r w:rsidRPr="006E207E">
              <w:rPr>
                <w:rFonts w:ascii="Cambria" w:hAnsi="Cambria" w:cs="Cambria"/>
              </w:rPr>
              <w:t> </w:t>
            </w:r>
            <w:r w:rsidRPr="006E207E">
              <w:t>422</w:t>
            </w:r>
          </w:p>
        </w:tc>
        <w:tc>
          <w:tcPr>
            <w:tcW w:w="920" w:type="dxa"/>
          </w:tcPr>
          <w:p w14:paraId="2DF6FE98" w14:textId="77777777" w:rsidR="007D4C8A" w:rsidRPr="006E207E" w:rsidRDefault="007D4C8A" w:rsidP="006E207E">
            <w:pPr>
              <w:jc w:val="right"/>
            </w:pPr>
            <w:r w:rsidRPr="006E207E">
              <w:t>191</w:t>
            </w:r>
            <w:r w:rsidRPr="006E207E">
              <w:rPr>
                <w:rFonts w:ascii="Cambria" w:hAnsi="Cambria" w:cs="Cambria"/>
              </w:rPr>
              <w:t> </w:t>
            </w:r>
            <w:r w:rsidRPr="006E207E">
              <w:t>422</w:t>
            </w:r>
          </w:p>
        </w:tc>
        <w:tc>
          <w:tcPr>
            <w:tcW w:w="920" w:type="dxa"/>
          </w:tcPr>
          <w:p w14:paraId="7791D72B" w14:textId="77777777" w:rsidR="007D4C8A" w:rsidRPr="006E207E" w:rsidRDefault="007D4C8A" w:rsidP="006E207E">
            <w:pPr>
              <w:jc w:val="right"/>
            </w:pPr>
            <w:r w:rsidRPr="006E207E">
              <w:t>193</w:t>
            </w:r>
            <w:r w:rsidRPr="006E207E">
              <w:rPr>
                <w:rFonts w:ascii="Cambria" w:hAnsi="Cambria" w:cs="Cambria"/>
              </w:rPr>
              <w:t> </w:t>
            </w:r>
            <w:r w:rsidRPr="006E207E">
              <w:t>188</w:t>
            </w:r>
          </w:p>
        </w:tc>
        <w:tc>
          <w:tcPr>
            <w:tcW w:w="920" w:type="dxa"/>
          </w:tcPr>
          <w:p w14:paraId="30F8978A" w14:textId="77777777" w:rsidR="007D4C8A" w:rsidRPr="006E207E" w:rsidRDefault="007D4C8A" w:rsidP="006E207E">
            <w:pPr>
              <w:jc w:val="right"/>
            </w:pPr>
            <w:r w:rsidRPr="006E207E">
              <w:t>202</w:t>
            </w:r>
            <w:r w:rsidRPr="006E207E">
              <w:rPr>
                <w:rFonts w:ascii="Cambria" w:hAnsi="Cambria" w:cs="Cambria"/>
              </w:rPr>
              <w:t> </w:t>
            </w:r>
            <w:r w:rsidRPr="006E207E">
              <w:t>470</w:t>
            </w:r>
          </w:p>
        </w:tc>
        <w:tc>
          <w:tcPr>
            <w:tcW w:w="920" w:type="dxa"/>
          </w:tcPr>
          <w:p w14:paraId="4BDA59FB" w14:textId="77777777" w:rsidR="007D4C8A" w:rsidRPr="006E207E" w:rsidRDefault="007D4C8A" w:rsidP="006E207E">
            <w:pPr>
              <w:jc w:val="right"/>
            </w:pPr>
            <w:r w:rsidRPr="006E207E">
              <w:t>202</w:t>
            </w:r>
            <w:r w:rsidRPr="006E207E">
              <w:rPr>
                <w:rFonts w:ascii="Cambria" w:hAnsi="Cambria" w:cs="Cambria"/>
              </w:rPr>
              <w:t> </w:t>
            </w:r>
            <w:r w:rsidRPr="006E207E">
              <w:t>470</w:t>
            </w:r>
          </w:p>
        </w:tc>
      </w:tr>
      <w:tr w:rsidR="007D4C8A" w:rsidRPr="006E207E" w14:paraId="7FEFA734" w14:textId="77777777" w:rsidTr="006E207E">
        <w:trPr>
          <w:trHeight w:val="380"/>
        </w:trPr>
        <w:tc>
          <w:tcPr>
            <w:tcW w:w="3680" w:type="dxa"/>
          </w:tcPr>
          <w:p w14:paraId="23237480" w14:textId="77777777" w:rsidR="007D4C8A" w:rsidRPr="006E207E" w:rsidRDefault="007D4C8A" w:rsidP="006E207E">
            <w:r w:rsidRPr="006E207E">
              <w:t>Særskilt sats (enslig pensjonist)</w:t>
            </w:r>
          </w:p>
        </w:tc>
        <w:tc>
          <w:tcPr>
            <w:tcW w:w="920" w:type="dxa"/>
          </w:tcPr>
          <w:p w14:paraId="22391A22" w14:textId="77777777" w:rsidR="007D4C8A" w:rsidRPr="006E207E" w:rsidRDefault="007D4C8A" w:rsidP="006E207E">
            <w:pPr>
              <w:jc w:val="right"/>
            </w:pPr>
            <w:r w:rsidRPr="006E207E">
              <w:t>194</w:t>
            </w:r>
            <w:r w:rsidRPr="006E207E">
              <w:rPr>
                <w:rFonts w:ascii="Cambria" w:hAnsi="Cambria" w:cs="Cambria"/>
              </w:rPr>
              <w:t> </w:t>
            </w:r>
            <w:r w:rsidRPr="006E207E">
              <w:t>192</w:t>
            </w:r>
          </w:p>
        </w:tc>
        <w:tc>
          <w:tcPr>
            <w:tcW w:w="920" w:type="dxa"/>
          </w:tcPr>
          <w:p w14:paraId="03AC56B5" w14:textId="77777777" w:rsidR="007D4C8A" w:rsidRPr="006E207E" w:rsidRDefault="007D4C8A" w:rsidP="006E207E">
            <w:pPr>
              <w:jc w:val="right"/>
            </w:pPr>
            <w:r w:rsidRPr="006E207E">
              <w:t>198</w:t>
            </w:r>
            <w:r w:rsidRPr="006E207E">
              <w:rPr>
                <w:rFonts w:ascii="Cambria" w:hAnsi="Cambria" w:cs="Cambria"/>
              </w:rPr>
              <w:t> </w:t>
            </w:r>
            <w:r w:rsidRPr="006E207E">
              <w:t>818</w:t>
            </w:r>
          </w:p>
        </w:tc>
        <w:tc>
          <w:tcPr>
            <w:tcW w:w="920" w:type="dxa"/>
          </w:tcPr>
          <w:p w14:paraId="058714C1" w14:textId="77777777" w:rsidR="007D4C8A" w:rsidRPr="006E207E" w:rsidRDefault="007D4C8A" w:rsidP="006E207E">
            <w:pPr>
              <w:jc w:val="right"/>
            </w:pPr>
            <w:r w:rsidRPr="006E207E">
              <w:t>202</w:t>
            </w:r>
            <w:r w:rsidRPr="006E207E">
              <w:rPr>
                <w:rFonts w:ascii="Cambria" w:hAnsi="Cambria" w:cs="Cambria"/>
              </w:rPr>
              <w:t> </w:t>
            </w:r>
            <w:r w:rsidRPr="006E207E">
              <w:t>818</w:t>
            </w:r>
          </w:p>
        </w:tc>
        <w:tc>
          <w:tcPr>
            <w:tcW w:w="920" w:type="dxa"/>
          </w:tcPr>
          <w:p w14:paraId="2A33F007" w14:textId="77777777" w:rsidR="007D4C8A" w:rsidRPr="006E207E" w:rsidRDefault="007D4C8A" w:rsidP="006E207E">
            <w:pPr>
              <w:jc w:val="right"/>
            </w:pPr>
            <w:r w:rsidRPr="006E207E">
              <w:t>208</w:t>
            </w:r>
            <w:r w:rsidRPr="006E207E">
              <w:rPr>
                <w:rFonts w:ascii="Cambria" w:hAnsi="Cambria" w:cs="Cambria"/>
              </w:rPr>
              <w:t> </w:t>
            </w:r>
            <w:r w:rsidRPr="006E207E">
              <w:t>690</w:t>
            </w:r>
          </w:p>
        </w:tc>
        <w:tc>
          <w:tcPr>
            <w:tcW w:w="920" w:type="dxa"/>
          </w:tcPr>
          <w:p w14:paraId="258C1410" w14:textId="77777777" w:rsidR="007D4C8A" w:rsidRPr="006E207E" w:rsidRDefault="007D4C8A" w:rsidP="006E207E">
            <w:pPr>
              <w:jc w:val="right"/>
            </w:pPr>
            <w:r w:rsidRPr="006E207E">
              <w:t>218</w:t>
            </w:r>
            <w:r w:rsidRPr="006E207E">
              <w:rPr>
                <w:rFonts w:ascii="Cambria" w:hAnsi="Cambria" w:cs="Cambria"/>
              </w:rPr>
              <w:t> </w:t>
            </w:r>
            <w:r w:rsidRPr="006E207E">
              <w:t>717</w:t>
            </w:r>
          </w:p>
        </w:tc>
        <w:tc>
          <w:tcPr>
            <w:tcW w:w="920" w:type="dxa"/>
          </w:tcPr>
          <w:p w14:paraId="09EA6349" w14:textId="77777777" w:rsidR="007D4C8A" w:rsidRPr="006E207E" w:rsidRDefault="007D4C8A" w:rsidP="006E207E">
            <w:pPr>
              <w:jc w:val="right"/>
            </w:pPr>
            <w:r w:rsidRPr="006E207E">
              <w:t>223</w:t>
            </w:r>
            <w:r w:rsidRPr="006E207E">
              <w:rPr>
                <w:rFonts w:ascii="Cambria" w:hAnsi="Cambria" w:cs="Cambria"/>
              </w:rPr>
              <w:t> </w:t>
            </w:r>
            <w:r w:rsidRPr="006E207E">
              <w:t>717</w:t>
            </w:r>
          </w:p>
        </w:tc>
      </w:tr>
      <w:tr w:rsidR="007D4C8A" w:rsidRPr="006E207E" w14:paraId="506757F1" w14:textId="77777777" w:rsidTr="006E207E">
        <w:trPr>
          <w:trHeight w:val="880"/>
        </w:trPr>
        <w:tc>
          <w:tcPr>
            <w:tcW w:w="3680" w:type="dxa"/>
          </w:tcPr>
          <w:p w14:paraId="27EE853B" w14:textId="77777777" w:rsidR="007D4C8A" w:rsidRPr="006E207E" w:rsidRDefault="007D4C8A" w:rsidP="006E207E">
            <w:r w:rsidRPr="006E207E">
              <w:t>Særskilt sats (forsørger ektefelle over 60 år og fyller vilkårene for rett til ektefelletillegg)</w:t>
            </w:r>
          </w:p>
        </w:tc>
        <w:tc>
          <w:tcPr>
            <w:tcW w:w="920" w:type="dxa"/>
          </w:tcPr>
          <w:p w14:paraId="0479EE58" w14:textId="77777777" w:rsidR="007D4C8A" w:rsidRPr="006E207E" w:rsidRDefault="007D4C8A" w:rsidP="006E207E">
            <w:pPr>
              <w:jc w:val="right"/>
            </w:pPr>
            <w:r w:rsidRPr="006E207E">
              <w:t>291</w:t>
            </w:r>
            <w:r w:rsidRPr="006E207E">
              <w:rPr>
                <w:rFonts w:ascii="Cambria" w:hAnsi="Cambria" w:cs="Cambria"/>
              </w:rPr>
              <w:t> </w:t>
            </w:r>
            <w:r w:rsidRPr="006E207E">
              <w:t>022</w:t>
            </w:r>
          </w:p>
        </w:tc>
        <w:tc>
          <w:tcPr>
            <w:tcW w:w="920" w:type="dxa"/>
          </w:tcPr>
          <w:p w14:paraId="54B96B80" w14:textId="77777777" w:rsidR="007D4C8A" w:rsidRPr="006E207E" w:rsidRDefault="007D4C8A" w:rsidP="006E207E">
            <w:pPr>
              <w:jc w:val="right"/>
            </w:pPr>
            <w:r w:rsidRPr="006E207E">
              <w:t>297</w:t>
            </w:r>
            <w:r w:rsidRPr="006E207E">
              <w:rPr>
                <w:rFonts w:ascii="Cambria" w:hAnsi="Cambria" w:cs="Cambria"/>
              </w:rPr>
              <w:t> </w:t>
            </w:r>
            <w:r w:rsidRPr="006E207E">
              <w:t>955</w:t>
            </w:r>
          </w:p>
        </w:tc>
        <w:tc>
          <w:tcPr>
            <w:tcW w:w="920" w:type="dxa"/>
          </w:tcPr>
          <w:p w14:paraId="685DFCEB" w14:textId="77777777" w:rsidR="007D4C8A" w:rsidRPr="006E207E" w:rsidRDefault="007D4C8A" w:rsidP="006E207E">
            <w:pPr>
              <w:jc w:val="right"/>
            </w:pPr>
            <w:r w:rsidRPr="006E207E">
              <w:t>297</w:t>
            </w:r>
            <w:r w:rsidRPr="006E207E">
              <w:rPr>
                <w:rFonts w:ascii="Cambria" w:hAnsi="Cambria" w:cs="Cambria"/>
              </w:rPr>
              <w:t> </w:t>
            </w:r>
            <w:r w:rsidRPr="006E207E">
              <w:t>955</w:t>
            </w:r>
          </w:p>
        </w:tc>
        <w:tc>
          <w:tcPr>
            <w:tcW w:w="920" w:type="dxa"/>
          </w:tcPr>
          <w:p w14:paraId="78BCA107" w14:textId="77777777" w:rsidR="007D4C8A" w:rsidRPr="006E207E" w:rsidRDefault="007D4C8A" w:rsidP="006E207E">
            <w:pPr>
              <w:jc w:val="right"/>
            </w:pPr>
            <w:r w:rsidRPr="006E207E">
              <w:t>300</w:t>
            </w:r>
            <w:r w:rsidRPr="006E207E">
              <w:rPr>
                <w:rFonts w:ascii="Cambria" w:hAnsi="Cambria" w:cs="Cambria"/>
              </w:rPr>
              <w:t> </w:t>
            </w:r>
            <w:r w:rsidRPr="006E207E">
              <w:t>704</w:t>
            </w:r>
          </w:p>
        </w:tc>
        <w:tc>
          <w:tcPr>
            <w:tcW w:w="920" w:type="dxa"/>
          </w:tcPr>
          <w:p w14:paraId="777A8BB1" w14:textId="77777777" w:rsidR="007D4C8A" w:rsidRPr="006E207E" w:rsidRDefault="007D4C8A" w:rsidP="006E207E">
            <w:pPr>
              <w:jc w:val="right"/>
            </w:pPr>
            <w:r w:rsidRPr="006E207E">
              <w:t>315</w:t>
            </w:r>
            <w:r w:rsidRPr="006E207E">
              <w:rPr>
                <w:rFonts w:ascii="Cambria" w:hAnsi="Cambria" w:cs="Cambria"/>
              </w:rPr>
              <w:t> </w:t>
            </w:r>
            <w:r w:rsidRPr="006E207E">
              <w:t>152</w:t>
            </w:r>
          </w:p>
        </w:tc>
        <w:tc>
          <w:tcPr>
            <w:tcW w:w="920" w:type="dxa"/>
          </w:tcPr>
          <w:p w14:paraId="334DF2C6" w14:textId="77777777" w:rsidR="007D4C8A" w:rsidRPr="006E207E" w:rsidRDefault="007D4C8A" w:rsidP="006E207E">
            <w:pPr>
              <w:jc w:val="right"/>
            </w:pPr>
            <w:r w:rsidRPr="006E207E">
              <w:t>315</w:t>
            </w:r>
            <w:r w:rsidRPr="006E207E">
              <w:rPr>
                <w:rFonts w:ascii="Cambria" w:hAnsi="Cambria" w:cs="Cambria"/>
              </w:rPr>
              <w:t> </w:t>
            </w:r>
            <w:r w:rsidRPr="006E207E">
              <w:t>152</w:t>
            </w:r>
          </w:p>
        </w:tc>
      </w:tr>
    </w:tbl>
    <w:p w14:paraId="16133652" w14:textId="77777777" w:rsidR="007D4C8A" w:rsidRPr="006E207E" w:rsidRDefault="007D4C8A" w:rsidP="006E207E">
      <w:pPr>
        <w:pStyle w:val="avsnitt-undertittel"/>
      </w:pPr>
      <w:r w:rsidRPr="006E207E">
        <w:t>Garantipensjon fra 1. mai. 2021, kroner</w:t>
      </w:r>
    </w:p>
    <w:p w14:paraId="7A17B1F7" w14:textId="77777777" w:rsidR="007D4C8A" w:rsidRPr="006E207E" w:rsidRDefault="007D4C8A" w:rsidP="006E207E">
      <w:pPr>
        <w:pStyle w:val="Tabellnavn"/>
      </w:pPr>
      <w:r w:rsidRPr="006E207E">
        <w:t>05N1xt2</w:t>
      </w:r>
    </w:p>
    <w:tbl>
      <w:tblPr>
        <w:tblStyle w:val="StandardTabell"/>
        <w:tblW w:w="0" w:type="auto"/>
        <w:tblLayout w:type="fixed"/>
        <w:tblLook w:val="04A0" w:firstRow="1" w:lastRow="0" w:firstColumn="1" w:lastColumn="0" w:noHBand="0" w:noVBand="1"/>
      </w:tblPr>
      <w:tblGrid>
        <w:gridCol w:w="4560"/>
        <w:gridCol w:w="1140"/>
        <w:gridCol w:w="1140"/>
        <w:gridCol w:w="1140"/>
        <w:gridCol w:w="1140"/>
      </w:tblGrid>
      <w:tr w:rsidR="007D4C8A" w:rsidRPr="006E207E" w14:paraId="58190855" w14:textId="77777777" w:rsidTr="006E207E">
        <w:trPr>
          <w:trHeight w:val="360"/>
        </w:trPr>
        <w:tc>
          <w:tcPr>
            <w:tcW w:w="4560" w:type="dxa"/>
            <w:shd w:val="clear" w:color="auto" w:fill="FFFFFF"/>
          </w:tcPr>
          <w:p w14:paraId="7A134A30" w14:textId="77777777" w:rsidR="007D4C8A" w:rsidRPr="006E207E" w:rsidRDefault="007D4C8A" w:rsidP="006E207E"/>
        </w:tc>
        <w:tc>
          <w:tcPr>
            <w:tcW w:w="1140" w:type="dxa"/>
          </w:tcPr>
          <w:p w14:paraId="5111FE36" w14:textId="77777777" w:rsidR="007D4C8A" w:rsidRPr="006E207E" w:rsidRDefault="007D4C8A" w:rsidP="006E207E">
            <w:pPr>
              <w:jc w:val="right"/>
            </w:pPr>
            <w:r w:rsidRPr="006E207E">
              <w:t>1. mai 2018</w:t>
            </w:r>
          </w:p>
        </w:tc>
        <w:tc>
          <w:tcPr>
            <w:tcW w:w="1140" w:type="dxa"/>
          </w:tcPr>
          <w:p w14:paraId="3A523150" w14:textId="77777777" w:rsidR="007D4C8A" w:rsidRPr="006E207E" w:rsidRDefault="007D4C8A" w:rsidP="006E207E">
            <w:pPr>
              <w:jc w:val="right"/>
            </w:pPr>
            <w:r w:rsidRPr="006E207E">
              <w:t>1. mai 2019</w:t>
            </w:r>
          </w:p>
        </w:tc>
        <w:tc>
          <w:tcPr>
            <w:tcW w:w="1140" w:type="dxa"/>
          </w:tcPr>
          <w:p w14:paraId="7E3A9FC7" w14:textId="77777777" w:rsidR="007D4C8A" w:rsidRPr="006E207E" w:rsidRDefault="007D4C8A" w:rsidP="006E207E">
            <w:pPr>
              <w:jc w:val="right"/>
            </w:pPr>
            <w:r w:rsidRPr="006E207E">
              <w:t>1. mai 2020</w:t>
            </w:r>
          </w:p>
        </w:tc>
        <w:tc>
          <w:tcPr>
            <w:tcW w:w="1140" w:type="dxa"/>
          </w:tcPr>
          <w:p w14:paraId="2A108DB4" w14:textId="77777777" w:rsidR="007D4C8A" w:rsidRPr="006E207E" w:rsidRDefault="007D4C8A" w:rsidP="006E207E">
            <w:pPr>
              <w:jc w:val="right"/>
            </w:pPr>
            <w:r w:rsidRPr="006E207E">
              <w:t>1. mai 2021</w:t>
            </w:r>
          </w:p>
        </w:tc>
      </w:tr>
      <w:tr w:rsidR="007D4C8A" w:rsidRPr="006E207E" w14:paraId="7EA5221F" w14:textId="77777777" w:rsidTr="006E207E">
        <w:trPr>
          <w:trHeight w:val="640"/>
        </w:trPr>
        <w:tc>
          <w:tcPr>
            <w:tcW w:w="4560" w:type="dxa"/>
          </w:tcPr>
          <w:p w14:paraId="53618BD4" w14:textId="77777777" w:rsidR="007D4C8A" w:rsidRPr="006E207E" w:rsidRDefault="007D4C8A" w:rsidP="006E207E">
            <w:r w:rsidRPr="006E207E">
              <w:t>Ordinær sats (ektefellen har uføretrygd, alderspensjon eller AFP eller årlig inntekt over 2G)</w:t>
            </w:r>
          </w:p>
        </w:tc>
        <w:tc>
          <w:tcPr>
            <w:tcW w:w="1140" w:type="dxa"/>
          </w:tcPr>
          <w:p w14:paraId="603E33E2" w14:textId="77777777" w:rsidR="007D4C8A" w:rsidRPr="006E207E" w:rsidRDefault="007D4C8A" w:rsidP="006E207E">
            <w:pPr>
              <w:jc w:val="right"/>
            </w:pPr>
            <w:r w:rsidRPr="006E207E">
              <w:t>172</w:t>
            </w:r>
            <w:r w:rsidRPr="006E207E">
              <w:rPr>
                <w:rFonts w:ascii="Cambria" w:hAnsi="Cambria" w:cs="Cambria"/>
              </w:rPr>
              <w:t> </w:t>
            </w:r>
            <w:r w:rsidRPr="006E207E">
              <w:t>002</w:t>
            </w:r>
          </w:p>
        </w:tc>
        <w:tc>
          <w:tcPr>
            <w:tcW w:w="1140" w:type="dxa"/>
          </w:tcPr>
          <w:p w14:paraId="4D594635" w14:textId="77777777" w:rsidR="007D4C8A" w:rsidRPr="006E207E" w:rsidRDefault="007D4C8A" w:rsidP="006E207E">
            <w:pPr>
              <w:jc w:val="right"/>
            </w:pPr>
            <w:r w:rsidRPr="006E207E">
              <w:t>176</w:t>
            </w:r>
            <w:r w:rsidRPr="006E207E">
              <w:rPr>
                <w:rFonts w:ascii="Cambria" w:hAnsi="Cambria" w:cs="Cambria"/>
              </w:rPr>
              <w:t> </w:t>
            </w:r>
            <w:r w:rsidRPr="006E207E">
              <w:t>099</w:t>
            </w:r>
          </w:p>
        </w:tc>
        <w:tc>
          <w:tcPr>
            <w:tcW w:w="1140" w:type="dxa"/>
          </w:tcPr>
          <w:p w14:paraId="74E748AD" w14:textId="77777777" w:rsidR="007D4C8A" w:rsidRPr="006E207E" w:rsidRDefault="007D4C8A" w:rsidP="006E207E">
            <w:pPr>
              <w:jc w:val="right"/>
            </w:pPr>
            <w:r w:rsidRPr="006E207E">
              <w:t>177</w:t>
            </w:r>
            <w:r w:rsidRPr="006E207E">
              <w:rPr>
                <w:rFonts w:ascii="Cambria" w:hAnsi="Cambria" w:cs="Cambria"/>
              </w:rPr>
              <w:t> </w:t>
            </w:r>
            <w:r w:rsidRPr="006E207E">
              <w:t>724</w:t>
            </w:r>
          </w:p>
        </w:tc>
        <w:tc>
          <w:tcPr>
            <w:tcW w:w="1140" w:type="dxa"/>
          </w:tcPr>
          <w:p w14:paraId="67DC047D" w14:textId="77777777" w:rsidR="007D4C8A" w:rsidRPr="006E207E" w:rsidRDefault="007D4C8A" w:rsidP="006E207E">
            <w:pPr>
              <w:jc w:val="right"/>
            </w:pPr>
            <w:r w:rsidRPr="006E207E">
              <w:t>186</w:t>
            </w:r>
            <w:r w:rsidRPr="006E207E">
              <w:rPr>
                <w:rFonts w:ascii="Cambria" w:hAnsi="Cambria" w:cs="Cambria"/>
              </w:rPr>
              <w:t> </w:t>
            </w:r>
            <w:r w:rsidRPr="006E207E">
              <w:t>263</w:t>
            </w:r>
          </w:p>
        </w:tc>
      </w:tr>
      <w:tr w:rsidR="007D4C8A" w:rsidRPr="006E207E" w14:paraId="1BDFD184" w14:textId="77777777" w:rsidTr="006E207E">
        <w:trPr>
          <w:trHeight w:val="880"/>
        </w:trPr>
        <w:tc>
          <w:tcPr>
            <w:tcW w:w="4560" w:type="dxa"/>
          </w:tcPr>
          <w:p w14:paraId="201B02FD" w14:textId="77777777" w:rsidR="007D4C8A" w:rsidRPr="006E207E" w:rsidRDefault="007D4C8A" w:rsidP="006E207E">
            <w:r w:rsidRPr="006E207E">
              <w:t>Høy sats (enslig pensjonist og pensjonist med ektefelle med inntekt under 2 G og som ikke har pensjon eller trygd)</w:t>
            </w:r>
          </w:p>
        </w:tc>
        <w:tc>
          <w:tcPr>
            <w:tcW w:w="1140" w:type="dxa"/>
          </w:tcPr>
          <w:p w14:paraId="474E63F9" w14:textId="77777777" w:rsidR="007D4C8A" w:rsidRPr="006E207E" w:rsidRDefault="007D4C8A" w:rsidP="006E207E">
            <w:pPr>
              <w:jc w:val="right"/>
            </w:pPr>
            <w:r w:rsidRPr="006E207E">
              <w:t>185</w:t>
            </w:r>
            <w:r w:rsidRPr="006E207E">
              <w:rPr>
                <w:rFonts w:ascii="Cambria" w:hAnsi="Cambria" w:cs="Cambria"/>
              </w:rPr>
              <w:t> </w:t>
            </w:r>
            <w:r w:rsidRPr="006E207E">
              <w:t>939</w:t>
            </w:r>
          </w:p>
        </w:tc>
        <w:tc>
          <w:tcPr>
            <w:tcW w:w="1140" w:type="dxa"/>
          </w:tcPr>
          <w:p w14:paraId="255E2CE9" w14:textId="77777777" w:rsidR="007D4C8A" w:rsidRPr="006E207E" w:rsidRDefault="007D4C8A" w:rsidP="006E207E">
            <w:pPr>
              <w:jc w:val="right"/>
            </w:pPr>
            <w:r w:rsidRPr="006E207E">
              <w:t>190</w:t>
            </w:r>
            <w:r w:rsidRPr="006E207E">
              <w:rPr>
                <w:rFonts w:ascii="Cambria" w:hAnsi="Cambria" w:cs="Cambria"/>
              </w:rPr>
              <w:t> </w:t>
            </w:r>
            <w:r w:rsidRPr="006E207E">
              <w:t>368</w:t>
            </w:r>
          </w:p>
        </w:tc>
        <w:tc>
          <w:tcPr>
            <w:tcW w:w="1140" w:type="dxa"/>
          </w:tcPr>
          <w:p w14:paraId="28EDBE3D" w14:textId="77777777" w:rsidR="007D4C8A" w:rsidRPr="006E207E" w:rsidRDefault="007D4C8A" w:rsidP="006E207E">
            <w:pPr>
              <w:jc w:val="right"/>
            </w:pPr>
            <w:r w:rsidRPr="006E207E">
              <w:t>192</w:t>
            </w:r>
            <w:r w:rsidRPr="006E207E">
              <w:rPr>
                <w:rFonts w:ascii="Cambria" w:hAnsi="Cambria" w:cs="Cambria"/>
              </w:rPr>
              <w:t> </w:t>
            </w:r>
            <w:r w:rsidRPr="006E207E">
              <w:t>125</w:t>
            </w:r>
          </w:p>
        </w:tc>
        <w:tc>
          <w:tcPr>
            <w:tcW w:w="1140" w:type="dxa"/>
          </w:tcPr>
          <w:p w14:paraId="43A7EA99" w14:textId="77777777" w:rsidR="007D4C8A" w:rsidRPr="006E207E" w:rsidRDefault="007D4C8A" w:rsidP="006E207E">
            <w:pPr>
              <w:jc w:val="right"/>
            </w:pPr>
            <w:r w:rsidRPr="006E207E">
              <w:t>201</w:t>
            </w:r>
            <w:r w:rsidRPr="006E207E">
              <w:rPr>
                <w:rFonts w:ascii="Cambria" w:hAnsi="Cambria" w:cs="Cambria"/>
              </w:rPr>
              <w:t> </w:t>
            </w:r>
            <w:r w:rsidRPr="006E207E">
              <w:t>356</w:t>
            </w:r>
          </w:p>
        </w:tc>
      </w:tr>
    </w:tbl>
    <w:p w14:paraId="59871ADC" w14:textId="77777777" w:rsidR="007D4C8A" w:rsidRPr="006E207E" w:rsidRDefault="007D4C8A" w:rsidP="006E207E">
      <w:pPr>
        <w:pStyle w:val="Ramme-slutt"/>
      </w:pPr>
      <w:r w:rsidRPr="006E207E">
        <w:t>[Boks slutt]</w:t>
      </w:r>
    </w:p>
    <w:p w14:paraId="2F1E60AF" w14:textId="77777777" w:rsidR="007D4C8A" w:rsidRPr="006E207E" w:rsidRDefault="007D4C8A" w:rsidP="006E207E">
      <w:pPr>
        <w:pStyle w:val="tittel-ramme"/>
      </w:pPr>
      <w:r w:rsidRPr="006E207E">
        <w:t>Alderspensjon for gift person med pensjon over minste pensjonsnivå. Eksempel</w:t>
      </w:r>
    </w:p>
    <w:p w14:paraId="3B6FEF98" w14:textId="77777777" w:rsidR="007D4C8A" w:rsidRPr="006E207E" w:rsidRDefault="007D4C8A" w:rsidP="006E207E">
      <w:pPr>
        <w:pStyle w:val="avsnitt-undertittel"/>
      </w:pPr>
      <w:r w:rsidRPr="006E207E">
        <w:t>Månedlig pensjon frem til 1. mai 2021</w:t>
      </w:r>
    </w:p>
    <w:p w14:paraId="504761C6" w14:textId="77777777" w:rsidR="007D4C8A" w:rsidRPr="006E207E" w:rsidRDefault="007D4C8A" w:rsidP="006E207E">
      <w:pPr>
        <w:pStyle w:val="Tabellnavn"/>
      </w:pPr>
      <w:r w:rsidRPr="006E207E">
        <w:t>03N0xt2</w:t>
      </w:r>
    </w:p>
    <w:tbl>
      <w:tblPr>
        <w:tblStyle w:val="StandardTabell"/>
        <w:tblW w:w="9120" w:type="dxa"/>
        <w:tblLayout w:type="fixed"/>
        <w:tblLook w:val="04A0" w:firstRow="1" w:lastRow="0" w:firstColumn="1" w:lastColumn="0" w:noHBand="0" w:noVBand="1"/>
      </w:tblPr>
      <w:tblGrid>
        <w:gridCol w:w="6080"/>
        <w:gridCol w:w="1520"/>
        <w:gridCol w:w="1520"/>
      </w:tblGrid>
      <w:tr w:rsidR="007D4C8A" w:rsidRPr="006E207E" w14:paraId="0A6ED1EA" w14:textId="77777777" w:rsidTr="006E207E">
        <w:trPr>
          <w:trHeight w:val="340"/>
        </w:trPr>
        <w:tc>
          <w:tcPr>
            <w:tcW w:w="6080" w:type="dxa"/>
            <w:shd w:val="clear" w:color="auto" w:fill="FFFFFF"/>
          </w:tcPr>
          <w:p w14:paraId="5D7ED4AD" w14:textId="77777777" w:rsidR="007D4C8A" w:rsidRPr="006E207E" w:rsidRDefault="007D4C8A" w:rsidP="006E207E">
            <w:r w:rsidRPr="006E207E">
              <w:t>Grunnpensjon</w:t>
            </w:r>
          </w:p>
        </w:tc>
        <w:tc>
          <w:tcPr>
            <w:tcW w:w="1520" w:type="dxa"/>
          </w:tcPr>
          <w:p w14:paraId="65B1D254" w14:textId="77777777" w:rsidR="007D4C8A" w:rsidRPr="006E207E" w:rsidRDefault="007D4C8A" w:rsidP="006E207E">
            <w:pPr>
              <w:jc w:val="right"/>
            </w:pPr>
            <w:r w:rsidRPr="006E207E">
              <w:t>101</w:t>
            </w:r>
            <w:r w:rsidRPr="006E207E">
              <w:rPr>
                <w:rFonts w:ascii="Cambria" w:hAnsi="Cambria" w:cs="Cambria"/>
              </w:rPr>
              <w:t> </w:t>
            </w:r>
            <w:r w:rsidRPr="006E207E">
              <w:t>351 x 0,90/12</w:t>
            </w:r>
          </w:p>
        </w:tc>
        <w:tc>
          <w:tcPr>
            <w:tcW w:w="1520" w:type="dxa"/>
          </w:tcPr>
          <w:p w14:paraId="71DEC66A" w14:textId="77777777" w:rsidR="007D4C8A" w:rsidRPr="006E207E" w:rsidRDefault="007D4C8A" w:rsidP="006E207E">
            <w:pPr>
              <w:jc w:val="right"/>
            </w:pPr>
            <w:r w:rsidRPr="006E207E">
              <w:t>7</w:t>
            </w:r>
            <w:r w:rsidRPr="006E207E">
              <w:rPr>
                <w:rFonts w:ascii="Cambria" w:hAnsi="Cambria" w:cs="Cambria"/>
              </w:rPr>
              <w:t> </w:t>
            </w:r>
            <w:r w:rsidRPr="006E207E">
              <w:t>601</w:t>
            </w:r>
            <w:r w:rsidRPr="006E207E">
              <w:rPr>
                <w:rFonts w:ascii="Cambria" w:hAnsi="Cambria" w:cs="Cambria"/>
              </w:rPr>
              <w:t> </w:t>
            </w:r>
            <w:r w:rsidRPr="006E207E">
              <w:t>kroner</w:t>
            </w:r>
          </w:p>
        </w:tc>
      </w:tr>
      <w:tr w:rsidR="007D4C8A" w:rsidRPr="006E207E" w14:paraId="29DFB365" w14:textId="77777777" w:rsidTr="006E207E">
        <w:trPr>
          <w:trHeight w:val="340"/>
        </w:trPr>
        <w:tc>
          <w:tcPr>
            <w:tcW w:w="6080" w:type="dxa"/>
          </w:tcPr>
          <w:p w14:paraId="5877A5CB" w14:textId="77777777" w:rsidR="007D4C8A" w:rsidRPr="006E207E" w:rsidRDefault="007D4C8A" w:rsidP="006E207E">
            <w:r w:rsidRPr="006E207E">
              <w:t>Tilleggspensjon</w:t>
            </w:r>
          </w:p>
        </w:tc>
        <w:tc>
          <w:tcPr>
            <w:tcW w:w="1520" w:type="dxa"/>
          </w:tcPr>
          <w:p w14:paraId="012047E6" w14:textId="77777777" w:rsidR="007D4C8A" w:rsidRPr="006E207E" w:rsidRDefault="007D4C8A" w:rsidP="006E207E">
            <w:pPr>
              <w:jc w:val="right"/>
            </w:pPr>
          </w:p>
        </w:tc>
        <w:tc>
          <w:tcPr>
            <w:tcW w:w="1520" w:type="dxa"/>
          </w:tcPr>
          <w:p w14:paraId="4E72EC4A" w14:textId="77777777" w:rsidR="007D4C8A" w:rsidRPr="006E207E" w:rsidRDefault="007D4C8A" w:rsidP="006E207E">
            <w:pPr>
              <w:jc w:val="right"/>
            </w:pPr>
            <w:r w:rsidRPr="006E207E">
              <w:t>12</w:t>
            </w:r>
            <w:r w:rsidRPr="006E207E">
              <w:rPr>
                <w:rFonts w:ascii="Cambria" w:hAnsi="Cambria" w:cs="Cambria"/>
              </w:rPr>
              <w:t> </w:t>
            </w:r>
            <w:r w:rsidRPr="006E207E">
              <w:t>980</w:t>
            </w:r>
            <w:r w:rsidRPr="006E207E">
              <w:rPr>
                <w:rFonts w:ascii="Cambria" w:hAnsi="Cambria" w:cs="Cambria"/>
              </w:rPr>
              <w:t> </w:t>
            </w:r>
            <w:r w:rsidRPr="006E207E">
              <w:t>kroner</w:t>
            </w:r>
          </w:p>
        </w:tc>
      </w:tr>
      <w:tr w:rsidR="007D4C8A" w:rsidRPr="006E207E" w14:paraId="60958F98" w14:textId="77777777" w:rsidTr="006E207E">
        <w:trPr>
          <w:trHeight w:val="340"/>
        </w:trPr>
        <w:tc>
          <w:tcPr>
            <w:tcW w:w="6080" w:type="dxa"/>
          </w:tcPr>
          <w:p w14:paraId="05F1E6D6" w14:textId="77777777" w:rsidR="007D4C8A" w:rsidRPr="006E207E" w:rsidRDefault="007D4C8A" w:rsidP="006E207E">
            <w:r w:rsidRPr="006E207E">
              <w:t>Sum</w:t>
            </w:r>
          </w:p>
        </w:tc>
        <w:tc>
          <w:tcPr>
            <w:tcW w:w="1520" w:type="dxa"/>
          </w:tcPr>
          <w:p w14:paraId="2C315B9D" w14:textId="77777777" w:rsidR="007D4C8A" w:rsidRPr="006E207E" w:rsidRDefault="007D4C8A" w:rsidP="006E207E">
            <w:pPr>
              <w:jc w:val="right"/>
            </w:pPr>
          </w:p>
        </w:tc>
        <w:tc>
          <w:tcPr>
            <w:tcW w:w="1520" w:type="dxa"/>
          </w:tcPr>
          <w:p w14:paraId="7C944E87" w14:textId="77777777" w:rsidR="007D4C8A" w:rsidRPr="006E207E" w:rsidRDefault="007D4C8A" w:rsidP="006E207E">
            <w:pPr>
              <w:jc w:val="right"/>
            </w:pPr>
            <w:r w:rsidRPr="006E207E">
              <w:t>20</w:t>
            </w:r>
            <w:r w:rsidRPr="006E207E">
              <w:rPr>
                <w:rFonts w:ascii="Cambria" w:hAnsi="Cambria" w:cs="Cambria"/>
              </w:rPr>
              <w:t> </w:t>
            </w:r>
            <w:r w:rsidRPr="006E207E">
              <w:t>581</w:t>
            </w:r>
            <w:r w:rsidRPr="006E207E">
              <w:rPr>
                <w:rFonts w:ascii="Cambria" w:hAnsi="Cambria" w:cs="Cambria"/>
              </w:rPr>
              <w:t> </w:t>
            </w:r>
            <w:r w:rsidRPr="006E207E">
              <w:t>kroner</w:t>
            </w:r>
          </w:p>
        </w:tc>
      </w:tr>
    </w:tbl>
    <w:p w14:paraId="3675E09E" w14:textId="77777777" w:rsidR="007D4C8A" w:rsidRPr="006E207E" w:rsidRDefault="007D4C8A" w:rsidP="006E207E">
      <w:pPr>
        <w:pStyle w:val="avsnitt-undertittel"/>
      </w:pPr>
      <w:r w:rsidRPr="006E207E">
        <w:t>Månedlig pensjon fra 1. mai 2021</w:t>
      </w:r>
    </w:p>
    <w:p w14:paraId="6336CF42" w14:textId="77777777" w:rsidR="007D4C8A" w:rsidRPr="006E207E" w:rsidRDefault="007D4C8A" w:rsidP="006E207E">
      <w:r w:rsidRPr="006E207E">
        <w:t>Reguleringsfaktoren for alderspensjon under utbetaling ble fastsatt til 4,99 prosentprosent, jf. forskrift 21. mai 2021 nr. 1568 om grunnbeløp, reguleringsfaktorer, satser for minste pensjonsnivå og satser for garantipensjon fra 1. mai 2021 og virkningstidspunkt for regulering av kravet til minsteinntekter for rett til ytelser etter folketrygdloven kapitlene 4, 8, 9 og 14.</w:t>
      </w:r>
    </w:p>
    <w:p w14:paraId="48BA0A37" w14:textId="77777777" w:rsidR="007D4C8A" w:rsidRPr="006E207E" w:rsidRDefault="007D4C8A" w:rsidP="006E207E">
      <w:pPr>
        <w:pStyle w:val="Tabellnavn"/>
      </w:pPr>
      <w:r w:rsidRPr="006E207E">
        <w:t>03N0xt2</w:t>
      </w:r>
    </w:p>
    <w:tbl>
      <w:tblPr>
        <w:tblStyle w:val="StandardTabell"/>
        <w:tblW w:w="9120" w:type="dxa"/>
        <w:tblLayout w:type="fixed"/>
        <w:tblLook w:val="04A0" w:firstRow="1" w:lastRow="0" w:firstColumn="1" w:lastColumn="0" w:noHBand="0" w:noVBand="1"/>
      </w:tblPr>
      <w:tblGrid>
        <w:gridCol w:w="6080"/>
        <w:gridCol w:w="1520"/>
        <w:gridCol w:w="1520"/>
      </w:tblGrid>
      <w:tr w:rsidR="007D4C8A" w:rsidRPr="006E207E" w14:paraId="31A3327E" w14:textId="77777777" w:rsidTr="006E207E">
        <w:trPr>
          <w:trHeight w:val="340"/>
        </w:trPr>
        <w:tc>
          <w:tcPr>
            <w:tcW w:w="6080" w:type="dxa"/>
            <w:shd w:val="clear" w:color="auto" w:fill="FFFFFF"/>
          </w:tcPr>
          <w:p w14:paraId="2426C7C2" w14:textId="77777777" w:rsidR="007D4C8A" w:rsidRPr="006E207E" w:rsidRDefault="007D4C8A" w:rsidP="006E207E">
            <w:r w:rsidRPr="006E207E">
              <w:t>Grunnpensjon</w:t>
            </w:r>
          </w:p>
        </w:tc>
        <w:tc>
          <w:tcPr>
            <w:tcW w:w="1520" w:type="dxa"/>
          </w:tcPr>
          <w:p w14:paraId="7ECA26E7" w14:textId="77777777" w:rsidR="007D4C8A" w:rsidRPr="006E207E" w:rsidRDefault="007D4C8A" w:rsidP="006E207E">
            <w:pPr>
              <w:jc w:val="right"/>
            </w:pPr>
            <w:r w:rsidRPr="006E207E">
              <w:t>7</w:t>
            </w:r>
            <w:r w:rsidRPr="006E207E">
              <w:rPr>
                <w:rFonts w:ascii="Cambria" w:hAnsi="Cambria" w:cs="Cambria"/>
              </w:rPr>
              <w:t> </w:t>
            </w:r>
            <w:r w:rsidRPr="006E207E">
              <w:t xml:space="preserve">601 x (1+4,99/100) </w:t>
            </w:r>
          </w:p>
        </w:tc>
        <w:tc>
          <w:tcPr>
            <w:tcW w:w="1520" w:type="dxa"/>
          </w:tcPr>
          <w:p w14:paraId="2C436C6C" w14:textId="77777777" w:rsidR="007D4C8A" w:rsidRPr="006E207E" w:rsidRDefault="007D4C8A" w:rsidP="006E207E">
            <w:pPr>
              <w:jc w:val="right"/>
            </w:pPr>
            <w:r w:rsidRPr="006E207E">
              <w:t>7</w:t>
            </w:r>
            <w:r w:rsidRPr="006E207E">
              <w:rPr>
                <w:rFonts w:ascii="Cambria" w:hAnsi="Cambria" w:cs="Cambria"/>
              </w:rPr>
              <w:t> </w:t>
            </w:r>
            <w:r w:rsidRPr="006E207E">
              <w:t>980</w:t>
            </w:r>
            <w:r w:rsidRPr="006E207E">
              <w:rPr>
                <w:rFonts w:ascii="Cambria" w:hAnsi="Cambria" w:cs="Cambria"/>
              </w:rPr>
              <w:t> </w:t>
            </w:r>
            <w:r w:rsidRPr="006E207E">
              <w:t>kroner</w:t>
            </w:r>
          </w:p>
        </w:tc>
      </w:tr>
      <w:tr w:rsidR="007D4C8A" w:rsidRPr="006E207E" w14:paraId="5F79B4B2" w14:textId="77777777" w:rsidTr="006E207E">
        <w:trPr>
          <w:trHeight w:val="340"/>
        </w:trPr>
        <w:tc>
          <w:tcPr>
            <w:tcW w:w="6080" w:type="dxa"/>
          </w:tcPr>
          <w:p w14:paraId="5CD4DBA5" w14:textId="77777777" w:rsidR="007D4C8A" w:rsidRPr="006E207E" w:rsidRDefault="007D4C8A" w:rsidP="006E207E">
            <w:r w:rsidRPr="006E207E">
              <w:t>Tilleggspensjon</w:t>
            </w:r>
          </w:p>
        </w:tc>
        <w:tc>
          <w:tcPr>
            <w:tcW w:w="1520" w:type="dxa"/>
          </w:tcPr>
          <w:p w14:paraId="6CFB3AE8" w14:textId="77777777" w:rsidR="007D4C8A" w:rsidRPr="006E207E" w:rsidRDefault="007D4C8A" w:rsidP="006E207E">
            <w:pPr>
              <w:jc w:val="right"/>
            </w:pPr>
            <w:r w:rsidRPr="006E207E">
              <w:t>12</w:t>
            </w:r>
            <w:r w:rsidRPr="006E207E">
              <w:rPr>
                <w:rFonts w:ascii="Cambria" w:hAnsi="Cambria" w:cs="Cambria"/>
              </w:rPr>
              <w:t> </w:t>
            </w:r>
            <w:r w:rsidRPr="006E207E">
              <w:t>980 x (1+4,99/100)</w:t>
            </w:r>
          </w:p>
        </w:tc>
        <w:tc>
          <w:tcPr>
            <w:tcW w:w="1520" w:type="dxa"/>
          </w:tcPr>
          <w:p w14:paraId="7D0FBAAF" w14:textId="77777777" w:rsidR="007D4C8A" w:rsidRPr="006E207E" w:rsidRDefault="007D4C8A" w:rsidP="006E207E">
            <w:pPr>
              <w:jc w:val="right"/>
            </w:pPr>
            <w:r w:rsidRPr="006E207E">
              <w:t>13</w:t>
            </w:r>
            <w:r w:rsidRPr="006E207E">
              <w:rPr>
                <w:rFonts w:ascii="Cambria" w:hAnsi="Cambria" w:cs="Cambria"/>
              </w:rPr>
              <w:t> </w:t>
            </w:r>
            <w:r w:rsidRPr="006E207E">
              <w:t>628</w:t>
            </w:r>
            <w:r w:rsidRPr="006E207E">
              <w:rPr>
                <w:rFonts w:ascii="Cambria" w:hAnsi="Cambria" w:cs="Cambria"/>
              </w:rPr>
              <w:t> </w:t>
            </w:r>
            <w:r w:rsidRPr="006E207E">
              <w:t xml:space="preserve">kroner </w:t>
            </w:r>
          </w:p>
        </w:tc>
      </w:tr>
      <w:tr w:rsidR="007D4C8A" w:rsidRPr="006E207E" w14:paraId="21E9EFCB" w14:textId="77777777" w:rsidTr="006E207E">
        <w:trPr>
          <w:trHeight w:val="340"/>
        </w:trPr>
        <w:tc>
          <w:tcPr>
            <w:tcW w:w="6080" w:type="dxa"/>
          </w:tcPr>
          <w:p w14:paraId="5B160ADF" w14:textId="77777777" w:rsidR="007D4C8A" w:rsidRPr="006E207E" w:rsidRDefault="007D4C8A" w:rsidP="006E207E">
            <w:r w:rsidRPr="006E207E">
              <w:t>Sum</w:t>
            </w:r>
          </w:p>
        </w:tc>
        <w:tc>
          <w:tcPr>
            <w:tcW w:w="1520" w:type="dxa"/>
          </w:tcPr>
          <w:p w14:paraId="77ABF0AA" w14:textId="77777777" w:rsidR="007D4C8A" w:rsidRPr="006E207E" w:rsidRDefault="007D4C8A" w:rsidP="006E207E">
            <w:pPr>
              <w:jc w:val="right"/>
            </w:pPr>
          </w:p>
        </w:tc>
        <w:tc>
          <w:tcPr>
            <w:tcW w:w="1520" w:type="dxa"/>
          </w:tcPr>
          <w:p w14:paraId="1A3C99EE" w14:textId="77777777" w:rsidR="007D4C8A" w:rsidRPr="006E207E" w:rsidRDefault="007D4C8A" w:rsidP="006E207E">
            <w:pPr>
              <w:jc w:val="right"/>
            </w:pPr>
            <w:r w:rsidRPr="006E207E">
              <w:t>21</w:t>
            </w:r>
            <w:r w:rsidRPr="006E207E">
              <w:rPr>
                <w:rFonts w:ascii="Cambria" w:hAnsi="Cambria" w:cs="Cambria"/>
              </w:rPr>
              <w:t> </w:t>
            </w:r>
            <w:r w:rsidRPr="006E207E">
              <w:t>608</w:t>
            </w:r>
            <w:r w:rsidRPr="006E207E">
              <w:rPr>
                <w:rFonts w:ascii="Cambria" w:hAnsi="Cambria" w:cs="Cambria"/>
              </w:rPr>
              <w:t> </w:t>
            </w:r>
            <w:r w:rsidRPr="006E207E">
              <w:t>kroner</w:t>
            </w:r>
          </w:p>
        </w:tc>
      </w:tr>
    </w:tbl>
    <w:p w14:paraId="08621BE8" w14:textId="77777777" w:rsidR="007D4C8A" w:rsidRPr="006E207E" w:rsidRDefault="007D4C8A" w:rsidP="006E207E">
      <w:pPr>
        <w:pStyle w:val="Ramme-slutt"/>
      </w:pPr>
      <w:r w:rsidRPr="006E207E">
        <w:t>[Boks slutt]</w:t>
      </w:r>
    </w:p>
    <w:p w14:paraId="36D551C6" w14:textId="77777777" w:rsidR="007D4C8A" w:rsidRPr="006E207E" w:rsidRDefault="007D4C8A" w:rsidP="006E207E">
      <w:pPr>
        <w:pStyle w:val="tittel-ramme"/>
      </w:pPr>
      <w:r w:rsidRPr="006E207E">
        <w:lastRenderedPageBreak/>
        <w:t>Alderspensjon for enslig person med minste pensjonsnivå. Eksempel</w:t>
      </w:r>
    </w:p>
    <w:p w14:paraId="30AEDF24" w14:textId="77777777" w:rsidR="007D4C8A" w:rsidRPr="006E207E" w:rsidRDefault="007D4C8A" w:rsidP="006E207E">
      <w:pPr>
        <w:pStyle w:val="avsnitt-undertittel"/>
      </w:pPr>
      <w:r w:rsidRPr="006E207E">
        <w:t>Månedlig pensjon frem til 1. mai 2021</w:t>
      </w:r>
    </w:p>
    <w:p w14:paraId="3FB3231F" w14:textId="77777777" w:rsidR="007D4C8A" w:rsidRPr="006E207E" w:rsidRDefault="007D4C8A" w:rsidP="006E207E">
      <w:r w:rsidRPr="006E207E">
        <w:t>Minste pensjonsnivå særskilt sats enslig utgjør 204</w:t>
      </w:r>
      <w:r w:rsidRPr="006E207E">
        <w:rPr>
          <w:rFonts w:ascii="Cambria" w:hAnsi="Cambria" w:cs="Cambria"/>
        </w:rPr>
        <w:t> </w:t>
      </w:r>
      <w:r w:rsidRPr="006E207E">
        <w:t>690</w:t>
      </w:r>
      <w:r w:rsidRPr="006E207E">
        <w:rPr>
          <w:rFonts w:ascii="Cambria" w:hAnsi="Cambria" w:cs="Cambria"/>
        </w:rPr>
        <w:t> </w:t>
      </w:r>
      <w:r w:rsidRPr="006E207E">
        <w:t>kroner.</w:t>
      </w:r>
    </w:p>
    <w:p w14:paraId="56573B32" w14:textId="77777777" w:rsidR="007D4C8A" w:rsidRPr="006E207E" w:rsidRDefault="007D4C8A" w:rsidP="006E207E">
      <w:pPr>
        <w:pStyle w:val="Tabellnavn"/>
      </w:pPr>
      <w:r w:rsidRPr="006E207E">
        <w:t>03N0xt2</w:t>
      </w:r>
    </w:p>
    <w:tbl>
      <w:tblPr>
        <w:tblStyle w:val="StandardTabell"/>
        <w:tblW w:w="9120" w:type="dxa"/>
        <w:tblLayout w:type="fixed"/>
        <w:tblLook w:val="04A0" w:firstRow="1" w:lastRow="0" w:firstColumn="1" w:lastColumn="0" w:noHBand="0" w:noVBand="1"/>
      </w:tblPr>
      <w:tblGrid>
        <w:gridCol w:w="6080"/>
        <w:gridCol w:w="1520"/>
        <w:gridCol w:w="1520"/>
      </w:tblGrid>
      <w:tr w:rsidR="007D4C8A" w:rsidRPr="006E207E" w14:paraId="374804E3" w14:textId="77777777" w:rsidTr="006E207E">
        <w:trPr>
          <w:trHeight w:val="340"/>
        </w:trPr>
        <w:tc>
          <w:tcPr>
            <w:tcW w:w="6080" w:type="dxa"/>
            <w:shd w:val="clear" w:color="auto" w:fill="FFFFFF"/>
          </w:tcPr>
          <w:p w14:paraId="6B86CC52" w14:textId="77777777" w:rsidR="007D4C8A" w:rsidRPr="006E207E" w:rsidRDefault="007D4C8A" w:rsidP="006E207E">
            <w:r w:rsidRPr="006E207E">
              <w:t>Grunnpensjon</w:t>
            </w:r>
          </w:p>
        </w:tc>
        <w:tc>
          <w:tcPr>
            <w:tcW w:w="1520" w:type="dxa"/>
          </w:tcPr>
          <w:p w14:paraId="2D5959DB" w14:textId="77777777" w:rsidR="007D4C8A" w:rsidRPr="006E207E" w:rsidRDefault="007D4C8A" w:rsidP="006E207E">
            <w:pPr>
              <w:jc w:val="right"/>
            </w:pPr>
            <w:r w:rsidRPr="006E207E">
              <w:t>101</w:t>
            </w:r>
            <w:r w:rsidRPr="006E207E">
              <w:rPr>
                <w:rFonts w:ascii="Cambria" w:hAnsi="Cambria" w:cs="Cambria"/>
              </w:rPr>
              <w:t> </w:t>
            </w:r>
            <w:r w:rsidRPr="006E207E">
              <w:t>351 x 1,00/12</w:t>
            </w:r>
          </w:p>
        </w:tc>
        <w:tc>
          <w:tcPr>
            <w:tcW w:w="1520" w:type="dxa"/>
          </w:tcPr>
          <w:p w14:paraId="57D8E7F8" w14:textId="77777777" w:rsidR="007D4C8A" w:rsidRPr="006E207E" w:rsidRDefault="007D4C8A" w:rsidP="006E207E">
            <w:pPr>
              <w:jc w:val="right"/>
            </w:pPr>
            <w:r w:rsidRPr="006E207E">
              <w:t>8</w:t>
            </w:r>
            <w:r w:rsidRPr="006E207E">
              <w:rPr>
                <w:rFonts w:ascii="Cambria" w:hAnsi="Cambria" w:cs="Cambria"/>
              </w:rPr>
              <w:t> </w:t>
            </w:r>
            <w:r w:rsidRPr="006E207E">
              <w:t>446</w:t>
            </w:r>
            <w:r w:rsidRPr="006E207E">
              <w:rPr>
                <w:rFonts w:ascii="Cambria" w:hAnsi="Cambria" w:cs="Cambria"/>
              </w:rPr>
              <w:t> </w:t>
            </w:r>
            <w:r w:rsidRPr="006E207E">
              <w:t>kroner</w:t>
            </w:r>
          </w:p>
        </w:tc>
      </w:tr>
      <w:tr w:rsidR="007D4C8A" w:rsidRPr="006E207E" w14:paraId="06A70803" w14:textId="77777777" w:rsidTr="006E207E">
        <w:trPr>
          <w:trHeight w:val="340"/>
        </w:trPr>
        <w:tc>
          <w:tcPr>
            <w:tcW w:w="6080" w:type="dxa"/>
          </w:tcPr>
          <w:p w14:paraId="60F0529A" w14:textId="77777777" w:rsidR="007D4C8A" w:rsidRPr="006E207E" w:rsidRDefault="007D4C8A" w:rsidP="006E207E">
            <w:r w:rsidRPr="006E207E">
              <w:t>Tilleggspensjon</w:t>
            </w:r>
          </w:p>
        </w:tc>
        <w:tc>
          <w:tcPr>
            <w:tcW w:w="1520" w:type="dxa"/>
          </w:tcPr>
          <w:p w14:paraId="7E9DCB7D" w14:textId="77777777" w:rsidR="007D4C8A" w:rsidRPr="006E207E" w:rsidRDefault="007D4C8A" w:rsidP="006E207E">
            <w:pPr>
              <w:jc w:val="right"/>
            </w:pPr>
          </w:p>
        </w:tc>
        <w:tc>
          <w:tcPr>
            <w:tcW w:w="1520" w:type="dxa"/>
          </w:tcPr>
          <w:p w14:paraId="069469AF" w14:textId="77777777" w:rsidR="007D4C8A" w:rsidRPr="006E207E" w:rsidRDefault="007D4C8A" w:rsidP="006E207E">
            <w:pPr>
              <w:jc w:val="right"/>
            </w:pPr>
            <w:r w:rsidRPr="006E207E">
              <w:t>5</w:t>
            </w:r>
            <w:r w:rsidRPr="006E207E">
              <w:rPr>
                <w:rFonts w:ascii="Cambria" w:hAnsi="Cambria" w:cs="Cambria"/>
              </w:rPr>
              <w:t> </w:t>
            </w:r>
            <w:r w:rsidRPr="006E207E">
              <w:t>295</w:t>
            </w:r>
            <w:r w:rsidRPr="006E207E">
              <w:rPr>
                <w:rFonts w:ascii="Cambria" w:hAnsi="Cambria" w:cs="Cambria"/>
              </w:rPr>
              <w:t> </w:t>
            </w:r>
            <w:r w:rsidRPr="006E207E">
              <w:t>kroner</w:t>
            </w:r>
          </w:p>
        </w:tc>
      </w:tr>
      <w:tr w:rsidR="007D4C8A" w:rsidRPr="006E207E" w14:paraId="4EEC8ADD" w14:textId="77777777" w:rsidTr="006E207E">
        <w:trPr>
          <w:trHeight w:val="340"/>
        </w:trPr>
        <w:tc>
          <w:tcPr>
            <w:tcW w:w="6080" w:type="dxa"/>
          </w:tcPr>
          <w:p w14:paraId="50EB1FB9" w14:textId="77777777" w:rsidR="007D4C8A" w:rsidRPr="006E207E" w:rsidRDefault="007D4C8A" w:rsidP="006E207E">
            <w:r w:rsidRPr="006E207E">
              <w:t>Pensjonstillegg</w:t>
            </w:r>
          </w:p>
        </w:tc>
        <w:tc>
          <w:tcPr>
            <w:tcW w:w="1520" w:type="dxa"/>
          </w:tcPr>
          <w:p w14:paraId="672CE4BB" w14:textId="77777777" w:rsidR="007D4C8A" w:rsidRPr="006E207E" w:rsidRDefault="007D4C8A" w:rsidP="006E207E">
            <w:pPr>
              <w:jc w:val="right"/>
            </w:pPr>
          </w:p>
        </w:tc>
        <w:tc>
          <w:tcPr>
            <w:tcW w:w="1520" w:type="dxa"/>
          </w:tcPr>
          <w:p w14:paraId="404FC2AF" w14:textId="77777777" w:rsidR="007D4C8A" w:rsidRPr="006E207E" w:rsidRDefault="007D4C8A" w:rsidP="006E207E">
            <w:pPr>
              <w:jc w:val="right"/>
            </w:pPr>
            <w:r w:rsidRPr="006E207E">
              <w:t>3</w:t>
            </w:r>
            <w:r w:rsidRPr="006E207E">
              <w:rPr>
                <w:rFonts w:ascii="Cambria" w:hAnsi="Cambria" w:cs="Cambria"/>
              </w:rPr>
              <w:t> </w:t>
            </w:r>
            <w:r w:rsidRPr="006E207E">
              <w:t>124</w:t>
            </w:r>
            <w:r w:rsidRPr="006E207E">
              <w:rPr>
                <w:rFonts w:ascii="Cambria" w:hAnsi="Cambria" w:cs="Cambria"/>
              </w:rPr>
              <w:t> </w:t>
            </w:r>
            <w:r w:rsidRPr="006E207E">
              <w:t>kroner</w:t>
            </w:r>
          </w:p>
        </w:tc>
      </w:tr>
      <w:tr w:rsidR="007D4C8A" w:rsidRPr="006E207E" w14:paraId="2D3CCDB1" w14:textId="77777777" w:rsidTr="006E207E">
        <w:trPr>
          <w:trHeight w:val="340"/>
        </w:trPr>
        <w:tc>
          <w:tcPr>
            <w:tcW w:w="6080" w:type="dxa"/>
          </w:tcPr>
          <w:p w14:paraId="63983193" w14:textId="77777777" w:rsidR="007D4C8A" w:rsidRPr="006E207E" w:rsidRDefault="007D4C8A" w:rsidP="006E207E">
            <w:r w:rsidRPr="006E207E">
              <w:t>Minstenivåtillegg</w:t>
            </w:r>
          </w:p>
        </w:tc>
        <w:tc>
          <w:tcPr>
            <w:tcW w:w="1520" w:type="dxa"/>
          </w:tcPr>
          <w:p w14:paraId="60B2C6D1" w14:textId="77777777" w:rsidR="007D4C8A" w:rsidRPr="006E207E" w:rsidRDefault="007D4C8A" w:rsidP="006E207E">
            <w:pPr>
              <w:jc w:val="right"/>
            </w:pPr>
          </w:p>
        </w:tc>
        <w:tc>
          <w:tcPr>
            <w:tcW w:w="1520" w:type="dxa"/>
          </w:tcPr>
          <w:p w14:paraId="458227C7" w14:textId="77777777" w:rsidR="007D4C8A" w:rsidRPr="006E207E" w:rsidRDefault="007D4C8A" w:rsidP="006E207E">
            <w:pPr>
              <w:jc w:val="right"/>
            </w:pPr>
            <w:r w:rsidRPr="006E207E">
              <w:t>193</w:t>
            </w:r>
            <w:r w:rsidRPr="006E207E">
              <w:rPr>
                <w:rFonts w:ascii="Cambria" w:hAnsi="Cambria" w:cs="Cambria"/>
              </w:rPr>
              <w:t> </w:t>
            </w:r>
            <w:r w:rsidRPr="006E207E">
              <w:t>kroner</w:t>
            </w:r>
          </w:p>
        </w:tc>
      </w:tr>
      <w:tr w:rsidR="007D4C8A" w:rsidRPr="006E207E" w14:paraId="6BA49EF6" w14:textId="77777777" w:rsidTr="006E207E">
        <w:trPr>
          <w:trHeight w:val="340"/>
        </w:trPr>
        <w:tc>
          <w:tcPr>
            <w:tcW w:w="6080" w:type="dxa"/>
          </w:tcPr>
          <w:p w14:paraId="10ABD552" w14:textId="77777777" w:rsidR="007D4C8A" w:rsidRPr="006E207E" w:rsidRDefault="007D4C8A" w:rsidP="006E207E">
            <w:r w:rsidRPr="006E207E">
              <w:t xml:space="preserve">Sum </w:t>
            </w:r>
          </w:p>
        </w:tc>
        <w:tc>
          <w:tcPr>
            <w:tcW w:w="1520" w:type="dxa"/>
          </w:tcPr>
          <w:p w14:paraId="2B237259" w14:textId="77777777" w:rsidR="007D4C8A" w:rsidRPr="006E207E" w:rsidRDefault="007D4C8A" w:rsidP="006E207E">
            <w:pPr>
              <w:jc w:val="right"/>
            </w:pPr>
          </w:p>
        </w:tc>
        <w:tc>
          <w:tcPr>
            <w:tcW w:w="1520" w:type="dxa"/>
          </w:tcPr>
          <w:p w14:paraId="09E685B8" w14:textId="77777777" w:rsidR="007D4C8A" w:rsidRPr="006E207E" w:rsidRDefault="007D4C8A" w:rsidP="006E207E">
            <w:pPr>
              <w:jc w:val="right"/>
            </w:pPr>
            <w:r w:rsidRPr="006E207E">
              <w:t xml:space="preserve"> 17</w:t>
            </w:r>
            <w:r w:rsidRPr="006E207E">
              <w:rPr>
                <w:rFonts w:ascii="Cambria" w:hAnsi="Cambria" w:cs="Cambria"/>
              </w:rPr>
              <w:t> </w:t>
            </w:r>
            <w:r w:rsidRPr="006E207E">
              <w:t>058</w:t>
            </w:r>
            <w:r w:rsidRPr="006E207E">
              <w:rPr>
                <w:rFonts w:ascii="Cambria" w:hAnsi="Cambria" w:cs="Cambria"/>
              </w:rPr>
              <w:t> </w:t>
            </w:r>
            <w:r w:rsidRPr="006E207E">
              <w:t>kroner</w:t>
            </w:r>
          </w:p>
        </w:tc>
      </w:tr>
    </w:tbl>
    <w:p w14:paraId="4E03171B" w14:textId="77777777" w:rsidR="007D4C8A" w:rsidRPr="006E207E" w:rsidRDefault="007D4C8A" w:rsidP="006E207E">
      <w:pPr>
        <w:pStyle w:val="avsnitt-undertittel"/>
      </w:pPr>
      <w:r w:rsidRPr="006E207E">
        <w:t>Månedlig pensjon fra 1. mai 2021</w:t>
      </w:r>
    </w:p>
    <w:p w14:paraId="679A34E2" w14:textId="77777777" w:rsidR="007D4C8A" w:rsidRPr="006E207E" w:rsidRDefault="007D4C8A" w:rsidP="006E207E">
      <w:r w:rsidRPr="006E207E">
        <w:t>Reguleringsfaktoren for alderspensjon for enslig person med minstenivå ble fastsatt til 4,99 prosent, og minste pensjonsnivå særskilt sats enslig ble fastsatt til 218</w:t>
      </w:r>
      <w:r w:rsidRPr="006E207E">
        <w:rPr>
          <w:rFonts w:ascii="Cambria" w:hAnsi="Cambria" w:cs="Cambria"/>
        </w:rPr>
        <w:t> </w:t>
      </w:r>
      <w:r w:rsidRPr="006E207E">
        <w:t>717</w:t>
      </w:r>
      <w:r w:rsidRPr="006E207E">
        <w:rPr>
          <w:rFonts w:ascii="Cambria" w:hAnsi="Cambria" w:cs="Cambria"/>
        </w:rPr>
        <w:t> </w:t>
      </w:r>
      <w:r w:rsidRPr="006E207E">
        <w:t>kroner, jf. forskrift 21. mai 2021 nr.</w:t>
      </w:r>
      <w:r w:rsidRPr="006E207E">
        <w:rPr>
          <w:rFonts w:ascii="Cambria" w:hAnsi="Cambria" w:cs="Cambria"/>
        </w:rPr>
        <w:t> </w:t>
      </w:r>
      <w:r w:rsidRPr="006E207E">
        <w:t>1568 om grunnbeløp, reguleringsfaktorer, satser for minste pensjonsnivå og satser for garantipensjon fra 1. mai 2021 og virkningstidspunkt for regulering av kravet til minsteinntekter for rett til ytelser etter folketrygdloven kapitlene 4, 8, 9 og 14.</w:t>
      </w:r>
    </w:p>
    <w:p w14:paraId="21EBA648" w14:textId="77777777" w:rsidR="007D4C8A" w:rsidRPr="006E207E" w:rsidRDefault="007D4C8A" w:rsidP="006E207E">
      <w:pPr>
        <w:pStyle w:val="Tabellnavn"/>
      </w:pPr>
      <w:r w:rsidRPr="006E207E">
        <w:t>03N0xt2</w:t>
      </w:r>
    </w:p>
    <w:tbl>
      <w:tblPr>
        <w:tblStyle w:val="StandardTabell"/>
        <w:tblW w:w="9120" w:type="dxa"/>
        <w:tblLayout w:type="fixed"/>
        <w:tblLook w:val="04A0" w:firstRow="1" w:lastRow="0" w:firstColumn="1" w:lastColumn="0" w:noHBand="0" w:noVBand="1"/>
      </w:tblPr>
      <w:tblGrid>
        <w:gridCol w:w="6080"/>
        <w:gridCol w:w="1520"/>
        <w:gridCol w:w="1520"/>
      </w:tblGrid>
      <w:tr w:rsidR="007D4C8A" w:rsidRPr="006E207E" w14:paraId="3EC0AE60" w14:textId="77777777" w:rsidTr="006E207E">
        <w:trPr>
          <w:trHeight w:val="340"/>
        </w:trPr>
        <w:tc>
          <w:tcPr>
            <w:tcW w:w="6080" w:type="dxa"/>
            <w:shd w:val="clear" w:color="auto" w:fill="FFFFFF"/>
          </w:tcPr>
          <w:p w14:paraId="6856EC60" w14:textId="77777777" w:rsidR="007D4C8A" w:rsidRPr="006E207E" w:rsidRDefault="007D4C8A" w:rsidP="006E207E">
            <w:r w:rsidRPr="006E207E">
              <w:t>Grunnpensjon</w:t>
            </w:r>
          </w:p>
        </w:tc>
        <w:tc>
          <w:tcPr>
            <w:tcW w:w="1520" w:type="dxa"/>
          </w:tcPr>
          <w:p w14:paraId="69B6FF01" w14:textId="77777777" w:rsidR="007D4C8A" w:rsidRPr="006E207E" w:rsidRDefault="007D4C8A" w:rsidP="006E207E">
            <w:pPr>
              <w:jc w:val="right"/>
            </w:pPr>
            <w:r w:rsidRPr="006E207E">
              <w:t>8</w:t>
            </w:r>
            <w:r w:rsidRPr="006E207E">
              <w:rPr>
                <w:rFonts w:ascii="Cambria" w:hAnsi="Cambria" w:cs="Cambria"/>
              </w:rPr>
              <w:t> </w:t>
            </w:r>
            <w:r w:rsidRPr="006E207E">
              <w:t>446 x (1+4,99/100)</w:t>
            </w:r>
          </w:p>
        </w:tc>
        <w:tc>
          <w:tcPr>
            <w:tcW w:w="1520" w:type="dxa"/>
          </w:tcPr>
          <w:p w14:paraId="2C61CB4A" w14:textId="77777777" w:rsidR="007D4C8A" w:rsidRPr="006E207E" w:rsidRDefault="007D4C8A" w:rsidP="006E207E">
            <w:pPr>
              <w:jc w:val="right"/>
            </w:pPr>
            <w:r w:rsidRPr="006E207E">
              <w:t>8</w:t>
            </w:r>
            <w:r w:rsidRPr="006E207E">
              <w:rPr>
                <w:rFonts w:ascii="Cambria" w:hAnsi="Cambria" w:cs="Cambria"/>
              </w:rPr>
              <w:t> </w:t>
            </w:r>
            <w:r w:rsidRPr="006E207E">
              <w:t>867</w:t>
            </w:r>
            <w:r w:rsidRPr="006E207E">
              <w:rPr>
                <w:rFonts w:ascii="Cambria" w:hAnsi="Cambria" w:cs="Cambria"/>
              </w:rPr>
              <w:t> </w:t>
            </w:r>
            <w:r w:rsidRPr="006E207E">
              <w:t>kroner</w:t>
            </w:r>
          </w:p>
        </w:tc>
      </w:tr>
      <w:tr w:rsidR="007D4C8A" w:rsidRPr="006E207E" w14:paraId="16A81A8F" w14:textId="77777777" w:rsidTr="006E207E">
        <w:trPr>
          <w:trHeight w:val="340"/>
        </w:trPr>
        <w:tc>
          <w:tcPr>
            <w:tcW w:w="6080" w:type="dxa"/>
          </w:tcPr>
          <w:p w14:paraId="00EE6036" w14:textId="77777777" w:rsidR="007D4C8A" w:rsidRPr="006E207E" w:rsidRDefault="007D4C8A" w:rsidP="006E207E">
            <w:r w:rsidRPr="006E207E">
              <w:t>Tilleggspensjon</w:t>
            </w:r>
          </w:p>
        </w:tc>
        <w:tc>
          <w:tcPr>
            <w:tcW w:w="1520" w:type="dxa"/>
          </w:tcPr>
          <w:p w14:paraId="53EDA818" w14:textId="77777777" w:rsidR="007D4C8A" w:rsidRPr="006E207E" w:rsidRDefault="007D4C8A" w:rsidP="006E207E">
            <w:pPr>
              <w:jc w:val="right"/>
            </w:pPr>
            <w:r w:rsidRPr="006E207E">
              <w:t>5</w:t>
            </w:r>
            <w:r w:rsidRPr="006E207E">
              <w:rPr>
                <w:rFonts w:ascii="Cambria" w:hAnsi="Cambria" w:cs="Cambria"/>
              </w:rPr>
              <w:t> </w:t>
            </w:r>
            <w:r w:rsidRPr="006E207E">
              <w:t>295 x (1+4,99/100)</w:t>
            </w:r>
          </w:p>
        </w:tc>
        <w:tc>
          <w:tcPr>
            <w:tcW w:w="1520" w:type="dxa"/>
          </w:tcPr>
          <w:p w14:paraId="5F568E90" w14:textId="77777777" w:rsidR="007D4C8A" w:rsidRPr="006E207E" w:rsidRDefault="007D4C8A" w:rsidP="006E207E">
            <w:pPr>
              <w:jc w:val="right"/>
            </w:pPr>
            <w:r w:rsidRPr="006E207E">
              <w:t>5</w:t>
            </w:r>
            <w:r w:rsidRPr="006E207E">
              <w:rPr>
                <w:rFonts w:ascii="Cambria" w:hAnsi="Cambria" w:cs="Cambria"/>
              </w:rPr>
              <w:t> </w:t>
            </w:r>
            <w:r w:rsidRPr="006E207E">
              <w:t>559</w:t>
            </w:r>
            <w:r w:rsidRPr="006E207E">
              <w:rPr>
                <w:rFonts w:ascii="Cambria" w:hAnsi="Cambria" w:cs="Cambria"/>
              </w:rPr>
              <w:t> </w:t>
            </w:r>
            <w:r w:rsidRPr="006E207E">
              <w:t xml:space="preserve">kroner </w:t>
            </w:r>
          </w:p>
        </w:tc>
      </w:tr>
      <w:tr w:rsidR="007D4C8A" w:rsidRPr="006E207E" w14:paraId="3766EEDE" w14:textId="77777777" w:rsidTr="006E207E">
        <w:trPr>
          <w:trHeight w:val="340"/>
        </w:trPr>
        <w:tc>
          <w:tcPr>
            <w:tcW w:w="6080" w:type="dxa"/>
          </w:tcPr>
          <w:p w14:paraId="4A0F972C" w14:textId="77777777" w:rsidR="007D4C8A" w:rsidRPr="006E207E" w:rsidRDefault="007D4C8A" w:rsidP="006E207E">
            <w:r w:rsidRPr="006E207E">
              <w:t>Pensjonstillegg</w:t>
            </w:r>
          </w:p>
        </w:tc>
        <w:tc>
          <w:tcPr>
            <w:tcW w:w="1520" w:type="dxa"/>
          </w:tcPr>
          <w:p w14:paraId="532747CD" w14:textId="77777777" w:rsidR="007D4C8A" w:rsidRPr="006E207E" w:rsidRDefault="007D4C8A" w:rsidP="006E207E">
            <w:pPr>
              <w:jc w:val="right"/>
            </w:pPr>
            <w:r w:rsidRPr="006E207E">
              <w:t>3</w:t>
            </w:r>
            <w:r w:rsidRPr="006E207E">
              <w:rPr>
                <w:rFonts w:ascii="Cambria" w:hAnsi="Cambria" w:cs="Cambria"/>
              </w:rPr>
              <w:t> </w:t>
            </w:r>
            <w:r w:rsidRPr="006E207E">
              <w:t>124 x (1+4,99/100)</w:t>
            </w:r>
          </w:p>
        </w:tc>
        <w:tc>
          <w:tcPr>
            <w:tcW w:w="1520" w:type="dxa"/>
          </w:tcPr>
          <w:p w14:paraId="24FA74FE" w14:textId="77777777" w:rsidR="007D4C8A" w:rsidRPr="006E207E" w:rsidRDefault="007D4C8A" w:rsidP="006E207E">
            <w:pPr>
              <w:jc w:val="right"/>
            </w:pPr>
            <w:r w:rsidRPr="006E207E">
              <w:t>3</w:t>
            </w:r>
            <w:r w:rsidRPr="006E207E">
              <w:rPr>
                <w:rFonts w:ascii="Cambria" w:hAnsi="Cambria" w:cs="Cambria"/>
              </w:rPr>
              <w:t> </w:t>
            </w:r>
            <w:r w:rsidRPr="006E207E">
              <w:t>280</w:t>
            </w:r>
            <w:r w:rsidRPr="006E207E">
              <w:rPr>
                <w:rFonts w:ascii="Cambria" w:hAnsi="Cambria" w:cs="Cambria"/>
              </w:rPr>
              <w:t> </w:t>
            </w:r>
            <w:r w:rsidRPr="006E207E">
              <w:t>kroner</w:t>
            </w:r>
          </w:p>
        </w:tc>
      </w:tr>
      <w:tr w:rsidR="007D4C8A" w:rsidRPr="006E207E" w14:paraId="1045C582" w14:textId="77777777" w:rsidTr="006E207E">
        <w:trPr>
          <w:trHeight w:val="340"/>
        </w:trPr>
        <w:tc>
          <w:tcPr>
            <w:tcW w:w="6080" w:type="dxa"/>
          </w:tcPr>
          <w:p w14:paraId="02E69624" w14:textId="77777777" w:rsidR="007D4C8A" w:rsidRPr="006E207E" w:rsidRDefault="007D4C8A" w:rsidP="006E207E">
            <w:r w:rsidRPr="006E207E">
              <w:t>Minstenivåtillegg</w:t>
            </w:r>
          </w:p>
        </w:tc>
        <w:tc>
          <w:tcPr>
            <w:tcW w:w="1520" w:type="dxa"/>
          </w:tcPr>
          <w:p w14:paraId="631A8E3C" w14:textId="77777777" w:rsidR="007D4C8A" w:rsidRPr="006E207E" w:rsidRDefault="007D4C8A" w:rsidP="006E207E">
            <w:pPr>
              <w:jc w:val="right"/>
            </w:pPr>
          </w:p>
        </w:tc>
        <w:tc>
          <w:tcPr>
            <w:tcW w:w="1520" w:type="dxa"/>
          </w:tcPr>
          <w:p w14:paraId="0CCF859E" w14:textId="77777777" w:rsidR="007D4C8A" w:rsidRPr="006E207E" w:rsidRDefault="007D4C8A" w:rsidP="006E207E">
            <w:pPr>
              <w:jc w:val="right"/>
            </w:pPr>
            <w:r w:rsidRPr="006E207E">
              <w:t>520</w:t>
            </w:r>
            <w:r w:rsidRPr="006E207E">
              <w:rPr>
                <w:rFonts w:ascii="Cambria" w:hAnsi="Cambria" w:cs="Cambria"/>
              </w:rPr>
              <w:t> </w:t>
            </w:r>
            <w:r w:rsidRPr="006E207E">
              <w:t>kroner</w:t>
            </w:r>
          </w:p>
        </w:tc>
      </w:tr>
      <w:tr w:rsidR="007D4C8A" w:rsidRPr="006E207E" w14:paraId="68681140" w14:textId="77777777" w:rsidTr="006E207E">
        <w:trPr>
          <w:trHeight w:val="340"/>
        </w:trPr>
        <w:tc>
          <w:tcPr>
            <w:tcW w:w="6080" w:type="dxa"/>
          </w:tcPr>
          <w:p w14:paraId="5FB6CE29" w14:textId="77777777" w:rsidR="007D4C8A" w:rsidRPr="006E207E" w:rsidRDefault="007D4C8A" w:rsidP="006E207E">
            <w:r w:rsidRPr="006E207E">
              <w:t>Sum</w:t>
            </w:r>
          </w:p>
        </w:tc>
        <w:tc>
          <w:tcPr>
            <w:tcW w:w="1520" w:type="dxa"/>
          </w:tcPr>
          <w:p w14:paraId="030FF51B" w14:textId="77777777" w:rsidR="007D4C8A" w:rsidRPr="006E207E" w:rsidRDefault="007D4C8A" w:rsidP="006E207E">
            <w:pPr>
              <w:jc w:val="right"/>
            </w:pPr>
          </w:p>
        </w:tc>
        <w:tc>
          <w:tcPr>
            <w:tcW w:w="1520" w:type="dxa"/>
          </w:tcPr>
          <w:p w14:paraId="163ACA1A" w14:textId="77777777" w:rsidR="007D4C8A" w:rsidRPr="006E207E" w:rsidRDefault="007D4C8A" w:rsidP="006E207E">
            <w:pPr>
              <w:jc w:val="right"/>
            </w:pPr>
            <w:r w:rsidRPr="006E207E">
              <w:t>18</w:t>
            </w:r>
            <w:r w:rsidRPr="006E207E">
              <w:rPr>
                <w:rFonts w:ascii="Cambria" w:hAnsi="Cambria" w:cs="Cambria"/>
              </w:rPr>
              <w:t> </w:t>
            </w:r>
            <w:r w:rsidRPr="006E207E">
              <w:t>226</w:t>
            </w:r>
            <w:r w:rsidRPr="006E207E">
              <w:rPr>
                <w:rFonts w:ascii="Cambria" w:hAnsi="Cambria" w:cs="Cambria"/>
              </w:rPr>
              <w:t> </w:t>
            </w:r>
            <w:r w:rsidRPr="006E207E">
              <w:t>kroner</w:t>
            </w:r>
          </w:p>
        </w:tc>
      </w:tr>
    </w:tbl>
    <w:p w14:paraId="473687E3" w14:textId="77777777" w:rsidR="007D4C8A" w:rsidRPr="006E207E" w:rsidRDefault="007D4C8A" w:rsidP="006E207E">
      <w:pPr>
        <w:pStyle w:val="Ramme-slutt"/>
      </w:pPr>
      <w:r w:rsidRPr="006E207E">
        <w:t>[Boks slutt]</w:t>
      </w:r>
    </w:p>
    <w:p w14:paraId="1207DB38" w14:textId="77777777" w:rsidR="007D4C8A" w:rsidRPr="006E207E" w:rsidRDefault="007D4C8A" w:rsidP="006E207E">
      <w:pPr>
        <w:pStyle w:val="Overskrift2"/>
      </w:pPr>
      <w:r w:rsidRPr="006E207E">
        <w:t>Drøftinger med organisasjonene om tallgrunnlaget</w:t>
      </w:r>
    </w:p>
    <w:p w14:paraId="5271BF52" w14:textId="77777777" w:rsidR="007D4C8A" w:rsidRPr="006E207E" w:rsidRDefault="007D4C8A" w:rsidP="006E207E">
      <w:r w:rsidRPr="006E207E">
        <w:t>Tallgrunnlaget for beregning av lønnsveksten som benyttes ved regulering av grunnbeløpet og pensjoner, skal gjennomgås og drøftes med pensjonistenes, de funksjonshemmedes og arbeidstakernes organisasjoner før samlet lønnsvekst fastsettes. Dette følger av forskrift 6. mai 2011 nr. 465 om beregning av lønnsveksten som skal benyttes ved regulering av grunnbeløpet og alderspensjon i folketrygden §</w:t>
      </w:r>
      <w:r w:rsidRPr="006E207E">
        <w:rPr>
          <w:rFonts w:ascii="Cambria" w:hAnsi="Cambria" w:cs="Cambria"/>
        </w:rPr>
        <w:t> </w:t>
      </w:r>
      <w:r w:rsidRPr="006E207E">
        <w:t>4.</w:t>
      </w:r>
    </w:p>
    <w:p w14:paraId="70C58DAB" w14:textId="77777777" w:rsidR="007D4C8A" w:rsidRPr="006E207E" w:rsidRDefault="007D4C8A" w:rsidP="006E207E">
      <w:r w:rsidRPr="006E207E">
        <w:t>Drøftingsordningen er ytterligere formalisert i avtale av 28. november 2014 mellom regjeringen og pensjonistenes, de funksjonshemmedes og arbeidstakernes organisasjoner om regulering av folketrygdens grunnbeløp og pensjoner. Avtalen regulerer formålet med drøftingene, hvilke organisasjoner som skal representeres på møtene, antall møtedeltagere fra hver organisasjon og gjennomføringen av møtene. Det vises til vedlegg</w:t>
      </w:r>
      <w:r w:rsidRPr="006E207E">
        <w:rPr>
          <w:rFonts w:ascii="Cambria" w:hAnsi="Cambria" w:cs="Cambria"/>
        </w:rPr>
        <w:t> </w:t>
      </w:r>
      <w:r w:rsidRPr="006E207E">
        <w:t>3.</w:t>
      </w:r>
    </w:p>
    <w:p w14:paraId="65D8D400" w14:textId="77777777" w:rsidR="007D4C8A" w:rsidRPr="006E207E" w:rsidRDefault="007D4C8A" w:rsidP="006E207E">
      <w:r w:rsidRPr="006E207E">
        <w:t>Det følger av avtalen at formålet med drøftingene, så langt det er mulig, er å sikre en felles forståelse mellom partene om forutsetningene som skal legges til grunn for reguleringen. Partene skal også vurdere om det foreligger særlige forhold som har påvirket lønnsutviklingen for enkeltgrupper, og om effekten av dette skal holdes utenfor ved fastsettingen av lønnsveksten.</w:t>
      </w:r>
    </w:p>
    <w:p w14:paraId="4A4A0002" w14:textId="77777777" w:rsidR="007D4C8A" w:rsidRPr="006E207E" w:rsidRDefault="007D4C8A" w:rsidP="006E207E">
      <w:r w:rsidRPr="006E207E">
        <w:t>Etter at tallgrunnlaget er drøftet med organisasjonene, fastsetter Kongen, med hjemmel i folketrygdloven §§</w:t>
      </w:r>
      <w:r w:rsidRPr="006E207E">
        <w:rPr>
          <w:rFonts w:ascii="Cambria" w:hAnsi="Cambria" w:cs="Cambria"/>
        </w:rPr>
        <w:t> </w:t>
      </w:r>
      <w:r w:rsidRPr="006E207E">
        <w:t>1-4, 4-4, 19-14 og 20-18, reguleringsfaktorer og satser for minste pensjonsnivå.</w:t>
      </w:r>
    </w:p>
    <w:p w14:paraId="13EF17CF" w14:textId="77777777" w:rsidR="007D4C8A" w:rsidRPr="006E207E" w:rsidRDefault="007D4C8A" w:rsidP="006E207E">
      <w:r w:rsidRPr="006E207E">
        <w:lastRenderedPageBreak/>
        <w:t>Pensjonistforbundet (SAKO-samarbeidet</w:t>
      </w:r>
      <w:r w:rsidRPr="006E207E">
        <w:rPr>
          <w:rStyle w:val="Fotnotereferanse"/>
        </w:rPr>
        <w:footnoteReference w:id="1"/>
      </w:r>
      <w:r w:rsidRPr="006E207E">
        <w:t xml:space="preserve">), Seniorsaken, Forsvarets seniorforbund, Landsforbundet for offentlige pensjonister, Funksjonshemmedes Fellesorganisasjon, Samarbeidsforumet av Funksjonshemmedes organisasjoner, Landsorganisasjonen i Norge (LO), </w:t>
      </w:r>
      <w:proofErr w:type="spellStart"/>
      <w:r w:rsidRPr="006E207E">
        <w:t>Unio</w:t>
      </w:r>
      <w:proofErr w:type="spellEnd"/>
      <w:r w:rsidRPr="006E207E">
        <w:t>, Yrkesorganisasjonens Sentralforbund (YS) og Akademikerne deltar i drøftingsmøtene. Finansdepartementet er også representert. Arbeids- og sosialministeren leder møtene.</w:t>
      </w:r>
    </w:p>
    <w:p w14:paraId="567113D3" w14:textId="77777777" w:rsidR="007D4C8A" w:rsidRPr="006E207E" w:rsidRDefault="007D4C8A" w:rsidP="006E207E">
      <w:r w:rsidRPr="006E207E">
        <w:t>I forkant av selve drøftingsmøtene ble det 9.</w:t>
      </w:r>
      <w:r w:rsidRPr="006E207E">
        <w:rPr>
          <w:rFonts w:ascii="Cambria" w:hAnsi="Cambria" w:cs="Cambria"/>
        </w:rPr>
        <w:t> </w:t>
      </w:r>
      <w:r w:rsidRPr="006E207E">
        <w:t>april 2021 avholdt et digitalt møte mellom organisasjonene og Arbeids- og sosialdepartementet hvor rapporten «Grunnlaget for inntektsoppgjørene 2021» fra Det tekniske beregningsutvalget for inntektsoppgjørene ble gjennomgått. Protokollen fra møtet følger som vedlegg 4. Det ble videre avholdt et nytt møte 12. mai 2021 for å gjennomgå tallgrunnlaget for regulering av alderspensjon under utbetaling i 2021. Referat fra dette møtet følger som vedlegg 5.</w:t>
      </w:r>
    </w:p>
    <w:p w14:paraId="4B126543" w14:textId="77777777" w:rsidR="007D4C8A" w:rsidRPr="006E207E" w:rsidRDefault="007D4C8A" w:rsidP="006E207E">
      <w:r w:rsidRPr="006E207E">
        <w:t>Drøftingsmøtene ble gjennomført digitalt 19.</w:t>
      </w:r>
      <w:r w:rsidRPr="006E207E">
        <w:rPr>
          <w:rFonts w:ascii="Cambria" w:hAnsi="Cambria" w:cs="Cambria"/>
        </w:rPr>
        <w:t> </w:t>
      </w:r>
      <w:r w:rsidRPr="006E207E">
        <w:t>og 20. mai 2021. Det ble slått fast at anslaget for lønnsveksten i 2020 i revidert nasjonalbudsjett er 3,1 prosent Det ble også konstatert at faktisk lønnsvekst for 2019 er beregnet til 3,5 prosent. Det foreligger dermed et positivt avvik på 1,4 prosent et år tilbake i tid som skal hensyntas, og det foreligger ikke avvik to år tilbake i tid. Det forelå ikke «særlige forhold» som skulle hensyntas ved beregningen av lønnsveksten.</w:t>
      </w:r>
    </w:p>
    <w:p w14:paraId="1BC38C7D" w14:textId="77777777" w:rsidR="007D4C8A" w:rsidRPr="006E207E" w:rsidRDefault="007D4C8A" w:rsidP="006E207E">
      <w:r w:rsidRPr="006E207E">
        <w:t xml:space="preserve">Det var ikke uenighet om dette tallgrunnlaget. Flere organisasjoner ga uttrykk for at de er uenige i måten </w:t>
      </w:r>
      <w:proofErr w:type="gramStart"/>
      <w:r w:rsidRPr="006E207E">
        <w:t>den særskilt lønnsveksten</w:t>
      </w:r>
      <w:proofErr w:type="gramEnd"/>
      <w:r w:rsidRPr="006E207E">
        <w:t xml:space="preserve"> beregnes på. Forsvarets seniorforbund og Akademikerne har hver sin protokolltilførsel. Pensjonistforbundet og SAFO ba om en særskilt protokoll. Med bakgrunn i korrigering av avvik mellom anslått og faktisk lønnsvekst opptil to år tilbake i tid, viser departementet til at endelig lønnsvekst for 2020 først vil være klar i 2022. Lønnsvekst for 2020 kan bli både lavere og høyere enn det som framgår av TBUs rapport i 2021. Departementet mener derfor at de tallene som er benyttet 2021, for å møte Stortingets vedtak om regulering av trygdeoppgjøret i 2020 som om det var regulert med gjennomsnitt av lønn og pris, er de eneste riktige på nåværende tidspunkt.</w:t>
      </w:r>
    </w:p>
    <w:p w14:paraId="37F16663" w14:textId="77777777" w:rsidR="007D4C8A" w:rsidRPr="006E207E" w:rsidRDefault="007D4C8A" w:rsidP="006E207E">
      <w:r w:rsidRPr="006E207E">
        <w:t>Protokollen fra møtene følger som vedlegg 7. Pensjonistforbundet og SAFO sin protokoll følger som vedlegg 8.</w:t>
      </w:r>
    </w:p>
    <w:p w14:paraId="42F1A8AD" w14:textId="77777777" w:rsidR="007D4C8A" w:rsidRPr="006E207E" w:rsidRDefault="007D4C8A" w:rsidP="006E207E">
      <w:pPr>
        <w:pStyle w:val="Overskrift1"/>
      </w:pPr>
      <w:r w:rsidRPr="006E207E">
        <w:lastRenderedPageBreak/>
        <w:t>Forhandlinger om andre spørsmål med betydning for pensjonister</w:t>
      </w:r>
    </w:p>
    <w:p w14:paraId="4BE0BDFA" w14:textId="77777777" w:rsidR="007D4C8A" w:rsidRPr="006E207E" w:rsidRDefault="007D4C8A" w:rsidP="006E207E">
      <w:r w:rsidRPr="006E207E">
        <w:t>Som nevnt under punkt 2 har Stortinget fattet følgende vedtak 618:</w:t>
      </w:r>
    </w:p>
    <w:p w14:paraId="07E50474" w14:textId="77777777" w:rsidR="007D4C8A" w:rsidRPr="006E207E" w:rsidRDefault="007D4C8A" w:rsidP="006E207E">
      <w:pPr>
        <w:pStyle w:val="blokksit"/>
        <w:rPr>
          <w:rStyle w:val="kursiv"/>
        </w:rPr>
      </w:pPr>
      <w:r w:rsidRPr="006E207E">
        <w:rPr>
          <w:rStyle w:val="kursiv"/>
        </w:rPr>
        <w:t xml:space="preserve">Stortinget ber regjeringen legge frem forslag til </w:t>
      </w:r>
      <w:proofErr w:type="spellStart"/>
      <w:r w:rsidRPr="006E207E">
        <w:rPr>
          <w:rStyle w:val="kursiv"/>
        </w:rPr>
        <w:t>regelfesting</w:t>
      </w:r>
      <w:proofErr w:type="spellEnd"/>
      <w:r w:rsidRPr="006E207E">
        <w:rPr>
          <w:rStyle w:val="kursiv"/>
        </w:rPr>
        <w:t xml:space="preserve"> om at organisasjonene i forbindelse med de årlige trygdeoppgjørene, kan forhandle om andre spørsmål med betydning for pensjonistene.</w:t>
      </w:r>
    </w:p>
    <w:p w14:paraId="77E88771" w14:textId="77777777" w:rsidR="007D4C8A" w:rsidRPr="006E207E" w:rsidRDefault="007D4C8A" w:rsidP="006E207E">
      <w:r w:rsidRPr="006E207E">
        <w:t xml:space="preserve">Til Stortingsbehandlingen av </w:t>
      </w:r>
      <w:proofErr w:type="spellStart"/>
      <w:r w:rsidRPr="006E207E">
        <w:t>Prop</w:t>
      </w:r>
      <w:proofErr w:type="spellEnd"/>
      <w:r w:rsidRPr="006E207E">
        <w:t xml:space="preserve">. 126 S (2020–2021), </w:t>
      </w:r>
      <w:proofErr w:type="spellStart"/>
      <w:r w:rsidRPr="006E207E">
        <w:t>Innst</w:t>
      </w:r>
      <w:proofErr w:type="spellEnd"/>
      <w:r w:rsidRPr="006E207E">
        <w:t xml:space="preserve">. 356 S (2020–2021), mandag 26. april </w:t>
      </w:r>
      <w:proofErr w:type="spellStart"/>
      <w:r w:rsidRPr="006E207E">
        <w:t>d.å</w:t>
      </w:r>
      <w:proofErr w:type="spellEnd"/>
      <w:r w:rsidRPr="006E207E">
        <w:t>, hadde flertallet i komiteen denne tilrådingen:</w:t>
      </w:r>
    </w:p>
    <w:p w14:paraId="2EA0E7D2" w14:textId="77777777" w:rsidR="007D4C8A" w:rsidRPr="006E207E" w:rsidRDefault="007D4C8A" w:rsidP="006E207E">
      <w:pPr>
        <w:pStyle w:val="blokksit"/>
        <w:rPr>
          <w:rStyle w:val="kursiv"/>
        </w:rPr>
      </w:pPr>
      <w:r w:rsidRPr="006E207E">
        <w:rPr>
          <w:rStyle w:val="kursiv"/>
        </w:rPr>
        <w:t>Stortinget ber regjeringen legge frem nødvendige forslag for å sikre at stortingsvedtak nr. 618 gjøres gjeldende med virkning fra og med trygdeoppgjøret i 2021.</w:t>
      </w:r>
    </w:p>
    <w:p w14:paraId="6DEA412C" w14:textId="77777777" w:rsidR="007D4C8A" w:rsidRPr="006E207E" w:rsidRDefault="007D4C8A" w:rsidP="006E207E">
      <w:r w:rsidRPr="006E207E">
        <w:t>Komiteens tilråding fikk tilslutning i voteringen.</w:t>
      </w:r>
    </w:p>
    <w:p w14:paraId="4ED325AD" w14:textId="77777777" w:rsidR="007D4C8A" w:rsidRPr="006E207E" w:rsidRDefault="007D4C8A" w:rsidP="006E207E">
      <w:r w:rsidRPr="006E207E">
        <w:t>I forkant av årets trygdedrøftinger sendte Arbeids- og sosialministeren et brev til partene for å redegjøre for hvordan vedtaket om forhandlinger ville gjennomføres i 2021. Brevet følger som vedlegg 6.</w:t>
      </w:r>
    </w:p>
    <w:p w14:paraId="15593EE2" w14:textId="77777777" w:rsidR="007D4C8A" w:rsidRPr="006E207E" w:rsidRDefault="007D4C8A" w:rsidP="006E207E">
      <w:r w:rsidRPr="006E207E">
        <w:t>Organisasjonene la fram sine krav til saker av betydning for pensjonistene i drøftingsmøtet 19.</w:t>
      </w:r>
      <w:r w:rsidRPr="006E207E">
        <w:rPr>
          <w:rFonts w:ascii="Cambria" w:hAnsi="Cambria" w:cs="Cambria"/>
        </w:rPr>
        <w:t> </w:t>
      </w:r>
      <w:r w:rsidRPr="006E207E">
        <w:t>mai. Kravene og regjeringens kommentarer til disse inngår i protokollene fra møtene og følger som vedlegg 7 og 8.</w:t>
      </w:r>
    </w:p>
    <w:p w14:paraId="1BCE2032" w14:textId="77777777" w:rsidR="007D4C8A" w:rsidRPr="006E207E" w:rsidRDefault="007D4C8A" w:rsidP="006E207E">
      <w:r w:rsidRPr="006E207E">
        <w:t>Enkelte organisasjoner ga uttrykk for at det var uklart hvordan forhandlinger om andre spørsmål skulle gjennomføres i trygdedrøftingene, og at det var mer hensiktsmessig å spille inn disse sakene i møtene som allerede gjennomføres om statsbudsjettet.</w:t>
      </w:r>
    </w:p>
    <w:p w14:paraId="4DB5EB91" w14:textId="77777777" w:rsidR="007D4C8A" w:rsidRPr="006E207E" w:rsidRDefault="007D4C8A" w:rsidP="006E207E">
      <w:r w:rsidRPr="006E207E">
        <w:t xml:space="preserve">Departementet vil før trygdeoppgjøret 2022 komme tilbake med nærmere oppfølging av Stortingets vedtak 618. Departementet vil også gå i dialog med pensjonistenes organisasjoner for å etablere </w:t>
      </w:r>
      <w:proofErr w:type="spellStart"/>
      <w:r w:rsidRPr="006E207E">
        <w:t>kvartalsvise</w:t>
      </w:r>
      <w:proofErr w:type="spellEnd"/>
      <w:r w:rsidRPr="006E207E">
        <w:t xml:space="preserve"> møter mellom regjeringen og pensjonistorganisasjonene, der saker av betydning for pensjonister kan drøftes, jf. Stortingets vedtak 624, se punkt 2.</w:t>
      </w:r>
    </w:p>
    <w:p w14:paraId="571AE581" w14:textId="77777777" w:rsidR="007D4C8A" w:rsidRPr="006E207E" w:rsidRDefault="007D4C8A" w:rsidP="006E207E">
      <w:pPr>
        <w:pStyle w:val="Overskrift1"/>
      </w:pPr>
      <w:r w:rsidRPr="006E207E">
        <w:lastRenderedPageBreak/>
        <w:t>Evaluering av pensjonsreformen</w:t>
      </w:r>
    </w:p>
    <w:p w14:paraId="3DE358CF" w14:textId="77777777" w:rsidR="007D4C8A" w:rsidRPr="006E207E" w:rsidRDefault="007D4C8A" w:rsidP="006E207E">
      <w:r w:rsidRPr="006E207E">
        <w:t>Prinsippet om regulering av pensjon under utbetaling med et gjennomsnitt av pris- og lønnsveksten var en del av det brede pensjonsforliket i 2005. Reguleringen er konkretisert til regulering med lønnsveksten fratrukket en fast faktor, jf. Ot.prp. nr. 37 (2008–2009). I proposisjonen ble det vist til at ved å benytte lønnsveksten fratrukket en fast faktor, inngår verken prisvekst eller lønnsvekst ved fastsetting av delingstallene. Man sikrer dermed klare og objektive rammer for fastsetting av delingstallene, og unngår eventuelle problemer som kunne oppstå dersom anslagene skulle avvike fra faktisk utvikling. Fordelene ved å regulere pensjon under utbetaling med lønnsveksten fratrukket en fast faktor er det redegjort for i Meld. St. 7 (2016–2017), og kan oppsummeres med systemfordeler, at utviklingen i pensjonistenes inntekter er stabil i forhold til de yrkesaktives inntekter og at pensjonsutgiftene står i forhold til verdiskapingen i samfunnet.</w:t>
      </w:r>
    </w:p>
    <w:p w14:paraId="55D2D9F6" w14:textId="77777777" w:rsidR="007D4C8A" w:rsidRPr="006E207E" w:rsidRDefault="007D4C8A" w:rsidP="006E207E">
      <w:r w:rsidRPr="006E207E">
        <w:t>Regjeringen oppnevnte 12. juni 2020 et utvalg som skal evaluere pensjonsreformen. Utvalget skal evaluere om de langsiktige målene i reformen vil kunne nås, og se på mulige justeringer for å sikre pensjonssystemets økonomiske og sosiale bærekraft. Utvalget skal vurdere den praktiske gjennomføringen av regulering av pensjoner under utbetaling, og eventuelt komme med alternative forslag til reguleringsregler som ikke svekker bærekraften i pensjonssystemet.</w:t>
      </w:r>
    </w:p>
    <w:p w14:paraId="15008744" w14:textId="77777777" w:rsidR="007D4C8A" w:rsidRPr="006E207E" w:rsidRDefault="007D4C8A" w:rsidP="006E207E">
      <w:r w:rsidRPr="006E207E">
        <w:t>Som følge av vedtak 615 og 617, jf. punkt 2, vil utvalget også omtale hva som er et rimelig minstenivå i folketrygden for ulike stønadsgrupper, herunder vurdert opp mot hensynet til sliternes mulighet til å gå av med pensjon fra 62 år, og hva som er rimelig i forhold til yrkesaktives rettmessige forventninger om å få noe igjen for sin innbetaling av trygdeavgift. Stortinget vil bli orientert om Pensjonsutvalgets vurderinger når det gjelder minstenivåer, samt hvordan Pensjonsutvalgets innstilling vil bli fulgt opp.</w:t>
      </w:r>
    </w:p>
    <w:p w14:paraId="5051E776" w14:textId="77777777" w:rsidR="007D4C8A" w:rsidRPr="006E207E" w:rsidRDefault="007D4C8A" w:rsidP="006E207E">
      <w:r w:rsidRPr="006E207E">
        <w:t>Utvalget skal legge fram sin utredning med tilrådinger for Arbeids- og sosialdepartementet innen 1. mars 2022.</w:t>
      </w:r>
    </w:p>
    <w:p w14:paraId="712976B3" w14:textId="77777777" w:rsidR="007D4C8A" w:rsidRPr="006E207E" w:rsidRDefault="007D4C8A" w:rsidP="006E207E">
      <w:pPr>
        <w:pStyle w:val="Overskrift1"/>
      </w:pPr>
      <w:r w:rsidRPr="006E207E">
        <w:lastRenderedPageBreak/>
        <w:t>Faktorer som påvirker pensjonistenes realinntektsutvikling og kjøpekraft</w:t>
      </w:r>
    </w:p>
    <w:p w14:paraId="5EBBB340" w14:textId="77777777" w:rsidR="007D4C8A" w:rsidRPr="006E207E" w:rsidRDefault="007D4C8A" w:rsidP="006E207E">
      <w:pPr>
        <w:pStyle w:val="Overskrift2"/>
      </w:pPr>
      <w:r w:rsidRPr="006E207E">
        <w:t>Innledning</w:t>
      </w:r>
    </w:p>
    <w:p w14:paraId="61D892C3" w14:textId="77777777" w:rsidR="007D4C8A" w:rsidRPr="006E207E" w:rsidRDefault="007D4C8A" w:rsidP="006E207E">
      <w:r w:rsidRPr="006E207E">
        <w:t>Gjennom reguleringen av pensjonene bestemmes den nominelle inntektsutviklingen til pensjonistene. Realveksten fremkommer ved å ta hensyn til prisutviklingen. Både den nominelle og den reelle inntektsutviklingen påvirkes også av endringer i pensjonsreglene. Når det også tas hensyn til skatt, fremkommer utviklingen i pensjonistenes kjøpekraft.</w:t>
      </w:r>
    </w:p>
    <w:p w14:paraId="4C832DFD" w14:textId="77777777" w:rsidR="007D4C8A" w:rsidRPr="006E207E" w:rsidRDefault="007D4C8A" w:rsidP="006E207E">
      <w:r w:rsidRPr="006E207E">
        <w:t>I dette kapittelet redegjøres det for realvekst i alderspensjon der det bare tas hensyn til konsekvensene for realveksten av reguleringen etter de ordinære reglene, jf. punkt 6.2. I punkt 6.3 gjøres det rede for endringer i skattereglene for pensjonistene. I punkt 6.4 redegjøres det for den samlede virkningen for pensjonistenes kjøpekraft.</w:t>
      </w:r>
    </w:p>
    <w:p w14:paraId="5F881302" w14:textId="77777777" w:rsidR="007D4C8A" w:rsidRPr="006E207E" w:rsidRDefault="007D4C8A" w:rsidP="006E207E">
      <w:pPr>
        <w:pStyle w:val="Overskrift2"/>
      </w:pPr>
      <w:r w:rsidRPr="006E207E">
        <w:t>Realvekst i alderspensjon</w:t>
      </w:r>
    </w:p>
    <w:p w14:paraId="024E143D" w14:textId="0608E105" w:rsidR="007D4C8A" w:rsidRDefault="007D4C8A" w:rsidP="006E207E">
      <w:r w:rsidRPr="006E207E">
        <w:t>Etter flere år med høy reallønnsvekst avtok veksten i 2014 og 2015, og i 2016 fikk lønnstakerne en betydelig reallønnsnedgang, se tabell 3.1. Mellom 2017 og 2019 var reallønnsveksten igjen svakt positiv. I revidert nasjonalbudsjettet 2021 anslås det en klar reallønnsvekst i 2020 og en reallønnsnedgang i 2021. Den gjennomsnittlige årlige reallønnsveksten sett under ett anslås å bli 0,4 prosent fra 2011–2021.</w:t>
      </w:r>
    </w:p>
    <w:p w14:paraId="1DAD3B29" w14:textId="19C34C2B" w:rsidR="006E207E" w:rsidRPr="006E207E" w:rsidRDefault="006E207E" w:rsidP="006E207E">
      <w:pPr>
        <w:pStyle w:val="tabell-tittel"/>
      </w:pPr>
      <w:r w:rsidRPr="006E207E">
        <w:t>Utvikling i priser, lønninger og alderspensjon 2011–2021. Prosent</w:t>
      </w:r>
    </w:p>
    <w:p w14:paraId="086B19D7" w14:textId="77777777" w:rsidR="007D4C8A" w:rsidRPr="006E207E" w:rsidRDefault="007D4C8A" w:rsidP="006E207E">
      <w:pPr>
        <w:pStyle w:val="Tabellnavn"/>
      </w:pPr>
      <w:r w:rsidRPr="006E207E">
        <w:t>11J1xt2</w:t>
      </w:r>
    </w:p>
    <w:tbl>
      <w:tblPr>
        <w:tblStyle w:val="StandardTabell"/>
        <w:tblW w:w="0" w:type="auto"/>
        <w:tblLayout w:type="fixed"/>
        <w:tblLook w:val="04A0" w:firstRow="1" w:lastRow="0" w:firstColumn="1" w:lastColumn="0" w:noHBand="0" w:noVBand="1"/>
      </w:tblPr>
      <w:tblGrid>
        <w:gridCol w:w="2460"/>
        <w:gridCol w:w="520"/>
        <w:gridCol w:w="520"/>
        <w:gridCol w:w="520"/>
        <w:gridCol w:w="520"/>
        <w:gridCol w:w="520"/>
        <w:gridCol w:w="520"/>
        <w:gridCol w:w="520"/>
        <w:gridCol w:w="520"/>
        <w:gridCol w:w="520"/>
        <w:gridCol w:w="520"/>
        <w:gridCol w:w="520"/>
        <w:gridCol w:w="1240"/>
      </w:tblGrid>
      <w:tr w:rsidR="007D4C8A" w:rsidRPr="006E207E" w14:paraId="4FABB16F" w14:textId="77777777" w:rsidTr="006E207E">
        <w:trPr>
          <w:trHeight w:val="580"/>
        </w:trPr>
        <w:tc>
          <w:tcPr>
            <w:tcW w:w="2460" w:type="dxa"/>
          </w:tcPr>
          <w:p w14:paraId="4D7FB53D" w14:textId="77777777" w:rsidR="007D4C8A" w:rsidRPr="006E207E" w:rsidRDefault="007D4C8A" w:rsidP="006E207E"/>
        </w:tc>
        <w:tc>
          <w:tcPr>
            <w:tcW w:w="520" w:type="dxa"/>
          </w:tcPr>
          <w:p w14:paraId="3758CE23" w14:textId="77777777" w:rsidR="007D4C8A" w:rsidRPr="006E207E" w:rsidRDefault="007D4C8A" w:rsidP="006E207E">
            <w:r w:rsidRPr="006E207E">
              <w:t>2011</w:t>
            </w:r>
          </w:p>
        </w:tc>
        <w:tc>
          <w:tcPr>
            <w:tcW w:w="520" w:type="dxa"/>
          </w:tcPr>
          <w:p w14:paraId="64E8DA8C" w14:textId="77777777" w:rsidR="007D4C8A" w:rsidRPr="006E207E" w:rsidRDefault="007D4C8A" w:rsidP="006E207E">
            <w:r w:rsidRPr="006E207E">
              <w:t>2012</w:t>
            </w:r>
          </w:p>
        </w:tc>
        <w:tc>
          <w:tcPr>
            <w:tcW w:w="520" w:type="dxa"/>
          </w:tcPr>
          <w:p w14:paraId="541511C9" w14:textId="77777777" w:rsidR="007D4C8A" w:rsidRPr="006E207E" w:rsidRDefault="007D4C8A" w:rsidP="006E207E">
            <w:r w:rsidRPr="006E207E">
              <w:t>2013</w:t>
            </w:r>
          </w:p>
        </w:tc>
        <w:tc>
          <w:tcPr>
            <w:tcW w:w="520" w:type="dxa"/>
          </w:tcPr>
          <w:p w14:paraId="47583F8F" w14:textId="77777777" w:rsidR="007D4C8A" w:rsidRPr="006E207E" w:rsidRDefault="007D4C8A" w:rsidP="006E207E">
            <w:r w:rsidRPr="006E207E">
              <w:t>2014</w:t>
            </w:r>
          </w:p>
        </w:tc>
        <w:tc>
          <w:tcPr>
            <w:tcW w:w="520" w:type="dxa"/>
          </w:tcPr>
          <w:p w14:paraId="1F8B2E3D" w14:textId="77777777" w:rsidR="007D4C8A" w:rsidRPr="006E207E" w:rsidRDefault="007D4C8A" w:rsidP="006E207E">
            <w:r w:rsidRPr="006E207E">
              <w:t>2015</w:t>
            </w:r>
          </w:p>
        </w:tc>
        <w:tc>
          <w:tcPr>
            <w:tcW w:w="520" w:type="dxa"/>
          </w:tcPr>
          <w:p w14:paraId="3979931B" w14:textId="77777777" w:rsidR="007D4C8A" w:rsidRPr="006E207E" w:rsidRDefault="007D4C8A" w:rsidP="006E207E">
            <w:r w:rsidRPr="006E207E">
              <w:t>2016</w:t>
            </w:r>
          </w:p>
        </w:tc>
        <w:tc>
          <w:tcPr>
            <w:tcW w:w="520" w:type="dxa"/>
          </w:tcPr>
          <w:p w14:paraId="080D4E73" w14:textId="77777777" w:rsidR="007D4C8A" w:rsidRPr="006E207E" w:rsidRDefault="007D4C8A" w:rsidP="006E207E">
            <w:r w:rsidRPr="006E207E">
              <w:t>2017</w:t>
            </w:r>
          </w:p>
        </w:tc>
        <w:tc>
          <w:tcPr>
            <w:tcW w:w="520" w:type="dxa"/>
          </w:tcPr>
          <w:p w14:paraId="01874AE0" w14:textId="77777777" w:rsidR="007D4C8A" w:rsidRPr="006E207E" w:rsidRDefault="007D4C8A" w:rsidP="006E207E">
            <w:r w:rsidRPr="006E207E">
              <w:t>2018</w:t>
            </w:r>
          </w:p>
        </w:tc>
        <w:tc>
          <w:tcPr>
            <w:tcW w:w="520" w:type="dxa"/>
          </w:tcPr>
          <w:p w14:paraId="3E503696" w14:textId="77777777" w:rsidR="007D4C8A" w:rsidRPr="006E207E" w:rsidRDefault="007D4C8A" w:rsidP="006E207E">
            <w:r w:rsidRPr="006E207E">
              <w:t>2019</w:t>
            </w:r>
          </w:p>
        </w:tc>
        <w:tc>
          <w:tcPr>
            <w:tcW w:w="520" w:type="dxa"/>
          </w:tcPr>
          <w:p w14:paraId="264AEFB6" w14:textId="77777777" w:rsidR="007D4C8A" w:rsidRPr="006E207E" w:rsidRDefault="007D4C8A" w:rsidP="006E207E">
            <w:r w:rsidRPr="006E207E">
              <w:t>2020</w:t>
            </w:r>
          </w:p>
        </w:tc>
        <w:tc>
          <w:tcPr>
            <w:tcW w:w="520" w:type="dxa"/>
          </w:tcPr>
          <w:p w14:paraId="23DAE88B" w14:textId="77777777" w:rsidR="007D4C8A" w:rsidRPr="006E207E" w:rsidRDefault="007D4C8A" w:rsidP="006E207E">
            <w:r w:rsidRPr="006E207E">
              <w:t>2021</w:t>
            </w:r>
          </w:p>
        </w:tc>
        <w:tc>
          <w:tcPr>
            <w:tcW w:w="1240" w:type="dxa"/>
          </w:tcPr>
          <w:p w14:paraId="2017E4A8" w14:textId="77777777" w:rsidR="007D4C8A" w:rsidRPr="006E207E" w:rsidRDefault="007D4C8A" w:rsidP="006E207E">
            <w:r w:rsidRPr="006E207E">
              <w:t>Gjennomsnitt 2011–2021</w:t>
            </w:r>
          </w:p>
        </w:tc>
      </w:tr>
      <w:tr w:rsidR="007D4C8A" w:rsidRPr="006E207E" w14:paraId="1C4ED69A" w14:textId="77777777" w:rsidTr="006E207E">
        <w:trPr>
          <w:trHeight w:val="340"/>
        </w:trPr>
        <w:tc>
          <w:tcPr>
            <w:tcW w:w="2460" w:type="dxa"/>
          </w:tcPr>
          <w:p w14:paraId="08C2D634" w14:textId="77777777" w:rsidR="007D4C8A" w:rsidRPr="006E207E" w:rsidRDefault="007D4C8A" w:rsidP="006E207E">
            <w:r w:rsidRPr="006E207E">
              <w:t>Nominell lønnsvekst</w:t>
            </w:r>
            <w:r w:rsidRPr="006E207E">
              <w:rPr>
                <w:rStyle w:val="skrift-hevet"/>
              </w:rPr>
              <w:t>1</w:t>
            </w:r>
          </w:p>
        </w:tc>
        <w:tc>
          <w:tcPr>
            <w:tcW w:w="520" w:type="dxa"/>
          </w:tcPr>
          <w:p w14:paraId="35A04B6E" w14:textId="77777777" w:rsidR="007D4C8A" w:rsidRPr="006E207E" w:rsidRDefault="007D4C8A" w:rsidP="006E207E">
            <w:r w:rsidRPr="006E207E">
              <w:t>4,2</w:t>
            </w:r>
          </w:p>
        </w:tc>
        <w:tc>
          <w:tcPr>
            <w:tcW w:w="520" w:type="dxa"/>
          </w:tcPr>
          <w:p w14:paraId="617A79D3" w14:textId="77777777" w:rsidR="007D4C8A" w:rsidRPr="006E207E" w:rsidRDefault="007D4C8A" w:rsidP="006E207E">
            <w:r w:rsidRPr="006E207E">
              <w:t>4,0</w:t>
            </w:r>
          </w:p>
        </w:tc>
        <w:tc>
          <w:tcPr>
            <w:tcW w:w="520" w:type="dxa"/>
          </w:tcPr>
          <w:p w14:paraId="32A07CB4" w14:textId="77777777" w:rsidR="007D4C8A" w:rsidRPr="006E207E" w:rsidRDefault="007D4C8A" w:rsidP="006E207E">
            <w:r w:rsidRPr="006E207E">
              <w:t>3,9</w:t>
            </w:r>
          </w:p>
        </w:tc>
        <w:tc>
          <w:tcPr>
            <w:tcW w:w="520" w:type="dxa"/>
          </w:tcPr>
          <w:p w14:paraId="51DCD231" w14:textId="77777777" w:rsidR="007D4C8A" w:rsidRPr="006E207E" w:rsidRDefault="007D4C8A" w:rsidP="006E207E">
            <w:r w:rsidRPr="006E207E">
              <w:t>3,1</w:t>
            </w:r>
          </w:p>
        </w:tc>
        <w:tc>
          <w:tcPr>
            <w:tcW w:w="520" w:type="dxa"/>
          </w:tcPr>
          <w:p w14:paraId="1F78829C" w14:textId="77777777" w:rsidR="007D4C8A" w:rsidRPr="006E207E" w:rsidRDefault="007D4C8A" w:rsidP="006E207E">
            <w:r w:rsidRPr="006E207E">
              <w:t>2,8</w:t>
            </w:r>
          </w:p>
        </w:tc>
        <w:tc>
          <w:tcPr>
            <w:tcW w:w="520" w:type="dxa"/>
          </w:tcPr>
          <w:p w14:paraId="6D376838" w14:textId="77777777" w:rsidR="007D4C8A" w:rsidRPr="006E207E" w:rsidRDefault="007D4C8A" w:rsidP="006E207E">
            <w:r w:rsidRPr="006E207E">
              <w:t>1,7</w:t>
            </w:r>
          </w:p>
        </w:tc>
        <w:tc>
          <w:tcPr>
            <w:tcW w:w="520" w:type="dxa"/>
          </w:tcPr>
          <w:p w14:paraId="01A62C7A" w14:textId="77777777" w:rsidR="007D4C8A" w:rsidRPr="006E207E" w:rsidRDefault="007D4C8A" w:rsidP="006E207E">
            <w:r w:rsidRPr="006E207E">
              <w:t>2,3</w:t>
            </w:r>
          </w:p>
        </w:tc>
        <w:tc>
          <w:tcPr>
            <w:tcW w:w="520" w:type="dxa"/>
          </w:tcPr>
          <w:p w14:paraId="5F04E8CF" w14:textId="77777777" w:rsidR="007D4C8A" w:rsidRPr="006E207E" w:rsidRDefault="007D4C8A" w:rsidP="006E207E">
            <w:r w:rsidRPr="006E207E">
              <w:t>2,8</w:t>
            </w:r>
          </w:p>
        </w:tc>
        <w:tc>
          <w:tcPr>
            <w:tcW w:w="520" w:type="dxa"/>
          </w:tcPr>
          <w:p w14:paraId="5A6438A5" w14:textId="77777777" w:rsidR="007D4C8A" w:rsidRPr="006E207E" w:rsidRDefault="007D4C8A" w:rsidP="006E207E">
            <w:r w:rsidRPr="006E207E">
              <w:t>3,5</w:t>
            </w:r>
          </w:p>
        </w:tc>
        <w:tc>
          <w:tcPr>
            <w:tcW w:w="520" w:type="dxa"/>
          </w:tcPr>
          <w:p w14:paraId="51DE0960" w14:textId="77777777" w:rsidR="007D4C8A" w:rsidRPr="006E207E" w:rsidRDefault="007D4C8A" w:rsidP="006E207E">
            <w:r w:rsidRPr="006E207E">
              <w:t>3,1</w:t>
            </w:r>
          </w:p>
        </w:tc>
        <w:tc>
          <w:tcPr>
            <w:tcW w:w="520" w:type="dxa"/>
          </w:tcPr>
          <w:p w14:paraId="4E1A963E" w14:textId="77777777" w:rsidR="007D4C8A" w:rsidRPr="006E207E" w:rsidRDefault="007D4C8A" w:rsidP="006E207E">
            <w:r w:rsidRPr="006E207E">
              <w:t>2,4</w:t>
            </w:r>
          </w:p>
        </w:tc>
        <w:tc>
          <w:tcPr>
            <w:tcW w:w="1240" w:type="dxa"/>
          </w:tcPr>
          <w:p w14:paraId="6D02B7B7" w14:textId="77777777" w:rsidR="007D4C8A" w:rsidRPr="006E207E" w:rsidRDefault="007D4C8A" w:rsidP="006E207E">
            <w:r w:rsidRPr="006E207E">
              <w:t>3,1</w:t>
            </w:r>
          </w:p>
        </w:tc>
      </w:tr>
      <w:tr w:rsidR="007D4C8A" w:rsidRPr="006E207E" w14:paraId="2BCBFAAC" w14:textId="77777777" w:rsidTr="006E207E">
        <w:trPr>
          <w:trHeight w:val="340"/>
        </w:trPr>
        <w:tc>
          <w:tcPr>
            <w:tcW w:w="2460" w:type="dxa"/>
          </w:tcPr>
          <w:p w14:paraId="178B93CF" w14:textId="77777777" w:rsidR="007D4C8A" w:rsidRPr="006E207E" w:rsidRDefault="007D4C8A" w:rsidP="006E207E">
            <w:r w:rsidRPr="006E207E">
              <w:t>Prisvekst</w:t>
            </w:r>
            <w:r w:rsidRPr="006E207E">
              <w:rPr>
                <w:rStyle w:val="skrift-hevet"/>
              </w:rPr>
              <w:t>1</w:t>
            </w:r>
          </w:p>
        </w:tc>
        <w:tc>
          <w:tcPr>
            <w:tcW w:w="520" w:type="dxa"/>
          </w:tcPr>
          <w:p w14:paraId="60B23913" w14:textId="77777777" w:rsidR="007D4C8A" w:rsidRPr="006E207E" w:rsidRDefault="007D4C8A" w:rsidP="006E207E">
            <w:r w:rsidRPr="006E207E">
              <w:t>1,3</w:t>
            </w:r>
          </w:p>
        </w:tc>
        <w:tc>
          <w:tcPr>
            <w:tcW w:w="520" w:type="dxa"/>
          </w:tcPr>
          <w:p w14:paraId="304475AE" w14:textId="77777777" w:rsidR="007D4C8A" w:rsidRPr="006E207E" w:rsidRDefault="007D4C8A" w:rsidP="006E207E">
            <w:r w:rsidRPr="006E207E">
              <w:t>0,6</w:t>
            </w:r>
          </w:p>
        </w:tc>
        <w:tc>
          <w:tcPr>
            <w:tcW w:w="520" w:type="dxa"/>
          </w:tcPr>
          <w:p w14:paraId="4D635DA4" w14:textId="77777777" w:rsidR="007D4C8A" w:rsidRPr="006E207E" w:rsidRDefault="007D4C8A" w:rsidP="006E207E">
            <w:r w:rsidRPr="006E207E">
              <w:t>2,1</w:t>
            </w:r>
          </w:p>
        </w:tc>
        <w:tc>
          <w:tcPr>
            <w:tcW w:w="520" w:type="dxa"/>
          </w:tcPr>
          <w:p w14:paraId="780C36B7" w14:textId="77777777" w:rsidR="007D4C8A" w:rsidRPr="006E207E" w:rsidRDefault="007D4C8A" w:rsidP="006E207E">
            <w:r w:rsidRPr="006E207E">
              <w:t>2,1</w:t>
            </w:r>
          </w:p>
        </w:tc>
        <w:tc>
          <w:tcPr>
            <w:tcW w:w="520" w:type="dxa"/>
          </w:tcPr>
          <w:p w14:paraId="079BF808" w14:textId="77777777" w:rsidR="007D4C8A" w:rsidRPr="006E207E" w:rsidRDefault="007D4C8A" w:rsidP="006E207E">
            <w:r w:rsidRPr="006E207E">
              <w:t>2,1</w:t>
            </w:r>
          </w:p>
        </w:tc>
        <w:tc>
          <w:tcPr>
            <w:tcW w:w="520" w:type="dxa"/>
          </w:tcPr>
          <w:p w14:paraId="0586ED9A" w14:textId="77777777" w:rsidR="007D4C8A" w:rsidRPr="006E207E" w:rsidRDefault="007D4C8A" w:rsidP="006E207E">
            <w:r w:rsidRPr="006E207E">
              <w:t>3,6</w:t>
            </w:r>
          </w:p>
        </w:tc>
        <w:tc>
          <w:tcPr>
            <w:tcW w:w="520" w:type="dxa"/>
          </w:tcPr>
          <w:p w14:paraId="2455E43F" w14:textId="77777777" w:rsidR="007D4C8A" w:rsidRPr="006E207E" w:rsidRDefault="007D4C8A" w:rsidP="006E207E">
            <w:r w:rsidRPr="006E207E">
              <w:t>1,8</w:t>
            </w:r>
          </w:p>
        </w:tc>
        <w:tc>
          <w:tcPr>
            <w:tcW w:w="520" w:type="dxa"/>
          </w:tcPr>
          <w:p w14:paraId="0E21FA50" w14:textId="77777777" w:rsidR="007D4C8A" w:rsidRPr="006E207E" w:rsidRDefault="007D4C8A" w:rsidP="006E207E">
            <w:r w:rsidRPr="006E207E">
              <w:t>2,7</w:t>
            </w:r>
          </w:p>
        </w:tc>
        <w:tc>
          <w:tcPr>
            <w:tcW w:w="520" w:type="dxa"/>
          </w:tcPr>
          <w:p w14:paraId="488C9618" w14:textId="77777777" w:rsidR="007D4C8A" w:rsidRPr="006E207E" w:rsidRDefault="007D4C8A" w:rsidP="006E207E">
            <w:r w:rsidRPr="006E207E">
              <w:t>2,2</w:t>
            </w:r>
          </w:p>
        </w:tc>
        <w:tc>
          <w:tcPr>
            <w:tcW w:w="520" w:type="dxa"/>
          </w:tcPr>
          <w:p w14:paraId="5466F80D" w14:textId="77777777" w:rsidR="007D4C8A" w:rsidRPr="006E207E" w:rsidRDefault="007D4C8A" w:rsidP="006E207E">
            <w:r w:rsidRPr="006E207E">
              <w:t>1,3</w:t>
            </w:r>
          </w:p>
        </w:tc>
        <w:tc>
          <w:tcPr>
            <w:tcW w:w="520" w:type="dxa"/>
          </w:tcPr>
          <w:p w14:paraId="0D46E2B1" w14:textId="77777777" w:rsidR="007D4C8A" w:rsidRPr="006E207E" w:rsidRDefault="007D4C8A" w:rsidP="006E207E">
            <w:r w:rsidRPr="006E207E">
              <w:t>2,8</w:t>
            </w:r>
          </w:p>
        </w:tc>
        <w:tc>
          <w:tcPr>
            <w:tcW w:w="1240" w:type="dxa"/>
          </w:tcPr>
          <w:p w14:paraId="73735D37" w14:textId="77777777" w:rsidR="007D4C8A" w:rsidRPr="006E207E" w:rsidRDefault="007D4C8A" w:rsidP="006E207E">
            <w:r w:rsidRPr="006E207E">
              <w:t>2,1</w:t>
            </w:r>
          </w:p>
        </w:tc>
      </w:tr>
      <w:tr w:rsidR="007D4C8A" w:rsidRPr="006E207E" w14:paraId="2694CEC2" w14:textId="77777777" w:rsidTr="006E207E">
        <w:trPr>
          <w:trHeight w:val="340"/>
        </w:trPr>
        <w:tc>
          <w:tcPr>
            <w:tcW w:w="2460" w:type="dxa"/>
          </w:tcPr>
          <w:p w14:paraId="4B5C5D58" w14:textId="77777777" w:rsidR="007D4C8A" w:rsidRPr="006E207E" w:rsidRDefault="007D4C8A" w:rsidP="006E207E">
            <w:r w:rsidRPr="006E207E">
              <w:t>Reallønnsvekst</w:t>
            </w:r>
          </w:p>
        </w:tc>
        <w:tc>
          <w:tcPr>
            <w:tcW w:w="520" w:type="dxa"/>
          </w:tcPr>
          <w:p w14:paraId="3175D009" w14:textId="77777777" w:rsidR="007D4C8A" w:rsidRPr="006E207E" w:rsidRDefault="007D4C8A" w:rsidP="006E207E">
            <w:r w:rsidRPr="006E207E">
              <w:t>2,9</w:t>
            </w:r>
          </w:p>
        </w:tc>
        <w:tc>
          <w:tcPr>
            <w:tcW w:w="520" w:type="dxa"/>
          </w:tcPr>
          <w:p w14:paraId="0FBAC5A9" w14:textId="77777777" w:rsidR="007D4C8A" w:rsidRPr="006E207E" w:rsidRDefault="007D4C8A" w:rsidP="006E207E">
            <w:r w:rsidRPr="006E207E">
              <w:t>3,4</w:t>
            </w:r>
          </w:p>
        </w:tc>
        <w:tc>
          <w:tcPr>
            <w:tcW w:w="520" w:type="dxa"/>
          </w:tcPr>
          <w:p w14:paraId="0B3D9673" w14:textId="77777777" w:rsidR="007D4C8A" w:rsidRPr="006E207E" w:rsidRDefault="007D4C8A" w:rsidP="006E207E">
            <w:r w:rsidRPr="006E207E">
              <w:t>1,8</w:t>
            </w:r>
          </w:p>
        </w:tc>
        <w:tc>
          <w:tcPr>
            <w:tcW w:w="520" w:type="dxa"/>
          </w:tcPr>
          <w:p w14:paraId="54C17A24" w14:textId="77777777" w:rsidR="007D4C8A" w:rsidRPr="006E207E" w:rsidRDefault="007D4C8A" w:rsidP="006E207E">
            <w:r w:rsidRPr="006E207E">
              <w:t>1,0</w:t>
            </w:r>
          </w:p>
        </w:tc>
        <w:tc>
          <w:tcPr>
            <w:tcW w:w="520" w:type="dxa"/>
          </w:tcPr>
          <w:p w14:paraId="1D77920B" w14:textId="77777777" w:rsidR="007D4C8A" w:rsidRPr="006E207E" w:rsidRDefault="007D4C8A" w:rsidP="006E207E">
            <w:r w:rsidRPr="006E207E">
              <w:t>0,7</w:t>
            </w:r>
          </w:p>
        </w:tc>
        <w:tc>
          <w:tcPr>
            <w:tcW w:w="520" w:type="dxa"/>
          </w:tcPr>
          <w:p w14:paraId="0F2A771B" w14:textId="77777777" w:rsidR="007D4C8A" w:rsidRPr="006E207E" w:rsidRDefault="007D4C8A" w:rsidP="006E207E">
            <w:r w:rsidRPr="006E207E">
              <w:t>-1,8</w:t>
            </w:r>
          </w:p>
        </w:tc>
        <w:tc>
          <w:tcPr>
            <w:tcW w:w="520" w:type="dxa"/>
          </w:tcPr>
          <w:p w14:paraId="6B2808BE" w14:textId="77777777" w:rsidR="007D4C8A" w:rsidRPr="006E207E" w:rsidRDefault="007D4C8A" w:rsidP="006E207E">
            <w:r w:rsidRPr="006E207E">
              <w:t>0,5</w:t>
            </w:r>
          </w:p>
        </w:tc>
        <w:tc>
          <w:tcPr>
            <w:tcW w:w="520" w:type="dxa"/>
          </w:tcPr>
          <w:p w14:paraId="79E45B3A" w14:textId="77777777" w:rsidR="007D4C8A" w:rsidRPr="006E207E" w:rsidRDefault="007D4C8A" w:rsidP="006E207E">
            <w:r w:rsidRPr="006E207E">
              <w:t>0,1</w:t>
            </w:r>
          </w:p>
        </w:tc>
        <w:tc>
          <w:tcPr>
            <w:tcW w:w="520" w:type="dxa"/>
          </w:tcPr>
          <w:p w14:paraId="488CCA2A" w14:textId="77777777" w:rsidR="007D4C8A" w:rsidRPr="006E207E" w:rsidRDefault="007D4C8A" w:rsidP="006E207E">
            <w:r w:rsidRPr="006E207E">
              <w:t>1,3</w:t>
            </w:r>
          </w:p>
        </w:tc>
        <w:tc>
          <w:tcPr>
            <w:tcW w:w="520" w:type="dxa"/>
          </w:tcPr>
          <w:p w14:paraId="5C347E1B" w14:textId="77777777" w:rsidR="007D4C8A" w:rsidRPr="006E207E" w:rsidRDefault="007D4C8A" w:rsidP="006E207E">
            <w:r w:rsidRPr="006E207E">
              <w:t>1,8</w:t>
            </w:r>
          </w:p>
        </w:tc>
        <w:tc>
          <w:tcPr>
            <w:tcW w:w="520" w:type="dxa"/>
          </w:tcPr>
          <w:p w14:paraId="64D6AB45" w14:textId="77777777" w:rsidR="007D4C8A" w:rsidRPr="006E207E" w:rsidRDefault="007D4C8A" w:rsidP="006E207E">
            <w:r w:rsidRPr="006E207E">
              <w:t>-0,4</w:t>
            </w:r>
          </w:p>
        </w:tc>
        <w:tc>
          <w:tcPr>
            <w:tcW w:w="1240" w:type="dxa"/>
          </w:tcPr>
          <w:p w14:paraId="1A7571A0" w14:textId="77777777" w:rsidR="007D4C8A" w:rsidRPr="006E207E" w:rsidRDefault="007D4C8A" w:rsidP="006E207E">
            <w:r w:rsidRPr="006E207E">
              <w:t>1,0</w:t>
            </w:r>
          </w:p>
        </w:tc>
      </w:tr>
      <w:tr w:rsidR="007D4C8A" w:rsidRPr="006E207E" w14:paraId="33E5590C" w14:textId="77777777" w:rsidTr="006E207E">
        <w:trPr>
          <w:trHeight w:val="340"/>
        </w:trPr>
        <w:tc>
          <w:tcPr>
            <w:tcW w:w="2460" w:type="dxa"/>
          </w:tcPr>
          <w:p w14:paraId="35CCB4D4" w14:textId="77777777" w:rsidR="007D4C8A" w:rsidRPr="006E207E" w:rsidRDefault="007D4C8A" w:rsidP="006E207E">
            <w:r w:rsidRPr="006E207E">
              <w:t>Realvekst i alderspensjon</w:t>
            </w:r>
            <w:r w:rsidRPr="006E207E">
              <w:rPr>
                <w:rStyle w:val="skrift-hevet"/>
              </w:rPr>
              <w:t>2</w:t>
            </w:r>
          </w:p>
        </w:tc>
        <w:tc>
          <w:tcPr>
            <w:tcW w:w="520" w:type="dxa"/>
          </w:tcPr>
          <w:p w14:paraId="09420661" w14:textId="77777777" w:rsidR="007D4C8A" w:rsidRPr="006E207E" w:rsidRDefault="007D4C8A" w:rsidP="006E207E">
            <w:r w:rsidRPr="006E207E">
              <w:t>2,6</w:t>
            </w:r>
          </w:p>
        </w:tc>
        <w:tc>
          <w:tcPr>
            <w:tcW w:w="520" w:type="dxa"/>
          </w:tcPr>
          <w:p w14:paraId="44FB7727" w14:textId="77777777" w:rsidR="007D4C8A" w:rsidRPr="006E207E" w:rsidRDefault="007D4C8A" w:rsidP="006E207E">
            <w:r w:rsidRPr="006E207E">
              <w:t>2,6</w:t>
            </w:r>
          </w:p>
        </w:tc>
        <w:tc>
          <w:tcPr>
            <w:tcW w:w="520" w:type="dxa"/>
          </w:tcPr>
          <w:p w14:paraId="7E16EAAE" w14:textId="77777777" w:rsidR="007D4C8A" w:rsidRPr="006E207E" w:rsidRDefault="007D4C8A" w:rsidP="006E207E">
            <w:r w:rsidRPr="006E207E">
              <w:t>0,9</w:t>
            </w:r>
          </w:p>
        </w:tc>
        <w:tc>
          <w:tcPr>
            <w:tcW w:w="520" w:type="dxa"/>
          </w:tcPr>
          <w:p w14:paraId="50361B68" w14:textId="77777777" w:rsidR="007D4C8A" w:rsidRPr="006E207E" w:rsidRDefault="007D4C8A" w:rsidP="006E207E">
            <w:r w:rsidRPr="006E207E">
              <w:t>0,8</w:t>
            </w:r>
          </w:p>
        </w:tc>
        <w:tc>
          <w:tcPr>
            <w:tcW w:w="520" w:type="dxa"/>
          </w:tcPr>
          <w:p w14:paraId="46C64AE9" w14:textId="77777777" w:rsidR="007D4C8A" w:rsidRPr="006E207E" w:rsidRDefault="007D4C8A" w:rsidP="006E207E">
            <w:r w:rsidRPr="006E207E">
              <w:t>-0,4</w:t>
            </w:r>
          </w:p>
        </w:tc>
        <w:tc>
          <w:tcPr>
            <w:tcW w:w="520" w:type="dxa"/>
          </w:tcPr>
          <w:p w14:paraId="40349639" w14:textId="77777777" w:rsidR="007D4C8A" w:rsidRPr="006E207E" w:rsidRDefault="007D4C8A" w:rsidP="006E207E">
            <w:r w:rsidRPr="006E207E">
              <w:t>-1,8</w:t>
            </w:r>
          </w:p>
        </w:tc>
        <w:tc>
          <w:tcPr>
            <w:tcW w:w="520" w:type="dxa"/>
          </w:tcPr>
          <w:p w14:paraId="3C73F0C8" w14:textId="77777777" w:rsidR="007D4C8A" w:rsidRPr="006E207E" w:rsidRDefault="007D4C8A" w:rsidP="006E207E">
            <w:r w:rsidRPr="006E207E">
              <w:t>-0,9</w:t>
            </w:r>
          </w:p>
        </w:tc>
        <w:tc>
          <w:tcPr>
            <w:tcW w:w="520" w:type="dxa"/>
          </w:tcPr>
          <w:p w14:paraId="46E90DF6" w14:textId="77777777" w:rsidR="007D4C8A" w:rsidRPr="006E207E" w:rsidRDefault="007D4C8A" w:rsidP="006E207E">
            <w:r w:rsidRPr="006E207E">
              <w:t>-0,8</w:t>
            </w:r>
          </w:p>
        </w:tc>
        <w:tc>
          <w:tcPr>
            <w:tcW w:w="520" w:type="dxa"/>
          </w:tcPr>
          <w:p w14:paraId="75C96005" w14:textId="77777777" w:rsidR="007D4C8A" w:rsidRPr="006E207E" w:rsidRDefault="007D4C8A" w:rsidP="006E207E">
            <w:r w:rsidRPr="006E207E">
              <w:t>0,2</w:t>
            </w:r>
          </w:p>
        </w:tc>
        <w:tc>
          <w:tcPr>
            <w:tcW w:w="520" w:type="dxa"/>
          </w:tcPr>
          <w:p w14:paraId="49758EDC" w14:textId="77777777" w:rsidR="007D4C8A" w:rsidRPr="006E207E" w:rsidRDefault="007D4C8A" w:rsidP="006E207E">
            <w:r w:rsidRPr="006E207E">
              <w:t>0,0</w:t>
            </w:r>
          </w:p>
        </w:tc>
        <w:tc>
          <w:tcPr>
            <w:tcW w:w="520" w:type="dxa"/>
          </w:tcPr>
          <w:p w14:paraId="3DF66F41" w14:textId="77777777" w:rsidR="007D4C8A" w:rsidRPr="006E207E" w:rsidRDefault="007D4C8A" w:rsidP="006E207E">
            <w:r w:rsidRPr="006E207E">
              <w:t>0,8</w:t>
            </w:r>
          </w:p>
        </w:tc>
        <w:tc>
          <w:tcPr>
            <w:tcW w:w="1240" w:type="dxa"/>
          </w:tcPr>
          <w:p w14:paraId="3216E895" w14:textId="77777777" w:rsidR="007D4C8A" w:rsidRPr="006E207E" w:rsidRDefault="007D4C8A" w:rsidP="006E207E">
            <w:r w:rsidRPr="006E207E">
              <w:t>0,4</w:t>
            </w:r>
          </w:p>
        </w:tc>
      </w:tr>
    </w:tbl>
    <w:p w14:paraId="12F29ACD" w14:textId="77777777" w:rsidR="007D4C8A" w:rsidRPr="006E207E" w:rsidRDefault="007D4C8A" w:rsidP="006E207E">
      <w:pPr>
        <w:pStyle w:val="tabell-noter"/>
        <w:rPr>
          <w:rStyle w:val="skrift-hevet"/>
        </w:rPr>
      </w:pPr>
      <w:r w:rsidRPr="006E207E">
        <w:rPr>
          <w:rStyle w:val="skrift-hevet"/>
        </w:rPr>
        <w:t>1</w:t>
      </w:r>
      <w:r w:rsidRPr="006E207E">
        <w:tab/>
        <w:t>Historiske tall 2011–2019. Anslag fra revidert nasjonalbudsjett 2021 for 2020–2021</w:t>
      </w:r>
    </w:p>
    <w:p w14:paraId="00295B2E" w14:textId="77777777" w:rsidR="007D4C8A" w:rsidRPr="006E207E" w:rsidRDefault="007D4C8A" w:rsidP="006E207E">
      <w:pPr>
        <w:pStyle w:val="tabell-noter"/>
        <w:rPr>
          <w:rStyle w:val="skrift-hevet"/>
        </w:rPr>
      </w:pPr>
      <w:r w:rsidRPr="006E207E">
        <w:rPr>
          <w:rStyle w:val="skrift-hevet"/>
        </w:rPr>
        <w:t>2</w:t>
      </w:r>
      <w:r w:rsidRPr="006E207E">
        <w:tab/>
        <w:t>Realvekst i alderspensjon gjelder alderspensjon utover minstenivået og er justert for avvik mellom anslått og faktisk lønnsvekst i foregående år</w:t>
      </w:r>
    </w:p>
    <w:p w14:paraId="4D9BB53C" w14:textId="77777777" w:rsidR="007D4C8A" w:rsidRPr="006E207E" w:rsidRDefault="007D4C8A" w:rsidP="006E207E">
      <w:pPr>
        <w:pStyle w:val="Kilde"/>
      </w:pPr>
      <w:r w:rsidRPr="006E207E">
        <w:t>Statistisk sentralbyrå og Finansdepartementet</w:t>
      </w:r>
    </w:p>
    <w:p w14:paraId="6984A5DC" w14:textId="77777777" w:rsidR="007D4C8A" w:rsidRPr="006E207E" w:rsidRDefault="007D4C8A" w:rsidP="006E207E">
      <w:r w:rsidRPr="006E207E">
        <w:t>Realveksten i alderspensjonen følger lønnsveksten, men med et fratrekk på 0,75 prosent. Som nevnt i kapittel 2 legges anslaget for gjennomsnittlig årslønnsvekst i revidert nasjonalbudsjett til grunn, justert for eventuelle avvik mellom forventet og faktisk lønnsvekst de siste to årene. Samlet lønnsvekst som er lagt til grunn i reguleringen, avviker derfor fra den faktiske lønnsveksten, og gjør at det ikke bare er fratrekket på 0,75 prosent som påvirker forskjellen i realveksten i lønninger og pensjoner.</w:t>
      </w:r>
    </w:p>
    <w:p w14:paraId="20DBDE69" w14:textId="77777777" w:rsidR="007D4C8A" w:rsidRPr="006E207E" w:rsidRDefault="007D4C8A" w:rsidP="006E207E">
      <w:r w:rsidRPr="006E207E">
        <w:t>Realveksten i pensjonene var positiv i perioden 2011–2014 og i 2019, men har vært negativ i 2015–2018, når også realveksten i lønningene var svak eller negativ. Det er nullvekst i 2020, men det forventes en betydelig reallønnsvekst i 2021. Gitt anslagene for 2020 og 2021 er den gjennomsnittlige realveksten i alderspensjon i perioden 2011–2021 anslått til 0,4 prosent.</w:t>
      </w:r>
    </w:p>
    <w:p w14:paraId="2DF034CB" w14:textId="77777777" w:rsidR="007D4C8A" w:rsidRPr="006E207E" w:rsidRDefault="007D4C8A" w:rsidP="006E207E">
      <w:pPr>
        <w:pStyle w:val="Overskrift2"/>
      </w:pPr>
      <w:r w:rsidRPr="006E207E">
        <w:lastRenderedPageBreak/>
        <w:t>Endring av skatt i 2021</w:t>
      </w:r>
    </w:p>
    <w:p w14:paraId="732610A2" w14:textId="77777777" w:rsidR="007D4C8A" w:rsidRPr="006E207E" w:rsidRDefault="007D4C8A" w:rsidP="006E207E">
      <w:r w:rsidRPr="006E207E">
        <w:t>I statsbudsjettet for 2021 ble det vedtatt generelle lettelser i personbeskatningen, noe som også kommer alderspensjonister til gode. Skattesatsene i trinnskattens trinn 1 og 2 ble redusert med 0,2</w:t>
      </w:r>
      <w:r w:rsidRPr="006E207E">
        <w:rPr>
          <w:rFonts w:ascii="Cambria" w:hAnsi="Cambria" w:cs="Cambria"/>
        </w:rPr>
        <w:t> </w:t>
      </w:r>
      <w:r w:rsidRPr="006E207E">
        <w:t>prosentenheter, og verdsettelsesrabatten i formuesskatten for aksjer og driftsmidler (inkludert næringseiendom) og tilordnet gjeld ble økt fra 35</w:t>
      </w:r>
      <w:r w:rsidRPr="006E207E">
        <w:rPr>
          <w:rFonts w:ascii="Cambria" w:hAnsi="Cambria" w:cs="Cambria"/>
        </w:rPr>
        <w:t> </w:t>
      </w:r>
      <w:r w:rsidRPr="006E207E">
        <w:t>pst. til 45</w:t>
      </w:r>
      <w:r w:rsidRPr="006E207E">
        <w:rPr>
          <w:rFonts w:ascii="Cambria" w:hAnsi="Cambria" w:cs="Cambria"/>
        </w:rPr>
        <w:t> </w:t>
      </w:r>
      <w:r w:rsidRPr="006E207E">
        <w:t>pst.</w:t>
      </w:r>
    </w:p>
    <w:p w14:paraId="1658FC3B" w14:textId="77777777" w:rsidR="007D4C8A" w:rsidRPr="006E207E" w:rsidRDefault="007D4C8A" w:rsidP="006E207E">
      <w:r w:rsidRPr="006E207E">
        <w:t>Maksimalt beløp for det særskilte skattefradraget for pensjonister ble økt fra 32</w:t>
      </w:r>
      <w:r w:rsidRPr="006E207E">
        <w:rPr>
          <w:rFonts w:ascii="Cambria" w:hAnsi="Cambria" w:cs="Cambria"/>
        </w:rPr>
        <w:t> </w:t>
      </w:r>
      <w:r w:rsidRPr="006E207E">
        <w:t>330</w:t>
      </w:r>
      <w:r w:rsidRPr="006E207E">
        <w:rPr>
          <w:rFonts w:ascii="Cambria" w:hAnsi="Cambria" w:cs="Cambria"/>
        </w:rPr>
        <w:t> </w:t>
      </w:r>
      <w:r w:rsidRPr="006E207E">
        <w:t>kroner til 32</w:t>
      </w:r>
      <w:r w:rsidRPr="006E207E">
        <w:rPr>
          <w:rFonts w:ascii="Cambria" w:hAnsi="Cambria" w:cs="Cambria"/>
        </w:rPr>
        <w:t> </w:t>
      </w:r>
      <w:r w:rsidRPr="006E207E">
        <w:t>620</w:t>
      </w:r>
      <w:r w:rsidRPr="006E207E">
        <w:rPr>
          <w:rFonts w:ascii="Cambria" w:hAnsi="Cambria" w:cs="Cambria"/>
        </w:rPr>
        <w:t> </w:t>
      </w:r>
      <w:r w:rsidRPr="006E207E">
        <w:t>kroner. Innslagspunktet for nedtrapping trinn 1 av skattefradraget økte med anslått vekst i minste pensjonsnivå fra 204</w:t>
      </w:r>
      <w:r w:rsidRPr="006E207E">
        <w:rPr>
          <w:rFonts w:ascii="Cambria" w:hAnsi="Cambria" w:cs="Cambria"/>
        </w:rPr>
        <w:t> </w:t>
      </w:r>
      <w:r w:rsidRPr="006E207E">
        <w:t>150</w:t>
      </w:r>
      <w:r w:rsidRPr="006E207E">
        <w:rPr>
          <w:rFonts w:ascii="Cambria" w:hAnsi="Cambria" w:cs="Cambria"/>
        </w:rPr>
        <w:t> </w:t>
      </w:r>
      <w:r w:rsidRPr="006E207E">
        <w:t>kroner til 206</w:t>
      </w:r>
      <w:r w:rsidRPr="006E207E">
        <w:rPr>
          <w:rFonts w:ascii="Cambria" w:hAnsi="Cambria" w:cs="Cambria"/>
        </w:rPr>
        <w:t> </w:t>
      </w:r>
      <w:r w:rsidRPr="006E207E">
        <w:t>050 kroner, mens innslagspunktet for nedtrapping trinn 2 ble økt med anslått vekst i ordinær alderspensjon fra 306</w:t>
      </w:r>
      <w:r w:rsidRPr="006E207E">
        <w:rPr>
          <w:rFonts w:ascii="Cambria" w:hAnsi="Cambria" w:cs="Cambria"/>
        </w:rPr>
        <w:t> </w:t>
      </w:r>
      <w:r w:rsidRPr="006E207E">
        <w:t>300</w:t>
      </w:r>
      <w:r w:rsidRPr="006E207E">
        <w:rPr>
          <w:rFonts w:ascii="Cambria" w:hAnsi="Cambria" w:cs="Cambria"/>
        </w:rPr>
        <w:t> </w:t>
      </w:r>
      <w:r w:rsidRPr="006E207E">
        <w:t>kroner til 310</w:t>
      </w:r>
      <w:r w:rsidRPr="006E207E">
        <w:rPr>
          <w:rFonts w:ascii="Cambria" w:hAnsi="Cambria" w:cs="Cambria"/>
        </w:rPr>
        <w:t> </w:t>
      </w:r>
      <w:r w:rsidRPr="006E207E">
        <w:t>700 kroner. Nedtrappingssatsene ble videreført uendret på henholdsvis 16,7</w:t>
      </w:r>
      <w:r w:rsidRPr="006E207E">
        <w:rPr>
          <w:rFonts w:ascii="Cambria" w:hAnsi="Cambria" w:cs="Cambria"/>
        </w:rPr>
        <w:t> </w:t>
      </w:r>
      <w:r w:rsidRPr="006E207E">
        <w:t>pst. og 6,0</w:t>
      </w:r>
      <w:r w:rsidRPr="006E207E">
        <w:rPr>
          <w:rFonts w:ascii="Cambria" w:hAnsi="Cambria" w:cs="Cambria"/>
        </w:rPr>
        <w:t> </w:t>
      </w:r>
      <w:r w:rsidRPr="006E207E">
        <w:t>pst.</w:t>
      </w:r>
    </w:p>
    <w:p w14:paraId="6ED13421" w14:textId="77777777" w:rsidR="007D4C8A" w:rsidRPr="006E207E" w:rsidRDefault="007D4C8A" w:rsidP="006E207E">
      <w:r w:rsidRPr="006E207E">
        <w:t>I tillegg ble satsen for minstefradraget i pensjon økt fra 31</w:t>
      </w:r>
      <w:r w:rsidRPr="006E207E">
        <w:rPr>
          <w:rFonts w:ascii="Cambria" w:hAnsi="Cambria" w:cs="Cambria"/>
        </w:rPr>
        <w:t> </w:t>
      </w:r>
      <w:r w:rsidRPr="006E207E">
        <w:t>pst. til 32</w:t>
      </w:r>
      <w:r w:rsidRPr="006E207E">
        <w:rPr>
          <w:rFonts w:ascii="Cambria" w:hAnsi="Cambria" w:cs="Cambria"/>
        </w:rPr>
        <w:t> </w:t>
      </w:r>
      <w:r w:rsidRPr="006E207E">
        <w:t>pst. i statsbudsjettet for 2021. I revidert budsjett for 2021 er satsen foreslått økt videre til 37</w:t>
      </w:r>
      <w:r w:rsidRPr="006E207E">
        <w:rPr>
          <w:rFonts w:ascii="Cambria" w:hAnsi="Cambria" w:cs="Cambria"/>
        </w:rPr>
        <w:t> </w:t>
      </w:r>
      <w:r w:rsidRPr="006E207E">
        <w:t>pst. Formålet med forslaget er at pensjonister som har minste pensjonsnivå for enslige og ikke har andre inntekter, ikke skal betale inntektsskatt etter at minste pensjonsnivå er vedtatt økt.</w:t>
      </w:r>
    </w:p>
    <w:p w14:paraId="6AC9C7E1" w14:textId="77777777" w:rsidR="007D4C8A" w:rsidRPr="006E207E" w:rsidRDefault="007D4C8A" w:rsidP="006E207E">
      <w:r w:rsidRPr="006E207E">
        <w:t>Samlet skattelettelse over perioden 2014–2021 for alderspensjonister er drøyt 5</w:t>
      </w:r>
      <w:r w:rsidRPr="006E207E">
        <w:rPr>
          <w:rFonts w:ascii="Cambria" w:hAnsi="Cambria" w:cs="Cambria"/>
        </w:rPr>
        <w:t> </w:t>
      </w:r>
      <w:r w:rsidRPr="006E207E">
        <w:t>mrd. kroner, medregnet forslaget i RNB 2021.</w:t>
      </w:r>
    </w:p>
    <w:p w14:paraId="5A05E02C" w14:textId="77777777" w:rsidR="007D4C8A" w:rsidRPr="006E207E" w:rsidRDefault="007D4C8A" w:rsidP="006E207E">
      <w:pPr>
        <w:pStyle w:val="Overskrift2"/>
      </w:pPr>
      <w:r w:rsidRPr="006E207E">
        <w:t>Vekst i utbetalt pensjon for ulike husholdningstyper</w:t>
      </w:r>
    </w:p>
    <w:p w14:paraId="2E75E54E" w14:textId="77777777" w:rsidR="007D4C8A" w:rsidRPr="006E207E" w:rsidRDefault="007D4C8A" w:rsidP="006E207E">
      <w:r w:rsidRPr="006E207E">
        <w:t>Tabell 6.2 viser beregnet vekst i utbetalt pensjon og realvekst før og etter skatt for enslige og ektepar med minsteytelse og for enkelte utvalgte husholdningstyper for 2020 og 2021. Det er forutsatt at de kun har alderspensjon som inntekt (inkl. tjenestepensjon) og ikke betaler skatt på formue.</w:t>
      </w:r>
    </w:p>
    <w:p w14:paraId="7BEABBB2" w14:textId="77777777" w:rsidR="007D4C8A" w:rsidRPr="006E207E" w:rsidRDefault="007D4C8A" w:rsidP="006E207E">
      <w:r w:rsidRPr="006E207E">
        <w:t>Nominell økning i minste pensjonsnivå for 2020 er 4,1 prosent for enslige og 1,4 prosent for ektepar der begge har minsteytelse. At økningen for enslige er høyere, skyldes økt minstepensjon for enslige alderspensjonister fra 1. september 2019. Effekten av at NRK-lisensen avvikles, samtidig som minstepensjonister uten andre inntekter fremdeles ikke må betale skatt, bidrar til ytterligere økt kjøpekraft for minstepensjonister.</w:t>
      </w:r>
    </w:p>
    <w:p w14:paraId="772F9E1C" w14:textId="77777777" w:rsidR="007D4C8A" w:rsidRPr="006E207E" w:rsidRDefault="007D4C8A" w:rsidP="006E207E">
      <w:r w:rsidRPr="006E207E">
        <w:t>Tabell 6.2 inneholder også beregninger for enslige alderspensjonister med en pensjon på henholdsvis 250</w:t>
      </w:r>
      <w:r w:rsidRPr="006E207E">
        <w:rPr>
          <w:rFonts w:ascii="Cambria" w:hAnsi="Cambria" w:cs="Cambria"/>
        </w:rPr>
        <w:t> </w:t>
      </w:r>
      <w:r w:rsidRPr="006E207E">
        <w:t>000</w:t>
      </w:r>
      <w:r w:rsidRPr="006E207E">
        <w:rPr>
          <w:rFonts w:ascii="Cambria" w:hAnsi="Cambria" w:cs="Cambria"/>
        </w:rPr>
        <w:t> </w:t>
      </w:r>
      <w:r w:rsidRPr="006E207E">
        <w:t>kroner og 550</w:t>
      </w:r>
      <w:r w:rsidRPr="006E207E">
        <w:rPr>
          <w:rFonts w:ascii="Cambria" w:hAnsi="Cambria" w:cs="Cambria"/>
        </w:rPr>
        <w:t> </w:t>
      </w:r>
      <w:r w:rsidRPr="006E207E">
        <w:t>000</w:t>
      </w:r>
      <w:r w:rsidRPr="006E207E">
        <w:rPr>
          <w:rFonts w:ascii="Cambria" w:hAnsi="Cambria" w:cs="Cambria"/>
        </w:rPr>
        <w:t> </w:t>
      </w:r>
      <w:r w:rsidRPr="006E207E">
        <w:t>kroner og for pensjonistektepar med en samlet inntekt på henholdsvis 550</w:t>
      </w:r>
      <w:r w:rsidRPr="006E207E">
        <w:rPr>
          <w:rFonts w:ascii="Cambria" w:hAnsi="Cambria" w:cs="Cambria"/>
        </w:rPr>
        <w:t> </w:t>
      </w:r>
      <w:r w:rsidRPr="006E207E">
        <w:t>000</w:t>
      </w:r>
      <w:r w:rsidRPr="006E207E">
        <w:rPr>
          <w:rFonts w:ascii="Cambria" w:hAnsi="Cambria" w:cs="Cambria"/>
        </w:rPr>
        <w:t> </w:t>
      </w:r>
      <w:r w:rsidRPr="006E207E">
        <w:t>kroner og 750</w:t>
      </w:r>
      <w:r w:rsidRPr="006E207E">
        <w:rPr>
          <w:rFonts w:ascii="Cambria" w:hAnsi="Cambria" w:cs="Cambria"/>
        </w:rPr>
        <w:t> </w:t>
      </w:r>
      <w:r w:rsidRPr="006E207E">
        <w:t>000</w:t>
      </w:r>
      <w:r w:rsidRPr="006E207E">
        <w:rPr>
          <w:rFonts w:ascii="Cambria" w:hAnsi="Cambria" w:cs="Cambria"/>
        </w:rPr>
        <w:t> </w:t>
      </w:r>
      <w:r w:rsidRPr="006E207E">
        <w:t>kroner. Beregnet realvekst etter skatt i 2020 er 1,6 prosent for enslige med en inntekt på 250</w:t>
      </w:r>
      <w:r w:rsidRPr="006E207E">
        <w:rPr>
          <w:rFonts w:ascii="Cambria" w:hAnsi="Cambria" w:cs="Cambria"/>
        </w:rPr>
        <w:t> </w:t>
      </w:r>
      <w:r w:rsidRPr="006E207E">
        <w:t>000</w:t>
      </w:r>
      <w:r w:rsidRPr="006E207E">
        <w:rPr>
          <w:rFonts w:ascii="Cambria" w:hAnsi="Cambria" w:cs="Cambria"/>
        </w:rPr>
        <w:t> </w:t>
      </w:r>
      <w:r w:rsidRPr="006E207E">
        <w:t>kroner og 0,7 prosent for enslige med en inntekt på 550</w:t>
      </w:r>
      <w:r w:rsidRPr="006E207E">
        <w:rPr>
          <w:rFonts w:ascii="Cambria" w:hAnsi="Cambria" w:cs="Cambria"/>
        </w:rPr>
        <w:t> </w:t>
      </w:r>
      <w:r w:rsidRPr="006E207E">
        <w:t>000 kroner. Ektepar med en samlet inntekt på 550</w:t>
      </w:r>
      <w:r w:rsidRPr="006E207E">
        <w:rPr>
          <w:rFonts w:ascii="Cambria" w:hAnsi="Cambria" w:cs="Cambria"/>
        </w:rPr>
        <w:t> </w:t>
      </w:r>
      <w:r w:rsidRPr="006E207E">
        <w:t>000 og 750</w:t>
      </w:r>
      <w:r w:rsidRPr="006E207E">
        <w:rPr>
          <w:rFonts w:ascii="Cambria" w:hAnsi="Cambria" w:cs="Cambria"/>
        </w:rPr>
        <w:t> </w:t>
      </w:r>
      <w:r w:rsidRPr="006E207E">
        <w:t>000</w:t>
      </w:r>
      <w:r w:rsidRPr="006E207E">
        <w:rPr>
          <w:rFonts w:ascii="Cambria" w:hAnsi="Cambria" w:cs="Cambria"/>
        </w:rPr>
        <w:t> </w:t>
      </w:r>
      <w:r w:rsidRPr="006E207E">
        <w:t>kroner har en beregnet realvekst etter skatt i 2020 på 0,6 prosent Beregnet realvekst etter skatt i 2020 for en enslig ufør med minsteytelse og et ektepar der begge er uføre med minsteytelser, er henholdsvis 1,7 og 0,9 prosent</w:t>
      </w:r>
    </w:p>
    <w:p w14:paraId="78D1A183" w14:textId="77777777" w:rsidR="007D4C8A" w:rsidRPr="006E207E" w:rsidRDefault="007D4C8A" w:rsidP="006E207E">
      <w:r w:rsidRPr="006E207E">
        <w:t>I 2021 anslås det en nominell vekst i minste pensjonsnivå for enslige på 5,4 prosent. For ektepar hvor begge har minsteytelse anslås en nominell vekst på 3,5 prosent. For øvrige alderspensjoner anslås en nominell vekst på 3,6 prosent. Anslaget for minsteytelsene gjelder minste pensjonsnivå i gammel opptjeningsmodell. Veksten i uføretrygden anslås til 3,8 prosent.</w:t>
      </w:r>
    </w:p>
    <w:p w14:paraId="1D2E1CD9" w14:textId="661183BE" w:rsidR="007D4C8A" w:rsidRDefault="007D4C8A" w:rsidP="006E207E">
      <w:r w:rsidRPr="006E207E">
        <w:t>Realvekst før skatt anslås til 2,5 prosent for minste pensjonsnivå for enslige og til 0,7 prosent for ektepar hvor begge har minsteytelse. For øvrige alderspensjonister anslås en realvekst før skatt på 0,8 prosent.</w:t>
      </w:r>
    </w:p>
    <w:p w14:paraId="48F7EFDC" w14:textId="6AB99613" w:rsidR="006E207E" w:rsidRPr="006E207E" w:rsidRDefault="006E207E" w:rsidP="006E207E">
      <w:pPr>
        <w:pStyle w:val="tabell-tittel"/>
      </w:pPr>
      <w:r w:rsidRPr="006E207E">
        <w:t>Beregnet årlig vekst i pensjon og trygd for utvalgte husholdningstyper</w:t>
      </w:r>
      <w:r w:rsidRPr="006E207E">
        <w:rPr>
          <w:rStyle w:val="skrift-hevet"/>
        </w:rPr>
        <w:t>1</w:t>
      </w:r>
      <w:r w:rsidRPr="006E207E">
        <w:t>. Prosent</w:t>
      </w:r>
    </w:p>
    <w:p w14:paraId="0D1566DC" w14:textId="77777777" w:rsidR="007D4C8A" w:rsidRPr="006E207E" w:rsidRDefault="007D4C8A" w:rsidP="006E207E">
      <w:pPr>
        <w:pStyle w:val="Tabellnavn"/>
      </w:pPr>
      <w:r w:rsidRPr="006E207E">
        <w:t>07J2xt2</w:t>
      </w:r>
    </w:p>
    <w:tbl>
      <w:tblPr>
        <w:tblStyle w:val="StandardTabell"/>
        <w:tblW w:w="0" w:type="auto"/>
        <w:tblLayout w:type="fixed"/>
        <w:tblLook w:val="04A0" w:firstRow="1" w:lastRow="0" w:firstColumn="1" w:lastColumn="0" w:noHBand="0" w:noVBand="1"/>
      </w:tblPr>
      <w:tblGrid>
        <w:gridCol w:w="3460"/>
        <w:gridCol w:w="1000"/>
        <w:gridCol w:w="1000"/>
        <w:gridCol w:w="1000"/>
        <w:gridCol w:w="1000"/>
        <w:gridCol w:w="1000"/>
        <w:gridCol w:w="1000"/>
      </w:tblGrid>
      <w:tr w:rsidR="007D4C8A" w:rsidRPr="006E207E" w14:paraId="1AC35CFF" w14:textId="77777777" w:rsidTr="006E207E">
        <w:trPr>
          <w:trHeight w:val="340"/>
        </w:trPr>
        <w:tc>
          <w:tcPr>
            <w:tcW w:w="3460" w:type="dxa"/>
          </w:tcPr>
          <w:p w14:paraId="1F35900A" w14:textId="77777777" w:rsidR="007D4C8A" w:rsidRPr="006E207E" w:rsidRDefault="007D4C8A" w:rsidP="006E207E"/>
        </w:tc>
        <w:tc>
          <w:tcPr>
            <w:tcW w:w="3000" w:type="dxa"/>
            <w:gridSpan w:val="3"/>
          </w:tcPr>
          <w:p w14:paraId="64E396E3" w14:textId="77777777" w:rsidR="007D4C8A" w:rsidRPr="006E207E" w:rsidRDefault="007D4C8A" w:rsidP="006E207E">
            <w:r w:rsidRPr="006E207E">
              <w:t>2020</w:t>
            </w:r>
            <w:r w:rsidRPr="006E207E">
              <w:rPr>
                <w:rStyle w:val="skrift-hevet"/>
              </w:rPr>
              <w:t>2</w:t>
            </w:r>
          </w:p>
        </w:tc>
        <w:tc>
          <w:tcPr>
            <w:tcW w:w="3000" w:type="dxa"/>
            <w:gridSpan w:val="3"/>
          </w:tcPr>
          <w:p w14:paraId="0A2078B5" w14:textId="77777777" w:rsidR="007D4C8A" w:rsidRPr="006E207E" w:rsidRDefault="007D4C8A" w:rsidP="006E207E">
            <w:r w:rsidRPr="006E207E">
              <w:t>2021</w:t>
            </w:r>
            <w:r w:rsidRPr="006E207E">
              <w:rPr>
                <w:rStyle w:val="skrift-hevet"/>
              </w:rPr>
              <w:t>3</w:t>
            </w:r>
          </w:p>
        </w:tc>
      </w:tr>
      <w:tr w:rsidR="007D4C8A" w:rsidRPr="006E207E" w14:paraId="0A3D1DAF" w14:textId="77777777" w:rsidTr="006E207E">
        <w:trPr>
          <w:trHeight w:val="600"/>
        </w:trPr>
        <w:tc>
          <w:tcPr>
            <w:tcW w:w="3460" w:type="dxa"/>
          </w:tcPr>
          <w:p w14:paraId="53D360AD" w14:textId="77777777" w:rsidR="007D4C8A" w:rsidRPr="006E207E" w:rsidRDefault="007D4C8A" w:rsidP="006E207E">
            <w:r w:rsidRPr="006E207E">
              <w:t>Pensjon/trygd</w:t>
            </w:r>
          </w:p>
        </w:tc>
        <w:tc>
          <w:tcPr>
            <w:tcW w:w="1000" w:type="dxa"/>
          </w:tcPr>
          <w:p w14:paraId="6F30B5F8" w14:textId="77777777" w:rsidR="007D4C8A" w:rsidRPr="006E207E" w:rsidRDefault="007D4C8A" w:rsidP="006E207E">
            <w:r w:rsidRPr="006E207E">
              <w:t>Nominell vekst</w:t>
            </w:r>
          </w:p>
        </w:tc>
        <w:tc>
          <w:tcPr>
            <w:tcW w:w="1000" w:type="dxa"/>
          </w:tcPr>
          <w:p w14:paraId="3AC1E53A" w14:textId="77777777" w:rsidR="007D4C8A" w:rsidRPr="006E207E" w:rsidRDefault="007D4C8A" w:rsidP="006E207E">
            <w:r w:rsidRPr="006E207E">
              <w:t>Realvekst før skatt</w:t>
            </w:r>
          </w:p>
        </w:tc>
        <w:tc>
          <w:tcPr>
            <w:tcW w:w="1000" w:type="dxa"/>
          </w:tcPr>
          <w:p w14:paraId="3B83BEE8" w14:textId="77777777" w:rsidR="007D4C8A" w:rsidRPr="006E207E" w:rsidRDefault="007D4C8A" w:rsidP="006E207E">
            <w:r w:rsidRPr="006E207E">
              <w:t>Realvekst etter skatt</w:t>
            </w:r>
          </w:p>
        </w:tc>
        <w:tc>
          <w:tcPr>
            <w:tcW w:w="1000" w:type="dxa"/>
          </w:tcPr>
          <w:p w14:paraId="483FA625" w14:textId="77777777" w:rsidR="007D4C8A" w:rsidRPr="006E207E" w:rsidRDefault="007D4C8A" w:rsidP="006E207E">
            <w:r w:rsidRPr="006E207E">
              <w:t>Nominell vekst</w:t>
            </w:r>
          </w:p>
        </w:tc>
        <w:tc>
          <w:tcPr>
            <w:tcW w:w="1000" w:type="dxa"/>
          </w:tcPr>
          <w:p w14:paraId="4CD5A771" w14:textId="77777777" w:rsidR="007D4C8A" w:rsidRPr="006E207E" w:rsidRDefault="007D4C8A" w:rsidP="006E207E">
            <w:r w:rsidRPr="006E207E">
              <w:t>Realvekst før skatt</w:t>
            </w:r>
          </w:p>
        </w:tc>
        <w:tc>
          <w:tcPr>
            <w:tcW w:w="1000" w:type="dxa"/>
          </w:tcPr>
          <w:p w14:paraId="3B857743" w14:textId="77777777" w:rsidR="007D4C8A" w:rsidRPr="006E207E" w:rsidRDefault="007D4C8A" w:rsidP="006E207E">
            <w:r w:rsidRPr="006E207E">
              <w:t>Realvekst etter skatt</w:t>
            </w:r>
          </w:p>
        </w:tc>
      </w:tr>
      <w:tr w:rsidR="007D4C8A" w:rsidRPr="006E207E" w14:paraId="72891C44" w14:textId="77777777" w:rsidTr="006E207E">
        <w:trPr>
          <w:trHeight w:val="360"/>
        </w:trPr>
        <w:tc>
          <w:tcPr>
            <w:tcW w:w="3460" w:type="dxa"/>
          </w:tcPr>
          <w:p w14:paraId="65A87BF8" w14:textId="77777777" w:rsidR="007D4C8A" w:rsidRPr="006E207E" w:rsidRDefault="007D4C8A" w:rsidP="006E207E">
            <w:r w:rsidRPr="006E207E">
              <w:t>Enslig, alderspensjon, minsteytelse</w:t>
            </w:r>
          </w:p>
        </w:tc>
        <w:tc>
          <w:tcPr>
            <w:tcW w:w="1000" w:type="dxa"/>
          </w:tcPr>
          <w:p w14:paraId="0BA8B82E" w14:textId="77777777" w:rsidR="007D4C8A" w:rsidRPr="006E207E" w:rsidRDefault="007D4C8A" w:rsidP="006E207E">
            <w:r w:rsidRPr="006E207E">
              <w:t>4,1</w:t>
            </w:r>
          </w:p>
        </w:tc>
        <w:tc>
          <w:tcPr>
            <w:tcW w:w="1000" w:type="dxa"/>
          </w:tcPr>
          <w:p w14:paraId="62AE8371" w14:textId="77777777" w:rsidR="007D4C8A" w:rsidRPr="006E207E" w:rsidRDefault="007D4C8A" w:rsidP="006E207E">
            <w:r w:rsidRPr="006E207E">
              <w:t>2,8</w:t>
            </w:r>
          </w:p>
        </w:tc>
        <w:tc>
          <w:tcPr>
            <w:tcW w:w="1000" w:type="dxa"/>
          </w:tcPr>
          <w:p w14:paraId="5BF571DF" w14:textId="77777777" w:rsidR="007D4C8A" w:rsidRPr="006E207E" w:rsidRDefault="007D4C8A" w:rsidP="006E207E">
            <w:r w:rsidRPr="006E207E">
              <w:t>4,3</w:t>
            </w:r>
          </w:p>
        </w:tc>
        <w:tc>
          <w:tcPr>
            <w:tcW w:w="1000" w:type="dxa"/>
          </w:tcPr>
          <w:p w14:paraId="721E6076" w14:textId="77777777" w:rsidR="007D4C8A" w:rsidRPr="006E207E" w:rsidRDefault="007D4C8A" w:rsidP="006E207E">
            <w:r w:rsidRPr="006E207E">
              <w:t>5,4</w:t>
            </w:r>
          </w:p>
        </w:tc>
        <w:tc>
          <w:tcPr>
            <w:tcW w:w="1000" w:type="dxa"/>
          </w:tcPr>
          <w:p w14:paraId="126770A7" w14:textId="77777777" w:rsidR="007D4C8A" w:rsidRPr="006E207E" w:rsidRDefault="007D4C8A" w:rsidP="006E207E">
            <w:r w:rsidRPr="006E207E">
              <w:t>2,5</w:t>
            </w:r>
          </w:p>
        </w:tc>
        <w:tc>
          <w:tcPr>
            <w:tcW w:w="1000" w:type="dxa"/>
          </w:tcPr>
          <w:p w14:paraId="25596BCB" w14:textId="77777777" w:rsidR="007D4C8A" w:rsidRPr="006E207E" w:rsidRDefault="007D4C8A" w:rsidP="006E207E">
            <w:r w:rsidRPr="006E207E">
              <w:t>2,5</w:t>
            </w:r>
          </w:p>
        </w:tc>
      </w:tr>
      <w:tr w:rsidR="007D4C8A" w:rsidRPr="006E207E" w14:paraId="0AAA724D" w14:textId="77777777" w:rsidTr="006E207E">
        <w:trPr>
          <w:trHeight w:val="620"/>
        </w:trPr>
        <w:tc>
          <w:tcPr>
            <w:tcW w:w="3460" w:type="dxa"/>
          </w:tcPr>
          <w:p w14:paraId="110E4E86" w14:textId="77777777" w:rsidR="007D4C8A" w:rsidRPr="006E207E" w:rsidRDefault="007D4C8A" w:rsidP="006E207E">
            <w:r w:rsidRPr="006E207E">
              <w:t xml:space="preserve">Ektepar, alderspensjon, </w:t>
            </w:r>
            <w:proofErr w:type="gramStart"/>
            <w:r w:rsidRPr="006E207E">
              <w:t>begge minsteytelse</w:t>
            </w:r>
            <w:proofErr w:type="gramEnd"/>
          </w:p>
        </w:tc>
        <w:tc>
          <w:tcPr>
            <w:tcW w:w="1000" w:type="dxa"/>
          </w:tcPr>
          <w:p w14:paraId="6CE71ADB" w14:textId="77777777" w:rsidR="007D4C8A" w:rsidRPr="006E207E" w:rsidRDefault="007D4C8A" w:rsidP="006E207E">
            <w:r w:rsidRPr="006E207E">
              <w:t>1,4</w:t>
            </w:r>
          </w:p>
        </w:tc>
        <w:tc>
          <w:tcPr>
            <w:tcW w:w="1000" w:type="dxa"/>
          </w:tcPr>
          <w:p w14:paraId="78FE3BE4" w14:textId="77777777" w:rsidR="007D4C8A" w:rsidRPr="006E207E" w:rsidRDefault="007D4C8A" w:rsidP="006E207E">
            <w:r w:rsidRPr="006E207E">
              <w:t>0,1</w:t>
            </w:r>
          </w:p>
        </w:tc>
        <w:tc>
          <w:tcPr>
            <w:tcW w:w="1000" w:type="dxa"/>
          </w:tcPr>
          <w:p w14:paraId="4C4C8F3E" w14:textId="77777777" w:rsidR="007D4C8A" w:rsidRPr="006E207E" w:rsidRDefault="007D4C8A" w:rsidP="006E207E">
            <w:r w:rsidRPr="006E207E">
              <w:t>1,0</w:t>
            </w:r>
          </w:p>
        </w:tc>
        <w:tc>
          <w:tcPr>
            <w:tcW w:w="1000" w:type="dxa"/>
          </w:tcPr>
          <w:p w14:paraId="30200947" w14:textId="77777777" w:rsidR="007D4C8A" w:rsidRPr="006E207E" w:rsidRDefault="007D4C8A" w:rsidP="006E207E">
            <w:r w:rsidRPr="006E207E">
              <w:t>3,5</w:t>
            </w:r>
          </w:p>
        </w:tc>
        <w:tc>
          <w:tcPr>
            <w:tcW w:w="1000" w:type="dxa"/>
          </w:tcPr>
          <w:p w14:paraId="5810B4C5" w14:textId="77777777" w:rsidR="007D4C8A" w:rsidRPr="006E207E" w:rsidRDefault="007D4C8A" w:rsidP="006E207E">
            <w:r w:rsidRPr="006E207E">
              <w:t>0,7</w:t>
            </w:r>
          </w:p>
        </w:tc>
        <w:tc>
          <w:tcPr>
            <w:tcW w:w="1000" w:type="dxa"/>
          </w:tcPr>
          <w:p w14:paraId="13F3CA74" w14:textId="77777777" w:rsidR="007D4C8A" w:rsidRPr="006E207E" w:rsidRDefault="007D4C8A" w:rsidP="006E207E">
            <w:r w:rsidRPr="006E207E">
              <w:t>0,7</w:t>
            </w:r>
          </w:p>
        </w:tc>
      </w:tr>
      <w:tr w:rsidR="007D4C8A" w:rsidRPr="006E207E" w14:paraId="6E579325" w14:textId="77777777" w:rsidTr="006E207E">
        <w:trPr>
          <w:trHeight w:val="360"/>
        </w:trPr>
        <w:tc>
          <w:tcPr>
            <w:tcW w:w="3460" w:type="dxa"/>
          </w:tcPr>
          <w:p w14:paraId="47EFA341" w14:textId="77777777" w:rsidR="007D4C8A" w:rsidRPr="006E207E" w:rsidRDefault="007D4C8A" w:rsidP="006E207E">
            <w:r w:rsidRPr="006E207E">
              <w:t>Enslig, 250</w:t>
            </w:r>
            <w:r w:rsidRPr="006E207E">
              <w:rPr>
                <w:rFonts w:ascii="Cambria" w:hAnsi="Cambria" w:cs="Cambria"/>
              </w:rPr>
              <w:t> </w:t>
            </w:r>
            <w:r w:rsidRPr="006E207E">
              <w:t>000 kr</w:t>
            </w:r>
          </w:p>
        </w:tc>
        <w:tc>
          <w:tcPr>
            <w:tcW w:w="1000" w:type="dxa"/>
          </w:tcPr>
          <w:p w14:paraId="4F56BFB1" w14:textId="77777777" w:rsidR="007D4C8A" w:rsidRPr="006E207E" w:rsidRDefault="007D4C8A" w:rsidP="006E207E">
            <w:r w:rsidRPr="006E207E">
              <w:t>1,3</w:t>
            </w:r>
          </w:p>
        </w:tc>
        <w:tc>
          <w:tcPr>
            <w:tcW w:w="1000" w:type="dxa"/>
          </w:tcPr>
          <w:p w14:paraId="4E04C34A" w14:textId="77777777" w:rsidR="007D4C8A" w:rsidRPr="006E207E" w:rsidRDefault="007D4C8A" w:rsidP="006E207E">
            <w:r w:rsidRPr="006E207E">
              <w:t>0,0</w:t>
            </w:r>
          </w:p>
        </w:tc>
        <w:tc>
          <w:tcPr>
            <w:tcW w:w="1000" w:type="dxa"/>
          </w:tcPr>
          <w:p w14:paraId="27C4CD7E" w14:textId="77777777" w:rsidR="007D4C8A" w:rsidRPr="006E207E" w:rsidRDefault="007D4C8A" w:rsidP="006E207E">
            <w:r w:rsidRPr="006E207E">
              <w:t>1,6</w:t>
            </w:r>
          </w:p>
        </w:tc>
        <w:tc>
          <w:tcPr>
            <w:tcW w:w="1000" w:type="dxa"/>
          </w:tcPr>
          <w:p w14:paraId="440C2BEC" w14:textId="77777777" w:rsidR="007D4C8A" w:rsidRPr="006E207E" w:rsidRDefault="007D4C8A" w:rsidP="006E207E">
            <w:r w:rsidRPr="006E207E">
              <w:t>3,6</w:t>
            </w:r>
          </w:p>
        </w:tc>
        <w:tc>
          <w:tcPr>
            <w:tcW w:w="1000" w:type="dxa"/>
          </w:tcPr>
          <w:p w14:paraId="21FDCBB6" w14:textId="77777777" w:rsidR="007D4C8A" w:rsidRPr="006E207E" w:rsidRDefault="007D4C8A" w:rsidP="006E207E">
            <w:r w:rsidRPr="006E207E">
              <w:t>0,8</w:t>
            </w:r>
          </w:p>
        </w:tc>
        <w:tc>
          <w:tcPr>
            <w:tcW w:w="1000" w:type="dxa"/>
          </w:tcPr>
          <w:p w14:paraId="207CC9D4" w14:textId="77777777" w:rsidR="007D4C8A" w:rsidRPr="006E207E" w:rsidRDefault="007D4C8A" w:rsidP="006E207E">
            <w:r w:rsidRPr="006E207E">
              <w:t>1,0</w:t>
            </w:r>
          </w:p>
        </w:tc>
      </w:tr>
      <w:tr w:rsidR="007D4C8A" w:rsidRPr="006E207E" w14:paraId="03B52C66" w14:textId="77777777" w:rsidTr="006E207E">
        <w:trPr>
          <w:trHeight w:val="360"/>
        </w:trPr>
        <w:tc>
          <w:tcPr>
            <w:tcW w:w="3460" w:type="dxa"/>
          </w:tcPr>
          <w:p w14:paraId="30B4D712" w14:textId="77777777" w:rsidR="007D4C8A" w:rsidRPr="006E207E" w:rsidRDefault="007D4C8A" w:rsidP="006E207E">
            <w:r w:rsidRPr="006E207E">
              <w:lastRenderedPageBreak/>
              <w:t>Enslig, 550</w:t>
            </w:r>
            <w:r w:rsidRPr="006E207E">
              <w:rPr>
                <w:rFonts w:ascii="Cambria" w:hAnsi="Cambria" w:cs="Cambria"/>
              </w:rPr>
              <w:t> </w:t>
            </w:r>
            <w:r w:rsidRPr="006E207E">
              <w:t>000 kr</w:t>
            </w:r>
          </w:p>
        </w:tc>
        <w:tc>
          <w:tcPr>
            <w:tcW w:w="1000" w:type="dxa"/>
          </w:tcPr>
          <w:p w14:paraId="24ABA548" w14:textId="77777777" w:rsidR="007D4C8A" w:rsidRPr="006E207E" w:rsidRDefault="007D4C8A" w:rsidP="006E207E">
            <w:r w:rsidRPr="006E207E">
              <w:t>1,3</w:t>
            </w:r>
          </w:p>
        </w:tc>
        <w:tc>
          <w:tcPr>
            <w:tcW w:w="1000" w:type="dxa"/>
          </w:tcPr>
          <w:p w14:paraId="67F08987" w14:textId="77777777" w:rsidR="007D4C8A" w:rsidRPr="006E207E" w:rsidRDefault="007D4C8A" w:rsidP="006E207E">
            <w:r w:rsidRPr="006E207E">
              <w:t>0,0</w:t>
            </w:r>
          </w:p>
        </w:tc>
        <w:tc>
          <w:tcPr>
            <w:tcW w:w="1000" w:type="dxa"/>
          </w:tcPr>
          <w:p w14:paraId="11D90019" w14:textId="77777777" w:rsidR="007D4C8A" w:rsidRPr="006E207E" w:rsidRDefault="007D4C8A" w:rsidP="006E207E">
            <w:r w:rsidRPr="006E207E">
              <w:t>0,7</w:t>
            </w:r>
          </w:p>
        </w:tc>
        <w:tc>
          <w:tcPr>
            <w:tcW w:w="1000" w:type="dxa"/>
          </w:tcPr>
          <w:p w14:paraId="4CE582D1" w14:textId="77777777" w:rsidR="007D4C8A" w:rsidRPr="006E207E" w:rsidRDefault="007D4C8A" w:rsidP="006E207E">
            <w:r w:rsidRPr="006E207E">
              <w:t>3,6</w:t>
            </w:r>
          </w:p>
        </w:tc>
        <w:tc>
          <w:tcPr>
            <w:tcW w:w="1000" w:type="dxa"/>
          </w:tcPr>
          <w:p w14:paraId="1BD86D8F" w14:textId="77777777" w:rsidR="007D4C8A" w:rsidRPr="006E207E" w:rsidRDefault="007D4C8A" w:rsidP="006E207E">
            <w:r w:rsidRPr="006E207E">
              <w:t>0,8</w:t>
            </w:r>
          </w:p>
        </w:tc>
        <w:tc>
          <w:tcPr>
            <w:tcW w:w="1000" w:type="dxa"/>
          </w:tcPr>
          <w:p w14:paraId="58EFD46D" w14:textId="77777777" w:rsidR="007D4C8A" w:rsidRPr="006E207E" w:rsidRDefault="007D4C8A" w:rsidP="006E207E">
            <w:r w:rsidRPr="006E207E">
              <w:t>0,5</w:t>
            </w:r>
          </w:p>
        </w:tc>
      </w:tr>
      <w:tr w:rsidR="007D4C8A" w:rsidRPr="006E207E" w14:paraId="263A3CDE" w14:textId="77777777" w:rsidTr="006E207E">
        <w:trPr>
          <w:trHeight w:val="360"/>
        </w:trPr>
        <w:tc>
          <w:tcPr>
            <w:tcW w:w="3460" w:type="dxa"/>
          </w:tcPr>
          <w:p w14:paraId="5874ED84" w14:textId="77777777" w:rsidR="007D4C8A" w:rsidRPr="006E207E" w:rsidRDefault="007D4C8A" w:rsidP="006E207E">
            <w:r w:rsidRPr="006E207E">
              <w:t>Ektepar, 350</w:t>
            </w:r>
            <w:r w:rsidRPr="006E207E">
              <w:rPr>
                <w:rFonts w:ascii="Cambria" w:hAnsi="Cambria" w:cs="Cambria"/>
              </w:rPr>
              <w:t> </w:t>
            </w:r>
            <w:r w:rsidRPr="006E207E">
              <w:t>000 + 200</w:t>
            </w:r>
            <w:r w:rsidRPr="006E207E">
              <w:rPr>
                <w:rFonts w:ascii="Cambria" w:hAnsi="Cambria" w:cs="Cambria"/>
              </w:rPr>
              <w:t> </w:t>
            </w:r>
            <w:r w:rsidRPr="006E207E">
              <w:t>000 kr</w:t>
            </w:r>
          </w:p>
        </w:tc>
        <w:tc>
          <w:tcPr>
            <w:tcW w:w="1000" w:type="dxa"/>
          </w:tcPr>
          <w:p w14:paraId="18C8BE17" w14:textId="77777777" w:rsidR="007D4C8A" w:rsidRPr="006E207E" w:rsidRDefault="007D4C8A" w:rsidP="006E207E">
            <w:r w:rsidRPr="006E207E">
              <w:t>1,3</w:t>
            </w:r>
          </w:p>
        </w:tc>
        <w:tc>
          <w:tcPr>
            <w:tcW w:w="1000" w:type="dxa"/>
          </w:tcPr>
          <w:p w14:paraId="683149BA" w14:textId="77777777" w:rsidR="007D4C8A" w:rsidRPr="006E207E" w:rsidRDefault="007D4C8A" w:rsidP="006E207E">
            <w:r w:rsidRPr="006E207E">
              <w:t>0,0</w:t>
            </w:r>
          </w:p>
        </w:tc>
        <w:tc>
          <w:tcPr>
            <w:tcW w:w="1000" w:type="dxa"/>
          </w:tcPr>
          <w:p w14:paraId="45E64873" w14:textId="77777777" w:rsidR="007D4C8A" w:rsidRPr="006E207E" w:rsidRDefault="007D4C8A" w:rsidP="006E207E">
            <w:r w:rsidRPr="006E207E">
              <w:t>0,6</w:t>
            </w:r>
          </w:p>
        </w:tc>
        <w:tc>
          <w:tcPr>
            <w:tcW w:w="1000" w:type="dxa"/>
          </w:tcPr>
          <w:p w14:paraId="2E76427D" w14:textId="77777777" w:rsidR="007D4C8A" w:rsidRPr="006E207E" w:rsidRDefault="007D4C8A" w:rsidP="006E207E">
            <w:r w:rsidRPr="006E207E">
              <w:t>3,6</w:t>
            </w:r>
          </w:p>
        </w:tc>
        <w:tc>
          <w:tcPr>
            <w:tcW w:w="1000" w:type="dxa"/>
          </w:tcPr>
          <w:p w14:paraId="09E17FAB" w14:textId="77777777" w:rsidR="007D4C8A" w:rsidRPr="006E207E" w:rsidRDefault="007D4C8A" w:rsidP="006E207E">
            <w:r w:rsidRPr="006E207E">
              <w:t>0,8</w:t>
            </w:r>
          </w:p>
        </w:tc>
        <w:tc>
          <w:tcPr>
            <w:tcW w:w="1000" w:type="dxa"/>
          </w:tcPr>
          <w:p w14:paraId="2AEB76D3" w14:textId="77777777" w:rsidR="007D4C8A" w:rsidRPr="006E207E" w:rsidRDefault="007D4C8A" w:rsidP="006E207E">
            <w:r w:rsidRPr="006E207E">
              <w:t>0,5</w:t>
            </w:r>
          </w:p>
        </w:tc>
      </w:tr>
      <w:tr w:rsidR="007D4C8A" w:rsidRPr="006E207E" w14:paraId="7CB4CB02" w14:textId="77777777" w:rsidTr="006E207E">
        <w:trPr>
          <w:trHeight w:val="360"/>
        </w:trPr>
        <w:tc>
          <w:tcPr>
            <w:tcW w:w="3460" w:type="dxa"/>
          </w:tcPr>
          <w:p w14:paraId="233DDDAD" w14:textId="77777777" w:rsidR="007D4C8A" w:rsidRPr="006E207E" w:rsidRDefault="007D4C8A" w:rsidP="006E207E">
            <w:r w:rsidRPr="006E207E">
              <w:t>Ektepar, 500</w:t>
            </w:r>
            <w:r w:rsidRPr="006E207E">
              <w:rPr>
                <w:rFonts w:ascii="Cambria" w:hAnsi="Cambria" w:cs="Cambria"/>
              </w:rPr>
              <w:t> </w:t>
            </w:r>
            <w:r w:rsidRPr="006E207E">
              <w:t>000 + 250</w:t>
            </w:r>
            <w:r w:rsidRPr="006E207E">
              <w:rPr>
                <w:rFonts w:ascii="Cambria" w:hAnsi="Cambria" w:cs="Cambria"/>
              </w:rPr>
              <w:t> </w:t>
            </w:r>
            <w:r w:rsidRPr="006E207E">
              <w:t>000 kr</w:t>
            </w:r>
          </w:p>
        </w:tc>
        <w:tc>
          <w:tcPr>
            <w:tcW w:w="1000" w:type="dxa"/>
          </w:tcPr>
          <w:p w14:paraId="176E0533" w14:textId="77777777" w:rsidR="007D4C8A" w:rsidRPr="006E207E" w:rsidRDefault="007D4C8A" w:rsidP="006E207E">
            <w:r w:rsidRPr="006E207E">
              <w:t>1,3</w:t>
            </w:r>
          </w:p>
        </w:tc>
        <w:tc>
          <w:tcPr>
            <w:tcW w:w="1000" w:type="dxa"/>
          </w:tcPr>
          <w:p w14:paraId="72CA36B6" w14:textId="77777777" w:rsidR="007D4C8A" w:rsidRPr="006E207E" w:rsidRDefault="007D4C8A" w:rsidP="006E207E">
            <w:r w:rsidRPr="006E207E">
              <w:t>0,0</w:t>
            </w:r>
          </w:p>
        </w:tc>
        <w:tc>
          <w:tcPr>
            <w:tcW w:w="1000" w:type="dxa"/>
          </w:tcPr>
          <w:p w14:paraId="52A1E55E" w14:textId="77777777" w:rsidR="007D4C8A" w:rsidRPr="006E207E" w:rsidRDefault="007D4C8A" w:rsidP="006E207E">
            <w:r w:rsidRPr="006E207E">
              <w:t>0,6</w:t>
            </w:r>
          </w:p>
        </w:tc>
        <w:tc>
          <w:tcPr>
            <w:tcW w:w="1000" w:type="dxa"/>
          </w:tcPr>
          <w:p w14:paraId="27E92DBA" w14:textId="77777777" w:rsidR="007D4C8A" w:rsidRPr="006E207E" w:rsidRDefault="007D4C8A" w:rsidP="006E207E">
            <w:r w:rsidRPr="006E207E">
              <w:t>3,6</w:t>
            </w:r>
          </w:p>
        </w:tc>
        <w:tc>
          <w:tcPr>
            <w:tcW w:w="1000" w:type="dxa"/>
          </w:tcPr>
          <w:p w14:paraId="378C0599" w14:textId="77777777" w:rsidR="007D4C8A" w:rsidRPr="006E207E" w:rsidRDefault="007D4C8A" w:rsidP="006E207E">
            <w:r w:rsidRPr="006E207E">
              <w:t>0,8</w:t>
            </w:r>
          </w:p>
        </w:tc>
        <w:tc>
          <w:tcPr>
            <w:tcW w:w="1000" w:type="dxa"/>
          </w:tcPr>
          <w:p w14:paraId="11BF8DEF" w14:textId="77777777" w:rsidR="007D4C8A" w:rsidRPr="006E207E" w:rsidRDefault="007D4C8A" w:rsidP="006E207E">
            <w:r w:rsidRPr="006E207E">
              <w:t>0,7</w:t>
            </w:r>
          </w:p>
        </w:tc>
      </w:tr>
      <w:tr w:rsidR="007D4C8A" w:rsidRPr="006E207E" w14:paraId="66FD1F35" w14:textId="77777777" w:rsidTr="006E207E">
        <w:trPr>
          <w:trHeight w:val="360"/>
        </w:trPr>
        <w:tc>
          <w:tcPr>
            <w:tcW w:w="3460" w:type="dxa"/>
          </w:tcPr>
          <w:p w14:paraId="3EDD0CFA" w14:textId="77777777" w:rsidR="007D4C8A" w:rsidRPr="006E207E" w:rsidRDefault="007D4C8A" w:rsidP="006E207E">
            <w:r w:rsidRPr="006E207E">
              <w:t>Enslig ufør, minsteytelse</w:t>
            </w:r>
          </w:p>
        </w:tc>
        <w:tc>
          <w:tcPr>
            <w:tcW w:w="1000" w:type="dxa"/>
          </w:tcPr>
          <w:p w14:paraId="4147B966" w14:textId="77777777" w:rsidR="007D4C8A" w:rsidRPr="006E207E" w:rsidRDefault="007D4C8A" w:rsidP="006E207E">
            <w:r w:rsidRPr="006E207E">
              <w:t>2,0</w:t>
            </w:r>
          </w:p>
        </w:tc>
        <w:tc>
          <w:tcPr>
            <w:tcW w:w="1000" w:type="dxa"/>
          </w:tcPr>
          <w:p w14:paraId="77A04B14" w14:textId="77777777" w:rsidR="007D4C8A" w:rsidRPr="006E207E" w:rsidRDefault="007D4C8A" w:rsidP="006E207E">
            <w:r w:rsidRPr="006E207E">
              <w:t>0,7</w:t>
            </w:r>
          </w:p>
        </w:tc>
        <w:tc>
          <w:tcPr>
            <w:tcW w:w="1000" w:type="dxa"/>
          </w:tcPr>
          <w:p w14:paraId="5B6D33FA" w14:textId="77777777" w:rsidR="007D4C8A" w:rsidRPr="006E207E" w:rsidRDefault="007D4C8A" w:rsidP="006E207E">
            <w:r w:rsidRPr="006E207E">
              <w:t>1,7</w:t>
            </w:r>
          </w:p>
        </w:tc>
        <w:tc>
          <w:tcPr>
            <w:tcW w:w="1000" w:type="dxa"/>
          </w:tcPr>
          <w:p w14:paraId="076FE573" w14:textId="77777777" w:rsidR="007D4C8A" w:rsidRPr="006E207E" w:rsidRDefault="007D4C8A" w:rsidP="006E207E">
            <w:r w:rsidRPr="006E207E">
              <w:t>3,8</w:t>
            </w:r>
          </w:p>
        </w:tc>
        <w:tc>
          <w:tcPr>
            <w:tcW w:w="1000" w:type="dxa"/>
          </w:tcPr>
          <w:p w14:paraId="6AC22845" w14:textId="77777777" w:rsidR="007D4C8A" w:rsidRPr="006E207E" w:rsidRDefault="007D4C8A" w:rsidP="006E207E">
            <w:r w:rsidRPr="006E207E">
              <w:t>1,0</w:t>
            </w:r>
          </w:p>
        </w:tc>
        <w:tc>
          <w:tcPr>
            <w:tcW w:w="1000" w:type="dxa"/>
          </w:tcPr>
          <w:p w14:paraId="358FC173" w14:textId="77777777" w:rsidR="007D4C8A" w:rsidRPr="006E207E" w:rsidRDefault="007D4C8A" w:rsidP="006E207E">
            <w:r w:rsidRPr="006E207E">
              <w:t>0,8</w:t>
            </w:r>
          </w:p>
        </w:tc>
      </w:tr>
      <w:tr w:rsidR="007D4C8A" w:rsidRPr="006E207E" w14:paraId="6AF42BE5" w14:textId="77777777" w:rsidTr="006E207E">
        <w:trPr>
          <w:trHeight w:val="360"/>
        </w:trPr>
        <w:tc>
          <w:tcPr>
            <w:tcW w:w="3460" w:type="dxa"/>
          </w:tcPr>
          <w:p w14:paraId="17A32A92" w14:textId="77777777" w:rsidR="007D4C8A" w:rsidRPr="006E207E" w:rsidRDefault="007D4C8A" w:rsidP="006E207E">
            <w:r w:rsidRPr="006E207E">
              <w:t xml:space="preserve">Ektepar ufør, </w:t>
            </w:r>
            <w:proofErr w:type="gramStart"/>
            <w:r w:rsidRPr="006E207E">
              <w:t>begge minsteytelse</w:t>
            </w:r>
            <w:proofErr w:type="gramEnd"/>
          </w:p>
        </w:tc>
        <w:tc>
          <w:tcPr>
            <w:tcW w:w="1000" w:type="dxa"/>
          </w:tcPr>
          <w:p w14:paraId="69A4CF3F" w14:textId="77777777" w:rsidR="007D4C8A" w:rsidRPr="006E207E" w:rsidRDefault="007D4C8A" w:rsidP="006E207E">
            <w:r w:rsidRPr="006E207E">
              <w:t>2,0</w:t>
            </w:r>
          </w:p>
        </w:tc>
        <w:tc>
          <w:tcPr>
            <w:tcW w:w="1000" w:type="dxa"/>
          </w:tcPr>
          <w:p w14:paraId="72AF842B" w14:textId="77777777" w:rsidR="007D4C8A" w:rsidRPr="006E207E" w:rsidRDefault="007D4C8A" w:rsidP="006E207E">
            <w:r w:rsidRPr="006E207E">
              <w:t>0,7</w:t>
            </w:r>
          </w:p>
        </w:tc>
        <w:tc>
          <w:tcPr>
            <w:tcW w:w="1000" w:type="dxa"/>
          </w:tcPr>
          <w:p w14:paraId="526E4F1F" w14:textId="77777777" w:rsidR="007D4C8A" w:rsidRPr="006E207E" w:rsidRDefault="007D4C8A" w:rsidP="006E207E">
            <w:r w:rsidRPr="006E207E">
              <w:t>0,9</w:t>
            </w:r>
          </w:p>
        </w:tc>
        <w:tc>
          <w:tcPr>
            <w:tcW w:w="1000" w:type="dxa"/>
          </w:tcPr>
          <w:p w14:paraId="6CDE2882" w14:textId="77777777" w:rsidR="007D4C8A" w:rsidRPr="006E207E" w:rsidRDefault="007D4C8A" w:rsidP="006E207E">
            <w:r w:rsidRPr="006E207E">
              <w:t>3,8</w:t>
            </w:r>
          </w:p>
        </w:tc>
        <w:tc>
          <w:tcPr>
            <w:tcW w:w="1000" w:type="dxa"/>
          </w:tcPr>
          <w:p w14:paraId="21C4F1AC" w14:textId="77777777" w:rsidR="007D4C8A" w:rsidRPr="006E207E" w:rsidRDefault="007D4C8A" w:rsidP="006E207E">
            <w:r w:rsidRPr="006E207E">
              <w:t>1,0</w:t>
            </w:r>
          </w:p>
        </w:tc>
        <w:tc>
          <w:tcPr>
            <w:tcW w:w="1000" w:type="dxa"/>
          </w:tcPr>
          <w:p w14:paraId="1B78236F" w14:textId="77777777" w:rsidR="007D4C8A" w:rsidRPr="006E207E" w:rsidRDefault="007D4C8A" w:rsidP="006E207E">
            <w:r w:rsidRPr="006E207E">
              <w:t>0,9</w:t>
            </w:r>
          </w:p>
        </w:tc>
      </w:tr>
    </w:tbl>
    <w:p w14:paraId="4EFE9B88" w14:textId="77777777" w:rsidR="007D4C8A" w:rsidRPr="006E207E" w:rsidRDefault="007D4C8A" w:rsidP="006E207E">
      <w:pPr>
        <w:pStyle w:val="tabell-noter"/>
        <w:rPr>
          <w:rStyle w:val="skrift-hevet"/>
        </w:rPr>
      </w:pPr>
      <w:r w:rsidRPr="006E207E">
        <w:rPr>
          <w:rStyle w:val="skrift-hevet"/>
        </w:rPr>
        <w:t>1</w:t>
      </w:r>
      <w:r w:rsidRPr="006E207E">
        <w:t xml:space="preserve"> </w:t>
      </w:r>
      <w:r w:rsidRPr="006E207E">
        <w:tab/>
        <w:t>Det er forutsatt at husholdningene kun har inntekt i form av pensjon og trygd, kun har standard fradrag og ikke har skattepliktig formue. Sistnevnte innebærer at lettelser i formuesskatten ikke påvirker beregnet realvekst etter skatt.</w:t>
      </w:r>
    </w:p>
    <w:p w14:paraId="18A187A0" w14:textId="77777777" w:rsidR="007D4C8A" w:rsidRPr="006E207E" w:rsidRDefault="007D4C8A" w:rsidP="006E207E">
      <w:pPr>
        <w:pStyle w:val="tabell-noter"/>
        <w:rPr>
          <w:rStyle w:val="skrift-hevet"/>
        </w:rPr>
      </w:pPr>
      <w:r w:rsidRPr="006E207E">
        <w:rPr>
          <w:rStyle w:val="skrift-hevet"/>
        </w:rPr>
        <w:t>2</w:t>
      </w:r>
      <w:r w:rsidRPr="006E207E">
        <w:t xml:space="preserve"> </w:t>
      </w:r>
      <w:r w:rsidRPr="006E207E">
        <w:tab/>
        <w:t>I beregningen av realvekst etter skatt for 2020 er det forutsatt at husholdningene betalte NRK-lisens, og effekten av at denne falt bort og at NRK fra 2020 budsjettfinansieres gjennom redusert personfradrag, er medregnet. Økningen i minste pensjonsnivå for enslige i perioden 1. mai-31.desember 2020, som etterbetales i 2021, er medregnet i 2020.</w:t>
      </w:r>
    </w:p>
    <w:p w14:paraId="07DCC917" w14:textId="77777777" w:rsidR="007D4C8A" w:rsidRPr="006E207E" w:rsidRDefault="007D4C8A" w:rsidP="006E207E">
      <w:pPr>
        <w:pStyle w:val="tabell-noter"/>
        <w:rPr>
          <w:rStyle w:val="skrift-hevet"/>
        </w:rPr>
      </w:pPr>
      <w:r w:rsidRPr="006E207E">
        <w:rPr>
          <w:rStyle w:val="skrift-hevet"/>
        </w:rPr>
        <w:t>3</w:t>
      </w:r>
      <w:r w:rsidRPr="006E207E">
        <w:t xml:space="preserve"> </w:t>
      </w:r>
      <w:r w:rsidRPr="006E207E">
        <w:tab/>
        <w:t xml:space="preserve">Beregningene for 2020 og 2021 er basert på vekstfaktorene som ligger til grunn for revidert budsjett 2021, jf. Meld. St. 2 (2020–2021) </w:t>
      </w:r>
      <w:r w:rsidRPr="006E207E">
        <w:rPr>
          <w:rStyle w:val="kursiv"/>
        </w:rPr>
        <w:t>Revidert nasjonalbudsjettet 2021</w:t>
      </w:r>
      <w:r w:rsidRPr="006E207E">
        <w:t xml:space="preserve">, og regjeringens forslag til skatteregler, jf. </w:t>
      </w:r>
      <w:proofErr w:type="spellStart"/>
      <w:r w:rsidRPr="006E207E">
        <w:t>Prop</w:t>
      </w:r>
      <w:proofErr w:type="spellEnd"/>
      <w:r w:rsidRPr="006E207E">
        <w:t xml:space="preserve">. 194 LS (2020–2021) </w:t>
      </w:r>
      <w:proofErr w:type="spellStart"/>
      <w:r w:rsidRPr="006E207E">
        <w:rPr>
          <w:rStyle w:val="kursiv"/>
        </w:rPr>
        <w:t>Endringar</w:t>
      </w:r>
      <w:proofErr w:type="spellEnd"/>
      <w:r w:rsidRPr="006E207E">
        <w:rPr>
          <w:rStyle w:val="kursiv"/>
        </w:rPr>
        <w:t xml:space="preserve"> i skatte-, avgifts- og </w:t>
      </w:r>
      <w:proofErr w:type="spellStart"/>
      <w:r w:rsidRPr="006E207E">
        <w:rPr>
          <w:rStyle w:val="kursiv"/>
        </w:rPr>
        <w:t>tollovgivinga</w:t>
      </w:r>
      <w:proofErr w:type="spellEnd"/>
      <w:r w:rsidRPr="006E207E">
        <w:rPr>
          <w:rStyle w:val="kursiv"/>
        </w:rPr>
        <w:t xml:space="preserve"> m.m.</w:t>
      </w:r>
    </w:p>
    <w:p w14:paraId="3C1B212B" w14:textId="77777777" w:rsidR="007D4C8A" w:rsidRPr="006E207E" w:rsidRDefault="007D4C8A" w:rsidP="006E207E">
      <w:pPr>
        <w:pStyle w:val="Kilde"/>
      </w:pPr>
      <w:r w:rsidRPr="006E207E">
        <w:t>Finansdepartementet.</w:t>
      </w:r>
    </w:p>
    <w:p w14:paraId="77D42FBB" w14:textId="77777777" w:rsidR="007D4C8A" w:rsidRPr="006E207E" w:rsidRDefault="007D4C8A" w:rsidP="006E207E">
      <w:pPr>
        <w:pStyle w:val="Overskrift1"/>
      </w:pPr>
      <w:r w:rsidRPr="006E207E">
        <w:lastRenderedPageBreak/>
        <w:t>Inntektsutvikling blant den eldre del av befolkningen</w:t>
      </w:r>
    </w:p>
    <w:p w14:paraId="22381338" w14:textId="77777777" w:rsidR="007D4C8A" w:rsidRPr="006E207E" w:rsidRDefault="007D4C8A" w:rsidP="006E207E">
      <w:r w:rsidRPr="006E207E">
        <w:t xml:space="preserve">I dette kapittelet presenteres statistikk som belyser utviklingen i samlet inntekt for den eldre del av befolkningen i perioden 2008–2019. Tallene i dette kapittelet fremgår også i rapporten «Arbeid, pensjon og inntekt i den eldre befolkningen. Rapport fra </w:t>
      </w:r>
      <w:proofErr w:type="spellStart"/>
      <w:r w:rsidRPr="006E207E">
        <w:t>Pensjonspolitisk</w:t>
      </w:r>
      <w:proofErr w:type="spellEnd"/>
      <w:r w:rsidRPr="006E207E">
        <w:t xml:space="preserve"> arbeidsgruppe 2021».</w:t>
      </w:r>
    </w:p>
    <w:p w14:paraId="5C460F9A" w14:textId="77777777" w:rsidR="007D4C8A" w:rsidRPr="006E207E" w:rsidRDefault="007D4C8A" w:rsidP="006E207E">
      <w:r w:rsidRPr="006E207E">
        <w:t>Mange i aldersgruppen over 62 år står fortsatt i arbeid, og mange kombinerer arbeid med pensjonsuttak. Samtidig er det en gruppe som kun mottar alderspensjon, og en del mottar andre ytelser fra det offentlige. Det er derfor viktig å se på samlet inntekt, ikke bare alderspensjon fra folketrygden.</w:t>
      </w:r>
    </w:p>
    <w:p w14:paraId="06D172FF" w14:textId="77777777" w:rsidR="007D4C8A" w:rsidRPr="006E207E" w:rsidRDefault="007D4C8A" w:rsidP="006E207E">
      <w:r w:rsidRPr="006E207E">
        <w:t>Ved utgangen av 2019 var det 1</w:t>
      </w:r>
      <w:r w:rsidRPr="006E207E">
        <w:rPr>
          <w:rFonts w:ascii="Cambria" w:hAnsi="Cambria" w:cs="Cambria"/>
        </w:rPr>
        <w:t> </w:t>
      </w:r>
      <w:r w:rsidRPr="006E207E">
        <w:t>123</w:t>
      </w:r>
      <w:r w:rsidRPr="006E207E">
        <w:rPr>
          <w:rFonts w:ascii="Cambria" w:hAnsi="Cambria" w:cs="Cambria"/>
        </w:rPr>
        <w:t> </w:t>
      </w:r>
      <w:r w:rsidRPr="006E207E">
        <w:t>203 personer som var 62 år eller eldre. Figur 7.1 illustrerer sammensetningen av samlet inntekt for alle som var 62 år eller eldre i 2019, fordelt etter alder. Samlet inntekt er stort sett fallende med økt alder. 62-åringene hadde en gjennomsnittlig inntekt på rundt 625</w:t>
      </w:r>
      <w:r w:rsidRPr="006E207E">
        <w:rPr>
          <w:rFonts w:ascii="Cambria" w:hAnsi="Cambria" w:cs="Cambria"/>
        </w:rPr>
        <w:t> </w:t>
      </w:r>
      <w:r w:rsidRPr="006E207E">
        <w:t>000</w:t>
      </w:r>
      <w:r w:rsidRPr="006E207E">
        <w:rPr>
          <w:rFonts w:ascii="Cambria" w:hAnsi="Cambria" w:cs="Cambria"/>
        </w:rPr>
        <w:t> </w:t>
      </w:r>
      <w:r w:rsidRPr="006E207E">
        <w:t>kroner før skatt, mens tilsvarende nivå for 75-åringene var rundt 395</w:t>
      </w:r>
      <w:r w:rsidRPr="006E207E">
        <w:rPr>
          <w:rFonts w:ascii="Cambria" w:hAnsi="Cambria" w:cs="Cambria"/>
        </w:rPr>
        <w:t> </w:t>
      </w:r>
      <w:r w:rsidRPr="006E207E">
        <w:t>000</w:t>
      </w:r>
      <w:r w:rsidRPr="006E207E">
        <w:rPr>
          <w:rFonts w:ascii="Cambria" w:hAnsi="Cambria" w:cs="Cambria"/>
        </w:rPr>
        <w:t> </w:t>
      </w:r>
      <w:r w:rsidRPr="006E207E">
        <w:t>kroner. Skattereglene behandler pensjonsinntekt lempeligere enn yrkesinntekt, og dette kombinert med et progressivt skattesystem gjør at inntektsforskjellene mellom aldersgruppene er mindre når vi måler etter skatt. Yrkesinntekt er summen av lønnsinntekter og netto næringsinntekter i løpet av kalenderåret. 62-åringenes inntekt etter skatt utgjorde 71,4 prosent av samlet inntekt før skatt i 2019, mens tilsvarende andel for 75-åringene var 81,5 prosent.</w:t>
      </w:r>
    </w:p>
    <w:p w14:paraId="2C355144" w14:textId="77777777" w:rsidR="007D4C8A" w:rsidRPr="006E207E" w:rsidRDefault="007D4C8A" w:rsidP="006E207E">
      <w:r w:rsidRPr="006E207E">
        <w:t>Yrkesinntekten utgjør den viktigste inntektskomponenten frem til fylte 67 år. For 67-åringene utgjør yrkesinntekt og alderspensjon om lag like stor andel av samlet inntekt, rundt 30 prosent hver. Alderspensjon inkluderer kun alderspensjon fra folketrygden. Alderspensjon fra supplerende ordninger inngår i andre overføringer, sammen med blant annet økonomisk sosialhjelp, supplerende stønad og barnetrygd.</w:t>
      </w:r>
    </w:p>
    <w:p w14:paraId="147B7320" w14:textId="3628ACBC" w:rsidR="007D4C8A" w:rsidRPr="006E207E" w:rsidRDefault="00FF4913" w:rsidP="006E207E">
      <w:r>
        <w:rPr>
          <w:noProof/>
        </w:rPr>
        <w:drawing>
          <wp:inline distT="0" distB="0" distL="0" distR="0" wp14:anchorId="517786DB" wp14:editId="77B6A297">
            <wp:extent cx="6083935" cy="3072130"/>
            <wp:effectExtent l="0" t="0" r="0" b="0"/>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de 50"/>
                    <pic:cNvPicPr/>
                  </pic:nvPicPr>
                  <pic:blipFill>
                    <a:blip r:embed="rId7"/>
                    <a:stretch>
                      <a:fillRect/>
                    </a:stretch>
                  </pic:blipFill>
                  <pic:spPr>
                    <a:xfrm>
                      <a:off x="0" y="0"/>
                      <a:ext cx="6083935" cy="3072130"/>
                    </a:xfrm>
                    <a:prstGeom prst="rect">
                      <a:avLst/>
                    </a:prstGeom>
                  </pic:spPr>
                </pic:pic>
              </a:graphicData>
            </a:graphic>
          </wp:inline>
        </w:drawing>
      </w:r>
    </w:p>
    <w:p w14:paraId="5EFC48CC" w14:textId="77777777" w:rsidR="007D4C8A" w:rsidRPr="006E207E" w:rsidRDefault="007D4C8A" w:rsidP="006E207E">
      <w:pPr>
        <w:pStyle w:val="figur-tittel"/>
      </w:pPr>
      <w:r w:rsidRPr="006E207E">
        <w:t>Sammensetning av gjennomsnittlig samlet inntekt for personer 62–85 år i 2019. Tusen kroner</w:t>
      </w:r>
    </w:p>
    <w:p w14:paraId="0F81A077" w14:textId="77777777" w:rsidR="007D4C8A" w:rsidRPr="006E207E" w:rsidRDefault="007D4C8A" w:rsidP="006E207E">
      <w:pPr>
        <w:pStyle w:val="Kilde"/>
      </w:pPr>
      <w:r w:rsidRPr="006E207E">
        <w:t>Statistisk sentralbyrå</w:t>
      </w:r>
    </w:p>
    <w:p w14:paraId="7AF5AD59" w14:textId="77777777" w:rsidR="007D4C8A" w:rsidRPr="006E207E" w:rsidRDefault="007D4C8A" w:rsidP="006E207E">
      <w:r w:rsidRPr="006E207E">
        <w:t>Hvis man sammenlikner den eldre befolkningen med den yngre, så ser en at inntektsnivået er høyere blant den yngre delen av befolkningen enn blant den eldre delen, se figur 7.2 som viser median samlet inntekt etter skatt for ulike aldersgrupper i 2019. Median samlet inntekt etter skatt sier noe om hvordan kjøpekraften er for medianen i hver aldersgruppe, det vil si den personen som ligger midt i inntektsfordelingen for den aktuelle aldersgruppen. Mens arbeidsinntekt er hovedinntekten for dem som er under 62 år, er pensjon hovedinntekten for dem som er 67 år og eldre.</w:t>
      </w:r>
    </w:p>
    <w:p w14:paraId="3E083168" w14:textId="1603DDCE" w:rsidR="007D4C8A" w:rsidRPr="006E207E" w:rsidRDefault="00FF4913" w:rsidP="006E207E">
      <w:r>
        <w:rPr>
          <w:noProof/>
        </w:rPr>
        <w:lastRenderedPageBreak/>
        <w:drawing>
          <wp:inline distT="0" distB="0" distL="0" distR="0" wp14:anchorId="2D60EF65" wp14:editId="1ACA32E3">
            <wp:extent cx="6083935" cy="2677160"/>
            <wp:effectExtent l="0" t="0" r="0" b="8890"/>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de 51"/>
                    <pic:cNvPicPr/>
                  </pic:nvPicPr>
                  <pic:blipFill>
                    <a:blip r:embed="rId8"/>
                    <a:stretch>
                      <a:fillRect/>
                    </a:stretch>
                  </pic:blipFill>
                  <pic:spPr>
                    <a:xfrm>
                      <a:off x="0" y="0"/>
                      <a:ext cx="6083935" cy="2677160"/>
                    </a:xfrm>
                    <a:prstGeom prst="rect">
                      <a:avLst/>
                    </a:prstGeom>
                  </pic:spPr>
                </pic:pic>
              </a:graphicData>
            </a:graphic>
          </wp:inline>
        </w:drawing>
      </w:r>
    </w:p>
    <w:p w14:paraId="5B5C4935" w14:textId="77777777" w:rsidR="007D4C8A" w:rsidRPr="006E207E" w:rsidRDefault="007D4C8A" w:rsidP="006E207E">
      <w:pPr>
        <w:pStyle w:val="figur-tittel"/>
      </w:pPr>
      <w:r w:rsidRPr="006E207E">
        <w:t>Median samlet inntekt etter skatt i 2019. Tusen kroner</w:t>
      </w:r>
    </w:p>
    <w:p w14:paraId="7E715BB4" w14:textId="77777777" w:rsidR="007D4C8A" w:rsidRPr="006E207E" w:rsidRDefault="007D4C8A" w:rsidP="006E207E">
      <w:pPr>
        <w:pStyle w:val="Kilde"/>
      </w:pPr>
      <w:r w:rsidRPr="006E207E">
        <w:t>Statistisk sentralbyrå</w:t>
      </w:r>
    </w:p>
    <w:p w14:paraId="5DD80658" w14:textId="77777777" w:rsidR="007D4C8A" w:rsidRPr="006E207E" w:rsidRDefault="007D4C8A" w:rsidP="006E207E">
      <w:r w:rsidRPr="006E207E">
        <w:t>Ved å sammenligne utviklingen i kjøpekraft for den eldre del av befolkningen med utviklingen for den øvrige befolkningen, får man et bilde av hvordan utviklingen for den eldre delen av befolkningen har vært relativt til andre aldersgrupper. Figur 7.3 viser realveksten i median samlet inntekt etter skatt for utvalgte aldersgrupper i perioden 2009–2019. Den viser at den eldre del av befolkningen, det vil si personer fra 62 år og oppover, har hatt en sterkere økning i kjøpekraften enn den yngre befolkningen i denne perioden. Den sterke veksten for de eldre skyldes blant annet økt yrkesaktivitet, men spesielt for dem over 66 år er også økt pensjonsopptjening en viktig årsak.</w:t>
      </w:r>
    </w:p>
    <w:p w14:paraId="437844D8" w14:textId="69770676" w:rsidR="007D4C8A" w:rsidRPr="006E207E" w:rsidRDefault="00FF4913" w:rsidP="006E207E">
      <w:r>
        <w:rPr>
          <w:noProof/>
        </w:rPr>
        <w:drawing>
          <wp:inline distT="0" distB="0" distL="0" distR="0" wp14:anchorId="163FBA4E" wp14:editId="77B79214">
            <wp:extent cx="6083935" cy="2684780"/>
            <wp:effectExtent l="0" t="0" r="0" b="1270"/>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de 52"/>
                    <pic:cNvPicPr/>
                  </pic:nvPicPr>
                  <pic:blipFill>
                    <a:blip r:embed="rId9"/>
                    <a:stretch>
                      <a:fillRect/>
                    </a:stretch>
                  </pic:blipFill>
                  <pic:spPr>
                    <a:xfrm>
                      <a:off x="0" y="0"/>
                      <a:ext cx="6083935" cy="2684780"/>
                    </a:xfrm>
                    <a:prstGeom prst="rect">
                      <a:avLst/>
                    </a:prstGeom>
                  </pic:spPr>
                </pic:pic>
              </a:graphicData>
            </a:graphic>
          </wp:inline>
        </w:drawing>
      </w:r>
    </w:p>
    <w:p w14:paraId="77F5FB5E" w14:textId="77777777" w:rsidR="007D4C8A" w:rsidRPr="006E207E" w:rsidRDefault="007D4C8A" w:rsidP="006E207E">
      <w:pPr>
        <w:pStyle w:val="figur-tittel"/>
      </w:pPr>
      <w:r w:rsidRPr="006E207E">
        <w:t>Realvekst i median samlet inntekt etter skatt fra 2009 til 2019. Prosent</w:t>
      </w:r>
    </w:p>
    <w:p w14:paraId="32B92A61" w14:textId="77777777" w:rsidR="007D4C8A" w:rsidRPr="006E207E" w:rsidRDefault="007D4C8A" w:rsidP="006E207E">
      <w:pPr>
        <w:pStyle w:val="Kilde"/>
      </w:pPr>
      <w:r w:rsidRPr="006E207E">
        <w:t>Statistisk sentralbyrå</w:t>
      </w:r>
    </w:p>
    <w:p w14:paraId="049B8E01" w14:textId="77777777" w:rsidR="007D4C8A" w:rsidRPr="006E207E" w:rsidRDefault="007D4C8A" w:rsidP="006E207E">
      <w:r w:rsidRPr="006E207E">
        <w:t>Også når vi kun ser på perioden 2014–2019, har realveksten i inntekt for den eldre delen av befolkningen vært høy for mange av aldersgruppene. Aldersgruppen 62–66 år har hatt den sterkeste veksten i inntekt før skatt, se figur 7.4. Dette henger sammen med økt yrkesaktivitet for de to sistnevnte gruppene etter 2011, og at mange i denne aldersgruppen kombinerer arbeid og uttak av pensjon.</w:t>
      </w:r>
    </w:p>
    <w:p w14:paraId="5EA369C5" w14:textId="2FA05A6D" w:rsidR="007D4C8A" w:rsidRPr="006E207E" w:rsidRDefault="00FF4913" w:rsidP="006E207E">
      <w:r>
        <w:rPr>
          <w:noProof/>
        </w:rPr>
        <w:lastRenderedPageBreak/>
        <w:drawing>
          <wp:inline distT="0" distB="0" distL="0" distR="0" wp14:anchorId="35B9C3C4" wp14:editId="47F06ABE">
            <wp:extent cx="6083935" cy="2677160"/>
            <wp:effectExtent l="0" t="0" r="0" b="8890"/>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ilde 53"/>
                    <pic:cNvPicPr/>
                  </pic:nvPicPr>
                  <pic:blipFill>
                    <a:blip r:embed="rId10"/>
                    <a:stretch>
                      <a:fillRect/>
                    </a:stretch>
                  </pic:blipFill>
                  <pic:spPr>
                    <a:xfrm>
                      <a:off x="0" y="0"/>
                      <a:ext cx="6083935" cy="2677160"/>
                    </a:xfrm>
                    <a:prstGeom prst="rect">
                      <a:avLst/>
                    </a:prstGeom>
                  </pic:spPr>
                </pic:pic>
              </a:graphicData>
            </a:graphic>
          </wp:inline>
        </w:drawing>
      </w:r>
    </w:p>
    <w:p w14:paraId="3E1D8741" w14:textId="77777777" w:rsidR="007D4C8A" w:rsidRPr="006E207E" w:rsidRDefault="007D4C8A" w:rsidP="006E207E">
      <w:pPr>
        <w:pStyle w:val="figur-tittel"/>
      </w:pPr>
      <w:r w:rsidRPr="006E207E">
        <w:t>Realvekst i median samlet inntekt etter skatt fra 2014 til 2019. Prosent</w:t>
      </w:r>
    </w:p>
    <w:p w14:paraId="0DDA968B" w14:textId="77777777" w:rsidR="007D4C8A" w:rsidRPr="006E207E" w:rsidRDefault="007D4C8A" w:rsidP="006E207E">
      <w:pPr>
        <w:pStyle w:val="Kilde"/>
      </w:pPr>
      <w:r w:rsidRPr="006E207E">
        <w:t>Statistisk sentralbyrå</w:t>
      </w:r>
    </w:p>
    <w:p w14:paraId="15CE0261" w14:textId="77777777" w:rsidR="007D4C8A" w:rsidRPr="006E207E" w:rsidRDefault="007D4C8A" w:rsidP="006E207E">
      <w:r w:rsidRPr="006E207E">
        <w:t>I aldersgruppen 60–61 år er arbeid hovedinntektskilden. Forskjellen mellom realvekst i inntekt før og etter skatt er liten for denne gruppen. For aldersgruppen 62–66 år har realveksten i inntekt før skatt vært veldig høy. Som følge av progressiviteten i skattesystemet, betaler da denne gruppen mer skatt, og forskjellen i realveksten før og etter skatt er derfor større. Også de eldste aldersgruppene har hatt vekst i inntekt før skatt. Høyere inntekt før skatt betyr at flere betaler skatt av inntekten og gjennomsnittskatten er høyere. Realveksten i inntekt etter skatt blir da relativt sett noe lavere. Realveksten i inntekt etter skatt vil også være påvirket av skatteendringer i perioden. For aldersgruppen 67–69 år og 70–74 år har det i perioden vært en negativ realvekst i samlet inntekt, både før og etter skatt. Den negative realveksten for denne gruppen skyldes at tidliguttak av alderspensjon gir en lavere årlig ytelse, og mange har valgt å ta ut alderspensjonen før 67 år.</w:t>
      </w:r>
    </w:p>
    <w:p w14:paraId="1B3DF957" w14:textId="77777777" w:rsidR="007D4C8A" w:rsidRPr="006E207E" w:rsidRDefault="007D4C8A" w:rsidP="006E207E">
      <w:r w:rsidRPr="006E207E">
        <w:t>Selv om realveksten over perioden 2009–2019 har vært god for mange aldersgrupper, har den årlige veksten vært varierende. Figur 7.5 viser årlig realvekst i median inntekt etter skatt fra 2014 til 2019. Som det går fram av figuren har den årlige veksten i inntekt etter skatt vært avtagende fra 2014 til 2016. Dette har sammenheng med avtagende lønnsvekst i perioden og økende prisvekst, som igjen gir lavere årlig regulering av alderspensjon. For perioden 2016–2017 har realveksten igjen vært positiv for alle aldersgrupper over 60 år. For perioden 2017–2018 var realveksten marginalt positiv for enkelte aldersgrupper over 60 år, mens den var negativ for aldersgruppen 67–69 år og 70–74 år. For perioden 2018–2019 var realveksten igjen positiv, som vist i figur 7.5.</w:t>
      </w:r>
    </w:p>
    <w:p w14:paraId="339337A1" w14:textId="2AF167DB" w:rsidR="007D4C8A" w:rsidRPr="006E207E" w:rsidRDefault="00FF4913" w:rsidP="006E207E">
      <w:r>
        <w:rPr>
          <w:noProof/>
        </w:rPr>
        <w:lastRenderedPageBreak/>
        <w:drawing>
          <wp:inline distT="0" distB="0" distL="0" distR="0" wp14:anchorId="0A29FC40" wp14:editId="622E0631">
            <wp:extent cx="6083935" cy="3056890"/>
            <wp:effectExtent l="0" t="0" r="0" b="0"/>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ilde 54"/>
                    <pic:cNvPicPr/>
                  </pic:nvPicPr>
                  <pic:blipFill>
                    <a:blip r:embed="rId11"/>
                    <a:stretch>
                      <a:fillRect/>
                    </a:stretch>
                  </pic:blipFill>
                  <pic:spPr>
                    <a:xfrm>
                      <a:off x="0" y="0"/>
                      <a:ext cx="6083935" cy="3056890"/>
                    </a:xfrm>
                    <a:prstGeom prst="rect">
                      <a:avLst/>
                    </a:prstGeom>
                  </pic:spPr>
                </pic:pic>
              </a:graphicData>
            </a:graphic>
          </wp:inline>
        </w:drawing>
      </w:r>
    </w:p>
    <w:p w14:paraId="31C9D7BB" w14:textId="77777777" w:rsidR="007D4C8A" w:rsidRPr="006E207E" w:rsidRDefault="007D4C8A" w:rsidP="006E207E">
      <w:pPr>
        <w:pStyle w:val="figur-tittel"/>
      </w:pPr>
      <w:r w:rsidRPr="006E207E">
        <w:t>Årlig realvekst i median samlet inntekt etter skatt. Prosent</w:t>
      </w:r>
    </w:p>
    <w:p w14:paraId="2765FC46" w14:textId="77777777" w:rsidR="007D4C8A" w:rsidRPr="006E207E" w:rsidRDefault="007D4C8A" w:rsidP="006E207E">
      <w:pPr>
        <w:pStyle w:val="Kilde"/>
      </w:pPr>
      <w:r w:rsidRPr="006E207E">
        <w:t>Statistisk sentralbyrå</w:t>
      </w:r>
    </w:p>
    <w:p w14:paraId="0E8BCD05" w14:textId="77777777" w:rsidR="007D4C8A" w:rsidRPr="006E207E" w:rsidRDefault="007D4C8A" w:rsidP="006E207E">
      <w:r w:rsidRPr="006E207E">
        <w:t>Det tekniske beregningsutvalget for inntektsoppgjørene (TBU) viser i sin rapport for 2020 (NOU 2020: 6) at utviklingen i gjennomsnittlig alderspensjon siden 2011 har vært særlig svak for aldersgruppen 62–66 år. Et flertall av disse har imidlertid hatt yrkesinntekt ved siden av alderspensjonen slik at utviklingen i samlet inntekt for denne gruppen har vært god. De som tar ut alderspensjon før 67 år, får imidlertid lavere årlig alderspensjon resten av livet enn om de hadde ventet med uttak til 67 år. Muligheten til å ta ut alderspensjon før 67 år ble innført fra 2011, og det var først årskullene født i 1949 eller senere som fikk mulighet til å ta ut alderspensjon fra 62 år. I aldersgruppen 67–69 år har det derfor vært en gradvis økning i antallet som har hatt mulighet til å ta ut alderspensjon tidlig. Dette gir utslag i særlig lav årlig vekst i gjennomsnittlig alderspensjon for denne gruppen de seneste årene.</w:t>
      </w:r>
    </w:p>
    <w:p w14:paraId="2444E626" w14:textId="77777777" w:rsidR="007D4C8A" w:rsidRPr="006E207E" w:rsidRDefault="007D4C8A" w:rsidP="006E207E">
      <w:r w:rsidRPr="006E207E">
        <w:t>SSB-rapporten «Kombinasjon av tidligpensjon og arbeid» (SSB, 2020) har fulgt 1949-kullet og sett på deres utvikling i inntekt og formue i perioden 2012 til 2018. I 2012 kombinerte nesten en av fem 63-åringer yrkesaktivitet med alderspensjon, hvorav flertallet var menn. Rapporten viser at personer som kombinerte yrkesaktivitet og alderspensjon i 2012 i utgangspunktet hadde et betydelig høyere inntektsnivå enn andre, også sammenliknet med yrkesaktive uten alderspensjon i 2012. Denne forskjellen vedvarte frem til 67 års alder, før den stort sett ble utlignet når de aller fleste gikk ut av arbeidslivet og fikk alderspensjon som viktigste inntektskilde. Yrkesinntektene i de to gruppene av yrkesaktive var relativt like i perioden, så forskjellen mellom dem kom i all hovedsak fra uttaket av alderspensjon. Valget mellom å ta ut tidlig alderspensjon ved siden av yrkesaktivitet eller ikke i 2012 ser ikke ut til å ha skapt forskjeller i formuessituasjonen, til tross for at de som har kombinert arbeid og pensjon har hatt et høyere inntektsnivå i den aktuelle perioden.</w:t>
      </w:r>
    </w:p>
    <w:p w14:paraId="023E1587" w14:textId="77777777" w:rsidR="007D4C8A" w:rsidRPr="006E207E" w:rsidRDefault="007D4C8A" w:rsidP="006E207E">
      <w:r w:rsidRPr="006E207E">
        <w:t>SSB-rapporten «Høy inntektsvekst for eldre» (SSB, 2019) viser også at den eldre befolkningen har hatt god inntektsvekst. I tillegg til å sammenligne inntekten blant den eldre befolkningen på tvers av årskull ser rapporten også på hvordan inntektssammensetningen og samlet inntekt endrer seg med alder for det samme årskullet (1947-kullet). Rapporten viser at median samlet inntekt etter skatt holder seg mer eller mindre rundt 300</w:t>
      </w:r>
      <w:r w:rsidRPr="006E207E">
        <w:rPr>
          <w:rFonts w:ascii="Cambria" w:hAnsi="Cambria" w:cs="Cambria"/>
        </w:rPr>
        <w:t> </w:t>
      </w:r>
      <w:r w:rsidRPr="006E207E">
        <w:t>000 over hele aldersløpet fra 60–70 år.</w:t>
      </w:r>
    </w:p>
    <w:p w14:paraId="22CC87BA" w14:textId="77777777" w:rsidR="007D4C8A" w:rsidRPr="006E207E" w:rsidRDefault="007D4C8A" w:rsidP="006E207E">
      <w:r w:rsidRPr="006E207E">
        <w:t xml:space="preserve">Inntektsutviklingen fordelt på grupper med ulikt inntektsnivå er vist i figur 7.6. Figuren viser økningen i kjøpekraft for den eldre befolkningen fordelt på ulike </w:t>
      </w:r>
      <w:proofErr w:type="spellStart"/>
      <w:r w:rsidRPr="006E207E">
        <w:t>desiler</w:t>
      </w:r>
      <w:proofErr w:type="spellEnd"/>
      <w:r w:rsidRPr="006E207E">
        <w:t>. En desilfordeling for samlet inntekt betyr at populasjonen er delt i 10 intervaller, slik at hvert intervall inneholder like mange personer. Desil 1 referer til de 10 prosentene med lavest inntekt, desil 2 til de 10 prosentene med nest lavest inntekt osv.</w:t>
      </w:r>
    </w:p>
    <w:p w14:paraId="1B7FC071" w14:textId="60EEBF9C" w:rsidR="007D4C8A" w:rsidRPr="006E207E" w:rsidRDefault="00FF4913" w:rsidP="006E207E">
      <w:r>
        <w:rPr>
          <w:noProof/>
        </w:rPr>
        <w:lastRenderedPageBreak/>
        <w:drawing>
          <wp:inline distT="0" distB="0" distL="0" distR="0" wp14:anchorId="4239A335" wp14:editId="4CC4D82C">
            <wp:extent cx="6083935" cy="2677160"/>
            <wp:effectExtent l="0" t="0" r="0" b="8890"/>
            <wp:docPr id="55"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ilde 55"/>
                    <pic:cNvPicPr/>
                  </pic:nvPicPr>
                  <pic:blipFill>
                    <a:blip r:embed="rId12"/>
                    <a:stretch>
                      <a:fillRect/>
                    </a:stretch>
                  </pic:blipFill>
                  <pic:spPr>
                    <a:xfrm>
                      <a:off x="0" y="0"/>
                      <a:ext cx="6083935" cy="2677160"/>
                    </a:xfrm>
                    <a:prstGeom prst="rect">
                      <a:avLst/>
                    </a:prstGeom>
                  </pic:spPr>
                </pic:pic>
              </a:graphicData>
            </a:graphic>
          </wp:inline>
        </w:drawing>
      </w:r>
    </w:p>
    <w:p w14:paraId="0F067FAD" w14:textId="77777777" w:rsidR="007D4C8A" w:rsidRPr="006E207E" w:rsidRDefault="007D4C8A" w:rsidP="006E207E">
      <w:pPr>
        <w:pStyle w:val="figur-tittel"/>
      </w:pPr>
      <w:r w:rsidRPr="006E207E">
        <w:t xml:space="preserve">Realvekst i median samlet inntekt før og etter skatt fra 2008 til 2018 for personer som er 62 år eller eldre fordelt på </w:t>
      </w:r>
      <w:proofErr w:type="spellStart"/>
      <w:r w:rsidRPr="006E207E">
        <w:t>desiler</w:t>
      </w:r>
      <w:proofErr w:type="spellEnd"/>
      <w:r w:rsidRPr="006E207E">
        <w:t>. Prosent</w:t>
      </w:r>
    </w:p>
    <w:p w14:paraId="075CD469" w14:textId="77777777" w:rsidR="007D4C8A" w:rsidRPr="006E207E" w:rsidRDefault="007D4C8A" w:rsidP="006E207E">
      <w:pPr>
        <w:pStyle w:val="Kilde"/>
      </w:pPr>
      <w:r w:rsidRPr="006E207E">
        <w:t>Statistisk sentralbyrå</w:t>
      </w:r>
    </w:p>
    <w:p w14:paraId="0F4D7B57" w14:textId="77777777" w:rsidR="007D4C8A" w:rsidRPr="006E207E" w:rsidRDefault="007D4C8A" w:rsidP="006E207E">
      <w:r w:rsidRPr="006E207E">
        <w:t xml:space="preserve">Realveksten i inntekt etter skatt har vært høy for alle </w:t>
      </w:r>
      <w:proofErr w:type="spellStart"/>
      <w:r w:rsidRPr="006E207E">
        <w:t>desiler</w:t>
      </w:r>
      <w:proofErr w:type="spellEnd"/>
      <w:r w:rsidRPr="006E207E">
        <w:t>. Økningen i kjøpekraft har vært sterk blant de 10 prosentene med høyest samlet inntekt. Realinntektsveksten har også vært høy blant de med lavest samlet inntekt. De fire laveste desilene, dvs. de 40 prosentene med lavest samlet inntekt, har hatt en realvekst i median samlet inntekt etter skatt på 20 prosent eller mer i perioden.</w:t>
      </w:r>
    </w:p>
    <w:p w14:paraId="2A817F1D" w14:textId="77777777" w:rsidR="007D4C8A" w:rsidRPr="006E207E" w:rsidRDefault="007D4C8A" w:rsidP="006E207E">
      <w:r w:rsidRPr="006E207E">
        <w:t>At realveksten i samlet inntekt har vært sterkest blant de med høyest samlet inntekt kan fange opp at en del høytlønnede kombinerer full jobb og full pensjon, noe som ikke var mulig i 2008. At realveksten også har vært god for de med lavest samlet inntekt reflekterer trolig økningen i minstepensjonen i perioden. Tall fra TBU 2021 (tabell 7.6) viser at i minste pensjonsnivå for ektepar/samboende og for enslige har økt i perioden 2011–2020.</w:t>
      </w:r>
    </w:p>
    <w:p w14:paraId="44F65274" w14:textId="77777777" w:rsidR="007D4C8A" w:rsidRPr="006E207E" w:rsidRDefault="007D4C8A" w:rsidP="006E207E">
      <w:pPr>
        <w:pStyle w:val="Overskrift1"/>
      </w:pPr>
      <w:r w:rsidRPr="006E207E">
        <w:lastRenderedPageBreak/>
        <w:t>Minste pensjonsnivå og lavinntekt blant alderspensjonistene</w:t>
      </w:r>
    </w:p>
    <w:p w14:paraId="38C5FA97" w14:textId="77777777" w:rsidR="007D4C8A" w:rsidRPr="006E207E" w:rsidRDefault="007D4C8A" w:rsidP="006E207E">
      <w:r w:rsidRPr="006E207E">
        <w:t>Som nevnt innledningsvis har Stortinget i vedtak 616 bedt regjeringen om at den årlige meldingen til Stortinget om regulering av pensjoner og pensjonisters inntektsforhold rapporterer om utviklingen i antall mottakere av minste pensjonsnivå, samt utviklingen i lavinntekt blant alderspensjonistene.</w:t>
      </w:r>
    </w:p>
    <w:p w14:paraId="1E2B5384" w14:textId="77777777" w:rsidR="007D4C8A" w:rsidRPr="006E207E" w:rsidRDefault="007D4C8A" w:rsidP="006E207E">
      <w:r w:rsidRPr="006E207E">
        <w:t>Ved utgangen av 2020 var det 138</w:t>
      </w:r>
      <w:r w:rsidRPr="006E207E">
        <w:rPr>
          <w:rFonts w:ascii="Cambria" w:hAnsi="Cambria" w:cs="Cambria"/>
        </w:rPr>
        <w:t> </w:t>
      </w:r>
      <w:r w:rsidRPr="006E207E">
        <w:t>200 minstepensjonister blant alderspensjonistene. Den langsiktige trenden er at antall personer som mottar minste pensjonsnivå er fallende. Siden 2011 har andelen minstepensjonister falt fra 24 prosent til 14 prosent av alle alderspensjonistene, se tabell 8.1.</w:t>
      </w:r>
    </w:p>
    <w:p w14:paraId="7F2FAE90" w14:textId="77777777" w:rsidR="007D4C8A" w:rsidRPr="006E207E" w:rsidRDefault="007D4C8A" w:rsidP="006E207E">
      <w:r w:rsidRPr="006E207E">
        <w:t>Minstepensjon kan ikke tas ut før 67 år. For å kunne ta ut alderspensjon før 67 år kreves det at opptjeningen er tilstrekkelig høy for at pensjonsnivået ved 67 år minst tilsvarer minste pensjonsnivå for enslige. Uttak av alderspensjon fra 62 år har gitt flere pensjonister og derfor isolert sett bidratt til en lavere andel med minstepensjon slik det måles her de første årene etter 2011.</w:t>
      </w:r>
    </w:p>
    <w:p w14:paraId="6348D2AE" w14:textId="77777777" w:rsidR="007D4C8A" w:rsidRPr="006E207E" w:rsidRDefault="007D4C8A" w:rsidP="006E207E">
      <w:r w:rsidRPr="006E207E">
        <w:t>Minstepensjonsnivået ble i årene 2011–2015 regulert med G-veksten og deretter justert for effekten av levealdersjusteringen ved 67 år. Dette ga en gunstigere regulering for mottakere av minste pensjonsnivå i årene 2010–2020 sammenlignet med alderspensjonister med høyere pensjon. Fra 2015 til 2016 økte andelen med minste pensjonsnivå noe, som følge av en økning i minste pensjonsnivå for enslige og grunnpensjon for gifte og samboende. Økningen er isolert sett anslått å øke antallet med minstepensjon med 26</w:t>
      </w:r>
      <w:r w:rsidRPr="006E207E">
        <w:rPr>
          <w:rFonts w:ascii="Cambria" w:hAnsi="Cambria" w:cs="Cambria"/>
        </w:rPr>
        <w:t> </w:t>
      </w:r>
      <w:r w:rsidRPr="006E207E">
        <w:t>000 nye minstepensjonister. I 2019 ble minstesatsene hevet ytterligere og denne økningen er anslått å gi 12</w:t>
      </w:r>
      <w:r w:rsidRPr="006E207E">
        <w:rPr>
          <w:rFonts w:ascii="Cambria" w:hAnsi="Cambria" w:cs="Cambria"/>
        </w:rPr>
        <w:t> </w:t>
      </w:r>
      <w:r w:rsidRPr="006E207E">
        <w:t>000 nye minstepensjonister.</w:t>
      </w:r>
    </w:p>
    <w:p w14:paraId="7BC74D86" w14:textId="21EC4286" w:rsidR="007D4C8A" w:rsidRDefault="007D4C8A" w:rsidP="006E207E">
      <w:r w:rsidRPr="006E207E">
        <w:t>I 2021 fattet Stortinget vedtak 525 og 620, om å øke minste pensjonsnivå, særskilt sats enslige med 4000</w:t>
      </w:r>
      <w:r w:rsidRPr="006E207E">
        <w:rPr>
          <w:rFonts w:ascii="Cambria" w:hAnsi="Cambria" w:cs="Cambria"/>
        </w:rPr>
        <w:t> </w:t>
      </w:r>
      <w:r w:rsidRPr="006E207E">
        <w:t>kroner. I budsjettavtalen mellom regjeringspartiene og Fremskrittspartiet om statsbudsjett 2021, ble det også enighet om å øke minste pensjonsnivå for enslige med 5000</w:t>
      </w:r>
      <w:r w:rsidRPr="006E207E">
        <w:rPr>
          <w:rFonts w:ascii="Cambria" w:hAnsi="Cambria" w:cs="Cambria"/>
        </w:rPr>
        <w:t> </w:t>
      </w:r>
      <w:r w:rsidRPr="006E207E">
        <w:t>kroner fra 1.</w:t>
      </w:r>
      <w:r w:rsidRPr="006E207E">
        <w:rPr>
          <w:rFonts w:ascii="Cambria" w:hAnsi="Cambria" w:cs="Cambria"/>
        </w:rPr>
        <w:t> </w:t>
      </w:r>
      <w:r w:rsidRPr="006E207E">
        <w:t>juli 2021. Det er ventet at antallet minstepensjonister vil stige som følge av vedtakene.</w:t>
      </w:r>
    </w:p>
    <w:p w14:paraId="7FC0C1A1" w14:textId="20D12B1C" w:rsidR="006E207E" w:rsidRPr="006E207E" w:rsidRDefault="006E207E" w:rsidP="006E207E">
      <w:pPr>
        <w:pStyle w:val="tabell-tittel"/>
      </w:pPr>
      <w:r w:rsidRPr="006E207E">
        <w:t>Antall og prosentandel minstepensjonister ved utgangen av året</w:t>
      </w:r>
    </w:p>
    <w:p w14:paraId="27F61899" w14:textId="77777777" w:rsidR="007D4C8A" w:rsidRPr="006E207E" w:rsidRDefault="007D4C8A" w:rsidP="006E207E">
      <w:pPr>
        <w:pStyle w:val="Tabellnavn"/>
      </w:pPr>
      <w:r w:rsidRPr="006E207E">
        <w:t>06J1xt2</w:t>
      </w:r>
    </w:p>
    <w:tbl>
      <w:tblPr>
        <w:tblStyle w:val="StandardTabell"/>
        <w:tblW w:w="0" w:type="auto"/>
        <w:tblLayout w:type="fixed"/>
        <w:tblLook w:val="04A0" w:firstRow="1" w:lastRow="0" w:firstColumn="1" w:lastColumn="0" w:noHBand="0" w:noVBand="1"/>
      </w:tblPr>
      <w:tblGrid>
        <w:gridCol w:w="2480"/>
        <w:gridCol w:w="1400"/>
        <w:gridCol w:w="1400"/>
        <w:gridCol w:w="1400"/>
        <w:gridCol w:w="1400"/>
        <w:gridCol w:w="1400"/>
      </w:tblGrid>
      <w:tr w:rsidR="007D4C8A" w:rsidRPr="006E207E" w14:paraId="56384F9B" w14:textId="77777777" w:rsidTr="006E207E">
        <w:trPr>
          <w:trHeight w:val="360"/>
        </w:trPr>
        <w:tc>
          <w:tcPr>
            <w:tcW w:w="2480" w:type="dxa"/>
          </w:tcPr>
          <w:p w14:paraId="1647B1CB" w14:textId="77777777" w:rsidR="007D4C8A" w:rsidRPr="006E207E" w:rsidRDefault="007D4C8A" w:rsidP="006E207E"/>
        </w:tc>
        <w:tc>
          <w:tcPr>
            <w:tcW w:w="1400" w:type="dxa"/>
          </w:tcPr>
          <w:p w14:paraId="577C8060" w14:textId="77777777" w:rsidR="007D4C8A" w:rsidRPr="006E207E" w:rsidRDefault="007D4C8A" w:rsidP="006E207E">
            <w:r w:rsidRPr="006E207E">
              <w:t>2016</w:t>
            </w:r>
          </w:p>
        </w:tc>
        <w:tc>
          <w:tcPr>
            <w:tcW w:w="1400" w:type="dxa"/>
          </w:tcPr>
          <w:p w14:paraId="5E55D597" w14:textId="77777777" w:rsidR="007D4C8A" w:rsidRPr="006E207E" w:rsidRDefault="007D4C8A" w:rsidP="006E207E">
            <w:r w:rsidRPr="006E207E">
              <w:t>2017</w:t>
            </w:r>
          </w:p>
        </w:tc>
        <w:tc>
          <w:tcPr>
            <w:tcW w:w="1400" w:type="dxa"/>
          </w:tcPr>
          <w:p w14:paraId="1DEFDF38" w14:textId="77777777" w:rsidR="007D4C8A" w:rsidRPr="006E207E" w:rsidRDefault="007D4C8A" w:rsidP="006E207E">
            <w:r w:rsidRPr="006E207E">
              <w:t>2018</w:t>
            </w:r>
          </w:p>
        </w:tc>
        <w:tc>
          <w:tcPr>
            <w:tcW w:w="1400" w:type="dxa"/>
          </w:tcPr>
          <w:p w14:paraId="16532743" w14:textId="77777777" w:rsidR="007D4C8A" w:rsidRPr="006E207E" w:rsidRDefault="007D4C8A" w:rsidP="006E207E">
            <w:r w:rsidRPr="006E207E">
              <w:t>2019</w:t>
            </w:r>
          </w:p>
        </w:tc>
        <w:tc>
          <w:tcPr>
            <w:tcW w:w="1400" w:type="dxa"/>
          </w:tcPr>
          <w:p w14:paraId="0F15E67F" w14:textId="77777777" w:rsidR="007D4C8A" w:rsidRPr="006E207E" w:rsidRDefault="007D4C8A" w:rsidP="006E207E">
            <w:r w:rsidRPr="006E207E">
              <w:t>2020</w:t>
            </w:r>
          </w:p>
        </w:tc>
      </w:tr>
      <w:tr w:rsidR="007D4C8A" w:rsidRPr="006E207E" w14:paraId="33B173E0" w14:textId="77777777" w:rsidTr="006E207E">
        <w:trPr>
          <w:trHeight w:val="380"/>
        </w:trPr>
        <w:tc>
          <w:tcPr>
            <w:tcW w:w="2480" w:type="dxa"/>
          </w:tcPr>
          <w:p w14:paraId="4952D35C" w14:textId="77777777" w:rsidR="007D4C8A" w:rsidRPr="006E207E" w:rsidRDefault="007D4C8A" w:rsidP="006E207E">
            <w:r w:rsidRPr="006E207E">
              <w:rPr>
                <w:rStyle w:val="kursiv"/>
              </w:rPr>
              <w:t>Antall</w:t>
            </w:r>
          </w:p>
        </w:tc>
        <w:tc>
          <w:tcPr>
            <w:tcW w:w="1400" w:type="dxa"/>
          </w:tcPr>
          <w:p w14:paraId="09835966" w14:textId="77777777" w:rsidR="007D4C8A" w:rsidRPr="006E207E" w:rsidRDefault="007D4C8A" w:rsidP="006E207E"/>
        </w:tc>
        <w:tc>
          <w:tcPr>
            <w:tcW w:w="1400" w:type="dxa"/>
          </w:tcPr>
          <w:p w14:paraId="0F0963E4" w14:textId="77777777" w:rsidR="007D4C8A" w:rsidRPr="006E207E" w:rsidRDefault="007D4C8A" w:rsidP="006E207E"/>
        </w:tc>
        <w:tc>
          <w:tcPr>
            <w:tcW w:w="1400" w:type="dxa"/>
          </w:tcPr>
          <w:p w14:paraId="7649E064" w14:textId="77777777" w:rsidR="007D4C8A" w:rsidRPr="006E207E" w:rsidRDefault="007D4C8A" w:rsidP="006E207E"/>
        </w:tc>
        <w:tc>
          <w:tcPr>
            <w:tcW w:w="1400" w:type="dxa"/>
          </w:tcPr>
          <w:p w14:paraId="0B324FDF" w14:textId="77777777" w:rsidR="007D4C8A" w:rsidRPr="006E207E" w:rsidRDefault="007D4C8A" w:rsidP="006E207E"/>
        </w:tc>
        <w:tc>
          <w:tcPr>
            <w:tcW w:w="1400" w:type="dxa"/>
          </w:tcPr>
          <w:p w14:paraId="242ED516" w14:textId="77777777" w:rsidR="007D4C8A" w:rsidRPr="006E207E" w:rsidRDefault="007D4C8A" w:rsidP="006E207E"/>
        </w:tc>
      </w:tr>
      <w:tr w:rsidR="007D4C8A" w:rsidRPr="006E207E" w14:paraId="3920F234" w14:textId="77777777" w:rsidTr="006E207E">
        <w:trPr>
          <w:trHeight w:val="380"/>
        </w:trPr>
        <w:tc>
          <w:tcPr>
            <w:tcW w:w="2480" w:type="dxa"/>
          </w:tcPr>
          <w:p w14:paraId="39B72BC5" w14:textId="77777777" w:rsidR="007D4C8A" w:rsidRPr="006E207E" w:rsidRDefault="007D4C8A" w:rsidP="006E207E">
            <w:r w:rsidRPr="006E207E">
              <w:t>Kvinner</w:t>
            </w:r>
          </w:p>
        </w:tc>
        <w:tc>
          <w:tcPr>
            <w:tcW w:w="1400" w:type="dxa"/>
          </w:tcPr>
          <w:p w14:paraId="431704C6" w14:textId="77777777" w:rsidR="007D4C8A" w:rsidRPr="006E207E" w:rsidRDefault="007D4C8A" w:rsidP="006E207E">
            <w:r w:rsidRPr="006E207E">
              <w:t>137</w:t>
            </w:r>
            <w:r w:rsidRPr="006E207E">
              <w:rPr>
                <w:rFonts w:ascii="Cambria" w:hAnsi="Cambria" w:cs="Cambria"/>
              </w:rPr>
              <w:t> </w:t>
            </w:r>
            <w:r w:rsidRPr="006E207E">
              <w:t>814</w:t>
            </w:r>
          </w:p>
        </w:tc>
        <w:tc>
          <w:tcPr>
            <w:tcW w:w="1400" w:type="dxa"/>
          </w:tcPr>
          <w:p w14:paraId="651F0275" w14:textId="77777777" w:rsidR="007D4C8A" w:rsidRPr="006E207E" w:rsidRDefault="007D4C8A" w:rsidP="006E207E">
            <w:r w:rsidRPr="006E207E">
              <w:t>133</w:t>
            </w:r>
            <w:r w:rsidRPr="006E207E">
              <w:rPr>
                <w:rFonts w:ascii="Cambria" w:hAnsi="Cambria" w:cs="Cambria"/>
              </w:rPr>
              <w:t> </w:t>
            </w:r>
            <w:r w:rsidRPr="006E207E">
              <w:t>174</w:t>
            </w:r>
          </w:p>
        </w:tc>
        <w:tc>
          <w:tcPr>
            <w:tcW w:w="1400" w:type="dxa"/>
          </w:tcPr>
          <w:p w14:paraId="71AE3D3C" w14:textId="77777777" w:rsidR="007D4C8A" w:rsidRPr="006E207E" w:rsidRDefault="007D4C8A" w:rsidP="006E207E">
            <w:r w:rsidRPr="006E207E">
              <w:t>124</w:t>
            </w:r>
            <w:r w:rsidRPr="006E207E">
              <w:rPr>
                <w:rFonts w:ascii="Cambria" w:hAnsi="Cambria" w:cs="Cambria"/>
              </w:rPr>
              <w:t> </w:t>
            </w:r>
            <w:r w:rsidRPr="006E207E">
              <w:t>456</w:t>
            </w:r>
          </w:p>
        </w:tc>
        <w:tc>
          <w:tcPr>
            <w:tcW w:w="1400" w:type="dxa"/>
          </w:tcPr>
          <w:p w14:paraId="447014DE" w14:textId="77777777" w:rsidR="007D4C8A" w:rsidRPr="006E207E" w:rsidRDefault="007D4C8A" w:rsidP="006E207E">
            <w:r w:rsidRPr="006E207E">
              <w:t>125</w:t>
            </w:r>
            <w:r w:rsidRPr="006E207E">
              <w:rPr>
                <w:rFonts w:ascii="Cambria" w:hAnsi="Cambria" w:cs="Cambria"/>
              </w:rPr>
              <w:t> </w:t>
            </w:r>
            <w:r w:rsidRPr="006E207E">
              <w:t>901</w:t>
            </w:r>
          </w:p>
        </w:tc>
        <w:tc>
          <w:tcPr>
            <w:tcW w:w="1400" w:type="dxa"/>
          </w:tcPr>
          <w:p w14:paraId="1ADD5C0C" w14:textId="77777777" w:rsidR="007D4C8A" w:rsidRPr="006E207E" w:rsidRDefault="007D4C8A" w:rsidP="006E207E">
            <w:r w:rsidRPr="006E207E">
              <w:t>118</w:t>
            </w:r>
            <w:r w:rsidRPr="006E207E">
              <w:rPr>
                <w:rFonts w:ascii="Cambria" w:hAnsi="Cambria" w:cs="Cambria"/>
              </w:rPr>
              <w:t> </w:t>
            </w:r>
            <w:r w:rsidRPr="006E207E">
              <w:t>083</w:t>
            </w:r>
          </w:p>
        </w:tc>
      </w:tr>
      <w:tr w:rsidR="007D4C8A" w:rsidRPr="006E207E" w14:paraId="4F9EFA6C" w14:textId="77777777" w:rsidTr="006E207E">
        <w:trPr>
          <w:trHeight w:val="380"/>
        </w:trPr>
        <w:tc>
          <w:tcPr>
            <w:tcW w:w="2480" w:type="dxa"/>
          </w:tcPr>
          <w:p w14:paraId="3FF8976C" w14:textId="77777777" w:rsidR="007D4C8A" w:rsidRPr="006E207E" w:rsidRDefault="007D4C8A" w:rsidP="006E207E">
            <w:r w:rsidRPr="006E207E">
              <w:t>Menn</w:t>
            </w:r>
          </w:p>
        </w:tc>
        <w:tc>
          <w:tcPr>
            <w:tcW w:w="1400" w:type="dxa"/>
          </w:tcPr>
          <w:p w14:paraId="3ED5DE9B" w14:textId="77777777" w:rsidR="007D4C8A" w:rsidRPr="006E207E" w:rsidRDefault="007D4C8A" w:rsidP="006E207E">
            <w:r w:rsidRPr="006E207E">
              <w:t>20</w:t>
            </w:r>
            <w:r w:rsidRPr="006E207E">
              <w:rPr>
                <w:rFonts w:ascii="Cambria" w:hAnsi="Cambria" w:cs="Cambria"/>
              </w:rPr>
              <w:t> </w:t>
            </w:r>
            <w:r w:rsidRPr="006E207E">
              <w:t>783</w:t>
            </w:r>
          </w:p>
        </w:tc>
        <w:tc>
          <w:tcPr>
            <w:tcW w:w="1400" w:type="dxa"/>
          </w:tcPr>
          <w:p w14:paraId="2DC9A804" w14:textId="77777777" w:rsidR="007D4C8A" w:rsidRPr="006E207E" w:rsidRDefault="007D4C8A" w:rsidP="006E207E">
            <w:r w:rsidRPr="006E207E">
              <w:t>21</w:t>
            </w:r>
            <w:r w:rsidRPr="006E207E">
              <w:rPr>
                <w:rFonts w:ascii="Cambria" w:hAnsi="Cambria" w:cs="Cambria"/>
              </w:rPr>
              <w:t> </w:t>
            </w:r>
            <w:r w:rsidRPr="006E207E">
              <w:t>037</w:t>
            </w:r>
          </w:p>
        </w:tc>
        <w:tc>
          <w:tcPr>
            <w:tcW w:w="1400" w:type="dxa"/>
          </w:tcPr>
          <w:p w14:paraId="2C3F74C6" w14:textId="77777777" w:rsidR="007D4C8A" w:rsidRPr="006E207E" w:rsidRDefault="007D4C8A" w:rsidP="006E207E">
            <w:r w:rsidRPr="006E207E">
              <w:t>20</w:t>
            </w:r>
            <w:r w:rsidRPr="006E207E">
              <w:rPr>
                <w:rFonts w:ascii="Cambria" w:hAnsi="Cambria" w:cs="Cambria"/>
              </w:rPr>
              <w:t> </w:t>
            </w:r>
            <w:r w:rsidRPr="006E207E">
              <w:t>193</w:t>
            </w:r>
          </w:p>
        </w:tc>
        <w:tc>
          <w:tcPr>
            <w:tcW w:w="1400" w:type="dxa"/>
          </w:tcPr>
          <w:p w14:paraId="196FA92C" w14:textId="77777777" w:rsidR="007D4C8A" w:rsidRPr="006E207E" w:rsidRDefault="007D4C8A" w:rsidP="006E207E">
            <w:r w:rsidRPr="006E207E">
              <w:t>20</w:t>
            </w:r>
            <w:r w:rsidRPr="006E207E">
              <w:rPr>
                <w:rFonts w:ascii="Cambria" w:hAnsi="Cambria" w:cs="Cambria"/>
              </w:rPr>
              <w:t> </w:t>
            </w:r>
            <w:r w:rsidRPr="006E207E">
              <w:t>938</w:t>
            </w:r>
          </w:p>
        </w:tc>
        <w:tc>
          <w:tcPr>
            <w:tcW w:w="1400" w:type="dxa"/>
          </w:tcPr>
          <w:p w14:paraId="6BB9BD45" w14:textId="77777777" w:rsidR="007D4C8A" w:rsidRPr="006E207E" w:rsidRDefault="007D4C8A" w:rsidP="006E207E">
            <w:r w:rsidRPr="006E207E">
              <w:t>20</w:t>
            </w:r>
            <w:r w:rsidRPr="006E207E">
              <w:rPr>
                <w:rFonts w:ascii="Cambria" w:hAnsi="Cambria" w:cs="Cambria"/>
              </w:rPr>
              <w:t> </w:t>
            </w:r>
            <w:r w:rsidRPr="006E207E">
              <w:t>164</w:t>
            </w:r>
          </w:p>
        </w:tc>
      </w:tr>
      <w:tr w:rsidR="007D4C8A" w:rsidRPr="006E207E" w14:paraId="1B6B6201" w14:textId="77777777" w:rsidTr="006E207E">
        <w:trPr>
          <w:trHeight w:val="380"/>
        </w:trPr>
        <w:tc>
          <w:tcPr>
            <w:tcW w:w="2480" w:type="dxa"/>
          </w:tcPr>
          <w:p w14:paraId="20F9F2E7" w14:textId="77777777" w:rsidR="007D4C8A" w:rsidRPr="006E207E" w:rsidRDefault="007D4C8A" w:rsidP="006E207E">
            <w:r w:rsidRPr="006E207E">
              <w:t>Totalt</w:t>
            </w:r>
          </w:p>
        </w:tc>
        <w:tc>
          <w:tcPr>
            <w:tcW w:w="1400" w:type="dxa"/>
          </w:tcPr>
          <w:p w14:paraId="2FE85073" w14:textId="77777777" w:rsidR="007D4C8A" w:rsidRPr="006E207E" w:rsidRDefault="007D4C8A" w:rsidP="006E207E">
            <w:r w:rsidRPr="006E207E">
              <w:t>158</w:t>
            </w:r>
            <w:r w:rsidRPr="006E207E">
              <w:rPr>
                <w:rFonts w:ascii="Cambria" w:hAnsi="Cambria" w:cs="Cambria"/>
              </w:rPr>
              <w:t> </w:t>
            </w:r>
            <w:r w:rsidRPr="006E207E">
              <w:t>597</w:t>
            </w:r>
          </w:p>
        </w:tc>
        <w:tc>
          <w:tcPr>
            <w:tcW w:w="1400" w:type="dxa"/>
          </w:tcPr>
          <w:p w14:paraId="7E631F05" w14:textId="77777777" w:rsidR="007D4C8A" w:rsidRPr="006E207E" w:rsidRDefault="007D4C8A" w:rsidP="006E207E">
            <w:r w:rsidRPr="006E207E">
              <w:t>154</w:t>
            </w:r>
            <w:r w:rsidRPr="006E207E">
              <w:rPr>
                <w:rFonts w:ascii="Cambria" w:hAnsi="Cambria" w:cs="Cambria"/>
              </w:rPr>
              <w:t> </w:t>
            </w:r>
            <w:r w:rsidRPr="006E207E">
              <w:t>211</w:t>
            </w:r>
          </w:p>
        </w:tc>
        <w:tc>
          <w:tcPr>
            <w:tcW w:w="1400" w:type="dxa"/>
          </w:tcPr>
          <w:p w14:paraId="3BA9FB74" w14:textId="77777777" w:rsidR="007D4C8A" w:rsidRPr="006E207E" w:rsidRDefault="007D4C8A" w:rsidP="006E207E">
            <w:r w:rsidRPr="006E207E">
              <w:t>144</w:t>
            </w:r>
            <w:r w:rsidRPr="006E207E">
              <w:rPr>
                <w:rFonts w:ascii="Cambria" w:hAnsi="Cambria" w:cs="Cambria"/>
              </w:rPr>
              <w:t> </w:t>
            </w:r>
            <w:r w:rsidRPr="006E207E">
              <w:t>649</w:t>
            </w:r>
          </w:p>
        </w:tc>
        <w:tc>
          <w:tcPr>
            <w:tcW w:w="1400" w:type="dxa"/>
          </w:tcPr>
          <w:p w14:paraId="032055B4" w14:textId="77777777" w:rsidR="007D4C8A" w:rsidRPr="006E207E" w:rsidRDefault="007D4C8A" w:rsidP="006E207E">
            <w:r w:rsidRPr="006E207E">
              <w:t>146</w:t>
            </w:r>
            <w:r w:rsidRPr="006E207E">
              <w:rPr>
                <w:rFonts w:ascii="Cambria" w:hAnsi="Cambria" w:cs="Cambria"/>
              </w:rPr>
              <w:t> </w:t>
            </w:r>
            <w:r w:rsidRPr="006E207E">
              <w:t>839</w:t>
            </w:r>
          </w:p>
        </w:tc>
        <w:tc>
          <w:tcPr>
            <w:tcW w:w="1400" w:type="dxa"/>
          </w:tcPr>
          <w:p w14:paraId="0A849596" w14:textId="77777777" w:rsidR="007D4C8A" w:rsidRPr="006E207E" w:rsidRDefault="007D4C8A" w:rsidP="006E207E">
            <w:r w:rsidRPr="006E207E">
              <w:t>138</w:t>
            </w:r>
            <w:r w:rsidRPr="006E207E">
              <w:rPr>
                <w:rFonts w:ascii="Cambria" w:hAnsi="Cambria" w:cs="Cambria"/>
              </w:rPr>
              <w:t> </w:t>
            </w:r>
            <w:r w:rsidRPr="006E207E">
              <w:t>247</w:t>
            </w:r>
          </w:p>
        </w:tc>
      </w:tr>
      <w:tr w:rsidR="007D4C8A" w:rsidRPr="006E207E" w14:paraId="1278791C" w14:textId="77777777" w:rsidTr="006E207E">
        <w:trPr>
          <w:trHeight w:val="380"/>
        </w:trPr>
        <w:tc>
          <w:tcPr>
            <w:tcW w:w="2480" w:type="dxa"/>
          </w:tcPr>
          <w:p w14:paraId="019B87EA" w14:textId="77777777" w:rsidR="007D4C8A" w:rsidRPr="006E207E" w:rsidRDefault="007D4C8A" w:rsidP="006E207E">
            <w:r w:rsidRPr="006E207E">
              <w:rPr>
                <w:rStyle w:val="kursiv"/>
              </w:rPr>
              <w:t>Prosentandel</w:t>
            </w:r>
          </w:p>
        </w:tc>
        <w:tc>
          <w:tcPr>
            <w:tcW w:w="1400" w:type="dxa"/>
          </w:tcPr>
          <w:p w14:paraId="46B9D225" w14:textId="77777777" w:rsidR="007D4C8A" w:rsidRPr="006E207E" w:rsidRDefault="007D4C8A" w:rsidP="006E207E"/>
        </w:tc>
        <w:tc>
          <w:tcPr>
            <w:tcW w:w="1400" w:type="dxa"/>
          </w:tcPr>
          <w:p w14:paraId="61BFA521" w14:textId="77777777" w:rsidR="007D4C8A" w:rsidRPr="006E207E" w:rsidRDefault="007D4C8A" w:rsidP="006E207E"/>
        </w:tc>
        <w:tc>
          <w:tcPr>
            <w:tcW w:w="1400" w:type="dxa"/>
          </w:tcPr>
          <w:p w14:paraId="102EBBDB" w14:textId="77777777" w:rsidR="007D4C8A" w:rsidRPr="006E207E" w:rsidRDefault="007D4C8A" w:rsidP="006E207E"/>
        </w:tc>
        <w:tc>
          <w:tcPr>
            <w:tcW w:w="1400" w:type="dxa"/>
          </w:tcPr>
          <w:p w14:paraId="6BE9845E" w14:textId="77777777" w:rsidR="007D4C8A" w:rsidRPr="006E207E" w:rsidRDefault="007D4C8A" w:rsidP="006E207E"/>
        </w:tc>
        <w:tc>
          <w:tcPr>
            <w:tcW w:w="1400" w:type="dxa"/>
          </w:tcPr>
          <w:p w14:paraId="7887F2BF" w14:textId="77777777" w:rsidR="007D4C8A" w:rsidRPr="006E207E" w:rsidRDefault="007D4C8A" w:rsidP="006E207E"/>
        </w:tc>
      </w:tr>
      <w:tr w:rsidR="007D4C8A" w:rsidRPr="006E207E" w14:paraId="046534DE" w14:textId="77777777" w:rsidTr="006E207E">
        <w:trPr>
          <w:trHeight w:val="380"/>
        </w:trPr>
        <w:tc>
          <w:tcPr>
            <w:tcW w:w="2480" w:type="dxa"/>
          </w:tcPr>
          <w:p w14:paraId="32CAD40E" w14:textId="77777777" w:rsidR="007D4C8A" w:rsidRPr="006E207E" w:rsidRDefault="007D4C8A" w:rsidP="006E207E">
            <w:r w:rsidRPr="006E207E">
              <w:t>Kvinner</w:t>
            </w:r>
          </w:p>
        </w:tc>
        <w:tc>
          <w:tcPr>
            <w:tcW w:w="1400" w:type="dxa"/>
          </w:tcPr>
          <w:p w14:paraId="2A35EF5C" w14:textId="77777777" w:rsidR="007D4C8A" w:rsidRPr="006E207E" w:rsidRDefault="007D4C8A" w:rsidP="006E207E">
            <w:r w:rsidRPr="006E207E">
              <w:t>29,8</w:t>
            </w:r>
          </w:p>
        </w:tc>
        <w:tc>
          <w:tcPr>
            <w:tcW w:w="1400" w:type="dxa"/>
          </w:tcPr>
          <w:p w14:paraId="722C60D4" w14:textId="77777777" w:rsidR="007D4C8A" w:rsidRPr="006E207E" w:rsidRDefault="007D4C8A" w:rsidP="006E207E">
            <w:r w:rsidRPr="006E207E">
              <w:t>28,2</w:t>
            </w:r>
          </w:p>
        </w:tc>
        <w:tc>
          <w:tcPr>
            <w:tcW w:w="1400" w:type="dxa"/>
          </w:tcPr>
          <w:p w14:paraId="2B8B9F00" w14:textId="77777777" w:rsidR="007D4C8A" w:rsidRPr="006E207E" w:rsidRDefault="007D4C8A" w:rsidP="006E207E">
            <w:r w:rsidRPr="006E207E">
              <w:t>25,9</w:t>
            </w:r>
          </w:p>
        </w:tc>
        <w:tc>
          <w:tcPr>
            <w:tcW w:w="1400" w:type="dxa"/>
          </w:tcPr>
          <w:p w14:paraId="265F91C0" w14:textId="77777777" w:rsidR="007D4C8A" w:rsidRPr="006E207E" w:rsidRDefault="007D4C8A" w:rsidP="006E207E">
            <w:r w:rsidRPr="006E207E">
              <w:t>25,6</w:t>
            </w:r>
          </w:p>
        </w:tc>
        <w:tc>
          <w:tcPr>
            <w:tcW w:w="1400" w:type="dxa"/>
          </w:tcPr>
          <w:p w14:paraId="3B6748EB" w14:textId="77777777" w:rsidR="007D4C8A" w:rsidRPr="006E207E" w:rsidRDefault="007D4C8A" w:rsidP="006E207E">
            <w:r w:rsidRPr="006E207E">
              <w:t>23,5</w:t>
            </w:r>
          </w:p>
        </w:tc>
      </w:tr>
      <w:tr w:rsidR="007D4C8A" w:rsidRPr="006E207E" w14:paraId="209EC530" w14:textId="77777777" w:rsidTr="006E207E">
        <w:trPr>
          <w:trHeight w:val="380"/>
        </w:trPr>
        <w:tc>
          <w:tcPr>
            <w:tcW w:w="2480" w:type="dxa"/>
          </w:tcPr>
          <w:p w14:paraId="39A9E5CA" w14:textId="77777777" w:rsidR="007D4C8A" w:rsidRPr="006E207E" w:rsidRDefault="007D4C8A" w:rsidP="006E207E">
            <w:r w:rsidRPr="006E207E">
              <w:t>Menn</w:t>
            </w:r>
          </w:p>
        </w:tc>
        <w:tc>
          <w:tcPr>
            <w:tcW w:w="1400" w:type="dxa"/>
          </w:tcPr>
          <w:p w14:paraId="45E1589D" w14:textId="77777777" w:rsidR="007D4C8A" w:rsidRPr="006E207E" w:rsidRDefault="007D4C8A" w:rsidP="006E207E">
            <w:r w:rsidRPr="006E207E">
              <w:t>4,8</w:t>
            </w:r>
          </w:p>
        </w:tc>
        <w:tc>
          <w:tcPr>
            <w:tcW w:w="1400" w:type="dxa"/>
          </w:tcPr>
          <w:p w14:paraId="71115DE4" w14:textId="77777777" w:rsidR="007D4C8A" w:rsidRPr="006E207E" w:rsidRDefault="007D4C8A" w:rsidP="006E207E">
            <w:r w:rsidRPr="006E207E">
              <w:t>4,7</w:t>
            </w:r>
          </w:p>
        </w:tc>
        <w:tc>
          <w:tcPr>
            <w:tcW w:w="1400" w:type="dxa"/>
          </w:tcPr>
          <w:p w14:paraId="424BF262" w14:textId="77777777" w:rsidR="007D4C8A" w:rsidRPr="006E207E" w:rsidRDefault="007D4C8A" w:rsidP="006E207E">
            <w:r w:rsidRPr="006E207E">
              <w:t>4,4</w:t>
            </w:r>
          </w:p>
        </w:tc>
        <w:tc>
          <w:tcPr>
            <w:tcW w:w="1400" w:type="dxa"/>
          </w:tcPr>
          <w:p w14:paraId="769E6B7F" w14:textId="77777777" w:rsidR="007D4C8A" w:rsidRPr="006E207E" w:rsidRDefault="007D4C8A" w:rsidP="006E207E">
            <w:r w:rsidRPr="006E207E">
              <w:t>4,5</w:t>
            </w:r>
          </w:p>
        </w:tc>
        <w:tc>
          <w:tcPr>
            <w:tcW w:w="1400" w:type="dxa"/>
          </w:tcPr>
          <w:p w14:paraId="368ED56F" w14:textId="77777777" w:rsidR="007D4C8A" w:rsidRPr="006E207E" w:rsidRDefault="007D4C8A" w:rsidP="006E207E">
            <w:r w:rsidRPr="006E207E">
              <w:t>4,2</w:t>
            </w:r>
          </w:p>
        </w:tc>
      </w:tr>
      <w:tr w:rsidR="007D4C8A" w:rsidRPr="006E207E" w14:paraId="08A02076" w14:textId="77777777" w:rsidTr="006E207E">
        <w:trPr>
          <w:trHeight w:val="380"/>
        </w:trPr>
        <w:tc>
          <w:tcPr>
            <w:tcW w:w="2480" w:type="dxa"/>
          </w:tcPr>
          <w:p w14:paraId="05FF8F51" w14:textId="77777777" w:rsidR="007D4C8A" w:rsidRPr="006E207E" w:rsidRDefault="007D4C8A" w:rsidP="006E207E">
            <w:r w:rsidRPr="006E207E">
              <w:t>Totalt</w:t>
            </w:r>
          </w:p>
        </w:tc>
        <w:tc>
          <w:tcPr>
            <w:tcW w:w="1400" w:type="dxa"/>
          </w:tcPr>
          <w:p w14:paraId="3829D7D7" w14:textId="77777777" w:rsidR="007D4C8A" w:rsidRPr="006E207E" w:rsidRDefault="007D4C8A" w:rsidP="006E207E">
            <w:r w:rsidRPr="006E207E">
              <w:t>17,7</w:t>
            </w:r>
          </w:p>
        </w:tc>
        <w:tc>
          <w:tcPr>
            <w:tcW w:w="1400" w:type="dxa"/>
          </w:tcPr>
          <w:p w14:paraId="384A1C89" w14:textId="77777777" w:rsidR="007D4C8A" w:rsidRPr="006E207E" w:rsidRDefault="007D4C8A" w:rsidP="006E207E">
            <w:r w:rsidRPr="006E207E">
              <w:t>16,8</w:t>
            </w:r>
          </w:p>
        </w:tc>
        <w:tc>
          <w:tcPr>
            <w:tcW w:w="1400" w:type="dxa"/>
          </w:tcPr>
          <w:p w14:paraId="0E358DE9" w14:textId="77777777" w:rsidR="007D4C8A" w:rsidRPr="006E207E" w:rsidRDefault="007D4C8A" w:rsidP="006E207E">
            <w:r w:rsidRPr="006E207E">
              <w:t>15,4</w:t>
            </w:r>
          </w:p>
        </w:tc>
        <w:tc>
          <w:tcPr>
            <w:tcW w:w="1400" w:type="dxa"/>
          </w:tcPr>
          <w:p w14:paraId="3791EAD4" w14:textId="77777777" w:rsidR="007D4C8A" w:rsidRPr="006E207E" w:rsidRDefault="007D4C8A" w:rsidP="006E207E">
            <w:r w:rsidRPr="006E207E">
              <w:t>15,3</w:t>
            </w:r>
          </w:p>
        </w:tc>
        <w:tc>
          <w:tcPr>
            <w:tcW w:w="1400" w:type="dxa"/>
          </w:tcPr>
          <w:p w14:paraId="73EA8FEB" w14:textId="77777777" w:rsidR="007D4C8A" w:rsidRPr="006E207E" w:rsidRDefault="007D4C8A" w:rsidP="006E207E">
            <w:r w:rsidRPr="006E207E">
              <w:t>14,1</w:t>
            </w:r>
          </w:p>
        </w:tc>
      </w:tr>
    </w:tbl>
    <w:p w14:paraId="568FAA0D" w14:textId="77777777" w:rsidR="007D4C8A" w:rsidRPr="006E207E" w:rsidRDefault="007D4C8A" w:rsidP="006E207E">
      <w:pPr>
        <w:pStyle w:val="tabell-noter"/>
      </w:pPr>
      <w:r w:rsidRPr="006E207E">
        <w:t>Med minstepensjonist menes her alderspensjonister over 67 år som mottar den garanterte minste alderspensjonsytelsen fra folketrygden, såkalte minste pensjonsnivå. For mottakere av AFP i privat sektor, medregnes den livsvarige delen av AFP-ytelsen i den samlede pensjonen ved vurdering om den enkelte regnes som minstepensjonist. For alderspensjon beregnet etter nye opptjeningsregler har beregnet minste pensjonsnivå byttet navn til garantipensjon. Dette gjelder delvis for årskullene 1954–1962 og fullt ut for årskull født etter 1962 som mottar en minsteytelse fra 2021 og senere.</w:t>
      </w:r>
    </w:p>
    <w:p w14:paraId="607B9D19" w14:textId="77777777" w:rsidR="007D4C8A" w:rsidRPr="006E207E" w:rsidRDefault="007D4C8A" w:rsidP="006E207E">
      <w:pPr>
        <w:pStyle w:val="Kilde"/>
      </w:pPr>
      <w:r w:rsidRPr="006E207E">
        <w:t>Arbeids- og velferdsdirektoratet</w:t>
      </w:r>
    </w:p>
    <w:p w14:paraId="0146B9E7" w14:textId="77777777" w:rsidR="007D4C8A" w:rsidRPr="006E207E" w:rsidRDefault="007D4C8A" w:rsidP="006E207E">
      <w:r w:rsidRPr="006E207E">
        <w:t xml:space="preserve">Tabell 8.1 illustrerer den fallende andelen som mottar minste pensjonsnivå. Den viser også at det er store kjønnsforskjeller blant mottakerne av minste pensjonsnivå. Den fallende andelen kan dels forklares ut fra at yngre </w:t>
      </w:r>
      <w:r w:rsidRPr="006E207E">
        <w:lastRenderedPageBreak/>
        <w:t>årskull har høyere opptjening til alderspensjon. I ny opptjeningsmodell avkortes ikke garantipensjonen fullt ut mot opptjent inntektspensjon, og de aller fleste som har jobbet noe eller fått omsorgsopptjening vil få en høyere pensjon enn garantipensjonsnivået.</w:t>
      </w:r>
    </w:p>
    <w:p w14:paraId="11568306" w14:textId="77777777" w:rsidR="007D4C8A" w:rsidRPr="006E207E" w:rsidRDefault="007D4C8A" w:rsidP="006E207E">
      <w:r w:rsidRPr="006E207E">
        <w:t>Kvinner utgjør majoriteten blant de som mottar minste pensjonsnivå. I 2011 var andelen kvinnelige alderspensjonister med minste pensjonsnivå 39,8 prosent, mens i 2020 var andelen redusert til 23,5 prosent. Andelen mannlige alderspensjonister med minste pensjonsnivå har også falt siden 2011, men reduksjonen har ikke vært like stor, kun 2,6 prosentpoeng, og andelen mannlige alderspensjonister med minste pensjonsnivå var i 2020 på 4,2 prosent.</w:t>
      </w:r>
    </w:p>
    <w:p w14:paraId="3EED482F" w14:textId="77777777" w:rsidR="007D4C8A" w:rsidRPr="006E207E" w:rsidRDefault="007D4C8A" w:rsidP="006E207E">
      <w:r w:rsidRPr="006E207E">
        <w:t>Reduksjonen i antall mottakere av minste pensjonsnivå skyldes primært at yngre kvinnelige alderspensjonister har mer opptjening til pensjon sammenlignet med de eldre årskullene. Det illustreres tydelig ved å undersøke forskjellen mellom yngre og eldre årskull.</w:t>
      </w:r>
    </w:p>
    <w:p w14:paraId="2FF71199" w14:textId="77777777" w:rsidR="007D4C8A" w:rsidRPr="006E207E" w:rsidRDefault="007D4C8A" w:rsidP="006E207E">
      <w:r w:rsidRPr="006E207E">
        <w:t>Blant kvinnelige alderspensjonister som var 85 år og eldre, faller 43,3 prosent inn under definisjonen minstepensjonist. For menn i tilsvarende aldersgruppe var andelen 9,3 prosent. For kvinnelige alderspensjonister i aldersgruppen 67–69 år var den samme andelen 5,2 prosent, se figur 8.1.</w:t>
      </w:r>
    </w:p>
    <w:p w14:paraId="346AE68F" w14:textId="0C4C9473" w:rsidR="007D4C8A" w:rsidRPr="006E207E" w:rsidRDefault="00FF4913" w:rsidP="006E207E">
      <w:r>
        <w:rPr>
          <w:noProof/>
        </w:rPr>
        <w:drawing>
          <wp:inline distT="0" distB="0" distL="0" distR="0" wp14:anchorId="70E7B9C5" wp14:editId="562C68C2">
            <wp:extent cx="6083935" cy="3049270"/>
            <wp:effectExtent l="0" t="0" r="0" b="0"/>
            <wp:docPr id="56"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ilde 56"/>
                    <pic:cNvPicPr/>
                  </pic:nvPicPr>
                  <pic:blipFill>
                    <a:blip r:embed="rId13"/>
                    <a:stretch>
                      <a:fillRect/>
                    </a:stretch>
                  </pic:blipFill>
                  <pic:spPr>
                    <a:xfrm>
                      <a:off x="0" y="0"/>
                      <a:ext cx="6083935" cy="3049270"/>
                    </a:xfrm>
                    <a:prstGeom prst="rect">
                      <a:avLst/>
                    </a:prstGeom>
                  </pic:spPr>
                </pic:pic>
              </a:graphicData>
            </a:graphic>
          </wp:inline>
        </w:drawing>
      </w:r>
    </w:p>
    <w:p w14:paraId="041BDCD6" w14:textId="77777777" w:rsidR="007D4C8A" w:rsidRPr="006E207E" w:rsidRDefault="007D4C8A" w:rsidP="00FF4913">
      <w:pPr>
        <w:pStyle w:val="figur-tittel"/>
        <w:numPr>
          <w:ilvl w:val="5"/>
          <w:numId w:val="25"/>
        </w:numPr>
      </w:pPr>
      <w:r w:rsidRPr="006E207E">
        <w:t>Andel minstepensjonister av alle alderspensjonister. Kjønn og alder. Desember. 2020</w:t>
      </w:r>
    </w:p>
    <w:p w14:paraId="3BF3ABE6" w14:textId="77777777" w:rsidR="007D4C8A" w:rsidRPr="006E207E" w:rsidRDefault="007D4C8A" w:rsidP="006E207E">
      <w:pPr>
        <w:pStyle w:val="Kilde"/>
      </w:pPr>
      <w:r w:rsidRPr="006E207E">
        <w:t>Arbeids- og velferdsdirektoratet</w:t>
      </w:r>
    </w:p>
    <w:p w14:paraId="0E166C33" w14:textId="77777777" w:rsidR="007D4C8A" w:rsidRPr="006E207E" w:rsidRDefault="007D4C8A" w:rsidP="006E207E">
      <w:r w:rsidRPr="006E207E">
        <w:t>Dersom beregnet alderspensjon er lavere enn satsen for minste pensjonsnivå gis det ulike tillegg i alderspensjonen, og en mottaker kan få flere tillegg. Tilleggene som ytes er «pensjonstillegg», «særtillegg», «individuelt minstenivåtillegg» og «minstenivåtillegg for pensjonistpar». Figur 8.2 viser utviklingen i antall mottakere av de ulike tilleggene som gis til alderspensjonen.</w:t>
      </w:r>
    </w:p>
    <w:p w14:paraId="0D41AB9C" w14:textId="5FC361D8" w:rsidR="007D4C8A" w:rsidRPr="006E207E" w:rsidRDefault="00FF4913" w:rsidP="006E207E">
      <w:r>
        <w:rPr>
          <w:noProof/>
        </w:rPr>
        <w:lastRenderedPageBreak/>
        <w:drawing>
          <wp:inline distT="0" distB="0" distL="0" distR="0" wp14:anchorId="658D8C89" wp14:editId="3D71106F">
            <wp:extent cx="6083935" cy="3042285"/>
            <wp:effectExtent l="0" t="0" r="0" b="5715"/>
            <wp:docPr id="57"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lde 57"/>
                    <pic:cNvPicPr/>
                  </pic:nvPicPr>
                  <pic:blipFill>
                    <a:blip r:embed="rId14"/>
                    <a:stretch>
                      <a:fillRect/>
                    </a:stretch>
                  </pic:blipFill>
                  <pic:spPr>
                    <a:xfrm>
                      <a:off x="0" y="0"/>
                      <a:ext cx="6083935" cy="3042285"/>
                    </a:xfrm>
                    <a:prstGeom prst="rect">
                      <a:avLst/>
                    </a:prstGeom>
                  </pic:spPr>
                </pic:pic>
              </a:graphicData>
            </a:graphic>
          </wp:inline>
        </w:drawing>
      </w:r>
    </w:p>
    <w:p w14:paraId="2B61334D" w14:textId="77777777" w:rsidR="007D4C8A" w:rsidRPr="006E207E" w:rsidRDefault="007D4C8A" w:rsidP="006E207E">
      <w:pPr>
        <w:pStyle w:val="figur-tittel"/>
      </w:pPr>
      <w:r w:rsidRPr="006E207E">
        <w:t>Tillegg med utgangspunkt i minste pensjonsnivå. Antall. Desember 2011- 2020.</w:t>
      </w:r>
    </w:p>
    <w:p w14:paraId="4AF9CA38" w14:textId="77777777" w:rsidR="007D4C8A" w:rsidRPr="006E207E" w:rsidRDefault="007D4C8A" w:rsidP="006E207E">
      <w:pPr>
        <w:pStyle w:val="figur-noter"/>
      </w:pPr>
      <w:r w:rsidRPr="006E207E">
        <w:t xml:space="preserve">De aller fleste av mottakerne av tilleggene inngår som minstepensjonister i statistikken, men det er noen unntak. Alderspensjonister som utelukkende mottar tillegg for </w:t>
      </w:r>
      <w:proofErr w:type="gramStart"/>
      <w:r w:rsidRPr="006E207E">
        <w:t>pensjonistpar</w:t>
      </w:r>
      <w:proofErr w:type="gramEnd"/>
      <w:r w:rsidRPr="006E207E">
        <w:t xml:space="preserve"> vil ikke være omfattet. Noen mottakere av pensjonstillegg kan få en alderspensjon som overstiger minstenivået på grunn av uttakstidspunkt og regulering. De vil i slike tilfeller ikke regnes som minstepensjonister. En annen årsak kan være mottak av AFP i privat sektor, ettersom det er summen av alderspensjon og AFP i privat sektor (utenom kompensasjonstillegg) som avgjør om den enkelte regnes som minstepensjonist.</w:t>
      </w:r>
    </w:p>
    <w:p w14:paraId="6BCF977D" w14:textId="77777777" w:rsidR="007D4C8A" w:rsidRPr="006E207E" w:rsidRDefault="007D4C8A" w:rsidP="006E207E">
      <w:pPr>
        <w:pStyle w:val="Kilde"/>
      </w:pPr>
      <w:r w:rsidRPr="006E207E">
        <w:t>Arbeids- og velferdsdirektoratet</w:t>
      </w:r>
    </w:p>
    <w:p w14:paraId="15F38BC0" w14:textId="77777777" w:rsidR="007D4C8A" w:rsidRPr="006E207E" w:rsidRDefault="007D4C8A" w:rsidP="006E207E">
      <w:r w:rsidRPr="006E207E">
        <w:t>Særtillegg ytes til mottakere født i 1943 eller tidligere som er omfattet av gammel ordning, og det var 69</w:t>
      </w:r>
      <w:r w:rsidRPr="006E207E">
        <w:rPr>
          <w:rFonts w:ascii="Cambria" w:hAnsi="Cambria" w:cs="Cambria"/>
        </w:rPr>
        <w:t> </w:t>
      </w:r>
      <w:r w:rsidRPr="006E207E">
        <w:t>000 som mottok dette tillegget i 2020. Antall mottakere av særtillegg har siden 2011 og fram til utgangen av 2020 blitt redusert med om lag 60 prosent.</w:t>
      </w:r>
    </w:p>
    <w:p w14:paraId="3B45099C" w14:textId="77777777" w:rsidR="007D4C8A" w:rsidRPr="006E207E" w:rsidRDefault="007D4C8A" w:rsidP="006E207E">
      <w:r w:rsidRPr="006E207E">
        <w:t>Pensjonstillegg gis ved førstegangsbehandling av alderspensjonen og avhenger av sivilstatus og eventuelt ektefelles pensjon. I perioden har det vært en økning i antall mottakere, og ved utgangen av 2020 var det 63</w:t>
      </w:r>
      <w:r w:rsidRPr="006E207E">
        <w:rPr>
          <w:rFonts w:ascii="Cambria" w:hAnsi="Cambria" w:cs="Cambria"/>
        </w:rPr>
        <w:t> </w:t>
      </w:r>
      <w:r w:rsidRPr="006E207E">
        <w:t>000 personer som mottok pensjonstillegg.</w:t>
      </w:r>
    </w:p>
    <w:p w14:paraId="628E7CBD" w14:textId="77777777" w:rsidR="007D4C8A" w:rsidRPr="006E207E" w:rsidRDefault="007D4C8A" w:rsidP="006E207E">
      <w:r w:rsidRPr="006E207E">
        <w:t>Individuelt minstenivåtillegg ytes dersom nivået på alderspensjonen faller under minstenivået etter førstegangsbehandling, for eksempel ved regulering av pensjoner eller ved endringer av sats. Utviklingen i antall mottakere av individuelt minstenivåtillegg har hatt en varierende utvikling i perioden, men hovedtrenden er at antall mottakere er fallende. Reduksjonen kan forklares ut fra at yngre kull har høyere opptjening til pensjon mens økningen i antall kan forklares ut fra hevingene av satsene i 2015, 2016 og 2019. Individuelt minstenivåtillegg er det tillegget som ytes til flest mottakere av minste pensjonsnivå.</w:t>
      </w:r>
    </w:p>
    <w:p w14:paraId="0F543B0D" w14:textId="77777777" w:rsidR="007D4C8A" w:rsidRPr="006E207E" w:rsidRDefault="007D4C8A" w:rsidP="006E207E">
      <w:r w:rsidRPr="006E207E">
        <w:t>Antall mottakere av minstenivåtillegg for pensjonistpar har hatt en svak nedgang, og har ellers holdt seg stabilt gjennom perioden. Ytelsen gis for å oppfylle garantien om at pensjonistpar samlet sett ikke skal ha en pensjonsutbetaling under dobbel såkalt ordinær sats.</w:t>
      </w:r>
    </w:p>
    <w:p w14:paraId="2D6A13C7" w14:textId="77777777" w:rsidR="007D4C8A" w:rsidRPr="006E207E" w:rsidRDefault="007D4C8A" w:rsidP="006E207E">
      <w:r w:rsidRPr="006E207E">
        <w:t>Figur 8.3 viser utviklingen i lavinntekt blant alderspensjonistene. Lavinntekt er her målt ved den såkalte EU-skalaen hvor lavinntekt er definert som et beløp som tilsvarer 60 prosent av medianinntekten i hele befolkningen.</w:t>
      </w:r>
    </w:p>
    <w:p w14:paraId="598579A8" w14:textId="73D3BEB7" w:rsidR="007D4C8A" w:rsidRPr="006E207E" w:rsidRDefault="00FF4913" w:rsidP="006E207E">
      <w:r>
        <w:rPr>
          <w:noProof/>
        </w:rPr>
        <w:lastRenderedPageBreak/>
        <w:drawing>
          <wp:inline distT="0" distB="0" distL="0" distR="0" wp14:anchorId="1D485BE8" wp14:editId="7956DC9B">
            <wp:extent cx="6083935" cy="3042285"/>
            <wp:effectExtent l="0" t="0" r="0" b="5715"/>
            <wp:docPr id="58"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ilde 58"/>
                    <pic:cNvPicPr/>
                  </pic:nvPicPr>
                  <pic:blipFill>
                    <a:blip r:embed="rId14"/>
                    <a:stretch>
                      <a:fillRect/>
                    </a:stretch>
                  </pic:blipFill>
                  <pic:spPr>
                    <a:xfrm>
                      <a:off x="0" y="0"/>
                      <a:ext cx="6083935" cy="3042285"/>
                    </a:xfrm>
                    <a:prstGeom prst="rect">
                      <a:avLst/>
                    </a:prstGeom>
                  </pic:spPr>
                </pic:pic>
              </a:graphicData>
            </a:graphic>
          </wp:inline>
        </w:drawing>
      </w:r>
    </w:p>
    <w:p w14:paraId="7098FCFE" w14:textId="77777777" w:rsidR="007D4C8A" w:rsidRPr="006E207E" w:rsidRDefault="007D4C8A" w:rsidP="006E207E">
      <w:pPr>
        <w:pStyle w:val="figur-tittel"/>
      </w:pPr>
      <w:r w:rsidRPr="006E207E">
        <w:t>Andel med lavinntekt blant alderspensjonistene. Prosent.</w:t>
      </w:r>
    </w:p>
    <w:p w14:paraId="382E89BF" w14:textId="77777777" w:rsidR="007D4C8A" w:rsidRPr="006E207E" w:rsidRDefault="007D4C8A" w:rsidP="006E207E">
      <w:pPr>
        <w:pStyle w:val="Kilde"/>
      </w:pPr>
      <w:r w:rsidRPr="006E207E">
        <w:t>Statistisk Sentralbyrå</w:t>
      </w:r>
    </w:p>
    <w:p w14:paraId="6C672665" w14:textId="77777777" w:rsidR="007D4C8A" w:rsidRPr="006E207E" w:rsidRDefault="007D4C8A" w:rsidP="006E207E">
      <w:r w:rsidRPr="006E207E">
        <w:t>Andelen med lavinntekt blant alderspensjonister over 67 år har vært svakt fallende siden pensjonsreformen. I 2019 var 11 prosent av alderspensjonistene over 67 år definert som å ha lavinntekt. Andelen er klart høyere dersom vi kun ser på alderspensjonister som mottar minste pensjonsnivå. Her har andelen vært svakt stigene fra pensjonsreformen og andelen var 36 prosent i 2019.</w:t>
      </w:r>
    </w:p>
    <w:p w14:paraId="4C38F1DE" w14:textId="77777777" w:rsidR="007D4C8A" w:rsidRPr="006E207E" w:rsidRDefault="007D4C8A" w:rsidP="006E207E">
      <w:pPr>
        <w:pStyle w:val="a-tilraar-dep"/>
      </w:pPr>
      <w:r w:rsidRPr="006E207E">
        <w:t>Arbeids- og sosialdepartementet</w:t>
      </w:r>
    </w:p>
    <w:p w14:paraId="3FA3B12F" w14:textId="77777777" w:rsidR="007D4C8A" w:rsidRPr="006E207E" w:rsidRDefault="007D4C8A" w:rsidP="006E207E">
      <w:pPr>
        <w:pStyle w:val="a-tilraar-tit"/>
      </w:pPr>
      <w:r w:rsidRPr="006E207E">
        <w:t>tilrår:</w:t>
      </w:r>
    </w:p>
    <w:p w14:paraId="05D12242" w14:textId="77777777" w:rsidR="007D4C8A" w:rsidRPr="006E207E" w:rsidRDefault="007D4C8A" w:rsidP="006E207E">
      <w:r w:rsidRPr="006E207E">
        <w:t>Tilråding fra Arbeids- og sosialdepartementet 4. juni 2021 om regulering av pensjoner i 2021 og pensjonisters inntektsforhold blir sendt Stortinget.</w:t>
      </w:r>
    </w:p>
    <w:p w14:paraId="431BEAB5" w14:textId="3DF8965B" w:rsidR="007D4C8A" w:rsidRPr="006E207E" w:rsidRDefault="006927C2" w:rsidP="00E5168A">
      <w:pPr>
        <w:pStyle w:val="Overskrift1"/>
        <w:numPr>
          <w:ilvl w:val="0"/>
          <w:numId w:val="24"/>
        </w:numPr>
      </w:pPr>
      <w:r>
        <w:t xml:space="preserve">[[Vedlegg </w:t>
      </w:r>
      <w:proofErr w:type="gramStart"/>
      <w:r>
        <w:t>resett ]</w:t>
      </w:r>
      <w:proofErr w:type="gramEnd"/>
      <w:r>
        <w:t>]</w:t>
      </w:r>
    </w:p>
    <w:p w14:paraId="4CD28ACB" w14:textId="77777777" w:rsidR="007D4C8A" w:rsidRPr="006E207E" w:rsidRDefault="007D4C8A" w:rsidP="006E207E">
      <w:pPr>
        <w:pStyle w:val="vedlegg-tit"/>
      </w:pPr>
      <w:r w:rsidRPr="006E207E">
        <w:lastRenderedPageBreak/>
        <w:t>Forskrift 6. mai 2011 nr. 465</w:t>
      </w:r>
    </w:p>
    <w:p w14:paraId="1C3E6332" w14:textId="2E8AC89D" w:rsidR="007D4C8A" w:rsidRPr="006E207E" w:rsidRDefault="00FF4913" w:rsidP="006E207E">
      <w:r>
        <w:rPr>
          <w:noProof/>
        </w:rPr>
        <w:drawing>
          <wp:inline distT="0" distB="0" distL="0" distR="0" wp14:anchorId="1D3F0B33" wp14:editId="67DDC67A">
            <wp:extent cx="6083935" cy="8605520"/>
            <wp:effectExtent l="0" t="0" r="0" b="5080"/>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ilde 59"/>
                    <pic:cNvPicPr/>
                  </pic:nvPicPr>
                  <pic:blipFill>
                    <a:blip r:embed="rId15"/>
                    <a:stretch>
                      <a:fillRect/>
                    </a:stretch>
                  </pic:blipFill>
                  <pic:spPr>
                    <a:xfrm>
                      <a:off x="0" y="0"/>
                      <a:ext cx="6083935" cy="8605520"/>
                    </a:xfrm>
                    <a:prstGeom prst="rect">
                      <a:avLst/>
                    </a:prstGeom>
                  </pic:spPr>
                </pic:pic>
              </a:graphicData>
            </a:graphic>
          </wp:inline>
        </w:drawing>
      </w:r>
    </w:p>
    <w:p w14:paraId="207027D1" w14:textId="77777777" w:rsidR="007D4C8A" w:rsidRPr="006E207E" w:rsidRDefault="007D4C8A" w:rsidP="006E207E">
      <w:pPr>
        <w:pStyle w:val="figur-tittel"/>
      </w:pPr>
    </w:p>
    <w:p w14:paraId="09B44EAD" w14:textId="2B4C2D09" w:rsidR="007D4C8A" w:rsidRPr="006E207E" w:rsidRDefault="00FF4913" w:rsidP="006E207E">
      <w:r>
        <w:rPr>
          <w:noProof/>
        </w:rPr>
        <w:drawing>
          <wp:inline distT="0" distB="0" distL="0" distR="0" wp14:anchorId="24686CCA" wp14:editId="7918FC08">
            <wp:extent cx="6083935" cy="8605520"/>
            <wp:effectExtent l="0" t="0" r="0" b="5080"/>
            <wp:docPr id="60"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lde 60"/>
                    <pic:cNvPicPr/>
                  </pic:nvPicPr>
                  <pic:blipFill>
                    <a:blip r:embed="rId16"/>
                    <a:stretch>
                      <a:fillRect/>
                    </a:stretch>
                  </pic:blipFill>
                  <pic:spPr>
                    <a:xfrm>
                      <a:off x="0" y="0"/>
                      <a:ext cx="6083935" cy="8605520"/>
                    </a:xfrm>
                    <a:prstGeom prst="rect">
                      <a:avLst/>
                    </a:prstGeom>
                  </pic:spPr>
                </pic:pic>
              </a:graphicData>
            </a:graphic>
          </wp:inline>
        </w:drawing>
      </w:r>
    </w:p>
    <w:p w14:paraId="653AFCD7" w14:textId="77777777" w:rsidR="007D4C8A" w:rsidRPr="006E207E" w:rsidRDefault="007D4C8A" w:rsidP="006E207E">
      <w:pPr>
        <w:pStyle w:val="figur-tittel"/>
      </w:pPr>
    </w:p>
    <w:p w14:paraId="2302B493" w14:textId="5C122A69" w:rsidR="007D4C8A" w:rsidRPr="006E207E" w:rsidRDefault="00FF4913" w:rsidP="006E207E">
      <w:r>
        <w:rPr>
          <w:noProof/>
        </w:rPr>
        <w:drawing>
          <wp:inline distT="0" distB="0" distL="0" distR="0" wp14:anchorId="3FF1E984" wp14:editId="375A597E">
            <wp:extent cx="6083935" cy="8605520"/>
            <wp:effectExtent l="0" t="0" r="0" b="5080"/>
            <wp:docPr id="61" name="Bilde 6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e 61" descr="Et bilde som inneholder tekst&#10;&#10;Automatisk generert beskrivelse"/>
                    <pic:cNvPicPr/>
                  </pic:nvPicPr>
                  <pic:blipFill>
                    <a:blip r:embed="rId17"/>
                    <a:stretch>
                      <a:fillRect/>
                    </a:stretch>
                  </pic:blipFill>
                  <pic:spPr>
                    <a:xfrm>
                      <a:off x="0" y="0"/>
                      <a:ext cx="6083935" cy="8605520"/>
                    </a:xfrm>
                    <a:prstGeom prst="rect">
                      <a:avLst/>
                    </a:prstGeom>
                  </pic:spPr>
                </pic:pic>
              </a:graphicData>
            </a:graphic>
          </wp:inline>
        </w:drawing>
      </w:r>
    </w:p>
    <w:p w14:paraId="39D63788" w14:textId="77777777" w:rsidR="007D4C8A" w:rsidRPr="006E207E" w:rsidRDefault="007D4C8A" w:rsidP="006E207E">
      <w:pPr>
        <w:pStyle w:val="figur-tittel"/>
      </w:pPr>
    </w:p>
    <w:p w14:paraId="6A1D24DC" w14:textId="5391F0F1" w:rsidR="007D4C8A" w:rsidRPr="006E207E" w:rsidRDefault="00FF4913" w:rsidP="006E207E">
      <w:r>
        <w:rPr>
          <w:noProof/>
        </w:rPr>
        <w:drawing>
          <wp:inline distT="0" distB="0" distL="0" distR="0" wp14:anchorId="20D52CDD" wp14:editId="1ABFF0C1">
            <wp:extent cx="6083935" cy="8605520"/>
            <wp:effectExtent l="0" t="0" r="0" b="5080"/>
            <wp:docPr id="62"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ilde 62"/>
                    <pic:cNvPicPr/>
                  </pic:nvPicPr>
                  <pic:blipFill>
                    <a:blip r:embed="rId18"/>
                    <a:stretch>
                      <a:fillRect/>
                    </a:stretch>
                  </pic:blipFill>
                  <pic:spPr>
                    <a:xfrm>
                      <a:off x="0" y="0"/>
                      <a:ext cx="6083935" cy="8605520"/>
                    </a:xfrm>
                    <a:prstGeom prst="rect">
                      <a:avLst/>
                    </a:prstGeom>
                  </pic:spPr>
                </pic:pic>
              </a:graphicData>
            </a:graphic>
          </wp:inline>
        </w:drawing>
      </w:r>
    </w:p>
    <w:p w14:paraId="7B1BFE8F" w14:textId="77777777" w:rsidR="007D4C8A" w:rsidRPr="006E207E" w:rsidRDefault="007D4C8A" w:rsidP="006E207E">
      <w:pPr>
        <w:pStyle w:val="figur-tittel"/>
      </w:pPr>
    </w:p>
    <w:p w14:paraId="04A166AA" w14:textId="77777777" w:rsidR="006927C2" w:rsidRPr="006E207E" w:rsidRDefault="006927C2" w:rsidP="00E5168A">
      <w:pPr>
        <w:pStyle w:val="Overskrift1"/>
        <w:numPr>
          <w:ilvl w:val="0"/>
          <w:numId w:val="24"/>
        </w:numPr>
      </w:pPr>
      <w:r>
        <w:lastRenderedPageBreak/>
        <w:t xml:space="preserve">[[Vedlegg </w:t>
      </w:r>
      <w:proofErr w:type="gramStart"/>
      <w:r>
        <w:t>resett ]</w:t>
      </w:r>
      <w:proofErr w:type="gramEnd"/>
      <w:r>
        <w:t>]</w:t>
      </w:r>
    </w:p>
    <w:p w14:paraId="67E4D3DD" w14:textId="77777777" w:rsidR="007D4C8A" w:rsidRPr="006E207E" w:rsidRDefault="007D4C8A" w:rsidP="006E207E">
      <w:pPr>
        <w:pStyle w:val="vedlegg-tit"/>
      </w:pPr>
      <w:r w:rsidRPr="006E207E">
        <w:t>Forskrift 21. mai 2021 nr. 1568</w:t>
      </w:r>
    </w:p>
    <w:p w14:paraId="50A0A378" w14:textId="77777777" w:rsidR="007D4C8A" w:rsidRPr="006E207E" w:rsidRDefault="007D4C8A" w:rsidP="006E207E"/>
    <w:p w14:paraId="3DAC18CC" w14:textId="2D96718F" w:rsidR="007D4C8A" w:rsidRPr="006E207E" w:rsidRDefault="00FF4913" w:rsidP="006E207E">
      <w:r>
        <w:rPr>
          <w:noProof/>
        </w:rPr>
        <w:lastRenderedPageBreak/>
        <w:drawing>
          <wp:inline distT="0" distB="0" distL="0" distR="0" wp14:anchorId="7F8F3F35" wp14:editId="5EE57E3B">
            <wp:extent cx="6083935" cy="8605520"/>
            <wp:effectExtent l="0" t="0" r="0" b="5080"/>
            <wp:docPr id="63" name="Bilde 6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ilde 63" descr="Et bilde som inneholder tekst&#10;&#10;Automatisk generert beskrivelse"/>
                    <pic:cNvPicPr/>
                  </pic:nvPicPr>
                  <pic:blipFill>
                    <a:blip r:embed="rId19"/>
                    <a:stretch>
                      <a:fillRect/>
                    </a:stretch>
                  </pic:blipFill>
                  <pic:spPr>
                    <a:xfrm>
                      <a:off x="0" y="0"/>
                      <a:ext cx="6083935" cy="8605520"/>
                    </a:xfrm>
                    <a:prstGeom prst="rect">
                      <a:avLst/>
                    </a:prstGeom>
                  </pic:spPr>
                </pic:pic>
              </a:graphicData>
            </a:graphic>
          </wp:inline>
        </w:drawing>
      </w:r>
    </w:p>
    <w:p w14:paraId="0E401AA9" w14:textId="77777777" w:rsidR="007D4C8A" w:rsidRPr="006E207E" w:rsidRDefault="007D4C8A" w:rsidP="006E207E">
      <w:pPr>
        <w:pStyle w:val="figur-tittel"/>
      </w:pPr>
    </w:p>
    <w:p w14:paraId="4C4B82FC" w14:textId="4F5E3CBB" w:rsidR="007D4C8A" w:rsidRPr="006E207E" w:rsidRDefault="00FF4913" w:rsidP="006E207E">
      <w:r>
        <w:rPr>
          <w:noProof/>
        </w:rPr>
        <w:drawing>
          <wp:inline distT="0" distB="0" distL="0" distR="0" wp14:anchorId="6D4CAA1F" wp14:editId="0E29EC3C">
            <wp:extent cx="6083935" cy="8605520"/>
            <wp:effectExtent l="0" t="0" r="0" b="5080"/>
            <wp:docPr id="64" name="Bilde 64"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de 64" descr="Et bilde som inneholder tekst&#10;&#10;Automatisk generert beskrivelse"/>
                    <pic:cNvPicPr/>
                  </pic:nvPicPr>
                  <pic:blipFill>
                    <a:blip r:embed="rId20"/>
                    <a:stretch>
                      <a:fillRect/>
                    </a:stretch>
                  </pic:blipFill>
                  <pic:spPr>
                    <a:xfrm>
                      <a:off x="0" y="0"/>
                      <a:ext cx="6083935" cy="8605520"/>
                    </a:xfrm>
                    <a:prstGeom prst="rect">
                      <a:avLst/>
                    </a:prstGeom>
                  </pic:spPr>
                </pic:pic>
              </a:graphicData>
            </a:graphic>
          </wp:inline>
        </w:drawing>
      </w:r>
    </w:p>
    <w:p w14:paraId="07ECE33A" w14:textId="77777777" w:rsidR="007D4C8A" w:rsidRPr="006E207E" w:rsidRDefault="007D4C8A" w:rsidP="006E207E">
      <w:pPr>
        <w:pStyle w:val="figur-tittel"/>
      </w:pPr>
    </w:p>
    <w:p w14:paraId="25D5EE35" w14:textId="69AF4DE4" w:rsidR="007D4C8A" w:rsidRPr="006E207E" w:rsidRDefault="00FF4913" w:rsidP="006E207E">
      <w:r>
        <w:rPr>
          <w:noProof/>
        </w:rPr>
        <w:drawing>
          <wp:inline distT="0" distB="0" distL="0" distR="0" wp14:anchorId="054C1C04" wp14:editId="34C05371">
            <wp:extent cx="6083935" cy="8605520"/>
            <wp:effectExtent l="0" t="0" r="0" b="5080"/>
            <wp:docPr id="65" name="Bilde 65"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Bilde 65" descr="Et bilde som inneholder tekst&#10;&#10;Automatisk generert beskrivelse"/>
                    <pic:cNvPicPr/>
                  </pic:nvPicPr>
                  <pic:blipFill>
                    <a:blip r:embed="rId21"/>
                    <a:stretch>
                      <a:fillRect/>
                    </a:stretch>
                  </pic:blipFill>
                  <pic:spPr>
                    <a:xfrm>
                      <a:off x="0" y="0"/>
                      <a:ext cx="6083935" cy="8605520"/>
                    </a:xfrm>
                    <a:prstGeom prst="rect">
                      <a:avLst/>
                    </a:prstGeom>
                  </pic:spPr>
                </pic:pic>
              </a:graphicData>
            </a:graphic>
          </wp:inline>
        </w:drawing>
      </w:r>
    </w:p>
    <w:p w14:paraId="1B201B55" w14:textId="77777777" w:rsidR="007D4C8A" w:rsidRPr="006E207E" w:rsidRDefault="007D4C8A" w:rsidP="006E207E">
      <w:pPr>
        <w:pStyle w:val="figur-tittel"/>
      </w:pPr>
    </w:p>
    <w:p w14:paraId="3EEC36F7" w14:textId="77777777" w:rsidR="006927C2" w:rsidRPr="006E207E" w:rsidRDefault="006927C2" w:rsidP="00E5168A">
      <w:pPr>
        <w:pStyle w:val="Overskrift1"/>
        <w:numPr>
          <w:ilvl w:val="0"/>
          <w:numId w:val="24"/>
        </w:numPr>
      </w:pPr>
      <w:r>
        <w:lastRenderedPageBreak/>
        <w:t xml:space="preserve">[[Vedlegg </w:t>
      </w:r>
      <w:proofErr w:type="gramStart"/>
      <w:r>
        <w:t>resett ]</w:t>
      </w:r>
      <w:proofErr w:type="gramEnd"/>
      <w:r>
        <w:t>]</w:t>
      </w:r>
    </w:p>
    <w:p w14:paraId="607DE7D2" w14:textId="77777777" w:rsidR="007D4C8A" w:rsidRPr="006E207E" w:rsidRDefault="007D4C8A" w:rsidP="006E207E">
      <w:pPr>
        <w:pStyle w:val="vedlegg-tit"/>
      </w:pPr>
      <w:r w:rsidRPr="006E207E">
        <w:t>Avtale mellom regjeringen og organisasjonene av 28. november 2014</w:t>
      </w:r>
    </w:p>
    <w:p w14:paraId="59335AE0" w14:textId="77777777" w:rsidR="007D4C8A" w:rsidRPr="006E207E" w:rsidRDefault="007D4C8A" w:rsidP="006E207E"/>
    <w:p w14:paraId="22321952" w14:textId="0E7809F0" w:rsidR="007D4C8A" w:rsidRPr="006E207E" w:rsidRDefault="00631C05" w:rsidP="006E207E">
      <w:r>
        <w:rPr>
          <w:noProof/>
        </w:rPr>
        <w:lastRenderedPageBreak/>
        <w:drawing>
          <wp:inline distT="0" distB="0" distL="0" distR="0" wp14:anchorId="2E21FF06" wp14:editId="463EA575">
            <wp:extent cx="6083935" cy="8605520"/>
            <wp:effectExtent l="0" t="0" r="0" b="5080"/>
            <wp:docPr id="66" name="Bilde 66"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ilde 66" descr="Et bilde som inneholder bord&#10;&#10;Automatisk generert beskrivelse"/>
                    <pic:cNvPicPr/>
                  </pic:nvPicPr>
                  <pic:blipFill>
                    <a:blip r:embed="rId22"/>
                    <a:stretch>
                      <a:fillRect/>
                    </a:stretch>
                  </pic:blipFill>
                  <pic:spPr>
                    <a:xfrm>
                      <a:off x="0" y="0"/>
                      <a:ext cx="6083935" cy="8605520"/>
                    </a:xfrm>
                    <a:prstGeom prst="rect">
                      <a:avLst/>
                    </a:prstGeom>
                  </pic:spPr>
                </pic:pic>
              </a:graphicData>
            </a:graphic>
          </wp:inline>
        </w:drawing>
      </w:r>
    </w:p>
    <w:p w14:paraId="77021F60" w14:textId="77777777" w:rsidR="007D4C8A" w:rsidRPr="006E207E" w:rsidRDefault="007D4C8A" w:rsidP="006E207E">
      <w:pPr>
        <w:pStyle w:val="figur-tittel"/>
      </w:pPr>
    </w:p>
    <w:p w14:paraId="277A95BF" w14:textId="3CBC1331" w:rsidR="007D4C8A" w:rsidRPr="006E207E" w:rsidRDefault="00631C05" w:rsidP="006E207E">
      <w:r>
        <w:rPr>
          <w:noProof/>
        </w:rPr>
        <w:drawing>
          <wp:inline distT="0" distB="0" distL="0" distR="0" wp14:anchorId="163915F2" wp14:editId="53057DA0">
            <wp:extent cx="6083935" cy="8605520"/>
            <wp:effectExtent l="0" t="0" r="0" b="5080"/>
            <wp:docPr id="67" name="Bilde 6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de 67" descr="Et bilde som inneholder tekst&#10;&#10;Automatisk generert beskrivelse"/>
                    <pic:cNvPicPr/>
                  </pic:nvPicPr>
                  <pic:blipFill>
                    <a:blip r:embed="rId23"/>
                    <a:stretch>
                      <a:fillRect/>
                    </a:stretch>
                  </pic:blipFill>
                  <pic:spPr>
                    <a:xfrm>
                      <a:off x="0" y="0"/>
                      <a:ext cx="6083935" cy="8605520"/>
                    </a:xfrm>
                    <a:prstGeom prst="rect">
                      <a:avLst/>
                    </a:prstGeom>
                  </pic:spPr>
                </pic:pic>
              </a:graphicData>
            </a:graphic>
          </wp:inline>
        </w:drawing>
      </w:r>
    </w:p>
    <w:p w14:paraId="24CF7B35" w14:textId="77777777" w:rsidR="007D4C8A" w:rsidRPr="006E207E" w:rsidRDefault="007D4C8A" w:rsidP="006E207E">
      <w:pPr>
        <w:pStyle w:val="figur-tittel"/>
      </w:pPr>
    </w:p>
    <w:p w14:paraId="070565D8" w14:textId="77777777" w:rsidR="006927C2" w:rsidRPr="006E207E" w:rsidRDefault="006927C2" w:rsidP="00E5168A">
      <w:pPr>
        <w:pStyle w:val="Overskrift1"/>
        <w:numPr>
          <w:ilvl w:val="0"/>
          <w:numId w:val="24"/>
        </w:numPr>
      </w:pPr>
      <w:r>
        <w:lastRenderedPageBreak/>
        <w:t xml:space="preserve">[[Vedlegg </w:t>
      </w:r>
      <w:proofErr w:type="gramStart"/>
      <w:r>
        <w:t>resett ]</w:t>
      </w:r>
      <w:proofErr w:type="gramEnd"/>
      <w:r>
        <w:t>]</w:t>
      </w:r>
    </w:p>
    <w:p w14:paraId="5F1837AD" w14:textId="77777777" w:rsidR="007D4C8A" w:rsidRPr="006E207E" w:rsidRDefault="007D4C8A" w:rsidP="006E207E">
      <w:pPr>
        <w:pStyle w:val="vedlegg-tit"/>
      </w:pPr>
      <w:r w:rsidRPr="006E207E">
        <w:t>Protokoll fra møte 9. april 2021</w:t>
      </w:r>
    </w:p>
    <w:p w14:paraId="3F1CDACA" w14:textId="77777777" w:rsidR="007D4C8A" w:rsidRPr="006E207E" w:rsidRDefault="007D4C8A" w:rsidP="006E207E"/>
    <w:p w14:paraId="51024349" w14:textId="06998DE3" w:rsidR="007D4C8A" w:rsidRPr="006E207E" w:rsidRDefault="00631C05" w:rsidP="006E207E">
      <w:r>
        <w:rPr>
          <w:noProof/>
        </w:rPr>
        <w:lastRenderedPageBreak/>
        <w:drawing>
          <wp:inline distT="0" distB="0" distL="0" distR="0" wp14:anchorId="4BE4DFB5" wp14:editId="5B7CF3DC">
            <wp:extent cx="6083935" cy="8605520"/>
            <wp:effectExtent l="0" t="0" r="0" b="5080"/>
            <wp:docPr id="68" name="Bilde 68"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ilde 68" descr="Et bilde som inneholder tekst&#10;&#10;Automatisk generert beskrivelse"/>
                    <pic:cNvPicPr/>
                  </pic:nvPicPr>
                  <pic:blipFill>
                    <a:blip r:embed="rId24"/>
                    <a:stretch>
                      <a:fillRect/>
                    </a:stretch>
                  </pic:blipFill>
                  <pic:spPr>
                    <a:xfrm>
                      <a:off x="0" y="0"/>
                      <a:ext cx="6083935" cy="8605520"/>
                    </a:xfrm>
                    <a:prstGeom prst="rect">
                      <a:avLst/>
                    </a:prstGeom>
                  </pic:spPr>
                </pic:pic>
              </a:graphicData>
            </a:graphic>
          </wp:inline>
        </w:drawing>
      </w:r>
    </w:p>
    <w:p w14:paraId="5EDC216F" w14:textId="77777777" w:rsidR="007D4C8A" w:rsidRPr="006E207E" w:rsidRDefault="007D4C8A" w:rsidP="006E207E">
      <w:pPr>
        <w:pStyle w:val="figur-tittel"/>
      </w:pPr>
    </w:p>
    <w:p w14:paraId="3DFB77F7" w14:textId="6C34E945" w:rsidR="007D4C8A" w:rsidRPr="006E207E" w:rsidRDefault="00631C05" w:rsidP="006E207E">
      <w:r>
        <w:rPr>
          <w:noProof/>
        </w:rPr>
        <w:drawing>
          <wp:inline distT="0" distB="0" distL="0" distR="0" wp14:anchorId="44E5EA36" wp14:editId="78DB302E">
            <wp:extent cx="6083935" cy="8605520"/>
            <wp:effectExtent l="0" t="0" r="0" b="5080"/>
            <wp:docPr id="69" name="Bilde 69"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Bilde 69" descr="Et bilde som inneholder tekst&#10;&#10;Automatisk generert beskrivelse"/>
                    <pic:cNvPicPr/>
                  </pic:nvPicPr>
                  <pic:blipFill>
                    <a:blip r:embed="rId25"/>
                    <a:stretch>
                      <a:fillRect/>
                    </a:stretch>
                  </pic:blipFill>
                  <pic:spPr>
                    <a:xfrm>
                      <a:off x="0" y="0"/>
                      <a:ext cx="6083935" cy="8605520"/>
                    </a:xfrm>
                    <a:prstGeom prst="rect">
                      <a:avLst/>
                    </a:prstGeom>
                  </pic:spPr>
                </pic:pic>
              </a:graphicData>
            </a:graphic>
          </wp:inline>
        </w:drawing>
      </w:r>
    </w:p>
    <w:p w14:paraId="733613FF" w14:textId="77777777" w:rsidR="007D4C8A" w:rsidRPr="006E207E" w:rsidRDefault="007D4C8A" w:rsidP="006E207E">
      <w:pPr>
        <w:pStyle w:val="figur-tittel"/>
      </w:pPr>
    </w:p>
    <w:p w14:paraId="7520C736" w14:textId="77777777" w:rsidR="006927C2" w:rsidRPr="006E207E" w:rsidRDefault="006927C2" w:rsidP="00E5168A">
      <w:pPr>
        <w:pStyle w:val="Overskrift1"/>
        <w:numPr>
          <w:ilvl w:val="0"/>
          <w:numId w:val="24"/>
        </w:numPr>
      </w:pPr>
      <w:r>
        <w:lastRenderedPageBreak/>
        <w:t xml:space="preserve">[[Vedlegg </w:t>
      </w:r>
      <w:proofErr w:type="gramStart"/>
      <w:r>
        <w:t>resett ]</w:t>
      </w:r>
      <w:proofErr w:type="gramEnd"/>
      <w:r>
        <w:t>]</w:t>
      </w:r>
    </w:p>
    <w:p w14:paraId="23986641" w14:textId="77777777" w:rsidR="007D4C8A" w:rsidRPr="006E207E" w:rsidRDefault="007D4C8A" w:rsidP="006E207E">
      <w:pPr>
        <w:pStyle w:val="vedlegg-tit"/>
      </w:pPr>
      <w:r w:rsidRPr="006E207E">
        <w:t>Referat fra møte 12. mai 2021</w:t>
      </w:r>
    </w:p>
    <w:p w14:paraId="28978A08" w14:textId="77777777" w:rsidR="007D4C8A" w:rsidRPr="006E207E" w:rsidRDefault="007D4C8A" w:rsidP="006E207E"/>
    <w:p w14:paraId="58971425" w14:textId="56706ABA" w:rsidR="007D4C8A" w:rsidRPr="006E207E" w:rsidRDefault="00631C05" w:rsidP="006E207E">
      <w:r>
        <w:rPr>
          <w:noProof/>
        </w:rPr>
        <w:lastRenderedPageBreak/>
        <w:drawing>
          <wp:inline distT="0" distB="0" distL="0" distR="0" wp14:anchorId="31BB3B69" wp14:editId="3355057C">
            <wp:extent cx="6083935" cy="8605520"/>
            <wp:effectExtent l="0" t="0" r="0" b="5080"/>
            <wp:docPr id="70" name="Bilde 70"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Bilde 70" descr="Et bilde som inneholder tekst&#10;&#10;Automatisk generert beskrivelse"/>
                    <pic:cNvPicPr/>
                  </pic:nvPicPr>
                  <pic:blipFill>
                    <a:blip r:embed="rId26"/>
                    <a:stretch>
                      <a:fillRect/>
                    </a:stretch>
                  </pic:blipFill>
                  <pic:spPr>
                    <a:xfrm>
                      <a:off x="0" y="0"/>
                      <a:ext cx="6083935" cy="8605520"/>
                    </a:xfrm>
                    <a:prstGeom prst="rect">
                      <a:avLst/>
                    </a:prstGeom>
                  </pic:spPr>
                </pic:pic>
              </a:graphicData>
            </a:graphic>
          </wp:inline>
        </w:drawing>
      </w:r>
    </w:p>
    <w:p w14:paraId="36ECB4F8" w14:textId="77777777" w:rsidR="007D4C8A" w:rsidRPr="006E207E" w:rsidRDefault="007D4C8A" w:rsidP="006E207E">
      <w:pPr>
        <w:pStyle w:val="figur-tittel"/>
      </w:pPr>
    </w:p>
    <w:p w14:paraId="31E76CA8" w14:textId="5FB603E3" w:rsidR="007D4C8A" w:rsidRPr="006E207E" w:rsidRDefault="00631C05" w:rsidP="006E207E">
      <w:r>
        <w:rPr>
          <w:noProof/>
        </w:rPr>
        <w:drawing>
          <wp:inline distT="0" distB="0" distL="0" distR="0" wp14:anchorId="64BFF766" wp14:editId="2362926A">
            <wp:extent cx="6083935" cy="8605520"/>
            <wp:effectExtent l="0" t="0" r="0" b="5080"/>
            <wp:docPr id="71" name="Bilde 7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ilde 71" descr="Et bilde som inneholder tekst&#10;&#10;Automatisk generert beskrivelse"/>
                    <pic:cNvPicPr/>
                  </pic:nvPicPr>
                  <pic:blipFill>
                    <a:blip r:embed="rId27"/>
                    <a:stretch>
                      <a:fillRect/>
                    </a:stretch>
                  </pic:blipFill>
                  <pic:spPr>
                    <a:xfrm>
                      <a:off x="0" y="0"/>
                      <a:ext cx="6083935" cy="8605520"/>
                    </a:xfrm>
                    <a:prstGeom prst="rect">
                      <a:avLst/>
                    </a:prstGeom>
                  </pic:spPr>
                </pic:pic>
              </a:graphicData>
            </a:graphic>
          </wp:inline>
        </w:drawing>
      </w:r>
    </w:p>
    <w:p w14:paraId="1640255A" w14:textId="77777777" w:rsidR="007D4C8A" w:rsidRPr="006E207E" w:rsidRDefault="007D4C8A" w:rsidP="006E207E">
      <w:pPr>
        <w:pStyle w:val="figur-tittel"/>
      </w:pPr>
    </w:p>
    <w:p w14:paraId="05876838" w14:textId="77777777" w:rsidR="006927C2" w:rsidRPr="006E207E" w:rsidRDefault="006927C2" w:rsidP="00E5168A">
      <w:pPr>
        <w:pStyle w:val="Overskrift1"/>
        <w:numPr>
          <w:ilvl w:val="0"/>
          <w:numId w:val="24"/>
        </w:numPr>
      </w:pPr>
      <w:r>
        <w:lastRenderedPageBreak/>
        <w:t xml:space="preserve">[[Vedlegg </w:t>
      </w:r>
      <w:proofErr w:type="gramStart"/>
      <w:r>
        <w:t>resett ]</w:t>
      </w:r>
      <w:proofErr w:type="gramEnd"/>
      <w:r>
        <w:t>]</w:t>
      </w:r>
    </w:p>
    <w:p w14:paraId="46A9B80B" w14:textId="77777777" w:rsidR="007D4C8A" w:rsidRPr="006E207E" w:rsidRDefault="007D4C8A" w:rsidP="006E207E">
      <w:pPr>
        <w:pStyle w:val="vedlegg-tit"/>
      </w:pPr>
      <w:r w:rsidRPr="006E207E">
        <w:t>Brev fra arbeids- og sosialminister Torbjørn Røe Isaksen til organisasjonene 12. mai 2021</w:t>
      </w:r>
    </w:p>
    <w:p w14:paraId="78065210" w14:textId="77777777" w:rsidR="007D4C8A" w:rsidRPr="006E207E" w:rsidRDefault="007D4C8A" w:rsidP="006E207E"/>
    <w:p w14:paraId="25872860" w14:textId="662CC846" w:rsidR="007D4C8A" w:rsidRPr="006E207E" w:rsidRDefault="00631C05" w:rsidP="006E207E">
      <w:r>
        <w:rPr>
          <w:noProof/>
        </w:rPr>
        <w:lastRenderedPageBreak/>
        <w:drawing>
          <wp:inline distT="0" distB="0" distL="0" distR="0" wp14:anchorId="5F0C1991" wp14:editId="73B08113">
            <wp:extent cx="6083935" cy="8605520"/>
            <wp:effectExtent l="0" t="0" r="0" b="5080"/>
            <wp:docPr id="72" name="Bilde 7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Bilde 72" descr="Et bilde som inneholder tekst&#10;&#10;Automatisk generert beskrivelse"/>
                    <pic:cNvPicPr/>
                  </pic:nvPicPr>
                  <pic:blipFill>
                    <a:blip r:embed="rId28"/>
                    <a:stretch>
                      <a:fillRect/>
                    </a:stretch>
                  </pic:blipFill>
                  <pic:spPr>
                    <a:xfrm>
                      <a:off x="0" y="0"/>
                      <a:ext cx="6083935" cy="8605520"/>
                    </a:xfrm>
                    <a:prstGeom prst="rect">
                      <a:avLst/>
                    </a:prstGeom>
                  </pic:spPr>
                </pic:pic>
              </a:graphicData>
            </a:graphic>
          </wp:inline>
        </w:drawing>
      </w:r>
    </w:p>
    <w:p w14:paraId="4D24A864" w14:textId="77777777" w:rsidR="007D4C8A" w:rsidRPr="006E207E" w:rsidRDefault="007D4C8A" w:rsidP="006E207E">
      <w:pPr>
        <w:pStyle w:val="figur-tittel"/>
      </w:pPr>
    </w:p>
    <w:p w14:paraId="125CE30A" w14:textId="5F424608" w:rsidR="007D4C8A" w:rsidRPr="006E207E" w:rsidRDefault="00631C05" w:rsidP="006E207E">
      <w:r>
        <w:rPr>
          <w:noProof/>
        </w:rPr>
        <w:drawing>
          <wp:inline distT="0" distB="0" distL="0" distR="0" wp14:anchorId="0C859978" wp14:editId="45FFF9EA">
            <wp:extent cx="6083935" cy="8605520"/>
            <wp:effectExtent l="0" t="0" r="0" b="5080"/>
            <wp:docPr id="73" name="Bilde 7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Bilde 73" descr="Et bilde som inneholder tekst&#10;&#10;Automatisk generert beskrivelse"/>
                    <pic:cNvPicPr/>
                  </pic:nvPicPr>
                  <pic:blipFill>
                    <a:blip r:embed="rId29"/>
                    <a:stretch>
                      <a:fillRect/>
                    </a:stretch>
                  </pic:blipFill>
                  <pic:spPr>
                    <a:xfrm>
                      <a:off x="0" y="0"/>
                      <a:ext cx="6083935" cy="8605520"/>
                    </a:xfrm>
                    <a:prstGeom prst="rect">
                      <a:avLst/>
                    </a:prstGeom>
                  </pic:spPr>
                </pic:pic>
              </a:graphicData>
            </a:graphic>
          </wp:inline>
        </w:drawing>
      </w:r>
    </w:p>
    <w:p w14:paraId="107EC0E4" w14:textId="77777777" w:rsidR="007D4C8A" w:rsidRPr="006E207E" w:rsidRDefault="007D4C8A" w:rsidP="006E207E">
      <w:pPr>
        <w:pStyle w:val="figur-tittel"/>
      </w:pPr>
    </w:p>
    <w:p w14:paraId="69BA9E87" w14:textId="58AC580E" w:rsidR="007D4C8A" w:rsidRPr="006E207E" w:rsidRDefault="00631C05" w:rsidP="006E207E">
      <w:r>
        <w:rPr>
          <w:noProof/>
        </w:rPr>
        <w:drawing>
          <wp:inline distT="0" distB="0" distL="0" distR="0" wp14:anchorId="66BAF616" wp14:editId="11643B65">
            <wp:extent cx="6083935" cy="8605520"/>
            <wp:effectExtent l="0" t="0" r="0" b="5080"/>
            <wp:docPr id="75" name="Bilde 75"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ilde 75" descr="Et bilde som inneholder bord&#10;&#10;Automatisk generert beskrivelse"/>
                    <pic:cNvPicPr/>
                  </pic:nvPicPr>
                  <pic:blipFill>
                    <a:blip r:embed="rId30"/>
                    <a:stretch>
                      <a:fillRect/>
                    </a:stretch>
                  </pic:blipFill>
                  <pic:spPr>
                    <a:xfrm>
                      <a:off x="0" y="0"/>
                      <a:ext cx="6083935" cy="8605520"/>
                    </a:xfrm>
                    <a:prstGeom prst="rect">
                      <a:avLst/>
                    </a:prstGeom>
                  </pic:spPr>
                </pic:pic>
              </a:graphicData>
            </a:graphic>
          </wp:inline>
        </w:drawing>
      </w:r>
    </w:p>
    <w:p w14:paraId="3760879F" w14:textId="77777777" w:rsidR="007D4C8A" w:rsidRPr="006E207E" w:rsidRDefault="007D4C8A" w:rsidP="006E207E">
      <w:pPr>
        <w:pStyle w:val="figur-tittel"/>
      </w:pPr>
    </w:p>
    <w:p w14:paraId="36B5DABA" w14:textId="77777777" w:rsidR="006927C2" w:rsidRPr="006E207E" w:rsidRDefault="006927C2" w:rsidP="00E5168A">
      <w:pPr>
        <w:pStyle w:val="Overskrift1"/>
        <w:numPr>
          <w:ilvl w:val="0"/>
          <w:numId w:val="24"/>
        </w:numPr>
      </w:pPr>
      <w:r>
        <w:lastRenderedPageBreak/>
        <w:t xml:space="preserve">[[Vedlegg </w:t>
      </w:r>
      <w:proofErr w:type="gramStart"/>
      <w:r>
        <w:t>resett ]</w:t>
      </w:r>
      <w:proofErr w:type="gramEnd"/>
      <w:r>
        <w:t>]</w:t>
      </w:r>
    </w:p>
    <w:p w14:paraId="5EAE33BB" w14:textId="77777777" w:rsidR="007D4C8A" w:rsidRPr="006E207E" w:rsidRDefault="007D4C8A" w:rsidP="006E207E">
      <w:pPr>
        <w:pStyle w:val="vedlegg-tit"/>
      </w:pPr>
      <w:r w:rsidRPr="006E207E">
        <w:t xml:space="preserve">Protokoll med Senior Norge, Forsvarets seniorforbund, Landsforbundet for offentlige pensjonister, Funksjonshemmedes fellesorganisasjon, Landsorganisasjonen i Norge, </w:t>
      </w:r>
      <w:proofErr w:type="spellStart"/>
      <w:r w:rsidRPr="006E207E">
        <w:t>Unio</w:t>
      </w:r>
      <w:proofErr w:type="spellEnd"/>
      <w:r w:rsidRPr="006E207E">
        <w:t>, Yrkesorganisasjonenes Sentralforbund og Akademikerne fra møtene 19. og 20. mai 2021</w:t>
      </w:r>
    </w:p>
    <w:p w14:paraId="5C03747C" w14:textId="77777777" w:rsidR="007D4C8A" w:rsidRPr="006E207E" w:rsidRDefault="007D4C8A" w:rsidP="006E207E"/>
    <w:p w14:paraId="0B9893F0" w14:textId="24E76AF6" w:rsidR="007D4C8A" w:rsidRPr="006E207E" w:rsidRDefault="00631C05" w:rsidP="006E207E">
      <w:r>
        <w:rPr>
          <w:noProof/>
        </w:rPr>
        <w:lastRenderedPageBreak/>
        <w:drawing>
          <wp:inline distT="0" distB="0" distL="0" distR="0" wp14:anchorId="5CFF22E0" wp14:editId="74C7EEBE">
            <wp:extent cx="6083935" cy="8605520"/>
            <wp:effectExtent l="0" t="0" r="0" b="5080"/>
            <wp:docPr id="76" name="Bilde 7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Bilde 76" descr="Et bilde som inneholder tekst&#10;&#10;Automatisk generert beskrivelse"/>
                    <pic:cNvPicPr/>
                  </pic:nvPicPr>
                  <pic:blipFill>
                    <a:blip r:embed="rId31"/>
                    <a:stretch>
                      <a:fillRect/>
                    </a:stretch>
                  </pic:blipFill>
                  <pic:spPr>
                    <a:xfrm>
                      <a:off x="0" y="0"/>
                      <a:ext cx="6083935" cy="8605520"/>
                    </a:xfrm>
                    <a:prstGeom prst="rect">
                      <a:avLst/>
                    </a:prstGeom>
                  </pic:spPr>
                </pic:pic>
              </a:graphicData>
            </a:graphic>
          </wp:inline>
        </w:drawing>
      </w:r>
    </w:p>
    <w:p w14:paraId="77701E53" w14:textId="77777777" w:rsidR="007D4C8A" w:rsidRPr="006E207E" w:rsidRDefault="007D4C8A" w:rsidP="006E207E">
      <w:pPr>
        <w:pStyle w:val="figur-tittel"/>
      </w:pPr>
    </w:p>
    <w:p w14:paraId="23484293" w14:textId="00A384B1" w:rsidR="007D4C8A" w:rsidRPr="006E207E" w:rsidRDefault="00631C05" w:rsidP="006E207E">
      <w:r>
        <w:rPr>
          <w:noProof/>
        </w:rPr>
        <w:drawing>
          <wp:inline distT="0" distB="0" distL="0" distR="0" wp14:anchorId="1C2639C4" wp14:editId="4111AE59">
            <wp:extent cx="6083935" cy="8605520"/>
            <wp:effectExtent l="0" t="0" r="0" b="5080"/>
            <wp:docPr id="77" name="Bilde 7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Bilde 77" descr="Et bilde som inneholder tekst&#10;&#10;Automatisk generert beskrivelse"/>
                    <pic:cNvPicPr/>
                  </pic:nvPicPr>
                  <pic:blipFill>
                    <a:blip r:embed="rId32"/>
                    <a:stretch>
                      <a:fillRect/>
                    </a:stretch>
                  </pic:blipFill>
                  <pic:spPr>
                    <a:xfrm>
                      <a:off x="0" y="0"/>
                      <a:ext cx="6083935" cy="8605520"/>
                    </a:xfrm>
                    <a:prstGeom prst="rect">
                      <a:avLst/>
                    </a:prstGeom>
                  </pic:spPr>
                </pic:pic>
              </a:graphicData>
            </a:graphic>
          </wp:inline>
        </w:drawing>
      </w:r>
    </w:p>
    <w:p w14:paraId="262ED4F3" w14:textId="77777777" w:rsidR="007D4C8A" w:rsidRPr="006E207E" w:rsidRDefault="007D4C8A" w:rsidP="006E207E">
      <w:pPr>
        <w:pStyle w:val="figur-tittel"/>
      </w:pPr>
    </w:p>
    <w:p w14:paraId="6DAC360E" w14:textId="5B271799" w:rsidR="007D4C8A" w:rsidRPr="006E207E" w:rsidRDefault="00631C05" w:rsidP="006E207E">
      <w:r>
        <w:rPr>
          <w:noProof/>
        </w:rPr>
        <w:drawing>
          <wp:inline distT="0" distB="0" distL="0" distR="0" wp14:anchorId="05C12280" wp14:editId="39770130">
            <wp:extent cx="6083935" cy="8605520"/>
            <wp:effectExtent l="0" t="0" r="0" b="5080"/>
            <wp:docPr id="78" name="Bilde 78"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Bilde 78" descr="Et bilde som inneholder tekst&#10;&#10;Automatisk generert beskrivelse"/>
                    <pic:cNvPicPr/>
                  </pic:nvPicPr>
                  <pic:blipFill>
                    <a:blip r:embed="rId33"/>
                    <a:stretch>
                      <a:fillRect/>
                    </a:stretch>
                  </pic:blipFill>
                  <pic:spPr>
                    <a:xfrm>
                      <a:off x="0" y="0"/>
                      <a:ext cx="6083935" cy="8605520"/>
                    </a:xfrm>
                    <a:prstGeom prst="rect">
                      <a:avLst/>
                    </a:prstGeom>
                  </pic:spPr>
                </pic:pic>
              </a:graphicData>
            </a:graphic>
          </wp:inline>
        </w:drawing>
      </w:r>
    </w:p>
    <w:p w14:paraId="02A2B7BE" w14:textId="77777777" w:rsidR="007D4C8A" w:rsidRPr="006E207E" w:rsidRDefault="007D4C8A" w:rsidP="006E207E">
      <w:pPr>
        <w:pStyle w:val="figur-tittel"/>
      </w:pPr>
    </w:p>
    <w:p w14:paraId="376FA2DB" w14:textId="57DA4623" w:rsidR="007D4C8A" w:rsidRPr="006E207E" w:rsidRDefault="00631C05" w:rsidP="006E207E">
      <w:r>
        <w:rPr>
          <w:noProof/>
        </w:rPr>
        <w:drawing>
          <wp:inline distT="0" distB="0" distL="0" distR="0" wp14:anchorId="6BC1A246" wp14:editId="4E2E819F">
            <wp:extent cx="6083935" cy="8605520"/>
            <wp:effectExtent l="0" t="0" r="0" b="5080"/>
            <wp:docPr id="79" name="Bilde 79"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Bilde 79" descr="Et bilde som inneholder tekst&#10;&#10;Automatisk generert beskrivelse"/>
                    <pic:cNvPicPr/>
                  </pic:nvPicPr>
                  <pic:blipFill>
                    <a:blip r:embed="rId34"/>
                    <a:stretch>
                      <a:fillRect/>
                    </a:stretch>
                  </pic:blipFill>
                  <pic:spPr>
                    <a:xfrm>
                      <a:off x="0" y="0"/>
                      <a:ext cx="6083935" cy="8605520"/>
                    </a:xfrm>
                    <a:prstGeom prst="rect">
                      <a:avLst/>
                    </a:prstGeom>
                  </pic:spPr>
                </pic:pic>
              </a:graphicData>
            </a:graphic>
          </wp:inline>
        </w:drawing>
      </w:r>
    </w:p>
    <w:p w14:paraId="50C77331" w14:textId="77777777" w:rsidR="007D4C8A" w:rsidRPr="006E207E" w:rsidRDefault="007D4C8A" w:rsidP="006E207E">
      <w:pPr>
        <w:pStyle w:val="figur-tittel"/>
      </w:pPr>
    </w:p>
    <w:p w14:paraId="0E9B0229" w14:textId="32BFF375" w:rsidR="007D4C8A" w:rsidRPr="006E207E" w:rsidRDefault="00631C05" w:rsidP="006E207E">
      <w:r>
        <w:rPr>
          <w:noProof/>
        </w:rPr>
        <w:drawing>
          <wp:inline distT="0" distB="0" distL="0" distR="0" wp14:anchorId="08EBA048" wp14:editId="181E7DEF">
            <wp:extent cx="6083935" cy="8605520"/>
            <wp:effectExtent l="0" t="0" r="0" b="5080"/>
            <wp:docPr id="80" name="Bilde 80"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Bilde 80" descr="Et bilde som inneholder bord&#10;&#10;Automatisk generert beskrivelse"/>
                    <pic:cNvPicPr/>
                  </pic:nvPicPr>
                  <pic:blipFill>
                    <a:blip r:embed="rId35"/>
                    <a:stretch>
                      <a:fillRect/>
                    </a:stretch>
                  </pic:blipFill>
                  <pic:spPr>
                    <a:xfrm>
                      <a:off x="0" y="0"/>
                      <a:ext cx="6083935" cy="8605520"/>
                    </a:xfrm>
                    <a:prstGeom prst="rect">
                      <a:avLst/>
                    </a:prstGeom>
                  </pic:spPr>
                </pic:pic>
              </a:graphicData>
            </a:graphic>
          </wp:inline>
        </w:drawing>
      </w:r>
    </w:p>
    <w:p w14:paraId="6BAE8CD3" w14:textId="77777777" w:rsidR="007D4C8A" w:rsidRPr="006E207E" w:rsidRDefault="007D4C8A" w:rsidP="006E207E">
      <w:pPr>
        <w:pStyle w:val="figur-tittel"/>
      </w:pPr>
    </w:p>
    <w:p w14:paraId="225D61C1" w14:textId="124BA015" w:rsidR="007D4C8A" w:rsidRPr="006E207E" w:rsidRDefault="00631C05" w:rsidP="006E207E">
      <w:r>
        <w:rPr>
          <w:noProof/>
        </w:rPr>
        <w:drawing>
          <wp:inline distT="0" distB="0" distL="0" distR="0" wp14:anchorId="7A48F5E1" wp14:editId="741028D5">
            <wp:extent cx="6083935" cy="8605520"/>
            <wp:effectExtent l="0" t="0" r="0" b="5080"/>
            <wp:docPr id="81" name="Bilde 8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Bilde 81" descr="Et bilde som inneholder tekst&#10;&#10;Automatisk generert beskrivelse"/>
                    <pic:cNvPicPr/>
                  </pic:nvPicPr>
                  <pic:blipFill>
                    <a:blip r:embed="rId36"/>
                    <a:stretch>
                      <a:fillRect/>
                    </a:stretch>
                  </pic:blipFill>
                  <pic:spPr>
                    <a:xfrm>
                      <a:off x="0" y="0"/>
                      <a:ext cx="6083935" cy="8605520"/>
                    </a:xfrm>
                    <a:prstGeom prst="rect">
                      <a:avLst/>
                    </a:prstGeom>
                  </pic:spPr>
                </pic:pic>
              </a:graphicData>
            </a:graphic>
          </wp:inline>
        </w:drawing>
      </w:r>
    </w:p>
    <w:p w14:paraId="737C008D" w14:textId="77777777" w:rsidR="007D4C8A" w:rsidRPr="006E207E" w:rsidRDefault="007D4C8A" w:rsidP="006E207E">
      <w:pPr>
        <w:pStyle w:val="figur-tittel"/>
      </w:pPr>
    </w:p>
    <w:p w14:paraId="772E2073" w14:textId="00CDEA52" w:rsidR="007D4C8A" w:rsidRPr="006E207E" w:rsidRDefault="00631C05" w:rsidP="006E207E">
      <w:r>
        <w:rPr>
          <w:noProof/>
        </w:rPr>
        <w:drawing>
          <wp:inline distT="0" distB="0" distL="0" distR="0" wp14:anchorId="76A2F2F9" wp14:editId="546D9C7B">
            <wp:extent cx="6083935" cy="8605520"/>
            <wp:effectExtent l="0" t="0" r="0" b="5080"/>
            <wp:docPr id="82" name="Bilde 8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Bilde 82" descr="Et bilde som inneholder tekst&#10;&#10;Automatisk generert beskrivelse"/>
                    <pic:cNvPicPr/>
                  </pic:nvPicPr>
                  <pic:blipFill>
                    <a:blip r:embed="rId37"/>
                    <a:stretch>
                      <a:fillRect/>
                    </a:stretch>
                  </pic:blipFill>
                  <pic:spPr>
                    <a:xfrm>
                      <a:off x="0" y="0"/>
                      <a:ext cx="6083935" cy="8605520"/>
                    </a:xfrm>
                    <a:prstGeom prst="rect">
                      <a:avLst/>
                    </a:prstGeom>
                  </pic:spPr>
                </pic:pic>
              </a:graphicData>
            </a:graphic>
          </wp:inline>
        </w:drawing>
      </w:r>
    </w:p>
    <w:p w14:paraId="3F9FC61A" w14:textId="77777777" w:rsidR="007D4C8A" w:rsidRPr="006E207E" w:rsidRDefault="007D4C8A" w:rsidP="006E207E">
      <w:pPr>
        <w:pStyle w:val="figur-tittel"/>
      </w:pPr>
    </w:p>
    <w:p w14:paraId="6F7FA3B1" w14:textId="21FEEEB2" w:rsidR="007D4C8A" w:rsidRPr="006E207E" w:rsidRDefault="00631C05" w:rsidP="006E207E">
      <w:r>
        <w:rPr>
          <w:noProof/>
        </w:rPr>
        <w:drawing>
          <wp:inline distT="0" distB="0" distL="0" distR="0" wp14:anchorId="4C17D790" wp14:editId="5B23AFE6">
            <wp:extent cx="6083935" cy="8605520"/>
            <wp:effectExtent l="0" t="0" r="0" b="5080"/>
            <wp:docPr id="83" name="Bilde 8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Bilde 83" descr="Et bilde som inneholder tekst&#10;&#10;Automatisk generert beskrivelse"/>
                    <pic:cNvPicPr/>
                  </pic:nvPicPr>
                  <pic:blipFill>
                    <a:blip r:embed="rId38"/>
                    <a:stretch>
                      <a:fillRect/>
                    </a:stretch>
                  </pic:blipFill>
                  <pic:spPr>
                    <a:xfrm>
                      <a:off x="0" y="0"/>
                      <a:ext cx="6083935" cy="8605520"/>
                    </a:xfrm>
                    <a:prstGeom prst="rect">
                      <a:avLst/>
                    </a:prstGeom>
                  </pic:spPr>
                </pic:pic>
              </a:graphicData>
            </a:graphic>
          </wp:inline>
        </w:drawing>
      </w:r>
    </w:p>
    <w:p w14:paraId="0EB7ABC0" w14:textId="77777777" w:rsidR="007D4C8A" w:rsidRPr="006E207E" w:rsidRDefault="007D4C8A" w:rsidP="006E207E">
      <w:pPr>
        <w:pStyle w:val="figur-tittel"/>
      </w:pPr>
    </w:p>
    <w:p w14:paraId="37448E56" w14:textId="7CDDE6B8" w:rsidR="007D4C8A" w:rsidRPr="006E207E" w:rsidRDefault="00631C05" w:rsidP="006E207E">
      <w:r>
        <w:rPr>
          <w:noProof/>
        </w:rPr>
        <w:drawing>
          <wp:inline distT="0" distB="0" distL="0" distR="0" wp14:anchorId="67E912A8" wp14:editId="7FD7550B">
            <wp:extent cx="6083935" cy="8605520"/>
            <wp:effectExtent l="0" t="0" r="0" b="5080"/>
            <wp:docPr id="84" name="Bilde 84"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Bilde 84" descr="Et bilde som inneholder tekst&#10;&#10;Automatisk generert beskrivelse"/>
                    <pic:cNvPicPr/>
                  </pic:nvPicPr>
                  <pic:blipFill>
                    <a:blip r:embed="rId39"/>
                    <a:stretch>
                      <a:fillRect/>
                    </a:stretch>
                  </pic:blipFill>
                  <pic:spPr>
                    <a:xfrm>
                      <a:off x="0" y="0"/>
                      <a:ext cx="6083935" cy="8605520"/>
                    </a:xfrm>
                    <a:prstGeom prst="rect">
                      <a:avLst/>
                    </a:prstGeom>
                  </pic:spPr>
                </pic:pic>
              </a:graphicData>
            </a:graphic>
          </wp:inline>
        </w:drawing>
      </w:r>
    </w:p>
    <w:p w14:paraId="5C154BD0" w14:textId="77777777" w:rsidR="007D4C8A" w:rsidRPr="006E207E" w:rsidRDefault="007D4C8A" w:rsidP="006E207E">
      <w:pPr>
        <w:pStyle w:val="figur-tittel"/>
      </w:pPr>
    </w:p>
    <w:p w14:paraId="380A4AD9" w14:textId="3A81EBAA" w:rsidR="007D4C8A" w:rsidRPr="006E207E" w:rsidRDefault="00631C05" w:rsidP="006E207E">
      <w:r>
        <w:rPr>
          <w:noProof/>
        </w:rPr>
        <w:drawing>
          <wp:inline distT="0" distB="0" distL="0" distR="0" wp14:anchorId="253AB6DF" wp14:editId="08DB8B94">
            <wp:extent cx="6083935" cy="8605520"/>
            <wp:effectExtent l="0" t="0" r="0" b="5080"/>
            <wp:docPr id="85" name="Bilde 85"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Bilde 85" descr="Et bilde som inneholder tekst&#10;&#10;Automatisk generert beskrivelse"/>
                    <pic:cNvPicPr/>
                  </pic:nvPicPr>
                  <pic:blipFill>
                    <a:blip r:embed="rId40"/>
                    <a:stretch>
                      <a:fillRect/>
                    </a:stretch>
                  </pic:blipFill>
                  <pic:spPr>
                    <a:xfrm>
                      <a:off x="0" y="0"/>
                      <a:ext cx="6083935" cy="8605520"/>
                    </a:xfrm>
                    <a:prstGeom prst="rect">
                      <a:avLst/>
                    </a:prstGeom>
                  </pic:spPr>
                </pic:pic>
              </a:graphicData>
            </a:graphic>
          </wp:inline>
        </w:drawing>
      </w:r>
    </w:p>
    <w:p w14:paraId="7DE629F7" w14:textId="77777777" w:rsidR="007D4C8A" w:rsidRPr="006E207E" w:rsidRDefault="007D4C8A" w:rsidP="006E207E">
      <w:pPr>
        <w:pStyle w:val="figur-tittel"/>
      </w:pPr>
    </w:p>
    <w:p w14:paraId="01E4DF59" w14:textId="7D8497F0" w:rsidR="007D4C8A" w:rsidRPr="006E207E" w:rsidRDefault="00631C05" w:rsidP="006E207E">
      <w:r>
        <w:rPr>
          <w:noProof/>
        </w:rPr>
        <w:drawing>
          <wp:inline distT="0" distB="0" distL="0" distR="0" wp14:anchorId="62C5C98C" wp14:editId="17F256D7">
            <wp:extent cx="6083935" cy="8605520"/>
            <wp:effectExtent l="0" t="0" r="0" b="5080"/>
            <wp:docPr id="86" name="Bilde 8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Bilde 86" descr="Et bilde som inneholder tekst&#10;&#10;Automatisk generert beskrivelse"/>
                    <pic:cNvPicPr/>
                  </pic:nvPicPr>
                  <pic:blipFill>
                    <a:blip r:embed="rId41"/>
                    <a:stretch>
                      <a:fillRect/>
                    </a:stretch>
                  </pic:blipFill>
                  <pic:spPr>
                    <a:xfrm>
                      <a:off x="0" y="0"/>
                      <a:ext cx="6083935" cy="8605520"/>
                    </a:xfrm>
                    <a:prstGeom prst="rect">
                      <a:avLst/>
                    </a:prstGeom>
                  </pic:spPr>
                </pic:pic>
              </a:graphicData>
            </a:graphic>
          </wp:inline>
        </w:drawing>
      </w:r>
    </w:p>
    <w:p w14:paraId="4458FB20" w14:textId="77777777" w:rsidR="007D4C8A" w:rsidRPr="006E207E" w:rsidRDefault="007D4C8A" w:rsidP="006E207E">
      <w:pPr>
        <w:pStyle w:val="figur-tittel"/>
      </w:pPr>
    </w:p>
    <w:p w14:paraId="24A6D165" w14:textId="200C479B" w:rsidR="007D4C8A" w:rsidRPr="006E207E" w:rsidRDefault="00631C05" w:rsidP="006E207E">
      <w:r>
        <w:rPr>
          <w:noProof/>
        </w:rPr>
        <w:drawing>
          <wp:inline distT="0" distB="0" distL="0" distR="0" wp14:anchorId="1223C560" wp14:editId="145C6DCF">
            <wp:extent cx="6083935" cy="8605520"/>
            <wp:effectExtent l="0" t="0" r="0" b="5080"/>
            <wp:docPr id="87" name="Bilde 8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Bilde 87" descr="Et bilde som inneholder tekst&#10;&#10;Automatisk generert beskrivelse"/>
                    <pic:cNvPicPr/>
                  </pic:nvPicPr>
                  <pic:blipFill>
                    <a:blip r:embed="rId42"/>
                    <a:stretch>
                      <a:fillRect/>
                    </a:stretch>
                  </pic:blipFill>
                  <pic:spPr>
                    <a:xfrm>
                      <a:off x="0" y="0"/>
                      <a:ext cx="6083935" cy="8605520"/>
                    </a:xfrm>
                    <a:prstGeom prst="rect">
                      <a:avLst/>
                    </a:prstGeom>
                  </pic:spPr>
                </pic:pic>
              </a:graphicData>
            </a:graphic>
          </wp:inline>
        </w:drawing>
      </w:r>
    </w:p>
    <w:p w14:paraId="2EBBE736" w14:textId="77777777" w:rsidR="007D4C8A" w:rsidRPr="006E207E" w:rsidRDefault="007D4C8A" w:rsidP="006E207E">
      <w:pPr>
        <w:pStyle w:val="figur-tittel"/>
      </w:pPr>
    </w:p>
    <w:p w14:paraId="79A1BC16" w14:textId="2504A5CD" w:rsidR="007D4C8A" w:rsidRPr="006E207E" w:rsidRDefault="00631C05" w:rsidP="006E207E">
      <w:r>
        <w:rPr>
          <w:noProof/>
        </w:rPr>
        <w:drawing>
          <wp:inline distT="0" distB="0" distL="0" distR="0" wp14:anchorId="3E596E55" wp14:editId="75A8807F">
            <wp:extent cx="6083935" cy="8605520"/>
            <wp:effectExtent l="0" t="0" r="0" b="5080"/>
            <wp:docPr id="89" name="Bilde 89"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Bilde 89" descr="Et bilde som inneholder tekst&#10;&#10;Automatisk generert beskrivelse"/>
                    <pic:cNvPicPr/>
                  </pic:nvPicPr>
                  <pic:blipFill>
                    <a:blip r:embed="rId43"/>
                    <a:stretch>
                      <a:fillRect/>
                    </a:stretch>
                  </pic:blipFill>
                  <pic:spPr>
                    <a:xfrm>
                      <a:off x="0" y="0"/>
                      <a:ext cx="6083935" cy="8605520"/>
                    </a:xfrm>
                    <a:prstGeom prst="rect">
                      <a:avLst/>
                    </a:prstGeom>
                  </pic:spPr>
                </pic:pic>
              </a:graphicData>
            </a:graphic>
          </wp:inline>
        </w:drawing>
      </w:r>
    </w:p>
    <w:p w14:paraId="4CB97E0B" w14:textId="77777777" w:rsidR="007D4C8A" w:rsidRPr="006E207E" w:rsidRDefault="007D4C8A" w:rsidP="006E207E">
      <w:pPr>
        <w:pStyle w:val="figur-tittel"/>
      </w:pPr>
    </w:p>
    <w:p w14:paraId="7994D5C0" w14:textId="77777777" w:rsidR="006927C2" w:rsidRPr="006E207E" w:rsidRDefault="006927C2" w:rsidP="00E5168A">
      <w:pPr>
        <w:pStyle w:val="Overskrift1"/>
        <w:numPr>
          <w:ilvl w:val="0"/>
          <w:numId w:val="24"/>
        </w:numPr>
      </w:pPr>
      <w:r>
        <w:lastRenderedPageBreak/>
        <w:t xml:space="preserve">[[Vedlegg </w:t>
      </w:r>
      <w:proofErr w:type="gramStart"/>
      <w:r>
        <w:t>resett ]</w:t>
      </w:r>
      <w:proofErr w:type="gramEnd"/>
      <w:r>
        <w:t>]</w:t>
      </w:r>
    </w:p>
    <w:p w14:paraId="4A3F5A08" w14:textId="77777777" w:rsidR="007D4C8A" w:rsidRPr="006E207E" w:rsidRDefault="007D4C8A" w:rsidP="006E207E">
      <w:pPr>
        <w:pStyle w:val="vedlegg-tit"/>
      </w:pPr>
      <w:r w:rsidRPr="006E207E">
        <w:t>Protokoll med Pensjonistforbundet og Samarbeidsforumet av funksjonshemmedes organisasjoner fra møtene 19. og 20. mai 2021</w:t>
      </w:r>
    </w:p>
    <w:p w14:paraId="7B6DC197" w14:textId="77777777" w:rsidR="007D4C8A" w:rsidRPr="006E207E" w:rsidRDefault="007D4C8A" w:rsidP="006E207E"/>
    <w:p w14:paraId="3CA8C926" w14:textId="2E589CCD" w:rsidR="007D4C8A" w:rsidRPr="006E207E" w:rsidRDefault="00631C05" w:rsidP="006E207E">
      <w:r>
        <w:rPr>
          <w:noProof/>
        </w:rPr>
        <w:lastRenderedPageBreak/>
        <w:drawing>
          <wp:inline distT="0" distB="0" distL="0" distR="0" wp14:anchorId="1884371F" wp14:editId="7FDAED8F">
            <wp:extent cx="6083935" cy="8605520"/>
            <wp:effectExtent l="0" t="0" r="0" b="5080"/>
            <wp:docPr id="90" name="Bilde 90"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Bilde 90" descr="Et bilde som inneholder tekst&#10;&#10;Automatisk generert beskrivelse"/>
                    <pic:cNvPicPr/>
                  </pic:nvPicPr>
                  <pic:blipFill>
                    <a:blip r:embed="rId44"/>
                    <a:stretch>
                      <a:fillRect/>
                    </a:stretch>
                  </pic:blipFill>
                  <pic:spPr>
                    <a:xfrm>
                      <a:off x="0" y="0"/>
                      <a:ext cx="6083935" cy="8605520"/>
                    </a:xfrm>
                    <a:prstGeom prst="rect">
                      <a:avLst/>
                    </a:prstGeom>
                  </pic:spPr>
                </pic:pic>
              </a:graphicData>
            </a:graphic>
          </wp:inline>
        </w:drawing>
      </w:r>
    </w:p>
    <w:p w14:paraId="3239840F" w14:textId="77777777" w:rsidR="007D4C8A" w:rsidRPr="006E207E" w:rsidRDefault="007D4C8A" w:rsidP="006E207E">
      <w:pPr>
        <w:pStyle w:val="figur-tittel"/>
      </w:pPr>
    </w:p>
    <w:p w14:paraId="638BF157" w14:textId="52AF6A47" w:rsidR="007D4C8A" w:rsidRPr="006E207E" w:rsidRDefault="00631C05" w:rsidP="006E207E">
      <w:r>
        <w:rPr>
          <w:noProof/>
        </w:rPr>
        <w:drawing>
          <wp:inline distT="0" distB="0" distL="0" distR="0" wp14:anchorId="2E8CFD3C" wp14:editId="16123D66">
            <wp:extent cx="6083935" cy="8605520"/>
            <wp:effectExtent l="0" t="0" r="0" b="5080"/>
            <wp:docPr id="91" name="Bilde 9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Bilde 91" descr="Et bilde som inneholder tekst&#10;&#10;Automatisk generert beskrivelse"/>
                    <pic:cNvPicPr/>
                  </pic:nvPicPr>
                  <pic:blipFill>
                    <a:blip r:embed="rId45"/>
                    <a:stretch>
                      <a:fillRect/>
                    </a:stretch>
                  </pic:blipFill>
                  <pic:spPr>
                    <a:xfrm>
                      <a:off x="0" y="0"/>
                      <a:ext cx="6083935" cy="8605520"/>
                    </a:xfrm>
                    <a:prstGeom prst="rect">
                      <a:avLst/>
                    </a:prstGeom>
                  </pic:spPr>
                </pic:pic>
              </a:graphicData>
            </a:graphic>
          </wp:inline>
        </w:drawing>
      </w:r>
    </w:p>
    <w:p w14:paraId="0AB671CC" w14:textId="77777777" w:rsidR="007D4C8A" w:rsidRPr="006E207E" w:rsidRDefault="007D4C8A" w:rsidP="006E207E">
      <w:pPr>
        <w:pStyle w:val="figur-tittel"/>
      </w:pPr>
    </w:p>
    <w:p w14:paraId="143854C3" w14:textId="4C944E61" w:rsidR="007D4C8A" w:rsidRPr="006E207E" w:rsidRDefault="00631C05" w:rsidP="006E207E">
      <w:r>
        <w:rPr>
          <w:noProof/>
        </w:rPr>
        <w:drawing>
          <wp:inline distT="0" distB="0" distL="0" distR="0" wp14:anchorId="708FAA64" wp14:editId="46A3A8EE">
            <wp:extent cx="6083935" cy="8605520"/>
            <wp:effectExtent l="0" t="0" r="0" b="5080"/>
            <wp:docPr id="92" name="Bilde 9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Bilde 92" descr="Et bilde som inneholder tekst&#10;&#10;Automatisk generert beskrivelse"/>
                    <pic:cNvPicPr/>
                  </pic:nvPicPr>
                  <pic:blipFill>
                    <a:blip r:embed="rId46"/>
                    <a:stretch>
                      <a:fillRect/>
                    </a:stretch>
                  </pic:blipFill>
                  <pic:spPr>
                    <a:xfrm>
                      <a:off x="0" y="0"/>
                      <a:ext cx="6083935" cy="8605520"/>
                    </a:xfrm>
                    <a:prstGeom prst="rect">
                      <a:avLst/>
                    </a:prstGeom>
                  </pic:spPr>
                </pic:pic>
              </a:graphicData>
            </a:graphic>
          </wp:inline>
        </w:drawing>
      </w:r>
    </w:p>
    <w:p w14:paraId="5018726A" w14:textId="77777777" w:rsidR="007D4C8A" w:rsidRPr="006E207E" w:rsidRDefault="007D4C8A" w:rsidP="006E207E">
      <w:pPr>
        <w:pStyle w:val="figur-tittel"/>
      </w:pPr>
    </w:p>
    <w:p w14:paraId="54EA217A" w14:textId="518DD66E" w:rsidR="007D4C8A" w:rsidRPr="006E207E" w:rsidRDefault="00631C05" w:rsidP="006E207E">
      <w:r>
        <w:rPr>
          <w:noProof/>
        </w:rPr>
        <w:drawing>
          <wp:inline distT="0" distB="0" distL="0" distR="0" wp14:anchorId="49682602" wp14:editId="78F73488">
            <wp:extent cx="6083935" cy="8605520"/>
            <wp:effectExtent l="0" t="0" r="0" b="5080"/>
            <wp:docPr id="93" name="Bilde 9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Bilde 93" descr="Et bilde som inneholder tekst&#10;&#10;Automatisk generert beskrivelse"/>
                    <pic:cNvPicPr/>
                  </pic:nvPicPr>
                  <pic:blipFill>
                    <a:blip r:embed="rId47"/>
                    <a:stretch>
                      <a:fillRect/>
                    </a:stretch>
                  </pic:blipFill>
                  <pic:spPr>
                    <a:xfrm>
                      <a:off x="0" y="0"/>
                      <a:ext cx="6083935" cy="8605520"/>
                    </a:xfrm>
                    <a:prstGeom prst="rect">
                      <a:avLst/>
                    </a:prstGeom>
                  </pic:spPr>
                </pic:pic>
              </a:graphicData>
            </a:graphic>
          </wp:inline>
        </w:drawing>
      </w:r>
    </w:p>
    <w:p w14:paraId="35131E69" w14:textId="77777777" w:rsidR="007D4C8A" w:rsidRPr="006E207E" w:rsidRDefault="007D4C8A" w:rsidP="006E207E">
      <w:pPr>
        <w:pStyle w:val="figur-tittel"/>
      </w:pPr>
    </w:p>
    <w:p w14:paraId="39827ADC" w14:textId="459A3D27" w:rsidR="007D4C8A" w:rsidRPr="006E207E" w:rsidRDefault="00631C05" w:rsidP="006E207E">
      <w:r>
        <w:rPr>
          <w:noProof/>
        </w:rPr>
        <w:drawing>
          <wp:inline distT="0" distB="0" distL="0" distR="0" wp14:anchorId="4928DADB" wp14:editId="32C068BA">
            <wp:extent cx="6083935" cy="8605520"/>
            <wp:effectExtent l="0" t="0" r="0" b="5080"/>
            <wp:docPr id="94" name="Bilde 94"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Bilde 94" descr="Et bilde som inneholder tekst&#10;&#10;Automatisk generert beskrivelse"/>
                    <pic:cNvPicPr/>
                  </pic:nvPicPr>
                  <pic:blipFill>
                    <a:blip r:embed="rId48"/>
                    <a:stretch>
                      <a:fillRect/>
                    </a:stretch>
                  </pic:blipFill>
                  <pic:spPr>
                    <a:xfrm>
                      <a:off x="0" y="0"/>
                      <a:ext cx="6083935" cy="8605520"/>
                    </a:xfrm>
                    <a:prstGeom prst="rect">
                      <a:avLst/>
                    </a:prstGeom>
                  </pic:spPr>
                </pic:pic>
              </a:graphicData>
            </a:graphic>
          </wp:inline>
        </w:drawing>
      </w:r>
    </w:p>
    <w:p w14:paraId="5DB02628" w14:textId="77777777" w:rsidR="007D4C8A" w:rsidRPr="006E207E" w:rsidRDefault="007D4C8A" w:rsidP="006E207E">
      <w:pPr>
        <w:pStyle w:val="figur-tittel"/>
      </w:pPr>
    </w:p>
    <w:p w14:paraId="49B4BD5F" w14:textId="2B9E266D" w:rsidR="007D4C8A" w:rsidRPr="006E207E" w:rsidRDefault="00631C05" w:rsidP="006E207E">
      <w:r>
        <w:rPr>
          <w:noProof/>
        </w:rPr>
        <w:drawing>
          <wp:inline distT="0" distB="0" distL="0" distR="0" wp14:anchorId="6D34FE7C" wp14:editId="2ACAF8F4">
            <wp:extent cx="6083935" cy="8605520"/>
            <wp:effectExtent l="0" t="0" r="0" b="5080"/>
            <wp:docPr id="95" name="Bilde 95"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Bilde 95" descr="Et bilde som inneholder tekst&#10;&#10;Automatisk generert beskrivelse"/>
                    <pic:cNvPicPr/>
                  </pic:nvPicPr>
                  <pic:blipFill>
                    <a:blip r:embed="rId49"/>
                    <a:stretch>
                      <a:fillRect/>
                    </a:stretch>
                  </pic:blipFill>
                  <pic:spPr>
                    <a:xfrm>
                      <a:off x="0" y="0"/>
                      <a:ext cx="6083935" cy="8605520"/>
                    </a:xfrm>
                    <a:prstGeom prst="rect">
                      <a:avLst/>
                    </a:prstGeom>
                  </pic:spPr>
                </pic:pic>
              </a:graphicData>
            </a:graphic>
          </wp:inline>
        </w:drawing>
      </w:r>
    </w:p>
    <w:p w14:paraId="35D1D47B" w14:textId="77777777" w:rsidR="007D4C8A" w:rsidRPr="006E207E" w:rsidRDefault="007D4C8A" w:rsidP="006E207E">
      <w:pPr>
        <w:pStyle w:val="figur-tittel"/>
      </w:pPr>
    </w:p>
    <w:p w14:paraId="4DD14CE6" w14:textId="75E1A822" w:rsidR="007D4C8A" w:rsidRPr="006E207E" w:rsidRDefault="00631C05" w:rsidP="006E207E">
      <w:r>
        <w:rPr>
          <w:noProof/>
        </w:rPr>
        <w:drawing>
          <wp:inline distT="0" distB="0" distL="0" distR="0" wp14:anchorId="6CFC2665" wp14:editId="3FEC5E1E">
            <wp:extent cx="6083935" cy="8605520"/>
            <wp:effectExtent l="0" t="0" r="0" b="5080"/>
            <wp:docPr id="96" name="Bilde 9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Bilde 96" descr="Et bilde som inneholder tekst&#10;&#10;Automatisk generert beskrivelse"/>
                    <pic:cNvPicPr/>
                  </pic:nvPicPr>
                  <pic:blipFill>
                    <a:blip r:embed="rId50"/>
                    <a:stretch>
                      <a:fillRect/>
                    </a:stretch>
                  </pic:blipFill>
                  <pic:spPr>
                    <a:xfrm>
                      <a:off x="0" y="0"/>
                      <a:ext cx="6083935" cy="8605520"/>
                    </a:xfrm>
                    <a:prstGeom prst="rect">
                      <a:avLst/>
                    </a:prstGeom>
                  </pic:spPr>
                </pic:pic>
              </a:graphicData>
            </a:graphic>
          </wp:inline>
        </w:drawing>
      </w:r>
    </w:p>
    <w:p w14:paraId="717FE1B4" w14:textId="77777777" w:rsidR="007D4C8A" w:rsidRPr="006E207E" w:rsidRDefault="007D4C8A" w:rsidP="006E207E">
      <w:pPr>
        <w:pStyle w:val="figur-tittel"/>
      </w:pPr>
    </w:p>
    <w:p w14:paraId="5202A18A" w14:textId="3A8804D3" w:rsidR="007D4C8A" w:rsidRPr="006E207E" w:rsidRDefault="0020019A" w:rsidP="006E207E">
      <w:r>
        <w:rPr>
          <w:noProof/>
        </w:rPr>
        <w:drawing>
          <wp:inline distT="0" distB="0" distL="0" distR="0" wp14:anchorId="0F2DD5CB" wp14:editId="43F04C90">
            <wp:extent cx="6083935" cy="8605520"/>
            <wp:effectExtent l="0" t="0" r="0" b="5080"/>
            <wp:docPr id="97" name="Bilde 9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Bilde 97" descr="Et bilde som inneholder tekst&#10;&#10;Automatisk generert beskrivelse"/>
                    <pic:cNvPicPr/>
                  </pic:nvPicPr>
                  <pic:blipFill>
                    <a:blip r:embed="rId51"/>
                    <a:stretch>
                      <a:fillRect/>
                    </a:stretch>
                  </pic:blipFill>
                  <pic:spPr>
                    <a:xfrm>
                      <a:off x="0" y="0"/>
                      <a:ext cx="6083935" cy="8605520"/>
                    </a:xfrm>
                    <a:prstGeom prst="rect">
                      <a:avLst/>
                    </a:prstGeom>
                  </pic:spPr>
                </pic:pic>
              </a:graphicData>
            </a:graphic>
          </wp:inline>
        </w:drawing>
      </w:r>
    </w:p>
    <w:p w14:paraId="49FBFB61" w14:textId="77777777" w:rsidR="007D4C8A" w:rsidRPr="006E207E" w:rsidRDefault="007D4C8A" w:rsidP="006E207E">
      <w:pPr>
        <w:pStyle w:val="figur-tittel"/>
      </w:pPr>
    </w:p>
    <w:p w14:paraId="62E7A6AE" w14:textId="6BEA6B63" w:rsidR="007D4C8A" w:rsidRPr="006E207E" w:rsidRDefault="0020019A" w:rsidP="006E207E">
      <w:r>
        <w:rPr>
          <w:noProof/>
        </w:rPr>
        <w:drawing>
          <wp:inline distT="0" distB="0" distL="0" distR="0" wp14:anchorId="1B26A835" wp14:editId="3B16F38C">
            <wp:extent cx="6083935" cy="8605520"/>
            <wp:effectExtent l="0" t="0" r="0" b="5080"/>
            <wp:docPr id="98" name="Bilde 98"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Bilde 98" descr="Et bilde som inneholder tekst&#10;&#10;Automatisk generert beskrivelse"/>
                    <pic:cNvPicPr/>
                  </pic:nvPicPr>
                  <pic:blipFill>
                    <a:blip r:embed="rId52"/>
                    <a:stretch>
                      <a:fillRect/>
                    </a:stretch>
                  </pic:blipFill>
                  <pic:spPr>
                    <a:xfrm>
                      <a:off x="0" y="0"/>
                      <a:ext cx="6083935" cy="8605520"/>
                    </a:xfrm>
                    <a:prstGeom prst="rect">
                      <a:avLst/>
                    </a:prstGeom>
                  </pic:spPr>
                </pic:pic>
              </a:graphicData>
            </a:graphic>
          </wp:inline>
        </w:drawing>
      </w:r>
    </w:p>
    <w:p w14:paraId="6BF2575F" w14:textId="77777777" w:rsidR="007D4C8A" w:rsidRPr="006E207E" w:rsidRDefault="007D4C8A" w:rsidP="006E207E">
      <w:pPr>
        <w:pStyle w:val="figur-tittel"/>
      </w:pPr>
    </w:p>
    <w:p w14:paraId="5DD93231" w14:textId="77777777" w:rsidR="006927C2" w:rsidRPr="006E207E" w:rsidRDefault="006927C2" w:rsidP="00E5168A">
      <w:pPr>
        <w:pStyle w:val="Overskrift1"/>
        <w:numPr>
          <w:ilvl w:val="0"/>
          <w:numId w:val="24"/>
        </w:numPr>
      </w:pPr>
      <w:r>
        <w:lastRenderedPageBreak/>
        <w:t xml:space="preserve">[[Vedlegg </w:t>
      </w:r>
      <w:proofErr w:type="gramStart"/>
      <w:r>
        <w:t>resett ]</w:t>
      </w:r>
      <w:proofErr w:type="gramEnd"/>
      <w:r>
        <w:t>]</w:t>
      </w:r>
    </w:p>
    <w:p w14:paraId="1048DDC1" w14:textId="59158FE4" w:rsidR="007D4C8A" w:rsidRDefault="007D4C8A" w:rsidP="006E207E">
      <w:pPr>
        <w:pStyle w:val="vedlegg-tit"/>
      </w:pPr>
      <w:r w:rsidRPr="006E207E">
        <w:t>Tabeller</w:t>
      </w:r>
    </w:p>
    <w:p w14:paraId="2B3E1471" w14:textId="07A2FB23" w:rsidR="006E207E" w:rsidRPr="006E207E" w:rsidRDefault="006E207E" w:rsidP="006E207E">
      <w:pPr>
        <w:pStyle w:val="tabell-tittel"/>
      </w:pPr>
      <w:r w:rsidRPr="006E207E">
        <w:t>Oversikt over grunnbeløpet i folketrygden fra 1967</w:t>
      </w:r>
    </w:p>
    <w:p w14:paraId="566FF780" w14:textId="77777777" w:rsidR="007D4C8A" w:rsidRPr="006E207E" w:rsidRDefault="007D4C8A" w:rsidP="006E207E">
      <w:pPr>
        <w:pStyle w:val="Tabellnavn"/>
      </w:pPr>
      <w:r w:rsidRPr="006E207E">
        <w:t>05J2xt2</w:t>
      </w:r>
    </w:p>
    <w:tbl>
      <w:tblPr>
        <w:tblStyle w:val="StandardTabell"/>
        <w:tblW w:w="0" w:type="auto"/>
        <w:tblLayout w:type="fixed"/>
        <w:tblLook w:val="04A0" w:firstRow="1" w:lastRow="0" w:firstColumn="1" w:lastColumn="0" w:noHBand="0" w:noVBand="1"/>
      </w:tblPr>
      <w:tblGrid>
        <w:gridCol w:w="2260"/>
        <w:gridCol w:w="1880"/>
        <w:gridCol w:w="1500"/>
        <w:gridCol w:w="2400"/>
        <w:gridCol w:w="1500"/>
      </w:tblGrid>
      <w:tr w:rsidR="007D4C8A" w:rsidRPr="006E207E" w14:paraId="614FCDBA" w14:textId="77777777" w:rsidTr="006E207E">
        <w:trPr>
          <w:trHeight w:val="320"/>
        </w:trPr>
        <w:tc>
          <w:tcPr>
            <w:tcW w:w="2260" w:type="dxa"/>
          </w:tcPr>
          <w:p w14:paraId="4CDA16E6" w14:textId="77777777" w:rsidR="007D4C8A" w:rsidRPr="006E207E" w:rsidRDefault="007D4C8A" w:rsidP="006E207E"/>
        </w:tc>
        <w:tc>
          <w:tcPr>
            <w:tcW w:w="3380" w:type="dxa"/>
            <w:gridSpan w:val="2"/>
          </w:tcPr>
          <w:p w14:paraId="65AD5D67" w14:textId="77777777" w:rsidR="007D4C8A" w:rsidRPr="006E207E" w:rsidRDefault="007D4C8A" w:rsidP="006E207E">
            <w:r w:rsidRPr="006E207E">
              <w:t>Størrelsen på grunnbeløpet</w:t>
            </w:r>
          </w:p>
        </w:tc>
        <w:tc>
          <w:tcPr>
            <w:tcW w:w="3900" w:type="dxa"/>
            <w:gridSpan w:val="2"/>
          </w:tcPr>
          <w:p w14:paraId="46E52F2E" w14:textId="77777777" w:rsidR="007D4C8A" w:rsidRPr="006E207E" w:rsidRDefault="007D4C8A" w:rsidP="006E207E">
            <w:r w:rsidRPr="006E207E">
              <w:t>Gjennomsnittlig årlig grunnbeløp</w:t>
            </w:r>
          </w:p>
        </w:tc>
      </w:tr>
      <w:tr w:rsidR="007D4C8A" w:rsidRPr="006E207E" w14:paraId="3BFFC723" w14:textId="77777777" w:rsidTr="006E207E">
        <w:trPr>
          <w:trHeight w:val="320"/>
        </w:trPr>
        <w:tc>
          <w:tcPr>
            <w:tcW w:w="2260" w:type="dxa"/>
          </w:tcPr>
          <w:p w14:paraId="4D94467D" w14:textId="77777777" w:rsidR="007D4C8A" w:rsidRPr="006E207E" w:rsidRDefault="007D4C8A" w:rsidP="006E207E">
            <w:r w:rsidRPr="006E207E">
              <w:t>Fra</w:t>
            </w:r>
          </w:p>
        </w:tc>
        <w:tc>
          <w:tcPr>
            <w:tcW w:w="1880" w:type="dxa"/>
          </w:tcPr>
          <w:p w14:paraId="4C611528" w14:textId="77777777" w:rsidR="007D4C8A" w:rsidRPr="006E207E" w:rsidRDefault="007D4C8A" w:rsidP="006E207E">
            <w:r w:rsidRPr="006E207E">
              <w:t>Pr. år kr</w:t>
            </w:r>
          </w:p>
        </w:tc>
        <w:tc>
          <w:tcPr>
            <w:tcW w:w="1500" w:type="dxa"/>
          </w:tcPr>
          <w:p w14:paraId="43758103" w14:textId="77777777" w:rsidR="007D4C8A" w:rsidRPr="006E207E" w:rsidRDefault="007D4C8A" w:rsidP="006E207E">
            <w:r w:rsidRPr="006E207E">
              <w:t>Pr. md. kr</w:t>
            </w:r>
          </w:p>
        </w:tc>
        <w:tc>
          <w:tcPr>
            <w:tcW w:w="2400" w:type="dxa"/>
          </w:tcPr>
          <w:p w14:paraId="0DE335FF" w14:textId="77777777" w:rsidR="007D4C8A" w:rsidRPr="006E207E" w:rsidRDefault="007D4C8A" w:rsidP="006E207E">
            <w:r w:rsidRPr="006E207E">
              <w:t>År</w:t>
            </w:r>
          </w:p>
        </w:tc>
        <w:tc>
          <w:tcPr>
            <w:tcW w:w="1500" w:type="dxa"/>
          </w:tcPr>
          <w:p w14:paraId="609B2C4F" w14:textId="77777777" w:rsidR="007D4C8A" w:rsidRPr="006E207E" w:rsidRDefault="007D4C8A" w:rsidP="006E207E">
            <w:r w:rsidRPr="006E207E">
              <w:t>Beløp kr</w:t>
            </w:r>
          </w:p>
        </w:tc>
      </w:tr>
      <w:tr w:rsidR="007D4C8A" w:rsidRPr="006E207E" w14:paraId="0D73842C" w14:textId="77777777" w:rsidTr="006E207E">
        <w:trPr>
          <w:trHeight w:val="340"/>
        </w:trPr>
        <w:tc>
          <w:tcPr>
            <w:tcW w:w="2260" w:type="dxa"/>
          </w:tcPr>
          <w:p w14:paraId="5E876DE4" w14:textId="77777777" w:rsidR="007D4C8A" w:rsidRPr="006E207E" w:rsidRDefault="007D4C8A" w:rsidP="006E207E">
            <w:r w:rsidRPr="006E207E">
              <w:t>1.01.1967</w:t>
            </w:r>
          </w:p>
        </w:tc>
        <w:tc>
          <w:tcPr>
            <w:tcW w:w="1880" w:type="dxa"/>
          </w:tcPr>
          <w:p w14:paraId="0C8FBE6A" w14:textId="77777777" w:rsidR="007D4C8A" w:rsidRPr="006E207E" w:rsidRDefault="007D4C8A" w:rsidP="006E207E">
            <w:r w:rsidRPr="006E207E">
              <w:t>5</w:t>
            </w:r>
            <w:r w:rsidRPr="006E207E">
              <w:rPr>
                <w:rFonts w:ascii="Cambria" w:hAnsi="Cambria" w:cs="Cambria"/>
              </w:rPr>
              <w:t> </w:t>
            </w:r>
            <w:r w:rsidRPr="006E207E">
              <w:t>400</w:t>
            </w:r>
          </w:p>
        </w:tc>
        <w:tc>
          <w:tcPr>
            <w:tcW w:w="1500" w:type="dxa"/>
          </w:tcPr>
          <w:p w14:paraId="0188A248" w14:textId="77777777" w:rsidR="007D4C8A" w:rsidRPr="006E207E" w:rsidRDefault="007D4C8A" w:rsidP="006E207E">
            <w:r w:rsidRPr="006E207E">
              <w:t xml:space="preserve"> 450,00</w:t>
            </w:r>
          </w:p>
        </w:tc>
        <w:tc>
          <w:tcPr>
            <w:tcW w:w="2400" w:type="dxa"/>
          </w:tcPr>
          <w:p w14:paraId="71C6595A" w14:textId="77777777" w:rsidR="007D4C8A" w:rsidRPr="006E207E" w:rsidRDefault="007D4C8A" w:rsidP="006E207E">
            <w:r w:rsidRPr="006E207E">
              <w:t>1967</w:t>
            </w:r>
          </w:p>
        </w:tc>
        <w:tc>
          <w:tcPr>
            <w:tcW w:w="1500" w:type="dxa"/>
          </w:tcPr>
          <w:p w14:paraId="615ED08C" w14:textId="77777777" w:rsidR="007D4C8A" w:rsidRPr="006E207E" w:rsidRDefault="007D4C8A" w:rsidP="006E207E">
            <w:r w:rsidRPr="006E207E">
              <w:t>5</w:t>
            </w:r>
            <w:r w:rsidRPr="006E207E">
              <w:rPr>
                <w:rFonts w:ascii="Cambria" w:hAnsi="Cambria" w:cs="Cambria"/>
              </w:rPr>
              <w:t> </w:t>
            </w:r>
            <w:r w:rsidRPr="006E207E">
              <w:t>400</w:t>
            </w:r>
          </w:p>
        </w:tc>
      </w:tr>
      <w:tr w:rsidR="007D4C8A" w:rsidRPr="006E207E" w14:paraId="20F38E9A" w14:textId="77777777" w:rsidTr="006E207E">
        <w:trPr>
          <w:trHeight w:val="340"/>
        </w:trPr>
        <w:tc>
          <w:tcPr>
            <w:tcW w:w="2260" w:type="dxa"/>
          </w:tcPr>
          <w:p w14:paraId="23A24262" w14:textId="77777777" w:rsidR="007D4C8A" w:rsidRPr="006E207E" w:rsidRDefault="007D4C8A" w:rsidP="006E207E">
            <w:r w:rsidRPr="006E207E">
              <w:t>1.01.1968</w:t>
            </w:r>
          </w:p>
        </w:tc>
        <w:tc>
          <w:tcPr>
            <w:tcW w:w="1880" w:type="dxa"/>
          </w:tcPr>
          <w:p w14:paraId="22D97E7F" w14:textId="77777777" w:rsidR="007D4C8A" w:rsidRPr="006E207E" w:rsidRDefault="007D4C8A" w:rsidP="006E207E">
            <w:r w:rsidRPr="006E207E">
              <w:t>5</w:t>
            </w:r>
            <w:r w:rsidRPr="006E207E">
              <w:rPr>
                <w:rFonts w:ascii="Cambria" w:hAnsi="Cambria" w:cs="Cambria"/>
              </w:rPr>
              <w:t> </w:t>
            </w:r>
            <w:r w:rsidRPr="006E207E">
              <w:t>900</w:t>
            </w:r>
          </w:p>
        </w:tc>
        <w:tc>
          <w:tcPr>
            <w:tcW w:w="1500" w:type="dxa"/>
          </w:tcPr>
          <w:p w14:paraId="0CD6A043" w14:textId="77777777" w:rsidR="007D4C8A" w:rsidRPr="006E207E" w:rsidRDefault="007D4C8A" w:rsidP="006E207E">
            <w:r w:rsidRPr="006E207E">
              <w:t xml:space="preserve"> 491,67</w:t>
            </w:r>
          </w:p>
        </w:tc>
        <w:tc>
          <w:tcPr>
            <w:tcW w:w="2400" w:type="dxa"/>
          </w:tcPr>
          <w:p w14:paraId="20CEE0D1" w14:textId="77777777" w:rsidR="007D4C8A" w:rsidRPr="006E207E" w:rsidRDefault="007D4C8A" w:rsidP="006E207E">
            <w:r w:rsidRPr="006E207E">
              <w:t>1968</w:t>
            </w:r>
          </w:p>
        </w:tc>
        <w:tc>
          <w:tcPr>
            <w:tcW w:w="1500" w:type="dxa"/>
          </w:tcPr>
          <w:p w14:paraId="3B93676D" w14:textId="77777777" w:rsidR="007D4C8A" w:rsidRPr="006E207E" w:rsidRDefault="007D4C8A" w:rsidP="006E207E">
            <w:r w:rsidRPr="006E207E">
              <w:t>5</w:t>
            </w:r>
            <w:r w:rsidRPr="006E207E">
              <w:rPr>
                <w:rFonts w:ascii="Cambria" w:hAnsi="Cambria" w:cs="Cambria"/>
              </w:rPr>
              <w:t> </w:t>
            </w:r>
            <w:r w:rsidRPr="006E207E">
              <w:t>900</w:t>
            </w:r>
          </w:p>
        </w:tc>
      </w:tr>
      <w:tr w:rsidR="007D4C8A" w:rsidRPr="006E207E" w14:paraId="567984C7" w14:textId="77777777" w:rsidTr="006E207E">
        <w:trPr>
          <w:trHeight w:val="340"/>
        </w:trPr>
        <w:tc>
          <w:tcPr>
            <w:tcW w:w="2260" w:type="dxa"/>
          </w:tcPr>
          <w:p w14:paraId="3AB260CB" w14:textId="77777777" w:rsidR="007D4C8A" w:rsidRPr="006E207E" w:rsidRDefault="007D4C8A" w:rsidP="006E207E">
            <w:r w:rsidRPr="006E207E">
              <w:t>1.01.1969</w:t>
            </w:r>
          </w:p>
        </w:tc>
        <w:tc>
          <w:tcPr>
            <w:tcW w:w="1880" w:type="dxa"/>
          </w:tcPr>
          <w:p w14:paraId="68382416" w14:textId="77777777" w:rsidR="007D4C8A" w:rsidRPr="006E207E" w:rsidRDefault="007D4C8A" w:rsidP="006E207E">
            <w:r w:rsidRPr="006E207E">
              <w:t>6</w:t>
            </w:r>
            <w:r w:rsidRPr="006E207E">
              <w:rPr>
                <w:rFonts w:ascii="Cambria" w:hAnsi="Cambria" w:cs="Cambria"/>
              </w:rPr>
              <w:t> </w:t>
            </w:r>
            <w:r w:rsidRPr="006E207E">
              <w:t>400</w:t>
            </w:r>
          </w:p>
        </w:tc>
        <w:tc>
          <w:tcPr>
            <w:tcW w:w="1500" w:type="dxa"/>
          </w:tcPr>
          <w:p w14:paraId="4CCD3FC0" w14:textId="77777777" w:rsidR="007D4C8A" w:rsidRPr="006E207E" w:rsidRDefault="007D4C8A" w:rsidP="006E207E">
            <w:r w:rsidRPr="006E207E">
              <w:t xml:space="preserve"> 533,33</w:t>
            </w:r>
          </w:p>
        </w:tc>
        <w:tc>
          <w:tcPr>
            <w:tcW w:w="2400" w:type="dxa"/>
          </w:tcPr>
          <w:p w14:paraId="791387D5" w14:textId="77777777" w:rsidR="007D4C8A" w:rsidRPr="006E207E" w:rsidRDefault="007D4C8A" w:rsidP="006E207E">
            <w:r w:rsidRPr="006E207E">
              <w:t>1969</w:t>
            </w:r>
          </w:p>
        </w:tc>
        <w:tc>
          <w:tcPr>
            <w:tcW w:w="1500" w:type="dxa"/>
          </w:tcPr>
          <w:p w14:paraId="7D4EE379" w14:textId="77777777" w:rsidR="007D4C8A" w:rsidRPr="006E207E" w:rsidRDefault="007D4C8A" w:rsidP="006E207E">
            <w:r w:rsidRPr="006E207E">
              <w:t>6</w:t>
            </w:r>
            <w:r w:rsidRPr="006E207E">
              <w:rPr>
                <w:rFonts w:ascii="Cambria" w:hAnsi="Cambria" w:cs="Cambria"/>
              </w:rPr>
              <w:t> </w:t>
            </w:r>
            <w:r w:rsidRPr="006E207E">
              <w:t>400</w:t>
            </w:r>
          </w:p>
        </w:tc>
      </w:tr>
      <w:tr w:rsidR="007D4C8A" w:rsidRPr="006E207E" w14:paraId="2ACB6625" w14:textId="77777777" w:rsidTr="006E207E">
        <w:trPr>
          <w:trHeight w:val="340"/>
        </w:trPr>
        <w:tc>
          <w:tcPr>
            <w:tcW w:w="2260" w:type="dxa"/>
          </w:tcPr>
          <w:p w14:paraId="0EE7AED2" w14:textId="77777777" w:rsidR="007D4C8A" w:rsidRPr="006E207E" w:rsidRDefault="007D4C8A" w:rsidP="006E207E">
            <w:r w:rsidRPr="006E207E">
              <w:t>1.01.1970</w:t>
            </w:r>
          </w:p>
        </w:tc>
        <w:tc>
          <w:tcPr>
            <w:tcW w:w="1880" w:type="dxa"/>
          </w:tcPr>
          <w:p w14:paraId="692A70AC" w14:textId="77777777" w:rsidR="007D4C8A" w:rsidRPr="006E207E" w:rsidRDefault="007D4C8A" w:rsidP="006E207E">
            <w:r w:rsidRPr="006E207E">
              <w:t>6</w:t>
            </w:r>
            <w:r w:rsidRPr="006E207E">
              <w:rPr>
                <w:rFonts w:ascii="Cambria" w:hAnsi="Cambria" w:cs="Cambria"/>
              </w:rPr>
              <w:t> </w:t>
            </w:r>
            <w:r w:rsidRPr="006E207E">
              <w:t>800</w:t>
            </w:r>
          </w:p>
        </w:tc>
        <w:tc>
          <w:tcPr>
            <w:tcW w:w="1500" w:type="dxa"/>
          </w:tcPr>
          <w:p w14:paraId="1C317424" w14:textId="77777777" w:rsidR="007D4C8A" w:rsidRPr="006E207E" w:rsidRDefault="007D4C8A" w:rsidP="006E207E">
            <w:r w:rsidRPr="006E207E">
              <w:t xml:space="preserve"> 566,67</w:t>
            </w:r>
          </w:p>
        </w:tc>
        <w:tc>
          <w:tcPr>
            <w:tcW w:w="2400" w:type="dxa"/>
          </w:tcPr>
          <w:p w14:paraId="30415402" w14:textId="77777777" w:rsidR="007D4C8A" w:rsidRPr="006E207E" w:rsidRDefault="007D4C8A" w:rsidP="006E207E">
            <w:r w:rsidRPr="006E207E">
              <w:t>1970</w:t>
            </w:r>
          </w:p>
        </w:tc>
        <w:tc>
          <w:tcPr>
            <w:tcW w:w="1500" w:type="dxa"/>
          </w:tcPr>
          <w:p w14:paraId="55409CC7" w14:textId="77777777" w:rsidR="007D4C8A" w:rsidRPr="006E207E" w:rsidRDefault="007D4C8A" w:rsidP="006E207E">
            <w:r w:rsidRPr="006E207E">
              <w:t>6</w:t>
            </w:r>
            <w:r w:rsidRPr="006E207E">
              <w:rPr>
                <w:rFonts w:ascii="Cambria" w:hAnsi="Cambria" w:cs="Cambria"/>
              </w:rPr>
              <w:t> </w:t>
            </w:r>
            <w:r w:rsidRPr="006E207E">
              <w:t>800</w:t>
            </w:r>
          </w:p>
        </w:tc>
      </w:tr>
      <w:tr w:rsidR="007D4C8A" w:rsidRPr="006E207E" w14:paraId="5B1CA086" w14:textId="77777777" w:rsidTr="006E207E">
        <w:trPr>
          <w:trHeight w:val="340"/>
        </w:trPr>
        <w:tc>
          <w:tcPr>
            <w:tcW w:w="2260" w:type="dxa"/>
          </w:tcPr>
          <w:p w14:paraId="581A69D7" w14:textId="77777777" w:rsidR="007D4C8A" w:rsidRPr="006E207E" w:rsidRDefault="007D4C8A" w:rsidP="006E207E">
            <w:r w:rsidRPr="006E207E">
              <w:t>1.01.1971</w:t>
            </w:r>
          </w:p>
        </w:tc>
        <w:tc>
          <w:tcPr>
            <w:tcW w:w="1880" w:type="dxa"/>
          </w:tcPr>
          <w:p w14:paraId="085B3320" w14:textId="77777777" w:rsidR="007D4C8A" w:rsidRPr="006E207E" w:rsidRDefault="007D4C8A" w:rsidP="006E207E">
            <w:r w:rsidRPr="006E207E">
              <w:t>7</w:t>
            </w:r>
            <w:r w:rsidRPr="006E207E">
              <w:rPr>
                <w:rFonts w:ascii="Cambria" w:hAnsi="Cambria" w:cs="Cambria"/>
              </w:rPr>
              <w:t> </w:t>
            </w:r>
            <w:r w:rsidRPr="006E207E">
              <w:t>200</w:t>
            </w:r>
          </w:p>
        </w:tc>
        <w:tc>
          <w:tcPr>
            <w:tcW w:w="1500" w:type="dxa"/>
          </w:tcPr>
          <w:p w14:paraId="2DC51A2F" w14:textId="77777777" w:rsidR="007D4C8A" w:rsidRPr="006E207E" w:rsidRDefault="007D4C8A" w:rsidP="006E207E">
            <w:r w:rsidRPr="006E207E">
              <w:t xml:space="preserve"> 600,00</w:t>
            </w:r>
          </w:p>
        </w:tc>
        <w:tc>
          <w:tcPr>
            <w:tcW w:w="2400" w:type="dxa"/>
          </w:tcPr>
          <w:p w14:paraId="7D8A4274" w14:textId="77777777" w:rsidR="007D4C8A" w:rsidRPr="006E207E" w:rsidRDefault="007D4C8A" w:rsidP="006E207E"/>
        </w:tc>
        <w:tc>
          <w:tcPr>
            <w:tcW w:w="1500" w:type="dxa"/>
          </w:tcPr>
          <w:p w14:paraId="3C2463FC" w14:textId="77777777" w:rsidR="007D4C8A" w:rsidRPr="006E207E" w:rsidRDefault="007D4C8A" w:rsidP="006E207E"/>
        </w:tc>
      </w:tr>
      <w:tr w:rsidR="007D4C8A" w:rsidRPr="006E207E" w14:paraId="2C109EE2" w14:textId="77777777" w:rsidTr="006E207E">
        <w:trPr>
          <w:trHeight w:val="340"/>
        </w:trPr>
        <w:tc>
          <w:tcPr>
            <w:tcW w:w="2260" w:type="dxa"/>
          </w:tcPr>
          <w:p w14:paraId="744716AF" w14:textId="77777777" w:rsidR="007D4C8A" w:rsidRPr="006E207E" w:rsidRDefault="007D4C8A" w:rsidP="006E207E">
            <w:r w:rsidRPr="006E207E">
              <w:t>1.05.1971</w:t>
            </w:r>
          </w:p>
        </w:tc>
        <w:tc>
          <w:tcPr>
            <w:tcW w:w="1880" w:type="dxa"/>
          </w:tcPr>
          <w:p w14:paraId="663E27E4" w14:textId="77777777" w:rsidR="007D4C8A" w:rsidRPr="006E207E" w:rsidRDefault="007D4C8A" w:rsidP="006E207E">
            <w:r w:rsidRPr="006E207E">
              <w:t>7</w:t>
            </w:r>
            <w:r w:rsidRPr="006E207E">
              <w:rPr>
                <w:rFonts w:ascii="Cambria" w:hAnsi="Cambria" w:cs="Cambria"/>
              </w:rPr>
              <w:t> </w:t>
            </w:r>
            <w:r w:rsidRPr="006E207E">
              <w:t>500</w:t>
            </w:r>
          </w:p>
        </w:tc>
        <w:tc>
          <w:tcPr>
            <w:tcW w:w="1500" w:type="dxa"/>
          </w:tcPr>
          <w:p w14:paraId="798D3A74" w14:textId="77777777" w:rsidR="007D4C8A" w:rsidRPr="006E207E" w:rsidRDefault="007D4C8A" w:rsidP="006E207E">
            <w:r w:rsidRPr="006E207E">
              <w:t xml:space="preserve"> 625,00</w:t>
            </w:r>
          </w:p>
        </w:tc>
        <w:tc>
          <w:tcPr>
            <w:tcW w:w="2400" w:type="dxa"/>
          </w:tcPr>
          <w:p w14:paraId="3A08722C" w14:textId="77777777" w:rsidR="007D4C8A" w:rsidRPr="006E207E" w:rsidRDefault="007D4C8A" w:rsidP="006E207E">
            <w:r w:rsidRPr="006E207E">
              <w:t>1971</w:t>
            </w:r>
          </w:p>
        </w:tc>
        <w:tc>
          <w:tcPr>
            <w:tcW w:w="1500" w:type="dxa"/>
          </w:tcPr>
          <w:p w14:paraId="7110C98A" w14:textId="77777777" w:rsidR="007D4C8A" w:rsidRPr="006E207E" w:rsidRDefault="007D4C8A" w:rsidP="006E207E">
            <w:r w:rsidRPr="006E207E">
              <w:t>7</w:t>
            </w:r>
            <w:r w:rsidRPr="006E207E">
              <w:rPr>
                <w:rFonts w:ascii="Cambria" w:hAnsi="Cambria" w:cs="Cambria"/>
              </w:rPr>
              <w:t> </w:t>
            </w:r>
            <w:r w:rsidRPr="006E207E">
              <w:t>400</w:t>
            </w:r>
          </w:p>
        </w:tc>
      </w:tr>
      <w:tr w:rsidR="007D4C8A" w:rsidRPr="006E207E" w14:paraId="0E84075E" w14:textId="77777777" w:rsidTr="006E207E">
        <w:trPr>
          <w:trHeight w:val="340"/>
        </w:trPr>
        <w:tc>
          <w:tcPr>
            <w:tcW w:w="2260" w:type="dxa"/>
          </w:tcPr>
          <w:p w14:paraId="14ABFF5F" w14:textId="77777777" w:rsidR="007D4C8A" w:rsidRPr="006E207E" w:rsidRDefault="007D4C8A" w:rsidP="006E207E">
            <w:r w:rsidRPr="006E207E">
              <w:t>1.01.1972</w:t>
            </w:r>
          </w:p>
        </w:tc>
        <w:tc>
          <w:tcPr>
            <w:tcW w:w="1880" w:type="dxa"/>
          </w:tcPr>
          <w:p w14:paraId="2570ACFD" w14:textId="77777777" w:rsidR="007D4C8A" w:rsidRPr="006E207E" w:rsidRDefault="007D4C8A" w:rsidP="006E207E">
            <w:r w:rsidRPr="006E207E">
              <w:t>7</w:t>
            </w:r>
            <w:r w:rsidRPr="006E207E">
              <w:rPr>
                <w:rFonts w:ascii="Cambria" w:hAnsi="Cambria" w:cs="Cambria"/>
              </w:rPr>
              <w:t> </w:t>
            </w:r>
            <w:r w:rsidRPr="006E207E">
              <w:t>900</w:t>
            </w:r>
          </w:p>
        </w:tc>
        <w:tc>
          <w:tcPr>
            <w:tcW w:w="1500" w:type="dxa"/>
          </w:tcPr>
          <w:p w14:paraId="6EA938B4" w14:textId="77777777" w:rsidR="007D4C8A" w:rsidRPr="006E207E" w:rsidRDefault="007D4C8A" w:rsidP="006E207E">
            <w:r w:rsidRPr="006E207E">
              <w:t xml:space="preserve"> 658,33</w:t>
            </w:r>
          </w:p>
        </w:tc>
        <w:tc>
          <w:tcPr>
            <w:tcW w:w="2400" w:type="dxa"/>
          </w:tcPr>
          <w:p w14:paraId="6CF14693" w14:textId="77777777" w:rsidR="007D4C8A" w:rsidRPr="006E207E" w:rsidRDefault="007D4C8A" w:rsidP="006E207E">
            <w:r w:rsidRPr="006E207E">
              <w:t>1972</w:t>
            </w:r>
          </w:p>
        </w:tc>
        <w:tc>
          <w:tcPr>
            <w:tcW w:w="1500" w:type="dxa"/>
          </w:tcPr>
          <w:p w14:paraId="7F2D78E6" w14:textId="77777777" w:rsidR="007D4C8A" w:rsidRPr="006E207E" w:rsidRDefault="007D4C8A" w:rsidP="006E207E">
            <w:r w:rsidRPr="006E207E">
              <w:t>7</w:t>
            </w:r>
            <w:r w:rsidRPr="006E207E">
              <w:rPr>
                <w:rFonts w:ascii="Cambria" w:hAnsi="Cambria" w:cs="Cambria"/>
              </w:rPr>
              <w:t> </w:t>
            </w:r>
            <w:r w:rsidRPr="006E207E">
              <w:t>900</w:t>
            </w:r>
          </w:p>
        </w:tc>
      </w:tr>
      <w:tr w:rsidR="007D4C8A" w:rsidRPr="006E207E" w14:paraId="213B0435" w14:textId="77777777" w:rsidTr="006E207E">
        <w:trPr>
          <w:trHeight w:val="340"/>
        </w:trPr>
        <w:tc>
          <w:tcPr>
            <w:tcW w:w="2260" w:type="dxa"/>
          </w:tcPr>
          <w:p w14:paraId="7A1B65B4" w14:textId="77777777" w:rsidR="007D4C8A" w:rsidRPr="006E207E" w:rsidRDefault="007D4C8A" w:rsidP="006E207E">
            <w:r w:rsidRPr="006E207E">
              <w:t>1.01.1973</w:t>
            </w:r>
          </w:p>
        </w:tc>
        <w:tc>
          <w:tcPr>
            <w:tcW w:w="1880" w:type="dxa"/>
          </w:tcPr>
          <w:p w14:paraId="0819B250" w14:textId="77777777" w:rsidR="007D4C8A" w:rsidRPr="006E207E" w:rsidRDefault="007D4C8A" w:rsidP="006E207E">
            <w:r w:rsidRPr="006E207E">
              <w:t>8</w:t>
            </w:r>
            <w:r w:rsidRPr="006E207E">
              <w:rPr>
                <w:rFonts w:ascii="Cambria" w:hAnsi="Cambria" w:cs="Cambria"/>
              </w:rPr>
              <w:t> </w:t>
            </w:r>
            <w:r w:rsidRPr="006E207E">
              <w:t>500</w:t>
            </w:r>
          </w:p>
        </w:tc>
        <w:tc>
          <w:tcPr>
            <w:tcW w:w="1500" w:type="dxa"/>
          </w:tcPr>
          <w:p w14:paraId="5CDA6DB8" w14:textId="77777777" w:rsidR="007D4C8A" w:rsidRPr="006E207E" w:rsidRDefault="007D4C8A" w:rsidP="006E207E">
            <w:r w:rsidRPr="006E207E">
              <w:t xml:space="preserve"> 708,33</w:t>
            </w:r>
          </w:p>
        </w:tc>
        <w:tc>
          <w:tcPr>
            <w:tcW w:w="2400" w:type="dxa"/>
          </w:tcPr>
          <w:p w14:paraId="42B010B3" w14:textId="77777777" w:rsidR="007D4C8A" w:rsidRPr="006E207E" w:rsidRDefault="007D4C8A" w:rsidP="006E207E">
            <w:r w:rsidRPr="006E207E">
              <w:t>1973</w:t>
            </w:r>
          </w:p>
        </w:tc>
        <w:tc>
          <w:tcPr>
            <w:tcW w:w="1500" w:type="dxa"/>
          </w:tcPr>
          <w:p w14:paraId="777D693B" w14:textId="77777777" w:rsidR="007D4C8A" w:rsidRPr="006E207E" w:rsidRDefault="007D4C8A" w:rsidP="006E207E">
            <w:r w:rsidRPr="006E207E">
              <w:t>8</w:t>
            </w:r>
            <w:r w:rsidRPr="006E207E">
              <w:rPr>
                <w:rFonts w:ascii="Cambria" w:hAnsi="Cambria" w:cs="Cambria"/>
              </w:rPr>
              <w:t> </w:t>
            </w:r>
            <w:r w:rsidRPr="006E207E">
              <w:t>500</w:t>
            </w:r>
          </w:p>
        </w:tc>
      </w:tr>
      <w:tr w:rsidR="007D4C8A" w:rsidRPr="006E207E" w14:paraId="1251942C" w14:textId="77777777" w:rsidTr="006E207E">
        <w:trPr>
          <w:trHeight w:val="340"/>
        </w:trPr>
        <w:tc>
          <w:tcPr>
            <w:tcW w:w="2260" w:type="dxa"/>
          </w:tcPr>
          <w:p w14:paraId="701D1DD2" w14:textId="77777777" w:rsidR="007D4C8A" w:rsidRPr="006E207E" w:rsidRDefault="007D4C8A" w:rsidP="006E207E">
            <w:r w:rsidRPr="006E207E">
              <w:t>1.01.1974</w:t>
            </w:r>
          </w:p>
        </w:tc>
        <w:tc>
          <w:tcPr>
            <w:tcW w:w="1880" w:type="dxa"/>
          </w:tcPr>
          <w:p w14:paraId="280E06D0" w14:textId="77777777" w:rsidR="007D4C8A" w:rsidRPr="006E207E" w:rsidRDefault="007D4C8A" w:rsidP="006E207E">
            <w:r w:rsidRPr="006E207E">
              <w:t>9</w:t>
            </w:r>
            <w:r w:rsidRPr="006E207E">
              <w:rPr>
                <w:rFonts w:ascii="Cambria" w:hAnsi="Cambria" w:cs="Cambria"/>
              </w:rPr>
              <w:t> </w:t>
            </w:r>
            <w:r w:rsidRPr="006E207E">
              <w:t>200</w:t>
            </w:r>
          </w:p>
        </w:tc>
        <w:tc>
          <w:tcPr>
            <w:tcW w:w="1500" w:type="dxa"/>
          </w:tcPr>
          <w:p w14:paraId="3D28276A" w14:textId="77777777" w:rsidR="007D4C8A" w:rsidRPr="006E207E" w:rsidRDefault="007D4C8A" w:rsidP="006E207E">
            <w:r w:rsidRPr="006E207E">
              <w:t xml:space="preserve"> 766,67</w:t>
            </w:r>
          </w:p>
        </w:tc>
        <w:tc>
          <w:tcPr>
            <w:tcW w:w="2400" w:type="dxa"/>
          </w:tcPr>
          <w:p w14:paraId="487CDCC8" w14:textId="77777777" w:rsidR="007D4C8A" w:rsidRPr="006E207E" w:rsidRDefault="007D4C8A" w:rsidP="006E207E"/>
        </w:tc>
        <w:tc>
          <w:tcPr>
            <w:tcW w:w="1500" w:type="dxa"/>
          </w:tcPr>
          <w:p w14:paraId="792EC53C" w14:textId="77777777" w:rsidR="007D4C8A" w:rsidRPr="006E207E" w:rsidRDefault="007D4C8A" w:rsidP="006E207E"/>
        </w:tc>
      </w:tr>
      <w:tr w:rsidR="007D4C8A" w:rsidRPr="006E207E" w14:paraId="3191C9E8" w14:textId="77777777" w:rsidTr="006E207E">
        <w:trPr>
          <w:trHeight w:val="340"/>
        </w:trPr>
        <w:tc>
          <w:tcPr>
            <w:tcW w:w="2260" w:type="dxa"/>
          </w:tcPr>
          <w:p w14:paraId="5EAE1BBF" w14:textId="77777777" w:rsidR="007D4C8A" w:rsidRPr="006E207E" w:rsidRDefault="007D4C8A" w:rsidP="006E207E">
            <w:r w:rsidRPr="006E207E">
              <w:t>1.05.1974</w:t>
            </w:r>
          </w:p>
        </w:tc>
        <w:tc>
          <w:tcPr>
            <w:tcW w:w="1880" w:type="dxa"/>
          </w:tcPr>
          <w:p w14:paraId="586B5E54" w14:textId="77777777" w:rsidR="007D4C8A" w:rsidRPr="006E207E" w:rsidRDefault="007D4C8A" w:rsidP="006E207E">
            <w:r w:rsidRPr="006E207E">
              <w:t>9</w:t>
            </w:r>
            <w:r w:rsidRPr="006E207E">
              <w:rPr>
                <w:rFonts w:ascii="Cambria" w:hAnsi="Cambria" w:cs="Cambria"/>
              </w:rPr>
              <w:t> </w:t>
            </w:r>
            <w:r w:rsidRPr="006E207E">
              <w:t>700</w:t>
            </w:r>
          </w:p>
        </w:tc>
        <w:tc>
          <w:tcPr>
            <w:tcW w:w="1500" w:type="dxa"/>
          </w:tcPr>
          <w:p w14:paraId="2A0EA498" w14:textId="77777777" w:rsidR="007D4C8A" w:rsidRPr="006E207E" w:rsidRDefault="007D4C8A" w:rsidP="006E207E">
            <w:r w:rsidRPr="006E207E">
              <w:t xml:space="preserve"> 808,33</w:t>
            </w:r>
          </w:p>
        </w:tc>
        <w:tc>
          <w:tcPr>
            <w:tcW w:w="2400" w:type="dxa"/>
          </w:tcPr>
          <w:p w14:paraId="0ECD1A29" w14:textId="77777777" w:rsidR="007D4C8A" w:rsidRPr="006E207E" w:rsidRDefault="007D4C8A" w:rsidP="006E207E">
            <w:r w:rsidRPr="006E207E">
              <w:t>1974</w:t>
            </w:r>
          </w:p>
        </w:tc>
        <w:tc>
          <w:tcPr>
            <w:tcW w:w="1500" w:type="dxa"/>
          </w:tcPr>
          <w:p w14:paraId="6D71608C" w14:textId="77777777" w:rsidR="007D4C8A" w:rsidRPr="006E207E" w:rsidRDefault="007D4C8A" w:rsidP="006E207E">
            <w:r w:rsidRPr="006E207E">
              <w:t>9</w:t>
            </w:r>
            <w:r w:rsidRPr="006E207E">
              <w:rPr>
                <w:rFonts w:ascii="Cambria" w:hAnsi="Cambria" w:cs="Cambria"/>
              </w:rPr>
              <w:t> </w:t>
            </w:r>
            <w:r w:rsidRPr="006E207E">
              <w:t>533</w:t>
            </w:r>
          </w:p>
        </w:tc>
      </w:tr>
      <w:tr w:rsidR="007D4C8A" w:rsidRPr="006E207E" w14:paraId="0B9B0F41" w14:textId="77777777" w:rsidTr="006E207E">
        <w:trPr>
          <w:trHeight w:val="340"/>
        </w:trPr>
        <w:tc>
          <w:tcPr>
            <w:tcW w:w="2260" w:type="dxa"/>
          </w:tcPr>
          <w:p w14:paraId="40FB8440" w14:textId="77777777" w:rsidR="007D4C8A" w:rsidRPr="006E207E" w:rsidRDefault="007D4C8A" w:rsidP="006E207E">
            <w:r w:rsidRPr="006E207E">
              <w:t>1.01.1975</w:t>
            </w:r>
          </w:p>
        </w:tc>
        <w:tc>
          <w:tcPr>
            <w:tcW w:w="1880" w:type="dxa"/>
          </w:tcPr>
          <w:p w14:paraId="0C0D6338" w14:textId="77777777" w:rsidR="007D4C8A" w:rsidRPr="006E207E" w:rsidRDefault="007D4C8A" w:rsidP="006E207E">
            <w:r w:rsidRPr="006E207E">
              <w:t>10</w:t>
            </w:r>
            <w:r w:rsidRPr="006E207E">
              <w:rPr>
                <w:rFonts w:ascii="Cambria" w:hAnsi="Cambria" w:cs="Cambria"/>
              </w:rPr>
              <w:t> </w:t>
            </w:r>
            <w:r w:rsidRPr="006E207E">
              <w:t>400</w:t>
            </w:r>
          </w:p>
        </w:tc>
        <w:tc>
          <w:tcPr>
            <w:tcW w:w="1500" w:type="dxa"/>
          </w:tcPr>
          <w:p w14:paraId="78A41842" w14:textId="77777777" w:rsidR="007D4C8A" w:rsidRPr="006E207E" w:rsidRDefault="007D4C8A" w:rsidP="006E207E">
            <w:r w:rsidRPr="006E207E">
              <w:t xml:space="preserve"> 866,67</w:t>
            </w:r>
          </w:p>
        </w:tc>
        <w:tc>
          <w:tcPr>
            <w:tcW w:w="2400" w:type="dxa"/>
          </w:tcPr>
          <w:p w14:paraId="4A438FAA" w14:textId="77777777" w:rsidR="007D4C8A" w:rsidRPr="006E207E" w:rsidRDefault="007D4C8A" w:rsidP="006E207E"/>
        </w:tc>
        <w:tc>
          <w:tcPr>
            <w:tcW w:w="1500" w:type="dxa"/>
          </w:tcPr>
          <w:p w14:paraId="1CEB57FC" w14:textId="77777777" w:rsidR="007D4C8A" w:rsidRPr="006E207E" w:rsidRDefault="007D4C8A" w:rsidP="006E207E"/>
        </w:tc>
      </w:tr>
      <w:tr w:rsidR="007D4C8A" w:rsidRPr="006E207E" w14:paraId="27BAE51E" w14:textId="77777777" w:rsidTr="006E207E">
        <w:trPr>
          <w:trHeight w:val="340"/>
        </w:trPr>
        <w:tc>
          <w:tcPr>
            <w:tcW w:w="2260" w:type="dxa"/>
          </w:tcPr>
          <w:p w14:paraId="56A4E6A3" w14:textId="77777777" w:rsidR="007D4C8A" w:rsidRPr="006E207E" w:rsidRDefault="007D4C8A" w:rsidP="006E207E">
            <w:r w:rsidRPr="006E207E">
              <w:t>1.05.1975</w:t>
            </w:r>
          </w:p>
        </w:tc>
        <w:tc>
          <w:tcPr>
            <w:tcW w:w="1880" w:type="dxa"/>
          </w:tcPr>
          <w:p w14:paraId="0F30D3A2" w14:textId="77777777" w:rsidR="007D4C8A" w:rsidRPr="006E207E" w:rsidRDefault="007D4C8A" w:rsidP="006E207E">
            <w:r w:rsidRPr="006E207E">
              <w:t>11</w:t>
            </w:r>
            <w:r w:rsidRPr="006E207E">
              <w:rPr>
                <w:rFonts w:ascii="Cambria" w:hAnsi="Cambria" w:cs="Cambria"/>
              </w:rPr>
              <w:t> </w:t>
            </w:r>
            <w:r w:rsidRPr="006E207E">
              <w:t>000</w:t>
            </w:r>
          </w:p>
        </w:tc>
        <w:tc>
          <w:tcPr>
            <w:tcW w:w="1500" w:type="dxa"/>
          </w:tcPr>
          <w:p w14:paraId="5F33AE37" w14:textId="77777777" w:rsidR="007D4C8A" w:rsidRPr="006E207E" w:rsidRDefault="007D4C8A" w:rsidP="006E207E">
            <w:r w:rsidRPr="006E207E">
              <w:t xml:space="preserve"> 916,67</w:t>
            </w:r>
          </w:p>
        </w:tc>
        <w:tc>
          <w:tcPr>
            <w:tcW w:w="2400" w:type="dxa"/>
          </w:tcPr>
          <w:p w14:paraId="5CAF4EF1" w14:textId="77777777" w:rsidR="007D4C8A" w:rsidRPr="006E207E" w:rsidRDefault="007D4C8A" w:rsidP="006E207E">
            <w:r w:rsidRPr="006E207E">
              <w:t>1975</w:t>
            </w:r>
          </w:p>
        </w:tc>
        <w:tc>
          <w:tcPr>
            <w:tcW w:w="1500" w:type="dxa"/>
          </w:tcPr>
          <w:p w14:paraId="4C746105" w14:textId="77777777" w:rsidR="007D4C8A" w:rsidRPr="006E207E" w:rsidRDefault="007D4C8A" w:rsidP="006E207E">
            <w:r w:rsidRPr="006E207E">
              <w:t>10</w:t>
            </w:r>
            <w:r w:rsidRPr="006E207E">
              <w:rPr>
                <w:rFonts w:ascii="Cambria" w:hAnsi="Cambria" w:cs="Cambria"/>
              </w:rPr>
              <w:t> </w:t>
            </w:r>
            <w:r w:rsidRPr="006E207E">
              <w:t>800</w:t>
            </w:r>
          </w:p>
        </w:tc>
      </w:tr>
      <w:tr w:rsidR="007D4C8A" w:rsidRPr="006E207E" w14:paraId="0B675C77" w14:textId="77777777" w:rsidTr="006E207E">
        <w:trPr>
          <w:trHeight w:val="340"/>
        </w:trPr>
        <w:tc>
          <w:tcPr>
            <w:tcW w:w="2260" w:type="dxa"/>
          </w:tcPr>
          <w:p w14:paraId="47F483BE" w14:textId="77777777" w:rsidR="007D4C8A" w:rsidRPr="006E207E" w:rsidRDefault="007D4C8A" w:rsidP="006E207E">
            <w:r w:rsidRPr="006E207E">
              <w:t>1.01.1976</w:t>
            </w:r>
          </w:p>
        </w:tc>
        <w:tc>
          <w:tcPr>
            <w:tcW w:w="1880" w:type="dxa"/>
          </w:tcPr>
          <w:p w14:paraId="0A6EF3AF" w14:textId="77777777" w:rsidR="007D4C8A" w:rsidRPr="006E207E" w:rsidRDefault="007D4C8A" w:rsidP="006E207E">
            <w:r w:rsidRPr="006E207E">
              <w:t>11</w:t>
            </w:r>
            <w:r w:rsidRPr="006E207E">
              <w:rPr>
                <w:rFonts w:ascii="Cambria" w:hAnsi="Cambria" w:cs="Cambria"/>
              </w:rPr>
              <w:t> </w:t>
            </w:r>
            <w:r w:rsidRPr="006E207E">
              <w:t>800</w:t>
            </w:r>
          </w:p>
        </w:tc>
        <w:tc>
          <w:tcPr>
            <w:tcW w:w="1500" w:type="dxa"/>
          </w:tcPr>
          <w:p w14:paraId="5D872404" w14:textId="77777777" w:rsidR="007D4C8A" w:rsidRPr="006E207E" w:rsidRDefault="007D4C8A" w:rsidP="006E207E">
            <w:r w:rsidRPr="006E207E">
              <w:t xml:space="preserve"> 983,33</w:t>
            </w:r>
          </w:p>
        </w:tc>
        <w:tc>
          <w:tcPr>
            <w:tcW w:w="2400" w:type="dxa"/>
          </w:tcPr>
          <w:p w14:paraId="247D8412" w14:textId="77777777" w:rsidR="007D4C8A" w:rsidRPr="006E207E" w:rsidRDefault="007D4C8A" w:rsidP="006E207E"/>
        </w:tc>
        <w:tc>
          <w:tcPr>
            <w:tcW w:w="1500" w:type="dxa"/>
          </w:tcPr>
          <w:p w14:paraId="7E407F7A" w14:textId="77777777" w:rsidR="007D4C8A" w:rsidRPr="006E207E" w:rsidRDefault="007D4C8A" w:rsidP="006E207E"/>
        </w:tc>
      </w:tr>
      <w:tr w:rsidR="007D4C8A" w:rsidRPr="006E207E" w14:paraId="62690F19" w14:textId="77777777" w:rsidTr="006E207E">
        <w:trPr>
          <w:trHeight w:val="340"/>
        </w:trPr>
        <w:tc>
          <w:tcPr>
            <w:tcW w:w="2260" w:type="dxa"/>
          </w:tcPr>
          <w:p w14:paraId="1752FF80" w14:textId="77777777" w:rsidR="007D4C8A" w:rsidRPr="006E207E" w:rsidRDefault="007D4C8A" w:rsidP="006E207E">
            <w:r w:rsidRPr="006E207E">
              <w:t>1.05.1976</w:t>
            </w:r>
          </w:p>
        </w:tc>
        <w:tc>
          <w:tcPr>
            <w:tcW w:w="1880" w:type="dxa"/>
          </w:tcPr>
          <w:p w14:paraId="662082CD" w14:textId="77777777" w:rsidR="007D4C8A" w:rsidRPr="006E207E" w:rsidRDefault="007D4C8A" w:rsidP="006E207E">
            <w:r w:rsidRPr="006E207E">
              <w:t>12</w:t>
            </w:r>
            <w:r w:rsidRPr="006E207E">
              <w:rPr>
                <w:rFonts w:ascii="Cambria" w:hAnsi="Cambria" w:cs="Cambria"/>
              </w:rPr>
              <w:t> </w:t>
            </w:r>
            <w:r w:rsidRPr="006E207E">
              <w:t>100</w:t>
            </w:r>
          </w:p>
        </w:tc>
        <w:tc>
          <w:tcPr>
            <w:tcW w:w="1500" w:type="dxa"/>
          </w:tcPr>
          <w:p w14:paraId="0846E03F" w14:textId="77777777" w:rsidR="007D4C8A" w:rsidRPr="006E207E" w:rsidRDefault="007D4C8A" w:rsidP="006E207E">
            <w:r w:rsidRPr="006E207E">
              <w:t>1</w:t>
            </w:r>
            <w:r w:rsidRPr="006E207E">
              <w:rPr>
                <w:rFonts w:ascii="Cambria" w:hAnsi="Cambria" w:cs="Cambria"/>
              </w:rPr>
              <w:t> </w:t>
            </w:r>
            <w:r w:rsidRPr="006E207E">
              <w:t>008,33</w:t>
            </w:r>
          </w:p>
        </w:tc>
        <w:tc>
          <w:tcPr>
            <w:tcW w:w="2400" w:type="dxa"/>
          </w:tcPr>
          <w:p w14:paraId="22158856" w14:textId="77777777" w:rsidR="007D4C8A" w:rsidRPr="006E207E" w:rsidRDefault="007D4C8A" w:rsidP="006E207E">
            <w:r w:rsidRPr="006E207E">
              <w:t>1976</w:t>
            </w:r>
          </w:p>
        </w:tc>
        <w:tc>
          <w:tcPr>
            <w:tcW w:w="1500" w:type="dxa"/>
          </w:tcPr>
          <w:p w14:paraId="2F1C0E9B" w14:textId="77777777" w:rsidR="007D4C8A" w:rsidRPr="006E207E" w:rsidRDefault="007D4C8A" w:rsidP="006E207E">
            <w:r w:rsidRPr="006E207E">
              <w:t>12</w:t>
            </w:r>
            <w:r w:rsidRPr="006E207E">
              <w:rPr>
                <w:rFonts w:ascii="Cambria" w:hAnsi="Cambria" w:cs="Cambria"/>
              </w:rPr>
              <w:t> </w:t>
            </w:r>
            <w:r w:rsidRPr="006E207E">
              <w:t>000</w:t>
            </w:r>
          </w:p>
        </w:tc>
      </w:tr>
      <w:tr w:rsidR="007D4C8A" w:rsidRPr="006E207E" w14:paraId="46187817" w14:textId="77777777" w:rsidTr="006E207E">
        <w:trPr>
          <w:trHeight w:val="340"/>
        </w:trPr>
        <w:tc>
          <w:tcPr>
            <w:tcW w:w="2260" w:type="dxa"/>
          </w:tcPr>
          <w:p w14:paraId="73751429" w14:textId="77777777" w:rsidR="007D4C8A" w:rsidRPr="006E207E" w:rsidRDefault="007D4C8A" w:rsidP="006E207E">
            <w:r w:rsidRPr="006E207E">
              <w:t>1.01.1977</w:t>
            </w:r>
          </w:p>
        </w:tc>
        <w:tc>
          <w:tcPr>
            <w:tcW w:w="1880" w:type="dxa"/>
          </w:tcPr>
          <w:p w14:paraId="6D93602E" w14:textId="77777777" w:rsidR="007D4C8A" w:rsidRPr="006E207E" w:rsidRDefault="007D4C8A" w:rsidP="006E207E">
            <w:r w:rsidRPr="006E207E">
              <w:t>13</w:t>
            </w:r>
            <w:r w:rsidRPr="006E207E">
              <w:rPr>
                <w:rFonts w:ascii="Cambria" w:hAnsi="Cambria" w:cs="Cambria"/>
              </w:rPr>
              <w:t> </w:t>
            </w:r>
            <w:r w:rsidRPr="006E207E">
              <w:t>100</w:t>
            </w:r>
          </w:p>
        </w:tc>
        <w:tc>
          <w:tcPr>
            <w:tcW w:w="1500" w:type="dxa"/>
          </w:tcPr>
          <w:p w14:paraId="49DDA525" w14:textId="77777777" w:rsidR="007D4C8A" w:rsidRPr="006E207E" w:rsidRDefault="007D4C8A" w:rsidP="006E207E">
            <w:r w:rsidRPr="006E207E">
              <w:t>1</w:t>
            </w:r>
            <w:r w:rsidRPr="006E207E">
              <w:rPr>
                <w:rFonts w:ascii="Cambria" w:hAnsi="Cambria" w:cs="Cambria"/>
              </w:rPr>
              <w:t> </w:t>
            </w:r>
            <w:r w:rsidRPr="006E207E">
              <w:t>091,67</w:t>
            </w:r>
          </w:p>
        </w:tc>
        <w:tc>
          <w:tcPr>
            <w:tcW w:w="2400" w:type="dxa"/>
          </w:tcPr>
          <w:p w14:paraId="57154D96" w14:textId="77777777" w:rsidR="007D4C8A" w:rsidRPr="006E207E" w:rsidRDefault="007D4C8A" w:rsidP="006E207E"/>
        </w:tc>
        <w:tc>
          <w:tcPr>
            <w:tcW w:w="1500" w:type="dxa"/>
          </w:tcPr>
          <w:p w14:paraId="674E68D4" w14:textId="77777777" w:rsidR="007D4C8A" w:rsidRPr="006E207E" w:rsidRDefault="007D4C8A" w:rsidP="006E207E"/>
        </w:tc>
      </w:tr>
      <w:tr w:rsidR="007D4C8A" w:rsidRPr="006E207E" w14:paraId="3CBF7B17" w14:textId="77777777" w:rsidTr="006E207E">
        <w:trPr>
          <w:trHeight w:val="340"/>
        </w:trPr>
        <w:tc>
          <w:tcPr>
            <w:tcW w:w="2260" w:type="dxa"/>
          </w:tcPr>
          <w:p w14:paraId="33C3D37D" w14:textId="77777777" w:rsidR="007D4C8A" w:rsidRPr="006E207E" w:rsidRDefault="007D4C8A" w:rsidP="006E207E">
            <w:r w:rsidRPr="006E207E">
              <w:t>1.05.1977</w:t>
            </w:r>
          </w:p>
        </w:tc>
        <w:tc>
          <w:tcPr>
            <w:tcW w:w="1880" w:type="dxa"/>
          </w:tcPr>
          <w:p w14:paraId="7A9520AC" w14:textId="77777777" w:rsidR="007D4C8A" w:rsidRPr="006E207E" w:rsidRDefault="007D4C8A" w:rsidP="006E207E">
            <w:r w:rsidRPr="006E207E">
              <w:t>13</w:t>
            </w:r>
            <w:r w:rsidRPr="006E207E">
              <w:rPr>
                <w:rFonts w:ascii="Cambria" w:hAnsi="Cambria" w:cs="Cambria"/>
              </w:rPr>
              <w:t> </w:t>
            </w:r>
            <w:r w:rsidRPr="006E207E">
              <w:t>400</w:t>
            </w:r>
          </w:p>
        </w:tc>
        <w:tc>
          <w:tcPr>
            <w:tcW w:w="1500" w:type="dxa"/>
          </w:tcPr>
          <w:p w14:paraId="46136484" w14:textId="77777777" w:rsidR="007D4C8A" w:rsidRPr="006E207E" w:rsidRDefault="007D4C8A" w:rsidP="006E207E">
            <w:r w:rsidRPr="006E207E">
              <w:t>1</w:t>
            </w:r>
            <w:r w:rsidRPr="006E207E">
              <w:rPr>
                <w:rFonts w:ascii="Cambria" w:hAnsi="Cambria" w:cs="Cambria"/>
              </w:rPr>
              <w:t> </w:t>
            </w:r>
            <w:r w:rsidRPr="006E207E">
              <w:t>116,67</w:t>
            </w:r>
          </w:p>
        </w:tc>
        <w:tc>
          <w:tcPr>
            <w:tcW w:w="2400" w:type="dxa"/>
          </w:tcPr>
          <w:p w14:paraId="7103E382" w14:textId="77777777" w:rsidR="007D4C8A" w:rsidRPr="006E207E" w:rsidRDefault="007D4C8A" w:rsidP="006E207E"/>
        </w:tc>
        <w:tc>
          <w:tcPr>
            <w:tcW w:w="1500" w:type="dxa"/>
          </w:tcPr>
          <w:p w14:paraId="3D3BDDF9" w14:textId="77777777" w:rsidR="007D4C8A" w:rsidRPr="006E207E" w:rsidRDefault="007D4C8A" w:rsidP="006E207E"/>
        </w:tc>
      </w:tr>
      <w:tr w:rsidR="007D4C8A" w:rsidRPr="006E207E" w14:paraId="1F1D1ABC" w14:textId="77777777" w:rsidTr="006E207E">
        <w:trPr>
          <w:trHeight w:val="340"/>
        </w:trPr>
        <w:tc>
          <w:tcPr>
            <w:tcW w:w="2260" w:type="dxa"/>
          </w:tcPr>
          <w:p w14:paraId="18E1EED6" w14:textId="77777777" w:rsidR="007D4C8A" w:rsidRPr="006E207E" w:rsidRDefault="007D4C8A" w:rsidP="006E207E">
            <w:r w:rsidRPr="006E207E">
              <w:t>1.12.1977</w:t>
            </w:r>
          </w:p>
        </w:tc>
        <w:tc>
          <w:tcPr>
            <w:tcW w:w="1880" w:type="dxa"/>
          </w:tcPr>
          <w:p w14:paraId="2E94342D" w14:textId="77777777" w:rsidR="007D4C8A" w:rsidRPr="006E207E" w:rsidRDefault="007D4C8A" w:rsidP="006E207E">
            <w:r w:rsidRPr="006E207E">
              <w:t>14</w:t>
            </w:r>
            <w:r w:rsidRPr="006E207E">
              <w:rPr>
                <w:rFonts w:ascii="Cambria" w:hAnsi="Cambria" w:cs="Cambria"/>
              </w:rPr>
              <w:t> </w:t>
            </w:r>
            <w:r w:rsidRPr="006E207E">
              <w:t>400</w:t>
            </w:r>
          </w:p>
        </w:tc>
        <w:tc>
          <w:tcPr>
            <w:tcW w:w="1500" w:type="dxa"/>
          </w:tcPr>
          <w:p w14:paraId="06A2712D" w14:textId="77777777" w:rsidR="007D4C8A" w:rsidRPr="006E207E" w:rsidRDefault="007D4C8A" w:rsidP="006E207E">
            <w:r w:rsidRPr="006E207E">
              <w:t>1</w:t>
            </w:r>
            <w:r w:rsidRPr="006E207E">
              <w:rPr>
                <w:rFonts w:ascii="Cambria" w:hAnsi="Cambria" w:cs="Cambria"/>
              </w:rPr>
              <w:t> </w:t>
            </w:r>
            <w:r w:rsidRPr="006E207E">
              <w:t>200,00</w:t>
            </w:r>
          </w:p>
        </w:tc>
        <w:tc>
          <w:tcPr>
            <w:tcW w:w="2400" w:type="dxa"/>
          </w:tcPr>
          <w:p w14:paraId="20DC821F" w14:textId="77777777" w:rsidR="007D4C8A" w:rsidRPr="006E207E" w:rsidRDefault="007D4C8A" w:rsidP="006E207E">
            <w:r w:rsidRPr="006E207E">
              <w:t>1977</w:t>
            </w:r>
          </w:p>
        </w:tc>
        <w:tc>
          <w:tcPr>
            <w:tcW w:w="1500" w:type="dxa"/>
          </w:tcPr>
          <w:p w14:paraId="4678B0A2" w14:textId="77777777" w:rsidR="007D4C8A" w:rsidRPr="006E207E" w:rsidRDefault="007D4C8A" w:rsidP="006E207E">
            <w:r w:rsidRPr="006E207E">
              <w:t>13</w:t>
            </w:r>
            <w:r w:rsidRPr="006E207E">
              <w:rPr>
                <w:rFonts w:ascii="Cambria" w:hAnsi="Cambria" w:cs="Cambria"/>
              </w:rPr>
              <w:t> </w:t>
            </w:r>
            <w:r w:rsidRPr="006E207E">
              <w:t>383</w:t>
            </w:r>
          </w:p>
        </w:tc>
      </w:tr>
      <w:tr w:rsidR="007D4C8A" w:rsidRPr="006E207E" w14:paraId="780DEE18" w14:textId="77777777" w:rsidTr="006E207E">
        <w:trPr>
          <w:trHeight w:val="340"/>
        </w:trPr>
        <w:tc>
          <w:tcPr>
            <w:tcW w:w="2260" w:type="dxa"/>
          </w:tcPr>
          <w:p w14:paraId="3A9756A5" w14:textId="77777777" w:rsidR="007D4C8A" w:rsidRPr="006E207E" w:rsidRDefault="007D4C8A" w:rsidP="006E207E">
            <w:r w:rsidRPr="006E207E">
              <w:t>1.07.1978</w:t>
            </w:r>
          </w:p>
        </w:tc>
        <w:tc>
          <w:tcPr>
            <w:tcW w:w="1880" w:type="dxa"/>
          </w:tcPr>
          <w:p w14:paraId="5AE3C232" w14:textId="77777777" w:rsidR="007D4C8A" w:rsidRPr="006E207E" w:rsidRDefault="007D4C8A" w:rsidP="006E207E">
            <w:r w:rsidRPr="006E207E">
              <w:t>14</w:t>
            </w:r>
            <w:r w:rsidRPr="006E207E">
              <w:rPr>
                <w:rFonts w:ascii="Cambria" w:hAnsi="Cambria" w:cs="Cambria"/>
              </w:rPr>
              <w:t> </w:t>
            </w:r>
            <w:r w:rsidRPr="006E207E">
              <w:t>700</w:t>
            </w:r>
          </w:p>
        </w:tc>
        <w:tc>
          <w:tcPr>
            <w:tcW w:w="1500" w:type="dxa"/>
          </w:tcPr>
          <w:p w14:paraId="6E9DD23A" w14:textId="77777777" w:rsidR="007D4C8A" w:rsidRPr="006E207E" w:rsidRDefault="007D4C8A" w:rsidP="006E207E">
            <w:r w:rsidRPr="006E207E">
              <w:t>1</w:t>
            </w:r>
            <w:r w:rsidRPr="006E207E">
              <w:rPr>
                <w:rFonts w:ascii="Cambria" w:hAnsi="Cambria" w:cs="Cambria"/>
              </w:rPr>
              <w:t> </w:t>
            </w:r>
            <w:r w:rsidRPr="006E207E">
              <w:t>225,00</w:t>
            </w:r>
          </w:p>
        </w:tc>
        <w:tc>
          <w:tcPr>
            <w:tcW w:w="2400" w:type="dxa"/>
          </w:tcPr>
          <w:p w14:paraId="3796E1A6" w14:textId="77777777" w:rsidR="007D4C8A" w:rsidRPr="006E207E" w:rsidRDefault="007D4C8A" w:rsidP="006E207E">
            <w:r w:rsidRPr="006E207E">
              <w:t>1978</w:t>
            </w:r>
          </w:p>
        </w:tc>
        <w:tc>
          <w:tcPr>
            <w:tcW w:w="1500" w:type="dxa"/>
          </w:tcPr>
          <w:p w14:paraId="325B6A68" w14:textId="77777777" w:rsidR="007D4C8A" w:rsidRPr="006E207E" w:rsidRDefault="007D4C8A" w:rsidP="006E207E">
            <w:r w:rsidRPr="006E207E">
              <w:t>14</w:t>
            </w:r>
            <w:r w:rsidRPr="006E207E">
              <w:rPr>
                <w:rFonts w:ascii="Cambria" w:hAnsi="Cambria" w:cs="Cambria"/>
              </w:rPr>
              <w:t> </w:t>
            </w:r>
            <w:r w:rsidRPr="006E207E">
              <w:t>550</w:t>
            </w:r>
          </w:p>
        </w:tc>
      </w:tr>
      <w:tr w:rsidR="007D4C8A" w:rsidRPr="006E207E" w14:paraId="62ED60E1" w14:textId="77777777" w:rsidTr="006E207E">
        <w:trPr>
          <w:trHeight w:val="340"/>
        </w:trPr>
        <w:tc>
          <w:tcPr>
            <w:tcW w:w="2260" w:type="dxa"/>
          </w:tcPr>
          <w:p w14:paraId="49741883" w14:textId="77777777" w:rsidR="007D4C8A" w:rsidRPr="006E207E" w:rsidRDefault="007D4C8A" w:rsidP="006E207E">
            <w:r w:rsidRPr="006E207E">
              <w:t>1.01.1979</w:t>
            </w:r>
          </w:p>
        </w:tc>
        <w:tc>
          <w:tcPr>
            <w:tcW w:w="1880" w:type="dxa"/>
          </w:tcPr>
          <w:p w14:paraId="05DD34EE" w14:textId="77777777" w:rsidR="007D4C8A" w:rsidRPr="006E207E" w:rsidRDefault="007D4C8A" w:rsidP="006E207E">
            <w:r w:rsidRPr="006E207E">
              <w:t>15</w:t>
            </w:r>
            <w:r w:rsidRPr="006E207E">
              <w:rPr>
                <w:rFonts w:ascii="Cambria" w:hAnsi="Cambria" w:cs="Cambria"/>
              </w:rPr>
              <w:t> </w:t>
            </w:r>
            <w:r w:rsidRPr="006E207E">
              <w:t>200</w:t>
            </w:r>
          </w:p>
        </w:tc>
        <w:tc>
          <w:tcPr>
            <w:tcW w:w="1500" w:type="dxa"/>
          </w:tcPr>
          <w:p w14:paraId="1244520D" w14:textId="77777777" w:rsidR="007D4C8A" w:rsidRPr="006E207E" w:rsidRDefault="007D4C8A" w:rsidP="006E207E">
            <w:r w:rsidRPr="006E207E">
              <w:t>1</w:t>
            </w:r>
            <w:r w:rsidRPr="006E207E">
              <w:rPr>
                <w:rFonts w:ascii="Cambria" w:hAnsi="Cambria" w:cs="Cambria"/>
              </w:rPr>
              <w:t> </w:t>
            </w:r>
            <w:r w:rsidRPr="006E207E">
              <w:t>266,67</w:t>
            </w:r>
          </w:p>
        </w:tc>
        <w:tc>
          <w:tcPr>
            <w:tcW w:w="2400" w:type="dxa"/>
          </w:tcPr>
          <w:p w14:paraId="620C6A0D" w14:textId="77777777" w:rsidR="007D4C8A" w:rsidRPr="006E207E" w:rsidRDefault="007D4C8A" w:rsidP="006E207E">
            <w:r w:rsidRPr="006E207E">
              <w:t>1979</w:t>
            </w:r>
          </w:p>
        </w:tc>
        <w:tc>
          <w:tcPr>
            <w:tcW w:w="1500" w:type="dxa"/>
          </w:tcPr>
          <w:p w14:paraId="114D70CF" w14:textId="77777777" w:rsidR="007D4C8A" w:rsidRPr="006E207E" w:rsidRDefault="007D4C8A" w:rsidP="006E207E">
            <w:r w:rsidRPr="006E207E">
              <w:t>15</w:t>
            </w:r>
            <w:r w:rsidRPr="006E207E">
              <w:rPr>
                <w:rFonts w:ascii="Cambria" w:hAnsi="Cambria" w:cs="Cambria"/>
              </w:rPr>
              <w:t> </w:t>
            </w:r>
            <w:r w:rsidRPr="006E207E">
              <w:t>200</w:t>
            </w:r>
          </w:p>
        </w:tc>
      </w:tr>
      <w:tr w:rsidR="007D4C8A" w:rsidRPr="006E207E" w14:paraId="7781C113" w14:textId="77777777" w:rsidTr="006E207E">
        <w:trPr>
          <w:trHeight w:val="340"/>
        </w:trPr>
        <w:tc>
          <w:tcPr>
            <w:tcW w:w="2260" w:type="dxa"/>
          </w:tcPr>
          <w:p w14:paraId="47AA93F8" w14:textId="77777777" w:rsidR="007D4C8A" w:rsidRPr="006E207E" w:rsidRDefault="007D4C8A" w:rsidP="006E207E">
            <w:r w:rsidRPr="006E207E">
              <w:t>1.01.1980</w:t>
            </w:r>
          </w:p>
        </w:tc>
        <w:tc>
          <w:tcPr>
            <w:tcW w:w="1880" w:type="dxa"/>
          </w:tcPr>
          <w:p w14:paraId="75FB7113" w14:textId="77777777" w:rsidR="007D4C8A" w:rsidRPr="006E207E" w:rsidRDefault="007D4C8A" w:rsidP="006E207E">
            <w:r w:rsidRPr="006E207E">
              <w:t>16</w:t>
            </w:r>
            <w:r w:rsidRPr="006E207E">
              <w:rPr>
                <w:rFonts w:ascii="Cambria" w:hAnsi="Cambria" w:cs="Cambria"/>
              </w:rPr>
              <w:t> </w:t>
            </w:r>
            <w:r w:rsidRPr="006E207E">
              <w:t>100</w:t>
            </w:r>
          </w:p>
        </w:tc>
        <w:tc>
          <w:tcPr>
            <w:tcW w:w="1500" w:type="dxa"/>
          </w:tcPr>
          <w:p w14:paraId="4A2DD9E4" w14:textId="77777777" w:rsidR="007D4C8A" w:rsidRPr="006E207E" w:rsidRDefault="007D4C8A" w:rsidP="006E207E">
            <w:r w:rsidRPr="006E207E">
              <w:t>1</w:t>
            </w:r>
            <w:r w:rsidRPr="006E207E">
              <w:rPr>
                <w:rFonts w:ascii="Cambria" w:hAnsi="Cambria" w:cs="Cambria"/>
              </w:rPr>
              <w:t> </w:t>
            </w:r>
            <w:r w:rsidRPr="006E207E">
              <w:t>341,67</w:t>
            </w:r>
          </w:p>
        </w:tc>
        <w:tc>
          <w:tcPr>
            <w:tcW w:w="2400" w:type="dxa"/>
          </w:tcPr>
          <w:p w14:paraId="5C0CE08F" w14:textId="77777777" w:rsidR="007D4C8A" w:rsidRPr="006E207E" w:rsidRDefault="007D4C8A" w:rsidP="006E207E"/>
        </w:tc>
        <w:tc>
          <w:tcPr>
            <w:tcW w:w="1500" w:type="dxa"/>
          </w:tcPr>
          <w:p w14:paraId="750FBAE4" w14:textId="77777777" w:rsidR="007D4C8A" w:rsidRPr="006E207E" w:rsidRDefault="007D4C8A" w:rsidP="006E207E"/>
        </w:tc>
      </w:tr>
      <w:tr w:rsidR="007D4C8A" w:rsidRPr="006E207E" w14:paraId="1BA4A0A5" w14:textId="77777777" w:rsidTr="006E207E">
        <w:trPr>
          <w:trHeight w:val="340"/>
        </w:trPr>
        <w:tc>
          <w:tcPr>
            <w:tcW w:w="2260" w:type="dxa"/>
          </w:tcPr>
          <w:p w14:paraId="47D8E6AB" w14:textId="77777777" w:rsidR="007D4C8A" w:rsidRPr="006E207E" w:rsidRDefault="007D4C8A" w:rsidP="006E207E">
            <w:r w:rsidRPr="006E207E">
              <w:t>1.05.1980</w:t>
            </w:r>
          </w:p>
        </w:tc>
        <w:tc>
          <w:tcPr>
            <w:tcW w:w="1880" w:type="dxa"/>
          </w:tcPr>
          <w:p w14:paraId="67161632" w14:textId="77777777" w:rsidR="007D4C8A" w:rsidRPr="006E207E" w:rsidRDefault="007D4C8A" w:rsidP="006E207E">
            <w:r w:rsidRPr="006E207E">
              <w:t>16</w:t>
            </w:r>
            <w:r w:rsidRPr="006E207E">
              <w:rPr>
                <w:rFonts w:ascii="Cambria" w:hAnsi="Cambria" w:cs="Cambria"/>
              </w:rPr>
              <w:t> </w:t>
            </w:r>
            <w:r w:rsidRPr="006E207E">
              <w:t>900</w:t>
            </w:r>
          </w:p>
        </w:tc>
        <w:tc>
          <w:tcPr>
            <w:tcW w:w="1500" w:type="dxa"/>
          </w:tcPr>
          <w:p w14:paraId="555E6177" w14:textId="77777777" w:rsidR="007D4C8A" w:rsidRPr="006E207E" w:rsidRDefault="007D4C8A" w:rsidP="006E207E">
            <w:r w:rsidRPr="006E207E">
              <w:t>1</w:t>
            </w:r>
            <w:r w:rsidRPr="006E207E">
              <w:rPr>
                <w:rFonts w:ascii="Cambria" w:hAnsi="Cambria" w:cs="Cambria"/>
              </w:rPr>
              <w:t> </w:t>
            </w:r>
            <w:r w:rsidRPr="006E207E">
              <w:t>408,33</w:t>
            </w:r>
          </w:p>
        </w:tc>
        <w:tc>
          <w:tcPr>
            <w:tcW w:w="2400" w:type="dxa"/>
          </w:tcPr>
          <w:p w14:paraId="20CE0240" w14:textId="77777777" w:rsidR="007D4C8A" w:rsidRPr="006E207E" w:rsidRDefault="007D4C8A" w:rsidP="006E207E">
            <w:r w:rsidRPr="006E207E">
              <w:t>1980</w:t>
            </w:r>
          </w:p>
        </w:tc>
        <w:tc>
          <w:tcPr>
            <w:tcW w:w="1500" w:type="dxa"/>
          </w:tcPr>
          <w:p w14:paraId="1A3919EF" w14:textId="77777777" w:rsidR="007D4C8A" w:rsidRPr="006E207E" w:rsidRDefault="007D4C8A" w:rsidP="006E207E">
            <w:r w:rsidRPr="006E207E">
              <w:t>16</w:t>
            </w:r>
            <w:r w:rsidRPr="006E207E">
              <w:rPr>
                <w:rFonts w:ascii="Cambria" w:hAnsi="Cambria" w:cs="Cambria"/>
              </w:rPr>
              <w:t> </w:t>
            </w:r>
            <w:r w:rsidRPr="006E207E">
              <w:t>633</w:t>
            </w:r>
          </w:p>
        </w:tc>
      </w:tr>
      <w:tr w:rsidR="007D4C8A" w:rsidRPr="006E207E" w14:paraId="3A671FE7" w14:textId="77777777" w:rsidTr="006E207E">
        <w:trPr>
          <w:trHeight w:val="340"/>
        </w:trPr>
        <w:tc>
          <w:tcPr>
            <w:tcW w:w="2260" w:type="dxa"/>
          </w:tcPr>
          <w:p w14:paraId="15B3A3F9" w14:textId="77777777" w:rsidR="007D4C8A" w:rsidRPr="006E207E" w:rsidRDefault="007D4C8A" w:rsidP="006E207E">
            <w:r w:rsidRPr="006E207E">
              <w:t>1.01.1981</w:t>
            </w:r>
          </w:p>
        </w:tc>
        <w:tc>
          <w:tcPr>
            <w:tcW w:w="1880" w:type="dxa"/>
          </w:tcPr>
          <w:p w14:paraId="27A64C9E" w14:textId="77777777" w:rsidR="007D4C8A" w:rsidRPr="006E207E" w:rsidRDefault="007D4C8A" w:rsidP="006E207E">
            <w:r w:rsidRPr="006E207E">
              <w:t>17</w:t>
            </w:r>
            <w:r w:rsidRPr="006E207E">
              <w:rPr>
                <w:rFonts w:ascii="Cambria" w:hAnsi="Cambria" w:cs="Cambria"/>
              </w:rPr>
              <w:t> </w:t>
            </w:r>
            <w:r w:rsidRPr="006E207E">
              <w:t>400</w:t>
            </w:r>
          </w:p>
        </w:tc>
        <w:tc>
          <w:tcPr>
            <w:tcW w:w="1500" w:type="dxa"/>
          </w:tcPr>
          <w:p w14:paraId="31D615FA" w14:textId="77777777" w:rsidR="007D4C8A" w:rsidRPr="006E207E" w:rsidRDefault="007D4C8A" w:rsidP="006E207E">
            <w:r w:rsidRPr="006E207E">
              <w:t>1</w:t>
            </w:r>
            <w:r w:rsidRPr="006E207E">
              <w:rPr>
                <w:rFonts w:ascii="Cambria" w:hAnsi="Cambria" w:cs="Cambria"/>
              </w:rPr>
              <w:t> </w:t>
            </w:r>
            <w:r w:rsidRPr="006E207E">
              <w:t>450,00</w:t>
            </w:r>
          </w:p>
        </w:tc>
        <w:tc>
          <w:tcPr>
            <w:tcW w:w="2400" w:type="dxa"/>
          </w:tcPr>
          <w:p w14:paraId="7D15E3B8" w14:textId="77777777" w:rsidR="007D4C8A" w:rsidRPr="006E207E" w:rsidRDefault="007D4C8A" w:rsidP="006E207E"/>
        </w:tc>
        <w:tc>
          <w:tcPr>
            <w:tcW w:w="1500" w:type="dxa"/>
          </w:tcPr>
          <w:p w14:paraId="4BCE0A1F" w14:textId="77777777" w:rsidR="007D4C8A" w:rsidRPr="006E207E" w:rsidRDefault="007D4C8A" w:rsidP="006E207E"/>
        </w:tc>
      </w:tr>
      <w:tr w:rsidR="007D4C8A" w:rsidRPr="006E207E" w14:paraId="64006150" w14:textId="77777777" w:rsidTr="006E207E">
        <w:trPr>
          <w:trHeight w:val="340"/>
        </w:trPr>
        <w:tc>
          <w:tcPr>
            <w:tcW w:w="2260" w:type="dxa"/>
          </w:tcPr>
          <w:p w14:paraId="213FB630" w14:textId="77777777" w:rsidR="007D4C8A" w:rsidRPr="006E207E" w:rsidRDefault="007D4C8A" w:rsidP="006E207E">
            <w:r w:rsidRPr="006E207E">
              <w:t>1.05.1981</w:t>
            </w:r>
          </w:p>
        </w:tc>
        <w:tc>
          <w:tcPr>
            <w:tcW w:w="1880" w:type="dxa"/>
          </w:tcPr>
          <w:p w14:paraId="243D1E0A" w14:textId="77777777" w:rsidR="007D4C8A" w:rsidRPr="006E207E" w:rsidRDefault="007D4C8A" w:rsidP="006E207E">
            <w:r w:rsidRPr="006E207E">
              <w:t>19</w:t>
            </w:r>
            <w:r w:rsidRPr="006E207E">
              <w:rPr>
                <w:rFonts w:ascii="Cambria" w:hAnsi="Cambria" w:cs="Cambria"/>
              </w:rPr>
              <w:t> </w:t>
            </w:r>
            <w:r w:rsidRPr="006E207E">
              <w:t>100</w:t>
            </w:r>
          </w:p>
        </w:tc>
        <w:tc>
          <w:tcPr>
            <w:tcW w:w="1500" w:type="dxa"/>
          </w:tcPr>
          <w:p w14:paraId="57B62DDD" w14:textId="77777777" w:rsidR="007D4C8A" w:rsidRPr="006E207E" w:rsidRDefault="007D4C8A" w:rsidP="006E207E">
            <w:r w:rsidRPr="006E207E">
              <w:t>1</w:t>
            </w:r>
            <w:r w:rsidRPr="006E207E">
              <w:rPr>
                <w:rFonts w:ascii="Cambria" w:hAnsi="Cambria" w:cs="Cambria"/>
              </w:rPr>
              <w:t> </w:t>
            </w:r>
            <w:r w:rsidRPr="006E207E">
              <w:t>591,67</w:t>
            </w:r>
          </w:p>
        </w:tc>
        <w:tc>
          <w:tcPr>
            <w:tcW w:w="2400" w:type="dxa"/>
          </w:tcPr>
          <w:p w14:paraId="030A5506" w14:textId="77777777" w:rsidR="007D4C8A" w:rsidRPr="006E207E" w:rsidRDefault="007D4C8A" w:rsidP="006E207E"/>
        </w:tc>
        <w:tc>
          <w:tcPr>
            <w:tcW w:w="1500" w:type="dxa"/>
          </w:tcPr>
          <w:p w14:paraId="3E6C8393" w14:textId="77777777" w:rsidR="007D4C8A" w:rsidRPr="006E207E" w:rsidRDefault="007D4C8A" w:rsidP="006E207E"/>
        </w:tc>
      </w:tr>
      <w:tr w:rsidR="007D4C8A" w:rsidRPr="006E207E" w14:paraId="6C3A1388" w14:textId="77777777" w:rsidTr="006E207E">
        <w:trPr>
          <w:trHeight w:val="340"/>
        </w:trPr>
        <w:tc>
          <w:tcPr>
            <w:tcW w:w="2260" w:type="dxa"/>
          </w:tcPr>
          <w:p w14:paraId="7DA232C5" w14:textId="77777777" w:rsidR="007D4C8A" w:rsidRPr="006E207E" w:rsidRDefault="007D4C8A" w:rsidP="006E207E">
            <w:r w:rsidRPr="006E207E">
              <w:lastRenderedPageBreak/>
              <w:t>1.10.1981</w:t>
            </w:r>
          </w:p>
        </w:tc>
        <w:tc>
          <w:tcPr>
            <w:tcW w:w="1880" w:type="dxa"/>
          </w:tcPr>
          <w:p w14:paraId="5282A14F" w14:textId="77777777" w:rsidR="007D4C8A" w:rsidRPr="006E207E" w:rsidRDefault="007D4C8A" w:rsidP="006E207E">
            <w:r w:rsidRPr="006E207E">
              <w:t>19</w:t>
            </w:r>
            <w:r w:rsidRPr="006E207E">
              <w:rPr>
                <w:rFonts w:ascii="Cambria" w:hAnsi="Cambria" w:cs="Cambria"/>
              </w:rPr>
              <w:t> </w:t>
            </w:r>
            <w:r w:rsidRPr="006E207E">
              <w:t>600</w:t>
            </w:r>
          </w:p>
        </w:tc>
        <w:tc>
          <w:tcPr>
            <w:tcW w:w="1500" w:type="dxa"/>
          </w:tcPr>
          <w:p w14:paraId="78732358" w14:textId="77777777" w:rsidR="007D4C8A" w:rsidRPr="006E207E" w:rsidRDefault="007D4C8A" w:rsidP="006E207E">
            <w:r w:rsidRPr="006E207E">
              <w:t>1</w:t>
            </w:r>
            <w:r w:rsidRPr="006E207E">
              <w:rPr>
                <w:rFonts w:ascii="Cambria" w:hAnsi="Cambria" w:cs="Cambria"/>
              </w:rPr>
              <w:t> </w:t>
            </w:r>
            <w:r w:rsidRPr="006E207E">
              <w:t>633,33</w:t>
            </w:r>
          </w:p>
        </w:tc>
        <w:tc>
          <w:tcPr>
            <w:tcW w:w="2400" w:type="dxa"/>
          </w:tcPr>
          <w:p w14:paraId="741FEA64" w14:textId="77777777" w:rsidR="007D4C8A" w:rsidRPr="006E207E" w:rsidRDefault="007D4C8A" w:rsidP="006E207E">
            <w:r w:rsidRPr="006E207E">
              <w:t>1981</w:t>
            </w:r>
          </w:p>
        </w:tc>
        <w:tc>
          <w:tcPr>
            <w:tcW w:w="1500" w:type="dxa"/>
          </w:tcPr>
          <w:p w14:paraId="076FEF40" w14:textId="77777777" w:rsidR="007D4C8A" w:rsidRPr="006E207E" w:rsidRDefault="007D4C8A" w:rsidP="006E207E">
            <w:r w:rsidRPr="006E207E">
              <w:t>18</w:t>
            </w:r>
            <w:r w:rsidRPr="006E207E">
              <w:rPr>
                <w:rFonts w:ascii="Cambria" w:hAnsi="Cambria" w:cs="Cambria"/>
              </w:rPr>
              <w:t> </w:t>
            </w:r>
            <w:r w:rsidRPr="006E207E">
              <w:t>658</w:t>
            </w:r>
          </w:p>
        </w:tc>
      </w:tr>
      <w:tr w:rsidR="007D4C8A" w:rsidRPr="006E207E" w14:paraId="26117CED" w14:textId="77777777" w:rsidTr="006E207E">
        <w:trPr>
          <w:trHeight w:val="340"/>
        </w:trPr>
        <w:tc>
          <w:tcPr>
            <w:tcW w:w="2260" w:type="dxa"/>
          </w:tcPr>
          <w:p w14:paraId="0B0C4BD6" w14:textId="77777777" w:rsidR="007D4C8A" w:rsidRPr="006E207E" w:rsidRDefault="007D4C8A" w:rsidP="006E207E">
            <w:r w:rsidRPr="006E207E">
              <w:t>1.05.1982</w:t>
            </w:r>
          </w:p>
        </w:tc>
        <w:tc>
          <w:tcPr>
            <w:tcW w:w="1880" w:type="dxa"/>
          </w:tcPr>
          <w:p w14:paraId="71C5F4EE" w14:textId="77777777" w:rsidR="007D4C8A" w:rsidRPr="006E207E" w:rsidRDefault="007D4C8A" w:rsidP="006E207E">
            <w:r w:rsidRPr="006E207E">
              <w:t>21</w:t>
            </w:r>
            <w:r w:rsidRPr="006E207E">
              <w:rPr>
                <w:rFonts w:ascii="Cambria" w:hAnsi="Cambria" w:cs="Cambria"/>
              </w:rPr>
              <w:t> </w:t>
            </w:r>
            <w:r w:rsidRPr="006E207E">
              <w:t>200</w:t>
            </w:r>
          </w:p>
        </w:tc>
        <w:tc>
          <w:tcPr>
            <w:tcW w:w="1500" w:type="dxa"/>
          </w:tcPr>
          <w:p w14:paraId="52524466" w14:textId="77777777" w:rsidR="007D4C8A" w:rsidRPr="006E207E" w:rsidRDefault="007D4C8A" w:rsidP="006E207E">
            <w:r w:rsidRPr="006E207E">
              <w:t>1</w:t>
            </w:r>
            <w:r w:rsidRPr="006E207E">
              <w:rPr>
                <w:rFonts w:ascii="Cambria" w:hAnsi="Cambria" w:cs="Cambria"/>
              </w:rPr>
              <w:t> </w:t>
            </w:r>
            <w:r w:rsidRPr="006E207E">
              <w:t>766,67</w:t>
            </w:r>
          </w:p>
        </w:tc>
        <w:tc>
          <w:tcPr>
            <w:tcW w:w="2400" w:type="dxa"/>
          </w:tcPr>
          <w:p w14:paraId="3916D34C" w14:textId="77777777" w:rsidR="007D4C8A" w:rsidRPr="006E207E" w:rsidRDefault="007D4C8A" w:rsidP="006E207E">
            <w:r w:rsidRPr="006E207E">
              <w:t>1982</w:t>
            </w:r>
          </w:p>
        </w:tc>
        <w:tc>
          <w:tcPr>
            <w:tcW w:w="1500" w:type="dxa"/>
          </w:tcPr>
          <w:p w14:paraId="3BB4E712" w14:textId="77777777" w:rsidR="007D4C8A" w:rsidRPr="006E207E" w:rsidRDefault="007D4C8A" w:rsidP="006E207E">
            <w:r w:rsidRPr="006E207E">
              <w:t>20</w:t>
            </w:r>
            <w:r w:rsidRPr="006E207E">
              <w:rPr>
                <w:rFonts w:ascii="Cambria" w:hAnsi="Cambria" w:cs="Cambria"/>
              </w:rPr>
              <w:t> </w:t>
            </w:r>
            <w:r w:rsidRPr="006E207E">
              <w:t>667</w:t>
            </w:r>
          </w:p>
        </w:tc>
      </w:tr>
      <w:tr w:rsidR="007D4C8A" w:rsidRPr="006E207E" w14:paraId="5677DFEE" w14:textId="77777777" w:rsidTr="006E207E">
        <w:trPr>
          <w:trHeight w:val="340"/>
        </w:trPr>
        <w:tc>
          <w:tcPr>
            <w:tcW w:w="2260" w:type="dxa"/>
          </w:tcPr>
          <w:p w14:paraId="07F24C58" w14:textId="77777777" w:rsidR="007D4C8A" w:rsidRPr="006E207E" w:rsidRDefault="007D4C8A" w:rsidP="006E207E">
            <w:r w:rsidRPr="006E207E">
              <w:t>1.01.1983</w:t>
            </w:r>
          </w:p>
        </w:tc>
        <w:tc>
          <w:tcPr>
            <w:tcW w:w="1880" w:type="dxa"/>
          </w:tcPr>
          <w:p w14:paraId="756780F1" w14:textId="77777777" w:rsidR="007D4C8A" w:rsidRPr="006E207E" w:rsidRDefault="007D4C8A" w:rsidP="006E207E">
            <w:r w:rsidRPr="006E207E">
              <w:t>21</w:t>
            </w:r>
            <w:r w:rsidRPr="006E207E">
              <w:rPr>
                <w:rFonts w:ascii="Cambria" w:hAnsi="Cambria" w:cs="Cambria"/>
              </w:rPr>
              <w:t> </w:t>
            </w:r>
            <w:r w:rsidRPr="006E207E">
              <w:t>800</w:t>
            </w:r>
          </w:p>
        </w:tc>
        <w:tc>
          <w:tcPr>
            <w:tcW w:w="1500" w:type="dxa"/>
          </w:tcPr>
          <w:p w14:paraId="1ECA8780" w14:textId="77777777" w:rsidR="007D4C8A" w:rsidRPr="006E207E" w:rsidRDefault="007D4C8A" w:rsidP="006E207E">
            <w:r w:rsidRPr="006E207E">
              <w:t>1</w:t>
            </w:r>
            <w:r w:rsidRPr="006E207E">
              <w:rPr>
                <w:rFonts w:ascii="Cambria" w:hAnsi="Cambria" w:cs="Cambria"/>
              </w:rPr>
              <w:t> </w:t>
            </w:r>
            <w:r w:rsidRPr="006E207E">
              <w:t>816,67</w:t>
            </w:r>
          </w:p>
        </w:tc>
        <w:tc>
          <w:tcPr>
            <w:tcW w:w="2400" w:type="dxa"/>
          </w:tcPr>
          <w:p w14:paraId="5ABD0D58" w14:textId="77777777" w:rsidR="007D4C8A" w:rsidRPr="006E207E" w:rsidRDefault="007D4C8A" w:rsidP="006E207E"/>
        </w:tc>
        <w:tc>
          <w:tcPr>
            <w:tcW w:w="1500" w:type="dxa"/>
          </w:tcPr>
          <w:p w14:paraId="21B5CCA0" w14:textId="77777777" w:rsidR="007D4C8A" w:rsidRPr="006E207E" w:rsidRDefault="007D4C8A" w:rsidP="006E207E"/>
        </w:tc>
      </w:tr>
      <w:tr w:rsidR="007D4C8A" w:rsidRPr="006E207E" w14:paraId="09095A19" w14:textId="77777777" w:rsidTr="006E207E">
        <w:trPr>
          <w:trHeight w:val="340"/>
        </w:trPr>
        <w:tc>
          <w:tcPr>
            <w:tcW w:w="2260" w:type="dxa"/>
          </w:tcPr>
          <w:p w14:paraId="4FD68414" w14:textId="77777777" w:rsidR="007D4C8A" w:rsidRPr="006E207E" w:rsidRDefault="007D4C8A" w:rsidP="006E207E">
            <w:r w:rsidRPr="006E207E">
              <w:t>1.05.1983</w:t>
            </w:r>
          </w:p>
        </w:tc>
        <w:tc>
          <w:tcPr>
            <w:tcW w:w="1880" w:type="dxa"/>
          </w:tcPr>
          <w:p w14:paraId="7395CC34" w14:textId="77777777" w:rsidR="007D4C8A" w:rsidRPr="006E207E" w:rsidRDefault="007D4C8A" w:rsidP="006E207E">
            <w:r w:rsidRPr="006E207E">
              <w:t>22</w:t>
            </w:r>
            <w:r w:rsidRPr="006E207E">
              <w:rPr>
                <w:rFonts w:ascii="Cambria" w:hAnsi="Cambria" w:cs="Cambria"/>
              </w:rPr>
              <w:t> </w:t>
            </w:r>
            <w:r w:rsidRPr="006E207E">
              <w:t>600</w:t>
            </w:r>
          </w:p>
        </w:tc>
        <w:tc>
          <w:tcPr>
            <w:tcW w:w="1500" w:type="dxa"/>
          </w:tcPr>
          <w:p w14:paraId="54C7D808" w14:textId="77777777" w:rsidR="007D4C8A" w:rsidRPr="006E207E" w:rsidRDefault="007D4C8A" w:rsidP="006E207E">
            <w:r w:rsidRPr="006E207E">
              <w:t>1</w:t>
            </w:r>
            <w:r w:rsidRPr="006E207E">
              <w:rPr>
                <w:rFonts w:ascii="Cambria" w:hAnsi="Cambria" w:cs="Cambria"/>
              </w:rPr>
              <w:t> </w:t>
            </w:r>
            <w:r w:rsidRPr="006E207E">
              <w:t>883,33</w:t>
            </w:r>
          </w:p>
        </w:tc>
        <w:tc>
          <w:tcPr>
            <w:tcW w:w="2400" w:type="dxa"/>
          </w:tcPr>
          <w:p w14:paraId="11B78F8A" w14:textId="77777777" w:rsidR="007D4C8A" w:rsidRPr="006E207E" w:rsidRDefault="007D4C8A" w:rsidP="006E207E">
            <w:r w:rsidRPr="006E207E">
              <w:t>1983</w:t>
            </w:r>
          </w:p>
        </w:tc>
        <w:tc>
          <w:tcPr>
            <w:tcW w:w="1500" w:type="dxa"/>
          </w:tcPr>
          <w:p w14:paraId="4A0A526F" w14:textId="77777777" w:rsidR="007D4C8A" w:rsidRPr="006E207E" w:rsidRDefault="007D4C8A" w:rsidP="006E207E">
            <w:r w:rsidRPr="006E207E">
              <w:t>22</w:t>
            </w:r>
            <w:r w:rsidRPr="006E207E">
              <w:rPr>
                <w:rFonts w:ascii="Cambria" w:hAnsi="Cambria" w:cs="Cambria"/>
              </w:rPr>
              <w:t> </w:t>
            </w:r>
            <w:r w:rsidRPr="006E207E">
              <w:t>333</w:t>
            </w:r>
          </w:p>
        </w:tc>
      </w:tr>
      <w:tr w:rsidR="007D4C8A" w:rsidRPr="006E207E" w14:paraId="66218B4D" w14:textId="77777777" w:rsidTr="006E207E">
        <w:trPr>
          <w:trHeight w:val="340"/>
        </w:trPr>
        <w:tc>
          <w:tcPr>
            <w:tcW w:w="2260" w:type="dxa"/>
          </w:tcPr>
          <w:p w14:paraId="46D22887" w14:textId="77777777" w:rsidR="007D4C8A" w:rsidRPr="006E207E" w:rsidRDefault="007D4C8A" w:rsidP="006E207E">
            <w:r w:rsidRPr="006E207E">
              <w:t>1.05.1984</w:t>
            </w:r>
          </w:p>
        </w:tc>
        <w:tc>
          <w:tcPr>
            <w:tcW w:w="1880" w:type="dxa"/>
          </w:tcPr>
          <w:p w14:paraId="0769ACC5" w14:textId="77777777" w:rsidR="007D4C8A" w:rsidRPr="006E207E" w:rsidRDefault="007D4C8A" w:rsidP="006E207E">
            <w:r w:rsidRPr="006E207E">
              <w:t>24</w:t>
            </w:r>
            <w:r w:rsidRPr="006E207E">
              <w:rPr>
                <w:rFonts w:ascii="Cambria" w:hAnsi="Cambria" w:cs="Cambria"/>
              </w:rPr>
              <w:t> </w:t>
            </w:r>
            <w:r w:rsidRPr="006E207E">
              <w:t>200</w:t>
            </w:r>
          </w:p>
        </w:tc>
        <w:tc>
          <w:tcPr>
            <w:tcW w:w="1500" w:type="dxa"/>
          </w:tcPr>
          <w:p w14:paraId="7C15C05A" w14:textId="77777777" w:rsidR="007D4C8A" w:rsidRPr="006E207E" w:rsidRDefault="007D4C8A" w:rsidP="006E207E">
            <w:r w:rsidRPr="006E207E">
              <w:t>2</w:t>
            </w:r>
            <w:r w:rsidRPr="006E207E">
              <w:rPr>
                <w:rFonts w:ascii="Cambria" w:hAnsi="Cambria" w:cs="Cambria"/>
              </w:rPr>
              <w:t> </w:t>
            </w:r>
            <w:r w:rsidRPr="006E207E">
              <w:t>016,67</w:t>
            </w:r>
          </w:p>
        </w:tc>
        <w:tc>
          <w:tcPr>
            <w:tcW w:w="2400" w:type="dxa"/>
          </w:tcPr>
          <w:p w14:paraId="69814523" w14:textId="77777777" w:rsidR="007D4C8A" w:rsidRPr="006E207E" w:rsidRDefault="007D4C8A" w:rsidP="006E207E">
            <w:r w:rsidRPr="006E207E">
              <w:t>1984</w:t>
            </w:r>
          </w:p>
        </w:tc>
        <w:tc>
          <w:tcPr>
            <w:tcW w:w="1500" w:type="dxa"/>
          </w:tcPr>
          <w:p w14:paraId="1F464714" w14:textId="77777777" w:rsidR="007D4C8A" w:rsidRPr="006E207E" w:rsidRDefault="007D4C8A" w:rsidP="006E207E">
            <w:r w:rsidRPr="006E207E">
              <w:t>23</w:t>
            </w:r>
            <w:r w:rsidRPr="006E207E">
              <w:rPr>
                <w:rFonts w:ascii="Cambria" w:hAnsi="Cambria" w:cs="Cambria"/>
              </w:rPr>
              <w:t> </w:t>
            </w:r>
            <w:r w:rsidRPr="006E207E">
              <w:t>667</w:t>
            </w:r>
          </w:p>
        </w:tc>
      </w:tr>
      <w:tr w:rsidR="007D4C8A" w:rsidRPr="006E207E" w14:paraId="1CA48BC2" w14:textId="77777777" w:rsidTr="006E207E">
        <w:trPr>
          <w:trHeight w:val="340"/>
        </w:trPr>
        <w:tc>
          <w:tcPr>
            <w:tcW w:w="2260" w:type="dxa"/>
          </w:tcPr>
          <w:p w14:paraId="2FE9FC4A" w14:textId="77777777" w:rsidR="007D4C8A" w:rsidRPr="006E207E" w:rsidRDefault="007D4C8A" w:rsidP="006E207E">
            <w:r w:rsidRPr="006E207E">
              <w:t>1.05.1985</w:t>
            </w:r>
          </w:p>
        </w:tc>
        <w:tc>
          <w:tcPr>
            <w:tcW w:w="1880" w:type="dxa"/>
          </w:tcPr>
          <w:p w14:paraId="3E806B44" w14:textId="77777777" w:rsidR="007D4C8A" w:rsidRPr="006E207E" w:rsidRDefault="007D4C8A" w:rsidP="006E207E">
            <w:r w:rsidRPr="006E207E">
              <w:t>25</w:t>
            </w:r>
            <w:r w:rsidRPr="006E207E">
              <w:rPr>
                <w:rFonts w:ascii="Cambria" w:hAnsi="Cambria" w:cs="Cambria"/>
              </w:rPr>
              <w:t> </w:t>
            </w:r>
            <w:r w:rsidRPr="006E207E">
              <w:t>900</w:t>
            </w:r>
          </w:p>
        </w:tc>
        <w:tc>
          <w:tcPr>
            <w:tcW w:w="1500" w:type="dxa"/>
          </w:tcPr>
          <w:p w14:paraId="5F9FD503" w14:textId="77777777" w:rsidR="007D4C8A" w:rsidRPr="006E207E" w:rsidRDefault="007D4C8A" w:rsidP="006E207E">
            <w:r w:rsidRPr="006E207E">
              <w:t>2</w:t>
            </w:r>
            <w:r w:rsidRPr="006E207E">
              <w:rPr>
                <w:rFonts w:ascii="Cambria" w:hAnsi="Cambria" w:cs="Cambria"/>
              </w:rPr>
              <w:t> </w:t>
            </w:r>
            <w:r w:rsidRPr="006E207E">
              <w:t>158,33</w:t>
            </w:r>
          </w:p>
        </w:tc>
        <w:tc>
          <w:tcPr>
            <w:tcW w:w="2400" w:type="dxa"/>
          </w:tcPr>
          <w:p w14:paraId="11BBAE9B" w14:textId="77777777" w:rsidR="007D4C8A" w:rsidRPr="006E207E" w:rsidRDefault="007D4C8A" w:rsidP="006E207E">
            <w:r w:rsidRPr="006E207E">
              <w:t>1985</w:t>
            </w:r>
          </w:p>
        </w:tc>
        <w:tc>
          <w:tcPr>
            <w:tcW w:w="1500" w:type="dxa"/>
          </w:tcPr>
          <w:p w14:paraId="682633F7" w14:textId="77777777" w:rsidR="007D4C8A" w:rsidRPr="006E207E" w:rsidRDefault="007D4C8A" w:rsidP="006E207E">
            <w:r w:rsidRPr="006E207E">
              <w:t>25</w:t>
            </w:r>
            <w:r w:rsidRPr="006E207E">
              <w:rPr>
                <w:rFonts w:ascii="Cambria" w:hAnsi="Cambria" w:cs="Cambria"/>
              </w:rPr>
              <w:t> </w:t>
            </w:r>
            <w:r w:rsidRPr="006E207E">
              <w:t>333</w:t>
            </w:r>
          </w:p>
        </w:tc>
      </w:tr>
      <w:tr w:rsidR="007D4C8A" w:rsidRPr="006E207E" w14:paraId="14D60B4A" w14:textId="77777777" w:rsidTr="006E207E">
        <w:trPr>
          <w:trHeight w:val="340"/>
        </w:trPr>
        <w:tc>
          <w:tcPr>
            <w:tcW w:w="2260" w:type="dxa"/>
          </w:tcPr>
          <w:p w14:paraId="6F926312" w14:textId="77777777" w:rsidR="007D4C8A" w:rsidRPr="006E207E" w:rsidRDefault="007D4C8A" w:rsidP="006E207E">
            <w:r w:rsidRPr="006E207E">
              <w:t>1.01.1986</w:t>
            </w:r>
          </w:p>
        </w:tc>
        <w:tc>
          <w:tcPr>
            <w:tcW w:w="1880" w:type="dxa"/>
          </w:tcPr>
          <w:p w14:paraId="5DEFA252" w14:textId="77777777" w:rsidR="007D4C8A" w:rsidRPr="006E207E" w:rsidRDefault="007D4C8A" w:rsidP="006E207E">
            <w:r w:rsidRPr="006E207E">
              <w:t>26</w:t>
            </w:r>
            <w:r w:rsidRPr="006E207E">
              <w:rPr>
                <w:rFonts w:ascii="Cambria" w:hAnsi="Cambria" w:cs="Cambria"/>
              </w:rPr>
              <w:t> </w:t>
            </w:r>
            <w:r w:rsidRPr="006E207E">
              <w:t>300</w:t>
            </w:r>
          </w:p>
        </w:tc>
        <w:tc>
          <w:tcPr>
            <w:tcW w:w="1500" w:type="dxa"/>
          </w:tcPr>
          <w:p w14:paraId="4D331C80" w14:textId="77777777" w:rsidR="007D4C8A" w:rsidRPr="006E207E" w:rsidRDefault="007D4C8A" w:rsidP="006E207E">
            <w:r w:rsidRPr="006E207E">
              <w:t>2</w:t>
            </w:r>
            <w:r w:rsidRPr="006E207E">
              <w:rPr>
                <w:rFonts w:ascii="Cambria" w:hAnsi="Cambria" w:cs="Cambria"/>
              </w:rPr>
              <w:t> </w:t>
            </w:r>
            <w:r w:rsidRPr="006E207E">
              <w:t>191,67</w:t>
            </w:r>
          </w:p>
        </w:tc>
        <w:tc>
          <w:tcPr>
            <w:tcW w:w="2400" w:type="dxa"/>
          </w:tcPr>
          <w:p w14:paraId="3CD925E1" w14:textId="77777777" w:rsidR="007D4C8A" w:rsidRPr="006E207E" w:rsidRDefault="007D4C8A" w:rsidP="006E207E"/>
        </w:tc>
        <w:tc>
          <w:tcPr>
            <w:tcW w:w="1500" w:type="dxa"/>
          </w:tcPr>
          <w:p w14:paraId="718EF83C" w14:textId="77777777" w:rsidR="007D4C8A" w:rsidRPr="006E207E" w:rsidRDefault="007D4C8A" w:rsidP="006E207E"/>
        </w:tc>
      </w:tr>
      <w:tr w:rsidR="007D4C8A" w:rsidRPr="006E207E" w14:paraId="5A9C7890" w14:textId="77777777" w:rsidTr="006E207E">
        <w:trPr>
          <w:trHeight w:val="340"/>
        </w:trPr>
        <w:tc>
          <w:tcPr>
            <w:tcW w:w="2260" w:type="dxa"/>
          </w:tcPr>
          <w:p w14:paraId="727BC22A" w14:textId="77777777" w:rsidR="007D4C8A" w:rsidRPr="006E207E" w:rsidRDefault="007D4C8A" w:rsidP="006E207E">
            <w:r w:rsidRPr="006E207E">
              <w:t>1.05.1986</w:t>
            </w:r>
          </w:p>
        </w:tc>
        <w:tc>
          <w:tcPr>
            <w:tcW w:w="1880" w:type="dxa"/>
          </w:tcPr>
          <w:p w14:paraId="10D4AC83" w14:textId="77777777" w:rsidR="007D4C8A" w:rsidRPr="006E207E" w:rsidRDefault="007D4C8A" w:rsidP="006E207E">
            <w:r w:rsidRPr="006E207E">
              <w:t>28</w:t>
            </w:r>
            <w:r w:rsidRPr="006E207E">
              <w:rPr>
                <w:rFonts w:ascii="Cambria" w:hAnsi="Cambria" w:cs="Cambria"/>
              </w:rPr>
              <w:t> </w:t>
            </w:r>
            <w:r w:rsidRPr="006E207E">
              <w:t>000</w:t>
            </w:r>
          </w:p>
        </w:tc>
        <w:tc>
          <w:tcPr>
            <w:tcW w:w="1500" w:type="dxa"/>
          </w:tcPr>
          <w:p w14:paraId="49EADCC1" w14:textId="77777777" w:rsidR="007D4C8A" w:rsidRPr="006E207E" w:rsidRDefault="007D4C8A" w:rsidP="006E207E">
            <w:r w:rsidRPr="006E207E">
              <w:t>2</w:t>
            </w:r>
            <w:r w:rsidRPr="006E207E">
              <w:rPr>
                <w:rFonts w:ascii="Cambria" w:hAnsi="Cambria" w:cs="Cambria"/>
              </w:rPr>
              <w:t> </w:t>
            </w:r>
            <w:r w:rsidRPr="006E207E">
              <w:t>333,33</w:t>
            </w:r>
          </w:p>
        </w:tc>
        <w:tc>
          <w:tcPr>
            <w:tcW w:w="2400" w:type="dxa"/>
          </w:tcPr>
          <w:p w14:paraId="5223B6AC" w14:textId="77777777" w:rsidR="007D4C8A" w:rsidRPr="006E207E" w:rsidRDefault="007D4C8A" w:rsidP="006E207E">
            <w:r w:rsidRPr="006E207E">
              <w:t>1986</w:t>
            </w:r>
          </w:p>
        </w:tc>
        <w:tc>
          <w:tcPr>
            <w:tcW w:w="1500" w:type="dxa"/>
          </w:tcPr>
          <w:p w14:paraId="3F23C72A" w14:textId="77777777" w:rsidR="007D4C8A" w:rsidRPr="006E207E" w:rsidRDefault="007D4C8A" w:rsidP="006E207E">
            <w:r w:rsidRPr="006E207E">
              <w:t>27</w:t>
            </w:r>
            <w:r w:rsidRPr="006E207E">
              <w:rPr>
                <w:rFonts w:ascii="Cambria" w:hAnsi="Cambria" w:cs="Cambria"/>
              </w:rPr>
              <w:t> </w:t>
            </w:r>
            <w:r w:rsidRPr="006E207E">
              <w:t>433</w:t>
            </w:r>
          </w:p>
        </w:tc>
      </w:tr>
      <w:tr w:rsidR="007D4C8A" w:rsidRPr="006E207E" w14:paraId="1D541C25" w14:textId="77777777" w:rsidTr="006E207E">
        <w:trPr>
          <w:trHeight w:val="340"/>
        </w:trPr>
        <w:tc>
          <w:tcPr>
            <w:tcW w:w="2260" w:type="dxa"/>
          </w:tcPr>
          <w:p w14:paraId="3FCA1224" w14:textId="77777777" w:rsidR="007D4C8A" w:rsidRPr="006E207E" w:rsidRDefault="007D4C8A" w:rsidP="006E207E">
            <w:r w:rsidRPr="006E207E">
              <w:t>1.05.1987</w:t>
            </w:r>
          </w:p>
        </w:tc>
        <w:tc>
          <w:tcPr>
            <w:tcW w:w="1880" w:type="dxa"/>
          </w:tcPr>
          <w:p w14:paraId="4626C326" w14:textId="77777777" w:rsidR="007D4C8A" w:rsidRPr="006E207E" w:rsidRDefault="007D4C8A" w:rsidP="006E207E">
            <w:r w:rsidRPr="006E207E">
              <w:t>29</w:t>
            </w:r>
            <w:r w:rsidRPr="006E207E">
              <w:rPr>
                <w:rFonts w:ascii="Cambria" w:hAnsi="Cambria" w:cs="Cambria"/>
              </w:rPr>
              <w:t> </w:t>
            </w:r>
            <w:r w:rsidRPr="006E207E">
              <w:t>900</w:t>
            </w:r>
          </w:p>
        </w:tc>
        <w:tc>
          <w:tcPr>
            <w:tcW w:w="1500" w:type="dxa"/>
          </w:tcPr>
          <w:p w14:paraId="58195B00" w14:textId="77777777" w:rsidR="007D4C8A" w:rsidRPr="006E207E" w:rsidRDefault="007D4C8A" w:rsidP="006E207E">
            <w:r w:rsidRPr="006E207E">
              <w:t>2</w:t>
            </w:r>
            <w:r w:rsidRPr="006E207E">
              <w:rPr>
                <w:rFonts w:ascii="Cambria" w:hAnsi="Cambria" w:cs="Cambria"/>
              </w:rPr>
              <w:t> </w:t>
            </w:r>
            <w:r w:rsidRPr="006E207E">
              <w:t>491,67</w:t>
            </w:r>
          </w:p>
        </w:tc>
        <w:tc>
          <w:tcPr>
            <w:tcW w:w="2400" w:type="dxa"/>
          </w:tcPr>
          <w:p w14:paraId="5FC4F2CE" w14:textId="77777777" w:rsidR="007D4C8A" w:rsidRPr="006E207E" w:rsidRDefault="007D4C8A" w:rsidP="006E207E">
            <w:r w:rsidRPr="006E207E">
              <w:t>1987</w:t>
            </w:r>
          </w:p>
        </w:tc>
        <w:tc>
          <w:tcPr>
            <w:tcW w:w="1500" w:type="dxa"/>
          </w:tcPr>
          <w:p w14:paraId="21A3A094" w14:textId="77777777" w:rsidR="007D4C8A" w:rsidRPr="006E207E" w:rsidRDefault="007D4C8A" w:rsidP="006E207E">
            <w:r w:rsidRPr="006E207E">
              <w:t>29</w:t>
            </w:r>
            <w:r w:rsidRPr="006E207E">
              <w:rPr>
                <w:rFonts w:ascii="Cambria" w:hAnsi="Cambria" w:cs="Cambria"/>
              </w:rPr>
              <w:t> </w:t>
            </w:r>
            <w:r w:rsidRPr="006E207E">
              <w:t>267</w:t>
            </w:r>
          </w:p>
        </w:tc>
      </w:tr>
      <w:tr w:rsidR="007D4C8A" w:rsidRPr="006E207E" w14:paraId="7158FEBF" w14:textId="77777777" w:rsidTr="006E207E">
        <w:trPr>
          <w:trHeight w:val="340"/>
        </w:trPr>
        <w:tc>
          <w:tcPr>
            <w:tcW w:w="2260" w:type="dxa"/>
          </w:tcPr>
          <w:p w14:paraId="3EC86AC5" w14:textId="77777777" w:rsidR="007D4C8A" w:rsidRPr="006E207E" w:rsidRDefault="007D4C8A" w:rsidP="006E207E">
            <w:r w:rsidRPr="006E207E">
              <w:t>1.01.1988</w:t>
            </w:r>
          </w:p>
        </w:tc>
        <w:tc>
          <w:tcPr>
            <w:tcW w:w="1880" w:type="dxa"/>
          </w:tcPr>
          <w:p w14:paraId="29B4CB4E" w14:textId="77777777" w:rsidR="007D4C8A" w:rsidRPr="006E207E" w:rsidRDefault="007D4C8A" w:rsidP="006E207E">
            <w:r w:rsidRPr="006E207E">
              <w:t>30</w:t>
            </w:r>
            <w:r w:rsidRPr="006E207E">
              <w:rPr>
                <w:rFonts w:ascii="Cambria" w:hAnsi="Cambria" w:cs="Cambria"/>
              </w:rPr>
              <w:t> </w:t>
            </w:r>
            <w:r w:rsidRPr="006E207E">
              <w:t>400</w:t>
            </w:r>
          </w:p>
        </w:tc>
        <w:tc>
          <w:tcPr>
            <w:tcW w:w="1500" w:type="dxa"/>
          </w:tcPr>
          <w:p w14:paraId="17E82A9B" w14:textId="77777777" w:rsidR="007D4C8A" w:rsidRPr="006E207E" w:rsidRDefault="007D4C8A" w:rsidP="006E207E">
            <w:r w:rsidRPr="006E207E">
              <w:t>2</w:t>
            </w:r>
            <w:r w:rsidRPr="006E207E">
              <w:rPr>
                <w:rFonts w:ascii="Cambria" w:hAnsi="Cambria" w:cs="Cambria"/>
              </w:rPr>
              <w:t> </w:t>
            </w:r>
            <w:r w:rsidRPr="006E207E">
              <w:t>533,33</w:t>
            </w:r>
          </w:p>
        </w:tc>
        <w:tc>
          <w:tcPr>
            <w:tcW w:w="2400" w:type="dxa"/>
          </w:tcPr>
          <w:p w14:paraId="40B749C9" w14:textId="77777777" w:rsidR="007D4C8A" w:rsidRPr="006E207E" w:rsidRDefault="007D4C8A" w:rsidP="006E207E"/>
        </w:tc>
        <w:tc>
          <w:tcPr>
            <w:tcW w:w="1500" w:type="dxa"/>
          </w:tcPr>
          <w:p w14:paraId="529676D1" w14:textId="77777777" w:rsidR="007D4C8A" w:rsidRPr="006E207E" w:rsidRDefault="007D4C8A" w:rsidP="006E207E"/>
        </w:tc>
      </w:tr>
      <w:tr w:rsidR="007D4C8A" w:rsidRPr="006E207E" w14:paraId="3550CCFF" w14:textId="77777777" w:rsidTr="006E207E">
        <w:trPr>
          <w:trHeight w:val="340"/>
        </w:trPr>
        <w:tc>
          <w:tcPr>
            <w:tcW w:w="2260" w:type="dxa"/>
          </w:tcPr>
          <w:p w14:paraId="7E31E8E2" w14:textId="77777777" w:rsidR="007D4C8A" w:rsidRPr="006E207E" w:rsidRDefault="007D4C8A" w:rsidP="006E207E">
            <w:r w:rsidRPr="006E207E">
              <w:t>1.04.1988</w:t>
            </w:r>
          </w:p>
        </w:tc>
        <w:tc>
          <w:tcPr>
            <w:tcW w:w="1880" w:type="dxa"/>
          </w:tcPr>
          <w:p w14:paraId="5BC01DE9" w14:textId="77777777" w:rsidR="007D4C8A" w:rsidRPr="006E207E" w:rsidRDefault="007D4C8A" w:rsidP="006E207E">
            <w:r w:rsidRPr="006E207E">
              <w:t>31</w:t>
            </w:r>
            <w:r w:rsidRPr="006E207E">
              <w:rPr>
                <w:rFonts w:ascii="Cambria" w:hAnsi="Cambria" w:cs="Cambria"/>
              </w:rPr>
              <w:t> </w:t>
            </w:r>
            <w:r w:rsidRPr="006E207E">
              <w:t>000</w:t>
            </w:r>
          </w:p>
        </w:tc>
        <w:tc>
          <w:tcPr>
            <w:tcW w:w="1500" w:type="dxa"/>
          </w:tcPr>
          <w:p w14:paraId="74485E90" w14:textId="77777777" w:rsidR="007D4C8A" w:rsidRPr="006E207E" w:rsidRDefault="007D4C8A" w:rsidP="006E207E">
            <w:r w:rsidRPr="006E207E">
              <w:t>2</w:t>
            </w:r>
            <w:r w:rsidRPr="006E207E">
              <w:rPr>
                <w:rFonts w:ascii="Cambria" w:hAnsi="Cambria" w:cs="Cambria"/>
              </w:rPr>
              <w:t> </w:t>
            </w:r>
            <w:r w:rsidRPr="006E207E">
              <w:t>583,33</w:t>
            </w:r>
          </w:p>
        </w:tc>
        <w:tc>
          <w:tcPr>
            <w:tcW w:w="2400" w:type="dxa"/>
          </w:tcPr>
          <w:p w14:paraId="1760C23C" w14:textId="77777777" w:rsidR="007D4C8A" w:rsidRPr="006E207E" w:rsidRDefault="007D4C8A" w:rsidP="006E207E">
            <w:r w:rsidRPr="006E207E">
              <w:t>1988</w:t>
            </w:r>
          </w:p>
        </w:tc>
        <w:tc>
          <w:tcPr>
            <w:tcW w:w="1500" w:type="dxa"/>
          </w:tcPr>
          <w:p w14:paraId="76083E74" w14:textId="77777777" w:rsidR="007D4C8A" w:rsidRPr="006E207E" w:rsidRDefault="007D4C8A" w:rsidP="006E207E">
            <w:r w:rsidRPr="006E207E">
              <w:t>30</w:t>
            </w:r>
            <w:r w:rsidRPr="006E207E">
              <w:rPr>
                <w:rFonts w:ascii="Cambria" w:hAnsi="Cambria" w:cs="Cambria"/>
              </w:rPr>
              <w:t> </w:t>
            </w:r>
            <w:r w:rsidRPr="006E207E">
              <w:t>850</w:t>
            </w:r>
          </w:p>
        </w:tc>
      </w:tr>
      <w:tr w:rsidR="007D4C8A" w:rsidRPr="006E207E" w14:paraId="0E0866AF" w14:textId="77777777" w:rsidTr="006E207E">
        <w:trPr>
          <w:trHeight w:val="340"/>
        </w:trPr>
        <w:tc>
          <w:tcPr>
            <w:tcW w:w="2260" w:type="dxa"/>
          </w:tcPr>
          <w:p w14:paraId="77D518FE" w14:textId="77777777" w:rsidR="007D4C8A" w:rsidRPr="006E207E" w:rsidRDefault="007D4C8A" w:rsidP="006E207E">
            <w:r w:rsidRPr="006E207E">
              <w:t>1.04.1989</w:t>
            </w:r>
          </w:p>
        </w:tc>
        <w:tc>
          <w:tcPr>
            <w:tcW w:w="1880" w:type="dxa"/>
          </w:tcPr>
          <w:p w14:paraId="452CB79E" w14:textId="77777777" w:rsidR="007D4C8A" w:rsidRPr="006E207E" w:rsidRDefault="007D4C8A" w:rsidP="006E207E">
            <w:r w:rsidRPr="006E207E">
              <w:t>32</w:t>
            </w:r>
            <w:r w:rsidRPr="006E207E">
              <w:rPr>
                <w:rFonts w:ascii="Cambria" w:hAnsi="Cambria" w:cs="Cambria"/>
              </w:rPr>
              <w:t> </w:t>
            </w:r>
            <w:r w:rsidRPr="006E207E">
              <w:t>700</w:t>
            </w:r>
          </w:p>
        </w:tc>
        <w:tc>
          <w:tcPr>
            <w:tcW w:w="1500" w:type="dxa"/>
          </w:tcPr>
          <w:p w14:paraId="5F8CFF3D" w14:textId="77777777" w:rsidR="007D4C8A" w:rsidRPr="006E207E" w:rsidRDefault="007D4C8A" w:rsidP="006E207E">
            <w:r w:rsidRPr="006E207E">
              <w:t>2</w:t>
            </w:r>
            <w:r w:rsidRPr="006E207E">
              <w:rPr>
                <w:rFonts w:ascii="Cambria" w:hAnsi="Cambria" w:cs="Cambria"/>
              </w:rPr>
              <w:t> </w:t>
            </w:r>
            <w:r w:rsidRPr="006E207E">
              <w:t>725,00</w:t>
            </w:r>
          </w:p>
        </w:tc>
        <w:tc>
          <w:tcPr>
            <w:tcW w:w="2400" w:type="dxa"/>
          </w:tcPr>
          <w:p w14:paraId="3F28B501" w14:textId="77777777" w:rsidR="007D4C8A" w:rsidRPr="006E207E" w:rsidRDefault="007D4C8A" w:rsidP="006E207E">
            <w:r w:rsidRPr="006E207E">
              <w:t>1989</w:t>
            </w:r>
          </w:p>
        </w:tc>
        <w:tc>
          <w:tcPr>
            <w:tcW w:w="1500" w:type="dxa"/>
          </w:tcPr>
          <w:p w14:paraId="17B4CC25" w14:textId="77777777" w:rsidR="007D4C8A" w:rsidRPr="006E207E" w:rsidRDefault="007D4C8A" w:rsidP="006E207E">
            <w:r w:rsidRPr="006E207E">
              <w:t>32</w:t>
            </w:r>
            <w:r w:rsidRPr="006E207E">
              <w:rPr>
                <w:rFonts w:ascii="Cambria" w:hAnsi="Cambria" w:cs="Cambria"/>
              </w:rPr>
              <w:t> </w:t>
            </w:r>
            <w:r w:rsidRPr="006E207E">
              <w:t>275</w:t>
            </w:r>
          </w:p>
        </w:tc>
      </w:tr>
      <w:tr w:rsidR="007D4C8A" w:rsidRPr="006E207E" w14:paraId="56EC51D9" w14:textId="77777777" w:rsidTr="006E207E">
        <w:trPr>
          <w:trHeight w:val="340"/>
        </w:trPr>
        <w:tc>
          <w:tcPr>
            <w:tcW w:w="2260" w:type="dxa"/>
          </w:tcPr>
          <w:p w14:paraId="735806BC" w14:textId="77777777" w:rsidR="007D4C8A" w:rsidRPr="006E207E" w:rsidRDefault="007D4C8A" w:rsidP="006E207E">
            <w:r w:rsidRPr="006E207E">
              <w:t>1.05.1990</w:t>
            </w:r>
          </w:p>
        </w:tc>
        <w:tc>
          <w:tcPr>
            <w:tcW w:w="1880" w:type="dxa"/>
          </w:tcPr>
          <w:p w14:paraId="13075F39" w14:textId="77777777" w:rsidR="007D4C8A" w:rsidRPr="006E207E" w:rsidRDefault="007D4C8A" w:rsidP="006E207E">
            <w:r w:rsidRPr="006E207E">
              <w:t>34</w:t>
            </w:r>
            <w:r w:rsidRPr="006E207E">
              <w:rPr>
                <w:rFonts w:ascii="Cambria" w:hAnsi="Cambria" w:cs="Cambria"/>
              </w:rPr>
              <w:t> </w:t>
            </w:r>
            <w:r w:rsidRPr="006E207E">
              <w:t>000</w:t>
            </w:r>
          </w:p>
        </w:tc>
        <w:tc>
          <w:tcPr>
            <w:tcW w:w="1500" w:type="dxa"/>
          </w:tcPr>
          <w:p w14:paraId="1CDCCA2D" w14:textId="77777777" w:rsidR="007D4C8A" w:rsidRPr="006E207E" w:rsidRDefault="007D4C8A" w:rsidP="006E207E">
            <w:r w:rsidRPr="006E207E">
              <w:t>2</w:t>
            </w:r>
            <w:r w:rsidRPr="006E207E">
              <w:rPr>
                <w:rFonts w:ascii="Cambria" w:hAnsi="Cambria" w:cs="Cambria"/>
              </w:rPr>
              <w:t> </w:t>
            </w:r>
            <w:r w:rsidRPr="006E207E">
              <w:t>833,33</w:t>
            </w:r>
          </w:p>
        </w:tc>
        <w:tc>
          <w:tcPr>
            <w:tcW w:w="2400" w:type="dxa"/>
          </w:tcPr>
          <w:p w14:paraId="5D44EA3A" w14:textId="77777777" w:rsidR="007D4C8A" w:rsidRPr="006E207E" w:rsidRDefault="007D4C8A" w:rsidP="006E207E"/>
        </w:tc>
        <w:tc>
          <w:tcPr>
            <w:tcW w:w="1500" w:type="dxa"/>
          </w:tcPr>
          <w:p w14:paraId="37DA90A8" w14:textId="77777777" w:rsidR="007D4C8A" w:rsidRPr="006E207E" w:rsidRDefault="007D4C8A" w:rsidP="006E207E"/>
        </w:tc>
      </w:tr>
      <w:tr w:rsidR="007D4C8A" w:rsidRPr="006E207E" w14:paraId="4EE969AC" w14:textId="77777777" w:rsidTr="006E207E">
        <w:trPr>
          <w:trHeight w:val="340"/>
        </w:trPr>
        <w:tc>
          <w:tcPr>
            <w:tcW w:w="2260" w:type="dxa"/>
          </w:tcPr>
          <w:p w14:paraId="430CE359" w14:textId="77777777" w:rsidR="007D4C8A" w:rsidRPr="006E207E" w:rsidRDefault="007D4C8A" w:rsidP="006E207E">
            <w:r w:rsidRPr="006E207E">
              <w:t>1.12.1990</w:t>
            </w:r>
          </w:p>
        </w:tc>
        <w:tc>
          <w:tcPr>
            <w:tcW w:w="1880" w:type="dxa"/>
          </w:tcPr>
          <w:p w14:paraId="607AAE4A" w14:textId="77777777" w:rsidR="007D4C8A" w:rsidRPr="006E207E" w:rsidRDefault="007D4C8A" w:rsidP="006E207E">
            <w:r w:rsidRPr="006E207E">
              <w:t>34</w:t>
            </w:r>
            <w:r w:rsidRPr="006E207E">
              <w:rPr>
                <w:rFonts w:ascii="Cambria" w:hAnsi="Cambria" w:cs="Cambria"/>
              </w:rPr>
              <w:t> </w:t>
            </w:r>
            <w:r w:rsidRPr="006E207E">
              <w:t>100</w:t>
            </w:r>
          </w:p>
        </w:tc>
        <w:tc>
          <w:tcPr>
            <w:tcW w:w="1500" w:type="dxa"/>
          </w:tcPr>
          <w:p w14:paraId="5D7D285E" w14:textId="77777777" w:rsidR="007D4C8A" w:rsidRPr="006E207E" w:rsidRDefault="007D4C8A" w:rsidP="006E207E">
            <w:r w:rsidRPr="006E207E">
              <w:t>2</w:t>
            </w:r>
            <w:r w:rsidRPr="006E207E">
              <w:rPr>
                <w:rFonts w:ascii="Cambria" w:hAnsi="Cambria" w:cs="Cambria"/>
              </w:rPr>
              <w:t> </w:t>
            </w:r>
            <w:r w:rsidRPr="006E207E">
              <w:t>841,67</w:t>
            </w:r>
          </w:p>
        </w:tc>
        <w:tc>
          <w:tcPr>
            <w:tcW w:w="2400" w:type="dxa"/>
          </w:tcPr>
          <w:p w14:paraId="25829609" w14:textId="77777777" w:rsidR="007D4C8A" w:rsidRPr="006E207E" w:rsidRDefault="007D4C8A" w:rsidP="006E207E">
            <w:r w:rsidRPr="006E207E">
              <w:t>1990</w:t>
            </w:r>
          </w:p>
        </w:tc>
        <w:tc>
          <w:tcPr>
            <w:tcW w:w="1500" w:type="dxa"/>
          </w:tcPr>
          <w:p w14:paraId="1DC2A2BA" w14:textId="77777777" w:rsidR="007D4C8A" w:rsidRPr="006E207E" w:rsidRDefault="007D4C8A" w:rsidP="006E207E">
            <w:r w:rsidRPr="006E207E">
              <w:t>33</w:t>
            </w:r>
            <w:r w:rsidRPr="006E207E">
              <w:rPr>
                <w:rFonts w:ascii="Cambria" w:hAnsi="Cambria" w:cs="Cambria"/>
              </w:rPr>
              <w:t> </w:t>
            </w:r>
            <w:r w:rsidRPr="006E207E">
              <w:t>575</w:t>
            </w:r>
          </w:p>
        </w:tc>
      </w:tr>
      <w:tr w:rsidR="007D4C8A" w:rsidRPr="006E207E" w14:paraId="1DCEA778" w14:textId="77777777" w:rsidTr="006E207E">
        <w:trPr>
          <w:trHeight w:val="340"/>
        </w:trPr>
        <w:tc>
          <w:tcPr>
            <w:tcW w:w="2260" w:type="dxa"/>
          </w:tcPr>
          <w:p w14:paraId="6B87DCD9" w14:textId="77777777" w:rsidR="007D4C8A" w:rsidRPr="006E207E" w:rsidRDefault="007D4C8A" w:rsidP="006E207E">
            <w:r w:rsidRPr="006E207E">
              <w:t>1.05.1991</w:t>
            </w:r>
          </w:p>
        </w:tc>
        <w:tc>
          <w:tcPr>
            <w:tcW w:w="1880" w:type="dxa"/>
          </w:tcPr>
          <w:p w14:paraId="56306A37" w14:textId="77777777" w:rsidR="007D4C8A" w:rsidRPr="006E207E" w:rsidRDefault="007D4C8A" w:rsidP="006E207E">
            <w:r w:rsidRPr="006E207E">
              <w:t>35</w:t>
            </w:r>
            <w:r w:rsidRPr="006E207E">
              <w:rPr>
                <w:rFonts w:ascii="Cambria" w:hAnsi="Cambria" w:cs="Cambria"/>
              </w:rPr>
              <w:t> </w:t>
            </w:r>
            <w:r w:rsidRPr="006E207E">
              <w:t>500</w:t>
            </w:r>
          </w:p>
        </w:tc>
        <w:tc>
          <w:tcPr>
            <w:tcW w:w="1500" w:type="dxa"/>
          </w:tcPr>
          <w:p w14:paraId="1A67A3B6" w14:textId="77777777" w:rsidR="007D4C8A" w:rsidRPr="006E207E" w:rsidRDefault="007D4C8A" w:rsidP="006E207E">
            <w:r w:rsidRPr="006E207E">
              <w:t>2</w:t>
            </w:r>
            <w:r w:rsidRPr="006E207E">
              <w:rPr>
                <w:rFonts w:ascii="Cambria" w:hAnsi="Cambria" w:cs="Cambria"/>
              </w:rPr>
              <w:t> </w:t>
            </w:r>
            <w:r w:rsidRPr="006E207E">
              <w:t>958,33</w:t>
            </w:r>
          </w:p>
        </w:tc>
        <w:tc>
          <w:tcPr>
            <w:tcW w:w="2400" w:type="dxa"/>
          </w:tcPr>
          <w:p w14:paraId="15004DE5" w14:textId="77777777" w:rsidR="007D4C8A" w:rsidRPr="006E207E" w:rsidRDefault="007D4C8A" w:rsidP="006E207E">
            <w:r w:rsidRPr="006E207E">
              <w:t>1991</w:t>
            </w:r>
          </w:p>
        </w:tc>
        <w:tc>
          <w:tcPr>
            <w:tcW w:w="1500" w:type="dxa"/>
          </w:tcPr>
          <w:p w14:paraId="47B8F653" w14:textId="77777777" w:rsidR="007D4C8A" w:rsidRPr="006E207E" w:rsidRDefault="007D4C8A" w:rsidP="006E207E">
            <w:r w:rsidRPr="006E207E">
              <w:t>35</w:t>
            </w:r>
            <w:r w:rsidRPr="006E207E">
              <w:rPr>
                <w:rFonts w:ascii="Cambria" w:hAnsi="Cambria" w:cs="Cambria"/>
              </w:rPr>
              <w:t> </w:t>
            </w:r>
            <w:r w:rsidRPr="006E207E">
              <w:t>033</w:t>
            </w:r>
          </w:p>
        </w:tc>
      </w:tr>
      <w:tr w:rsidR="007D4C8A" w:rsidRPr="006E207E" w14:paraId="4EE48EF8" w14:textId="77777777" w:rsidTr="006E207E">
        <w:trPr>
          <w:trHeight w:val="340"/>
        </w:trPr>
        <w:tc>
          <w:tcPr>
            <w:tcW w:w="2260" w:type="dxa"/>
          </w:tcPr>
          <w:p w14:paraId="1BFB6DDA" w14:textId="77777777" w:rsidR="007D4C8A" w:rsidRPr="006E207E" w:rsidRDefault="007D4C8A" w:rsidP="006E207E">
            <w:r w:rsidRPr="006E207E">
              <w:t>1.05.1992</w:t>
            </w:r>
          </w:p>
        </w:tc>
        <w:tc>
          <w:tcPr>
            <w:tcW w:w="1880" w:type="dxa"/>
          </w:tcPr>
          <w:p w14:paraId="17B21412" w14:textId="77777777" w:rsidR="007D4C8A" w:rsidRPr="006E207E" w:rsidRDefault="007D4C8A" w:rsidP="006E207E">
            <w:r w:rsidRPr="006E207E">
              <w:t>36</w:t>
            </w:r>
            <w:r w:rsidRPr="006E207E">
              <w:rPr>
                <w:rFonts w:ascii="Cambria" w:hAnsi="Cambria" w:cs="Cambria"/>
              </w:rPr>
              <w:t> </w:t>
            </w:r>
            <w:r w:rsidRPr="006E207E">
              <w:t>500</w:t>
            </w:r>
          </w:p>
        </w:tc>
        <w:tc>
          <w:tcPr>
            <w:tcW w:w="1500" w:type="dxa"/>
          </w:tcPr>
          <w:p w14:paraId="25B8C225" w14:textId="77777777" w:rsidR="007D4C8A" w:rsidRPr="006E207E" w:rsidRDefault="007D4C8A" w:rsidP="006E207E">
            <w:r w:rsidRPr="006E207E">
              <w:t>3</w:t>
            </w:r>
            <w:r w:rsidRPr="006E207E">
              <w:rPr>
                <w:rFonts w:ascii="Cambria" w:hAnsi="Cambria" w:cs="Cambria"/>
              </w:rPr>
              <w:t> </w:t>
            </w:r>
            <w:r w:rsidRPr="006E207E">
              <w:t>041,67</w:t>
            </w:r>
          </w:p>
        </w:tc>
        <w:tc>
          <w:tcPr>
            <w:tcW w:w="2400" w:type="dxa"/>
          </w:tcPr>
          <w:p w14:paraId="3BFCC37C" w14:textId="77777777" w:rsidR="007D4C8A" w:rsidRPr="006E207E" w:rsidRDefault="007D4C8A" w:rsidP="006E207E">
            <w:r w:rsidRPr="006E207E">
              <w:t>1992</w:t>
            </w:r>
          </w:p>
        </w:tc>
        <w:tc>
          <w:tcPr>
            <w:tcW w:w="1500" w:type="dxa"/>
          </w:tcPr>
          <w:p w14:paraId="6AE42ECE" w14:textId="77777777" w:rsidR="007D4C8A" w:rsidRPr="006E207E" w:rsidRDefault="007D4C8A" w:rsidP="006E207E">
            <w:r w:rsidRPr="006E207E">
              <w:t>36</w:t>
            </w:r>
            <w:r w:rsidRPr="006E207E">
              <w:rPr>
                <w:rFonts w:ascii="Cambria" w:hAnsi="Cambria" w:cs="Cambria"/>
              </w:rPr>
              <w:t> </w:t>
            </w:r>
            <w:r w:rsidRPr="006E207E">
              <w:t>167</w:t>
            </w:r>
          </w:p>
        </w:tc>
      </w:tr>
      <w:tr w:rsidR="007D4C8A" w:rsidRPr="006E207E" w14:paraId="1EAB6F87" w14:textId="77777777" w:rsidTr="006E207E">
        <w:trPr>
          <w:trHeight w:val="340"/>
        </w:trPr>
        <w:tc>
          <w:tcPr>
            <w:tcW w:w="2260" w:type="dxa"/>
          </w:tcPr>
          <w:p w14:paraId="314D9CEE" w14:textId="77777777" w:rsidR="007D4C8A" w:rsidRPr="006E207E" w:rsidRDefault="007D4C8A" w:rsidP="006E207E">
            <w:r w:rsidRPr="006E207E">
              <w:t>1.05.1993</w:t>
            </w:r>
          </w:p>
        </w:tc>
        <w:tc>
          <w:tcPr>
            <w:tcW w:w="1880" w:type="dxa"/>
          </w:tcPr>
          <w:p w14:paraId="098A3254" w14:textId="77777777" w:rsidR="007D4C8A" w:rsidRPr="006E207E" w:rsidRDefault="007D4C8A" w:rsidP="006E207E">
            <w:r w:rsidRPr="006E207E">
              <w:t>37</w:t>
            </w:r>
            <w:r w:rsidRPr="006E207E">
              <w:rPr>
                <w:rFonts w:ascii="Cambria" w:hAnsi="Cambria" w:cs="Cambria"/>
              </w:rPr>
              <w:t> </w:t>
            </w:r>
            <w:r w:rsidRPr="006E207E">
              <w:t>300</w:t>
            </w:r>
          </w:p>
        </w:tc>
        <w:tc>
          <w:tcPr>
            <w:tcW w:w="1500" w:type="dxa"/>
          </w:tcPr>
          <w:p w14:paraId="15B96828" w14:textId="77777777" w:rsidR="007D4C8A" w:rsidRPr="006E207E" w:rsidRDefault="007D4C8A" w:rsidP="006E207E">
            <w:r w:rsidRPr="006E207E">
              <w:t>3</w:t>
            </w:r>
            <w:r w:rsidRPr="006E207E">
              <w:rPr>
                <w:rFonts w:ascii="Cambria" w:hAnsi="Cambria" w:cs="Cambria"/>
              </w:rPr>
              <w:t> </w:t>
            </w:r>
            <w:r w:rsidRPr="006E207E">
              <w:t>108,33</w:t>
            </w:r>
          </w:p>
        </w:tc>
        <w:tc>
          <w:tcPr>
            <w:tcW w:w="2400" w:type="dxa"/>
          </w:tcPr>
          <w:p w14:paraId="04DD7D62" w14:textId="77777777" w:rsidR="007D4C8A" w:rsidRPr="006E207E" w:rsidRDefault="007D4C8A" w:rsidP="006E207E">
            <w:r w:rsidRPr="006E207E">
              <w:t>1993</w:t>
            </w:r>
          </w:p>
        </w:tc>
        <w:tc>
          <w:tcPr>
            <w:tcW w:w="1500" w:type="dxa"/>
          </w:tcPr>
          <w:p w14:paraId="401FCA94" w14:textId="77777777" w:rsidR="007D4C8A" w:rsidRPr="006E207E" w:rsidRDefault="007D4C8A" w:rsidP="006E207E">
            <w:r w:rsidRPr="006E207E">
              <w:t>37</w:t>
            </w:r>
            <w:r w:rsidRPr="006E207E">
              <w:rPr>
                <w:rFonts w:ascii="Cambria" w:hAnsi="Cambria" w:cs="Cambria"/>
              </w:rPr>
              <w:t> </w:t>
            </w:r>
            <w:r w:rsidRPr="006E207E">
              <w:t>033</w:t>
            </w:r>
          </w:p>
        </w:tc>
      </w:tr>
      <w:tr w:rsidR="007D4C8A" w:rsidRPr="006E207E" w14:paraId="4D4C9495" w14:textId="77777777" w:rsidTr="006E207E">
        <w:trPr>
          <w:trHeight w:val="340"/>
        </w:trPr>
        <w:tc>
          <w:tcPr>
            <w:tcW w:w="2260" w:type="dxa"/>
          </w:tcPr>
          <w:p w14:paraId="31E246C4" w14:textId="77777777" w:rsidR="007D4C8A" w:rsidRPr="006E207E" w:rsidRDefault="007D4C8A" w:rsidP="006E207E">
            <w:r w:rsidRPr="006E207E">
              <w:t>1.05.1994</w:t>
            </w:r>
          </w:p>
        </w:tc>
        <w:tc>
          <w:tcPr>
            <w:tcW w:w="1880" w:type="dxa"/>
          </w:tcPr>
          <w:p w14:paraId="50C193EF" w14:textId="77777777" w:rsidR="007D4C8A" w:rsidRPr="006E207E" w:rsidRDefault="007D4C8A" w:rsidP="006E207E">
            <w:r w:rsidRPr="006E207E">
              <w:t>38</w:t>
            </w:r>
            <w:r w:rsidRPr="006E207E">
              <w:rPr>
                <w:rFonts w:ascii="Cambria" w:hAnsi="Cambria" w:cs="Cambria"/>
              </w:rPr>
              <w:t> </w:t>
            </w:r>
            <w:r w:rsidRPr="006E207E">
              <w:t>080</w:t>
            </w:r>
          </w:p>
        </w:tc>
        <w:tc>
          <w:tcPr>
            <w:tcW w:w="1500" w:type="dxa"/>
          </w:tcPr>
          <w:p w14:paraId="2D5523A6" w14:textId="77777777" w:rsidR="007D4C8A" w:rsidRPr="006E207E" w:rsidRDefault="007D4C8A" w:rsidP="006E207E">
            <w:r w:rsidRPr="006E207E">
              <w:t>3</w:t>
            </w:r>
            <w:r w:rsidRPr="006E207E">
              <w:rPr>
                <w:rFonts w:ascii="Cambria" w:hAnsi="Cambria" w:cs="Cambria"/>
              </w:rPr>
              <w:t> </w:t>
            </w:r>
            <w:r w:rsidRPr="006E207E">
              <w:t>173,33</w:t>
            </w:r>
          </w:p>
        </w:tc>
        <w:tc>
          <w:tcPr>
            <w:tcW w:w="2400" w:type="dxa"/>
          </w:tcPr>
          <w:p w14:paraId="36455964" w14:textId="77777777" w:rsidR="007D4C8A" w:rsidRPr="006E207E" w:rsidRDefault="007D4C8A" w:rsidP="006E207E">
            <w:r w:rsidRPr="006E207E">
              <w:t>1994</w:t>
            </w:r>
          </w:p>
        </w:tc>
        <w:tc>
          <w:tcPr>
            <w:tcW w:w="1500" w:type="dxa"/>
          </w:tcPr>
          <w:p w14:paraId="1D83331D" w14:textId="77777777" w:rsidR="007D4C8A" w:rsidRPr="006E207E" w:rsidRDefault="007D4C8A" w:rsidP="006E207E">
            <w:r w:rsidRPr="006E207E">
              <w:t>37</w:t>
            </w:r>
            <w:r w:rsidRPr="006E207E">
              <w:rPr>
                <w:rFonts w:ascii="Cambria" w:hAnsi="Cambria" w:cs="Cambria"/>
              </w:rPr>
              <w:t> </w:t>
            </w:r>
            <w:r w:rsidRPr="006E207E">
              <w:t>820</w:t>
            </w:r>
          </w:p>
        </w:tc>
      </w:tr>
      <w:tr w:rsidR="007D4C8A" w:rsidRPr="006E207E" w14:paraId="4D0296C8" w14:textId="77777777" w:rsidTr="006E207E">
        <w:trPr>
          <w:trHeight w:val="340"/>
        </w:trPr>
        <w:tc>
          <w:tcPr>
            <w:tcW w:w="2260" w:type="dxa"/>
          </w:tcPr>
          <w:p w14:paraId="0DED090D" w14:textId="77777777" w:rsidR="007D4C8A" w:rsidRPr="006E207E" w:rsidRDefault="007D4C8A" w:rsidP="006E207E">
            <w:r w:rsidRPr="006E207E">
              <w:t>1.05.1995</w:t>
            </w:r>
          </w:p>
        </w:tc>
        <w:tc>
          <w:tcPr>
            <w:tcW w:w="1880" w:type="dxa"/>
          </w:tcPr>
          <w:p w14:paraId="5980E0EF" w14:textId="77777777" w:rsidR="007D4C8A" w:rsidRPr="006E207E" w:rsidRDefault="007D4C8A" w:rsidP="006E207E">
            <w:r w:rsidRPr="006E207E">
              <w:t>39</w:t>
            </w:r>
            <w:r w:rsidRPr="006E207E">
              <w:rPr>
                <w:rFonts w:ascii="Cambria" w:hAnsi="Cambria" w:cs="Cambria"/>
              </w:rPr>
              <w:t> </w:t>
            </w:r>
            <w:r w:rsidRPr="006E207E">
              <w:t>230</w:t>
            </w:r>
          </w:p>
        </w:tc>
        <w:tc>
          <w:tcPr>
            <w:tcW w:w="1500" w:type="dxa"/>
          </w:tcPr>
          <w:p w14:paraId="404206EB" w14:textId="77777777" w:rsidR="007D4C8A" w:rsidRPr="006E207E" w:rsidRDefault="007D4C8A" w:rsidP="006E207E">
            <w:r w:rsidRPr="006E207E">
              <w:t>3</w:t>
            </w:r>
            <w:r w:rsidRPr="006E207E">
              <w:rPr>
                <w:rFonts w:ascii="Cambria" w:hAnsi="Cambria" w:cs="Cambria"/>
              </w:rPr>
              <w:t> </w:t>
            </w:r>
            <w:r w:rsidRPr="006E207E">
              <w:t>269,17</w:t>
            </w:r>
          </w:p>
        </w:tc>
        <w:tc>
          <w:tcPr>
            <w:tcW w:w="2400" w:type="dxa"/>
          </w:tcPr>
          <w:p w14:paraId="401033E5" w14:textId="77777777" w:rsidR="007D4C8A" w:rsidRPr="006E207E" w:rsidRDefault="007D4C8A" w:rsidP="006E207E">
            <w:r w:rsidRPr="006E207E">
              <w:t>1995</w:t>
            </w:r>
          </w:p>
        </w:tc>
        <w:tc>
          <w:tcPr>
            <w:tcW w:w="1500" w:type="dxa"/>
          </w:tcPr>
          <w:p w14:paraId="48A3BFD1" w14:textId="77777777" w:rsidR="007D4C8A" w:rsidRPr="006E207E" w:rsidRDefault="007D4C8A" w:rsidP="006E207E">
            <w:r w:rsidRPr="006E207E">
              <w:t>38</w:t>
            </w:r>
            <w:r w:rsidRPr="006E207E">
              <w:rPr>
                <w:rFonts w:ascii="Cambria" w:hAnsi="Cambria" w:cs="Cambria"/>
              </w:rPr>
              <w:t> </w:t>
            </w:r>
            <w:r w:rsidRPr="006E207E">
              <w:t>847</w:t>
            </w:r>
          </w:p>
        </w:tc>
      </w:tr>
      <w:tr w:rsidR="007D4C8A" w:rsidRPr="006E207E" w14:paraId="129289EB" w14:textId="77777777" w:rsidTr="006E207E">
        <w:trPr>
          <w:trHeight w:val="340"/>
        </w:trPr>
        <w:tc>
          <w:tcPr>
            <w:tcW w:w="2260" w:type="dxa"/>
          </w:tcPr>
          <w:p w14:paraId="775F5909" w14:textId="77777777" w:rsidR="007D4C8A" w:rsidRPr="006E207E" w:rsidRDefault="007D4C8A" w:rsidP="006E207E">
            <w:r w:rsidRPr="006E207E">
              <w:t>1.05.1996</w:t>
            </w:r>
          </w:p>
        </w:tc>
        <w:tc>
          <w:tcPr>
            <w:tcW w:w="1880" w:type="dxa"/>
          </w:tcPr>
          <w:p w14:paraId="1FE79B11" w14:textId="77777777" w:rsidR="007D4C8A" w:rsidRPr="006E207E" w:rsidRDefault="007D4C8A" w:rsidP="006E207E">
            <w:r w:rsidRPr="006E207E">
              <w:t>41</w:t>
            </w:r>
            <w:r w:rsidRPr="006E207E">
              <w:rPr>
                <w:rFonts w:ascii="Cambria" w:hAnsi="Cambria" w:cs="Cambria"/>
              </w:rPr>
              <w:t> </w:t>
            </w:r>
            <w:r w:rsidRPr="006E207E">
              <w:t>000</w:t>
            </w:r>
          </w:p>
        </w:tc>
        <w:tc>
          <w:tcPr>
            <w:tcW w:w="1500" w:type="dxa"/>
          </w:tcPr>
          <w:p w14:paraId="1334AB21" w14:textId="77777777" w:rsidR="007D4C8A" w:rsidRPr="006E207E" w:rsidRDefault="007D4C8A" w:rsidP="006E207E">
            <w:r w:rsidRPr="006E207E">
              <w:t>3</w:t>
            </w:r>
            <w:r w:rsidRPr="006E207E">
              <w:rPr>
                <w:rFonts w:ascii="Cambria" w:hAnsi="Cambria" w:cs="Cambria"/>
              </w:rPr>
              <w:t> </w:t>
            </w:r>
            <w:r w:rsidRPr="006E207E">
              <w:t>416,67</w:t>
            </w:r>
          </w:p>
        </w:tc>
        <w:tc>
          <w:tcPr>
            <w:tcW w:w="2400" w:type="dxa"/>
          </w:tcPr>
          <w:p w14:paraId="6695BD32" w14:textId="77777777" w:rsidR="007D4C8A" w:rsidRPr="006E207E" w:rsidRDefault="007D4C8A" w:rsidP="006E207E">
            <w:r w:rsidRPr="006E207E">
              <w:t>1996</w:t>
            </w:r>
          </w:p>
        </w:tc>
        <w:tc>
          <w:tcPr>
            <w:tcW w:w="1500" w:type="dxa"/>
          </w:tcPr>
          <w:p w14:paraId="19880773" w14:textId="77777777" w:rsidR="007D4C8A" w:rsidRPr="006E207E" w:rsidRDefault="007D4C8A" w:rsidP="006E207E">
            <w:r w:rsidRPr="006E207E">
              <w:t>40</w:t>
            </w:r>
            <w:r w:rsidRPr="006E207E">
              <w:rPr>
                <w:rFonts w:ascii="Cambria" w:hAnsi="Cambria" w:cs="Cambria"/>
              </w:rPr>
              <w:t> </w:t>
            </w:r>
            <w:r w:rsidRPr="006E207E">
              <w:t>410</w:t>
            </w:r>
          </w:p>
        </w:tc>
      </w:tr>
      <w:tr w:rsidR="007D4C8A" w:rsidRPr="006E207E" w14:paraId="4B2BA8E0" w14:textId="77777777" w:rsidTr="006E207E">
        <w:trPr>
          <w:trHeight w:val="340"/>
        </w:trPr>
        <w:tc>
          <w:tcPr>
            <w:tcW w:w="2260" w:type="dxa"/>
          </w:tcPr>
          <w:p w14:paraId="1AC1A642" w14:textId="77777777" w:rsidR="007D4C8A" w:rsidRPr="006E207E" w:rsidRDefault="007D4C8A" w:rsidP="006E207E">
            <w:r w:rsidRPr="006E207E">
              <w:t>1.05.1997</w:t>
            </w:r>
          </w:p>
        </w:tc>
        <w:tc>
          <w:tcPr>
            <w:tcW w:w="1880" w:type="dxa"/>
          </w:tcPr>
          <w:p w14:paraId="1213FA10" w14:textId="77777777" w:rsidR="007D4C8A" w:rsidRPr="006E207E" w:rsidRDefault="007D4C8A" w:rsidP="006E207E">
            <w:r w:rsidRPr="006E207E">
              <w:t>42</w:t>
            </w:r>
            <w:r w:rsidRPr="006E207E">
              <w:rPr>
                <w:rFonts w:ascii="Cambria" w:hAnsi="Cambria" w:cs="Cambria"/>
              </w:rPr>
              <w:t> </w:t>
            </w:r>
            <w:r w:rsidRPr="006E207E">
              <w:t>500</w:t>
            </w:r>
          </w:p>
        </w:tc>
        <w:tc>
          <w:tcPr>
            <w:tcW w:w="1500" w:type="dxa"/>
          </w:tcPr>
          <w:p w14:paraId="236CE140" w14:textId="77777777" w:rsidR="007D4C8A" w:rsidRPr="006E207E" w:rsidRDefault="007D4C8A" w:rsidP="006E207E">
            <w:r w:rsidRPr="006E207E">
              <w:t>3</w:t>
            </w:r>
            <w:r w:rsidRPr="006E207E">
              <w:rPr>
                <w:rFonts w:ascii="Cambria" w:hAnsi="Cambria" w:cs="Cambria"/>
              </w:rPr>
              <w:t> </w:t>
            </w:r>
            <w:r w:rsidRPr="006E207E">
              <w:t>541,67</w:t>
            </w:r>
          </w:p>
        </w:tc>
        <w:tc>
          <w:tcPr>
            <w:tcW w:w="2400" w:type="dxa"/>
          </w:tcPr>
          <w:p w14:paraId="230A18E3" w14:textId="77777777" w:rsidR="007D4C8A" w:rsidRPr="006E207E" w:rsidRDefault="007D4C8A" w:rsidP="006E207E">
            <w:r w:rsidRPr="006E207E">
              <w:t>1997</w:t>
            </w:r>
          </w:p>
        </w:tc>
        <w:tc>
          <w:tcPr>
            <w:tcW w:w="1500" w:type="dxa"/>
          </w:tcPr>
          <w:p w14:paraId="55697EA0" w14:textId="77777777" w:rsidR="007D4C8A" w:rsidRPr="006E207E" w:rsidRDefault="007D4C8A" w:rsidP="006E207E">
            <w:r w:rsidRPr="006E207E">
              <w:t>42</w:t>
            </w:r>
            <w:r w:rsidRPr="006E207E">
              <w:rPr>
                <w:rFonts w:ascii="Cambria" w:hAnsi="Cambria" w:cs="Cambria"/>
              </w:rPr>
              <w:t> </w:t>
            </w:r>
            <w:r w:rsidRPr="006E207E">
              <w:t>000</w:t>
            </w:r>
          </w:p>
        </w:tc>
      </w:tr>
      <w:tr w:rsidR="007D4C8A" w:rsidRPr="006E207E" w14:paraId="5CE889FE" w14:textId="77777777" w:rsidTr="006E207E">
        <w:trPr>
          <w:trHeight w:val="340"/>
        </w:trPr>
        <w:tc>
          <w:tcPr>
            <w:tcW w:w="2260" w:type="dxa"/>
          </w:tcPr>
          <w:p w14:paraId="64FA70AA" w14:textId="77777777" w:rsidR="007D4C8A" w:rsidRPr="006E207E" w:rsidRDefault="007D4C8A" w:rsidP="006E207E">
            <w:r w:rsidRPr="006E207E">
              <w:t>1.05.1998</w:t>
            </w:r>
          </w:p>
        </w:tc>
        <w:tc>
          <w:tcPr>
            <w:tcW w:w="1880" w:type="dxa"/>
          </w:tcPr>
          <w:p w14:paraId="76C11B0C" w14:textId="77777777" w:rsidR="007D4C8A" w:rsidRPr="006E207E" w:rsidRDefault="007D4C8A" w:rsidP="006E207E">
            <w:r w:rsidRPr="006E207E">
              <w:t>45</w:t>
            </w:r>
            <w:r w:rsidRPr="006E207E">
              <w:rPr>
                <w:rFonts w:ascii="Cambria" w:hAnsi="Cambria" w:cs="Cambria"/>
              </w:rPr>
              <w:t> </w:t>
            </w:r>
            <w:r w:rsidRPr="006E207E">
              <w:t>370</w:t>
            </w:r>
          </w:p>
        </w:tc>
        <w:tc>
          <w:tcPr>
            <w:tcW w:w="1500" w:type="dxa"/>
          </w:tcPr>
          <w:p w14:paraId="69378DC6" w14:textId="77777777" w:rsidR="007D4C8A" w:rsidRPr="006E207E" w:rsidRDefault="007D4C8A" w:rsidP="006E207E">
            <w:r w:rsidRPr="006E207E">
              <w:t>3</w:t>
            </w:r>
            <w:r w:rsidRPr="006E207E">
              <w:rPr>
                <w:rFonts w:ascii="Cambria" w:hAnsi="Cambria" w:cs="Cambria"/>
              </w:rPr>
              <w:t> </w:t>
            </w:r>
            <w:r w:rsidRPr="006E207E">
              <w:t>780,83</w:t>
            </w:r>
          </w:p>
        </w:tc>
        <w:tc>
          <w:tcPr>
            <w:tcW w:w="2400" w:type="dxa"/>
          </w:tcPr>
          <w:p w14:paraId="1346CCDC" w14:textId="77777777" w:rsidR="007D4C8A" w:rsidRPr="006E207E" w:rsidRDefault="007D4C8A" w:rsidP="006E207E">
            <w:r w:rsidRPr="006E207E">
              <w:t>1998</w:t>
            </w:r>
          </w:p>
        </w:tc>
        <w:tc>
          <w:tcPr>
            <w:tcW w:w="1500" w:type="dxa"/>
          </w:tcPr>
          <w:p w14:paraId="1E2DC4ED" w14:textId="77777777" w:rsidR="007D4C8A" w:rsidRPr="006E207E" w:rsidRDefault="007D4C8A" w:rsidP="006E207E">
            <w:r w:rsidRPr="006E207E">
              <w:t>44</w:t>
            </w:r>
            <w:r w:rsidRPr="006E207E">
              <w:rPr>
                <w:rFonts w:ascii="Cambria" w:hAnsi="Cambria" w:cs="Cambria"/>
              </w:rPr>
              <w:t> </w:t>
            </w:r>
            <w:r w:rsidRPr="006E207E">
              <w:t>413</w:t>
            </w:r>
          </w:p>
        </w:tc>
      </w:tr>
      <w:tr w:rsidR="007D4C8A" w:rsidRPr="006E207E" w14:paraId="5034B84F" w14:textId="77777777" w:rsidTr="006E207E">
        <w:trPr>
          <w:trHeight w:val="340"/>
        </w:trPr>
        <w:tc>
          <w:tcPr>
            <w:tcW w:w="2260" w:type="dxa"/>
          </w:tcPr>
          <w:p w14:paraId="6002C391" w14:textId="77777777" w:rsidR="007D4C8A" w:rsidRPr="006E207E" w:rsidRDefault="007D4C8A" w:rsidP="006E207E">
            <w:r w:rsidRPr="006E207E">
              <w:t>1.05.1999</w:t>
            </w:r>
          </w:p>
        </w:tc>
        <w:tc>
          <w:tcPr>
            <w:tcW w:w="1880" w:type="dxa"/>
          </w:tcPr>
          <w:p w14:paraId="651579E6" w14:textId="77777777" w:rsidR="007D4C8A" w:rsidRPr="006E207E" w:rsidRDefault="007D4C8A" w:rsidP="006E207E">
            <w:r w:rsidRPr="006E207E">
              <w:t>46</w:t>
            </w:r>
            <w:r w:rsidRPr="006E207E">
              <w:rPr>
                <w:rFonts w:ascii="Cambria" w:hAnsi="Cambria" w:cs="Cambria"/>
              </w:rPr>
              <w:t> </w:t>
            </w:r>
            <w:r w:rsidRPr="006E207E">
              <w:t>950</w:t>
            </w:r>
          </w:p>
        </w:tc>
        <w:tc>
          <w:tcPr>
            <w:tcW w:w="1500" w:type="dxa"/>
          </w:tcPr>
          <w:p w14:paraId="03F25FCC" w14:textId="77777777" w:rsidR="007D4C8A" w:rsidRPr="006E207E" w:rsidRDefault="007D4C8A" w:rsidP="006E207E">
            <w:r w:rsidRPr="006E207E">
              <w:t>3</w:t>
            </w:r>
            <w:r w:rsidRPr="006E207E">
              <w:rPr>
                <w:rFonts w:ascii="Cambria" w:hAnsi="Cambria" w:cs="Cambria"/>
              </w:rPr>
              <w:t> </w:t>
            </w:r>
            <w:r w:rsidRPr="006E207E">
              <w:t>912,50</w:t>
            </w:r>
          </w:p>
        </w:tc>
        <w:tc>
          <w:tcPr>
            <w:tcW w:w="2400" w:type="dxa"/>
          </w:tcPr>
          <w:p w14:paraId="0451D687" w14:textId="77777777" w:rsidR="007D4C8A" w:rsidRPr="006E207E" w:rsidRDefault="007D4C8A" w:rsidP="006E207E">
            <w:r w:rsidRPr="006E207E">
              <w:t>1999</w:t>
            </w:r>
          </w:p>
        </w:tc>
        <w:tc>
          <w:tcPr>
            <w:tcW w:w="1500" w:type="dxa"/>
          </w:tcPr>
          <w:p w14:paraId="529F9C1C" w14:textId="77777777" w:rsidR="007D4C8A" w:rsidRPr="006E207E" w:rsidRDefault="007D4C8A" w:rsidP="006E207E">
            <w:r w:rsidRPr="006E207E">
              <w:t>46</w:t>
            </w:r>
            <w:r w:rsidRPr="006E207E">
              <w:rPr>
                <w:rFonts w:ascii="Cambria" w:hAnsi="Cambria" w:cs="Cambria"/>
              </w:rPr>
              <w:t> </w:t>
            </w:r>
            <w:r w:rsidRPr="006E207E">
              <w:t>423</w:t>
            </w:r>
          </w:p>
        </w:tc>
      </w:tr>
      <w:tr w:rsidR="007D4C8A" w:rsidRPr="006E207E" w14:paraId="40605107" w14:textId="77777777" w:rsidTr="006E207E">
        <w:trPr>
          <w:trHeight w:val="340"/>
        </w:trPr>
        <w:tc>
          <w:tcPr>
            <w:tcW w:w="2260" w:type="dxa"/>
          </w:tcPr>
          <w:p w14:paraId="118F9C3F" w14:textId="77777777" w:rsidR="007D4C8A" w:rsidRPr="006E207E" w:rsidRDefault="007D4C8A" w:rsidP="006E207E">
            <w:r w:rsidRPr="006E207E">
              <w:t>1.05.2000</w:t>
            </w:r>
          </w:p>
        </w:tc>
        <w:tc>
          <w:tcPr>
            <w:tcW w:w="1880" w:type="dxa"/>
          </w:tcPr>
          <w:p w14:paraId="4D69E5CB" w14:textId="77777777" w:rsidR="007D4C8A" w:rsidRPr="006E207E" w:rsidRDefault="007D4C8A" w:rsidP="006E207E">
            <w:r w:rsidRPr="006E207E">
              <w:t>49</w:t>
            </w:r>
            <w:r w:rsidRPr="006E207E">
              <w:rPr>
                <w:rFonts w:ascii="Cambria" w:hAnsi="Cambria" w:cs="Cambria"/>
              </w:rPr>
              <w:t> </w:t>
            </w:r>
            <w:r w:rsidRPr="006E207E">
              <w:t>090</w:t>
            </w:r>
          </w:p>
        </w:tc>
        <w:tc>
          <w:tcPr>
            <w:tcW w:w="1500" w:type="dxa"/>
          </w:tcPr>
          <w:p w14:paraId="72A16C78" w14:textId="77777777" w:rsidR="007D4C8A" w:rsidRPr="006E207E" w:rsidRDefault="007D4C8A" w:rsidP="006E207E">
            <w:r w:rsidRPr="006E207E">
              <w:t>4</w:t>
            </w:r>
            <w:r w:rsidRPr="006E207E">
              <w:rPr>
                <w:rFonts w:ascii="Cambria" w:hAnsi="Cambria" w:cs="Cambria"/>
              </w:rPr>
              <w:t> </w:t>
            </w:r>
            <w:r w:rsidRPr="006E207E">
              <w:t>090,83</w:t>
            </w:r>
          </w:p>
        </w:tc>
        <w:tc>
          <w:tcPr>
            <w:tcW w:w="2400" w:type="dxa"/>
          </w:tcPr>
          <w:p w14:paraId="35CB1BA0" w14:textId="77777777" w:rsidR="007D4C8A" w:rsidRPr="006E207E" w:rsidRDefault="007D4C8A" w:rsidP="006E207E">
            <w:r w:rsidRPr="006E207E">
              <w:t>2000</w:t>
            </w:r>
          </w:p>
        </w:tc>
        <w:tc>
          <w:tcPr>
            <w:tcW w:w="1500" w:type="dxa"/>
          </w:tcPr>
          <w:p w14:paraId="4BEF8F7B" w14:textId="77777777" w:rsidR="007D4C8A" w:rsidRPr="006E207E" w:rsidRDefault="007D4C8A" w:rsidP="006E207E">
            <w:r w:rsidRPr="006E207E">
              <w:t>48</w:t>
            </w:r>
            <w:r w:rsidRPr="006E207E">
              <w:rPr>
                <w:rFonts w:ascii="Cambria" w:hAnsi="Cambria" w:cs="Cambria"/>
              </w:rPr>
              <w:t> </w:t>
            </w:r>
            <w:r w:rsidRPr="006E207E">
              <w:t>377</w:t>
            </w:r>
          </w:p>
        </w:tc>
      </w:tr>
      <w:tr w:rsidR="007D4C8A" w:rsidRPr="006E207E" w14:paraId="567724A9" w14:textId="77777777" w:rsidTr="006E207E">
        <w:trPr>
          <w:trHeight w:val="340"/>
        </w:trPr>
        <w:tc>
          <w:tcPr>
            <w:tcW w:w="2260" w:type="dxa"/>
          </w:tcPr>
          <w:p w14:paraId="4A11503C" w14:textId="77777777" w:rsidR="007D4C8A" w:rsidRPr="006E207E" w:rsidRDefault="007D4C8A" w:rsidP="006E207E">
            <w:r w:rsidRPr="006E207E">
              <w:t>1.05.2001</w:t>
            </w:r>
          </w:p>
        </w:tc>
        <w:tc>
          <w:tcPr>
            <w:tcW w:w="1880" w:type="dxa"/>
          </w:tcPr>
          <w:p w14:paraId="153FEDB5" w14:textId="77777777" w:rsidR="007D4C8A" w:rsidRPr="006E207E" w:rsidRDefault="007D4C8A" w:rsidP="006E207E">
            <w:r w:rsidRPr="006E207E">
              <w:t>51</w:t>
            </w:r>
            <w:r w:rsidRPr="006E207E">
              <w:rPr>
                <w:rFonts w:ascii="Cambria" w:hAnsi="Cambria" w:cs="Cambria"/>
              </w:rPr>
              <w:t> </w:t>
            </w:r>
            <w:r w:rsidRPr="006E207E">
              <w:t>360</w:t>
            </w:r>
          </w:p>
        </w:tc>
        <w:tc>
          <w:tcPr>
            <w:tcW w:w="1500" w:type="dxa"/>
          </w:tcPr>
          <w:p w14:paraId="508EFF69" w14:textId="77777777" w:rsidR="007D4C8A" w:rsidRPr="006E207E" w:rsidRDefault="007D4C8A" w:rsidP="006E207E">
            <w:r w:rsidRPr="006E207E">
              <w:t>4</w:t>
            </w:r>
            <w:r w:rsidRPr="006E207E">
              <w:rPr>
                <w:rFonts w:ascii="Cambria" w:hAnsi="Cambria" w:cs="Cambria"/>
              </w:rPr>
              <w:t> </w:t>
            </w:r>
            <w:r w:rsidRPr="006E207E">
              <w:t>280,00</w:t>
            </w:r>
          </w:p>
        </w:tc>
        <w:tc>
          <w:tcPr>
            <w:tcW w:w="2400" w:type="dxa"/>
          </w:tcPr>
          <w:p w14:paraId="18E94400" w14:textId="77777777" w:rsidR="007D4C8A" w:rsidRPr="006E207E" w:rsidRDefault="007D4C8A" w:rsidP="006E207E">
            <w:r w:rsidRPr="006E207E">
              <w:t>2001</w:t>
            </w:r>
          </w:p>
        </w:tc>
        <w:tc>
          <w:tcPr>
            <w:tcW w:w="1500" w:type="dxa"/>
          </w:tcPr>
          <w:p w14:paraId="47E27A35" w14:textId="77777777" w:rsidR="007D4C8A" w:rsidRPr="006E207E" w:rsidRDefault="007D4C8A" w:rsidP="006E207E">
            <w:r w:rsidRPr="006E207E">
              <w:t>50</w:t>
            </w:r>
            <w:r w:rsidRPr="006E207E">
              <w:rPr>
                <w:rFonts w:ascii="Cambria" w:hAnsi="Cambria" w:cs="Cambria"/>
              </w:rPr>
              <w:t> </w:t>
            </w:r>
            <w:r w:rsidRPr="006E207E">
              <w:t>603</w:t>
            </w:r>
          </w:p>
        </w:tc>
      </w:tr>
      <w:tr w:rsidR="007D4C8A" w:rsidRPr="006E207E" w14:paraId="31C02F31" w14:textId="77777777" w:rsidTr="006E207E">
        <w:trPr>
          <w:trHeight w:val="340"/>
        </w:trPr>
        <w:tc>
          <w:tcPr>
            <w:tcW w:w="2260" w:type="dxa"/>
          </w:tcPr>
          <w:p w14:paraId="33C64654" w14:textId="77777777" w:rsidR="007D4C8A" w:rsidRPr="006E207E" w:rsidRDefault="007D4C8A" w:rsidP="006E207E">
            <w:r w:rsidRPr="006E207E">
              <w:t>1.05.2002</w:t>
            </w:r>
          </w:p>
        </w:tc>
        <w:tc>
          <w:tcPr>
            <w:tcW w:w="1880" w:type="dxa"/>
          </w:tcPr>
          <w:p w14:paraId="5884E3AC" w14:textId="77777777" w:rsidR="007D4C8A" w:rsidRPr="006E207E" w:rsidRDefault="007D4C8A" w:rsidP="006E207E">
            <w:r w:rsidRPr="006E207E">
              <w:t>54</w:t>
            </w:r>
            <w:r w:rsidRPr="006E207E">
              <w:rPr>
                <w:rFonts w:ascii="Cambria" w:hAnsi="Cambria" w:cs="Cambria"/>
              </w:rPr>
              <w:t> </w:t>
            </w:r>
            <w:r w:rsidRPr="006E207E">
              <w:t>170</w:t>
            </w:r>
          </w:p>
        </w:tc>
        <w:tc>
          <w:tcPr>
            <w:tcW w:w="1500" w:type="dxa"/>
          </w:tcPr>
          <w:p w14:paraId="7D1F318B" w14:textId="77777777" w:rsidR="007D4C8A" w:rsidRPr="006E207E" w:rsidRDefault="007D4C8A" w:rsidP="006E207E">
            <w:r w:rsidRPr="006E207E">
              <w:t>4</w:t>
            </w:r>
            <w:r w:rsidRPr="006E207E">
              <w:rPr>
                <w:rFonts w:ascii="Cambria" w:hAnsi="Cambria" w:cs="Cambria"/>
              </w:rPr>
              <w:t> </w:t>
            </w:r>
            <w:r w:rsidRPr="006E207E">
              <w:t>514,17</w:t>
            </w:r>
          </w:p>
        </w:tc>
        <w:tc>
          <w:tcPr>
            <w:tcW w:w="2400" w:type="dxa"/>
          </w:tcPr>
          <w:p w14:paraId="30BCAF90" w14:textId="77777777" w:rsidR="007D4C8A" w:rsidRPr="006E207E" w:rsidRDefault="007D4C8A" w:rsidP="006E207E">
            <w:r w:rsidRPr="006E207E">
              <w:t>2002</w:t>
            </w:r>
          </w:p>
        </w:tc>
        <w:tc>
          <w:tcPr>
            <w:tcW w:w="1500" w:type="dxa"/>
          </w:tcPr>
          <w:p w14:paraId="51A7E9C6" w14:textId="77777777" w:rsidR="007D4C8A" w:rsidRPr="006E207E" w:rsidRDefault="007D4C8A" w:rsidP="006E207E">
            <w:r w:rsidRPr="006E207E">
              <w:t>53</w:t>
            </w:r>
            <w:r w:rsidRPr="006E207E">
              <w:rPr>
                <w:rFonts w:ascii="Cambria" w:hAnsi="Cambria" w:cs="Cambria"/>
              </w:rPr>
              <w:t> </w:t>
            </w:r>
            <w:r w:rsidRPr="006E207E">
              <w:t>233</w:t>
            </w:r>
          </w:p>
        </w:tc>
      </w:tr>
      <w:tr w:rsidR="007D4C8A" w:rsidRPr="006E207E" w14:paraId="2ABEF87D" w14:textId="77777777" w:rsidTr="006E207E">
        <w:trPr>
          <w:trHeight w:val="340"/>
        </w:trPr>
        <w:tc>
          <w:tcPr>
            <w:tcW w:w="2260" w:type="dxa"/>
          </w:tcPr>
          <w:p w14:paraId="34DF319C" w14:textId="77777777" w:rsidR="007D4C8A" w:rsidRPr="006E207E" w:rsidRDefault="007D4C8A" w:rsidP="006E207E">
            <w:r w:rsidRPr="006E207E">
              <w:t>1.05.2003</w:t>
            </w:r>
          </w:p>
        </w:tc>
        <w:tc>
          <w:tcPr>
            <w:tcW w:w="1880" w:type="dxa"/>
          </w:tcPr>
          <w:p w14:paraId="717EFA19" w14:textId="77777777" w:rsidR="007D4C8A" w:rsidRPr="006E207E" w:rsidRDefault="007D4C8A" w:rsidP="006E207E">
            <w:r w:rsidRPr="006E207E">
              <w:t>56</w:t>
            </w:r>
            <w:r w:rsidRPr="006E207E">
              <w:rPr>
                <w:rFonts w:ascii="Cambria" w:hAnsi="Cambria" w:cs="Cambria"/>
              </w:rPr>
              <w:t> </w:t>
            </w:r>
            <w:r w:rsidRPr="006E207E">
              <w:t>861</w:t>
            </w:r>
          </w:p>
        </w:tc>
        <w:tc>
          <w:tcPr>
            <w:tcW w:w="1500" w:type="dxa"/>
          </w:tcPr>
          <w:p w14:paraId="2F4D756A" w14:textId="77777777" w:rsidR="007D4C8A" w:rsidRPr="006E207E" w:rsidRDefault="007D4C8A" w:rsidP="006E207E">
            <w:r w:rsidRPr="006E207E">
              <w:t>4</w:t>
            </w:r>
            <w:r w:rsidRPr="006E207E">
              <w:rPr>
                <w:rFonts w:ascii="Cambria" w:hAnsi="Cambria" w:cs="Cambria"/>
              </w:rPr>
              <w:t> </w:t>
            </w:r>
            <w:r w:rsidRPr="006E207E">
              <w:t>738,42</w:t>
            </w:r>
          </w:p>
        </w:tc>
        <w:tc>
          <w:tcPr>
            <w:tcW w:w="2400" w:type="dxa"/>
          </w:tcPr>
          <w:p w14:paraId="499E1F60" w14:textId="77777777" w:rsidR="007D4C8A" w:rsidRPr="006E207E" w:rsidRDefault="007D4C8A" w:rsidP="006E207E">
            <w:r w:rsidRPr="006E207E">
              <w:t>2003</w:t>
            </w:r>
          </w:p>
        </w:tc>
        <w:tc>
          <w:tcPr>
            <w:tcW w:w="1500" w:type="dxa"/>
          </w:tcPr>
          <w:p w14:paraId="522684BC" w14:textId="77777777" w:rsidR="007D4C8A" w:rsidRPr="006E207E" w:rsidRDefault="007D4C8A" w:rsidP="006E207E">
            <w:r w:rsidRPr="006E207E">
              <w:t>55</w:t>
            </w:r>
            <w:r w:rsidRPr="006E207E">
              <w:rPr>
                <w:rFonts w:ascii="Cambria" w:hAnsi="Cambria" w:cs="Cambria"/>
              </w:rPr>
              <w:t> </w:t>
            </w:r>
            <w:r w:rsidRPr="006E207E">
              <w:t>964</w:t>
            </w:r>
          </w:p>
        </w:tc>
      </w:tr>
      <w:tr w:rsidR="007D4C8A" w:rsidRPr="006E207E" w14:paraId="4B68B278" w14:textId="77777777" w:rsidTr="006E207E">
        <w:trPr>
          <w:trHeight w:val="340"/>
        </w:trPr>
        <w:tc>
          <w:tcPr>
            <w:tcW w:w="2260" w:type="dxa"/>
          </w:tcPr>
          <w:p w14:paraId="7B4FA53B" w14:textId="77777777" w:rsidR="007D4C8A" w:rsidRPr="006E207E" w:rsidRDefault="007D4C8A" w:rsidP="006E207E">
            <w:r w:rsidRPr="006E207E">
              <w:t>1.05.2004</w:t>
            </w:r>
          </w:p>
        </w:tc>
        <w:tc>
          <w:tcPr>
            <w:tcW w:w="1880" w:type="dxa"/>
          </w:tcPr>
          <w:p w14:paraId="3982AFC3" w14:textId="77777777" w:rsidR="007D4C8A" w:rsidRPr="006E207E" w:rsidRDefault="007D4C8A" w:rsidP="006E207E">
            <w:r w:rsidRPr="006E207E">
              <w:t>58</w:t>
            </w:r>
            <w:r w:rsidRPr="006E207E">
              <w:rPr>
                <w:rFonts w:ascii="Cambria" w:hAnsi="Cambria" w:cs="Cambria"/>
              </w:rPr>
              <w:t> </w:t>
            </w:r>
            <w:r w:rsidRPr="006E207E">
              <w:t>778</w:t>
            </w:r>
          </w:p>
        </w:tc>
        <w:tc>
          <w:tcPr>
            <w:tcW w:w="1500" w:type="dxa"/>
          </w:tcPr>
          <w:p w14:paraId="659D91E5" w14:textId="77777777" w:rsidR="007D4C8A" w:rsidRPr="006E207E" w:rsidRDefault="007D4C8A" w:rsidP="006E207E">
            <w:r w:rsidRPr="006E207E">
              <w:t>4</w:t>
            </w:r>
            <w:r w:rsidRPr="006E207E">
              <w:rPr>
                <w:rFonts w:ascii="Cambria" w:hAnsi="Cambria" w:cs="Cambria"/>
              </w:rPr>
              <w:t> </w:t>
            </w:r>
            <w:r w:rsidRPr="006E207E">
              <w:t>898,17</w:t>
            </w:r>
          </w:p>
        </w:tc>
        <w:tc>
          <w:tcPr>
            <w:tcW w:w="2400" w:type="dxa"/>
          </w:tcPr>
          <w:p w14:paraId="68F2F806" w14:textId="77777777" w:rsidR="007D4C8A" w:rsidRPr="006E207E" w:rsidRDefault="007D4C8A" w:rsidP="006E207E">
            <w:r w:rsidRPr="006E207E">
              <w:t>2004</w:t>
            </w:r>
          </w:p>
        </w:tc>
        <w:tc>
          <w:tcPr>
            <w:tcW w:w="1500" w:type="dxa"/>
          </w:tcPr>
          <w:p w14:paraId="4C21E55B" w14:textId="77777777" w:rsidR="007D4C8A" w:rsidRPr="006E207E" w:rsidRDefault="007D4C8A" w:rsidP="006E207E">
            <w:r w:rsidRPr="006E207E">
              <w:t>58</w:t>
            </w:r>
            <w:r w:rsidRPr="006E207E">
              <w:rPr>
                <w:rFonts w:ascii="Cambria" w:hAnsi="Cambria" w:cs="Cambria"/>
              </w:rPr>
              <w:t> </w:t>
            </w:r>
            <w:r w:rsidRPr="006E207E">
              <w:t>139</w:t>
            </w:r>
          </w:p>
        </w:tc>
      </w:tr>
      <w:tr w:rsidR="007D4C8A" w:rsidRPr="006E207E" w14:paraId="0AC6AD22" w14:textId="77777777" w:rsidTr="006E207E">
        <w:trPr>
          <w:trHeight w:val="340"/>
        </w:trPr>
        <w:tc>
          <w:tcPr>
            <w:tcW w:w="2260" w:type="dxa"/>
          </w:tcPr>
          <w:p w14:paraId="0A937A57" w14:textId="77777777" w:rsidR="007D4C8A" w:rsidRPr="006E207E" w:rsidRDefault="007D4C8A" w:rsidP="006E207E">
            <w:r w:rsidRPr="006E207E">
              <w:t>1.05.2005</w:t>
            </w:r>
          </w:p>
        </w:tc>
        <w:tc>
          <w:tcPr>
            <w:tcW w:w="1880" w:type="dxa"/>
          </w:tcPr>
          <w:p w14:paraId="56C91FCA" w14:textId="77777777" w:rsidR="007D4C8A" w:rsidRPr="006E207E" w:rsidRDefault="007D4C8A" w:rsidP="006E207E">
            <w:r w:rsidRPr="006E207E">
              <w:t>60</w:t>
            </w:r>
            <w:r w:rsidRPr="006E207E">
              <w:rPr>
                <w:rFonts w:ascii="Cambria" w:hAnsi="Cambria" w:cs="Cambria"/>
              </w:rPr>
              <w:t> </w:t>
            </w:r>
            <w:r w:rsidRPr="006E207E">
              <w:t>699</w:t>
            </w:r>
          </w:p>
        </w:tc>
        <w:tc>
          <w:tcPr>
            <w:tcW w:w="1500" w:type="dxa"/>
          </w:tcPr>
          <w:p w14:paraId="7CD56D75" w14:textId="77777777" w:rsidR="007D4C8A" w:rsidRPr="006E207E" w:rsidRDefault="007D4C8A" w:rsidP="006E207E">
            <w:r w:rsidRPr="006E207E">
              <w:t>5</w:t>
            </w:r>
            <w:r w:rsidRPr="006E207E">
              <w:rPr>
                <w:rFonts w:ascii="Cambria" w:hAnsi="Cambria" w:cs="Cambria"/>
              </w:rPr>
              <w:t> </w:t>
            </w:r>
            <w:r w:rsidRPr="006E207E">
              <w:t>058,25</w:t>
            </w:r>
          </w:p>
        </w:tc>
        <w:tc>
          <w:tcPr>
            <w:tcW w:w="2400" w:type="dxa"/>
          </w:tcPr>
          <w:p w14:paraId="22D522FB" w14:textId="77777777" w:rsidR="007D4C8A" w:rsidRPr="006E207E" w:rsidRDefault="007D4C8A" w:rsidP="006E207E">
            <w:r w:rsidRPr="006E207E">
              <w:t>2005</w:t>
            </w:r>
          </w:p>
        </w:tc>
        <w:tc>
          <w:tcPr>
            <w:tcW w:w="1500" w:type="dxa"/>
          </w:tcPr>
          <w:p w14:paraId="65ABCC3A" w14:textId="77777777" w:rsidR="007D4C8A" w:rsidRPr="006E207E" w:rsidRDefault="007D4C8A" w:rsidP="006E207E">
            <w:r w:rsidRPr="006E207E">
              <w:t>60</w:t>
            </w:r>
            <w:r w:rsidRPr="006E207E">
              <w:rPr>
                <w:rFonts w:ascii="Cambria" w:hAnsi="Cambria" w:cs="Cambria"/>
              </w:rPr>
              <w:t> </w:t>
            </w:r>
            <w:r w:rsidRPr="006E207E">
              <w:t>059</w:t>
            </w:r>
          </w:p>
        </w:tc>
      </w:tr>
      <w:tr w:rsidR="007D4C8A" w:rsidRPr="006E207E" w14:paraId="2A0EEE41" w14:textId="77777777" w:rsidTr="006E207E">
        <w:trPr>
          <w:trHeight w:val="340"/>
        </w:trPr>
        <w:tc>
          <w:tcPr>
            <w:tcW w:w="2260" w:type="dxa"/>
          </w:tcPr>
          <w:p w14:paraId="02EC9F96" w14:textId="77777777" w:rsidR="007D4C8A" w:rsidRPr="006E207E" w:rsidRDefault="007D4C8A" w:rsidP="006E207E">
            <w:r w:rsidRPr="006E207E">
              <w:lastRenderedPageBreak/>
              <w:t>1.05.2006</w:t>
            </w:r>
          </w:p>
        </w:tc>
        <w:tc>
          <w:tcPr>
            <w:tcW w:w="1880" w:type="dxa"/>
          </w:tcPr>
          <w:p w14:paraId="4AB2F3BD" w14:textId="77777777" w:rsidR="007D4C8A" w:rsidRPr="006E207E" w:rsidRDefault="007D4C8A" w:rsidP="006E207E">
            <w:r w:rsidRPr="006E207E">
              <w:t>62</w:t>
            </w:r>
            <w:r w:rsidRPr="006E207E">
              <w:rPr>
                <w:rFonts w:ascii="Cambria" w:hAnsi="Cambria" w:cs="Cambria"/>
              </w:rPr>
              <w:t> </w:t>
            </w:r>
            <w:r w:rsidRPr="006E207E">
              <w:t>892</w:t>
            </w:r>
          </w:p>
        </w:tc>
        <w:tc>
          <w:tcPr>
            <w:tcW w:w="1500" w:type="dxa"/>
          </w:tcPr>
          <w:p w14:paraId="4E3D86FB" w14:textId="77777777" w:rsidR="007D4C8A" w:rsidRPr="006E207E" w:rsidRDefault="007D4C8A" w:rsidP="006E207E">
            <w:r w:rsidRPr="006E207E">
              <w:t>5</w:t>
            </w:r>
            <w:r w:rsidRPr="006E207E">
              <w:rPr>
                <w:rFonts w:ascii="Cambria" w:hAnsi="Cambria" w:cs="Cambria"/>
              </w:rPr>
              <w:t> </w:t>
            </w:r>
            <w:r w:rsidRPr="006E207E">
              <w:t>241,00</w:t>
            </w:r>
          </w:p>
        </w:tc>
        <w:tc>
          <w:tcPr>
            <w:tcW w:w="2400" w:type="dxa"/>
          </w:tcPr>
          <w:p w14:paraId="29703C8D" w14:textId="77777777" w:rsidR="007D4C8A" w:rsidRPr="006E207E" w:rsidRDefault="007D4C8A" w:rsidP="006E207E">
            <w:r w:rsidRPr="006E207E">
              <w:t>2006</w:t>
            </w:r>
          </w:p>
        </w:tc>
        <w:tc>
          <w:tcPr>
            <w:tcW w:w="1500" w:type="dxa"/>
          </w:tcPr>
          <w:p w14:paraId="51CFC03E" w14:textId="77777777" w:rsidR="007D4C8A" w:rsidRPr="006E207E" w:rsidRDefault="007D4C8A" w:rsidP="006E207E">
            <w:r w:rsidRPr="006E207E">
              <w:t>62</w:t>
            </w:r>
            <w:r w:rsidRPr="006E207E">
              <w:rPr>
                <w:rFonts w:ascii="Cambria" w:hAnsi="Cambria" w:cs="Cambria"/>
              </w:rPr>
              <w:t> </w:t>
            </w:r>
            <w:r w:rsidRPr="006E207E">
              <w:t>161</w:t>
            </w:r>
          </w:p>
        </w:tc>
      </w:tr>
      <w:tr w:rsidR="007D4C8A" w:rsidRPr="006E207E" w14:paraId="17D6F9B8" w14:textId="77777777" w:rsidTr="006E207E">
        <w:trPr>
          <w:trHeight w:val="340"/>
        </w:trPr>
        <w:tc>
          <w:tcPr>
            <w:tcW w:w="2260" w:type="dxa"/>
          </w:tcPr>
          <w:p w14:paraId="19D70463" w14:textId="77777777" w:rsidR="007D4C8A" w:rsidRPr="006E207E" w:rsidRDefault="007D4C8A" w:rsidP="006E207E">
            <w:r w:rsidRPr="006E207E">
              <w:t>1.05.2007</w:t>
            </w:r>
          </w:p>
        </w:tc>
        <w:tc>
          <w:tcPr>
            <w:tcW w:w="1880" w:type="dxa"/>
          </w:tcPr>
          <w:p w14:paraId="68D01C75" w14:textId="77777777" w:rsidR="007D4C8A" w:rsidRPr="006E207E" w:rsidRDefault="007D4C8A" w:rsidP="006E207E">
            <w:r w:rsidRPr="006E207E">
              <w:t>66</w:t>
            </w:r>
            <w:r w:rsidRPr="006E207E">
              <w:rPr>
                <w:rFonts w:ascii="Cambria" w:hAnsi="Cambria" w:cs="Cambria"/>
              </w:rPr>
              <w:t> </w:t>
            </w:r>
            <w:r w:rsidRPr="006E207E">
              <w:t>812</w:t>
            </w:r>
          </w:p>
        </w:tc>
        <w:tc>
          <w:tcPr>
            <w:tcW w:w="1500" w:type="dxa"/>
          </w:tcPr>
          <w:p w14:paraId="12E0B42F" w14:textId="77777777" w:rsidR="007D4C8A" w:rsidRPr="006E207E" w:rsidRDefault="007D4C8A" w:rsidP="006E207E">
            <w:r w:rsidRPr="006E207E">
              <w:t>5</w:t>
            </w:r>
            <w:r w:rsidRPr="006E207E">
              <w:rPr>
                <w:rFonts w:ascii="Cambria" w:hAnsi="Cambria" w:cs="Cambria"/>
              </w:rPr>
              <w:t> </w:t>
            </w:r>
            <w:r w:rsidRPr="006E207E">
              <w:t>567,67</w:t>
            </w:r>
          </w:p>
        </w:tc>
        <w:tc>
          <w:tcPr>
            <w:tcW w:w="2400" w:type="dxa"/>
          </w:tcPr>
          <w:p w14:paraId="516D3655" w14:textId="77777777" w:rsidR="007D4C8A" w:rsidRPr="006E207E" w:rsidRDefault="007D4C8A" w:rsidP="006E207E">
            <w:r w:rsidRPr="006E207E">
              <w:t>2007</w:t>
            </w:r>
          </w:p>
        </w:tc>
        <w:tc>
          <w:tcPr>
            <w:tcW w:w="1500" w:type="dxa"/>
          </w:tcPr>
          <w:p w14:paraId="65CA2AC0" w14:textId="77777777" w:rsidR="007D4C8A" w:rsidRPr="006E207E" w:rsidRDefault="007D4C8A" w:rsidP="006E207E">
            <w:r w:rsidRPr="006E207E">
              <w:t>65</w:t>
            </w:r>
            <w:r w:rsidRPr="006E207E">
              <w:rPr>
                <w:rFonts w:ascii="Cambria" w:hAnsi="Cambria" w:cs="Cambria"/>
              </w:rPr>
              <w:t> </w:t>
            </w:r>
            <w:r w:rsidRPr="006E207E">
              <w:t>505</w:t>
            </w:r>
          </w:p>
        </w:tc>
      </w:tr>
      <w:tr w:rsidR="007D4C8A" w:rsidRPr="006E207E" w14:paraId="6EA671B9" w14:textId="77777777" w:rsidTr="006E207E">
        <w:trPr>
          <w:trHeight w:val="340"/>
        </w:trPr>
        <w:tc>
          <w:tcPr>
            <w:tcW w:w="2260" w:type="dxa"/>
          </w:tcPr>
          <w:p w14:paraId="2D36C5E3" w14:textId="77777777" w:rsidR="007D4C8A" w:rsidRPr="006E207E" w:rsidRDefault="007D4C8A" w:rsidP="006E207E">
            <w:r w:rsidRPr="006E207E">
              <w:t>1.05.2008</w:t>
            </w:r>
          </w:p>
        </w:tc>
        <w:tc>
          <w:tcPr>
            <w:tcW w:w="1880" w:type="dxa"/>
          </w:tcPr>
          <w:p w14:paraId="2952583A" w14:textId="77777777" w:rsidR="007D4C8A" w:rsidRPr="006E207E" w:rsidRDefault="007D4C8A" w:rsidP="006E207E">
            <w:r w:rsidRPr="006E207E">
              <w:t>70</w:t>
            </w:r>
            <w:r w:rsidRPr="006E207E">
              <w:rPr>
                <w:rFonts w:ascii="Cambria" w:hAnsi="Cambria" w:cs="Cambria"/>
              </w:rPr>
              <w:t> </w:t>
            </w:r>
            <w:r w:rsidRPr="006E207E">
              <w:t>256</w:t>
            </w:r>
          </w:p>
        </w:tc>
        <w:tc>
          <w:tcPr>
            <w:tcW w:w="1500" w:type="dxa"/>
          </w:tcPr>
          <w:p w14:paraId="570F7CD7" w14:textId="77777777" w:rsidR="007D4C8A" w:rsidRPr="006E207E" w:rsidRDefault="007D4C8A" w:rsidP="006E207E">
            <w:r w:rsidRPr="006E207E">
              <w:t>5</w:t>
            </w:r>
            <w:r w:rsidRPr="006E207E">
              <w:rPr>
                <w:rFonts w:ascii="Cambria" w:hAnsi="Cambria" w:cs="Cambria"/>
              </w:rPr>
              <w:t> </w:t>
            </w:r>
            <w:r w:rsidRPr="006E207E">
              <w:t>854,67</w:t>
            </w:r>
          </w:p>
        </w:tc>
        <w:tc>
          <w:tcPr>
            <w:tcW w:w="2400" w:type="dxa"/>
          </w:tcPr>
          <w:p w14:paraId="083520CC" w14:textId="77777777" w:rsidR="007D4C8A" w:rsidRPr="006E207E" w:rsidRDefault="007D4C8A" w:rsidP="006E207E">
            <w:r w:rsidRPr="006E207E">
              <w:t>2008</w:t>
            </w:r>
          </w:p>
        </w:tc>
        <w:tc>
          <w:tcPr>
            <w:tcW w:w="1500" w:type="dxa"/>
          </w:tcPr>
          <w:p w14:paraId="7937D9AB" w14:textId="77777777" w:rsidR="007D4C8A" w:rsidRPr="006E207E" w:rsidRDefault="007D4C8A" w:rsidP="006E207E">
            <w:r w:rsidRPr="006E207E">
              <w:t>69</w:t>
            </w:r>
            <w:r w:rsidRPr="006E207E">
              <w:rPr>
                <w:rFonts w:ascii="Cambria" w:hAnsi="Cambria" w:cs="Cambria"/>
              </w:rPr>
              <w:t> </w:t>
            </w:r>
            <w:r w:rsidRPr="006E207E">
              <w:t>108</w:t>
            </w:r>
          </w:p>
        </w:tc>
      </w:tr>
      <w:tr w:rsidR="007D4C8A" w:rsidRPr="006E207E" w14:paraId="4B1AFCA5" w14:textId="77777777" w:rsidTr="006E207E">
        <w:trPr>
          <w:trHeight w:val="340"/>
        </w:trPr>
        <w:tc>
          <w:tcPr>
            <w:tcW w:w="2260" w:type="dxa"/>
          </w:tcPr>
          <w:p w14:paraId="0265C91C" w14:textId="77777777" w:rsidR="007D4C8A" w:rsidRPr="006E207E" w:rsidRDefault="007D4C8A" w:rsidP="006E207E">
            <w:r w:rsidRPr="006E207E">
              <w:t>1.05.2009</w:t>
            </w:r>
          </w:p>
        </w:tc>
        <w:tc>
          <w:tcPr>
            <w:tcW w:w="1880" w:type="dxa"/>
          </w:tcPr>
          <w:p w14:paraId="15E0F73D" w14:textId="77777777" w:rsidR="007D4C8A" w:rsidRPr="006E207E" w:rsidRDefault="007D4C8A" w:rsidP="006E207E">
            <w:r w:rsidRPr="006E207E">
              <w:t>72</w:t>
            </w:r>
            <w:r w:rsidRPr="006E207E">
              <w:rPr>
                <w:rFonts w:ascii="Cambria" w:hAnsi="Cambria" w:cs="Cambria"/>
              </w:rPr>
              <w:t> </w:t>
            </w:r>
            <w:r w:rsidRPr="006E207E">
              <w:t>881</w:t>
            </w:r>
          </w:p>
        </w:tc>
        <w:tc>
          <w:tcPr>
            <w:tcW w:w="1500" w:type="dxa"/>
          </w:tcPr>
          <w:p w14:paraId="72799E40" w14:textId="77777777" w:rsidR="007D4C8A" w:rsidRPr="006E207E" w:rsidRDefault="007D4C8A" w:rsidP="006E207E">
            <w:r w:rsidRPr="006E207E">
              <w:t>6</w:t>
            </w:r>
            <w:r w:rsidRPr="006E207E">
              <w:rPr>
                <w:rFonts w:ascii="Cambria" w:hAnsi="Cambria" w:cs="Cambria"/>
              </w:rPr>
              <w:t> </w:t>
            </w:r>
            <w:r w:rsidRPr="006E207E">
              <w:t>073,42</w:t>
            </w:r>
          </w:p>
        </w:tc>
        <w:tc>
          <w:tcPr>
            <w:tcW w:w="2400" w:type="dxa"/>
          </w:tcPr>
          <w:p w14:paraId="3EB8EBD8" w14:textId="77777777" w:rsidR="007D4C8A" w:rsidRPr="006E207E" w:rsidRDefault="007D4C8A" w:rsidP="006E207E">
            <w:r w:rsidRPr="006E207E">
              <w:t>2009</w:t>
            </w:r>
          </w:p>
        </w:tc>
        <w:tc>
          <w:tcPr>
            <w:tcW w:w="1500" w:type="dxa"/>
          </w:tcPr>
          <w:p w14:paraId="573C9B34" w14:textId="77777777" w:rsidR="007D4C8A" w:rsidRPr="006E207E" w:rsidRDefault="007D4C8A" w:rsidP="006E207E">
            <w:r w:rsidRPr="006E207E">
              <w:t>72</w:t>
            </w:r>
            <w:r w:rsidRPr="006E207E">
              <w:rPr>
                <w:rFonts w:ascii="Cambria" w:hAnsi="Cambria" w:cs="Cambria"/>
              </w:rPr>
              <w:t> </w:t>
            </w:r>
            <w:r w:rsidRPr="006E207E">
              <w:t>006</w:t>
            </w:r>
          </w:p>
        </w:tc>
      </w:tr>
      <w:tr w:rsidR="007D4C8A" w:rsidRPr="006E207E" w14:paraId="308F81C8" w14:textId="77777777" w:rsidTr="006E207E">
        <w:trPr>
          <w:trHeight w:val="340"/>
        </w:trPr>
        <w:tc>
          <w:tcPr>
            <w:tcW w:w="2260" w:type="dxa"/>
          </w:tcPr>
          <w:p w14:paraId="655B2F37" w14:textId="77777777" w:rsidR="007D4C8A" w:rsidRPr="006E207E" w:rsidRDefault="007D4C8A" w:rsidP="006E207E">
            <w:r w:rsidRPr="006E207E">
              <w:t>1.05.2010</w:t>
            </w:r>
          </w:p>
        </w:tc>
        <w:tc>
          <w:tcPr>
            <w:tcW w:w="1880" w:type="dxa"/>
          </w:tcPr>
          <w:p w14:paraId="762F32AF" w14:textId="77777777" w:rsidR="007D4C8A" w:rsidRPr="006E207E" w:rsidRDefault="007D4C8A" w:rsidP="006E207E">
            <w:r w:rsidRPr="006E207E">
              <w:t>75</w:t>
            </w:r>
            <w:r w:rsidRPr="006E207E">
              <w:rPr>
                <w:rFonts w:ascii="Cambria" w:hAnsi="Cambria" w:cs="Cambria"/>
              </w:rPr>
              <w:t> </w:t>
            </w:r>
            <w:r w:rsidRPr="006E207E">
              <w:t>641</w:t>
            </w:r>
          </w:p>
        </w:tc>
        <w:tc>
          <w:tcPr>
            <w:tcW w:w="1500" w:type="dxa"/>
          </w:tcPr>
          <w:p w14:paraId="0BB85E63" w14:textId="77777777" w:rsidR="007D4C8A" w:rsidRPr="006E207E" w:rsidRDefault="007D4C8A" w:rsidP="006E207E">
            <w:r w:rsidRPr="006E207E">
              <w:t>6</w:t>
            </w:r>
            <w:r w:rsidRPr="006E207E">
              <w:rPr>
                <w:rFonts w:ascii="Cambria" w:hAnsi="Cambria" w:cs="Cambria"/>
              </w:rPr>
              <w:t> </w:t>
            </w:r>
            <w:r w:rsidRPr="006E207E">
              <w:t>303,42</w:t>
            </w:r>
          </w:p>
        </w:tc>
        <w:tc>
          <w:tcPr>
            <w:tcW w:w="2400" w:type="dxa"/>
          </w:tcPr>
          <w:p w14:paraId="3B09A45A" w14:textId="77777777" w:rsidR="007D4C8A" w:rsidRPr="006E207E" w:rsidRDefault="007D4C8A" w:rsidP="006E207E">
            <w:r w:rsidRPr="006E207E">
              <w:t>2010</w:t>
            </w:r>
          </w:p>
        </w:tc>
        <w:tc>
          <w:tcPr>
            <w:tcW w:w="1500" w:type="dxa"/>
          </w:tcPr>
          <w:p w14:paraId="7BF2E6DC" w14:textId="77777777" w:rsidR="007D4C8A" w:rsidRPr="006E207E" w:rsidRDefault="007D4C8A" w:rsidP="006E207E">
            <w:r w:rsidRPr="006E207E">
              <w:t>74</w:t>
            </w:r>
            <w:r w:rsidRPr="006E207E">
              <w:rPr>
                <w:rFonts w:ascii="Cambria" w:hAnsi="Cambria" w:cs="Cambria"/>
              </w:rPr>
              <w:t> </w:t>
            </w:r>
            <w:r w:rsidRPr="006E207E">
              <w:t>721</w:t>
            </w:r>
          </w:p>
        </w:tc>
      </w:tr>
      <w:tr w:rsidR="007D4C8A" w:rsidRPr="006E207E" w14:paraId="1B23DB52" w14:textId="77777777" w:rsidTr="006E207E">
        <w:trPr>
          <w:trHeight w:val="340"/>
        </w:trPr>
        <w:tc>
          <w:tcPr>
            <w:tcW w:w="2260" w:type="dxa"/>
          </w:tcPr>
          <w:p w14:paraId="0C7292E0" w14:textId="77777777" w:rsidR="007D4C8A" w:rsidRPr="006E207E" w:rsidRDefault="007D4C8A" w:rsidP="006E207E">
            <w:r w:rsidRPr="006E207E">
              <w:t>1.05.2011</w:t>
            </w:r>
          </w:p>
        </w:tc>
        <w:tc>
          <w:tcPr>
            <w:tcW w:w="1880" w:type="dxa"/>
          </w:tcPr>
          <w:p w14:paraId="22795E37" w14:textId="77777777" w:rsidR="007D4C8A" w:rsidRPr="006E207E" w:rsidRDefault="007D4C8A" w:rsidP="006E207E">
            <w:r w:rsidRPr="006E207E">
              <w:t>79</w:t>
            </w:r>
            <w:r w:rsidRPr="006E207E">
              <w:rPr>
                <w:rFonts w:ascii="Cambria" w:hAnsi="Cambria" w:cs="Cambria"/>
              </w:rPr>
              <w:t> </w:t>
            </w:r>
            <w:r w:rsidRPr="006E207E">
              <w:t>216</w:t>
            </w:r>
          </w:p>
        </w:tc>
        <w:tc>
          <w:tcPr>
            <w:tcW w:w="1500" w:type="dxa"/>
          </w:tcPr>
          <w:p w14:paraId="2520185B" w14:textId="77777777" w:rsidR="007D4C8A" w:rsidRPr="006E207E" w:rsidRDefault="007D4C8A" w:rsidP="006E207E">
            <w:r w:rsidRPr="006E207E">
              <w:t>6</w:t>
            </w:r>
            <w:r w:rsidRPr="006E207E">
              <w:rPr>
                <w:rFonts w:ascii="Cambria" w:hAnsi="Cambria" w:cs="Cambria"/>
              </w:rPr>
              <w:t> </w:t>
            </w:r>
            <w:r w:rsidRPr="006E207E">
              <w:t>601,33</w:t>
            </w:r>
          </w:p>
        </w:tc>
        <w:tc>
          <w:tcPr>
            <w:tcW w:w="2400" w:type="dxa"/>
          </w:tcPr>
          <w:p w14:paraId="5B53339F" w14:textId="77777777" w:rsidR="007D4C8A" w:rsidRPr="006E207E" w:rsidRDefault="007D4C8A" w:rsidP="006E207E">
            <w:r w:rsidRPr="006E207E">
              <w:t>2011</w:t>
            </w:r>
          </w:p>
        </w:tc>
        <w:tc>
          <w:tcPr>
            <w:tcW w:w="1500" w:type="dxa"/>
          </w:tcPr>
          <w:p w14:paraId="21F04F6D" w14:textId="77777777" w:rsidR="007D4C8A" w:rsidRPr="006E207E" w:rsidRDefault="007D4C8A" w:rsidP="006E207E">
            <w:r w:rsidRPr="006E207E">
              <w:t>78</w:t>
            </w:r>
            <w:r w:rsidRPr="006E207E">
              <w:rPr>
                <w:rFonts w:ascii="Cambria" w:hAnsi="Cambria" w:cs="Cambria"/>
              </w:rPr>
              <w:t> </w:t>
            </w:r>
            <w:r w:rsidRPr="006E207E">
              <w:t>024</w:t>
            </w:r>
          </w:p>
        </w:tc>
      </w:tr>
      <w:tr w:rsidR="007D4C8A" w:rsidRPr="006E207E" w14:paraId="31CBD683" w14:textId="77777777" w:rsidTr="006E207E">
        <w:trPr>
          <w:trHeight w:val="340"/>
        </w:trPr>
        <w:tc>
          <w:tcPr>
            <w:tcW w:w="2260" w:type="dxa"/>
          </w:tcPr>
          <w:p w14:paraId="49A1A0A5" w14:textId="77777777" w:rsidR="007D4C8A" w:rsidRPr="006E207E" w:rsidRDefault="007D4C8A" w:rsidP="006E207E">
            <w:r w:rsidRPr="006E207E">
              <w:t>1.05.2012</w:t>
            </w:r>
          </w:p>
        </w:tc>
        <w:tc>
          <w:tcPr>
            <w:tcW w:w="1880" w:type="dxa"/>
          </w:tcPr>
          <w:p w14:paraId="589CBB32" w14:textId="77777777" w:rsidR="007D4C8A" w:rsidRPr="006E207E" w:rsidRDefault="007D4C8A" w:rsidP="006E207E">
            <w:r w:rsidRPr="006E207E">
              <w:t>82</w:t>
            </w:r>
            <w:r w:rsidRPr="006E207E">
              <w:rPr>
                <w:rFonts w:ascii="Cambria" w:hAnsi="Cambria" w:cs="Cambria"/>
              </w:rPr>
              <w:t> </w:t>
            </w:r>
            <w:r w:rsidRPr="006E207E">
              <w:t>122</w:t>
            </w:r>
          </w:p>
        </w:tc>
        <w:tc>
          <w:tcPr>
            <w:tcW w:w="1500" w:type="dxa"/>
          </w:tcPr>
          <w:p w14:paraId="0FC66487" w14:textId="77777777" w:rsidR="007D4C8A" w:rsidRPr="006E207E" w:rsidRDefault="007D4C8A" w:rsidP="006E207E">
            <w:r w:rsidRPr="006E207E">
              <w:t>6</w:t>
            </w:r>
            <w:r w:rsidRPr="006E207E">
              <w:rPr>
                <w:rFonts w:ascii="Cambria" w:hAnsi="Cambria" w:cs="Cambria"/>
              </w:rPr>
              <w:t> </w:t>
            </w:r>
            <w:r w:rsidRPr="006E207E">
              <w:t>843,50</w:t>
            </w:r>
          </w:p>
        </w:tc>
        <w:tc>
          <w:tcPr>
            <w:tcW w:w="2400" w:type="dxa"/>
          </w:tcPr>
          <w:p w14:paraId="490B5015" w14:textId="77777777" w:rsidR="007D4C8A" w:rsidRPr="006E207E" w:rsidRDefault="007D4C8A" w:rsidP="006E207E">
            <w:r w:rsidRPr="006E207E">
              <w:t>2012</w:t>
            </w:r>
          </w:p>
        </w:tc>
        <w:tc>
          <w:tcPr>
            <w:tcW w:w="1500" w:type="dxa"/>
          </w:tcPr>
          <w:p w14:paraId="520C0294" w14:textId="77777777" w:rsidR="007D4C8A" w:rsidRPr="006E207E" w:rsidRDefault="007D4C8A" w:rsidP="006E207E">
            <w:r w:rsidRPr="006E207E">
              <w:t>81</w:t>
            </w:r>
            <w:r w:rsidRPr="006E207E">
              <w:rPr>
                <w:rFonts w:ascii="Cambria" w:hAnsi="Cambria" w:cs="Cambria"/>
              </w:rPr>
              <w:t> </w:t>
            </w:r>
            <w:r w:rsidRPr="006E207E">
              <w:t>153</w:t>
            </w:r>
          </w:p>
        </w:tc>
      </w:tr>
      <w:tr w:rsidR="007D4C8A" w:rsidRPr="006E207E" w14:paraId="53310B37" w14:textId="77777777" w:rsidTr="006E207E">
        <w:trPr>
          <w:trHeight w:val="340"/>
        </w:trPr>
        <w:tc>
          <w:tcPr>
            <w:tcW w:w="2260" w:type="dxa"/>
          </w:tcPr>
          <w:p w14:paraId="73F124E5" w14:textId="77777777" w:rsidR="007D4C8A" w:rsidRPr="006E207E" w:rsidRDefault="007D4C8A" w:rsidP="006E207E">
            <w:r w:rsidRPr="006E207E">
              <w:t>1.05.2013</w:t>
            </w:r>
          </w:p>
        </w:tc>
        <w:tc>
          <w:tcPr>
            <w:tcW w:w="1880" w:type="dxa"/>
          </w:tcPr>
          <w:p w14:paraId="05216612" w14:textId="77777777" w:rsidR="007D4C8A" w:rsidRPr="006E207E" w:rsidRDefault="007D4C8A" w:rsidP="006E207E">
            <w:r w:rsidRPr="006E207E">
              <w:t>85</w:t>
            </w:r>
            <w:r w:rsidRPr="006E207E">
              <w:rPr>
                <w:rFonts w:ascii="Cambria" w:hAnsi="Cambria" w:cs="Cambria"/>
              </w:rPr>
              <w:t> </w:t>
            </w:r>
            <w:r w:rsidRPr="006E207E">
              <w:t>245</w:t>
            </w:r>
          </w:p>
        </w:tc>
        <w:tc>
          <w:tcPr>
            <w:tcW w:w="1500" w:type="dxa"/>
          </w:tcPr>
          <w:p w14:paraId="6D558432" w14:textId="77777777" w:rsidR="007D4C8A" w:rsidRPr="006E207E" w:rsidRDefault="007D4C8A" w:rsidP="006E207E">
            <w:r w:rsidRPr="006E207E">
              <w:t>7</w:t>
            </w:r>
            <w:r w:rsidRPr="006E207E">
              <w:rPr>
                <w:rFonts w:ascii="Cambria" w:hAnsi="Cambria" w:cs="Cambria"/>
              </w:rPr>
              <w:t> </w:t>
            </w:r>
            <w:r w:rsidRPr="006E207E">
              <w:t>103,75</w:t>
            </w:r>
          </w:p>
        </w:tc>
        <w:tc>
          <w:tcPr>
            <w:tcW w:w="2400" w:type="dxa"/>
          </w:tcPr>
          <w:p w14:paraId="04BD7332" w14:textId="77777777" w:rsidR="007D4C8A" w:rsidRPr="006E207E" w:rsidRDefault="007D4C8A" w:rsidP="006E207E">
            <w:r w:rsidRPr="006E207E">
              <w:t>2013</w:t>
            </w:r>
          </w:p>
        </w:tc>
        <w:tc>
          <w:tcPr>
            <w:tcW w:w="1500" w:type="dxa"/>
          </w:tcPr>
          <w:p w14:paraId="72F8F08B" w14:textId="77777777" w:rsidR="007D4C8A" w:rsidRPr="006E207E" w:rsidRDefault="007D4C8A" w:rsidP="006E207E">
            <w:r w:rsidRPr="006E207E">
              <w:t>84</w:t>
            </w:r>
            <w:r w:rsidRPr="006E207E">
              <w:rPr>
                <w:rFonts w:ascii="Cambria" w:hAnsi="Cambria" w:cs="Cambria"/>
              </w:rPr>
              <w:t> </w:t>
            </w:r>
            <w:r w:rsidRPr="006E207E">
              <w:t>204</w:t>
            </w:r>
          </w:p>
        </w:tc>
      </w:tr>
      <w:tr w:rsidR="007D4C8A" w:rsidRPr="006E207E" w14:paraId="1946CC72" w14:textId="77777777" w:rsidTr="006E207E">
        <w:trPr>
          <w:trHeight w:val="340"/>
        </w:trPr>
        <w:tc>
          <w:tcPr>
            <w:tcW w:w="2260" w:type="dxa"/>
          </w:tcPr>
          <w:p w14:paraId="1B882D9A" w14:textId="77777777" w:rsidR="007D4C8A" w:rsidRPr="006E207E" w:rsidRDefault="007D4C8A" w:rsidP="006E207E">
            <w:r w:rsidRPr="006E207E">
              <w:t>1.05.2014</w:t>
            </w:r>
          </w:p>
        </w:tc>
        <w:tc>
          <w:tcPr>
            <w:tcW w:w="1880" w:type="dxa"/>
          </w:tcPr>
          <w:p w14:paraId="524A20A5" w14:textId="77777777" w:rsidR="007D4C8A" w:rsidRPr="006E207E" w:rsidRDefault="007D4C8A" w:rsidP="006E207E">
            <w:r w:rsidRPr="006E207E">
              <w:t>88</w:t>
            </w:r>
            <w:r w:rsidRPr="006E207E">
              <w:rPr>
                <w:rFonts w:ascii="Cambria" w:hAnsi="Cambria" w:cs="Cambria"/>
              </w:rPr>
              <w:t> </w:t>
            </w:r>
            <w:r w:rsidRPr="006E207E">
              <w:t>370</w:t>
            </w:r>
          </w:p>
        </w:tc>
        <w:tc>
          <w:tcPr>
            <w:tcW w:w="1500" w:type="dxa"/>
          </w:tcPr>
          <w:p w14:paraId="00D34086" w14:textId="77777777" w:rsidR="007D4C8A" w:rsidRPr="006E207E" w:rsidRDefault="007D4C8A" w:rsidP="006E207E">
            <w:r w:rsidRPr="006E207E">
              <w:t>7</w:t>
            </w:r>
            <w:r w:rsidRPr="006E207E">
              <w:rPr>
                <w:rFonts w:ascii="Cambria" w:hAnsi="Cambria" w:cs="Cambria"/>
              </w:rPr>
              <w:t> </w:t>
            </w:r>
            <w:r w:rsidRPr="006E207E">
              <w:t>364,16</w:t>
            </w:r>
          </w:p>
        </w:tc>
        <w:tc>
          <w:tcPr>
            <w:tcW w:w="2400" w:type="dxa"/>
          </w:tcPr>
          <w:p w14:paraId="435EFB58" w14:textId="77777777" w:rsidR="007D4C8A" w:rsidRPr="006E207E" w:rsidRDefault="007D4C8A" w:rsidP="006E207E">
            <w:r w:rsidRPr="006E207E">
              <w:t>2014</w:t>
            </w:r>
          </w:p>
        </w:tc>
        <w:tc>
          <w:tcPr>
            <w:tcW w:w="1500" w:type="dxa"/>
          </w:tcPr>
          <w:p w14:paraId="2DDD2E52" w14:textId="77777777" w:rsidR="007D4C8A" w:rsidRPr="006E207E" w:rsidRDefault="007D4C8A" w:rsidP="006E207E">
            <w:r w:rsidRPr="006E207E">
              <w:t>87</w:t>
            </w:r>
            <w:r w:rsidRPr="006E207E">
              <w:rPr>
                <w:rFonts w:ascii="Cambria" w:hAnsi="Cambria" w:cs="Cambria"/>
              </w:rPr>
              <w:t> </w:t>
            </w:r>
            <w:r w:rsidRPr="006E207E">
              <w:t>328</w:t>
            </w:r>
          </w:p>
        </w:tc>
      </w:tr>
      <w:tr w:rsidR="007D4C8A" w:rsidRPr="006E207E" w14:paraId="72F1FDC8" w14:textId="77777777" w:rsidTr="006E207E">
        <w:trPr>
          <w:trHeight w:val="340"/>
        </w:trPr>
        <w:tc>
          <w:tcPr>
            <w:tcW w:w="2260" w:type="dxa"/>
          </w:tcPr>
          <w:p w14:paraId="4C1DDDEC" w14:textId="77777777" w:rsidR="007D4C8A" w:rsidRPr="006E207E" w:rsidRDefault="007D4C8A" w:rsidP="006E207E">
            <w:r w:rsidRPr="006E207E">
              <w:t>1.05.2015</w:t>
            </w:r>
          </w:p>
        </w:tc>
        <w:tc>
          <w:tcPr>
            <w:tcW w:w="1880" w:type="dxa"/>
          </w:tcPr>
          <w:p w14:paraId="30D77C87" w14:textId="77777777" w:rsidR="007D4C8A" w:rsidRPr="006E207E" w:rsidRDefault="007D4C8A" w:rsidP="006E207E">
            <w:r w:rsidRPr="006E207E">
              <w:t>90</w:t>
            </w:r>
            <w:r w:rsidRPr="006E207E">
              <w:rPr>
                <w:rFonts w:ascii="Cambria" w:hAnsi="Cambria" w:cs="Cambria"/>
              </w:rPr>
              <w:t> </w:t>
            </w:r>
            <w:r w:rsidRPr="006E207E">
              <w:t>068</w:t>
            </w:r>
          </w:p>
        </w:tc>
        <w:tc>
          <w:tcPr>
            <w:tcW w:w="1500" w:type="dxa"/>
          </w:tcPr>
          <w:p w14:paraId="55D1200F" w14:textId="77777777" w:rsidR="007D4C8A" w:rsidRPr="006E207E" w:rsidRDefault="007D4C8A" w:rsidP="006E207E">
            <w:r w:rsidRPr="006E207E">
              <w:t>7</w:t>
            </w:r>
            <w:r w:rsidRPr="006E207E">
              <w:rPr>
                <w:rFonts w:ascii="Cambria" w:hAnsi="Cambria" w:cs="Cambria"/>
              </w:rPr>
              <w:t> </w:t>
            </w:r>
            <w:r w:rsidRPr="006E207E">
              <w:t>505,67</w:t>
            </w:r>
          </w:p>
        </w:tc>
        <w:tc>
          <w:tcPr>
            <w:tcW w:w="2400" w:type="dxa"/>
          </w:tcPr>
          <w:p w14:paraId="52C7B132" w14:textId="77777777" w:rsidR="007D4C8A" w:rsidRPr="006E207E" w:rsidRDefault="007D4C8A" w:rsidP="006E207E">
            <w:r w:rsidRPr="006E207E">
              <w:t>2015</w:t>
            </w:r>
          </w:p>
        </w:tc>
        <w:tc>
          <w:tcPr>
            <w:tcW w:w="1500" w:type="dxa"/>
          </w:tcPr>
          <w:p w14:paraId="51E5AB85" w14:textId="77777777" w:rsidR="007D4C8A" w:rsidRPr="006E207E" w:rsidRDefault="007D4C8A" w:rsidP="006E207E">
            <w:r w:rsidRPr="006E207E">
              <w:t>89</w:t>
            </w:r>
            <w:r w:rsidRPr="006E207E">
              <w:rPr>
                <w:rFonts w:ascii="Cambria" w:hAnsi="Cambria" w:cs="Cambria"/>
              </w:rPr>
              <w:t> </w:t>
            </w:r>
            <w:r w:rsidRPr="006E207E">
              <w:t>502</w:t>
            </w:r>
          </w:p>
        </w:tc>
      </w:tr>
      <w:tr w:rsidR="007D4C8A" w:rsidRPr="006E207E" w14:paraId="1EF84219" w14:textId="77777777" w:rsidTr="006E207E">
        <w:trPr>
          <w:trHeight w:val="340"/>
        </w:trPr>
        <w:tc>
          <w:tcPr>
            <w:tcW w:w="2260" w:type="dxa"/>
          </w:tcPr>
          <w:p w14:paraId="48A1D425" w14:textId="77777777" w:rsidR="007D4C8A" w:rsidRPr="006E207E" w:rsidRDefault="007D4C8A" w:rsidP="006E207E">
            <w:r w:rsidRPr="006E207E">
              <w:t>1.05.2016</w:t>
            </w:r>
          </w:p>
        </w:tc>
        <w:tc>
          <w:tcPr>
            <w:tcW w:w="1880" w:type="dxa"/>
          </w:tcPr>
          <w:p w14:paraId="03547E44" w14:textId="77777777" w:rsidR="007D4C8A" w:rsidRPr="006E207E" w:rsidRDefault="007D4C8A" w:rsidP="006E207E">
            <w:r w:rsidRPr="006E207E">
              <w:t>92</w:t>
            </w:r>
            <w:r w:rsidRPr="006E207E">
              <w:rPr>
                <w:rFonts w:ascii="Cambria" w:hAnsi="Cambria" w:cs="Cambria"/>
              </w:rPr>
              <w:t> </w:t>
            </w:r>
            <w:r w:rsidRPr="006E207E">
              <w:t>576</w:t>
            </w:r>
          </w:p>
        </w:tc>
        <w:tc>
          <w:tcPr>
            <w:tcW w:w="1500" w:type="dxa"/>
          </w:tcPr>
          <w:p w14:paraId="5B7C9C9E" w14:textId="77777777" w:rsidR="007D4C8A" w:rsidRPr="006E207E" w:rsidRDefault="007D4C8A" w:rsidP="006E207E">
            <w:r w:rsidRPr="006E207E">
              <w:t>7</w:t>
            </w:r>
            <w:r w:rsidRPr="006E207E">
              <w:rPr>
                <w:rFonts w:ascii="Cambria" w:hAnsi="Cambria" w:cs="Cambria"/>
              </w:rPr>
              <w:t> </w:t>
            </w:r>
            <w:r w:rsidRPr="006E207E">
              <w:t>714,67</w:t>
            </w:r>
          </w:p>
        </w:tc>
        <w:tc>
          <w:tcPr>
            <w:tcW w:w="2400" w:type="dxa"/>
          </w:tcPr>
          <w:p w14:paraId="56912FCB" w14:textId="77777777" w:rsidR="007D4C8A" w:rsidRPr="006E207E" w:rsidRDefault="007D4C8A" w:rsidP="006E207E">
            <w:r w:rsidRPr="006E207E">
              <w:t>2016</w:t>
            </w:r>
          </w:p>
        </w:tc>
        <w:tc>
          <w:tcPr>
            <w:tcW w:w="1500" w:type="dxa"/>
          </w:tcPr>
          <w:p w14:paraId="1AE359C9" w14:textId="77777777" w:rsidR="007D4C8A" w:rsidRPr="006E207E" w:rsidRDefault="007D4C8A" w:rsidP="006E207E">
            <w:r w:rsidRPr="006E207E">
              <w:t>91</w:t>
            </w:r>
            <w:r w:rsidRPr="006E207E">
              <w:rPr>
                <w:rFonts w:ascii="Cambria" w:hAnsi="Cambria" w:cs="Cambria"/>
              </w:rPr>
              <w:t> </w:t>
            </w:r>
            <w:r w:rsidRPr="006E207E">
              <w:t>740</w:t>
            </w:r>
          </w:p>
        </w:tc>
      </w:tr>
      <w:tr w:rsidR="007D4C8A" w:rsidRPr="006E207E" w14:paraId="38E78A7B" w14:textId="77777777" w:rsidTr="006E207E">
        <w:trPr>
          <w:trHeight w:val="340"/>
        </w:trPr>
        <w:tc>
          <w:tcPr>
            <w:tcW w:w="2260" w:type="dxa"/>
          </w:tcPr>
          <w:p w14:paraId="350C76E6" w14:textId="77777777" w:rsidR="007D4C8A" w:rsidRPr="006E207E" w:rsidRDefault="007D4C8A" w:rsidP="006E207E">
            <w:r w:rsidRPr="006E207E">
              <w:t>1.05.2017</w:t>
            </w:r>
          </w:p>
        </w:tc>
        <w:tc>
          <w:tcPr>
            <w:tcW w:w="1880" w:type="dxa"/>
          </w:tcPr>
          <w:p w14:paraId="3A3A29C6" w14:textId="77777777" w:rsidR="007D4C8A" w:rsidRPr="006E207E" w:rsidRDefault="007D4C8A" w:rsidP="006E207E">
            <w:r w:rsidRPr="006E207E">
              <w:t>93</w:t>
            </w:r>
            <w:r w:rsidRPr="006E207E">
              <w:rPr>
                <w:rFonts w:ascii="Cambria" w:hAnsi="Cambria" w:cs="Cambria"/>
              </w:rPr>
              <w:t> </w:t>
            </w:r>
            <w:r w:rsidRPr="006E207E">
              <w:t>634</w:t>
            </w:r>
          </w:p>
        </w:tc>
        <w:tc>
          <w:tcPr>
            <w:tcW w:w="1500" w:type="dxa"/>
          </w:tcPr>
          <w:p w14:paraId="64617110" w14:textId="77777777" w:rsidR="007D4C8A" w:rsidRPr="006E207E" w:rsidRDefault="007D4C8A" w:rsidP="006E207E">
            <w:r w:rsidRPr="006E207E">
              <w:t>7</w:t>
            </w:r>
            <w:r w:rsidRPr="006E207E">
              <w:rPr>
                <w:rFonts w:ascii="Cambria" w:hAnsi="Cambria" w:cs="Cambria"/>
              </w:rPr>
              <w:t> </w:t>
            </w:r>
            <w:r w:rsidRPr="006E207E">
              <w:t>802,83</w:t>
            </w:r>
          </w:p>
        </w:tc>
        <w:tc>
          <w:tcPr>
            <w:tcW w:w="2400" w:type="dxa"/>
          </w:tcPr>
          <w:p w14:paraId="093B4E61" w14:textId="77777777" w:rsidR="007D4C8A" w:rsidRPr="006E207E" w:rsidRDefault="007D4C8A" w:rsidP="006E207E">
            <w:r w:rsidRPr="006E207E">
              <w:t>2017</w:t>
            </w:r>
          </w:p>
        </w:tc>
        <w:tc>
          <w:tcPr>
            <w:tcW w:w="1500" w:type="dxa"/>
          </w:tcPr>
          <w:p w14:paraId="433A915E" w14:textId="77777777" w:rsidR="007D4C8A" w:rsidRPr="006E207E" w:rsidRDefault="007D4C8A" w:rsidP="006E207E">
            <w:r w:rsidRPr="006E207E">
              <w:t>93</w:t>
            </w:r>
            <w:r w:rsidRPr="006E207E">
              <w:rPr>
                <w:rFonts w:ascii="Cambria" w:hAnsi="Cambria" w:cs="Cambria"/>
              </w:rPr>
              <w:t> </w:t>
            </w:r>
            <w:r w:rsidRPr="006E207E">
              <w:t>281</w:t>
            </w:r>
          </w:p>
        </w:tc>
      </w:tr>
      <w:tr w:rsidR="007D4C8A" w:rsidRPr="006E207E" w14:paraId="546A86CD" w14:textId="77777777" w:rsidTr="006E207E">
        <w:trPr>
          <w:trHeight w:val="340"/>
        </w:trPr>
        <w:tc>
          <w:tcPr>
            <w:tcW w:w="2260" w:type="dxa"/>
          </w:tcPr>
          <w:p w14:paraId="25B86787" w14:textId="77777777" w:rsidR="007D4C8A" w:rsidRPr="006E207E" w:rsidRDefault="007D4C8A" w:rsidP="006E207E">
            <w:r w:rsidRPr="006E207E">
              <w:t>1.05.2018</w:t>
            </w:r>
          </w:p>
        </w:tc>
        <w:tc>
          <w:tcPr>
            <w:tcW w:w="1880" w:type="dxa"/>
          </w:tcPr>
          <w:p w14:paraId="2E686D87" w14:textId="77777777" w:rsidR="007D4C8A" w:rsidRPr="006E207E" w:rsidRDefault="007D4C8A" w:rsidP="006E207E">
            <w:r w:rsidRPr="006E207E">
              <w:t>96</w:t>
            </w:r>
            <w:r w:rsidRPr="006E207E">
              <w:rPr>
                <w:rFonts w:ascii="Cambria" w:hAnsi="Cambria" w:cs="Cambria"/>
              </w:rPr>
              <w:t> </w:t>
            </w:r>
            <w:r w:rsidRPr="006E207E">
              <w:t>883</w:t>
            </w:r>
          </w:p>
        </w:tc>
        <w:tc>
          <w:tcPr>
            <w:tcW w:w="1500" w:type="dxa"/>
          </w:tcPr>
          <w:p w14:paraId="773E9275" w14:textId="77777777" w:rsidR="007D4C8A" w:rsidRPr="006E207E" w:rsidRDefault="007D4C8A" w:rsidP="006E207E">
            <w:r w:rsidRPr="006E207E">
              <w:t>8</w:t>
            </w:r>
            <w:r w:rsidRPr="006E207E">
              <w:rPr>
                <w:rFonts w:ascii="Cambria" w:hAnsi="Cambria" w:cs="Cambria"/>
              </w:rPr>
              <w:t> </w:t>
            </w:r>
            <w:r w:rsidRPr="006E207E">
              <w:t>073,58</w:t>
            </w:r>
          </w:p>
        </w:tc>
        <w:tc>
          <w:tcPr>
            <w:tcW w:w="2400" w:type="dxa"/>
          </w:tcPr>
          <w:p w14:paraId="3685781C" w14:textId="77777777" w:rsidR="007D4C8A" w:rsidRPr="006E207E" w:rsidRDefault="007D4C8A" w:rsidP="006E207E">
            <w:r w:rsidRPr="006E207E">
              <w:t>2018</w:t>
            </w:r>
          </w:p>
        </w:tc>
        <w:tc>
          <w:tcPr>
            <w:tcW w:w="1500" w:type="dxa"/>
          </w:tcPr>
          <w:p w14:paraId="395D8956" w14:textId="77777777" w:rsidR="007D4C8A" w:rsidRPr="006E207E" w:rsidRDefault="007D4C8A" w:rsidP="006E207E">
            <w:r w:rsidRPr="006E207E">
              <w:t>95</w:t>
            </w:r>
            <w:r w:rsidRPr="006E207E">
              <w:rPr>
                <w:rFonts w:ascii="Cambria" w:hAnsi="Cambria" w:cs="Cambria"/>
              </w:rPr>
              <w:t> </w:t>
            </w:r>
            <w:r w:rsidRPr="006E207E">
              <w:t>800</w:t>
            </w:r>
          </w:p>
        </w:tc>
      </w:tr>
      <w:tr w:rsidR="007D4C8A" w:rsidRPr="006E207E" w14:paraId="0EEF1608" w14:textId="77777777" w:rsidTr="006E207E">
        <w:trPr>
          <w:trHeight w:val="340"/>
        </w:trPr>
        <w:tc>
          <w:tcPr>
            <w:tcW w:w="2260" w:type="dxa"/>
          </w:tcPr>
          <w:p w14:paraId="15C24928" w14:textId="77777777" w:rsidR="007D4C8A" w:rsidRPr="006E207E" w:rsidRDefault="007D4C8A" w:rsidP="006E207E">
            <w:r w:rsidRPr="006E207E">
              <w:t>1.05.2019</w:t>
            </w:r>
          </w:p>
        </w:tc>
        <w:tc>
          <w:tcPr>
            <w:tcW w:w="1880" w:type="dxa"/>
          </w:tcPr>
          <w:p w14:paraId="597D3F79" w14:textId="77777777" w:rsidR="007D4C8A" w:rsidRPr="006E207E" w:rsidRDefault="007D4C8A" w:rsidP="006E207E">
            <w:r w:rsidRPr="006E207E">
              <w:t>99</w:t>
            </w:r>
            <w:r w:rsidRPr="006E207E">
              <w:rPr>
                <w:rFonts w:ascii="Cambria" w:hAnsi="Cambria" w:cs="Cambria"/>
              </w:rPr>
              <w:t> </w:t>
            </w:r>
            <w:r w:rsidRPr="006E207E">
              <w:t>858</w:t>
            </w:r>
          </w:p>
        </w:tc>
        <w:tc>
          <w:tcPr>
            <w:tcW w:w="1500" w:type="dxa"/>
          </w:tcPr>
          <w:p w14:paraId="34F8EAC9" w14:textId="77777777" w:rsidR="007D4C8A" w:rsidRPr="006E207E" w:rsidRDefault="007D4C8A" w:rsidP="006E207E">
            <w:r w:rsidRPr="006E207E">
              <w:t>8</w:t>
            </w:r>
            <w:r w:rsidRPr="006E207E">
              <w:rPr>
                <w:rFonts w:ascii="Cambria" w:hAnsi="Cambria" w:cs="Cambria"/>
              </w:rPr>
              <w:t> </w:t>
            </w:r>
            <w:r w:rsidRPr="006E207E">
              <w:t>321,50</w:t>
            </w:r>
          </w:p>
        </w:tc>
        <w:tc>
          <w:tcPr>
            <w:tcW w:w="2400" w:type="dxa"/>
          </w:tcPr>
          <w:p w14:paraId="4C53F517" w14:textId="77777777" w:rsidR="007D4C8A" w:rsidRPr="006E207E" w:rsidRDefault="007D4C8A" w:rsidP="006E207E">
            <w:r w:rsidRPr="006E207E">
              <w:t>2019</w:t>
            </w:r>
          </w:p>
        </w:tc>
        <w:tc>
          <w:tcPr>
            <w:tcW w:w="1500" w:type="dxa"/>
          </w:tcPr>
          <w:p w14:paraId="4BEE458D" w14:textId="77777777" w:rsidR="007D4C8A" w:rsidRPr="006E207E" w:rsidRDefault="007D4C8A" w:rsidP="006E207E">
            <w:r w:rsidRPr="006E207E">
              <w:t>98</w:t>
            </w:r>
            <w:r w:rsidRPr="006E207E">
              <w:rPr>
                <w:rFonts w:ascii="Cambria" w:hAnsi="Cambria" w:cs="Cambria"/>
              </w:rPr>
              <w:t> </w:t>
            </w:r>
            <w:r w:rsidRPr="006E207E">
              <w:t>866</w:t>
            </w:r>
          </w:p>
        </w:tc>
      </w:tr>
      <w:tr w:rsidR="007D4C8A" w:rsidRPr="006E207E" w14:paraId="51100A6D" w14:textId="77777777" w:rsidTr="006E207E">
        <w:trPr>
          <w:trHeight w:val="340"/>
        </w:trPr>
        <w:tc>
          <w:tcPr>
            <w:tcW w:w="2260" w:type="dxa"/>
          </w:tcPr>
          <w:p w14:paraId="052CE24A" w14:textId="77777777" w:rsidR="007D4C8A" w:rsidRPr="006E207E" w:rsidRDefault="007D4C8A" w:rsidP="006E207E">
            <w:r w:rsidRPr="006E207E">
              <w:t>01.05.2020</w:t>
            </w:r>
          </w:p>
        </w:tc>
        <w:tc>
          <w:tcPr>
            <w:tcW w:w="1880" w:type="dxa"/>
          </w:tcPr>
          <w:p w14:paraId="25F1D8E5" w14:textId="77777777" w:rsidR="007D4C8A" w:rsidRPr="006E207E" w:rsidRDefault="007D4C8A" w:rsidP="006E207E">
            <w:r w:rsidRPr="006E207E">
              <w:t>101</w:t>
            </w:r>
            <w:r w:rsidRPr="006E207E">
              <w:rPr>
                <w:rFonts w:ascii="Cambria" w:hAnsi="Cambria" w:cs="Cambria"/>
              </w:rPr>
              <w:t> </w:t>
            </w:r>
            <w:r w:rsidRPr="006E207E">
              <w:t xml:space="preserve">351 </w:t>
            </w:r>
          </w:p>
        </w:tc>
        <w:tc>
          <w:tcPr>
            <w:tcW w:w="1500" w:type="dxa"/>
          </w:tcPr>
          <w:p w14:paraId="4A1AA2E1" w14:textId="77777777" w:rsidR="007D4C8A" w:rsidRPr="006E207E" w:rsidRDefault="007D4C8A" w:rsidP="006E207E">
            <w:r w:rsidRPr="006E207E">
              <w:t>8445,92</w:t>
            </w:r>
          </w:p>
        </w:tc>
        <w:tc>
          <w:tcPr>
            <w:tcW w:w="2400" w:type="dxa"/>
          </w:tcPr>
          <w:p w14:paraId="7AE77BD5" w14:textId="77777777" w:rsidR="007D4C8A" w:rsidRPr="006E207E" w:rsidRDefault="007D4C8A" w:rsidP="006E207E">
            <w:r w:rsidRPr="006E207E">
              <w:t>2020</w:t>
            </w:r>
          </w:p>
        </w:tc>
        <w:tc>
          <w:tcPr>
            <w:tcW w:w="1500" w:type="dxa"/>
          </w:tcPr>
          <w:p w14:paraId="1D86A260" w14:textId="77777777" w:rsidR="007D4C8A" w:rsidRPr="006E207E" w:rsidRDefault="007D4C8A" w:rsidP="006E207E">
            <w:r w:rsidRPr="006E207E">
              <w:t>100</w:t>
            </w:r>
            <w:r w:rsidRPr="006E207E">
              <w:rPr>
                <w:rFonts w:ascii="Cambria" w:hAnsi="Cambria" w:cs="Cambria"/>
              </w:rPr>
              <w:t> </w:t>
            </w:r>
            <w:r w:rsidRPr="006E207E">
              <w:t xml:space="preserve">853 </w:t>
            </w:r>
          </w:p>
        </w:tc>
      </w:tr>
      <w:tr w:rsidR="007D4C8A" w:rsidRPr="006E207E" w14:paraId="73EE26FC" w14:textId="77777777" w:rsidTr="006E207E">
        <w:trPr>
          <w:trHeight w:val="340"/>
        </w:trPr>
        <w:tc>
          <w:tcPr>
            <w:tcW w:w="2260" w:type="dxa"/>
          </w:tcPr>
          <w:p w14:paraId="6F6CD15C" w14:textId="77777777" w:rsidR="007D4C8A" w:rsidRPr="006E207E" w:rsidRDefault="007D4C8A" w:rsidP="006E207E">
            <w:r w:rsidRPr="006E207E">
              <w:t>01.05.2021</w:t>
            </w:r>
          </w:p>
        </w:tc>
        <w:tc>
          <w:tcPr>
            <w:tcW w:w="1880" w:type="dxa"/>
          </w:tcPr>
          <w:p w14:paraId="3CA8A77D" w14:textId="77777777" w:rsidR="007D4C8A" w:rsidRPr="006E207E" w:rsidRDefault="007D4C8A" w:rsidP="006E207E">
            <w:r w:rsidRPr="006E207E">
              <w:t>106</w:t>
            </w:r>
            <w:r w:rsidRPr="006E207E">
              <w:rPr>
                <w:rFonts w:ascii="Cambria" w:hAnsi="Cambria" w:cs="Cambria"/>
              </w:rPr>
              <w:t> </w:t>
            </w:r>
            <w:r w:rsidRPr="006E207E">
              <w:t>399</w:t>
            </w:r>
          </w:p>
        </w:tc>
        <w:tc>
          <w:tcPr>
            <w:tcW w:w="1500" w:type="dxa"/>
          </w:tcPr>
          <w:p w14:paraId="2D2E43FF" w14:textId="77777777" w:rsidR="007D4C8A" w:rsidRPr="006E207E" w:rsidRDefault="007D4C8A" w:rsidP="006E207E">
            <w:r w:rsidRPr="006E207E">
              <w:t>8</w:t>
            </w:r>
            <w:r w:rsidRPr="006E207E">
              <w:rPr>
                <w:rFonts w:ascii="Cambria" w:hAnsi="Cambria" w:cs="Cambria"/>
              </w:rPr>
              <w:t> </w:t>
            </w:r>
            <w:r w:rsidRPr="006E207E">
              <w:t>866,58</w:t>
            </w:r>
          </w:p>
        </w:tc>
        <w:tc>
          <w:tcPr>
            <w:tcW w:w="2400" w:type="dxa"/>
          </w:tcPr>
          <w:p w14:paraId="62F36274" w14:textId="77777777" w:rsidR="007D4C8A" w:rsidRPr="006E207E" w:rsidRDefault="007D4C8A" w:rsidP="006E207E">
            <w:r w:rsidRPr="006E207E">
              <w:t>2021</w:t>
            </w:r>
          </w:p>
        </w:tc>
        <w:tc>
          <w:tcPr>
            <w:tcW w:w="1500" w:type="dxa"/>
          </w:tcPr>
          <w:p w14:paraId="2E14EDA9" w14:textId="77777777" w:rsidR="007D4C8A" w:rsidRPr="006E207E" w:rsidRDefault="007D4C8A" w:rsidP="006E207E">
            <w:r w:rsidRPr="006E207E">
              <w:t>104</w:t>
            </w:r>
            <w:r w:rsidRPr="006E207E">
              <w:rPr>
                <w:rFonts w:ascii="Cambria" w:hAnsi="Cambria" w:cs="Cambria"/>
              </w:rPr>
              <w:t> </w:t>
            </w:r>
            <w:r w:rsidRPr="006E207E">
              <w:t>716</w:t>
            </w:r>
          </w:p>
        </w:tc>
      </w:tr>
    </w:tbl>
    <w:p w14:paraId="4D126341" w14:textId="5576A5E7" w:rsidR="006E207E" w:rsidRPr="006E207E" w:rsidRDefault="006E207E" w:rsidP="006E207E">
      <w:pPr>
        <w:pStyle w:val="tabell-tittel"/>
      </w:pPr>
      <w:r w:rsidRPr="006E207E">
        <w:t>Utviklingen av folketrygdens minsteytelse for alderspensjonister, uføretrygdede og unge uføre i perioden 1.05.1992–30.04.2022 i kroner</w:t>
      </w:r>
    </w:p>
    <w:p w14:paraId="37D581A7" w14:textId="77777777" w:rsidR="007D4C8A" w:rsidRPr="006E207E" w:rsidRDefault="007D4C8A" w:rsidP="006E207E">
      <w:pPr>
        <w:pStyle w:val="Tabellnavn"/>
      </w:pPr>
      <w:r w:rsidRPr="006E207E">
        <w:t>06J3xt2</w:t>
      </w:r>
    </w:p>
    <w:tbl>
      <w:tblPr>
        <w:tblStyle w:val="StandardTabell"/>
        <w:tblW w:w="0" w:type="auto"/>
        <w:tblLayout w:type="fixed"/>
        <w:tblLook w:val="04A0" w:firstRow="1" w:lastRow="0" w:firstColumn="1" w:lastColumn="0" w:noHBand="0" w:noVBand="1"/>
      </w:tblPr>
      <w:tblGrid>
        <w:gridCol w:w="2480"/>
        <w:gridCol w:w="1400"/>
        <w:gridCol w:w="1400"/>
        <w:gridCol w:w="1400"/>
        <w:gridCol w:w="1400"/>
        <w:gridCol w:w="1400"/>
      </w:tblGrid>
      <w:tr w:rsidR="007D4C8A" w:rsidRPr="006E207E" w14:paraId="5CC5FE9E" w14:textId="77777777" w:rsidTr="006E207E">
        <w:trPr>
          <w:trHeight w:val="360"/>
        </w:trPr>
        <w:tc>
          <w:tcPr>
            <w:tcW w:w="2480" w:type="dxa"/>
          </w:tcPr>
          <w:p w14:paraId="3A085EC5" w14:textId="77777777" w:rsidR="007D4C8A" w:rsidRPr="006E207E" w:rsidRDefault="007D4C8A" w:rsidP="006E207E"/>
        </w:tc>
        <w:tc>
          <w:tcPr>
            <w:tcW w:w="5600" w:type="dxa"/>
            <w:gridSpan w:val="4"/>
          </w:tcPr>
          <w:p w14:paraId="6E287B10" w14:textId="77777777" w:rsidR="007D4C8A" w:rsidRPr="006E207E" w:rsidRDefault="007D4C8A" w:rsidP="006E207E">
            <w:r w:rsidRPr="006E207E">
              <w:t>Minste pensjonsnivå</w:t>
            </w:r>
          </w:p>
        </w:tc>
        <w:tc>
          <w:tcPr>
            <w:tcW w:w="1400" w:type="dxa"/>
          </w:tcPr>
          <w:p w14:paraId="22060A4D" w14:textId="77777777" w:rsidR="007D4C8A" w:rsidRPr="006E207E" w:rsidRDefault="007D4C8A" w:rsidP="006E207E"/>
        </w:tc>
      </w:tr>
      <w:tr w:rsidR="007D4C8A" w:rsidRPr="006E207E" w14:paraId="49FAFF8C" w14:textId="77777777" w:rsidTr="006E207E">
        <w:trPr>
          <w:trHeight w:val="360"/>
        </w:trPr>
        <w:tc>
          <w:tcPr>
            <w:tcW w:w="2480" w:type="dxa"/>
          </w:tcPr>
          <w:p w14:paraId="32C5DAA7" w14:textId="77777777" w:rsidR="007D4C8A" w:rsidRPr="006E207E" w:rsidRDefault="007D4C8A" w:rsidP="006E207E"/>
        </w:tc>
        <w:tc>
          <w:tcPr>
            <w:tcW w:w="2800" w:type="dxa"/>
            <w:gridSpan w:val="2"/>
          </w:tcPr>
          <w:p w14:paraId="6B61F7AE" w14:textId="77777777" w:rsidR="007D4C8A" w:rsidRPr="006E207E" w:rsidRDefault="007D4C8A" w:rsidP="006E207E">
            <w:r w:rsidRPr="006E207E">
              <w:t>Alderspensjonist</w:t>
            </w:r>
          </w:p>
        </w:tc>
        <w:tc>
          <w:tcPr>
            <w:tcW w:w="2800" w:type="dxa"/>
            <w:gridSpan w:val="2"/>
          </w:tcPr>
          <w:p w14:paraId="2867C533" w14:textId="77777777" w:rsidR="007D4C8A" w:rsidRPr="006E207E" w:rsidRDefault="007D4C8A" w:rsidP="006E207E">
            <w:r w:rsidRPr="006E207E">
              <w:t>Uføretrygdet</w:t>
            </w:r>
          </w:p>
        </w:tc>
        <w:tc>
          <w:tcPr>
            <w:tcW w:w="1400" w:type="dxa"/>
          </w:tcPr>
          <w:p w14:paraId="3004FA17" w14:textId="77777777" w:rsidR="007D4C8A" w:rsidRPr="006E207E" w:rsidRDefault="007D4C8A" w:rsidP="006E207E"/>
        </w:tc>
      </w:tr>
      <w:tr w:rsidR="007D4C8A" w:rsidRPr="006E207E" w14:paraId="755CA3BD" w14:textId="77777777" w:rsidTr="006E207E">
        <w:trPr>
          <w:trHeight w:val="600"/>
        </w:trPr>
        <w:tc>
          <w:tcPr>
            <w:tcW w:w="2480" w:type="dxa"/>
          </w:tcPr>
          <w:p w14:paraId="3D2A8ABB" w14:textId="77777777" w:rsidR="007D4C8A" w:rsidRPr="006E207E" w:rsidRDefault="007D4C8A" w:rsidP="006E207E"/>
        </w:tc>
        <w:tc>
          <w:tcPr>
            <w:tcW w:w="1400" w:type="dxa"/>
          </w:tcPr>
          <w:p w14:paraId="2418FEDA" w14:textId="77777777" w:rsidR="007D4C8A" w:rsidRPr="006E207E" w:rsidRDefault="007D4C8A" w:rsidP="006E207E">
            <w:r w:rsidRPr="006E207E">
              <w:t>Enslige Pr. år</w:t>
            </w:r>
          </w:p>
        </w:tc>
        <w:tc>
          <w:tcPr>
            <w:tcW w:w="1400" w:type="dxa"/>
          </w:tcPr>
          <w:p w14:paraId="6DF5BFA5" w14:textId="77777777" w:rsidR="007D4C8A" w:rsidRPr="006E207E" w:rsidRDefault="007D4C8A" w:rsidP="006E207E">
            <w:r w:rsidRPr="006E207E">
              <w:t>Ektepar Pr. år</w:t>
            </w:r>
          </w:p>
        </w:tc>
        <w:tc>
          <w:tcPr>
            <w:tcW w:w="1400" w:type="dxa"/>
          </w:tcPr>
          <w:p w14:paraId="07C5FD9A" w14:textId="77777777" w:rsidR="007D4C8A" w:rsidRPr="006E207E" w:rsidRDefault="007D4C8A" w:rsidP="006E207E">
            <w:r w:rsidRPr="006E207E">
              <w:t>Enslige Pr. år</w:t>
            </w:r>
          </w:p>
        </w:tc>
        <w:tc>
          <w:tcPr>
            <w:tcW w:w="1400" w:type="dxa"/>
          </w:tcPr>
          <w:p w14:paraId="519EBCB5" w14:textId="77777777" w:rsidR="007D4C8A" w:rsidRPr="006E207E" w:rsidRDefault="007D4C8A" w:rsidP="006E207E">
            <w:r w:rsidRPr="006E207E">
              <w:t>Ektepar Pr. år</w:t>
            </w:r>
          </w:p>
        </w:tc>
        <w:tc>
          <w:tcPr>
            <w:tcW w:w="1400" w:type="dxa"/>
          </w:tcPr>
          <w:p w14:paraId="51BA5BB2" w14:textId="77777777" w:rsidR="007D4C8A" w:rsidRPr="006E207E" w:rsidRDefault="007D4C8A" w:rsidP="006E207E">
            <w:r w:rsidRPr="006E207E">
              <w:t>Enslige unge uføre Pr. år</w:t>
            </w:r>
          </w:p>
        </w:tc>
      </w:tr>
      <w:tr w:rsidR="007D4C8A" w:rsidRPr="006E207E" w14:paraId="326E6EBF" w14:textId="77777777" w:rsidTr="006E207E">
        <w:trPr>
          <w:trHeight w:val="380"/>
        </w:trPr>
        <w:tc>
          <w:tcPr>
            <w:tcW w:w="2480" w:type="dxa"/>
          </w:tcPr>
          <w:p w14:paraId="7E026EF6" w14:textId="77777777" w:rsidR="007D4C8A" w:rsidRPr="006E207E" w:rsidRDefault="007D4C8A" w:rsidP="006E207E">
            <w:r w:rsidRPr="006E207E">
              <w:t xml:space="preserve">1.05.92–30.04.93 </w:t>
            </w:r>
          </w:p>
        </w:tc>
        <w:tc>
          <w:tcPr>
            <w:tcW w:w="1400" w:type="dxa"/>
          </w:tcPr>
          <w:p w14:paraId="3E67C363" w14:textId="77777777" w:rsidR="007D4C8A" w:rsidRPr="006E207E" w:rsidRDefault="007D4C8A" w:rsidP="006E207E">
            <w:r w:rsidRPr="006E207E">
              <w:t>58</w:t>
            </w:r>
            <w:r w:rsidRPr="006E207E">
              <w:rPr>
                <w:rFonts w:ascii="Cambria" w:hAnsi="Cambria" w:cs="Cambria"/>
              </w:rPr>
              <w:t> </w:t>
            </w:r>
            <w:r w:rsidRPr="006E207E">
              <w:t>583</w:t>
            </w:r>
          </w:p>
        </w:tc>
        <w:tc>
          <w:tcPr>
            <w:tcW w:w="1400" w:type="dxa"/>
          </w:tcPr>
          <w:p w14:paraId="2DBF75B9" w14:textId="77777777" w:rsidR="007D4C8A" w:rsidRPr="006E207E" w:rsidRDefault="007D4C8A" w:rsidP="006E207E">
            <w:r w:rsidRPr="006E207E">
              <w:t>94</w:t>
            </w:r>
            <w:r w:rsidRPr="006E207E">
              <w:rPr>
                <w:rFonts w:ascii="Cambria" w:hAnsi="Cambria" w:cs="Cambria"/>
              </w:rPr>
              <w:t> </w:t>
            </w:r>
            <w:r w:rsidRPr="006E207E">
              <w:t>752</w:t>
            </w:r>
          </w:p>
        </w:tc>
        <w:tc>
          <w:tcPr>
            <w:tcW w:w="1400" w:type="dxa"/>
          </w:tcPr>
          <w:p w14:paraId="2513FBFF" w14:textId="77777777" w:rsidR="007D4C8A" w:rsidRPr="006E207E" w:rsidRDefault="007D4C8A" w:rsidP="006E207E">
            <w:r w:rsidRPr="006E207E">
              <w:t>58</w:t>
            </w:r>
            <w:r w:rsidRPr="006E207E">
              <w:rPr>
                <w:rFonts w:ascii="Cambria" w:hAnsi="Cambria" w:cs="Cambria"/>
              </w:rPr>
              <w:t> </w:t>
            </w:r>
            <w:r w:rsidRPr="006E207E">
              <w:t>583</w:t>
            </w:r>
          </w:p>
        </w:tc>
        <w:tc>
          <w:tcPr>
            <w:tcW w:w="1400" w:type="dxa"/>
          </w:tcPr>
          <w:p w14:paraId="0AB72B8C" w14:textId="77777777" w:rsidR="007D4C8A" w:rsidRPr="006E207E" w:rsidRDefault="007D4C8A" w:rsidP="006E207E">
            <w:r w:rsidRPr="006E207E">
              <w:t>94</w:t>
            </w:r>
            <w:r w:rsidRPr="006E207E">
              <w:rPr>
                <w:rFonts w:ascii="Cambria" w:hAnsi="Cambria" w:cs="Cambria"/>
              </w:rPr>
              <w:t> </w:t>
            </w:r>
            <w:r w:rsidRPr="006E207E">
              <w:t>752</w:t>
            </w:r>
          </w:p>
        </w:tc>
        <w:tc>
          <w:tcPr>
            <w:tcW w:w="1400" w:type="dxa"/>
          </w:tcPr>
          <w:p w14:paraId="300E5F65" w14:textId="77777777" w:rsidR="007D4C8A" w:rsidRPr="006E207E" w:rsidRDefault="007D4C8A" w:rsidP="006E207E">
            <w:r w:rsidRPr="006E207E">
              <w:t>87</w:t>
            </w:r>
            <w:r w:rsidRPr="006E207E">
              <w:rPr>
                <w:rFonts w:ascii="Cambria" w:hAnsi="Cambria" w:cs="Cambria"/>
              </w:rPr>
              <w:t> </w:t>
            </w:r>
            <w:r w:rsidRPr="006E207E">
              <w:t>096</w:t>
            </w:r>
          </w:p>
        </w:tc>
      </w:tr>
      <w:tr w:rsidR="007D4C8A" w:rsidRPr="006E207E" w14:paraId="74A44CC9" w14:textId="77777777" w:rsidTr="006E207E">
        <w:trPr>
          <w:trHeight w:val="380"/>
        </w:trPr>
        <w:tc>
          <w:tcPr>
            <w:tcW w:w="2480" w:type="dxa"/>
          </w:tcPr>
          <w:p w14:paraId="519B730C" w14:textId="77777777" w:rsidR="007D4C8A" w:rsidRPr="006E207E" w:rsidRDefault="007D4C8A" w:rsidP="006E207E">
            <w:r w:rsidRPr="006E207E">
              <w:t xml:space="preserve">1.05.93–31.12.93 </w:t>
            </w:r>
          </w:p>
        </w:tc>
        <w:tc>
          <w:tcPr>
            <w:tcW w:w="1400" w:type="dxa"/>
          </w:tcPr>
          <w:p w14:paraId="53996F25" w14:textId="77777777" w:rsidR="007D4C8A" w:rsidRPr="006E207E" w:rsidRDefault="007D4C8A" w:rsidP="006E207E">
            <w:r w:rsidRPr="006E207E">
              <w:t>59</w:t>
            </w:r>
            <w:r w:rsidRPr="006E207E">
              <w:rPr>
                <w:rFonts w:ascii="Cambria" w:hAnsi="Cambria" w:cs="Cambria"/>
              </w:rPr>
              <w:t> </w:t>
            </w:r>
            <w:r w:rsidRPr="006E207E">
              <w:t>868</w:t>
            </w:r>
          </w:p>
        </w:tc>
        <w:tc>
          <w:tcPr>
            <w:tcW w:w="1400" w:type="dxa"/>
          </w:tcPr>
          <w:p w14:paraId="4049CBD6" w14:textId="77777777" w:rsidR="007D4C8A" w:rsidRPr="006E207E" w:rsidRDefault="007D4C8A" w:rsidP="006E207E">
            <w:r w:rsidRPr="006E207E">
              <w:t>96</w:t>
            </w:r>
            <w:r w:rsidRPr="006E207E">
              <w:rPr>
                <w:rFonts w:ascii="Cambria" w:hAnsi="Cambria" w:cs="Cambria"/>
              </w:rPr>
              <w:t> </w:t>
            </w:r>
            <w:r w:rsidRPr="006E207E">
              <w:t>816</w:t>
            </w:r>
          </w:p>
        </w:tc>
        <w:tc>
          <w:tcPr>
            <w:tcW w:w="1400" w:type="dxa"/>
          </w:tcPr>
          <w:p w14:paraId="6A1DB212" w14:textId="77777777" w:rsidR="007D4C8A" w:rsidRPr="006E207E" w:rsidRDefault="007D4C8A" w:rsidP="006E207E">
            <w:r w:rsidRPr="006E207E">
              <w:t>59</w:t>
            </w:r>
            <w:r w:rsidRPr="006E207E">
              <w:rPr>
                <w:rFonts w:ascii="Cambria" w:hAnsi="Cambria" w:cs="Cambria"/>
              </w:rPr>
              <w:t> </w:t>
            </w:r>
            <w:r w:rsidRPr="006E207E">
              <w:t>868</w:t>
            </w:r>
          </w:p>
        </w:tc>
        <w:tc>
          <w:tcPr>
            <w:tcW w:w="1400" w:type="dxa"/>
          </w:tcPr>
          <w:p w14:paraId="10455ADF" w14:textId="77777777" w:rsidR="007D4C8A" w:rsidRPr="006E207E" w:rsidRDefault="007D4C8A" w:rsidP="006E207E">
            <w:r w:rsidRPr="006E207E">
              <w:t>96</w:t>
            </w:r>
            <w:r w:rsidRPr="006E207E">
              <w:rPr>
                <w:rFonts w:ascii="Cambria" w:hAnsi="Cambria" w:cs="Cambria"/>
              </w:rPr>
              <w:t> </w:t>
            </w:r>
            <w:r w:rsidRPr="006E207E">
              <w:t>816</w:t>
            </w:r>
          </w:p>
        </w:tc>
        <w:tc>
          <w:tcPr>
            <w:tcW w:w="1400" w:type="dxa"/>
          </w:tcPr>
          <w:p w14:paraId="4FBBD9EE" w14:textId="77777777" w:rsidR="007D4C8A" w:rsidRPr="006E207E" w:rsidRDefault="007D4C8A" w:rsidP="006E207E">
            <w:r w:rsidRPr="006E207E">
              <w:t>88</w:t>
            </w:r>
            <w:r w:rsidRPr="006E207E">
              <w:rPr>
                <w:rFonts w:ascii="Cambria" w:hAnsi="Cambria" w:cs="Cambria"/>
              </w:rPr>
              <w:t> </w:t>
            </w:r>
            <w:r w:rsidRPr="006E207E">
              <w:t>992</w:t>
            </w:r>
          </w:p>
        </w:tc>
      </w:tr>
      <w:tr w:rsidR="007D4C8A" w:rsidRPr="006E207E" w14:paraId="763F58DF" w14:textId="77777777" w:rsidTr="006E207E">
        <w:trPr>
          <w:trHeight w:val="380"/>
        </w:trPr>
        <w:tc>
          <w:tcPr>
            <w:tcW w:w="2480" w:type="dxa"/>
          </w:tcPr>
          <w:p w14:paraId="5E22A63E" w14:textId="77777777" w:rsidR="007D4C8A" w:rsidRPr="006E207E" w:rsidRDefault="007D4C8A" w:rsidP="006E207E">
            <w:r w:rsidRPr="006E207E">
              <w:t xml:space="preserve">1.01.94–30.04.94 </w:t>
            </w:r>
          </w:p>
        </w:tc>
        <w:tc>
          <w:tcPr>
            <w:tcW w:w="1400" w:type="dxa"/>
          </w:tcPr>
          <w:p w14:paraId="72506FAA" w14:textId="77777777" w:rsidR="007D4C8A" w:rsidRPr="006E207E" w:rsidRDefault="007D4C8A" w:rsidP="006E207E">
            <w:r w:rsidRPr="006E207E">
              <w:t>59</w:t>
            </w:r>
            <w:r w:rsidRPr="006E207E">
              <w:rPr>
                <w:rFonts w:ascii="Cambria" w:hAnsi="Cambria" w:cs="Cambria"/>
              </w:rPr>
              <w:t> </w:t>
            </w:r>
            <w:r w:rsidRPr="006E207E">
              <w:t>868</w:t>
            </w:r>
          </w:p>
        </w:tc>
        <w:tc>
          <w:tcPr>
            <w:tcW w:w="1400" w:type="dxa"/>
          </w:tcPr>
          <w:p w14:paraId="12D8B01E" w14:textId="77777777" w:rsidR="007D4C8A" w:rsidRPr="006E207E" w:rsidRDefault="007D4C8A" w:rsidP="006E207E">
            <w:r w:rsidRPr="006E207E">
              <w:t>101</w:t>
            </w:r>
            <w:r w:rsidRPr="006E207E">
              <w:rPr>
                <w:rFonts w:ascii="Cambria" w:hAnsi="Cambria" w:cs="Cambria"/>
              </w:rPr>
              <w:t> </w:t>
            </w:r>
            <w:r w:rsidRPr="006E207E">
              <w:t>088</w:t>
            </w:r>
            <w:r w:rsidRPr="006E207E">
              <w:rPr>
                <w:rStyle w:val="skrift-hevet"/>
              </w:rPr>
              <w:t>1</w:t>
            </w:r>
          </w:p>
        </w:tc>
        <w:tc>
          <w:tcPr>
            <w:tcW w:w="1400" w:type="dxa"/>
          </w:tcPr>
          <w:p w14:paraId="1DE91CFB" w14:textId="77777777" w:rsidR="007D4C8A" w:rsidRPr="006E207E" w:rsidRDefault="007D4C8A" w:rsidP="006E207E">
            <w:r w:rsidRPr="006E207E">
              <w:t>59</w:t>
            </w:r>
            <w:r w:rsidRPr="006E207E">
              <w:rPr>
                <w:rFonts w:ascii="Cambria" w:hAnsi="Cambria" w:cs="Cambria"/>
              </w:rPr>
              <w:t> </w:t>
            </w:r>
            <w:r w:rsidRPr="006E207E">
              <w:t>868</w:t>
            </w:r>
          </w:p>
        </w:tc>
        <w:tc>
          <w:tcPr>
            <w:tcW w:w="1400" w:type="dxa"/>
          </w:tcPr>
          <w:p w14:paraId="130997DD" w14:textId="77777777" w:rsidR="007D4C8A" w:rsidRPr="006E207E" w:rsidRDefault="007D4C8A" w:rsidP="006E207E">
            <w:r w:rsidRPr="006E207E">
              <w:t>101</w:t>
            </w:r>
            <w:r w:rsidRPr="006E207E">
              <w:rPr>
                <w:rFonts w:ascii="Cambria" w:hAnsi="Cambria" w:cs="Cambria"/>
              </w:rPr>
              <w:t> </w:t>
            </w:r>
            <w:r w:rsidRPr="006E207E">
              <w:t>088</w:t>
            </w:r>
            <w:r w:rsidRPr="006E207E">
              <w:rPr>
                <w:rStyle w:val="skrift-hevet"/>
              </w:rPr>
              <w:t>1</w:t>
            </w:r>
          </w:p>
        </w:tc>
        <w:tc>
          <w:tcPr>
            <w:tcW w:w="1400" w:type="dxa"/>
          </w:tcPr>
          <w:p w14:paraId="7213A21E" w14:textId="77777777" w:rsidR="007D4C8A" w:rsidRPr="006E207E" w:rsidRDefault="007D4C8A" w:rsidP="006E207E">
            <w:r w:rsidRPr="006E207E">
              <w:t>88</w:t>
            </w:r>
            <w:r w:rsidRPr="006E207E">
              <w:rPr>
                <w:rFonts w:ascii="Cambria" w:hAnsi="Cambria" w:cs="Cambria"/>
              </w:rPr>
              <w:t> </w:t>
            </w:r>
            <w:r w:rsidRPr="006E207E">
              <w:t>991</w:t>
            </w:r>
          </w:p>
        </w:tc>
      </w:tr>
      <w:tr w:rsidR="007D4C8A" w:rsidRPr="006E207E" w14:paraId="3E79960C" w14:textId="77777777" w:rsidTr="006E207E">
        <w:trPr>
          <w:trHeight w:val="380"/>
        </w:trPr>
        <w:tc>
          <w:tcPr>
            <w:tcW w:w="2480" w:type="dxa"/>
          </w:tcPr>
          <w:p w14:paraId="77416C81" w14:textId="77777777" w:rsidR="007D4C8A" w:rsidRPr="006E207E" w:rsidRDefault="007D4C8A" w:rsidP="006E207E">
            <w:r w:rsidRPr="006E207E">
              <w:t xml:space="preserve">1.05.94–31.12.94 </w:t>
            </w:r>
          </w:p>
        </w:tc>
        <w:tc>
          <w:tcPr>
            <w:tcW w:w="1400" w:type="dxa"/>
          </w:tcPr>
          <w:p w14:paraId="23EC76B1" w14:textId="77777777" w:rsidR="007D4C8A" w:rsidRPr="006E207E" w:rsidRDefault="007D4C8A" w:rsidP="006E207E">
            <w:r w:rsidRPr="006E207E">
              <w:t>61</w:t>
            </w:r>
            <w:r w:rsidRPr="006E207E">
              <w:rPr>
                <w:rFonts w:ascii="Cambria" w:hAnsi="Cambria" w:cs="Cambria"/>
              </w:rPr>
              <w:t> </w:t>
            </w:r>
            <w:r w:rsidRPr="006E207E">
              <w:t>116</w:t>
            </w:r>
          </w:p>
        </w:tc>
        <w:tc>
          <w:tcPr>
            <w:tcW w:w="1400" w:type="dxa"/>
          </w:tcPr>
          <w:p w14:paraId="41923872" w14:textId="77777777" w:rsidR="007D4C8A" w:rsidRPr="006E207E" w:rsidRDefault="007D4C8A" w:rsidP="006E207E">
            <w:r w:rsidRPr="006E207E">
              <w:t>103</w:t>
            </w:r>
            <w:r w:rsidRPr="006E207E">
              <w:rPr>
                <w:rFonts w:ascii="Cambria" w:hAnsi="Cambria" w:cs="Cambria"/>
              </w:rPr>
              <w:t> </w:t>
            </w:r>
            <w:r w:rsidRPr="006E207E">
              <w:t>200</w:t>
            </w:r>
          </w:p>
        </w:tc>
        <w:tc>
          <w:tcPr>
            <w:tcW w:w="1400" w:type="dxa"/>
          </w:tcPr>
          <w:p w14:paraId="218C4695" w14:textId="77777777" w:rsidR="007D4C8A" w:rsidRPr="006E207E" w:rsidRDefault="007D4C8A" w:rsidP="006E207E">
            <w:r w:rsidRPr="006E207E">
              <w:t>61</w:t>
            </w:r>
            <w:r w:rsidRPr="006E207E">
              <w:rPr>
                <w:rFonts w:ascii="Cambria" w:hAnsi="Cambria" w:cs="Cambria"/>
              </w:rPr>
              <w:t> </w:t>
            </w:r>
            <w:r w:rsidRPr="006E207E">
              <w:t>116</w:t>
            </w:r>
          </w:p>
        </w:tc>
        <w:tc>
          <w:tcPr>
            <w:tcW w:w="1400" w:type="dxa"/>
          </w:tcPr>
          <w:p w14:paraId="1D7C7B74" w14:textId="77777777" w:rsidR="007D4C8A" w:rsidRPr="006E207E" w:rsidRDefault="007D4C8A" w:rsidP="006E207E">
            <w:r w:rsidRPr="006E207E">
              <w:t>103</w:t>
            </w:r>
            <w:r w:rsidRPr="006E207E">
              <w:rPr>
                <w:rFonts w:ascii="Cambria" w:hAnsi="Cambria" w:cs="Cambria"/>
              </w:rPr>
              <w:t> </w:t>
            </w:r>
            <w:r w:rsidRPr="006E207E">
              <w:t>200</w:t>
            </w:r>
          </w:p>
        </w:tc>
        <w:tc>
          <w:tcPr>
            <w:tcW w:w="1400" w:type="dxa"/>
          </w:tcPr>
          <w:p w14:paraId="4B98C2E5" w14:textId="77777777" w:rsidR="007D4C8A" w:rsidRPr="006E207E" w:rsidRDefault="007D4C8A" w:rsidP="006E207E">
            <w:r w:rsidRPr="006E207E">
              <w:t>90</w:t>
            </w:r>
            <w:r w:rsidRPr="006E207E">
              <w:rPr>
                <w:rFonts w:ascii="Cambria" w:hAnsi="Cambria" w:cs="Cambria"/>
              </w:rPr>
              <w:t> </w:t>
            </w:r>
            <w:r w:rsidRPr="006E207E">
              <w:t>852</w:t>
            </w:r>
          </w:p>
        </w:tc>
      </w:tr>
      <w:tr w:rsidR="007D4C8A" w:rsidRPr="006E207E" w14:paraId="2B991671" w14:textId="77777777" w:rsidTr="006E207E">
        <w:trPr>
          <w:trHeight w:val="380"/>
        </w:trPr>
        <w:tc>
          <w:tcPr>
            <w:tcW w:w="2480" w:type="dxa"/>
          </w:tcPr>
          <w:p w14:paraId="597E0F71" w14:textId="77777777" w:rsidR="007D4C8A" w:rsidRPr="006E207E" w:rsidRDefault="007D4C8A" w:rsidP="006E207E">
            <w:r w:rsidRPr="006E207E">
              <w:t>1.01.95–30.04.95</w:t>
            </w:r>
            <w:r w:rsidRPr="006E207E">
              <w:rPr>
                <w:rStyle w:val="skrift-hevet"/>
              </w:rPr>
              <w:t>2</w:t>
            </w:r>
          </w:p>
        </w:tc>
        <w:tc>
          <w:tcPr>
            <w:tcW w:w="1400" w:type="dxa"/>
          </w:tcPr>
          <w:p w14:paraId="54234E06" w14:textId="77777777" w:rsidR="007D4C8A" w:rsidRPr="006E207E" w:rsidRDefault="007D4C8A" w:rsidP="006E207E">
            <w:r w:rsidRPr="006E207E">
              <w:t>61</w:t>
            </w:r>
            <w:r w:rsidRPr="006E207E">
              <w:rPr>
                <w:rFonts w:ascii="Cambria" w:hAnsi="Cambria" w:cs="Cambria"/>
              </w:rPr>
              <w:t> </w:t>
            </w:r>
            <w:r w:rsidRPr="006E207E">
              <w:t>512</w:t>
            </w:r>
          </w:p>
        </w:tc>
        <w:tc>
          <w:tcPr>
            <w:tcW w:w="1400" w:type="dxa"/>
          </w:tcPr>
          <w:p w14:paraId="69750C33" w14:textId="77777777" w:rsidR="007D4C8A" w:rsidRPr="006E207E" w:rsidRDefault="007D4C8A" w:rsidP="006E207E">
            <w:r w:rsidRPr="006E207E">
              <w:t>103</w:t>
            </w:r>
            <w:r w:rsidRPr="006E207E">
              <w:rPr>
                <w:rFonts w:ascii="Cambria" w:hAnsi="Cambria" w:cs="Cambria"/>
              </w:rPr>
              <w:t> </w:t>
            </w:r>
            <w:r w:rsidRPr="006E207E">
              <w:t>992</w:t>
            </w:r>
          </w:p>
        </w:tc>
        <w:tc>
          <w:tcPr>
            <w:tcW w:w="1400" w:type="dxa"/>
          </w:tcPr>
          <w:p w14:paraId="4A62006E" w14:textId="77777777" w:rsidR="007D4C8A" w:rsidRPr="006E207E" w:rsidRDefault="007D4C8A" w:rsidP="006E207E">
            <w:r w:rsidRPr="006E207E">
              <w:t>61</w:t>
            </w:r>
            <w:r w:rsidRPr="006E207E">
              <w:rPr>
                <w:rFonts w:ascii="Cambria" w:hAnsi="Cambria" w:cs="Cambria"/>
              </w:rPr>
              <w:t> </w:t>
            </w:r>
            <w:r w:rsidRPr="006E207E">
              <w:t>512</w:t>
            </w:r>
          </w:p>
        </w:tc>
        <w:tc>
          <w:tcPr>
            <w:tcW w:w="1400" w:type="dxa"/>
          </w:tcPr>
          <w:p w14:paraId="2CB75820" w14:textId="77777777" w:rsidR="007D4C8A" w:rsidRPr="006E207E" w:rsidRDefault="007D4C8A" w:rsidP="006E207E">
            <w:r w:rsidRPr="006E207E">
              <w:t>103</w:t>
            </w:r>
            <w:r w:rsidRPr="006E207E">
              <w:rPr>
                <w:rFonts w:ascii="Cambria" w:hAnsi="Cambria" w:cs="Cambria"/>
              </w:rPr>
              <w:t> </w:t>
            </w:r>
            <w:r w:rsidRPr="006E207E">
              <w:t>992</w:t>
            </w:r>
          </w:p>
        </w:tc>
        <w:tc>
          <w:tcPr>
            <w:tcW w:w="1400" w:type="dxa"/>
          </w:tcPr>
          <w:p w14:paraId="10BC8723" w14:textId="77777777" w:rsidR="007D4C8A" w:rsidRPr="006E207E" w:rsidRDefault="007D4C8A" w:rsidP="006E207E">
            <w:r w:rsidRPr="006E207E">
              <w:t>90</w:t>
            </w:r>
            <w:r w:rsidRPr="006E207E">
              <w:rPr>
                <w:rFonts w:ascii="Cambria" w:hAnsi="Cambria" w:cs="Cambria"/>
              </w:rPr>
              <w:t> </w:t>
            </w:r>
            <w:r w:rsidRPr="006E207E">
              <w:t>852</w:t>
            </w:r>
          </w:p>
        </w:tc>
      </w:tr>
      <w:tr w:rsidR="007D4C8A" w:rsidRPr="006E207E" w14:paraId="64C1B4A9" w14:textId="77777777" w:rsidTr="006E207E">
        <w:trPr>
          <w:trHeight w:val="380"/>
        </w:trPr>
        <w:tc>
          <w:tcPr>
            <w:tcW w:w="2480" w:type="dxa"/>
          </w:tcPr>
          <w:p w14:paraId="2AFEC6E4" w14:textId="77777777" w:rsidR="007D4C8A" w:rsidRPr="006E207E" w:rsidRDefault="007D4C8A" w:rsidP="006E207E">
            <w:r w:rsidRPr="006E207E">
              <w:t xml:space="preserve">1.05.95–30.04.96 </w:t>
            </w:r>
          </w:p>
        </w:tc>
        <w:tc>
          <w:tcPr>
            <w:tcW w:w="1400" w:type="dxa"/>
          </w:tcPr>
          <w:p w14:paraId="0B20EA81" w14:textId="77777777" w:rsidR="007D4C8A" w:rsidRPr="006E207E" w:rsidRDefault="007D4C8A" w:rsidP="006E207E">
            <w:r w:rsidRPr="006E207E">
              <w:t>63</w:t>
            </w:r>
            <w:r w:rsidRPr="006E207E">
              <w:rPr>
                <w:rFonts w:ascii="Cambria" w:hAnsi="Cambria" w:cs="Cambria"/>
              </w:rPr>
              <w:t> </w:t>
            </w:r>
            <w:r w:rsidRPr="006E207E">
              <w:t>372</w:t>
            </w:r>
          </w:p>
        </w:tc>
        <w:tc>
          <w:tcPr>
            <w:tcW w:w="1400" w:type="dxa"/>
          </w:tcPr>
          <w:p w14:paraId="08D109E5" w14:textId="77777777" w:rsidR="007D4C8A" w:rsidRPr="006E207E" w:rsidRDefault="007D4C8A" w:rsidP="006E207E">
            <w:r w:rsidRPr="006E207E">
              <w:t>107</w:t>
            </w:r>
            <w:r w:rsidRPr="006E207E">
              <w:rPr>
                <w:rFonts w:ascii="Cambria" w:hAnsi="Cambria" w:cs="Cambria"/>
              </w:rPr>
              <w:t> </w:t>
            </w:r>
            <w:r w:rsidRPr="006E207E">
              <w:t>136</w:t>
            </w:r>
          </w:p>
        </w:tc>
        <w:tc>
          <w:tcPr>
            <w:tcW w:w="1400" w:type="dxa"/>
          </w:tcPr>
          <w:p w14:paraId="56753E0D" w14:textId="77777777" w:rsidR="007D4C8A" w:rsidRPr="006E207E" w:rsidRDefault="007D4C8A" w:rsidP="006E207E">
            <w:r w:rsidRPr="006E207E">
              <w:t>63</w:t>
            </w:r>
            <w:r w:rsidRPr="006E207E">
              <w:rPr>
                <w:rFonts w:ascii="Cambria" w:hAnsi="Cambria" w:cs="Cambria"/>
              </w:rPr>
              <w:t> </w:t>
            </w:r>
            <w:r w:rsidRPr="006E207E">
              <w:t>372</w:t>
            </w:r>
          </w:p>
        </w:tc>
        <w:tc>
          <w:tcPr>
            <w:tcW w:w="1400" w:type="dxa"/>
          </w:tcPr>
          <w:p w14:paraId="6ADA6AD6" w14:textId="77777777" w:rsidR="007D4C8A" w:rsidRPr="006E207E" w:rsidRDefault="007D4C8A" w:rsidP="006E207E">
            <w:r w:rsidRPr="006E207E">
              <w:t>107</w:t>
            </w:r>
            <w:r w:rsidRPr="006E207E">
              <w:rPr>
                <w:rFonts w:ascii="Cambria" w:hAnsi="Cambria" w:cs="Cambria"/>
              </w:rPr>
              <w:t> </w:t>
            </w:r>
            <w:r w:rsidRPr="006E207E">
              <w:t>136</w:t>
            </w:r>
          </w:p>
        </w:tc>
        <w:tc>
          <w:tcPr>
            <w:tcW w:w="1400" w:type="dxa"/>
          </w:tcPr>
          <w:p w14:paraId="58418615" w14:textId="77777777" w:rsidR="007D4C8A" w:rsidRPr="006E207E" w:rsidRDefault="007D4C8A" w:rsidP="006E207E">
            <w:r w:rsidRPr="006E207E">
              <w:t>93</w:t>
            </w:r>
            <w:r w:rsidRPr="006E207E">
              <w:rPr>
                <w:rFonts w:ascii="Cambria" w:hAnsi="Cambria" w:cs="Cambria"/>
              </w:rPr>
              <w:t> </w:t>
            </w:r>
            <w:r w:rsidRPr="006E207E">
              <w:t>600</w:t>
            </w:r>
          </w:p>
        </w:tc>
      </w:tr>
      <w:tr w:rsidR="007D4C8A" w:rsidRPr="006E207E" w14:paraId="02E0001C" w14:textId="77777777" w:rsidTr="006E207E">
        <w:trPr>
          <w:trHeight w:val="380"/>
        </w:trPr>
        <w:tc>
          <w:tcPr>
            <w:tcW w:w="2480" w:type="dxa"/>
          </w:tcPr>
          <w:p w14:paraId="763C99D9" w14:textId="77777777" w:rsidR="007D4C8A" w:rsidRPr="006E207E" w:rsidRDefault="007D4C8A" w:rsidP="006E207E">
            <w:r w:rsidRPr="006E207E">
              <w:lastRenderedPageBreak/>
              <w:t xml:space="preserve">1.05.96–30.04.97 </w:t>
            </w:r>
          </w:p>
        </w:tc>
        <w:tc>
          <w:tcPr>
            <w:tcW w:w="1400" w:type="dxa"/>
          </w:tcPr>
          <w:p w14:paraId="0DE70D9A" w14:textId="77777777" w:rsidR="007D4C8A" w:rsidRPr="006E207E" w:rsidRDefault="007D4C8A" w:rsidP="006E207E">
            <w:r w:rsidRPr="006E207E">
              <w:t>66</w:t>
            </w:r>
            <w:r w:rsidRPr="006E207E">
              <w:rPr>
                <w:rFonts w:ascii="Cambria" w:hAnsi="Cambria" w:cs="Cambria"/>
              </w:rPr>
              <w:t> </w:t>
            </w:r>
            <w:r w:rsidRPr="006E207E">
              <w:t>240</w:t>
            </w:r>
          </w:p>
        </w:tc>
        <w:tc>
          <w:tcPr>
            <w:tcW w:w="1400" w:type="dxa"/>
          </w:tcPr>
          <w:p w14:paraId="7401727B" w14:textId="77777777" w:rsidR="007D4C8A" w:rsidRPr="006E207E" w:rsidRDefault="007D4C8A" w:rsidP="006E207E">
            <w:r w:rsidRPr="006E207E">
              <w:t>111</w:t>
            </w:r>
            <w:r w:rsidRPr="006E207E">
              <w:rPr>
                <w:rFonts w:ascii="Cambria" w:hAnsi="Cambria" w:cs="Cambria"/>
              </w:rPr>
              <w:t> </w:t>
            </w:r>
            <w:r w:rsidRPr="006E207E">
              <w:t>984</w:t>
            </w:r>
          </w:p>
        </w:tc>
        <w:tc>
          <w:tcPr>
            <w:tcW w:w="1400" w:type="dxa"/>
          </w:tcPr>
          <w:p w14:paraId="7691D8F5" w14:textId="77777777" w:rsidR="007D4C8A" w:rsidRPr="006E207E" w:rsidRDefault="007D4C8A" w:rsidP="006E207E">
            <w:r w:rsidRPr="006E207E">
              <w:t>66</w:t>
            </w:r>
            <w:r w:rsidRPr="006E207E">
              <w:rPr>
                <w:rFonts w:ascii="Cambria" w:hAnsi="Cambria" w:cs="Cambria"/>
              </w:rPr>
              <w:t> </w:t>
            </w:r>
            <w:r w:rsidRPr="006E207E">
              <w:t>240</w:t>
            </w:r>
          </w:p>
        </w:tc>
        <w:tc>
          <w:tcPr>
            <w:tcW w:w="1400" w:type="dxa"/>
          </w:tcPr>
          <w:p w14:paraId="543D2E02" w14:textId="77777777" w:rsidR="007D4C8A" w:rsidRPr="006E207E" w:rsidRDefault="007D4C8A" w:rsidP="006E207E">
            <w:r w:rsidRPr="006E207E">
              <w:t>111</w:t>
            </w:r>
            <w:r w:rsidRPr="006E207E">
              <w:rPr>
                <w:rFonts w:ascii="Cambria" w:hAnsi="Cambria" w:cs="Cambria"/>
              </w:rPr>
              <w:t> </w:t>
            </w:r>
            <w:r w:rsidRPr="006E207E">
              <w:t>984</w:t>
            </w:r>
          </w:p>
        </w:tc>
        <w:tc>
          <w:tcPr>
            <w:tcW w:w="1400" w:type="dxa"/>
          </w:tcPr>
          <w:p w14:paraId="4A1AD812" w14:textId="77777777" w:rsidR="007D4C8A" w:rsidRPr="006E207E" w:rsidRDefault="007D4C8A" w:rsidP="006E207E">
            <w:r w:rsidRPr="006E207E">
              <w:t>97</w:t>
            </w:r>
            <w:r w:rsidRPr="006E207E">
              <w:rPr>
                <w:rFonts w:ascii="Cambria" w:hAnsi="Cambria" w:cs="Cambria"/>
              </w:rPr>
              <w:t> </w:t>
            </w:r>
            <w:r w:rsidRPr="006E207E">
              <w:t>836</w:t>
            </w:r>
          </w:p>
        </w:tc>
      </w:tr>
      <w:tr w:rsidR="007D4C8A" w:rsidRPr="006E207E" w14:paraId="2D8F3E07" w14:textId="77777777" w:rsidTr="006E207E">
        <w:trPr>
          <w:trHeight w:val="380"/>
        </w:trPr>
        <w:tc>
          <w:tcPr>
            <w:tcW w:w="2480" w:type="dxa"/>
          </w:tcPr>
          <w:p w14:paraId="6670F648" w14:textId="77777777" w:rsidR="007D4C8A" w:rsidRPr="006E207E" w:rsidRDefault="007D4C8A" w:rsidP="006E207E">
            <w:r w:rsidRPr="006E207E">
              <w:t>1.05.97–30.04.98</w:t>
            </w:r>
            <w:r w:rsidRPr="006E207E">
              <w:rPr>
                <w:rStyle w:val="skrift-hevet"/>
              </w:rPr>
              <w:t>3</w:t>
            </w:r>
            <w:r w:rsidRPr="006E207E">
              <w:t xml:space="preserve"> </w:t>
            </w:r>
          </w:p>
        </w:tc>
        <w:tc>
          <w:tcPr>
            <w:tcW w:w="1400" w:type="dxa"/>
          </w:tcPr>
          <w:p w14:paraId="16A50645" w14:textId="77777777" w:rsidR="007D4C8A" w:rsidRPr="006E207E" w:rsidRDefault="007D4C8A" w:rsidP="006E207E">
            <w:r w:rsidRPr="006E207E">
              <w:t>69</w:t>
            </w:r>
            <w:r w:rsidRPr="006E207E">
              <w:rPr>
                <w:rFonts w:ascii="Cambria" w:hAnsi="Cambria" w:cs="Cambria"/>
              </w:rPr>
              <w:t> </w:t>
            </w:r>
            <w:r w:rsidRPr="006E207E">
              <w:t>360</w:t>
            </w:r>
          </w:p>
        </w:tc>
        <w:tc>
          <w:tcPr>
            <w:tcW w:w="1400" w:type="dxa"/>
          </w:tcPr>
          <w:p w14:paraId="53EE54F0" w14:textId="77777777" w:rsidR="007D4C8A" w:rsidRPr="006E207E" w:rsidRDefault="007D4C8A" w:rsidP="006E207E">
            <w:r w:rsidRPr="006E207E">
              <w:t>117</w:t>
            </w:r>
            <w:r w:rsidRPr="006E207E">
              <w:rPr>
                <w:rFonts w:ascii="Cambria" w:hAnsi="Cambria" w:cs="Cambria"/>
              </w:rPr>
              <w:t> </w:t>
            </w:r>
            <w:r w:rsidRPr="006E207E">
              <w:t>456</w:t>
            </w:r>
          </w:p>
        </w:tc>
        <w:tc>
          <w:tcPr>
            <w:tcW w:w="1400" w:type="dxa"/>
          </w:tcPr>
          <w:p w14:paraId="793D6D26" w14:textId="77777777" w:rsidR="007D4C8A" w:rsidRPr="006E207E" w:rsidRDefault="007D4C8A" w:rsidP="006E207E">
            <w:r w:rsidRPr="006E207E">
              <w:t>69</w:t>
            </w:r>
            <w:r w:rsidRPr="006E207E">
              <w:rPr>
                <w:rFonts w:ascii="Cambria" w:hAnsi="Cambria" w:cs="Cambria"/>
              </w:rPr>
              <w:t> </w:t>
            </w:r>
            <w:r w:rsidRPr="006E207E">
              <w:t>360</w:t>
            </w:r>
          </w:p>
        </w:tc>
        <w:tc>
          <w:tcPr>
            <w:tcW w:w="1400" w:type="dxa"/>
          </w:tcPr>
          <w:p w14:paraId="44915592" w14:textId="77777777" w:rsidR="007D4C8A" w:rsidRPr="006E207E" w:rsidRDefault="007D4C8A" w:rsidP="006E207E">
            <w:r w:rsidRPr="006E207E">
              <w:t>117</w:t>
            </w:r>
            <w:r w:rsidRPr="006E207E">
              <w:rPr>
                <w:rFonts w:ascii="Cambria" w:hAnsi="Cambria" w:cs="Cambria"/>
              </w:rPr>
              <w:t> </w:t>
            </w:r>
            <w:r w:rsidRPr="006E207E">
              <w:t>456</w:t>
            </w:r>
          </w:p>
        </w:tc>
        <w:tc>
          <w:tcPr>
            <w:tcW w:w="1400" w:type="dxa"/>
          </w:tcPr>
          <w:p w14:paraId="168CAB2B" w14:textId="77777777" w:rsidR="007D4C8A" w:rsidRPr="006E207E" w:rsidRDefault="007D4C8A" w:rsidP="006E207E">
            <w:r w:rsidRPr="006E207E">
              <w:t>101</w:t>
            </w:r>
            <w:r w:rsidRPr="006E207E">
              <w:rPr>
                <w:rFonts w:ascii="Cambria" w:hAnsi="Cambria" w:cs="Cambria"/>
              </w:rPr>
              <w:t> </w:t>
            </w:r>
            <w:r w:rsidRPr="006E207E">
              <w:t>412</w:t>
            </w:r>
          </w:p>
        </w:tc>
      </w:tr>
      <w:tr w:rsidR="007D4C8A" w:rsidRPr="006E207E" w14:paraId="1A3EC3B0" w14:textId="77777777" w:rsidTr="006E207E">
        <w:trPr>
          <w:trHeight w:val="380"/>
        </w:trPr>
        <w:tc>
          <w:tcPr>
            <w:tcW w:w="2480" w:type="dxa"/>
          </w:tcPr>
          <w:p w14:paraId="6B4B6F3A" w14:textId="77777777" w:rsidR="007D4C8A" w:rsidRPr="006E207E" w:rsidRDefault="007D4C8A" w:rsidP="006E207E">
            <w:r w:rsidRPr="006E207E">
              <w:t>1.05.98–30.04.99</w:t>
            </w:r>
            <w:r w:rsidRPr="006E207E">
              <w:rPr>
                <w:rStyle w:val="skrift-hevet"/>
              </w:rPr>
              <w:t>4</w:t>
            </w:r>
            <w:r w:rsidRPr="006E207E">
              <w:t xml:space="preserve"> </w:t>
            </w:r>
          </w:p>
        </w:tc>
        <w:tc>
          <w:tcPr>
            <w:tcW w:w="1400" w:type="dxa"/>
          </w:tcPr>
          <w:p w14:paraId="47F6F85C" w14:textId="77777777" w:rsidR="007D4C8A" w:rsidRPr="006E207E" w:rsidRDefault="007D4C8A" w:rsidP="006E207E">
            <w:r w:rsidRPr="006E207E">
              <w:t>81</w:t>
            </w:r>
            <w:r w:rsidRPr="006E207E">
              <w:rPr>
                <w:rFonts w:ascii="Cambria" w:hAnsi="Cambria" w:cs="Cambria"/>
              </w:rPr>
              <w:t> </w:t>
            </w:r>
            <w:r w:rsidRPr="006E207E">
              <w:t>360</w:t>
            </w:r>
          </w:p>
        </w:tc>
        <w:tc>
          <w:tcPr>
            <w:tcW w:w="1400" w:type="dxa"/>
          </w:tcPr>
          <w:p w14:paraId="68A2B7AA" w14:textId="77777777" w:rsidR="007D4C8A" w:rsidRPr="006E207E" w:rsidRDefault="007D4C8A" w:rsidP="006E207E">
            <w:r w:rsidRPr="006E207E">
              <w:t>140</w:t>
            </w:r>
            <w:r w:rsidRPr="006E207E">
              <w:rPr>
                <w:rFonts w:ascii="Cambria" w:hAnsi="Cambria" w:cs="Cambria"/>
              </w:rPr>
              <w:t> </w:t>
            </w:r>
            <w:r w:rsidRPr="006E207E">
              <w:t>040</w:t>
            </w:r>
          </w:p>
        </w:tc>
        <w:tc>
          <w:tcPr>
            <w:tcW w:w="1400" w:type="dxa"/>
          </w:tcPr>
          <w:p w14:paraId="456CD138" w14:textId="77777777" w:rsidR="007D4C8A" w:rsidRPr="006E207E" w:rsidRDefault="007D4C8A" w:rsidP="006E207E">
            <w:r w:rsidRPr="006E207E">
              <w:t>81</w:t>
            </w:r>
            <w:r w:rsidRPr="006E207E">
              <w:rPr>
                <w:rFonts w:ascii="Cambria" w:hAnsi="Cambria" w:cs="Cambria"/>
              </w:rPr>
              <w:t> </w:t>
            </w:r>
            <w:r w:rsidRPr="006E207E">
              <w:t>360</w:t>
            </w:r>
          </w:p>
        </w:tc>
        <w:tc>
          <w:tcPr>
            <w:tcW w:w="1400" w:type="dxa"/>
          </w:tcPr>
          <w:p w14:paraId="7AA330B9" w14:textId="77777777" w:rsidR="007D4C8A" w:rsidRPr="006E207E" w:rsidRDefault="007D4C8A" w:rsidP="006E207E">
            <w:r w:rsidRPr="006E207E">
              <w:t>140</w:t>
            </w:r>
            <w:r w:rsidRPr="006E207E">
              <w:rPr>
                <w:rFonts w:ascii="Cambria" w:hAnsi="Cambria" w:cs="Cambria"/>
              </w:rPr>
              <w:t> </w:t>
            </w:r>
            <w:r w:rsidRPr="006E207E">
              <w:t>040</w:t>
            </w:r>
          </w:p>
        </w:tc>
        <w:tc>
          <w:tcPr>
            <w:tcW w:w="1400" w:type="dxa"/>
          </w:tcPr>
          <w:p w14:paraId="6191322D" w14:textId="77777777" w:rsidR="007D4C8A" w:rsidRPr="006E207E" w:rsidRDefault="007D4C8A" w:rsidP="006E207E">
            <w:r w:rsidRPr="006E207E">
              <w:t>108</w:t>
            </w:r>
            <w:r w:rsidRPr="006E207E">
              <w:rPr>
                <w:rFonts w:ascii="Cambria" w:hAnsi="Cambria" w:cs="Cambria"/>
              </w:rPr>
              <w:t> </w:t>
            </w:r>
            <w:r w:rsidRPr="006E207E">
              <w:t>252</w:t>
            </w:r>
          </w:p>
        </w:tc>
      </w:tr>
      <w:tr w:rsidR="007D4C8A" w:rsidRPr="006E207E" w14:paraId="0ADD452E" w14:textId="77777777" w:rsidTr="006E207E">
        <w:trPr>
          <w:trHeight w:val="380"/>
        </w:trPr>
        <w:tc>
          <w:tcPr>
            <w:tcW w:w="2480" w:type="dxa"/>
          </w:tcPr>
          <w:p w14:paraId="74E5FA85" w14:textId="77777777" w:rsidR="007D4C8A" w:rsidRPr="006E207E" w:rsidRDefault="007D4C8A" w:rsidP="006E207E">
            <w:r w:rsidRPr="006E207E">
              <w:t xml:space="preserve">1.05.99–30.04.00 </w:t>
            </w:r>
          </w:p>
        </w:tc>
        <w:tc>
          <w:tcPr>
            <w:tcW w:w="1400" w:type="dxa"/>
          </w:tcPr>
          <w:p w14:paraId="35C8BA60" w14:textId="77777777" w:rsidR="007D4C8A" w:rsidRPr="006E207E" w:rsidRDefault="007D4C8A" w:rsidP="006E207E">
            <w:r w:rsidRPr="006E207E">
              <w:t>84</w:t>
            </w:r>
            <w:r w:rsidRPr="006E207E">
              <w:rPr>
                <w:rFonts w:ascii="Cambria" w:hAnsi="Cambria" w:cs="Cambria"/>
              </w:rPr>
              <w:t> </w:t>
            </w:r>
            <w:r w:rsidRPr="006E207E">
              <w:t>204</w:t>
            </w:r>
          </w:p>
        </w:tc>
        <w:tc>
          <w:tcPr>
            <w:tcW w:w="1400" w:type="dxa"/>
          </w:tcPr>
          <w:p w14:paraId="70A2CAAA" w14:textId="77777777" w:rsidR="007D4C8A" w:rsidRPr="006E207E" w:rsidRDefault="007D4C8A" w:rsidP="006E207E">
            <w:r w:rsidRPr="006E207E">
              <w:t>144</w:t>
            </w:r>
            <w:r w:rsidRPr="006E207E">
              <w:rPr>
                <w:rFonts w:ascii="Cambria" w:hAnsi="Cambria" w:cs="Cambria"/>
              </w:rPr>
              <w:t> </w:t>
            </w:r>
            <w:r w:rsidRPr="006E207E">
              <w:t>912</w:t>
            </w:r>
          </w:p>
        </w:tc>
        <w:tc>
          <w:tcPr>
            <w:tcW w:w="1400" w:type="dxa"/>
          </w:tcPr>
          <w:p w14:paraId="3045DB23" w14:textId="77777777" w:rsidR="007D4C8A" w:rsidRPr="006E207E" w:rsidRDefault="007D4C8A" w:rsidP="006E207E">
            <w:r w:rsidRPr="006E207E">
              <w:t>84</w:t>
            </w:r>
            <w:r w:rsidRPr="006E207E">
              <w:rPr>
                <w:rFonts w:ascii="Cambria" w:hAnsi="Cambria" w:cs="Cambria"/>
              </w:rPr>
              <w:t> </w:t>
            </w:r>
            <w:r w:rsidRPr="006E207E">
              <w:t>204</w:t>
            </w:r>
          </w:p>
        </w:tc>
        <w:tc>
          <w:tcPr>
            <w:tcW w:w="1400" w:type="dxa"/>
          </w:tcPr>
          <w:p w14:paraId="02F49F77" w14:textId="77777777" w:rsidR="007D4C8A" w:rsidRPr="006E207E" w:rsidRDefault="007D4C8A" w:rsidP="006E207E">
            <w:r w:rsidRPr="006E207E">
              <w:t>144</w:t>
            </w:r>
            <w:r w:rsidRPr="006E207E">
              <w:rPr>
                <w:rFonts w:ascii="Cambria" w:hAnsi="Cambria" w:cs="Cambria"/>
              </w:rPr>
              <w:t> </w:t>
            </w:r>
            <w:r w:rsidRPr="006E207E">
              <w:t>912</w:t>
            </w:r>
          </w:p>
        </w:tc>
        <w:tc>
          <w:tcPr>
            <w:tcW w:w="1400" w:type="dxa"/>
          </w:tcPr>
          <w:p w14:paraId="7D965239" w14:textId="77777777" w:rsidR="007D4C8A" w:rsidRPr="006E207E" w:rsidRDefault="007D4C8A" w:rsidP="006E207E">
            <w:r w:rsidRPr="006E207E">
              <w:t>112</w:t>
            </w:r>
            <w:r w:rsidRPr="006E207E">
              <w:rPr>
                <w:rFonts w:ascii="Cambria" w:hAnsi="Cambria" w:cs="Cambria"/>
              </w:rPr>
              <w:t> </w:t>
            </w:r>
            <w:r w:rsidRPr="006E207E">
              <w:t>032</w:t>
            </w:r>
          </w:p>
        </w:tc>
      </w:tr>
      <w:tr w:rsidR="007D4C8A" w:rsidRPr="006E207E" w14:paraId="57D580F5" w14:textId="77777777" w:rsidTr="006E207E">
        <w:trPr>
          <w:trHeight w:val="380"/>
        </w:trPr>
        <w:tc>
          <w:tcPr>
            <w:tcW w:w="2480" w:type="dxa"/>
          </w:tcPr>
          <w:p w14:paraId="65B3B27A" w14:textId="77777777" w:rsidR="007D4C8A" w:rsidRPr="006E207E" w:rsidRDefault="007D4C8A" w:rsidP="006E207E">
            <w:r w:rsidRPr="006E207E">
              <w:t xml:space="preserve">1.05.00–30.04.01 </w:t>
            </w:r>
          </w:p>
        </w:tc>
        <w:tc>
          <w:tcPr>
            <w:tcW w:w="1400" w:type="dxa"/>
          </w:tcPr>
          <w:p w14:paraId="39D2D813" w14:textId="77777777" w:rsidR="007D4C8A" w:rsidRPr="006E207E" w:rsidRDefault="007D4C8A" w:rsidP="006E207E">
            <w:r w:rsidRPr="006E207E">
              <w:t>88</w:t>
            </w:r>
            <w:r w:rsidRPr="006E207E">
              <w:rPr>
                <w:rFonts w:ascii="Cambria" w:hAnsi="Cambria" w:cs="Cambria"/>
              </w:rPr>
              <w:t> </w:t>
            </w:r>
            <w:r w:rsidRPr="006E207E">
              <w:t>032</w:t>
            </w:r>
          </w:p>
        </w:tc>
        <w:tc>
          <w:tcPr>
            <w:tcW w:w="1400" w:type="dxa"/>
          </w:tcPr>
          <w:p w14:paraId="68B81E00" w14:textId="77777777" w:rsidR="007D4C8A" w:rsidRPr="006E207E" w:rsidRDefault="007D4C8A" w:rsidP="006E207E">
            <w:r w:rsidRPr="006E207E">
              <w:t>151</w:t>
            </w:r>
            <w:r w:rsidRPr="006E207E">
              <w:rPr>
                <w:rFonts w:ascii="Cambria" w:hAnsi="Cambria" w:cs="Cambria"/>
              </w:rPr>
              <w:t> </w:t>
            </w:r>
            <w:r w:rsidRPr="006E207E">
              <w:t>512</w:t>
            </w:r>
          </w:p>
        </w:tc>
        <w:tc>
          <w:tcPr>
            <w:tcW w:w="1400" w:type="dxa"/>
          </w:tcPr>
          <w:p w14:paraId="7A63E2AD" w14:textId="77777777" w:rsidR="007D4C8A" w:rsidRPr="006E207E" w:rsidRDefault="007D4C8A" w:rsidP="006E207E">
            <w:r w:rsidRPr="006E207E">
              <w:t>88</w:t>
            </w:r>
            <w:r w:rsidRPr="006E207E">
              <w:rPr>
                <w:rFonts w:ascii="Cambria" w:hAnsi="Cambria" w:cs="Cambria"/>
              </w:rPr>
              <w:t> </w:t>
            </w:r>
            <w:r w:rsidRPr="006E207E">
              <w:t>032</w:t>
            </w:r>
          </w:p>
        </w:tc>
        <w:tc>
          <w:tcPr>
            <w:tcW w:w="1400" w:type="dxa"/>
          </w:tcPr>
          <w:p w14:paraId="64FC10A4" w14:textId="77777777" w:rsidR="007D4C8A" w:rsidRPr="006E207E" w:rsidRDefault="007D4C8A" w:rsidP="006E207E">
            <w:r w:rsidRPr="006E207E">
              <w:t>151</w:t>
            </w:r>
            <w:r w:rsidRPr="006E207E">
              <w:rPr>
                <w:rFonts w:ascii="Cambria" w:hAnsi="Cambria" w:cs="Cambria"/>
              </w:rPr>
              <w:t> </w:t>
            </w:r>
            <w:r w:rsidRPr="006E207E">
              <w:t>512</w:t>
            </w:r>
          </w:p>
        </w:tc>
        <w:tc>
          <w:tcPr>
            <w:tcW w:w="1400" w:type="dxa"/>
          </w:tcPr>
          <w:p w14:paraId="35173EEB" w14:textId="77777777" w:rsidR="007D4C8A" w:rsidRPr="006E207E" w:rsidRDefault="007D4C8A" w:rsidP="006E207E">
            <w:r w:rsidRPr="006E207E">
              <w:t>117</w:t>
            </w:r>
            <w:r w:rsidRPr="006E207E">
              <w:rPr>
                <w:rFonts w:ascii="Cambria" w:hAnsi="Cambria" w:cs="Cambria"/>
              </w:rPr>
              <w:t> </w:t>
            </w:r>
            <w:r w:rsidRPr="006E207E">
              <w:t>132</w:t>
            </w:r>
          </w:p>
        </w:tc>
      </w:tr>
      <w:tr w:rsidR="007D4C8A" w:rsidRPr="006E207E" w14:paraId="273BF0E1" w14:textId="77777777" w:rsidTr="006E207E">
        <w:trPr>
          <w:trHeight w:val="380"/>
        </w:trPr>
        <w:tc>
          <w:tcPr>
            <w:tcW w:w="2480" w:type="dxa"/>
          </w:tcPr>
          <w:p w14:paraId="34C10AB3" w14:textId="77777777" w:rsidR="007D4C8A" w:rsidRPr="006E207E" w:rsidRDefault="007D4C8A" w:rsidP="006E207E">
            <w:r w:rsidRPr="006E207E">
              <w:t xml:space="preserve">1.05.01–30.04.02 </w:t>
            </w:r>
          </w:p>
        </w:tc>
        <w:tc>
          <w:tcPr>
            <w:tcW w:w="1400" w:type="dxa"/>
          </w:tcPr>
          <w:p w14:paraId="6CC44ABE" w14:textId="77777777" w:rsidR="007D4C8A" w:rsidRPr="006E207E" w:rsidRDefault="007D4C8A" w:rsidP="006E207E">
            <w:r w:rsidRPr="006E207E">
              <w:t>92</w:t>
            </w:r>
            <w:r w:rsidRPr="006E207E">
              <w:rPr>
                <w:rFonts w:ascii="Cambria" w:hAnsi="Cambria" w:cs="Cambria"/>
              </w:rPr>
              <w:t> </w:t>
            </w:r>
            <w:r w:rsidRPr="006E207E">
              <w:t>100</w:t>
            </w:r>
          </w:p>
        </w:tc>
        <w:tc>
          <w:tcPr>
            <w:tcW w:w="1400" w:type="dxa"/>
          </w:tcPr>
          <w:p w14:paraId="4174536F" w14:textId="77777777" w:rsidR="007D4C8A" w:rsidRPr="006E207E" w:rsidRDefault="007D4C8A" w:rsidP="006E207E">
            <w:r w:rsidRPr="006E207E">
              <w:t>158</w:t>
            </w:r>
            <w:r w:rsidRPr="006E207E">
              <w:rPr>
                <w:rFonts w:ascii="Cambria" w:hAnsi="Cambria" w:cs="Cambria"/>
              </w:rPr>
              <w:t> </w:t>
            </w:r>
            <w:r w:rsidRPr="006E207E">
              <w:t>520</w:t>
            </w:r>
          </w:p>
        </w:tc>
        <w:tc>
          <w:tcPr>
            <w:tcW w:w="1400" w:type="dxa"/>
          </w:tcPr>
          <w:p w14:paraId="26B19F45" w14:textId="77777777" w:rsidR="007D4C8A" w:rsidRPr="006E207E" w:rsidRDefault="007D4C8A" w:rsidP="006E207E">
            <w:r w:rsidRPr="006E207E">
              <w:t>92</w:t>
            </w:r>
            <w:r w:rsidRPr="006E207E">
              <w:rPr>
                <w:rFonts w:ascii="Cambria" w:hAnsi="Cambria" w:cs="Cambria"/>
              </w:rPr>
              <w:t> </w:t>
            </w:r>
            <w:r w:rsidRPr="006E207E">
              <w:t>100</w:t>
            </w:r>
          </w:p>
        </w:tc>
        <w:tc>
          <w:tcPr>
            <w:tcW w:w="1400" w:type="dxa"/>
          </w:tcPr>
          <w:p w14:paraId="0737DAA9" w14:textId="77777777" w:rsidR="007D4C8A" w:rsidRPr="006E207E" w:rsidRDefault="007D4C8A" w:rsidP="006E207E">
            <w:r w:rsidRPr="006E207E">
              <w:t>158</w:t>
            </w:r>
            <w:r w:rsidRPr="006E207E">
              <w:rPr>
                <w:rFonts w:ascii="Cambria" w:hAnsi="Cambria" w:cs="Cambria"/>
              </w:rPr>
              <w:t> </w:t>
            </w:r>
            <w:r w:rsidRPr="006E207E">
              <w:t>520</w:t>
            </w:r>
          </w:p>
        </w:tc>
        <w:tc>
          <w:tcPr>
            <w:tcW w:w="1400" w:type="dxa"/>
          </w:tcPr>
          <w:p w14:paraId="04CC288A" w14:textId="77777777" w:rsidR="007D4C8A" w:rsidRPr="006E207E" w:rsidRDefault="007D4C8A" w:rsidP="006E207E">
            <w:r w:rsidRPr="006E207E">
              <w:t>122</w:t>
            </w:r>
            <w:r w:rsidRPr="006E207E">
              <w:rPr>
                <w:rFonts w:ascii="Cambria" w:hAnsi="Cambria" w:cs="Cambria"/>
              </w:rPr>
              <w:t> </w:t>
            </w:r>
            <w:r w:rsidRPr="006E207E">
              <w:t>544</w:t>
            </w:r>
          </w:p>
        </w:tc>
      </w:tr>
      <w:tr w:rsidR="007D4C8A" w:rsidRPr="006E207E" w14:paraId="4D2E50F3" w14:textId="77777777" w:rsidTr="006E207E">
        <w:trPr>
          <w:trHeight w:val="380"/>
        </w:trPr>
        <w:tc>
          <w:tcPr>
            <w:tcW w:w="2480" w:type="dxa"/>
          </w:tcPr>
          <w:p w14:paraId="4194AACD" w14:textId="77777777" w:rsidR="007D4C8A" w:rsidRPr="006E207E" w:rsidRDefault="007D4C8A" w:rsidP="006E207E">
            <w:r w:rsidRPr="006E207E">
              <w:t xml:space="preserve">1.05.02–30.04.03 </w:t>
            </w:r>
          </w:p>
        </w:tc>
        <w:tc>
          <w:tcPr>
            <w:tcW w:w="1400" w:type="dxa"/>
          </w:tcPr>
          <w:p w14:paraId="7F6943C0" w14:textId="77777777" w:rsidR="007D4C8A" w:rsidRPr="006E207E" w:rsidRDefault="007D4C8A" w:rsidP="006E207E">
            <w:r w:rsidRPr="006E207E">
              <w:t>97</w:t>
            </w:r>
            <w:r w:rsidRPr="006E207E">
              <w:rPr>
                <w:rFonts w:ascii="Cambria" w:hAnsi="Cambria" w:cs="Cambria"/>
              </w:rPr>
              <w:t> </w:t>
            </w:r>
            <w:r w:rsidRPr="006E207E">
              <w:t>140</w:t>
            </w:r>
          </w:p>
        </w:tc>
        <w:tc>
          <w:tcPr>
            <w:tcW w:w="1400" w:type="dxa"/>
          </w:tcPr>
          <w:p w14:paraId="04590F52" w14:textId="77777777" w:rsidR="007D4C8A" w:rsidRPr="006E207E" w:rsidRDefault="007D4C8A" w:rsidP="006E207E">
            <w:r w:rsidRPr="006E207E">
              <w:t>167</w:t>
            </w:r>
            <w:r w:rsidRPr="006E207E">
              <w:rPr>
                <w:rFonts w:ascii="Cambria" w:hAnsi="Cambria" w:cs="Cambria"/>
              </w:rPr>
              <w:t> </w:t>
            </w:r>
            <w:r w:rsidRPr="006E207E">
              <w:t>208</w:t>
            </w:r>
          </w:p>
        </w:tc>
        <w:tc>
          <w:tcPr>
            <w:tcW w:w="1400" w:type="dxa"/>
          </w:tcPr>
          <w:p w14:paraId="67AD65EC" w14:textId="77777777" w:rsidR="007D4C8A" w:rsidRPr="006E207E" w:rsidRDefault="007D4C8A" w:rsidP="006E207E">
            <w:r w:rsidRPr="006E207E">
              <w:t>97</w:t>
            </w:r>
            <w:r w:rsidRPr="006E207E">
              <w:rPr>
                <w:rFonts w:ascii="Cambria" w:hAnsi="Cambria" w:cs="Cambria"/>
              </w:rPr>
              <w:t> </w:t>
            </w:r>
            <w:r w:rsidRPr="006E207E">
              <w:t>140</w:t>
            </w:r>
          </w:p>
        </w:tc>
        <w:tc>
          <w:tcPr>
            <w:tcW w:w="1400" w:type="dxa"/>
          </w:tcPr>
          <w:p w14:paraId="022C043A" w14:textId="77777777" w:rsidR="007D4C8A" w:rsidRPr="006E207E" w:rsidRDefault="007D4C8A" w:rsidP="006E207E">
            <w:r w:rsidRPr="006E207E">
              <w:t>167</w:t>
            </w:r>
            <w:r w:rsidRPr="006E207E">
              <w:rPr>
                <w:rFonts w:ascii="Cambria" w:hAnsi="Cambria" w:cs="Cambria"/>
              </w:rPr>
              <w:t> </w:t>
            </w:r>
            <w:r w:rsidRPr="006E207E">
              <w:t>208</w:t>
            </w:r>
          </w:p>
        </w:tc>
        <w:tc>
          <w:tcPr>
            <w:tcW w:w="1400" w:type="dxa"/>
          </w:tcPr>
          <w:p w14:paraId="6DAAD15A" w14:textId="77777777" w:rsidR="007D4C8A" w:rsidRPr="006E207E" w:rsidRDefault="007D4C8A" w:rsidP="006E207E">
            <w:r w:rsidRPr="006E207E">
              <w:t>129</w:t>
            </w:r>
            <w:r w:rsidRPr="006E207E">
              <w:rPr>
                <w:rFonts w:ascii="Cambria" w:hAnsi="Cambria" w:cs="Cambria"/>
              </w:rPr>
              <w:t> </w:t>
            </w:r>
            <w:r w:rsidRPr="006E207E">
              <w:t>252</w:t>
            </w:r>
          </w:p>
        </w:tc>
      </w:tr>
      <w:tr w:rsidR="007D4C8A" w:rsidRPr="006E207E" w14:paraId="3C001774" w14:textId="77777777" w:rsidTr="006E207E">
        <w:trPr>
          <w:trHeight w:val="380"/>
        </w:trPr>
        <w:tc>
          <w:tcPr>
            <w:tcW w:w="2480" w:type="dxa"/>
          </w:tcPr>
          <w:p w14:paraId="04E45060" w14:textId="77777777" w:rsidR="007D4C8A" w:rsidRPr="006E207E" w:rsidRDefault="007D4C8A" w:rsidP="006E207E">
            <w:r w:rsidRPr="006E207E">
              <w:t xml:space="preserve">1.05.03–30.04.04 </w:t>
            </w:r>
          </w:p>
        </w:tc>
        <w:tc>
          <w:tcPr>
            <w:tcW w:w="1400" w:type="dxa"/>
          </w:tcPr>
          <w:p w14:paraId="45EC1B09" w14:textId="77777777" w:rsidR="007D4C8A" w:rsidRPr="006E207E" w:rsidRDefault="007D4C8A" w:rsidP="006E207E">
            <w:r w:rsidRPr="006E207E">
              <w:t>101</w:t>
            </w:r>
            <w:r w:rsidRPr="006E207E">
              <w:rPr>
                <w:rFonts w:ascii="Cambria" w:hAnsi="Cambria" w:cs="Cambria"/>
              </w:rPr>
              <w:t> </w:t>
            </w:r>
            <w:r w:rsidRPr="006E207E">
              <w:t>964</w:t>
            </w:r>
          </w:p>
        </w:tc>
        <w:tc>
          <w:tcPr>
            <w:tcW w:w="1400" w:type="dxa"/>
          </w:tcPr>
          <w:p w14:paraId="0DD60FE6" w14:textId="77777777" w:rsidR="007D4C8A" w:rsidRPr="006E207E" w:rsidRDefault="007D4C8A" w:rsidP="006E207E">
            <w:r w:rsidRPr="006E207E">
              <w:t>181</w:t>
            </w:r>
            <w:r w:rsidRPr="006E207E">
              <w:rPr>
                <w:rFonts w:ascii="Cambria" w:hAnsi="Cambria" w:cs="Cambria"/>
              </w:rPr>
              <w:t> </w:t>
            </w:r>
            <w:r w:rsidRPr="006E207E">
              <w:t>200</w:t>
            </w:r>
            <w:r w:rsidRPr="006E207E">
              <w:rPr>
                <w:rStyle w:val="skrift-hevet"/>
              </w:rPr>
              <w:t>5</w:t>
            </w:r>
          </w:p>
        </w:tc>
        <w:tc>
          <w:tcPr>
            <w:tcW w:w="1400" w:type="dxa"/>
          </w:tcPr>
          <w:p w14:paraId="682CA60C" w14:textId="77777777" w:rsidR="007D4C8A" w:rsidRPr="006E207E" w:rsidRDefault="007D4C8A" w:rsidP="006E207E">
            <w:r w:rsidRPr="006E207E">
              <w:t>101</w:t>
            </w:r>
            <w:r w:rsidRPr="006E207E">
              <w:rPr>
                <w:rFonts w:ascii="Cambria" w:hAnsi="Cambria" w:cs="Cambria"/>
              </w:rPr>
              <w:t> </w:t>
            </w:r>
            <w:r w:rsidRPr="006E207E">
              <w:t>964</w:t>
            </w:r>
          </w:p>
        </w:tc>
        <w:tc>
          <w:tcPr>
            <w:tcW w:w="1400" w:type="dxa"/>
          </w:tcPr>
          <w:p w14:paraId="13EAFCBE" w14:textId="77777777" w:rsidR="007D4C8A" w:rsidRPr="006E207E" w:rsidRDefault="007D4C8A" w:rsidP="006E207E">
            <w:r w:rsidRPr="006E207E">
              <w:t>181</w:t>
            </w:r>
            <w:r w:rsidRPr="006E207E">
              <w:rPr>
                <w:rFonts w:ascii="Cambria" w:hAnsi="Cambria" w:cs="Cambria"/>
              </w:rPr>
              <w:t> </w:t>
            </w:r>
            <w:r w:rsidRPr="006E207E">
              <w:t>200</w:t>
            </w:r>
            <w:r w:rsidRPr="006E207E">
              <w:rPr>
                <w:rStyle w:val="skrift-hevet"/>
              </w:rPr>
              <w:t>5</w:t>
            </w:r>
          </w:p>
        </w:tc>
        <w:tc>
          <w:tcPr>
            <w:tcW w:w="1400" w:type="dxa"/>
          </w:tcPr>
          <w:p w14:paraId="38EECB75" w14:textId="77777777" w:rsidR="007D4C8A" w:rsidRPr="006E207E" w:rsidRDefault="007D4C8A" w:rsidP="006E207E">
            <w:r w:rsidRPr="006E207E">
              <w:t>135</w:t>
            </w:r>
            <w:r w:rsidRPr="006E207E">
              <w:rPr>
                <w:rFonts w:ascii="Cambria" w:hAnsi="Cambria" w:cs="Cambria"/>
              </w:rPr>
              <w:t> </w:t>
            </w:r>
            <w:r w:rsidRPr="006E207E">
              <w:t>660</w:t>
            </w:r>
          </w:p>
        </w:tc>
      </w:tr>
      <w:tr w:rsidR="007D4C8A" w:rsidRPr="006E207E" w14:paraId="6027E7C6" w14:textId="77777777" w:rsidTr="006E207E">
        <w:trPr>
          <w:trHeight w:val="380"/>
        </w:trPr>
        <w:tc>
          <w:tcPr>
            <w:tcW w:w="2480" w:type="dxa"/>
          </w:tcPr>
          <w:p w14:paraId="6A908FB6" w14:textId="77777777" w:rsidR="007D4C8A" w:rsidRPr="006E207E" w:rsidRDefault="007D4C8A" w:rsidP="006E207E">
            <w:r w:rsidRPr="006E207E">
              <w:t xml:space="preserve">1.05.04–30.04.05 </w:t>
            </w:r>
          </w:p>
        </w:tc>
        <w:tc>
          <w:tcPr>
            <w:tcW w:w="1400" w:type="dxa"/>
          </w:tcPr>
          <w:p w14:paraId="46E61966" w14:textId="77777777" w:rsidR="007D4C8A" w:rsidRPr="006E207E" w:rsidRDefault="007D4C8A" w:rsidP="006E207E">
            <w:r w:rsidRPr="006E207E">
              <w:t>105</w:t>
            </w:r>
            <w:r w:rsidRPr="006E207E">
              <w:rPr>
                <w:rFonts w:ascii="Cambria" w:hAnsi="Cambria" w:cs="Cambria"/>
              </w:rPr>
              <w:t> </w:t>
            </w:r>
            <w:r w:rsidRPr="006E207E">
              <w:t>408</w:t>
            </w:r>
          </w:p>
        </w:tc>
        <w:tc>
          <w:tcPr>
            <w:tcW w:w="1400" w:type="dxa"/>
          </w:tcPr>
          <w:p w14:paraId="0469478F" w14:textId="77777777" w:rsidR="007D4C8A" w:rsidRPr="006E207E" w:rsidRDefault="007D4C8A" w:rsidP="006E207E">
            <w:r w:rsidRPr="006E207E">
              <w:t>190</w:t>
            </w:r>
            <w:r w:rsidRPr="006E207E">
              <w:rPr>
                <w:rFonts w:ascii="Cambria" w:hAnsi="Cambria" w:cs="Cambria"/>
              </w:rPr>
              <w:t> </w:t>
            </w:r>
            <w:r w:rsidRPr="006E207E">
              <w:t>248</w:t>
            </w:r>
            <w:r w:rsidRPr="006E207E">
              <w:rPr>
                <w:rStyle w:val="skrift-hevet"/>
              </w:rPr>
              <w:t>6</w:t>
            </w:r>
          </w:p>
        </w:tc>
        <w:tc>
          <w:tcPr>
            <w:tcW w:w="1400" w:type="dxa"/>
          </w:tcPr>
          <w:p w14:paraId="55EAE2D5" w14:textId="77777777" w:rsidR="007D4C8A" w:rsidRPr="006E207E" w:rsidRDefault="007D4C8A" w:rsidP="006E207E">
            <w:r w:rsidRPr="006E207E">
              <w:t>105</w:t>
            </w:r>
            <w:r w:rsidRPr="006E207E">
              <w:rPr>
                <w:rFonts w:ascii="Cambria" w:hAnsi="Cambria" w:cs="Cambria"/>
              </w:rPr>
              <w:t> </w:t>
            </w:r>
            <w:r w:rsidRPr="006E207E">
              <w:t>408</w:t>
            </w:r>
          </w:p>
        </w:tc>
        <w:tc>
          <w:tcPr>
            <w:tcW w:w="1400" w:type="dxa"/>
          </w:tcPr>
          <w:p w14:paraId="2F0CF3D3" w14:textId="77777777" w:rsidR="007D4C8A" w:rsidRPr="006E207E" w:rsidRDefault="007D4C8A" w:rsidP="006E207E">
            <w:r w:rsidRPr="006E207E">
              <w:t>190</w:t>
            </w:r>
            <w:r w:rsidRPr="006E207E">
              <w:rPr>
                <w:rFonts w:ascii="Cambria" w:hAnsi="Cambria" w:cs="Cambria"/>
              </w:rPr>
              <w:t> </w:t>
            </w:r>
            <w:r w:rsidRPr="006E207E">
              <w:t>248</w:t>
            </w:r>
            <w:r w:rsidRPr="006E207E">
              <w:rPr>
                <w:rStyle w:val="skrift-hevet"/>
              </w:rPr>
              <w:t>6</w:t>
            </w:r>
          </w:p>
        </w:tc>
        <w:tc>
          <w:tcPr>
            <w:tcW w:w="1400" w:type="dxa"/>
          </w:tcPr>
          <w:p w14:paraId="1EF2B574" w14:textId="77777777" w:rsidR="007D4C8A" w:rsidRPr="006E207E" w:rsidRDefault="007D4C8A" w:rsidP="006E207E">
            <w:r w:rsidRPr="006E207E">
              <w:t>140</w:t>
            </w:r>
            <w:r w:rsidRPr="006E207E">
              <w:rPr>
                <w:rFonts w:ascii="Cambria" w:hAnsi="Cambria" w:cs="Cambria"/>
              </w:rPr>
              <w:t> </w:t>
            </w:r>
            <w:r w:rsidRPr="006E207E">
              <w:t>244</w:t>
            </w:r>
          </w:p>
        </w:tc>
      </w:tr>
      <w:tr w:rsidR="007D4C8A" w:rsidRPr="006E207E" w14:paraId="57B6E87F" w14:textId="77777777" w:rsidTr="006E207E">
        <w:trPr>
          <w:trHeight w:val="380"/>
        </w:trPr>
        <w:tc>
          <w:tcPr>
            <w:tcW w:w="2480" w:type="dxa"/>
          </w:tcPr>
          <w:p w14:paraId="75F37F74" w14:textId="77777777" w:rsidR="007D4C8A" w:rsidRPr="006E207E" w:rsidRDefault="007D4C8A" w:rsidP="006E207E">
            <w:r w:rsidRPr="006E207E">
              <w:t>1.05.05–30.04.06</w:t>
            </w:r>
          </w:p>
        </w:tc>
        <w:tc>
          <w:tcPr>
            <w:tcW w:w="1400" w:type="dxa"/>
          </w:tcPr>
          <w:p w14:paraId="196D6DE5" w14:textId="77777777" w:rsidR="007D4C8A" w:rsidRPr="006E207E" w:rsidRDefault="007D4C8A" w:rsidP="006E207E">
            <w:r w:rsidRPr="006E207E">
              <w:t>108</w:t>
            </w:r>
            <w:r w:rsidRPr="006E207E">
              <w:rPr>
                <w:rFonts w:ascii="Cambria" w:hAnsi="Cambria" w:cs="Cambria"/>
              </w:rPr>
              <w:t> </w:t>
            </w:r>
            <w:r w:rsidRPr="006E207E">
              <w:t>852</w:t>
            </w:r>
          </w:p>
        </w:tc>
        <w:tc>
          <w:tcPr>
            <w:tcW w:w="1400" w:type="dxa"/>
          </w:tcPr>
          <w:p w14:paraId="161D9B46" w14:textId="77777777" w:rsidR="007D4C8A" w:rsidRPr="006E207E" w:rsidRDefault="007D4C8A" w:rsidP="006E207E">
            <w:r w:rsidRPr="006E207E">
              <w:t>199</w:t>
            </w:r>
            <w:r w:rsidRPr="006E207E">
              <w:rPr>
                <w:rFonts w:ascii="Cambria" w:hAnsi="Cambria" w:cs="Cambria"/>
              </w:rPr>
              <w:t> </w:t>
            </w:r>
            <w:r w:rsidRPr="006E207E">
              <w:t>512</w:t>
            </w:r>
            <w:r w:rsidRPr="006E207E">
              <w:rPr>
                <w:rStyle w:val="skrift-hevet"/>
              </w:rPr>
              <w:t>7</w:t>
            </w:r>
          </w:p>
        </w:tc>
        <w:tc>
          <w:tcPr>
            <w:tcW w:w="1400" w:type="dxa"/>
          </w:tcPr>
          <w:p w14:paraId="08DA7EEF" w14:textId="77777777" w:rsidR="007D4C8A" w:rsidRPr="006E207E" w:rsidRDefault="007D4C8A" w:rsidP="006E207E">
            <w:r w:rsidRPr="006E207E">
              <w:t>108</w:t>
            </w:r>
            <w:r w:rsidRPr="006E207E">
              <w:rPr>
                <w:rFonts w:ascii="Cambria" w:hAnsi="Cambria" w:cs="Cambria"/>
              </w:rPr>
              <w:t> </w:t>
            </w:r>
            <w:r w:rsidRPr="006E207E">
              <w:t>852</w:t>
            </w:r>
          </w:p>
        </w:tc>
        <w:tc>
          <w:tcPr>
            <w:tcW w:w="1400" w:type="dxa"/>
          </w:tcPr>
          <w:p w14:paraId="41445AA2" w14:textId="77777777" w:rsidR="007D4C8A" w:rsidRPr="006E207E" w:rsidRDefault="007D4C8A" w:rsidP="006E207E">
            <w:r w:rsidRPr="006E207E">
              <w:t>199</w:t>
            </w:r>
            <w:r w:rsidRPr="006E207E">
              <w:rPr>
                <w:rFonts w:ascii="Cambria" w:hAnsi="Cambria" w:cs="Cambria"/>
              </w:rPr>
              <w:t> </w:t>
            </w:r>
            <w:r w:rsidRPr="006E207E">
              <w:t>512</w:t>
            </w:r>
            <w:r w:rsidRPr="006E207E">
              <w:rPr>
                <w:rStyle w:val="skrift-hevet"/>
              </w:rPr>
              <w:t>7</w:t>
            </w:r>
          </w:p>
        </w:tc>
        <w:tc>
          <w:tcPr>
            <w:tcW w:w="1400" w:type="dxa"/>
          </w:tcPr>
          <w:p w14:paraId="7655E173" w14:textId="77777777" w:rsidR="007D4C8A" w:rsidRPr="006E207E" w:rsidRDefault="007D4C8A" w:rsidP="006E207E">
            <w:r w:rsidRPr="006E207E">
              <w:t>144</w:t>
            </w:r>
            <w:r w:rsidRPr="006E207E">
              <w:rPr>
                <w:rFonts w:ascii="Cambria" w:hAnsi="Cambria" w:cs="Cambria"/>
              </w:rPr>
              <w:t> </w:t>
            </w:r>
            <w:r w:rsidRPr="006E207E">
              <w:t>828</w:t>
            </w:r>
          </w:p>
        </w:tc>
      </w:tr>
      <w:tr w:rsidR="007D4C8A" w:rsidRPr="006E207E" w14:paraId="2CE43412" w14:textId="77777777" w:rsidTr="006E207E">
        <w:trPr>
          <w:trHeight w:val="380"/>
        </w:trPr>
        <w:tc>
          <w:tcPr>
            <w:tcW w:w="2480" w:type="dxa"/>
          </w:tcPr>
          <w:p w14:paraId="1F022362" w14:textId="77777777" w:rsidR="007D4C8A" w:rsidRPr="006E207E" w:rsidRDefault="007D4C8A" w:rsidP="006E207E">
            <w:r w:rsidRPr="006E207E">
              <w:t>1.05.06–30.04.07</w:t>
            </w:r>
          </w:p>
        </w:tc>
        <w:tc>
          <w:tcPr>
            <w:tcW w:w="1400" w:type="dxa"/>
          </w:tcPr>
          <w:p w14:paraId="301438E0" w14:textId="77777777" w:rsidR="007D4C8A" w:rsidRPr="006E207E" w:rsidRDefault="007D4C8A" w:rsidP="006E207E">
            <w:r w:rsidRPr="006E207E">
              <w:t>112</w:t>
            </w:r>
            <w:r w:rsidRPr="006E207E">
              <w:rPr>
                <w:rFonts w:ascii="Cambria" w:hAnsi="Cambria" w:cs="Cambria"/>
              </w:rPr>
              <w:t> </w:t>
            </w:r>
            <w:r w:rsidRPr="006E207E">
              <w:t>788</w:t>
            </w:r>
          </w:p>
        </w:tc>
        <w:tc>
          <w:tcPr>
            <w:tcW w:w="1400" w:type="dxa"/>
          </w:tcPr>
          <w:p w14:paraId="12D6ADCA" w14:textId="77777777" w:rsidR="007D4C8A" w:rsidRPr="006E207E" w:rsidRDefault="007D4C8A" w:rsidP="006E207E">
            <w:r w:rsidRPr="006E207E">
              <w:t>206</w:t>
            </w:r>
            <w:r w:rsidRPr="006E207E">
              <w:rPr>
                <w:rFonts w:ascii="Cambria" w:hAnsi="Cambria" w:cs="Cambria"/>
              </w:rPr>
              <w:t> </w:t>
            </w:r>
            <w:r w:rsidRPr="006E207E">
              <w:t>712</w:t>
            </w:r>
          </w:p>
        </w:tc>
        <w:tc>
          <w:tcPr>
            <w:tcW w:w="1400" w:type="dxa"/>
          </w:tcPr>
          <w:p w14:paraId="50D5CBA4" w14:textId="77777777" w:rsidR="007D4C8A" w:rsidRPr="006E207E" w:rsidRDefault="007D4C8A" w:rsidP="006E207E">
            <w:r w:rsidRPr="006E207E">
              <w:t>112</w:t>
            </w:r>
            <w:r w:rsidRPr="006E207E">
              <w:rPr>
                <w:rFonts w:ascii="Cambria" w:hAnsi="Cambria" w:cs="Cambria"/>
              </w:rPr>
              <w:t> </w:t>
            </w:r>
            <w:r w:rsidRPr="006E207E">
              <w:t>788</w:t>
            </w:r>
          </w:p>
        </w:tc>
        <w:tc>
          <w:tcPr>
            <w:tcW w:w="1400" w:type="dxa"/>
          </w:tcPr>
          <w:p w14:paraId="34F22154" w14:textId="77777777" w:rsidR="007D4C8A" w:rsidRPr="006E207E" w:rsidRDefault="007D4C8A" w:rsidP="006E207E">
            <w:r w:rsidRPr="006E207E">
              <w:t>206</w:t>
            </w:r>
            <w:r w:rsidRPr="006E207E">
              <w:rPr>
                <w:rFonts w:ascii="Cambria" w:hAnsi="Cambria" w:cs="Cambria"/>
              </w:rPr>
              <w:t> </w:t>
            </w:r>
            <w:r w:rsidRPr="006E207E">
              <w:t>712</w:t>
            </w:r>
          </w:p>
        </w:tc>
        <w:tc>
          <w:tcPr>
            <w:tcW w:w="1400" w:type="dxa"/>
          </w:tcPr>
          <w:p w14:paraId="47F569AF" w14:textId="77777777" w:rsidR="007D4C8A" w:rsidRPr="006E207E" w:rsidRDefault="007D4C8A" w:rsidP="006E207E">
            <w:r w:rsidRPr="006E207E">
              <w:t>150</w:t>
            </w:r>
            <w:r w:rsidRPr="006E207E">
              <w:rPr>
                <w:rFonts w:ascii="Cambria" w:hAnsi="Cambria" w:cs="Cambria"/>
              </w:rPr>
              <w:t> </w:t>
            </w:r>
            <w:r w:rsidRPr="006E207E">
              <w:t>060</w:t>
            </w:r>
          </w:p>
        </w:tc>
      </w:tr>
      <w:tr w:rsidR="007D4C8A" w:rsidRPr="006E207E" w14:paraId="23845690" w14:textId="77777777" w:rsidTr="006E207E">
        <w:trPr>
          <w:trHeight w:val="380"/>
        </w:trPr>
        <w:tc>
          <w:tcPr>
            <w:tcW w:w="2480" w:type="dxa"/>
          </w:tcPr>
          <w:p w14:paraId="49AE53AE" w14:textId="77777777" w:rsidR="007D4C8A" w:rsidRPr="006E207E" w:rsidRDefault="007D4C8A" w:rsidP="006E207E">
            <w:r w:rsidRPr="006E207E">
              <w:t>1.05.07–30.04.08</w:t>
            </w:r>
          </w:p>
        </w:tc>
        <w:tc>
          <w:tcPr>
            <w:tcW w:w="1400" w:type="dxa"/>
          </w:tcPr>
          <w:p w14:paraId="3FCD1C71" w14:textId="77777777" w:rsidR="007D4C8A" w:rsidRPr="006E207E" w:rsidRDefault="007D4C8A" w:rsidP="006E207E">
            <w:r w:rsidRPr="006E207E">
              <w:t>119</w:t>
            </w:r>
            <w:r w:rsidRPr="006E207E">
              <w:rPr>
                <w:rFonts w:ascii="Cambria" w:hAnsi="Cambria" w:cs="Cambria"/>
              </w:rPr>
              <w:t> </w:t>
            </w:r>
            <w:r w:rsidRPr="006E207E">
              <w:t>820</w:t>
            </w:r>
          </w:p>
        </w:tc>
        <w:tc>
          <w:tcPr>
            <w:tcW w:w="1400" w:type="dxa"/>
          </w:tcPr>
          <w:p w14:paraId="3AC8F9E9" w14:textId="77777777" w:rsidR="007D4C8A" w:rsidRPr="006E207E" w:rsidRDefault="007D4C8A" w:rsidP="006E207E">
            <w:r w:rsidRPr="006E207E">
              <w:t>219</w:t>
            </w:r>
            <w:r w:rsidRPr="006E207E">
              <w:rPr>
                <w:rFonts w:ascii="Cambria" w:hAnsi="Cambria" w:cs="Cambria"/>
              </w:rPr>
              <w:t> </w:t>
            </w:r>
            <w:r w:rsidRPr="006E207E">
              <w:t>600</w:t>
            </w:r>
          </w:p>
        </w:tc>
        <w:tc>
          <w:tcPr>
            <w:tcW w:w="1400" w:type="dxa"/>
          </w:tcPr>
          <w:p w14:paraId="4B2837D6" w14:textId="77777777" w:rsidR="007D4C8A" w:rsidRPr="006E207E" w:rsidRDefault="007D4C8A" w:rsidP="006E207E">
            <w:r w:rsidRPr="006E207E">
              <w:t>119</w:t>
            </w:r>
            <w:r w:rsidRPr="006E207E">
              <w:rPr>
                <w:rFonts w:ascii="Cambria" w:hAnsi="Cambria" w:cs="Cambria"/>
              </w:rPr>
              <w:t> </w:t>
            </w:r>
            <w:r w:rsidRPr="006E207E">
              <w:t>820</w:t>
            </w:r>
          </w:p>
        </w:tc>
        <w:tc>
          <w:tcPr>
            <w:tcW w:w="1400" w:type="dxa"/>
          </w:tcPr>
          <w:p w14:paraId="60F2DE90" w14:textId="77777777" w:rsidR="007D4C8A" w:rsidRPr="006E207E" w:rsidRDefault="007D4C8A" w:rsidP="006E207E">
            <w:r w:rsidRPr="006E207E">
              <w:t>219</w:t>
            </w:r>
            <w:r w:rsidRPr="006E207E">
              <w:rPr>
                <w:rFonts w:ascii="Cambria" w:hAnsi="Cambria" w:cs="Cambria"/>
              </w:rPr>
              <w:t> </w:t>
            </w:r>
            <w:r w:rsidRPr="006E207E">
              <w:t>600</w:t>
            </w:r>
          </w:p>
        </w:tc>
        <w:tc>
          <w:tcPr>
            <w:tcW w:w="1400" w:type="dxa"/>
          </w:tcPr>
          <w:p w14:paraId="605121A3" w14:textId="77777777" w:rsidR="007D4C8A" w:rsidRPr="006E207E" w:rsidRDefault="007D4C8A" w:rsidP="006E207E">
            <w:r w:rsidRPr="006E207E">
              <w:t>159</w:t>
            </w:r>
            <w:r w:rsidRPr="006E207E">
              <w:rPr>
                <w:rFonts w:ascii="Cambria" w:hAnsi="Cambria" w:cs="Cambria"/>
              </w:rPr>
              <w:t> </w:t>
            </w:r>
            <w:r w:rsidRPr="006E207E">
              <w:t>420</w:t>
            </w:r>
          </w:p>
        </w:tc>
      </w:tr>
      <w:tr w:rsidR="007D4C8A" w:rsidRPr="006E207E" w14:paraId="45E9EC90" w14:textId="77777777" w:rsidTr="006E207E">
        <w:trPr>
          <w:trHeight w:val="380"/>
        </w:trPr>
        <w:tc>
          <w:tcPr>
            <w:tcW w:w="2480" w:type="dxa"/>
          </w:tcPr>
          <w:p w14:paraId="26F99ED1" w14:textId="77777777" w:rsidR="007D4C8A" w:rsidRPr="006E207E" w:rsidRDefault="007D4C8A" w:rsidP="006E207E">
            <w:r w:rsidRPr="006E207E">
              <w:t>1.05.08–30.04.09</w:t>
            </w:r>
            <w:r w:rsidRPr="006E207E">
              <w:rPr>
                <w:rStyle w:val="skrift-hevet"/>
              </w:rPr>
              <w:t>8</w:t>
            </w:r>
          </w:p>
        </w:tc>
        <w:tc>
          <w:tcPr>
            <w:tcW w:w="1400" w:type="dxa"/>
          </w:tcPr>
          <w:p w14:paraId="514E7CDC" w14:textId="77777777" w:rsidR="007D4C8A" w:rsidRPr="006E207E" w:rsidRDefault="007D4C8A" w:rsidP="006E207E">
            <w:r w:rsidRPr="006E207E">
              <w:t>136</w:t>
            </w:r>
            <w:r w:rsidRPr="006E207E">
              <w:rPr>
                <w:rFonts w:ascii="Cambria" w:hAnsi="Cambria" w:cs="Cambria"/>
              </w:rPr>
              <w:t> </w:t>
            </w:r>
            <w:r w:rsidRPr="006E207E">
              <w:t>296</w:t>
            </w:r>
          </w:p>
        </w:tc>
        <w:tc>
          <w:tcPr>
            <w:tcW w:w="1400" w:type="dxa"/>
          </w:tcPr>
          <w:p w14:paraId="4B18E1F5" w14:textId="77777777" w:rsidR="007D4C8A" w:rsidRPr="006E207E" w:rsidRDefault="007D4C8A" w:rsidP="006E207E">
            <w:r w:rsidRPr="006E207E">
              <w:t>251</w:t>
            </w:r>
            <w:r w:rsidRPr="006E207E">
              <w:rPr>
                <w:rFonts w:ascii="Cambria" w:hAnsi="Cambria" w:cs="Cambria"/>
              </w:rPr>
              <w:t> </w:t>
            </w:r>
            <w:r w:rsidRPr="006E207E">
              <w:t>496</w:t>
            </w:r>
          </w:p>
        </w:tc>
        <w:tc>
          <w:tcPr>
            <w:tcW w:w="1400" w:type="dxa"/>
          </w:tcPr>
          <w:p w14:paraId="14A14C46" w14:textId="77777777" w:rsidR="007D4C8A" w:rsidRPr="006E207E" w:rsidRDefault="007D4C8A" w:rsidP="006E207E">
            <w:r w:rsidRPr="006E207E">
              <w:t>136</w:t>
            </w:r>
            <w:r w:rsidRPr="006E207E">
              <w:rPr>
                <w:rFonts w:ascii="Cambria" w:hAnsi="Cambria" w:cs="Cambria"/>
              </w:rPr>
              <w:t> </w:t>
            </w:r>
            <w:r w:rsidRPr="006E207E">
              <w:t>296</w:t>
            </w:r>
          </w:p>
        </w:tc>
        <w:tc>
          <w:tcPr>
            <w:tcW w:w="1400" w:type="dxa"/>
          </w:tcPr>
          <w:p w14:paraId="0AF7CBDC" w14:textId="77777777" w:rsidR="007D4C8A" w:rsidRPr="006E207E" w:rsidRDefault="007D4C8A" w:rsidP="006E207E">
            <w:r w:rsidRPr="006E207E">
              <w:t>251</w:t>
            </w:r>
            <w:r w:rsidRPr="006E207E">
              <w:rPr>
                <w:rFonts w:ascii="Cambria" w:hAnsi="Cambria" w:cs="Cambria"/>
              </w:rPr>
              <w:t> </w:t>
            </w:r>
            <w:r w:rsidRPr="006E207E">
              <w:t>496</w:t>
            </w:r>
          </w:p>
        </w:tc>
        <w:tc>
          <w:tcPr>
            <w:tcW w:w="1400" w:type="dxa"/>
          </w:tcPr>
          <w:p w14:paraId="5F5473C3" w14:textId="77777777" w:rsidR="007D4C8A" w:rsidRPr="006E207E" w:rsidRDefault="007D4C8A" w:rsidP="006E207E">
            <w:r w:rsidRPr="006E207E">
              <w:t>173</w:t>
            </w:r>
            <w:r w:rsidRPr="006E207E">
              <w:rPr>
                <w:rFonts w:ascii="Cambria" w:hAnsi="Cambria" w:cs="Cambria"/>
              </w:rPr>
              <w:t> </w:t>
            </w:r>
            <w:r w:rsidRPr="006E207E">
              <w:t>532</w:t>
            </w:r>
            <w:r w:rsidRPr="006E207E">
              <w:rPr>
                <w:rStyle w:val="skrift-hevet"/>
              </w:rPr>
              <w:t>9</w:t>
            </w:r>
          </w:p>
        </w:tc>
      </w:tr>
      <w:tr w:rsidR="007D4C8A" w:rsidRPr="006E207E" w14:paraId="58B9F34D" w14:textId="77777777" w:rsidTr="006E207E">
        <w:trPr>
          <w:trHeight w:val="380"/>
        </w:trPr>
        <w:tc>
          <w:tcPr>
            <w:tcW w:w="2480" w:type="dxa"/>
          </w:tcPr>
          <w:p w14:paraId="3A25194B" w14:textId="77777777" w:rsidR="007D4C8A" w:rsidRPr="006E207E" w:rsidRDefault="007D4C8A" w:rsidP="006E207E">
            <w:r w:rsidRPr="006E207E">
              <w:t>1.05.09–30.04.10</w:t>
            </w:r>
            <w:r w:rsidRPr="006E207E">
              <w:rPr>
                <w:rStyle w:val="skrift-hevet"/>
              </w:rPr>
              <w:t>10</w:t>
            </w:r>
          </w:p>
        </w:tc>
        <w:tc>
          <w:tcPr>
            <w:tcW w:w="1400" w:type="dxa"/>
          </w:tcPr>
          <w:p w14:paraId="3C4828F0" w14:textId="77777777" w:rsidR="007D4C8A" w:rsidRPr="006E207E" w:rsidRDefault="007D4C8A" w:rsidP="006E207E">
            <w:r w:rsidRPr="006E207E">
              <w:t>143</w:t>
            </w:r>
            <w:r w:rsidRPr="006E207E">
              <w:rPr>
                <w:rFonts w:ascii="Cambria" w:hAnsi="Cambria" w:cs="Cambria"/>
              </w:rPr>
              <w:t> </w:t>
            </w:r>
            <w:r w:rsidRPr="006E207E">
              <w:t>568</w:t>
            </w:r>
          </w:p>
        </w:tc>
        <w:tc>
          <w:tcPr>
            <w:tcW w:w="1400" w:type="dxa"/>
          </w:tcPr>
          <w:p w14:paraId="37575F19" w14:textId="77777777" w:rsidR="007D4C8A" w:rsidRPr="006E207E" w:rsidRDefault="007D4C8A" w:rsidP="006E207E">
            <w:r w:rsidRPr="006E207E">
              <w:t>265</w:t>
            </w:r>
            <w:r w:rsidRPr="006E207E">
              <w:rPr>
                <w:rFonts w:ascii="Cambria" w:hAnsi="Cambria" w:cs="Cambria"/>
              </w:rPr>
              <w:t> </w:t>
            </w:r>
            <w:r w:rsidRPr="006E207E">
              <w:t>272</w:t>
            </w:r>
          </w:p>
        </w:tc>
        <w:tc>
          <w:tcPr>
            <w:tcW w:w="1400" w:type="dxa"/>
          </w:tcPr>
          <w:p w14:paraId="2DE808BE" w14:textId="77777777" w:rsidR="007D4C8A" w:rsidRPr="006E207E" w:rsidRDefault="007D4C8A" w:rsidP="006E207E">
            <w:r w:rsidRPr="006E207E">
              <w:t>143</w:t>
            </w:r>
            <w:r w:rsidRPr="006E207E">
              <w:rPr>
                <w:rFonts w:ascii="Cambria" w:hAnsi="Cambria" w:cs="Cambria"/>
              </w:rPr>
              <w:t> </w:t>
            </w:r>
            <w:r w:rsidRPr="006E207E">
              <w:t>568</w:t>
            </w:r>
          </w:p>
        </w:tc>
        <w:tc>
          <w:tcPr>
            <w:tcW w:w="1400" w:type="dxa"/>
          </w:tcPr>
          <w:p w14:paraId="39A41F84" w14:textId="77777777" w:rsidR="007D4C8A" w:rsidRPr="006E207E" w:rsidRDefault="007D4C8A" w:rsidP="006E207E">
            <w:r w:rsidRPr="006E207E">
              <w:t>265</w:t>
            </w:r>
            <w:r w:rsidRPr="006E207E">
              <w:rPr>
                <w:rFonts w:ascii="Cambria" w:hAnsi="Cambria" w:cs="Cambria"/>
              </w:rPr>
              <w:t> </w:t>
            </w:r>
            <w:r w:rsidRPr="006E207E">
              <w:t>272</w:t>
            </w:r>
          </w:p>
        </w:tc>
        <w:tc>
          <w:tcPr>
            <w:tcW w:w="1400" w:type="dxa"/>
          </w:tcPr>
          <w:p w14:paraId="6859D129" w14:textId="77777777" w:rsidR="007D4C8A" w:rsidRPr="006E207E" w:rsidRDefault="007D4C8A" w:rsidP="006E207E">
            <w:r w:rsidRPr="006E207E">
              <w:t>180</w:t>
            </w:r>
            <w:r w:rsidRPr="006E207E">
              <w:rPr>
                <w:rFonts w:ascii="Cambria" w:hAnsi="Cambria" w:cs="Cambria"/>
              </w:rPr>
              <w:t> </w:t>
            </w:r>
            <w:r w:rsidRPr="006E207E">
              <w:t>012</w:t>
            </w:r>
          </w:p>
        </w:tc>
      </w:tr>
      <w:tr w:rsidR="007D4C8A" w:rsidRPr="006E207E" w14:paraId="25634FBF" w14:textId="77777777" w:rsidTr="006E207E">
        <w:trPr>
          <w:trHeight w:val="380"/>
        </w:trPr>
        <w:tc>
          <w:tcPr>
            <w:tcW w:w="2480" w:type="dxa"/>
          </w:tcPr>
          <w:p w14:paraId="70B7AFE7" w14:textId="77777777" w:rsidR="007D4C8A" w:rsidRPr="006E207E" w:rsidRDefault="007D4C8A" w:rsidP="006E207E">
            <w:r w:rsidRPr="006E207E">
              <w:t>1.05.10–30.04.11</w:t>
            </w:r>
            <w:r w:rsidRPr="006E207E">
              <w:rPr>
                <w:rStyle w:val="skrift-hevet"/>
              </w:rPr>
              <w:t>11</w:t>
            </w:r>
          </w:p>
        </w:tc>
        <w:tc>
          <w:tcPr>
            <w:tcW w:w="1400" w:type="dxa"/>
          </w:tcPr>
          <w:p w14:paraId="51E43670" w14:textId="77777777" w:rsidR="007D4C8A" w:rsidRPr="006E207E" w:rsidRDefault="007D4C8A" w:rsidP="006E207E">
            <w:r w:rsidRPr="006E207E">
              <w:t>151</w:t>
            </w:r>
            <w:r w:rsidRPr="006E207E">
              <w:rPr>
                <w:rFonts w:ascii="Cambria" w:hAnsi="Cambria" w:cs="Cambria"/>
              </w:rPr>
              <w:t> </w:t>
            </w:r>
            <w:r w:rsidRPr="006E207E">
              <w:t>272</w:t>
            </w:r>
          </w:p>
        </w:tc>
        <w:tc>
          <w:tcPr>
            <w:tcW w:w="1400" w:type="dxa"/>
          </w:tcPr>
          <w:p w14:paraId="3B095AE7" w14:textId="77777777" w:rsidR="007D4C8A" w:rsidRPr="006E207E" w:rsidRDefault="007D4C8A" w:rsidP="006E207E">
            <w:r w:rsidRPr="006E207E">
              <w:t>279</w:t>
            </w:r>
            <w:r w:rsidRPr="006E207E">
              <w:rPr>
                <w:rFonts w:ascii="Cambria" w:hAnsi="Cambria" w:cs="Cambria"/>
              </w:rPr>
              <w:t> </w:t>
            </w:r>
            <w:r w:rsidRPr="006E207E">
              <w:t>864</w:t>
            </w:r>
          </w:p>
        </w:tc>
        <w:tc>
          <w:tcPr>
            <w:tcW w:w="1400" w:type="dxa"/>
          </w:tcPr>
          <w:p w14:paraId="70F11F30" w14:textId="77777777" w:rsidR="007D4C8A" w:rsidRPr="006E207E" w:rsidRDefault="007D4C8A" w:rsidP="006E207E">
            <w:r w:rsidRPr="006E207E">
              <w:t>151</w:t>
            </w:r>
            <w:r w:rsidRPr="006E207E">
              <w:rPr>
                <w:rFonts w:ascii="Cambria" w:hAnsi="Cambria" w:cs="Cambria"/>
              </w:rPr>
              <w:t> </w:t>
            </w:r>
            <w:r w:rsidRPr="006E207E">
              <w:t>272</w:t>
            </w:r>
          </w:p>
        </w:tc>
        <w:tc>
          <w:tcPr>
            <w:tcW w:w="1400" w:type="dxa"/>
          </w:tcPr>
          <w:p w14:paraId="6D467B62" w14:textId="77777777" w:rsidR="007D4C8A" w:rsidRPr="006E207E" w:rsidRDefault="007D4C8A" w:rsidP="006E207E">
            <w:r w:rsidRPr="006E207E">
              <w:t>279</w:t>
            </w:r>
            <w:r w:rsidRPr="006E207E">
              <w:rPr>
                <w:rFonts w:ascii="Cambria" w:hAnsi="Cambria" w:cs="Cambria"/>
              </w:rPr>
              <w:t> </w:t>
            </w:r>
            <w:r w:rsidRPr="006E207E">
              <w:t>864</w:t>
            </w:r>
          </w:p>
        </w:tc>
        <w:tc>
          <w:tcPr>
            <w:tcW w:w="1400" w:type="dxa"/>
          </w:tcPr>
          <w:p w14:paraId="43F83DB0" w14:textId="77777777" w:rsidR="007D4C8A" w:rsidRPr="006E207E" w:rsidRDefault="007D4C8A" w:rsidP="006E207E">
            <w:r w:rsidRPr="006E207E">
              <w:t>186</w:t>
            </w:r>
            <w:r w:rsidRPr="006E207E">
              <w:rPr>
                <w:rFonts w:ascii="Cambria" w:hAnsi="Cambria" w:cs="Cambria"/>
              </w:rPr>
              <w:t> </w:t>
            </w:r>
            <w:r w:rsidRPr="006E207E">
              <w:t>828</w:t>
            </w:r>
          </w:p>
        </w:tc>
      </w:tr>
      <w:tr w:rsidR="007D4C8A" w:rsidRPr="006E207E" w14:paraId="6628D580" w14:textId="77777777" w:rsidTr="006E207E">
        <w:trPr>
          <w:trHeight w:val="380"/>
        </w:trPr>
        <w:tc>
          <w:tcPr>
            <w:tcW w:w="2480" w:type="dxa"/>
          </w:tcPr>
          <w:p w14:paraId="6DF71ED0" w14:textId="77777777" w:rsidR="007D4C8A" w:rsidRPr="006E207E" w:rsidRDefault="007D4C8A" w:rsidP="006E207E">
            <w:r w:rsidRPr="006E207E">
              <w:t>1.05.11–30.04.12</w:t>
            </w:r>
            <w:r w:rsidRPr="006E207E">
              <w:rPr>
                <w:rStyle w:val="skrift-hevet"/>
              </w:rPr>
              <w:t>12</w:t>
            </w:r>
          </w:p>
        </w:tc>
        <w:tc>
          <w:tcPr>
            <w:tcW w:w="1400" w:type="dxa"/>
          </w:tcPr>
          <w:p w14:paraId="3C65F5E4" w14:textId="77777777" w:rsidR="007D4C8A" w:rsidRPr="006E207E" w:rsidRDefault="007D4C8A" w:rsidP="006E207E">
            <w:r w:rsidRPr="006E207E">
              <w:t>157</w:t>
            </w:r>
            <w:r w:rsidRPr="006E207E">
              <w:rPr>
                <w:rFonts w:ascii="Cambria" w:hAnsi="Cambria" w:cs="Cambria"/>
              </w:rPr>
              <w:t> </w:t>
            </w:r>
            <w:r w:rsidRPr="006E207E">
              <w:t>639</w:t>
            </w:r>
          </w:p>
        </w:tc>
        <w:tc>
          <w:tcPr>
            <w:tcW w:w="1400" w:type="dxa"/>
          </w:tcPr>
          <w:p w14:paraId="2E970E0F" w14:textId="77777777" w:rsidR="007D4C8A" w:rsidRPr="006E207E" w:rsidRDefault="007D4C8A" w:rsidP="006E207E">
            <w:r w:rsidRPr="006E207E">
              <w:t>291</w:t>
            </w:r>
            <w:r w:rsidRPr="006E207E">
              <w:rPr>
                <w:rFonts w:ascii="Cambria" w:hAnsi="Cambria" w:cs="Cambria"/>
              </w:rPr>
              <w:t> </w:t>
            </w:r>
            <w:r w:rsidRPr="006E207E">
              <w:t>644</w:t>
            </w:r>
          </w:p>
        </w:tc>
        <w:tc>
          <w:tcPr>
            <w:tcW w:w="1400" w:type="dxa"/>
          </w:tcPr>
          <w:p w14:paraId="7403344E" w14:textId="77777777" w:rsidR="007D4C8A" w:rsidRPr="006E207E" w:rsidRDefault="007D4C8A" w:rsidP="006E207E">
            <w:r w:rsidRPr="006E207E">
              <w:t>158</w:t>
            </w:r>
            <w:r w:rsidRPr="006E207E">
              <w:rPr>
                <w:rFonts w:ascii="Cambria" w:hAnsi="Cambria" w:cs="Cambria"/>
              </w:rPr>
              <w:t> </w:t>
            </w:r>
            <w:r w:rsidRPr="006E207E">
              <w:t>424</w:t>
            </w:r>
          </w:p>
        </w:tc>
        <w:tc>
          <w:tcPr>
            <w:tcW w:w="1400" w:type="dxa"/>
          </w:tcPr>
          <w:p w14:paraId="39FA92E4" w14:textId="77777777" w:rsidR="007D4C8A" w:rsidRPr="006E207E" w:rsidRDefault="007D4C8A" w:rsidP="006E207E">
            <w:r w:rsidRPr="006E207E">
              <w:t>293</w:t>
            </w:r>
            <w:r w:rsidRPr="006E207E">
              <w:rPr>
                <w:rFonts w:ascii="Cambria" w:hAnsi="Cambria" w:cs="Cambria"/>
              </w:rPr>
              <w:t> </w:t>
            </w:r>
            <w:r w:rsidRPr="006E207E">
              <w:t>088</w:t>
            </w:r>
          </w:p>
        </w:tc>
        <w:tc>
          <w:tcPr>
            <w:tcW w:w="1400" w:type="dxa"/>
          </w:tcPr>
          <w:p w14:paraId="5CE206B9" w14:textId="77777777" w:rsidR="007D4C8A" w:rsidRPr="006E207E" w:rsidRDefault="007D4C8A" w:rsidP="006E207E">
            <w:r w:rsidRPr="006E207E">
              <w:t>195</w:t>
            </w:r>
            <w:r w:rsidRPr="006E207E">
              <w:rPr>
                <w:rFonts w:ascii="Cambria" w:hAnsi="Cambria" w:cs="Cambria"/>
              </w:rPr>
              <w:t> </w:t>
            </w:r>
            <w:r w:rsidRPr="006E207E">
              <w:t>660</w:t>
            </w:r>
          </w:p>
        </w:tc>
      </w:tr>
      <w:tr w:rsidR="007D4C8A" w:rsidRPr="006E207E" w14:paraId="4FDE6F99" w14:textId="77777777" w:rsidTr="006E207E">
        <w:trPr>
          <w:trHeight w:val="380"/>
        </w:trPr>
        <w:tc>
          <w:tcPr>
            <w:tcW w:w="2480" w:type="dxa"/>
          </w:tcPr>
          <w:p w14:paraId="479377BA" w14:textId="77777777" w:rsidR="007D4C8A" w:rsidRPr="006E207E" w:rsidRDefault="007D4C8A" w:rsidP="006E207E">
            <w:r w:rsidRPr="006E207E">
              <w:t>1.05.12–30.04.13</w:t>
            </w:r>
          </w:p>
        </w:tc>
        <w:tc>
          <w:tcPr>
            <w:tcW w:w="1400" w:type="dxa"/>
          </w:tcPr>
          <w:p w14:paraId="7F64E771" w14:textId="77777777" w:rsidR="007D4C8A" w:rsidRPr="006E207E" w:rsidRDefault="007D4C8A" w:rsidP="006E207E">
            <w:r w:rsidRPr="006E207E">
              <w:t>162</w:t>
            </w:r>
            <w:r w:rsidRPr="006E207E">
              <w:rPr>
                <w:rFonts w:ascii="Cambria" w:hAnsi="Cambria" w:cs="Cambria"/>
              </w:rPr>
              <w:t> </w:t>
            </w:r>
            <w:r w:rsidRPr="006E207E">
              <w:t>615</w:t>
            </w:r>
          </w:p>
        </w:tc>
        <w:tc>
          <w:tcPr>
            <w:tcW w:w="1400" w:type="dxa"/>
          </w:tcPr>
          <w:p w14:paraId="5D0FE830" w14:textId="77777777" w:rsidR="007D4C8A" w:rsidRPr="006E207E" w:rsidRDefault="007D4C8A" w:rsidP="006E207E">
            <w:r w:rsidRPr="006E207E">
              <w:t>300</w:t>
            </w:r>
            <w:r w:rsidRPr="006E207E">
              <w:rPr>
                <w:rFonts w:ascii="Cambria" w:hAnsi="Cambria" w:cs="Cambria"/>
              </w:rPr>
              <w:t> </w:t>
            </w:r>
            <w:r w:rsidRPr="006E207E">
              <w:t>850</w:t>
            </w:r>
          </w:p>
        </w:tc>
        <w:tc>
          <w:tcPr>
            <w:tcW w:w="1400" w:type="dxa"/>
          </w:tcPr>
          <w:p w14:paraId="464B694E" w14:textId="77777777" w:rsidR="007D4C8A" w:rsidRPr="006E207E" w:rsidRDefault="007D4C8A" w:rsidP="006E207E">
            <w:r w:rsidRPr="006E207E">
              <w:t>164</w:t>
            </w:r>
            <w:r w:rsidRPr="006E207E">
              <w:rPr>
                <w:rFonts w:ascii="Cambria" w:hAnsi="Cambria" w:cs="Cambria"/>
              </w:rPr>
              <w:t> </w:t>
            </w:r>
            <w:r w:rsidRPr="006E207E">
              <w:t>256</w:t>
            </w:r>
          </w:p>
        </w:tc>
        <w:tc>
          <w:tcPr>
            <w:tcW w:w="1400" w:type="dxa"/>
          </w:tcPr>
          <w:p w14:paraId="5613B671" w14:textId="77777777" w:rsidR="007D4C8A" w:rsidRPr="006E207E" w:rsidRDefault="007D4C8A" w:rsidP="006E207E">
            <w:r w:rsidRPr="006E207E">
              <w:t>303</w:t>
            </w:r>
            <w:r w:rsidRPr="006E207E">
              <w:rPr>
                <w:rFonts w:ascii="Cambria" w:hAnsi="Cambria" w:cs="Cambria"/>
              </w:rPr>
              <w:t> </w:t>
            </w:r>
            <w:r w:rsidRPr="006E207E">
              <w:t>864</w:t>
            </w:r>
          </w:p>
        </w:tc>
        <w:tc>
          <w:tcPr>
            <w:tcW w:w="1400" w:type="dxa"/>
          </w:tcPr>
          <w:p w14:paraId="4D4AF679" w14:textId="77777777" w:rsidR="007D4C8A" w:rsidRPr="006E207E" w:rsidRDefault="007D4C8A" w:rsidP="006E207E">
            <w:r w:rsidRPr="006E207E">
              <w:t>202</w:t>
            </w:r>
            <w:r w:rsidRPr="006E207E">
              <w:rPr>
                <w:rFonts w:ascii="Cambria" w:hAnsi="Cambria" w:cs="Cambria"/>
              </w:rPr>
              <w:t> </w:t>
            </w:r>
            <w:r w:rsidRPr="006E207E">
              <w:t>848</w:t>
            </w:r>
          </w:p>
        </w:tc>
      </w:tr>
      <w:tr w:rsidR="007D4C8A" w:rsidRPr="006E207E" w14:paraId="4641E38B" w14:textId="77777777" w:rsidTr="006E207E">
        <w:trPr>
          <w:trHeight w:val="380"/>
        </w:trPr>
        <w:tc>
          <w:tcPr>
            <w:tcW w:w="2480" w:type="dxa"/>
          </w:tcPr>
          <w:p w14:paraId="236C3326" w14:textId="77777777" w:rsidR="007D4C8A" w:rsidRPr="006E207E" w:rsidRDefault="007D4C8A" w:rsidP="006E207E">
            <w:r w:rsidRPr="006E207E">
              <w:t>1.05.13–30.04.14</w:t>
            </w:r>
          </w:p>
        </w:tc>
        <w:tc>
          <w:tcPr>
            <w:tcW w:w="1400" w:type="dxa"/>
          </w:tcPr>
          <w:p w14:paraId="08F3083B" w14:textId="77777777" w:rsidR="007D4C8A" w:rsidRPr="006E207E" w:rsidRDefault="007D4C8A" w:rsidP="006E207E">
            <w:r w:rsidRPr="006E207E">
              <w:t>167</w:t>
            </w:r>
            <w:r w:rsidRPr="006E207E">
              <w:rPr>
                <w:rFonts w:ascii="Cambria" w:hAnsi="Cambria" w:cs="Cambria"/>
              </w:rPr>
              <w:t> </w:t>
            </w:r>
            <w:r w:rsidRPr="006E207E">
              <w:t>963</w:t>
            </w:r>
          </w:p>
        </w:tc>
        <w:tc>
          <w:tcPr>
            <w:tcW w:w="1400" w:type="dxa"/>
          </w:tcPr>
          <w:p w14:paraId="6E8F8796" w14:textId="77777777" w:rsidR="007D4C8A" w:rsidRPr="006E207E" w:rsidRDefault="007D4C8A" w:rsidP="006E207E">
            <w:r w:rsidRPr="006E207E">
              <w:t>310</w:t>
            </w:r>
            <w:r w:rsidRPr="006E207E">
              <w:rPr>
                <w:rFonts w:ascii="Cambria" w:hAnsi="Cambria" w:cs="Cambria"/>
              </w:rPr>
              <w:t> </w:t>
            </w:r>
            <w:r w:rsidRPr="006E207E">
              <w:t>744</w:t>
            </w:r>
          </w:p>
        </w:tc>
        <w:tc>
          <w:tcPr>
            <w:tcW w:w="1400" w:type="dxa"/>
          </w:tcPr>
          <w:p w14:paraId="135182A0" w14:textId="77777777" w:rsidR="007D4C8A" w:rsidRPr="006E207E" w:rsidRDefault="007D4C8A" w:rsidP="006E207E">
            <w:r w:rsidRPr="006E207E">
              <w:t>170</w:t>
            </w:r>
            <w:r w:rsidRPr="006E207E">
              <w:rPr>
                <w:rFonts w:ascii="Cambria" w:hAnsi="Cambria" w:cs="Cambria"/>
              </w:rPr>
              <w:t> </w:t>
            </w:r>
            <w:r w:rsidRPr="006E207E">
              <w:t>496</w:t>
            </w:r>
          </w:p>
        </w:tc>
        <w:tc>
          <w:tcPr>
            <w:tcW w:w="1400" w:type="dxa"/>
          </w:tcPr>
          <w:p w14:paraId="390CF4CA" w14:textId="77777777" w:rsidR="007D4C8A" w:rsidRPr="006E207E" w:rsidRDefault="007D4C8A" w:rsidP="006E207E">
            <w:r w:rsidRPr="006E207E">
              <w:t>315</w:t>
            </w:r>
            <w:r w:rsidRPr="006E207E">
              <w:rPr>
                <w:rFonts w:ascii="Cambria" w:hAnsi="Cambria" w:cs="Cambria"/>
              </w:rPr>
              <w:t> </w:t>
            </w:r>
            <w:r w:rsidRPr="006E207E">
              <w:t>408</w:t>
            </w:r>
          </w:p>
        </w:tc>
        <w:tc>
          <w:tcPr>
            <w:tcW w:w="1400" w:type="dxa"/>
          </w:tcPr>
          <w:p w14:paraId="4117B9DB" w14:textId="77777777" w:rsidR="007D4C8A" w:rsidRPr="006E207E" w:rsidRDefault="007D4C8A" w:rsidP="006E207E">
            <w:r w:rsidRPr="006E207E">
              <w:t>210</w:t>
            </w:r>
            <w:r w:rsidRPr="006E207E">
              <w:rPr>
                <w:rFonts w:ascii="Cambria" w:hAnsi="Cambria" w:cs="Cambria"/>
              </w:rPr>
              <w:t> </w:t>
            </w:r>
            <w:r w:rsidRPr="006E207E">
              <w:t>564</w:t>
            </w:r>
          </w:p>
        </w:tc>
      </w:tr>
      <w:tr w:rsidR="007D4C8A" w:rsidRPr="006E207E" w14:paraId="396FD86F" w14:textId="77777777" w:rsidTr="006E207E">
        <w:trPr>
          <w:trHeight w:val="380"/>
        </w:trPr>
        <w:tc>
          <w:tcPr>
            <w:tcW w:w="2480" w:type="dxa"/>
          </w:tcPr>
          <w:p w14:paraId="68C3354B" w14:textId="77777777" w:rsidR="007D4C8A" w:rsidRPr="006E207E" w:rsidRDefault="007D4C8A" w:rsidP="006E207E">
            <w:r w:rsidRPr="006E207E">
              <w:t>1.05.14–31.12.14</w:t>
            </w:r>
          </w:p>
        </w:tc>
        <w:tc>
          <w:tcPr>
            <w:tcW w:w="1400" w:type="dxa"/>
          </w:tcPr>
          <w:p w14:paraId="23E06A5F" w14:textId="77777777" w:rsidR="007D4C8A" w:rsidRPr="006E207E" w:rsidRDefault="007D4C8A" w:rsidP="006E207E">
            <w:r w:rsidRPr="006E207E">
              <w:t>173</w:t>
            </w:r>
            <w:r w:rsidRPr="006E207E">
              <w:rPr>
                <w:rFonts w:ascii="Cambria" w:hAnsi="Cambria" w:cs="Cambria"/>
              </w:rPr>
              <w:t> </w:t>
            </w:r>
            <w:r w:rsidRPr="006E207E">
              <w:t>274</w:t>
            </w:r>
          </w:p>
        </w:tc>
        <w:tc>
          <w:tcPr>
            <w:tcW w:w="1400" w:type="dxa"/>
          </w:tcPr>
          <w:p w14:paraId="735D761B" w14:textId="77777777" w:rsidR="007D4C8A" w:rsidRPr="006E207E" w:rsidRDefault="007D4C8A" w:rsidP="006E207E">
            <w:r w:rsidRPr="006E207E">
              <w:t>320</w:t>
            </w:r>
            <w:r w:rsidRPr="006E207E">
              <w:rPr>
                <w:rFonts w:ascii="Cambria" w:hAnsi="Cambria" w:cs="Cambria"/>
              </w:rPr>
              <w:t> </w:t>
            </w:r>
            <w:r w:rsidRPr="006E207E">
              <w:t>570</w:t>
            </w:r>
          </w:p>
        </w:tc>
        <w:tc>
          <w:tcPr>
            <w:tcW w:w="1400" w:type="dxa"/>
          </w:tcPr>
          <w:p w14:paraId="6388E178" w14:textId="77777777" w:rsidR="007D4C8A" w:rsidRPr="006E207E" w:rsidRDefault="007D4C8A" w:rsidP="006E207E">
            <w:r w:rsidRPr="006E207E">
              <w:t>176</w:t>
            </w:r>
            <w:r w:rsidRPr="006E207E">
              <w:rPr>
                <w:rFonts w:ascii="Cambria" w:hAnsi="Cambria" w:cs="Cambria"/>
              </w:rPr>
              <w:t> </w:t>
            </w:r>
            <w:r w:rsidRPr="006E207E">
              <w:t>736</w:t>
            </w:r>
          </w:p>
        </w:tc>
        <w:tc>
          <w:tcPr>
            <w:tcW w:w="1400" w:type="dxa"/>
          </w:tcPr>
          <w:p w14:paraId="153E9595" w14:textId="77777777" w:rsidR="007D4C8A" w:rsidRPr="006E207E" w:rsidRDefault="007D4C8A" w:rsidP="006E207E">
            <w:r w:rsidRPr="006E207E">
              <w:t>326</w:t>
            </w:r>
            <w:r w:rsidRPr="006E207E">
              <w:rPr>
                <w:rFonts w:ascii="Cambria" w:hAnsi="Cambria" w:cs="Cambria"/>
              </w:rPr>
              <w:t> </w:t>
            </w:r>
            <w:r w:rsidRPr="006E207E">
              <w:t>976</w:t>
            </w:r>
          </w:p>
        </w:tc>
        <w:tc>
          <w:tcPr>
            <w:tcW w:w="1400" w:type="dxa"/>
          </w:tcPr>
          <w:p w14:paraId="1CFD3891" w14:textId="77777777" w:rsidR="007D4C8A" w:rsidRPr="006E207E" w:rsidRDefault="007D4C8A" w:rsidP="006E207E">
            <w:r w:rsidRPr="006E207E">
              <w:t>218</w:t>
            </w:r>
            <w:r w:rsidRPr="006E207E">
              <w:rPr>
                <w:rFonts w:ascii="Cambria" w:hAnsi="Cambria" w:cs="Cambria"/>
              </w:rPr>
              <w:t> </w:t>
            </w:r>
            <w:r w:rsidRPr="006E207E">
              <w:t>268</w:t>
            </w:r>
          </w:p>
        </w:tc>
      </w:tr>
      <w:tr w:rsidR="007D4C8A" w:rsidRPr="006E207E" w14:paraId="6BB248D7" w14:textId="77777777" w:rsidTr="006E207E">
        <w:trPr>
          <w:trHeight w:val="380"/>
        </w:trPr>
        <w:tc>
          <w:tcPr>
            <w:tcW w:w="2480" w:type="dxa"/>
          </w:tcPr>
          <w:p w14:paraId="12CEF84A" w14:textId="77777777" w:rsidR="007D4C8A" w:rsidRPr="006E207E" w:rsidRDefault="007D4C8A" w:rsidP="006E207E">
            <w:r w:rsidRPr="006E207E">
              <w:t>1.01.15–30.04.15</w:t>
            </w:r>
            <w:r w:rsidRPr="006E207E">
              <w:rPr>
                <w:rStyle w:val="skrift-hevet"/>
              </w:rPr>
              <w:t>13</w:t>
            </w:r>
          </w:p>
        </w:tc>
        <w:tc>
          <w:tcPr>
            <w:tcW w:w="1400" w:type="dxa"/>
          </w:tcPr>
          <w:p w14:paraId="2917D9D2" w14:textId="77777777" w:rsidR="007D4C8A" w:rsidRPr="006E207E" w:rsidRDefault="007D4C8A" w:rsidP="006E207E">
            <w:r w:rsidRPr="006E207E">
              <w:t>173</w:t>
            </w:r>
            <w:r w:rsidRPr="006E207E">
              <w:rPr>
                <w:rFonts w:ascii="Cambria" w:hAnsi="Cambria" w:cs="Cambria"/>
              </w:rPr>
              <w:t> </w:t>
            </w:r>
            <w:r w:rsidRPr="006E207E">
              <w:t>274</w:t>
            </w:r>
          </w:p>
        </w:tc>
        <w:tc>
          <w:tcPr>
            <w:tcW w:w="1400" w:type="dxa"/>
          </w:tcPr>
          <w:p w14:paraId="130C03D7" w14:textId="77777777" w:rsidR="007D4C8A" w:rsidRPr="006E207E" w:rsidRDefault="007D4C8A" w:rsidP="006E207E">
            <w:r w:rsidRPr="006E207E">
              <w:t>320</w:t>
            </w:r>
            <w:r w:rsidRPr="006E207E">
              <w:rPr>
                <w:rFonts w:ascii="Cambria" w:hAnsi="Cambria" w:cs="Cambria"/>
              </w:rPr>
              <w:t> </w:t>
            </w:r>
            <w:r w:rsidRPr="006E207E">
              <w:t>570</w:t>
            </w:r>
          </w:p>
        </w:tc>
        <w:tc>
          <w:tcPr>
            <w:tcW w:w="1400" w:type="dxa"/>
          </w:tcPr>
          <w:p w14:paraId="4EFC0B92" w14:textId="77777777" w:rsidR="007D4C8A" w:rsidRPr="006E207E" w:rsidRDefault="007D4C8A" w:rsidP="006E207E">
            <w:r w:rsidRPr="006E207E">
              <w:t>219</w:t>
            </w:r>
            <w:r w:rsidRPr="006E207E">
              <w:rPr>
                <w:rFonts w:ascii="Cambria" w:hAnsi="Cambria" w:cs="Cambria"/>
              </w:rPr>
              <w:t> </w:t>
            </w:r>
            <w:r w:rsidRPr="006E207E">
              <w:t>158</w:t>
            </w:r>
          </w:p>
        </w:tc>
        <w:tc>
          <w:tcPr>
            <w:tcW w:w="1400" w:type="dxa"/>
          </w:tcPr>
          <w:p w14:paraId="3654D048" w14:textId="77777777" w:rsidR="007D4C8A" w:rsidRPr="006E207E" w:rsidRDefault="007D4C8A" w:rsidP="006E207E">
            <w:r w:rsidRPr="006E207E">
              <w:t>402</w:t>
            </w:r>
            <w:r w:rsidRPr="006E207E">
              <w:rPr>
                <w:rFonts w:ascii="Cambria" w:hAnsi="Cambria" w:cs="Cambria"/>
              </w:rPr>
              <w:t> </w:t>
            </w:r>
            <w:r w:rsidRPr="006E207E">
              <w:t xml:space="preserve">968 </w:t>
            </w:r>
          </w:p>
        </w:tc>
        <w:tc>
          <w:tcPr>
            <w:tcW w:w="1400" w:type="dxa"/>
          </w:tcPr>
          <w:p w14:paraId="6EC737BD" w14:textId="77777777" w:rsidR="007D4C8A" w:rsidRPr="006E207E" w:rsidRDefault="007D4C8A" w:rsidP="006E207E">
            <w:r w:rsidRPr="006E207E">
              <w:t>257</w:t>
            </w:r>
            <w:r w:rsidRPr="006E207E">
              <w:rPr>
                <w:rFonts w:ascii="Cambria" w:hAnsi="Cambria" w:cs="Cambria"/>
              </w:rPr>
              <w:t> </w:t>
            </w:r>
            <w:r w:rsidRPr="006E207E">
              <w:t>157</w:t>
            </w:r>
          </w:p>
        </w:tc>
      </w:tr>
      <w:tr w:rsidR="007D4C8A" w:rsidRPr="006E207E" w14:paraId="2C63C498" w14:textId="77777777" w:rsidTr="006E207E">
        <w:trPr>
          <w:trHeight w:val="380"/>
        </w:trPr>
        <w:tc>
          <w:tcPr>
            <w:tcW w:w="2480" w:type="dxa"/>
          </w:tcPr>
          <w:p w14:paraId="31A1519F" w14:textId="77777777" w:rsidR="007D4C8A" w:rsidRPr="006E207E" w:rsidRDefault="007D4C8A" w:rsidP="006E207E">
            <w:r w:rsidRPr="006E207E">
              <w:t>1.05.15–30.04.16</w:t>
            </w:r>
          </w:p>
        </w:tc>
        <w:tc>
          <w:tcPr>
            <w:tcW w:w="1400" w:type="dxa"/>
          </w:tcPr>
          <w:p w14:paraId="14C521CC" w14:textId="77777777" w:rsidR="007D4C8A" w:rsidRPr="006E207E" w:rsidRDefault="007D4C8A" w:rsidP="006E207E">
            <w:r w:rsidRPr="006E207E">
              <w:t>175</w:t>
            </w:r>
            <w:r w:rsidRPr="006E207E">
              <w:rPr>
                <w:rFonts w:ascii="Cambria" w:hAnsi="Cambria" w:cs="Cambria"/>
              </w:rPr>
              <w:t> </w:t>
            </w:r>
            <w:r w:rsidRPr="006E207E">
              <w:t>739</w:t>
            </w:r>
          </w:p>
        </w:tc>
        <w:tc>
          <w:tcPr>
            <w:tcW w:w="1400" w:type="dxa"/>
          </w:tcPr>
          <w:p w14:paraId="69AE4B33" w14:textId="77777777" w:rsidR="007D4C8A" w:rsidRPr="006E207E" w:rsidRDefault="007D4C8A" w:rsidP="006E207E">
            <w:r w:rsidRPr="006E207E">
              <w:t>325</w:t>
            </w:r>
            <w:r w:rsidRPr="006E207E">
              <w:rPr>
                <w:rFonts w:ascii="Cambria" w:hAnsi="Cambria" w:cs="Cambria"/>
              </w:rPr>
              <w:t> </w:t>
            </w:r>
            <w:r w:rsidRPr="006E207E">
              <w:t>132</w:t>
            </w:r>
          </w:p>
        </w:tc>
        <w:tc>
          <w:tcPr>
            <w:tcW w:w="1400" w:type="dxa"/>
          </w:tcPr>
          <w:p w14:paraId="5E87D74A" w14:textId="77777777" w:rsidR="007D4C8A" w:rsidRPr="006E207E" w:rsidRDefault="007D4C8A" w:rsidP="006E207E">
            <w:r w:rsidRPr="006E207E">
              <w:t>223</w:t>
            </w:r>
            <w:r w:rsidRPr="006E207E">
              <w:rPr>
                <w:rFonts w:ascii="Cambria" w:hAnsi="Cambria" w:cs="Cambria"/>
              </w:rPr>
              <w:t> </w:t>
            </w:r>
            <w:r w:rsidRPr="006E207E">
              <w:t>369</w:t>
            </w:r>
          </w:p>
        </w:tc>
        <w:tc>
          <w:tcPr>
            <w:tcW w:w="1400" w:type="dxa"/>
          </w:tcPr>
          <w:p w14:paraId="1C5B2413" w14:textId="77777777" w:rsidR="007D4C8A" w:rsidRPr="006E207E" w:rsidRDefault="007D4C8A" w:rsidP="006E207E">
            <w:r w:rsidRPr="006E207E">
              <w:t>410</w:t>
            </w:r>
            <w:r w:rsidRPr="006E207E">
              <w:rPr>
                <w:rFonts w:ascii="Cambria" w:hAnsi="Cambria" w:cs="Cambria"/>
              </w:rPr>
              <w:t> </w:t>
            </w:r>
            <w:r w:rsidRPr="006E207E">
              <w:t>710</w:t>
            </w:r>
          </w:p>
        </w:tc>
        <w:tc>
          <w:tcPr>
            <w:tcW w:w="1400" w:type="dxa"/>
          </w:tcPr>
          <w:p w14:paraId="6F83BFD8" w14:textId="77777777" w:rsidR="007D4C8A" w:rsidRPr="006E207E" w:rsidRDefault="007D4C8A" w:rsidP="006E207E">
            <w:r w:rsidRPr="006E207E">
              <w:t>262</w:t>
            </w:r>
            <w:r w:rsidRPr="006E207E">
              <w:rPr>
                <w:rFonts w:ascii="Cambria" w:hAnsi="Cambria" w:cs="Cambria"/>
              </w:rPr>
              <w:t> </w:t>
            </w:r>
            <w:r w:rsidRPr="006E207E">
              <w:t>098</w:t>
            </w:r>
          </w:p>
        </w:tc>
      </w:tr>
      <w:tr w:rsidR="007D4C8A" w:rsidRPr="006E207E" w14:paraId="11BC4D08" w14:textId="77777777" w:rsidTr="006E207E">
        <w:trPr>
          <w:trHeight w:val="380"/>
        </w:trPr>
        <w:tc>
          <w:tcPr>
            <w:tcW w:w="2480" w:type="dxa"/>
          </w:tcPr>
          <w:p w14:paraId="0A79D044" w14:textId="77777777" w:rsidR="007D4C8A" w:rsidRPr="006E207E" w:rsidRDefault="007D4C8A" w:rsidP="006E207E">
            <w:r w:rsidRPr="006E207E">
              <w:t>1.05.16–31.08.16</w:t>
            </w:r>
          </w:p>
        </w:tc>
        <w:tc>
          <w:tcPr>
            <w:tcW w:w="1400" w:type="dxa"/>
          </w:tcPr>
          <w:p w14:paraId="7E377A65" w14:textId="77777777" w:rsidR="007D4C8A" w:rsidRPr="006E207E" w:rsidRDefault="007D4C8A" w:rsidP="006E207E">
            <w:r w:rsidRPr="006E207E">
              <w:t>179</w:t>
            </w:r>
            <w:r w:rsidRPr="006E207E">
              <w:rPr>
                <w:rFonts w:ascii="Cambria" w:hAnsi="Cambria" w:cs="Cambria"/>
              </w:rPr>
              <w:t> </w:t>
            </w:r>
            <w:r w:rsidRPr="006E207E">
              <w:t>748</w:t>
            </w:r>
          </w:p>
        </w:tc>
        <w:tc>
          <w:tcPr>
            <w:tcW w:w="1400" w:type="dxa"/>
          </w:tcPr>
          <w:p w14:paraId="315F6FA6" w14:textId="77777777" w:rsidR="007D4C8A" w:rsidRPr="006E207E" w:rsidRDefault="007D4C8A" w:rsidP="006E207E">
            <w:r w:rsidRPr="006E207E">
              <w:t>332</w:t>
            </w:r>
            <w:r w:rsidRPr="006E207E">
              <w:rPr>
                <w:rFonts w:ascii="Cambria" w:hAnsi="Cambria" w:cs="Cambria"/>
              </w:rPr>
              <w:t> </w:t>
            </w:r>
            <w:r w:rsidRPr="006E207E">
              <w:t>548</w:t>
            </w:r>
          </w:p>
        </w:tc>
        <w:tc>
          <w:tcPr>
            <w:tcW w:w="1400" w:type="dxa"/>
          </w:tcPr>
          <w:p w14:paraId="354B0FFE" w14:textId="77777777" w:rsidR="007D4C8A" w:rsidRPr="006E207E" w:rsidRDefault="007D4C8A" w:rsidP="006E207E">
            <w:r w:rsidRPr="006E207E">
              <w:t>229</w:t>
            </w:r>
            <w:r w:rsidRPr="006E207E">
              <w:rPr>
                <w:rFonts w:ascii="Cambria" w:hAnsi="Cambria" w:cs="Cambria"/>
              </w:rPr>
              <w:t> </w:t>
            </w:r>
            <w:r w:rsidRPr="006E207E">
              <w:t>588</w:t>
            </w:r>
          </w:p>
        </w:tc>
        <w:tc>
          <w:tcPr>
            <w:tcW w:w="1400" w:type="dxa"/>
          </w:tcPr>
          <w:p w14:paraId="1BB15134" w14:textId="77777777" w:rsidR="007D4C8A" w:rsidRPr="006E207E" w:rsidRDefault="007D4C8A" w:rsidP="006E207E">
            <w:r w:rsidRPr="006E207E">
              <w:t>422</w:t>
            </w:r>
            <w:r w:rsidRPr="006E207E">
              <w:rPr>
                <w:rFonts w:ascii="Cambria" w:hAnsi="Cambria" w:cs="Cambria"/>
              </w:rPr>
              <w:t> </w:t>
            </w:r>
            <w:r w:rsidRPr="006E207E">
              <w:t>146</w:t>
            </w:r>
          </w:p>
        </w:tc>
        <w:tc>
          <w:tcPr>
            <w:tcW w:w="1400" w:type="dxa"/>
          </w:tcPr>
          <w:p w14:paraId="7C84E7C4" w14:textId="77777777" w:rsidR="007D4C8A" w:rsidRPr="006E207E" w:rsidRDefault="007D4C8A" w:rsidP="006E207E">
            <w:r w:rsidRPr="006E207E">
              <w:t>269</w:t>
            </w:r>
            <w:r w:rsidRPr="006E207E">
              <w:rPr>
                <w:rFonts w:ascii="Cambria" w:hAnsi="Cambria" w:cs="Cambria"/>
              </w:rPr>
              <w:t> </w:t>
            </w:r>
            <w:r w:rsidRPr="006E207E">
              <w:t>396</w:t>
            </w:r>
          </w:p>
        </w:tc>
      </w:tr>
      <w:tr w:rsidR="007D4C8A" w:rsidRPr="006E207E" w14:paraId="0BE8334C" w14:textId="77777777" w:rsidTr="006E207E">
        <w:trPr>
          <w:trHeight w:val="380"/>
        </w:trPr>
        <w:tc>
          <w:tcPr>
            <w:tcW w:w="2480" w:type="dxa"/>
          </w:tcPr>
          <w:p w14:paraId="7FE3E513" w14:textId="77777777" w:rsidR="007D4C8A" w:rsidRPr="006E207E" w:rsidRDefault="007D4C8A" w:rsidP="006E207E">
            <w:r w:rsidRPr="006E207E">
              <w:t>1.09.16–30.04.17</w:t>
            </w:r>
            <w:r w:rsidRPr="006E207E">
              <w:rPr>
                <w:rStyle w:val="skrift-hevet"/>
              </w:rPr>
              <w:t>14</w:t>
            </w:r>
          </w:p>
        </w:tc>
        <w:tc>
          <w:tcPr>
            <w:tcW w:w="1400" w:type="dxa"/>
          </w:tcPr>
          <w:p w14:paraId="64D7FA71" w14:textId="77777777" w:rsidR="007D4C8A" w:rsidRPr="006E207E" w:rsidRDefault="007D4C8A" w:rsidP="006E207E">
            <w:r w:rsidRPr="006E207E">
              <w:t>183</w:t>
            </w:r>
            <w:r w:rsidRPr="006E207E">
              <w:rPr>
                <w:rFonts w:ascii="Cambria" w:hAnsi="Cambria" w:cs="Cambria"/>
              </w:rPr>
              <w:t> </w:t>
            </w:r>
            <w:r w:rsidRPr="006E207E">
              <w:t>748</w:t>
            </w:r>
          </w:p>
        </w:tc>
        <w:tc>
          <w:tcPr>
            <w:tcW w:w="1400" w:type="dxa"/>
          </w:tcPr>
          <w:p w14:paraId="4CAFBAA9" w14:textId="77777777" w:rsidR="007D4C8A" w:rsidRPr="006E207E" w:rsidRDefault="007D4C8A" w:rsidP="006E207E">
            <w:r w:rsidRPr="006E207E">
              <w:t>341</w:t>
            </w:r>
            <w:r w:rsidRPr="006E207E">
              <w:rPr>
                <w:rFonts w:ascii="Cambria" w:hAnsi="Cambria" w:cs="Cambria"/>
              </w:rPr>
              <w:t> </w:t>
            </w:r>
            <w:r w:rsidRPr="006E207E">
              <w:t>530</w:t>
            </w:r>
          </w:p>
        </w:tc>
        <w:tc>
          <w:tcPr>
            <w:tcW w:w="1400" w:type="dxa"/>
          </w:tcPr>
          <w:p w14:paraId="0C98B7AB" w14:textId="77777777" w:rsidR="007D4C8A" w:rsidRPr="006E207E" w:rsidRDefault="007D4C8A" w:rsidP="006E207E">
            <w:r w:rsidRPr="006E207E">
              <w:t>229</w:t>
            </w:r>
            <w:r w:rsidRPr="006E207E">
              <w:rPr>
                <w:rFonts w:ascii="Cambria" w:hAnsi="Cambria" w:cs="Cambria"/>
              </w:rPr>
              <w:t> </w:t>
            </w:r>
            <w:r w:rsidRPr="006E207E">
              <w:t>588</w:t>
            </w:r>
          </w:p>
        </w:tc>
        <w:tc>
          <w:tcPr>
            <w:tcW w:w="1400" w:type="dxa"/>
          </w:tcPr>
          <w:p w14:paraId="59CADF88" w14:textId="77777777" w:rsidR="007D4C8A" w:rsidRPr="006E207E" w:rsidRDefault="007D4C8A" w:rsidP="006E207E">
            <w:r w:rsidRPr="006E207E">
              <w:t>431</w:t>
            </w:r>
            <w:r w:rsidRPr="006E207E">
              <w:rPr>
                <w:rFonts w:ascii="Cambria" w:hAnsi="Cambria" w:cs="Cambria"/>
              </w:rPr>
              <w:t> </w:t>
            </w:r>
            <w:r w:rsidRPr="006E207E">
              <w:t>404</w:t>
            </w:r>
          </w:p>
        </w:tc>
        <w:tc>
          <w:tcPr>
            <w:tcW w:w="1400" w:type="dxa"/>
          </w:tcPr>
          <w:p w14:paraId="56EE3806" w14:textId="77777777" w:rsidR="007D4C8A" w:rsidRPr="006E207E" w:rsidRDefault="007D4C8A" w:rsidP="006E207E">
            <w:r w:rsidRPr="006E207E">
              <w:t>269</w:t>
            </w:r>
            <w:r w:rsidRPr="006E207E">
              <w:rPr>
                <w:rFonts w:ascii="Cambria" w:hAnsi="Cambria" w:cs="Cambria"/>
              </w:rPr>
              <w:t> </w:t>
            </w:r>
            <w:r w:rsidRPr="006E207E">
              <w:t>396</w:t>
            </w:r>
          </w:p>
        </w:tc>
      </w:tr>
      <w:tr w:rsidR="007D4C8A" w:rsidRPr="006E207E" w14:paraId="7D2D90D2" w14:textId="77777777" w:rsidTr="006E207E">
        <w:trPr>
          <w:trHeight w:val="380"/>
        </w:trPr>
        <w:tc>
          <w:tcPr>
            <w:tcW w:w="2480" w:type="dxa"/>
          </w:tcPr>
          <w:p w14:paraId="66049A69" w14:textId="77777777" w:rsidR="007D4C8A" w:rsidRPr="006E207E" w:rsidRDefault="007D4C8A" w:rsidP="006E207E">
            <w:r w:rsidRPr="006E207E">
              <w:t>1.05.17–31.08.17</w:t>
            </w:r>
          </w:p>
        </w:tc>
        <w:tc>
          <w:tcPr>
            <w:tcW w:w="1400" w:type="dxa"/>
          </w:tcPr>
          <w:p w14:paraId="59A4AA00" w14:textId="77777777" w:rsidR="007D4C8A" w:rsidRPr="006E207E" w:rsidRDefault="007D4C8A" w:rsidP="006E207E">
            <w:r w:rsidRPr="006E207E">
              <w:t>184</w:t>
            </w:r>
            <w:r w:rsidRPr="006E207E">
              <w:rPr>
                <w:rFonts w:ascii="Cambria" w:hAnsi="Cambria" w:cs="Cambria"/>
              </w:rPr>
              <w:t> </w:t>
            </w:r>
            <w:r w:rsidRPr="006E207E">
              <w:t>766</w:t>
            </w:r>
          </w:p>
        </w:tc>
        <w:tc>
          <w:tcPr>
            <w:tcW w:w="1400" w:type="dxa"/>
          </w:tcPr>
          <w:p w14:paraId="1D1AA582" w14:textId="77777777" w:rsidR="007D4C8A" w:rsidRPr="006E207E" w:rsidRDefault="007D4C8A" w:rsidP="006E207E">
            <w:r w:rsidRPr="006E207E">
              <w:t>343</w:t>
            </w:r>
            <w:r w:rsidRPr="006E207E">
              <w:rPr>
                <w:rFonts w:ascii="Cambria" w:hAnsi="Cambria" w:cs="Cambria"/>
              </w:rPr>
              <w:t> </w:t>
            </w:r>
            <w:r w:rsidRPr="006E207E">
              <w:t>422</w:t>
            </w:r>
          </w:p>
        </w:tc>
        <w:tc>
          <w:tcPr>
            <w:tcW w:w="1400" w:type="dxa"/>
          </w:tcPr>
          <w:p w14:paraId="224C2819" w14:textId="77777777" w:rsidR="007D4C8A" w:rsidRPr="006E207E" w:rsidRDefault="007D4C8A" w:rsidP="006E207E">
            <w:r w:rsidRPr="006E207E">
              <w:t>232</w:t>
            </w:r>
            <w:r w:rsidRPr="006E207E">
              <w:rPr>
                <w:rFonts w:ascii="Cambria" w:hAnsi="Cambria" w:cs="Cambria"/>
              </w:rPr>
              <w:t> </w:t>
            </w:r>
            <w:r w:rsidRPr="006E207E">
              <w:t>212</w:t>
            </w:r>
          </w:p>
        </w:tc>
        <w:tc>
          <w:tcPr>
            <w:tcW w:w="1400" w:type="dxa"/>
          </w:tcPr>
          <w:p w14:paraId="5EAAFF94" w14:textId="77777777" w:rsidR="007D4C8A" w:rsidRPr="006E207E" w:rsidRDefault="007D4C8A" w:rsidP="006E207E">
            <w:r w:rsidRPr="006E207E">
              <w:t>426</w:t>
            </w:r>
            <w:r w:rsidRPr="006E207E">
              <w:rPr>
                <w:rFonts w:ascii="Cambria" w:hAnsi="Cambria" w:cs="Cambria"/>
              </w:rPr>
              <w:t> </w:t>
            </w:r>
            <w:r w:rsidRPr="006E207E">
              <w:t>972</w:t>
            </w:r>
            <w:r w:rsidRPr="006E207E">
              <w:rPr>
                <w:rStyle w:val="skrift-hevet"/>
              </w:rPr>
              <w:t>15</w:t>
            </w:r>
          </w:p>
        </w:tc>
        <w:tc>
          <w:tcPr>
            <w:tcW w:w="1400" w:type="dxa"/>
          </w:tcPr>
          <w:p w14:paraId="611BA8F4" w14:textId="77777777" w:rsidR="007D4C8A" w:rsidRPr="006E207E" w:rsidRDefault="007D4C8A" w:rsidP="006E207E">
            <w:r w:rsidRPr="006E207E">
              <w:t>272</w:t>
            </w:r>
            <w:r w:rsidRPr="006E207E">
              <w:rPr>
                <w:rFonts w:ascii="Cambria" w:hAnsi="Cambria" w:cs="Cambria"/>
              </w:rPr>
              <w:t> </w:t>
            </w:r>
            <w:r w:rsidRPr="006E207E">
              <w:t>475</w:t>
            </w:r>
          </w:p>
        </w:tc>
      </w:tr>
      <w:tr w:rsidR="007D4C8A" w:rsidRPr="006E207E" w14:paraId="2449FBAB" w14:textId="77777777" w:rsidTr="006E207E">
        <w:trPr>
          <w:trHeight w:val="380"/>
        </w:trPr>
        <w:tc>
          <w:tcPr>
            <w:tcW w:w="2480" w:type="dxa"/>
          </w:tcPr>
          <w:p w14:paraId="5819D5FA" w14:textId="77777777" w:rsidR="007D4C8A" w:rsidRPr="006E207E" w:rsidRDefault="007D4C8A" w:rsidP="006E207E">
            <w:r w:rsidRPr="006E207E">
              <w:t>1.09.17–30.04.18</w:t>
            </w:r>
            <w:r w:rsidRPr="006E207E">
              <w:rPr>
                <w:rStyle w:val="skrift-hevet"/>
              </w:rPr>
              <w:t>16</w:t>
            </w:r>
          </w:p>
        </w:tc>
        <w:tc>
          <w:tcPr>
            <w:tcW w:w="1400" w:type="dxa"/>
          </w:tcPr>
          <w:p w14:paraId="7232C43D" w14:textId="77777777" w:rsidR="007D4C8A" w:rsidRPr="006E207E" w:rsidRDefault="007D4C8A" w:rsidP="006E207E">
            <w:r w:rsidRPr="006E207E">
              <w:t>188</w:t>
            </w:r>
            <w:r w:rsidRPr="006E207E">
              <w:rPr>
                <w:rFonts w:ascii="Cambria" w:hAnsi="Cambria" w:cs="Cambria"/>
              </w:rPr>
              <w:t> </w:t>
            </w:r>
            <w:r w:rsidRPr="006E207E">
              <w:t>766</w:t>
            </w:r>
          </w:p>
        </w:tc>
        <w:tc>
          <w:tcPr>
            <w:tcW w:w="1400" w:type="dxa"/>
          </w:tcPr>
          <w:p w14:paraId="209F51FF" w14:textId="77777777" w:rsidR="007D4C8A" w:rsidRPr="006E207E" w:rsidRDefault="007D4C8A" w:rsidP="006E207E">
            <w:r w:rsidRPr="006E207E">
              <w:t>345</w:t>
            </w:r>
            <w:r w:rsidRPr="006E207E">
              <w:rPr>
                <w:rFonts w:ascii="Cambria" w:hAnsi="Cambria" w:cs="Cambria"/>
              </w:rPr>
              <w:t> </w:t>
            </w:r>
            <w:r w:rsidRPr="006E207E">
              <w:t>422</w:t>
            </w:r>
          </w:p>
        </w:tc>
        <w:tc>
          <w:tcPr>
            <w:tcW w:w="1400" w:type="dxa"/>
          </w:tcPr>
          <w:p w14:paraId="1B19649A" w14:textId="77777777" w:rsidR="007D4C8A" w:rsidRPr="006E207E" w:rsidRDefault="007D4C8A" w:rsidP="006E207E">
            <w:r w:rsidRPr="006E207E">
              <w:t>232</w:t>
            </w:r>
            <w:r w:rsidRPr="006E207E">
              <w:rPr>
                <w:rFonts w:ascii="Cambria" w:hAnsi="Cambria" w:cs="Cambria"/>
              </w:rPr>
              <w:t> </w:t>
            </w:r>
            <w:r w:rsidRPr="006E207E">
              <w:t>212</w:t>
            </w:r>
          </w:p>
        </w:tc>
        <w:tc>
          <w:tcPr>
            <w:tcW w:w="1400" w:type="dxa"/>
          </w:tcPr>
          <w:p w14:paraId="38352DEE" w14:textId="77777777" w:rsidR="007D4C8A" w:rsidRPr="006E207E" w:rsidRDefault="007D4C8A" w:rsidP="006E207E">
            <w:r w:rsidRPr="006E207E">
              <w:t>426</w:t>
            </w:r>
            <w:r w:rsidRPr="006E207E">
              <w:rPr>
                <w:rFonts w:ascii="Cambria" w:hAnsi="Cambria" w:cs="Cambria"/>
              </w:rPr>
              <w:t> </w:t>
            </w:r>
            <w:r w:rsidRPr="006E207E">
              <w:t>972</w:t>
            </w:r>
          </w:p>
        </w:tc>
        <w:tc>
          <w:tcPr>
            <w:tcW w:w="1400" w:type="dxa"/>
          </w:tcPr>
          <w:p w14:paraId="6B2FCFF6" w14:textId="77777777" w:rsidR="007D4C8A" w:rsidRPr="006E207E" w:rsidRDefault="007D4C8A" w:rsidP="006E207E">
            <w:r w:rsidRPr="006E207E">
              <w:t>272</w:t>
            </w:r>
            <w:r w:rsidRPr="006E207E">
              <w:rPr>
                <w:rFonts w:ascii="Cambria" w:hAnsi="Cambria" w:cs="Cambria"/>
              </w:rPr>
              <w:t> </w:t>
            </w:r>
            <w:r w:rsidRPr="006E207E">
              <w:t>475</w:t>
            </w:r>
          </w:p>
        </w:tc>
      </w:tr>
      <w:tr w:rsidR="007D4C8A" w:rsidRPr="006E207E" w14:paraId="0C0B21D7" w14:textId="77777777" w:rsidTr="006E207E">
        <w:trPr>
          <w:trHeight w:val="380"/>
        </w:trPr>
        <w:tc>
          <w:tcPr>
            <w:tcW w:w="2480" w:type="dxa"/>
          </w:tcPr>
          <w:p w14:paraId="454886CB" w14:textId="77777777" w:rsidR="007D4C8A" w:rsidRPr="006E207E" w:rsidRDefault="007D4C8A" w:rsidP="006E207E">
            <w:r w:rsidRPr="006E207E">
              <w:lastRenderedPageBreak/>
              <w:t>1.05.18–30.04.19</w:t>
            </w:r>
          </w:p>
        </w:tc>
        <w:tc>
          <w:tcPr>
            <w:tcW w:w="1400" w:type="dxa"/>
          </w:tcPr>
          <w:p w14:paraId="0A67F204" w14:textId="77777777" w:rsidR="007D4C8A" w:rsidRPr="006E207E" w:rsidRDefault="007D4C8A" w:rsidP="006E207E">
            <w:r w:rsidRPr="006E207E">
              <w:t>194</w:t>
            </w:r>
            <w:r w:rsidRPr="006E207E">
              <w:rPr>
                <w:rFonts w:ascii="Cambria" w:hAnsi="Cambria" w:cs="Cambria"/>
              </w:rPr>
              <w:t> </w:t>
            </w:r>
            <w:r w:rsidRPr="006E207E">
              <w:t>192</w:t>
            </w:r>
          </w:p>
        </w:tc>
        <w:tc>
          <w:tcPr>
            <w:tcW w:w="1400" w:type="dxa"/>
          </w:tcPr>
          <w:p w14:paraId="50BC35E1" w14:textId="77777777" w:rsidR="007D4C8A" w:rsidRPr="006E207E" w:rsidRDefault="007D4C8A" w:rsidP="006E207E">
            <w:r w:rsidRPr="006E207E">
              <w:t>355</w:t>
            </w:r>
            <w:r w:rsidRPr="006E207E">
              <w:rPr>
                <w:rFonts w:ascii="Cambria" w:hAnsi="Cambria" w:cs="Cambria"/>
              </w:rPr>
              <w:t> </w:t>
            </w:r>
            <w:r w:rsidRPr="006E207E">
              <w:t>350</w:t>
            </w:r>
          </w:p>
        </w:tc>
        <w:tc>
          <w:tcPr>
            <w:tcW w:w="1400" w:type="dxa"/>
          </w:tcPr>
          <w:p w14:paraId="5F6BDBF1" w14:textId="77777777" w:rsidR="007D4C8A" w:rsidRPr="006E207E" w:rsidRDefault="007D4C8A" w:rsidP="006E207E">
            <w:r w:rsidRPr="006E207E">
              <w:t>240</w:t>
            </w:r>
            <w:r w:rsidRPr="006E207E">
              <w:rPr>
                <w:rFonts w:ascii="Cambria" w:hAnsi="Cambria" w:cs="Cambria"/>
              </w:rPr>
              <w:t> </w:t>
            </w:r>
            <w:r w:rsidRPr="006E207E">
              <w:t>270</w:t>
            </w:r>
          </w:p>
        </w:tc>
        <w:tc>
          <w:tcPr>
            <w:tcW w:w="1400" w:type="dxa"/>
          </w:tcPr>
          <w:p w14:paraId="47E19946" w14:textId="77777777" w:rsidR="007D4C8A" w:rsidRPr="006E207E" w:rsidRDefault="007D4C8A" w:rsidP="006E207E">
            <w:r w:rsidRPr="006E207E">
              <w:t>441</w:t>
            </w:r>
            <w:r w:rsidRPr="006E207E">
              <w:rPr>
                <w:rFonts w:ascii="Cambria" w:hAnsi="Cambria" w:cs="Cambria"/>
              </w:rPr>
              <w:t> </w:t>
            </w:r>
            <w:r w:rsidRPr="006E207E">
              <w:t>786</w:t>
            </w:r>
          </w:p>
        </w:tc>
        <w:tc>
          <w:tcPr>
            <w:tcW w:w="1400" w:type="dxa"/>
          </w:tcPr>
          <w:p w14:paraId="34C1DB69" w14:textId="77777777" w:rsidR="007D4C8A" w:rsidRPr="006E207E" w:rsidRDefault="007D4C8A" w:rsidP="006E207E">
            <w:r w:rsidRPr="006E207E">
              <w:t>281</w:t>
            </w:r>
            <w:r w:rsidRPr="006E207E">
              <w:rPr>
                <w:rFonts w:ascii="Cambria" w:hAnsi="Cambria" w:cs="Cambria"/>
              </w:rPr>
              <w:t> </w:t>
            </w:r>
            <w:r w:rsidRPr="006E207E">
              <w:t>930</w:t>
            </w:r>
          </w:p>
        </w:tc>
      </w:tr>
      <w:tr w:rsidR="007D4C8A" w:rsidRPr="006E207E" w14:paraId="574A3BC9" w14:textId="77777777" w:rsidTr="006E207E">
        <w:trPr>
          <w:trHeight w:val="380"/>
        </w:trPr>
        <w:tc>
          <w:tcPr>
            <w:tcW w:w="2480" w:type="dxa"/>
          </w:tcPr>
          <w:p w14:paraId="221DEEA7" w14:textId="77777777" w:rsidR="007D4C8A" w:rsidRPr="006E207E" w:rsidRDefault="007D4C8A" w:rsidP="006E207E">
            <w:r w:rsidRPr="006E207E">
              <w:t>1.05.19–31.08.19</w:t>
            </w:r>
          </w:p>
        </w:tc>
        <w:tc>
          <w:tcPr>
            <w:tcW w:w="1400" w:type="dxa"/>
          </w:tcPr>
          <w:p w14:paraId="71594353" w14:textId="77777777" w:rsidR="007D4C8A" w:rsidRPr="006E207E" w:rsidRDefault="007D4C8A" w:rsidP="006E207E">
            <w:r w:rsidRPr="006E207E">
              <w:t>198</w:t>
            </w:r>
            <w:r w:rsidRPr="006E207E">
              <w:rPr>
                <w:rFonts w:ascii="Cambria" w:hAnsi="Cambria" w:cs="Cambria"/>
              </w:rPr>
              <w:t> </w:t>
            </w:r>
            <w:r w:rsidRPr="006E207E">
              <w:t>818</w:t>
            </w:r>
          </w:p>
        </w:tc>
        <w:tc>
          <w:tcPr>
            <w:tcW w:w="1400" w:type="dxa"/>
          </w:tcPr>
          <w:p w14:paraId="0878AC02" w14:textId="77777777" w:rsidR="007D4C8A" w:rsidRPr="006E207E" w:rsidRDefault="007D4C8A" w:rsidP="006E207E">
            <w:r w:rsidRPr="006E207E">
              <w:t>363</w:t>
            </w:r>
            <w:r w:rsidRPr="006E207E">
              <w:rPr>
                <w:rFonts w:ascii="Cambria" w:hAnsi="Cambria" w:cs="Cambria"/>
              </w:rPr>
              <w:t> </w:t>
            </w:r>
            <w:r w:rsidRPr="006E207E">
              <w:t>816</w:t>
            </w:r>
          </w:p>
        </w:tc>
        <w:tc>
          <w:tcPr>
            <w:tcW w:w="1400" w:type="dxa"/>
          </w:tcPr>
          <w:p w14:paraId="186B8F16" w14:textId="77777777" w:rsidR="007D4C8A" w:rsidRPr="006E207E" w:rsidRDefault="007D4C8A" w:rsidP="006E207E">
            <w:r w:rsidRPr="006E207E">
              <w:t>247</w:t>
            </w:r>
            <w:r w:rsidRPr="006E207E">
              <w:rPr>
                <w:rFonts w:ascii="Cambria" w:hAnsi="Cambria" w:cs="Cambria"/>
              </w:rPr>
              <w:t> </w:t>
            </w:r>
            <w:r w:rsidRPr="006E207E">
              <w:t>648</w:t>
            </w:r>
          </w:p>
        </w:tc>
        <w:tc>
          <w:tcPr>
            <w:tcW w:w="1400" w:type="dxa"/>
          </w:tcPr>
          <w:p w14:paraId="715D07F8" w14:textId="77777777" w:rsidR="007D4C8A" w:rsidRPr="006E207E" w:rsidRDefault="007D4C8A" w:rsidP="006E207E">
            <w:r w:rsidRPr="006E207E">
              <w:t>455</w:t>
            </w:r>
            <w:r w:rsidRPr="006E207E">
              <w:rPr>
                <w:rFonts w:ascii="Cambria" w:hAnsi="Cambria" w:cs="Cambria"/>
              </w:rPr>
              <w:t> </w:t>
            </w:r>
            <w:r w:rsidRPr="006E207E">
              <w:t>352</w:t>
            </w:r>
          </w:p>
        </w:tc>
        <w:tc>
          <w:tcPr>
            <w:tcW w:w="1400" w:type="dxa"/>
          </w:tcPr>
          <w:p w14:paraId="1907B227" w14:textId="77777777" w:rsidR="007D4C8A" w:rsidRPr="006E207E" w:rsidRDefault="007D4C8A" w:rsidP="006E207E">
            <w:r w:rsidRPr="006E207E">
              <w:t>290</w:t>
            </w:r>
            <w:r w:rsidRPr="006E207E">
              <w:rPr>
                <w:rFonts w:ascii="Cambria" w:hAnsi="Cambria" w:cs="Cambria"/>
              </w:rPr>
              <w:t> </w:t>
            </w:r>
            <w:r w:rsidRPr="006E207E">
              <w:t>587</w:t>
            </w:r>
          </w:p>
        </w:tc>
      </w:tr>
      <w:tr w:rsidR="007D4C8A" w:rsidRPr="006E207E" w14:paraId="3419E2A3" w14:textId="77777777" w:rsidTr="006E207E">
        <w:trPr>
          <w:trHeight w:val="380"/>
        </w:trPr>
        <w:tc>
          <w:tcPr>
            <w:tcW w:w="2480" w:type="dxa"/>
          </w:tcPr>
          <w:p w14:paraId="55E48202" w14:textId="77777777" w:rsidR="007D4C8A" w:rsidRPr="006E207E" w:rsidRDefault="007D4C8A" w:rsidP="006E207E">
            <w:r w:rsidRPr="006E207E">
              <w:t>1.09.19–30.04.20</w:t>
            </w:r>
            <w:r w:rsidRPr="006E207E">
              <w:rPr>
                <w:rStyle w:val="skrift-hevet"/>
              </w:rPr>
              <w:t>17</w:t>
            </w:r>
          </w:p>
        </w:tc>
        <w:tc>
          <w:tcPr>
            <w:tcW w:w="1400" w:type="dxa"/>
          </w:tcPr>
          <w:p w14:paraId="3A5C6776" w14:textId="77777777" w:rsidR="007D4C8A" w:rsidRPr="006E207E" w:rsidRDefault="007D4C8A" w:rsidP="006E207E">
            <w:r w:rsidRPr="006E207E">
              <w:t>202</w:t>
            </w:r>
            <w:r w:rsidRPr="006E207E">
              <w:rPr>
                <w:rFonts w:ascii="Cambria" w:hAnsi="Cambria" w:cs="Cambria"/>
              </w:rPr>
              <w:t> </w:t>
            </w:r>
            <w:r w:rsidRPr="006E207E">
              <w:t>818</w:t>
            </w:r>
          </w:p>
        </w:tc>
        <w:tc>
          <w:tcPr>
            <w:tcW w:w="1400" w:type="dxa"/>
          </w:tcPr>
          <w:p w14:paraId="05F9E074" w14:textId="77777777" w:rsidR="007D4C8A" w:rsidRPr="006E207E" w:rsidRDefault="007D4C8A" w:rsidP="006E207E">
            <w:r w:rsidRPr="006E207E">
              <w:t>363</w:t>
            </w:r>
            <w:r w:rsidRPr="006E207E">
              <w:rPr>
                <w:rFonts w:ascii="Cambria" w:hAnsi="Cambria" w:cs="Cambria"/>
              </w:rPr>
              <w:t> </w:t>
            </w:r>
            <w:r w:rsidRPr="006E207E">
              <w:t>816</w:t>
            </w:r>
          </w:p>
        </w:tc>
        <w:tc>
          <w:tcPr>
            <w:tcW w:w="1400" w:type="dxa"/>
          </w:tcPr>
          <w:p w14:paraId="5E2479A9" w14:textId="77777777" w:rsidR="007D4C8A" w:rsidRPr="006E207E" w:rsidRDefault="007D4C8A" w:rsidP="006E207E">
            <w:r w:rsidRPr="006E207E">
              <w:t>247</w:t>
            </w:r>
            <w:r w:rsidRPr="006E207E">
              <w:rPr>
                <w:rFonts w:ascii="Cambria" w:hAnsi="Cambria" w:cs="Cambria"/>
              </w:rPr>
              <w:t> </w:t>
            </w:r>
            <w:r w:rsidRPr="006E207E">
              <w:t>648</w:t>
            </w:r>
          </w:p>
        </w:tc>
        <w:tc>
          <w:tcPr>
            <w:tcW w:w="1400" w:type="dxa"/>
          </w:tcPr>
          <w:p w14:paraId="385C3916" w14:textId="77777777" w:rsidR="007D4C8A" w:rsidRPr="006E207E" w:rsidRDefault="007D4C8A" w:rsidP="006E207E">
            <w:r w:rsidRPr="006E207E">
              <w:t>455</w:t>
            </w:r>
            <w:r w:rsidRPr="006E207E">
              <w:rPr>
                <w:rFonts w:ascii="Cambria" w:hAnsi="Cambria" w:cs="Cambria"/>
              </w:rPr>
              <w:t> </w:t>
            </w:r>
            <w:r w:rsidRPr="006E207E">
              <w:t>352</w:t>
            </w:r>
          </w:p>
        </w:tc>
        <w:tc>
          <w:tcPr>
            <w:tcW w:w="1400" w:type="dxa"/>
          </w:tcPr>
          <w:p w14:paraId="4506E206" w14:textId="77777777" w:rsidR="007D4C8A" w:rsidRPr="006E207E" w:rsidRDefault="007D4C8A" w:rsidP="006E207E">
            <w:r w:rsidRPr="006E207E">
              <w:t>290</w:t>
            </w:r>
            <w:r w:rsidRPr="006E207E">
              <w:rPr>
                <w:rFonts w:ascii="Cambria" w:hAnsi="Cambria" w:cs="Cambria"/>
              </w:rPr>
              <w:t> </w:t>
            </w:r>
            <w:r w:rsidRPr="006E207E">
              <w:t>587</w:t>
            </w:r>
          </w:p>
        </w:tc>
      </w:tr>
      <w:tr w:rsidR="007D4C8A" w:rsidRPr="006E207E" w14:paraId="7E6E1CC0" w14:textId="77777777" w:rsidTr="006E207E">
        <w:trPr>
          <w:trHeight w:val="380"/>
        </w:trPr>
        <w:tc>
          <w:tcPr>
            <w:tcW w:w="2480" w:type="dxa"/>
          </w:tcPr>
          <w:p w14:paraId="6018549D" w14:textId="77777777" w:rsidR="007D4C8A" w:rsidRPr="006E207E" w:rsidRDefault="007D4C8A" w:rsidP="006E207E">
            <w:r w:rsidRPr="006E207E">
              <w:t>1.05.20–30.04.21</w:t>
            </w:r>
            <w:r w:rsidRPr="006E207E">
              <w:rPr>
                <w:rStyle w:val="skrift-hevet"/>
              </w:rPr>
              <w:t>18</w:t>
            </w:r>
          </w:p>
        </w:tc>
        <w:tc>
          <w:tcPr>
            <w:tcW w:w="1400" w:type="dxa"/>
          </w:tcPr>
          <w:p w14:paraId="2072FD3A" w14:textId="77777777" w:rsidR="007D4C8A" w:rsidRPr="006E207E" w:rsidRDefault="007D4C8A" w:rsidP="006E207E">
            <w:r w:rsidRPr="006E207E">
              <w:t>208</w:t>
            </w:r>
            <w:r w:rsidRPr="006E207E">
              <w:rPr>
                <w:rFonts w:ascii="Cambria" w:hAnsi="Cambria" w:cs="Cambria"/>
              </w:rPr>
              <w:t> </w:t>
            </w:r>
            <w:r w:rsidRPr="006E207E">
              <w:t>690</w:t>
            </w:r>
          </w:p>
        </w:tc>
        <w:tc>
          <w:tcPr>
            <w:tcW w:w="1400" w:type="dxa"/>
          </w:tcPr>
          <w:p w14:paraId="76696D03" w14:textId="77777777" w:rsidR="007D4C8A" w:rsidRPr="006E207E" w:rsidRDefault="007D4C8A" w:rsidP="006E207E">
            <w:r w:rsidRPr="006E207E">
              <w:t>367</w:t>
            </w:r>
            <w:r w:rsidRPr="006E207E">
              <w:rPr>
                <w:rFonts w:ascii="Cambria" w:hAnsi="Cambria" w:cs="Cambria"/>
              </w:rPr>
              <w:t> </w:t>
            </w:r>
            <w:r w:rsidRPr="006E207E">
              <w:t>174</w:t>
            </w:r>
          </w:p>
        </w:tc>
        <w:tc>
          <w:tcPr>
            <w:tcW w:w="1400" w:type="dxa"/>
          </w:tcPr>
          <w:p w14:paraId="45880F37" w14:textId="77777777" w:rsidR="007D4C8A" w:rsidRPr="006E207E" w:rsidRDefault="007D4C8A" w:rsidP="006E207E">
            <w:r w:rsidRPr="006E207E">
              <w:t>251</w:t>
            </w:r>
            <w:r w:rsidRPr="006E207E">
              <w:rPr>
                <w:rFonts w:ascii="Cambria" w:hAnsi="Cambria" w:cs="Cambria"/>
              </w:rPr>
              <w:t> </w:t>
            </w:r>
            <w:r w:rsidRPr="006E207E">
              <w:t>350</w:t>
            </w:r>
          </w:p>
        </w:tc>
        <w:tc>
          <w:tcPr>
            <w:tcW w:w="1400" w:type="dxa"/>
          </w:tcPr>
          <w:p w14:paraId="0FBC8607" w14:textId="77777777" w:rsidR="007D4C8A" w:rsidRPr="006E207E" w:rsidRDefault="007D4C8A" w:rsidP="006E207E">
            <w:r w:rsidRPr="006E207E">
              <w:t>462</w:t>
            </w:r>
            <w:r w:rsidRPr="006E207E">
              <w:rPr>
                <w:rFonts w:ascii="Cambria" w:hAnsi="Cambria" w:cs="Cambria"/>
              </w:rPr>
              <w:t> </w:t>
            </w:r>
            <w:r w:rsidRPr="006E207E">
              <w:t>160</w:t>
            </w:r>
          </w:p>
        </w:tc>
        <w:tc>
          <w:tcPr>
            <w:tcW w:w="1400" w:type="dxa"/>
          </w:tcPr>
          <w:p w14:paraId="4E6E743D" w14:textId="77777777" w:rsidR="007D4C8A" w:rsidRPr="006E207E" w:rsidRDefault="007D4C8A" w:rsidP="006E207E">
            <w:r w:rsidRPr="006E207E">
              <w:t>294</w:t>
            </w:r>
            <w:r w:rsidRPr="006E207E">
              <w:rPr>
                <w:rFonts w:ascii="Cambria" w:hAnsi="Cambria" w:cs="Cambria"/>
              </w:rPr>
              <w:t> </w:t>
            </w:r>
            <w:r w:rsidRPr="006E207E">
              <w:t>931</w:t>
            </w:r>
          </w:p>
        </w:tc>
      </w:tr>
      <w:tr w:rsidR="007D4C8A" w:rsidRPr="006E207E" w14:paraId="1D7418AF" w14:textId="77777777" w:rsidTr="006E207E">
        <w:trPr>
          <w:trHeight w:val="380"/>
        </w:trPr>
        <w:tc>
          <w:tcPr>
            <w:tcW w:w="2480" w:type="dxa"/>
          </w:tcPr>
          <w:p w14:paraId="6151F4B9" w14:textId="77777777" w:rsidR="007D4C8A" w:rsidRPr="006E207E" w:rsidRDefault="007D4C8A" w:rsidP="006E207E">
            <w:r w:rsidRPr="006E207E">
              <w:t>1.05.2021–30.06.2021</w:t>
            </w:r>
          </w:p>
        </w:tc>
        <w:tc>
          <w:tcPr>
            <w:tcW w:w="1400" w:type="dxa"/>
          </w:tcPr>
          <w:p w14:paraId="20264A88" w14:textId="77777777" w:rsidR="007D4C8A" w:rsidRPr="006E207E" w:rsidRDefault="007D4C8A" w:rsidP="006E207E">
            <w:r w:rsidRPr="006E207E">
              <w:t>218</w:t>
            </w:r>
            <w:r w:rsidRPr="006E207E">
              <w:rPr>
                <w:rFonts w:ascii="Cambria" w:hAnsi="Cambria" w:cs="Cambria"/>
              </w:rPr>
              <w:t> </w:t>
            </w:r>
            <w:r w:rsidRPr="006E207E">
              <w:t>717</w:t>
            </w:r>
          </w:p>
        </w:tc>
        <w:tc>
          <w:tcPr>
            <w:tcW w:w="1400" w:type="dxa"/>
          </w:tcPr>
          <w:p w14:paraId="7805F767" w14:textId="77777777" w:rsidR="007D4C8A" w:rsidRPr="006E207E" w:rsidRDefault="007D4C8A" w:rsidP="006E207E">
            <w:r w:rsidRPr="006E207E">
              <w:t>384</w:t>
            </w:r>
            <w:r w:rsidRPr="006E207E">
              <w:rPr>
                <w:rFonts w:ascii="Cambria" w:hAnsi="Cambria" w:cs="Cambria"/>
              </w:rPr>
              <w:t> </w:t>
            </w:r>
            <w:r w:rsidRPr="006E207E">
              <w:t>816</w:t>
            </w:r>
          </w:p>
        </w:tc>
        <w:tc>
          <w:tcPr>
            <w:tcW w:w="1400" w:type="dxa"/>
          </w:tcPr>
          <w:p w14:paraId="17F12CDF" w14:textId="77777777" w:rsidR="007D4C8A" w:rsidRPr="006E207E" w:rsidRDefault="007D4C8A" w:rsidP="006E207E">
            <w:r w:rsidRPr="006E207E">
              <w:t>263</w:t>
            </w:r>
            <w:r w:rsidRPr="006E207E">
              <w:rPr>
                <w:rFonts w:ascii="Cambria" w:hAnsi="Cambria" w:cs="Cambria"/>
              </w:rPr>
              <w:t> </w:t>
            </w:r>
            <w:r w:rsidRPr="006E207E">
              <w:t>870</w:t>
            </w:r>
          </w:p>
        </w:tc>
        <w:tc>
          <w:tcPr>
            <w:tcW w:w="1400" w:type="dxa"/>
          </w:tcPr>
          <w:p w14:paraId="1A5323A2" w14:textId="77777777" w:rsidR="007D4C8A" w:rsidRPr="006E207E" w:rsidRDefault="007D4C8A" w:rsidP="006E207E">
            <w:r w:rsidRPr="006E207E">
              <w:t>485</w:t>
            </w:r>
            <w:r w:rsidRPr="006E207E">
              <w:rPr>
                <w:rFonts w:ascii="Cambria" w:hAnsi="Cambria" w:cs="Cambria"/>
              </w:rPr>
              <w:t> </w:t>
            </w:r>
            <w:r w:rsidRPr="006E207E">
              <w:t>180</w:t>
            </w:r>
          </w:p>
        </w:tc>
        <w:tc>
          <w:tcPr>
            <w:tcW w:w="1400" w:type="dxa"/>
          </w:tcPr>
          <w:p w14:paraId="028AAF4F" w14:textId="77777777" w:rsidR="007D4C8A" w:rsidRPr="006E207E" w:rsidRDefault="007D4C8A" w:rsidP="006E207E">
            <w:r w:rsidRPr="006E207E">
              <w:t>309</w:t>
            </w:r>
            <w:r w:rsidRPr="006E207E">
              <w:rPr>
                <w:rFonts w:ascii="Cambria" w:hAnsi="Cambria" w:cs="Cambria"/>
              </w:rPr>
              <w:t> </w:t>
            </w:r>
            <w:r w:rsidRPr="006E207E">
              <w:t>621</w:t>
            </w:r>
          </w:p>
        </w:tc>
      </w:tr>
      <w:tr w:rsidR="007D4C8A" w:rsidRPr="006E207E" w14:paraId="23397A31" w14:textId="77777777" w:rsidTr="006E207E">
        <w:trPr>
          <w:trHeight w:val="380"/>
        </w:trPr>
        <w:tc>
          <w:tcPr>
            <w:tcW w:w="2480" w:type="dxa"/>
          </w:tcPr>
          <w:p w14:paraId="09E3A0C9" w14:textId="77777777" w:rsidR="007D4C8A" w:rsidRPr="006E207E" w:rsidRDefault="007D4C8A" w:rsidP="006E207E">
            <w:r w:rsidRPr="006E207E">
              <w:t>1.07.2021–30.04.2022</w:t>
            </w:r>
          </w:p>
        </w:tc>
        <w:tc>
          <w:tcPr>
            <w:tcW w:w="1400" w:type="dxa"/>
          </w:tcPr>
          <w:p w14:paraId="7C9BF3C4" w14:textId="77777777" w:rsidR="007D4C8A" w:rsidRPr="006E207E" w:rsidRDefault="007D4C8A" w:rsidP="006E207E">
            <w:r w:rsidRPr="006E207E">
              <w:t>223</w:t>
            </w:r>
            <w:r w:rsidRPr="006E207E">
              <w:rPr>
                <w:rFonts w:ascii="Cambria" w:hAnsi="Cambria" w:cs="Cambria"/>
              </w:rPr>
              <w:t> </w:t>
            </w:r>
            <w:r w:rsidRPr="006E207E">
              <w:t>717</w:t>
            </w:r>
            <w:r w:rsidRPr="006E207E">
              <w:rPr>
                <w:rStyle w:val="skrift-hevet"/>
              </w:rPr>
              <w:t>19</w:t>
            </w:r>
          </w:p>
        </w:tc>
        <w:tc>
          <w:tcPr>
            <w:tcW w:w="1400" w:type="dxa"/>
          </w:tcPr>
          <w:p w14:paraId="05E3A19D" w14:textId="77777777" w:rsidR="007D4C8A" w:rsidRPr="006E207E" w:rsidRDefault="007D4C8A" w:rsidP="006E207E">
            <w:r w:rsidRPr="006E207E">
              <w:t>384</w:t>
            </w:r>
            <w:r w:rsidRPr="006E207E">
              <w:rPr>
                <w:rFonts w:ascii="Cambria" w:hAnsi="Cambria" w:cs="Cambria"/>
              </w:rPr>
              <w:t> </w:t>
            </w:r>
            <w:r w:rsidRPr="006E207E">
              <w:t>816</w:t>
            </w:r>
          </w:p>
        </w:tc>
        <w:tc>
          <w:tcPr>
            <w:tcW w:w="1400" w:type="dxa"/>
          </w:tcPr>
          <w:p w14:paraId="08BBBDCF" w14:textId="77777777" w:rsidR="007D4C8A" w:rsidRPr="006E207E" w:rsidRDefault="007D4C8A" w:rsidP="006E207E">
            <w:r w:rsidRPr="006E207E">
              <w:t>263</w:t>
            </w:r>
            <w:r w:rsidRPr="006E207E">
              <w:rPr>
                <w:rFonts w:ascii="Cambria" w:hAnsi="Cambria" w:cs="Cambria"/>
              </w:rPr>
              <w:t> </w:t>
            </w:r>
            <w:r w:rsidRPr="006E207E">
              <w:t>870</w:t>
            </w:r>
          </w:p>
        </w:tc>
        <w:tc>
          <w:tcPr>
            <w:tcW w:w="1400" w:type="dxa"/>
          </w:tcPr>
          <w:p w14:paraId="256D6366" w14:textId="77777777" w:rsidR="007D4C8A" w:rsidRPr="006E207E" w:rsidRDefault="007D4C8A" w:rsidP="006E207E">
            <w:r w:rsidRPr="006E207E">
              <w:t>485</w:t>
            </w:r>
            <w:r w:rsidRPr="006E207E">
              <w:rPr>
                <w:rFonts w:ascii="Cambria" w:hAnsi="Cambria" w:cs="Cambria"/>
              </w:rPr>
              <w:t> </w:t>
            </w:r>
            <w:r w:rsidRPr="006E207E">
              <w:t>180</w:t>
            </w:r>
          </w:p>
        </w:tc>
        <w:tc>
          <w:tcPr>
            <w:tcW w:w="1400" w:type="dxa"/>
          </w:tcPr>
          <w:p w14:paraId="708B188B" w14:textId="77777777" w:rsidR="007D4C8A" w:rsidRPr="006E207E" w:rsidRDefault="007D4C8A" w:rsidP="006E207E">
            <w:r w:rsidRPr="006E207E">
              <w:t>309</w:t>
            </w:r>
            <w:r w:rsidRPr="006E207E">
              <w:rPr>
                <w:rFonts w:ascii="Cambria" w:hAnsi="Cambria" w:cs="Cambria"/>
              </w:rPr>
              <w:t> </w:t>
            </w:r>
            <w:r w:rsidRPr="006E207E">
              <w:t>621</w:t>
            </w:r>
          </w:p>
        </w:tc>
      </w:tr>
    </w:tbl>
    <w:p w14:paraId="0D81016D" w14:textId="77777777" w:rsidR="007D4C8A" w:rsidRPr="006E207E" w:rsidRDefault="007D4C8A" w:rsidP="006E207E">
      <w:pPr>
        <w:pStyle w:val="tabell-noter"/>
        <w:rPr>
          <w:rStyle w:val="skrift-hevet"/>
        </w:rPr>
      </w:pPr>
      <w:r w:rsidRPr="006E207E">
        <w:rPr>
          <w:rStyle w:val="skrift-hevet"/>
        </w:rPr>
        <w:t>1</w:t>
      </w:r>
      <w:r w:rsidRPr="006E207E">
        <w:tab/>
        <w:t>Heving av sats for særtillegget for ektepar fra 1.01.1994. Ny sats 2 x 60,5 prosent av grunnbeløpet, dvs. dobbelt av ordinær sats og ny minstesats.</w:t>
      </w:r>
    </w:p>
    <w:p w14:paraId="2920712A" w14:textId="77777777" w:rsidR="007D4C8A" w:rsidRPr="006E207E" w:rsidRDefault="007D4C8A" w:rsidP="006E207E">
      <w:pPr>
        <w:pStyle w:val="tabell-noter"/>
        <w:rPr>
          <w:rStyle w:val="skrift-hevet"/>
        </w:rPr>
      </w:pPr>
      <w:r w:rsidRPr="006E207E">
        <w:rPr>
          <w:rStyle w:val="skrift-hevet"/>
        </w:rPr>
        <w:t>2</w:t>
      </w:r>
      <w:r w:rsidRPr="006E207E">
        <w:tab/>
        <w:t>Heving av sats for særtillegget fra 1.01.1995. Ordinær sats utgjorde 61,55 prosent av grunnbeløpet.</w:t>
      </w:r>
    </w:p>
    <w:p w14:paraId="5CA2256F" w14:textId="77777777" w:rsidR="007D4C8A" w:rsidRPr="006E207E" w:rsidRDefault="007D4C8A" w:rsidP="006E207E">
      <w:pPr>
        <w:pStyle w:val="tabell-noter"/>
        <w:rPr>
          <w:rStyle w:val="skrift-hevet"/>
        </w:rPr>
      </w:pPr>
      <w:r w:rsidRPr="006E207E">
        <w:rPr>
          <w:rStyle w:val="skrift-hevet"/>
        </w:rPr>
        <w:t>3</w:t>
      </w:r>
      <w:r w:rsidRPr="006E207E">
        <w:tab/>
        <w:t>Heving av sats for særtillegget fra 1.05.1997. Ordinær sats utgjorde 63,2 prosent av grunnbeløpet (minstesats 57,5 pst).</w:t>
      </w:r>
    </w:p>
    <w:p w14:paraId="5382F09C" w14:textId="77777777" w:rsidR="007D4C8A" w:rsidRPr="006E207E" w:rsidRDefault="007D4C8A" w:rsidP="006E207E">
      <w:pPr>
        <w:pStyle w:val="tabell-noter"/>
        <w:rPr>
          <w:rStyle w:val="skrift-hevet"/>
        </w:rPr>
      </w:pPr>
      <w:r w:rsidRPr="006E207E">
        <w:rPr>
          <w:rStyle w:val="skrift-hevet"/>
        </w:rPr>
        <w:t>4</w:t>
      </w:r>
      <w:r w:rsidRPr="006E207E">
        <w:tab/>
        <w:t>Heving av sats for særtillegget fra 1.05.1998. Ordinær sats utgjorde 79,33 prosent av grunnbeløpet, mens minstesats er 74 prosent av grunnbeløpet.</w:t>
      </w:r>
    </w:p>
    <w:p w14:paraId="61556FFB" w14:textId="77777777" w:rsidR="007D4C8A" w:rsidRPr="006E207E" w:rsidRDefault="007D4C8A" w:rsidP="006E207E">
      <w:pPr>
        <w:pStyle w:val="tabell-noter"/>
        <w:rPr>
          <w:rStyle w:val="skrift-hevet"/>
        </w:rPr>
      </w:pPr>
      <w:r w:rsidRPr="006E207E">
        <w:rPr>
          <w:rStyle w:val="skrift-hevet"/>
        </w:rPr>
        <w:t>5</w:t>
      </w:r>
      <w:r w:rsidRPr="006E207E">
        <w:tab/>
        <w:t>Grunnpensjonen for ektepar økte fra 0,75 G til 0,8 G fra 1.05.2003.</w:t>
      </w:r>
    </w:p>
    <w:p w14:paraId="25B5CBD3" w14:textId="77777777" w:rsidR="007D4C8A" w:rsidRPr="006E207E" w:rsidRDefault="007D4C8A" w:rsidP="006E207E">
      <w:pPr>
        <w:pStyle w:val="tabell-noter"/>
        <w:rPr>
          <w:rStyle w:val="skrift-hevet"/>
        </w:rPr>
      </w:pPr>
      <w:r w:rsidRPr="006E207E">
        <w:rPr>
          <w:rStyle w:val="skrift-hevet"/>
        </w:rPr>
        <w:t>6</w:t>
      </w:r>
      <w:r w:rsidRPr="006E207E">
        <w:tab/>
        <w:t>Grunnpensjonen for ektepar økte til 0,825 G fra 1.05.2004.</w:t>
      </w:r>
    </w:p>
    <w:p w14:paraId="4A5916BF" w14:textId="77777777" w:rsidR="007D4C8A" w:rsidRPr="006E207E" w:rsidRDefault="007D4C8A" w:rsidP="006E207E">
      <w:pPr>
        <w:pStyle w:val="tabell-noter"/>
        <w:rPr>
          <w:rStyle w:val="skrift-hevet"/>
        </w:rPr>
      </w:pPr>
      <w:r w:rsidRPr="006E207E">
        <w:rPr>
          <w:rStyle w:val="skrift-hevet"/>
        </w:rPr>
        <w:t>7</w:t>
      </w:r>
      <w:r w:rsidRPr="006E207E">
        <w:tab/>
        <w:t>Grunnpensjonen for ektepar økte til 0,85 G fra 1.05.2005.</w:t>
      </w:r>
    </w:p>
    <w:p w14:paraId="56CA86F6" w14:textId="77777777" w:rsidR="007D4C8A" w:rsidRPr="006E207E" w:rsidRDefault="007D4C8A" w:rsidP="006E207E">
      <w:pPr>
        <w:pStyle w:val="tabell-noter"/>
        <w:rPr>
          <w:rStyle w:val="skrift-hevet"/>
        </w:rPr>
      </w:pPr>
      <w:r w:rsidRPr="006E207E">
        <w:rPr>
          <w:rStyle w:val="skrift-hevet"/>
        </w:rPr>
        <w:t>8</w:t>
      </w:r>
      <w:r w:rsidRPr="006E207E">
        <w:tab/>
        <w:t>Ordinær sats for særtillegget økte til 94 prosent av grunnbeløpet fra 1.05.2008.</w:t>
      </w:r>
    </w:p>
    <w:p w14:paraId="32A86296" w14:textId="77777777" w:rsidR="007D4C8A" w:rsidRPr="006E207E" w:rsidRDefault="007D4C8A" w:rsidP="006E207E">
      <w:pPr>
        <w:pStyle w:val="tabell-noter"/>
        <w:rPr>
          <w:rStyle w:val="skrift-hevet"/>
        </w:rPr>
      </w:pPr>
      <w:r w:rsidRPr="006E207E">
        <w:rPr>
          <w:rStyle w:val="skrift-hevet"/>
        </w:rPr>
        <w:t>9</w:t>
      </w:r>
      <w:r w:rsidRPr="006E207E">
        <w:tab/>
        <w:t>De medregnede framtidige pensjonspoengene for unge uføre ble hevet fra 3,30 til 3,50 fra 1.05.2008.</w:t>
      </w:r>
    </w:p>
    <w:p w14:paraId="00DAD875" w14:textId="77777777" w:rsidR="007D4C8A" w:rsidRPr="006E207E" w:rsidRDefault="007D4C8A" w:rsidP="006E207E">
      <w:pPr>
        <w:pStyle w:val="tabell-noter"/>
        <w:rPr>
          <w:rStyle w:val="skrift-hevet"/>
        </w:rPr>
      </w:pPr>
      <w:r w:rsidRPr="006E207E">
        <w:rPr>
          <w:rStyle w:val="skrift-hevet"/>
        </w:rPr>
        <w:t>10</w:t>
      </w:r>
      <w:r w:rsidRPr="006E207E">
        <w:tab/>
        <w:t>Ordinær sats for særtillegget økte til 97 prosent av grunnbeløpet fra 1.05.2009.</w:t>
      </w:r>
    </w:p>
    <w:p w14:paraId="66AEAA50" w14:textId="77777777" w:rsidR="007D4C8A" w:rsidRPr="006E207E" w:rsidRDefault="007D4C8A" w:rsidP="006E207E">
      <w:pPr>
        <w:pStyle w:val="tabell-noter"/>
        <w:rPr>
          <w:rStyle w:val="skrift-hevet"/>
        </w:rPr>
      </w:pPr>
      <w:r w:rsidRPr="006E207E">
        <w:rPr>
          <w:rStyle w:val="skrift-hevet"/>
        </w:rPr>
        <w:t>11</w:t>
      </w:r>
      <w:r w:rsidRPr="006E207E">
        <w:tab/>
        <w:t>Ordinær sats for særtillegget økte til 100 prosent av grunnbeløpet fra 1.05.2010.</w:t>
      </w:r>
    </w:p>
    <w:p w14:paraId="55C8A68A" w14:textId="77777777" w:rsidR="007D4C8A" w:rsidRPr="006E207E" w:rsidRDefault="007D4C8A" w:rsidP="006E207E">
      <w:pPr>
        <w:pStyle w:val="tabell-noter"/>
        <w:rPr>
          <w:rStyle w:val="skrift-hevet"/>
        </w:rPr>
      </w:pPr>
      <w:r w:rsidRPr="006E207E">
        <w:rPr>
          <w:rStyle w:val="skrift-hevet"/>
        </w:rPr>
        <w:t>12</w:t>
      </w:r>
      <w:r w:rsidRPr="006E207E">
        <w:tab/>
        <w:t>Fra og med 1.05.2011 er satsene for minste pensjonsnivå for alderspensjonister regulert i samsvar med lønnsveksten og deretter justert for effekten av levealdersjusteringen, mens minstepensjon for uførepensjonister er regulert i samsvar med grunnbeløpet (lønnsveksten). Et ektepar med alderspensjon er sikret et samlet pensjonsnivå tilsvarende to ganger ordinær sats.</w:t>
      </w:r>
    </w:p>
    <w:p w14:paraId="0DA9DB85" w14:textId="77777777" w:rsidR="007D4C8A" w:rsidRPr="006E207E" w:rsidRDefault="007D4C8A" w:rsidP="006E207E">
      <w:pPr>
        <w:pStyle w:val="tabell-noter"/>
        <w:rPr>
          <w:rStyle w:val="skrift-hevet"/>
        </w:rPr>
      </w:pPr>
      <w:r w:rsidRPr="006E207E">
        <w:rPr>
          <w:rStyle w:val="skrift-hevet"/>
        </w:rPr>
        <w:t>13</w:t>
      </w:r>
      <w:r w:rsidRPr="006E207E">
        <w:tab/>
        <w:t>Fra 1.01.2015 er uførepensjon endret til uføretrygd og blir skattlagt som lønn. For å videreføre nivået etter skatt, er minstesatsene økt. Minstesatsen for gifte og samboende er 2,28 G (ordinær sats) og for enslige 2,48 G (høy sats). For unge uføre er minstesatsene henholdsvis 2,66 G og 2,91 G.</w:t>
      </w:r>
    </w:p>
    <w:p w14:paraId="4857398F" w14:textId="77777777" w:rsidR="007D4C8A" w:rsidRPr="006E207E" w:rsidRDefault="007D4C8A" w:rsidP="006E207E">
      <w:pPr>
        <w:pStyle w:val="tabell-noter"/>
        <w:rPr>
          <w:rStyle w:val="skrift-hevet"/>
        </w:rPr>
      </w:pPr>
      <w:r w:rsidRPr="006E207E">
        <w:rPr>
          <w:rStyle w:val="skrift-hevet"/>
        </w:rPr>
        <w:t>14</w:t>
      </w:r>
      <w:r w:rsidRPr="006E207E">
        <w:tab/>
        <w:t>Fra 1.09.2016 økte grunnpensjonen til gifte og samboende pensjonister fra 0,85 G til 0,90 G. Lav og ordinær sats for minste pensjonsnivå for alderspensjonister økte, og det ble innført en ny, særskilt sats for enslige alderspensjonister. Minste årlige ytelse for gifte og samboende uføretrygdede er økt til 2,33 G dersom vedkommende mottar uføretrygd som er en omregnet uførepensjon.</w:t>
      </w:r>
    </w:p>
    <w:p w14:paraId="5547FE49" w14:textId="77777777" w:rsidR="007D4C8A" w:rsidRPr="006E207E" w:rsidRDefault="007D4C8A" w:rsidP="006E207E">
      <w:pPr>
        <w:pStyle w:val="tabell-noter"/>
        <w:rPr>
          <w:rStyle w:val="skrift-hevet"/>
        </w:rPr>
      </w:pPr>
      <w:r w:rsidRPr="006E207E">
        <w:rPr>
          <w:rStyle w:val="skrift-hevet"/>
        </w:rPr>
        <w:t>15</w:t>
      </w:r>
      <w:r w:rsidRPr="006E207E">
        <w:tab/>
        <w:t>Minstesatsen for gifte og samboende uføretrygdede med uføretrygd som er en omregnet uførepensjon er 2,33 G = 436</w:t>
      </w:r>
      <w:r w:rsidRPr="006E207E">
        <w:rPr>
          <w:rFonts w:ascii="Cambria" w:hAnsi="Cambria" w:cs="Cambria"/>
        </w:rPr>
        <w:t> </w:t>
      </w:r>
      <w:r w:rsidRPr="006E207E">
        <w:t>334</w:t>
      </w:r>
      <w:r w:rsidRPr="006E207E">
        <w:rPr>
          <w:rFonts w:ascii="Cambria" w:hAnsi="Cambria" w:cs="Cambria"/>
        </w:rPr>
        <w:t> </w:t>
      </w:r>
      <w:r w:rsidRPr="006E207E">
        <w:t>kroner fra 1.05.2017 (ingen endring fra 1.09.2017).</w:t>
      </w:r>
    </w:p>
    <w:p w14:paraId="45F32078" w14:textId="77777777" w:rsidR="007D4C8A" w:rsidRPr="006E207E" w:rsidRDefault="007D4C8A" w:rsidP="006E207E">
      <w:pPr>
        <w:pStyle w:val="tabell-noter"/>
        <w:rPr>
          <w:rStyle w:val="skrift-hevet"/>
        </w:rPr>
      </w:pPr>
      <w:r w:rsidRPr="006E207E">
        <w:rPr>
          <w:rStyle w:val="skrift-hevet"/>
        </w:rPr>
        <w:t>16</w:t>
      </w:r>
      <w:r w:rsidRPr="006E207E">
        <w:tab/>
        <w:t>Fra 1.09.2017 økte alle satsene for minste pensjonsnivå for alderspensjonister.</w:t>
      </w:r>
    </w:p>
    <w:p w14:paraId="1B316F4B" w14:textId="77777777" w:rsidR="007D4C8A" w:rsidRPr="006E207E" w:rsidRDefault="007D4C8A" w:rsidP="006E207E">
      <w:pPr>
        <w:pStyle w:val="tabell-noter"/>
        <w:rPr>
          <w:rStyle w:val="skrift-hevet"/>
        </w:rPr>
      </w:pPr>
      <w:r w:rsidRPr="006E207E">
        <w:rPr>
          <w:rStyle w:val="skrift-hevet"/>
        </w:rPr>
        <w:t>17</w:t>
      </w:r>
      <w:r w:rsidRPr="006E207E">
        <w:tab/>
        <w:t>Fra 1.09.2019 økte minste pensjonsnivå særskilt sats etter sjette ledd bokstav a.</w:t>
      </w:r>
    </w:p>
    <w:p w14:paraId="52873F9A" w14:textId="77777777" w:rsidR="007D4C8A" w:rsidRPr="006E207E" w:rsidRDefault="007D4C8A" w:rsidP="006E207E">
      <w:pPr>
        <w:pStyle w:val="tabell-noter"/>
        <w:rPr>
          <w:rStyle w:val="skrift-hevet"/>
        </w:rPr>
      </w:pPr>
      <w:r w:rsidRPr="006E207E">
        <w:rPr>
          <w:rStyle w:val="skrift-hevet"/>
        </w:rPr>
        <w:t>18</w:t>
      </w:r>
      <w:r w:rsidRPr="006E207E">
        <w:t xml:space="preserve"> </w:t>
      </w:r>
      <w:r w:rsidRPr="006E207E">
        <w:tab/>
        <w:t>Med virkning fra 1.05.2020 økte minste pensjonsnivå særskilt sats etter sjette ledd bokstav a med 4 000 kroner.</w:t>
      </w:r>
    </w:p>
    <w:p w14:paraId="299FC8FE" w14:textId="77777777" w:rsidR="007D4C8A" w:rsidRPr="006E207E" w:rsidRDefault="007D4C8A" w:rsidP="006E207E">
      <w:pPr>
        <w:pStyle w:val="tabell-noter"/>
        <w:rPr>
          <w:rStyle w:val="skrift-hevet"/>
        </w:rPr>
      </w:pPr>
      <w:r w:rsidRPr="006E207E">
        <w:rPr>
          <w:rStyle w:val="skrift-hevet"/>
        </w:rPr>
        <w:t>19</w:t>
      </w:r>
      <w:r w:rsidRPr="006E207E">
        <w:t xml:space="preserve"> </w:t>
      </w:r>
      <w:r w:rsidRPr="006E207E">
        <w:tab/>
        <w:t xml:space="preserve">Fra 1.07.2021 øker minste pensjonsnivå </w:t>
      </w:r>
      <w:proofErr w:type="spellStart"/>
      <w:r w:rsidRPr="006E207E">
        <w:t>særksilt</w:t>
      </w:r>
      <w:proofErr w:type="spellEnd"/>
      <w:r w:rsidRPr="006E207E">
        <w:t xml:space="preserve"> sats etter sjette ledd bokstav a.</w:t>
      </w:r>
    </w:p>
    <w:p w14:paraId="71EE8E23" w14:textId="77777777" w:rsidR="007D4C8A" w:rsidRPr="006E207E" w:rsidRDefault="007D4C8A" w:rsidP="006E207E">
      <w:pPr>
        <w:pStyle w:val="Kilde"/>
      </w:pPr>
      <w:r w:rsidRPr="006E207E">
        <w:t>Arbeids- og velferdsdirektoratet</w:t>
      </w:r>
    </w:p>
    <w:p w14:paraId="67CFDB0F" w14:textId="1C9699E6" w:rsidR="007D4C8A" w:rsidRDefault="007D4C8A" w:rsidP="006E207E"/>
    <w:p w14:paraId="589AD41D" w14:textId="46C838EC" w:rsidR="006E207E" w:rsidRPr="006E207E" w:rsidRDefault="006E207E" w:rsidP="006E207E">
      <w:pPr>
        <w:pStyle w:val="tabell-tittel"/>
      </w:pPr>
      <w:r w:rsidRPr="006E207E">
        <w:t>Minsteytelse (årlig gjennomsnitt) for enslige og ektepar og grunnbeløpet (årlig gjennomsnitt). Endring i realverdien. 1970–2020</w:t>
      </w:r>
    </w:p>
    <w:p w14:paraId="2C13C284" w14:textId="77777777" w:rsidR="007D4C8A" w:rsidRPr="006E207E" w:rsidRDefault="007D4C8A" w:rsidP="006E207E">
      <w:pPr>
        <w:pStyle w:val="Tabellnavn"/>
      </w:pPr>
      <w:r w:rsidRPr="006E207E">
        <w:t>11J3xt2</w:t>
      </w:r>
    </w:p>
    <w:tbl>
      <w:tblPr>
        <w:tblStyle w:val="StandardTabell"/>
        <w:tblW w:w="0" w:type="auto"/>
        <w:tblLayout w:type="fixed"/>
        <w:tblLook w:val="04A0" w:firstRow="1" w:lastRow="0" w:firstColumn="1" w:lastColumn="0" w:noHBand="0" w:noVBand="1"/>
      </w:tblPr>
      <w:tblGrid>
        <w:gridCol w:w="680"/>
        <w:gridCol w:w="940"/>
        <w:gridCol w:w="940"/>
        <w:gridCol w:w="940"/>
        <w:gridCol w:w="940"/>
        <w:gridCol w:w="940"/>
        <w:gridCol w:w="820"/>
        <w:gridCol w:w="820"/>
        <w:gridCol w:w="820"/>
        <w:gridCol w:w="820"/>
        <w:gridCol w:w="860"/>
      </w:tblGrid>
      <w:tr w:rsidR="007D4C8A" w:rsidRPr="006E207E" w14:paraId="434092C4" w14:textId="77777777" w:rsidTr="006E207E">
        <w:trPr>
          <w:trHeight w:val="360"/>
        </w:trPr>
        <w:tc>
          <w:tcPr>
            <w:tcW w:w="5380" w:type="dxa"/>
            <w:gridSpan w:val="6"/>
          </w:tcPr>
          <w:p w14:paraId="3D5CFC04" w14:textId="77777777" w:rsidR="007D4C8A" w:rsidRPr="006E207E" w:rsidRDefault="007D4C8A" w:rsidP="006E207E"/>
        </w:tc>
        <w:tc>
          <w:tcPr>
            <w:tcW w:w="4140" w:type="dxa"/>
            <w:gridSpan w:val="5"/>
          </w:tcPr>
          <w:p w14:paraId="333CEC43" w14:textId="77777777" w:rsidR="007D4C8A" w:rsidRPr="006E207E" w:rsidRDefault="007D4C8A" w:rsidP="006E207E">
            <w:r w:rsidRPr="006E207E">
              <w:t>Endring i realverdi fra året før</w:t>
            </w:r>
          </w:p>
        </w:tc>
      </w:tr>
      <w:tr w:rsidR="007D4C8A" w:rsidRPr="006E207E" w14:paraId="4C28123E" w14:textId="77777777" w:rsidTr="006E207E">
        <w:trPr>
          <w:trHeight w:val="860"/>
        </w:trPr>
        <w:tc>
          <w:tcPr>
            <w:tcW w:w="680" w:type="dxa"/>
          </w:tcPr>
          <w:p w14:paraId="1F4B4D89" w14:textId="77777777" w:rsidR="007D4C8A" w:rsidRPr="006E207E" w:rsidRDefault="007D4C8A" w:rsidP="006E207E"/>
        </w:tc>
        <w:tc>
          <w:tcPr>
            <w:tcW w:w="1880" w:type="dxa"/>
            <w:gridSpan w:val="2"/>
          </w:tcPr>
          <w:p w14:paraId="26EA3C90" w14:textId="77777777" w:rsidR="007D4C8A" w:rsidRPr="006E207E" w:rsidRDefault="007D4C8A" w:rsidP="006E207E">
            <w:r w:rsidRPr="006E207E">
              <w:t>Minsteytelse uføretrygd</w:t>
            </w:r>
          </w:p>
        </w:tc>
        <w:tc>
          <w:tcPr>
            <w:tcW w:w="1880" w:type="dxa"/>
            <w:gridSpan w:val="2"/>
          </w:tcPr>
          <w:p w14:paraId="03223835" w14:textId="77777777" w:rsidR="007D4C8A" w:rsidRPr="006E207E" w:rsidRDefault="007D4C8A" w:rsidP="006E207E">
            <w:r w:rsidRPr="006E207E">
              <w:t>Minste pensjonsnivå alderspensjon</w:t>
            </w:r>
          </w:p>
        </w:tc>
        <w:tc>
          <w:tcPr>
            <w:tcW w:w="940" w:type="dxa"/>
          </w:tcPr>
          <w:p w14:paraId="52D2FF34" w14:textId="77777777" w:rsidR="007D4C8A" w:rsidRPr="006E207E" w:rsidRDefault="007D4C8A" w:rsidP="006E207E">
            <w:r w:rsidRPr="006E207E">
              <w:t>Gj.sn. grunnbeløp kr</w:t>
            </w:r>
          </w:p>
        </w:tc>
        <w:tc>
          <w:tcPr>
            <w:tcW w:w="1640" w:type="dxa"/>
            <w:gridSpan w:val="2"/>
          </w:tcPr>
          <w:p w14:paraId="03953F58" w14:textId="77777777" w:rsidR="007D4C8A" w:rsidRPr="006E207E" w:rsidRDefault="007D4C8A" w:rsidP="006E207E">
            <w:r w:rsidRPr="006E207E">
              <w:t>Minsteytelse uføretrygd</w:t>
            </w:r>
          </w:p>
        </w:tc>
        <w:tc>
          <w:tcPr>
            <w:tcW w:w="2500" w:type="dxa"/>
            <w:gridSpan w:val="3"/>
          </w:tcPr>
          <w:p w14:paraId="0FABC819" w14:textId="77777777" w:rsidR="007D4C8A" w:rsidRPr="006E207E" w:rsidRDefault="007D4C8A" w:rsidP="006E207E">
            <w:r w:rsidRPr="006E207E">
              <w:t>Minste pensjonsnivå alderspensjon</w:t>
            </w:r>
          </w:p>
        </w:tc>
      </w:tr>
      <w:tr w:rsidR="007D4C8A" w:rsidRPr="006E207E" w14:paraId="39AC20E1" w14:textId="77777777" w:rsidTr="006E207E">
        <w:trPr>
          <w:trHeight w:val="860"/>
        </w:trPr>
        <w:tc>
          <w:tcPr>
            <w:tcW w:w="680" w:type="dxa"/>
          </w:tcPr>
          <w:p w14:paraId="38509FFA" w14:textId="77777777" w:rsidR="007D4C8A" w:rsidRPr="006E207E" w:rsidRDefault="007D4C8A" w:rsidP="006E207E">
            <w:r w:rsidRPr="006E207E">
              <w:lastRenderedPageBreak/>
              <w:t>År</w:t>
            </w:r>
          </w:p>
        </w:tc>
        <w:tc>
          <w:tcPr>
            <w:tcW w:w="940" w:type="dxa"/>
          </w:tcPr>
          <w:p w14:paraId="0816104B" w14:textId="77777777" w:rsidR="007D4C8A" w:rsidRPr="006E207E" w:rsidRDefault="007D4C8A" w:rsidP="006E207E">
            <w:r w:rsidRPr="006E207E">
              <w:t>Enslig</w:t>
            </w:r>
          </w:p>
        </w:tc>
        <w:tc>
          <w:tcPr>
            <w:tcW w:w="940" w:type="dxa"/>
          </w:tcPr>
          <w:p w14:paraId="517BB1E3" w14:textId="77777777" w:rsidR="007D4C8A" w:rsidRPr="006E207E" w:rsidRDefault="007D4C8A" w:rsidP="006E207E">
            <w:r w:rsidRPr="006E207E">
              <w:t>Ektepar</w:t>
            </w:r>
            <w:r w:rsidRPr="006E207E">
              <w:rPr>
                <w:rStyle w:val="skrift-hevet"/>
              </w:rPr>
              <w:t>3</w:t>
            </w:r>
          </w:p>
        </w:tc>
        <w:tc>
          <w:tcPr>
            <w:tcW w:w="940" w:type="dxa"/>
          </w:tcPr>
          <w:p w14:paraId="1164247D" w14:textId="77777777" w:rsidR="007D4C8A" w:rsidRPr="006E207E" w:rsidRDefault="007D4C8A" w:rsidP="006E207E">
            <w:r w:rsidRPr="006E207E">
              <w:t>Enslig</w:t>
            </w:r>
          </w:p>
        </w:tc>
        <w:tc>
          <w:tcPr>
            <w:tcW w:w="940" w:type="dxa"/>
          </w:tcPr>
          <w:p w14:paraId="49D88CC7" w14:textId="77777777" w:rsidR="007D4C8A" w:rsidRPr="006E207E" w:rsidRDefault="007D4C8A" w:rsidP="006E207E">
            <w:r w:rsidRPr="006E207E">
              <w:t>Ektepar</w:t>
            </w:r>
          </w:p>
        </w:tc>
        <w:tc>
          <w:tcPr>
            <w:tcW w:w="940" w:type="dxa"/>
          </w:tcPr>
          <w:p w14:paraId="139D7F12" w14:textId="77777777" w:rsidR="007D4C8A" w:rsidRPr="006E207E" w:rsidRDefault="007D4C8A" w:rsidP="006E207E"/>
        </w:tc>
        <w:tc>
          <w:tcPr>
            <w:tcW w:w="820" w:type="dxa"/>
          </w:tcPr>
          <w:p w14:paraId="1C2081AD" w14:textId="77777777" w:rsidR="007D4C8A" w:rsidRPr="006E207E" w:rsidRDefault="007D4C8A" w:rsidP="006E207E">
            <w:r w:rsidRPr="006E207E">
              <w:t>Enslig prosent</w:t>
            </w:r>
          </w:p>
        </w:tc>
        <w:tc>
          <w:tcPr>
            <w:tcW w:w="820" w:type="dxa"/>
          </w:tcPr>
          <w:p w14:paraId="261B7CCD" w14:textId="77777777" w:rsidR="007D4C8A" w:rsidRPr="006E207E" w:rsidRDefault="007D4C8A" w:rsidP="006E207E">
            <w:r w:rsidRPr="006E207E">
              <w:t>Ektepar prosent</w:t>
            </w:r>
          </w:p>
        </w:tc>
        <w:tc>
          <w:tcPr>
            <w:tcW w:w="820" w:type="dxa"/>
          </w:tcPr>
          <w:p w14:paraId="078F8BBC" w14:textId="77777777" w:rsidR="007D4C8A" w:rsidRPr="006E207E" w:rsidRDefault="007D4C8A" w:rsidP="006E207E">
            <w:r w:rsidRPr="006E207E">
              <w:t>Enslig prosent</w:t>
            </w:r>
          </w:p>
        </w:tc>
        <w:tc>
          <w:tcPr>
            <w:tcW w:w="820" w:type="dxa"/>
          </w:tcPr>
          <w:p w14:paraId="28F054CF" w14:textId="77777777" w:rsidR="007D4C8A" w:rsidRPr="006E207E" w:rsidRDefault="007D4C8A" w:rsidP="006E207E">
            <w:r w:rsidRPr="006E207E">
              <w:t>Ektepar prosent</w:t>
            </w:r>
          </w:p>
        </w:tc>
        <w:tc>
          <w:tcPr>
            <w:tcW w:w="860" w:type="dxa"/>
          </w:tcPr>
          <w:p w14:paraId="26F254CE" w14:textId="77777777" w:rsidR="007D4C8A" w:rsidRPr="006E207E" w:rsidRDefault="007D4C8A" w:rsidP="006E207E">
            <w:r w:rsidRPr="006E207E">
              <w:t>Gj.sn. grunnbeløp</w:t>
            </w:r>
          </w:p>
        </w:tc>
      </w:tr>
      <w:tr w:rsidR="007D4C8A" w:rsidRPr="006E207E" w14:paraId="27DF0A51" w14:textId="77777777" w:rsidTr="006E207E">
        <w:trPr>
          <w:trHeight w:val="380"/>
        </w:trPr>
        <w:tc>
          <w:tcPr>
            <w:tcW w:w="680" w:type="dxa"/>
          </w:tcPr>
          <w:p w14:paraId="1B761A80" w14:textId="77777777" w:rsidR="007D4C8A" w:rsidRPr="006E207E" w:rsidRDefault="007D4C8A" w:rsidP="006E207E">
            <w:r w:rsidRPr="006E207E">
              <w:t>1970</w:t>
            </w:r>
          </w:p>
        </w:tc>
        <w:tc>
          <w:tcPr>
            <w:tcW w:w="940" w:type="dxa"/>
          </w:tcPr>
          <w:p w14:paraId="1CE37446" w14:textId="77777777" w:rsidR="007D4C8A" w:rsidRPr="006E207E" w:rsidRDefault="007D4C8A" w:rsidP="006E207E">
            <w:r w:rsidRPr="006E207E">
              <w:t>7</w:t>
            </w:r>
            <w:r w:rsidRPr="006E207E">
              <w:rPr>
                <w:rFonts w:ascii="Cambria" w:hAnsi="Cambria" w:cs="Cambria"/>
              </w:rPr>
              <w:t> </w:t>
            </w:r>
            <w:r w:rsidRPr="006E207E">
              <w:t>810</w:t>
            </w:r>
          </w:p>
        </w:tc>
        <w:tc>
          <w:tcPr>
            <w:tcW w:w="940" w:type="dxa"/>
          </w:tcPr>
          <w:p w14:paraId="5CF057C0" w14:textId="77777777" w:rsidR="007D4C8A" w:rsidRPr="006E207E" w:rsidRDefault="007D4C8A" w:rsidP="006E207E">
            <w:r w:rsidRPr="006E207E">
              <w:t>11</w:t>
            </w:r>
            <w:r w:rsidRPr="006E207E">
              <w:rPr>
                <w:rFonts w:ascii="Cambria" w:hAnsi="Cambria" w:cs="Cambria"/>
              </w:rPr>
              <w:t> </w:t>
            </w:r>
            <w:r w:rsidRPr="006E207E">
              <w:t>970</w:t>
            </w:r>
          </w:p>
        </w:tc>
        <w:tc>
          <w:tcPr>
            <w:tcW w:w="940" w:type="dxa"/>
          </w:tcPr>
          <w:p w14:paraId="0B63550B" w14:textId="77777777" w:rsidR="007D4C8A" w:rsidRPr="006E207E" w:rsidRDefault="007D4C8A" w:rsidP="006E207E">
            <w:r w:rsidRPr="006E207E">
              <w:t>7</w:t>
            </w:r>
            <w:r w:rsidRPr="006E207E">
              <w:rPr>
                <w:rFonts w:ascii="Cambria" w:hAnsi="Cambria" w:cs="Cambria"/>
              </w:rPr>
              <w:t> </w:t>
            </w:r>
            <w:r w:rsidRPr="006E207E">
              <w:t>810</w:t>
            </w:r>
          </w:p>
        </w:tc>
        <w:tc>
          <w:tcPr>
            <w:tcW w:w="940" w:type="dxa"/>
          </w:tcPr>
          <w:p w14:paraId="7CC236DF" w14:textId="77777777" w:rsidR="007D4C8A" w:rsidRPr="006E207E" w:rsidRDefault="007D4C8A" w:rsidP="006E207E">
            <w:r w:rsidRPr="006E207E">
              <w:t>11</w:t>
            </w:r>
            <w:r w:rsidRPr="006E207E">
              <w:rPr>
                <w:rFonts w:ascii="Cambria" w:hAnsi="Cambria" w:cs="Cambria"/>
              </w:rPr>
              <w:t> </w:t>
            </w:r>
            <w:r w:rsidRPr="006E207E">
              <w:t>970</w:t>
            </w:r>
          </w:p>
        </w:tc>
        <w:tc>
          <w:tcPr>
            <w:tcW w:w="940" w:type="dxa"/>
          </w:tcPr>
          <w:p w14:paraId="41C00BD6" w14:textId="77777777" w:rsidR="007D4C8A" w:rsidRPr="006E207E" w:rsidRDefault="007D4C8A" w:rsidP="006E207E">
            <w:r w:rsidRPr="006E207E">
              <w:t>6</w:t>
            </w:r>
            <w:r w:rsidRPr="006E207E">
              <w:rPr>
                <w:rFonts w:ascii="Cambria" w:hAnsi="Cambria" w:cs="Cambria"/>
              </w:rPr>
              <w:t> </w:t>
            </w:r>
            <w:r w:rsidRPr="006E207E">
              <w:t>800</w:t>
            </w:r>
          </w:p>
        </w:tc>
        <w:tc>
          <w:tcPr>
            <w:tcW w:w="820" w:type="dxa"/>
          </w:tcPr>
          <w:p w14:paraId="7F92F046" w14:textId="77777777" w:rsidR="007D4C8A" w:rsidRPr="006E207E" w:rsidRDefault="007D4C8A" w:rsidP="006E207E">
            <w:r w:rsidRPr="006E207E">
              <w:t>-</w:t>
            </w:r>
          </w:p>
        </w:tc>
        <w:tc>
          <w:tcPr>
            <w:tcW w:w="820" w:type="dxa"/>
          </w:tcPr>
          <w:p w14:paraId="43189DF9" w14:textId="77777777" w:rsidR="007D4C8A" w:rsidRPr="006E207E" w:rsidRDefault="007D4C8A" w:rsidP="006E207E">
            <w:r w:rsidRPr="006E207E">
              <w:t>-</w:t>
            </w:r>
          </w:p>
        </w:tc>
        <w:tc>
          <w:tcPr>
            <w:tcW w:w="820" w:type="dxa"/>
          </w:tcPr>
          <w:p w14:paraId="22712CB4" w14:textId="77777777" w:rsidR="007D4C8A" w:rsidRPr="006E207E" w:rsidRDefault="007D4C8A" w:rsidP="006E207E">
            <w:r w:rsidRPr="006E207E">
              <w:t>-</w:t>
            </w:r>
          </w:p>
        </w:tc>
        <w:tc>
          <w:tcPr>
            <w:tcW w:w="820" w:type="dxa"/>
          </w:tcPr>
          <w:p w14:paraId="6ACCC7A9" w14:textId="77777777" w:rsidR="007D4C8A" w:rsidRPr="006E207E" w:rsidRDefault="007D4C8A" w:rsidP="006E207E">
            <w:r w:rsidRPr="006E207E">
              <w:t>-</w:t>
            </w:r>
          </w:p>
        </w:tc>
        <w:tc>
          <w:tcPr>
            <w:tcW w:w="860" w:type="dxa"/>
          </w:tcPr>
          <w:p w14:paraId="4D14892B" w14:textId="77777777" w:rsidR="007D4C8A" w:rsidRPr="006E207E" w:rsidRDefault="007D4C8A" w:rsidP="006E207E">
            <w:r w:rsidRPr="006E207E">
              <w:t>-</w:t>
            </w:r>
          </w:p>
        </w:tc>
      </w:tr>
      <w:tr w:rsidR="007D4C8A" w:rsidRPr="006E207E" w14:paraId="47CA89FC" w14:textId="77777777" w:rsidTr="006E207E">
        <w:trPr>
          <w:trHeight w:val="380"/>
        </w:trPr>
        <w:tc>
          <w:tcPr>
            <w:tcW w:w="680" w:type="dxa"/>
          </w:tcPr>
          <w:p w14:paraId="329B9B25" w14:textId="77777777" w:rsidR="007D4C8A" w:rsidRPr="006E207E" w:rsidRDefault="007D4C8A" w:rsidP="006E207E">
            <w:r w:rsidRPr="006E207E">
              <w:t>1971</w:t>
            </w:r>
          </w:p>
        </w:tc>
        <w:tc>
          <w:tcPr>
            <w:tcW w:w="940" w:type="dxa"/>
          </w:tcPr>
          <w:p w14:paraId="169BAC7E" w14:textId="77777777" w:rsidR="007D4C8A" w:rsidRPr="006E207E" w:rsidRDefault="007D4C8A" w:rsidP="006E207E">
            <w:r w:rsidRPr="006E207E">
              <w:t>8</w:t>
            </w:r>
            <w:r w:rsidRPr="006E207E">
              <w:rPr>
                <w:rFonts w:ascii="Cambria" w:hAnsi="Cambria" w:cs="Cambria"/>
              </w:rPr>
              <w:t> </w:t>
            </w:r>
            <w:r w:rsidRPr="006E207E">
              <w:t>900</w:t>
            </w:r>
          </w:p>
        </w:tc>
        <w:tc>
          <w:tcPr>
            <w:tcW w:w="940" w:type="dxa"/>
          </w:tcPr>
          <w:p w14:paraId="6D350D47" w14:textId="77777777" w:rsidR="007D4C8A" w:rsidRPr="006E207E" w:rsidRDefault="007D4C8A" w:rsidP="006E207E">
            <w:r w:rsidRPr="006E207E">
              <w:t>13</w:t>
            </w:r>
            <w:r w:rsidRPr="006E207E">
              <w:rPr>
                <w:rFonts w:ascii="Cambria" w:hAnsi="Cambria" w:cs="Cambria"/>
              </w:rPr>
              <w:t> </w:t>
            </w:r>
            <w:r w:rsidRPr="006E207E">
              <w:t>850</w:t>
            </w:r>
          </w:p>
        </w:tc>
        <w:tc>
          <w:tcPr>
            <w:tcW w:w="940" w:type="dxa"/>
          </w:tcPr>
          <w:p w14:paraId="274B3CC7" w14:textId="77777777" w:rsidR="007D4C8A" w:rsidRPr="006E207E" w:rsidRDefault="007D4C8A" w:rsidP="006E207E">
            <w:r w:rsidRPr="006E207E">
              <w:t>8</w:t>
            </w:r>
            <w:r w:rsidRPr="006E207E">
              <w:rPr>
                <w:rFonts w:ascii="Cambria" w:hAnsi="Cambria" w:cs="Cambria"/>
              </w:rPr>
              <w:t> </w:t>
            </w:r>
            <w:r w:rsidRPr="006E207E">
              <w:t>900</w:t>
            </w:r>
          </w:p>
        </w:tc>
        <w:tc>
          <w:tcPr>
            <w:tcW w:w="940" w:type="dxa"/>
          </w:tcPr>
          <w:p w14:paraId="0C676BFF" w14:textId="77777777" w:rsidR="007D4C8A" w:rsidRPr="006E207E" w:rsidRDefault="007D4C8A" w:rsidP="006E207E">
            <w:r w:rsidRPr="006E207E">
              <w:t>13</w:t>
            </w:r>
            <w:r w:rsidRPr="006E207E">
              <w:rPr>
                <w:rFonts w:ascii="Cambria" w:hAnsi="Cambria" w:cs="Cambria"/>
              </w:rPr>
              <w:t> </w:t>
            </w:r>
            <w:r w:rsidRPr="006E207E">
              <w:t>850</w:t>
            </w:r>
          </w:p>
        </w:tc>
        <w:tc>
          <w:tcPr>
            <w:tcW w:w="940" w:type="dxa"/>
          </w:tcPr>
          <w:p w14:paraId="76A6D6F9" w14:textId="77777777" w:rsidR="007D4C8A" w:rsidRPr="006E207E" w:rsidRDefault="007D4C8A" w:rsidP="006E207E">
            <w:r w:rsidRPr="006E207E">
              <w:t>7</w:t>
            </w:r>
            <w:r w:rsidRPr="006E207E">
              <w:rPr>
                <w:rFonts w:ascii="Cambria" w:hAnsi="Cambria" w:cs="Cambria"/>
              </w:rPr>
              <w:t> </w:t>
            </w:r>
            <w:r w:rsidRPr="006E207E">
              <w:t>400</w:t>
            </w:r>
          </w:p>
        </w:tc>
        <w:tc>
          <w:tcPr>
            <w:tcW w:w="820" w:type="dxa"/>
          </w:tcPr>
          <w:p w14:paraId="7991F747" w14:textId="77777777" w:rsidR="007D4C8A" w:rsidRPr="006E207E" w:rsidRDefault="007D4C8A" w:rsidP="006E207E">
            <w:r w:rsidRPr="006E207E">
              <w:t xml:space="preserve">6,8 </w:t>
            </w:r>
          </w:p>
        </w:tc>
        <w:tc>
          <w:tcPr>
            <w:tcW w:w="820" w:type="dxa"/>
          </w:tcPr>
          <w:p w14:paraId="6FC8637D" w14:textId="77777777" w:rsidR="007D4C8A" w:rsidRPr="006E207E" w:rsidRDefault="007D4C8A" w:rsidP="006E207E">
            <w:r w:rsidRPr="006E207E">
              <w:t xml:space="preserve">8,4 </w:t>
            </w:r>
          </w:p>
        </w:tc>
        <w:tc>
          <w:tcPr>
            <w:tcW w:w="820" w:type="dxa"/>
          </w:tcPr>
          <w:p w14:paraId="759DA69F" w14:textId="77777777" w:rsidR="007D4C8A" w:rsidRPr="006E207E" w:rsidRDefault="007D4C8A" w:rsidP="006E207E">
            <w:r w:rsidRPr="006E207E">
              <w:t xml:space="preserve">6,8 </w:t>
            </w:r>
          </w:p>
        </w:tc>
        <w:tc>
          <w:tcPr>
            <w:tcW w:w="820" w:type="dxa"/>
          </w:tcPr>
          <w:p w14:paraId="3C0E177A" w14:textId="77777777" w:rsidR="007D4C8A" w:rsidRPr="006E207E" w:rsidRDefault="007D4C8A" w:rsidP="006E207E">
            <w:r w:rsidRPr="006E207E">
              <w:t xml:space="preserve">8,4 </w:t>
            </w:r>
          </w:p>
        </w:tc>
        <w:tc>
          <w:tcPr>
            <w:tcW w:w="860" w:type="dxa"/>
          </w:tcPr>
          <w:p w14:paraId="03A76496" w14:textId="77777777" w:rsidR="007D4C8A" w:rsidRPr="006E207E" w:rsidRDefault="007D4C8A" w:rsidP="006E207E">
            <w:r w:rsidRPr="006E207E">
              <w:t xml:space="preserve">2,0 </w:t>
            </w:r>
          </w:p>
        </w:tc>
      </w:tr>
      <w:tr w:rsidR="007D4C8A" w:rsidRPr="006E207E" w14:paraId="4951AAFB" w14:textId="77777777" w:rsidTr="006E207E">
        <w:trPr>
          <w:trHeight w:val="380"/>
        </w:trPr>
        <w:tc>
          <w:tcPr>
            <w:tcW w:w="680" w:type="dxa"/>
          </w:tcPr>
          <w:p w14:paraId="401C6AEE" w14:textId="77777777" w:rsidR="007D4C8A" w:rsidRPr="006E207E" w:rsidRDefault="007D4C8A" w:rsidP="006E207E">
            <w:r w:rsidRPr="006E207E">
              <w:t>1972</w:t>
            </w:r>
          </w:p>
        </w:tc>
        <w:tc>
          <w:tcPr>
            <w:tcW w:w="940" w:type="dxa"/>
          </w:tcPr>
          <w:p w14:paraId="1D3EF2E5" w14:textId="77777777" w:rsidR="007D4C8A" w:rsidRPr="006E207E" w:rsidRDefault="007D4C8A" w:rsidP="006E207E">
            <w:r w:rsidRPr="006E207E">
              <w:t>9</w:t>
            </w:r>
            <w:r w:rsidRPr="006E207E">
              <w:rPr>
                <w:rFonts w:ascii="Cambria" w:hAnsi="Cambria" w:cs="Cambria"/>
              </w:rPr>
              <w:t> </w:t>
            </w:r>
            <w:r w:rsidRPr="006E207E">
              <w:t>664</w:t>
            </w:r>
          </w:p>
        </w:tc>
        <w:tc>
          <w:tcPr>
            <w:tcW w:w="940" w:type="dxa"/>
          </w:tcPr>
          <w:p w14:paraId="12F90B25" w14:textId="77777777" w:rsidR="007D4C8A" w:rsidRPr="006E207E" w:rsidRDefault="007D4C8A" w:rsidP="006E207E">
            <w:r w:rsidRPr="006E207E">
              <w:t>15</w:t>
            </w:r>
            <w:r w:rsidRPr="006E207E">
              <w:rPr>
                <w:rFonts w:ascii="Cambria" w:hAnsi="Cambria" w:cs="Cambria"/>
              </w:rPr>
              <w:t> </w:t>
            </w:r>
            <w:r w:rsidRPr="006E207E">
              <w:t>023</w:t>
            </w:r>
          </w:p>
        </w:tc>
        <w:tc>
          <w:tcPr>
            <w:tcW w:w="940" w:type="dxa"/>
          </w:tcPr>
          <w:p w14:paraId="772D36A5" w14:textId="77777777" w:rsidR="007D4C8A" w:rsidRPr="006E207E" w:rsidRDefault="007D4C8A" w:rsidP="006E207E">
            <w:r w:rsidRPr="006E207E">
              <w:t>9</w:t>
            </w:r>
            <w:r w:rsidRPr="006E207E">
              <w:rPr>
                <w:rFonts w:ascii="Cambria" w:hAnsi="Cambria" w:cs="Cambria"/>
              </w:rPr>
              <w:t> </w:t>
            </w:r>
            <w:r w:rsidRPr="006E207E">
              <w:t>664</w:t>
            </w:r>
          </w:p>
        </w:tc>
        <w:tc>
          <w:tcPr>
            <w:tcW w:w="940" w:type="dxa"/>
          </w:tcPr>
          <w:p w14:paraId="1C965E97" w14:textId="77777777" w:rsidR="007D4C8A" w:rsidRPr="006E207E" w:rsidRDefault="007D4C8A" w:rsidP="006E207E">
            <w:r w:rsidRPr="006E207E">
              <w:t>15</w:t>
            </w:r>
            <w:r w:rsidRPr="006E207E">
              <w:rPr>
                <w:rFonts w:ascii="Cambria" w:hAnsi="Cambria" w:cs="Cambria"/>
              </w:rPr>
              <w:t> </w:t>
            </w:r>
            <w:r w:rsidRPr="006E207E">
              <w:t>023</w:t>
            </w:r>
          </w:p>
        </w:tc>
        <w:tc>
          <w:tcPr>
            <w:tcW w:w="940" w:type="dxa"/>
          </w:tcPr>
          <w:p w14:paraId="4FB78A11" w14:textId="77777777" w:rsidR="007D4C8A" w:rsidRPr="006E207E" w:rsidRDefault="007D4C8A" w:rsidP="006E207E">
            <w:r w:rsidRPr="006E207E">
              <w:t>7</w:t>
            </w:r>
            <w:r w:rsidRPr="006E207E">
              <w:rPr>
                <w:rFonts w:ascii="Cambria" w:hAnsi="Cambria" w:cs="Cambria"/>
              </w:rPr>
              <w:t> </w:t>
            </w:r>
            <w:r w:rsidRPr="006E207E">
              <w:t>900</w:t>
            </w:r>
          </w:p>
        </w:tc>
        <w:tc>
          <w:tcPr>
            <w:tcW w:w="820" w:type="dxa"/>
          </w:tcPr>
          <w:p w14:paraId="4F388564" w14:textId="77777777" w:rsidR="007D4C8A" w:rsidRPr="006E207E" w:rsidRDefault="007D4C8A" w:rsidP="006E207E">
            <w:r w:rsidRPr="006E207E">
              <w:t xml:space="preserve">1,7 </w:t>
            </w:r>
          </w:p>
        </w:tc>
        <w:tc>
          <w:tcPr>
            <w:tcW w:w="820" w:type="dxa"/>
          </w:tcPr>
          <w:p w14:paraId="466237A7" w14:textId="77777777" w:rsidR="007D4C8A" w:rsidRPr="006E207E" w:rsidRDefault="007D4C8A" w:rsidP="006E207E">
            <w:r w:rsidRPr="006E207E">
              <w:t xml:space="preserve">1,6 </w:t>
            </w:r>
          </w:p>
        </w:tc>
        <w:tc>
          <w:tcPr>
            <w:tcW w:w="820" w:type="dxa"/>
          </w:tcPr>
          <w:p w14:paraId="40FDD1D7" w14:textId="77777777" w:rsidR="007D4C8A" w:rsidRPr="006E207E" w:rsidRDefault="007D4C8A" w:rsidP="006E207E">
            <w:r w:rsidRPr="006E207E">
              <w:t xml:space="preserve">1,7 </w:t>
            </w:r>
          </w:p>
        </w:tc>
        <w:tc>
          <w:tcPr>
            <w:tcW w:w="820" w:type="dxa"/>
          </w:tcPr>
          <w:p w14:paraId="64680C94" w14:textId="77777777" w:rsidR="007D4C8A" w:rsidRPr="006E207E" w:rsidRDefault="007D4C8A" w:rsidP="006E207E">
            <w:r w:rsidRPr="006E207E">
              <w:t xml:space="preserve">1,6 </w:t>
            </w:r>
          </w:p>
        </w:tc>
        <w:tc>
          <w:tcPr>
            <w:tcW w:w="860" w:type="dxa"/>
          </w:tcPr>
          <w:p w14:paraId="06B7840D" w14:textId="77777777" w:rsidR="007D4C8A" w:rsidRPr="006E207E" w:rsidRDefault="007D4C8A" w:rsidP="006E207E">
            <w:r w:rsidRPr="006E207E">
              <w:t xml:space="preserve">-0,0 </w:t>
            </w:r>
          </w:p>
        </w:tc>
      </w:tr>
      <w:tr w:rsidR="007D4C8A" w:rsidRPr="006E207E" w14:paraId="61DDAD47" w14:textId="77777777" w:rsidTr="006E207E">
        <w:trPr>
          <w:trHeight w:val="380"/>
        </w:trPr>
        <w:tc>
          <w:tcPr>
            <w:tcW w:w="680" w:type="dxa"/>
          </w:tcPr>
          <w:p w14:paraId="5D194B3B" w14:textId="77777777" w:rsidR="007D4C8A" w:rsidRPr="006E207E" w:rsidRDefault="007D4C8A" w:rsidP="006E207E">
            <w:r w:rsidRPr="006E207E">
              <w:t>1973</w:t>
            </w:r>
          </w:p>
        </w:tc>
        <w:tc>
          <w:tcPr>
            <w:tcW w:w="940" w:type="dxa"/>
          </w:tcPr>
          <w:p w14:paraId="2E67ED6D" w14:textId="77777777" w:rsidR="007D4C8A" w:rsidRPr="006E207E" w:rsidRDefault="007D4C8A" w:rsidP="006E207E">
            <w:r w:rsidRPr="006E207E">
              <w:t>10</w:t>
            </w:r>
            <w:r w:rsidRPr="006E207E">
              <w:rPr>
                <w:rFonts w:ascii="Cambria" w:hAnsi="Cambria" w:cs="Cambria"/>
              </w:rPr>
              <w:t> </w:t>
            </w:r>
            <w:r w:rsidRPr="006E207E">
              <w:t>445</w:t>
            </w:r>
          </w:p>
        </w:tc>
        <w:tc>
          <w:tcPr>
            <w:tcW w:w="940" w:type="dxa"/>
          </w:tcPr>
          <w:p w14:paraId="640C4404" w14:textId="77777777" w:rsidR="007D4C8A" w:rsidRPr="006E207E" w:rsidRDefault="007D4C8A" w:rsidP="006E207E">
            <w:r w:rsidRPr="006E207E">
              <w:t>16</w:t>
            </w:r>
            <w:r w:rsidRPr="006E207E">
              <w:rPr>
                <w:rFonts w:ascii="Cambria" w:hAnsi="Cambria" w:cs="Cambria"/>
              </w:rPr>
              <w:t> </w:t>
            </w:r>
            <w:r w:rsidRPr="006E207E">
              <w:t>220</w:t>
            </w:r>
          </w:p>
        </w:tc>
        <w:tc>
          <w:tcPr>
            <w:tcW w:w="940" w:type="dxa"/>
          </w:tcPr>
          <w:p w14:paraId="459A29FD" w14:textId="77777777" w:rsidR="007D4C8A" w:rsidRPr="006E207E" w:rsidRDefault="007D4C8A" w:rsidP="006E207E">
            <w:r w:rsidRPr="006E207E">
              <w:t>10</w:t>
            </w:r>
            <w:r w:rsidRPr="006E207E">
              <w:rPr>
                <w:rFonts w:ascii="Cambria" w:hAnsi="Cambria" w:cs="Cambria"/>
              </w:rPr>
              <w:t> </w:t>
            </w:r>
            <w:r w:rsidRPr="006E207E">
              <w:t>445</w:t>
            </w:r>
          </w:p>
        </w:tc>
        <w:tc>
          <w:tcPr>
            <w:tcW w:w="940" w:type="dxa"/>
          </w:tcPr>
          <w:p w14:paraId="4649B543" w14:textId="77777777" w:rsidR="007D4C8A" w:rsidRPr="006E207E" w:rsidRDefault="007D4C8A" w:rsidP="006E207E">
            <w:r w:rsidRPr="006E207E">
              <w:t>16</w:t>
            </w:r>
            <w:r w:rsidRPr="006E207E">
              <w:rPr>
                <w:rFonts w:ascii="Cambria" w:hAnsi="Cambria" w:cs="Cambria"/>
              </w:rPr>
              <w:t> </w:t>
            </w:r>
            <w:r w:rsidRPr="006E207E">
              <w:t>220</w:t>
            </w:r>
          </w:p>
        </w:tc>
        <w:tc>
          <w:tcPr>
            <w:tcW w:w="940" w:type="dxa"/>
          </w:tcPr>
          <w:p w14:paraId="14BBA9D4" w14:textId="77777777" w:rsidR="007D4C8A" w:rsidRPr="006E207E" w:rsidRDefault="007D4C8A" w:rsidP="006E207E">
            <w:r w:rsidRPr="006E207E">
              <w:t>8</w:t>
            </w:r>
            <w:r w:rsidRPr="006E207E">
              <w:rPr>
                <w:rFonts w:ascii="Cambria" w:hAnsi="Cambria" w:cs="Cambria"/>
              </w:rPr>
              <w:t> </w:t>
            </w:r>
            <w:r w:rsidRPr="006E207E">
              <w:t>500</w:t>
            </w:r>
          </w:p>
        </w:tc>
        <w:tc>
          <w:tcPr>
            <w:tcW w:w="820" w:type="dxa"/>
          </w:tcPr>
          <w:p w14:paraId="7E6EDF5C" w14:textId="77777777" w:rsidR="007D4C8A" w:rsidRPr="006E207E" w:rsidRDefault="007D4C8A" w:rsidP="006E207E">
            <w:r w:rsidRPr="006E207E">
              <w:t xml:space="preserve">0,2 </w:t>
            </w:r>
          </w:p>
        </w:tc>
        <w:tc>
          <w:tcPr>
            <w:tcW w:w="820" w:type="dxa"/>
          </w:tcPr>
          <w:p w14:paraId="7E7BD935" w14:textId="77777777" w:rsidR="007D4C8A" w:rsidRPr="006E207E" w:rsidRDefault="007D4C8A" w:rsidP="006E207E">
            <w:r w:rsidRPr="006E207E">
              <w:t xml:space="preserve">0,1 </w:t>
            </w:r>
          </w:p>
        </w:tc>
        <w:tc>
          <w:tcPr>
            <w:tcW w:w="820" w:type="dxa"/>
          </w:tcPr>
          <w:p w14:paraId="7048D224" w14:textId="77777777" w:rsidR="007D4C8A" w:rsidRPr="006E207E" w:rsidRDefault="007D4C8A" w:rsidP="006E207E">
            <w:r w:rsidRPr="006E207E">
              <w:t xml:space="preserve">0,2 </w:t>
            </w:r>
          </w:p>
        </w:tc>
        <w:tc>
          <w:tcPr>
            <w:tcW w:w="820" w:type="dxa"/>
          </w:tcPr>
          <w:p w14:paraId="34B2B414" w14:textId="77777777" w:rsidR="007D4C8A" w:rsidRPr="006E207E" w:rsidRDefault="007D4C8A" w:rsidP="006E207E">
            <w:r w:rsidRPr="006E207E">
              <w:t xml:space="preserve">0,1 </w:t>
            </w:r>
          </w:p>
        </w:tc>
        <w:tc>
          <w:tcPr>
            <w:tcW w:w="860" w:type="dxa"/>
          </w:tcPr>
          <w:p w14:paraId="46B326A0" w14:textId="77777777" w:rsidR="007D4C8A" w:rsidRPr="006E207E" w:rsidRDefault="007D4C8A" w:rsidP="006E207E">
            <w:r w:rsidRPr="006E207E">
              <w:t xml:space="preserve">-0,2 </w:t>
            </w:r>
          </w:p>
        </w:tc>
      </w:tr>
      <w:tr w:rsidR="007D4C8A" w:rsidRPr="006E207E" w14:paraId="76510F0E" w14:textId="77777777" w:rsidTr="006E207E">
        <w:trPr>
          <w:trHeight w:val="380"/>
        </w:trPr>
        <w:tc>
          <w:tcPr>
            <w:tcW w:w="680" w:type="dxa"/>
          </w:tcPr>
          <w:p w14:paraId="104D5EE1" w14:textId="77777777" w:rsidR="007D4C8A" w:rsidRPr="006E207E" w:rsidRDefault="007D4C8A" w:rsidP="006E207E">
            <w:r w:rsidRPr="006E207E">
              <w:t>1974</w:t>
            </w:r>
          </w:p>
        </w:tc>
        <w:tc>
          <w:tcPr>
            <w:tcW w:w="940" w:type="dxa"/>
          </w:tcPr>
          <w:p w14:paraId="033D884D" w14:textId="77777777" w:rsidR="007D4C8A" w:rsidRPr="006E207E" w:rsidRDefault="007D4C8A" w:rsidP="006E207E">
            <w:r w:rsidRPr="006E207E">
              <w:t>11</w:t>
            </w:r>
            <w:r w:rsidRPr="006E207E">
              <w:rPr>
                <w:rFonts w:ascii="Cambria" w:hAnsi="Cambria" w:cs="Cambria"/>
              </w:rPr>
              <w:t> </w:t>
            </w:r>
            <w:r w:rsidRPr="006E207E">
              <w:t>655</w:t>
            </w:r>
          </w:p>
        </w:tc>
        <w:tc>
          <w:tcPr>
            <w:tcW w:w="940" w:type="dxa"/>
          </w:tcPr>
          <w:p w14:paraId="6AA2AC0A" w14:textId="77777777" w:rsidR="007D4C8A" w:rsidRPr="006E207E" w:rsidRDefault="007D4C8A" w:rsidP="006E207E">
            <w:r w:rsidRPr="006E207E">
              <w:t>18</w:t>
            </w:r>
            <w:r w:rsidRPr="006E207E">
              <w:rPr>
                <w:rFonts w:ascii="Cambria" w:hAnsi="Cambria" w:cs="Cambria"/>
              </w:rPr>
              <w:t> </w:t>
            </w:r>
            <w:r w:rsidRPr="006E207E">
              <w:t>101</w:t>
            </w:r>
          </w:p>
        </w:tc>
        <w:tc>
          <w:tcPr>
            <w:tcW w:w="940" w:type="dxa"/>
          </w:tcPr>
          <w:p w14:paraId="7DAEF311" w14:textId="77777777" w:rsidR="007D4C8A" w:rsidRPr="006E207E" w:rsidRDefault="007D4C8A" w:rsidP="006E207E">
            <w:r w:rsidRPr="006E207E">
              <w:t>11</w:t>
            </w:r>
            <w:r w:rsidRPr="006E207E">
              <w:rPr>
                <w:rFonts w:ascii="Cambria" w:hAnsi="Cambria" w:cs="Cambria"/>
              </w:rPr>
              <w:t> </w:t>
            </w:r>
            <w:r w:rsidRPr="006E207E">
              <w:t>655</w:t>
            </w:r>
          </w:p>
        </w:tc>
        <w:tc>
          <w:tcPr>
            <w:tcW w:w="940" w:type="dxa"/>
          </w:tcPr>
          <w:p w14:paraId="3BAFD88C" w14:textId="77777777" w:rsidR="007D4C8A" w:rsidRPr="006E207E" w:rsidRDefault="007D4C8A" w:rsidP="006E207E">
            <w:r w:rsidRPr="006E207E">
              <w:t>18</w:t>
            </w:r>
            <w:r w:rsidRPr="006E207E">
              <w:rPr>
                <w:rFonts w:ascii="Cambria" w:hAnsi="Cambria" w:cs="Cambria"/>
              </w:rPr>
              <w:t> </w:t>
            </w:r>
            <w:r w:rsidRPr="006E207E">
              <w:t>101</w:t>
            </w:r>
          </w:p>
        </w:tc>
        <w:tc>
          <w:tcPr>
            <w:tcW w:w="940" w:type="dxa"/>
          </w:tcPr>
          <w:p w14:paraId="641358FC" w14:textId="77777777" w:rsidR="007D4C8A" w:rsidRPr="006E207E" w:rsidRDefault="007D4C8A" w:rsidP="006E207E">
            <w:r w:rsidRPr="006E207E">
              <w:t>9</w:t>
            </w:r>
            <w:r w:rsidRPr="006E207E">
              <w:rPr>
                <w:rFonts w:ascii="Cambria" w:hAnsi="Cambria" w:cs="Cambria"/>
              </w:rPr>
              <w:t> </w:t>
            </w:r>
            <w:r w:rsidRPr="006E207E">
              <w:t>533</w:t>
            </w:r>
          </w:p>
        </w:tc>
        <w:tc>
          <w:tcPr>
            <w:tcW w:w="820" w:type="dxa"/>
          </w:tcPr>
          <w:p w14:paraId="5549AB7D" w14:textId="77777777" w:rsidR="007D4C8A" w:rsidRPr="006E207E" w:rsidRDefault="007D4C8A" w:rsidP="006E207E">
            <w:r w:rsidRPr="006E207E">
              <w:t xml:space="preserve">2,3 </w:t>
            </w:r>
          </w:p>
        </w:tc>
        <w:tc>
          <w:tcPr>
            <w:tcW w:w="820" w:type="dxa"/>
          </w:tcPr>
          <w:p w14:paraId="0644C27D" w14:textId="77777777" w:rsidR="007D4C8A" w:rsidRPr="006E207E" w:rsidRDefault="007D4C8A" w:rsidP="006E207E">
            <w:r w:rsidRPr="006E207E">
              <w:t xml:space="preserve">2,3 </w:t>
            </w:r>
          </w:p>
        </w:tc>
        <w:tc>
          <w:tcPr>
            <w:tcW w:w="820" w:type="dxa"/>
          </w:tcPr>
          <w:p w14:paraId="16E5F45A" w14:textId="77777777" w:rsidR="007D4C8A" w:rsidRPr="006E207E" w:rsidRDefault="007D4C8A" w:rsidP="006E207E">
            <w:r w:rsidRPr="006E207E">
              <w:t xml:space="preserve">2,3 </w:t>
            </w:r>
          </w:p>
        </w:tc>
        <w:tc>
          <w:tcPr>
            <w:tcW w:w="820" w:type="dxa"/>
          </w:tcPr>
          <w:p w14:paraId="0EDBEA5A" w14:textId="77777777" w:rsidR="007D4C8A" w:rsidRPr="006E207E" w:rsidRDefault="007D4C8A" w:rsidP="006E207E">
            <w:r w:rsidRPr="006E207E">
              <w:t xml:space="preserve">2,3 </w:t>
            </w:r>
          </w:p>
        </w:tc>
        <w:tc>
          <w:tcPr>
            <w:tcW w:w="860" w:type="dxa"/>
          </w:tcPr>
          <w:p w14:paraId="25BA4761" w14:textId="77777777" w:rsidR="007D4C8A" w:rsidRPr="006E207E" w:rsidRDefault="007D4C8A" w:rsidP="006E207E">
            <w:r w:rsidRPr="006E207E">
              <w:t xml:space="preserve">2,8 </w:t>
            </w:r>
          </w:p>
        </w:tc>
      </w:tr>
      <w:tr w:rsidR="007D4C8A" w:rsidRPr="006E207E" w14:paraId="235C824F" w14:textId="77777777" w:rsidTr="006E207E">
        <w:trPr>
          <w:trHeight w:val="380"/>
        </w:trPr>
        <w:tc>
          <w:tcPr>
            <w:tcW w:w="680" w:type="dxa"/>
          </w:tcPr>
          <w:p w14:paraId="1EBB7C7B" w14:textId="77777777" w:rsidR="007D4C8A" w:rsidRPr="006E207E" w:rsidRDefault="007D4C8A" w:rsidP="006E207E">
            <w:r w:rsidRPr="006E207E">
              <w:t>1975</w:t>
            </w:r>
          </w:p>
        </w:tc>
        <w:tc>
          <w:tcPr>
            <w:tcW w:w="940" w:type="dxa"/>
          </w:tcPr>
          <w:p w14:paraId="19A33FD8" w14:textId="77777777" w:rsidR="007D4C8A" w:rsidRPr="006E207E" w:rsidRDefault="007D4C8A" w:rsidP="006E207E">
            <w:r w:rsidRPr="006E207E">
              <w:t>13</w:t>
            </w:r>
            <w:r w:rsidRPr="006E207E">
              <w:rPr>
                <w:rFonts w:ascii="Cambria" w:hAnsi="Cambria" w:cs="Cambria"/>
              </w:rPr>
              <w:t> </w:t>
            </w:r>
            <w:r w:rsidRPr="006E207E">
              <w:t>308</w:t>
            </w:r>
          </w:p>
        </w:tc>
        <w:tc>
          <w:tcPr>
            <w:tcW w:w="940" w:type="dxa"/>
          </w:tcPr>
          <w:p w14:paraId="26D50E0C" w14:textId="77777777" w:rsidR="007D4C8A" w:rsidRPr="006E207E" w:rsidRDefault="007D4C8A" w:rsidP="006E207E">
            <w:r w:rsidRPr="006E207E">
              <w:t>20</w:t>
            </w:r>
            <w:r w:rsidRPr="006E207E">
              <w:rPr>
                <w:rFonts w:ascii="Cambria" w:hAnsi="Cambria" w:cs="Cambria"/>
              </w:rPr>
              <w:t> </w:t>
            </w:r>
            <w:r w:rsidRPr="006E207E">
              <w:t>696</w:t>
            </w:r>
          </w:p>
        </w:tc>
        <w:tc>
          <w:tcPr>
            <w:tcW w:w="940" w:type="dxa"/>
          </w:tcPr>
          <w:p w14:paraId="5688AE43" w14:textId="77777777" w:rsidR="007D4C8A" w:rsidRPr="006E207E" w:rsidRDefault="007D4C8A" w:rsidP="006E207E">
            <w:r w:rsidRPr="006E207E">
              <w:t>13</w:t>
            </w:r>
            <w:r w:rsidRPr="006E207E">
              <w:rPr>
                <w:rFonts w:ascii="Cambria" w:hAnsi="Cambria" w:cs="Cambria"/>
              </w:rPr>
              <w:t> </w:t>
            </w:r>
            <w:r w:rsidRPr="006E207E">
              <w:t>308</w:t>
            </w:r>
          </w:p>
        </w:tc>
        <w:tc>
          <w:tcPr>
            <w:tcW w:w="940" w:type="dxa"/>
          </w:tcPr>
          <w:p w14:paraId="54921A41" w14:textId="77777777" w:rsidR="007D4C8A" w:rsidRPr="006E207E" w:rsidRDefault="007D4C8A" w:rsidP="006E207E">
            <w:r w:rsidRPr="006E207E">
              <w:t>20</w:t>
            </w:r>
            <w:r w:rsidRPr="006E207E">
              <w:rPr>
                <w:rFonts w:ascii="Cambria" w:hAnsi="Cambria" w:cs="Cambria"/>
              </w:rPr>
              <w:t> </w:t>
            </w:r>
            <w:r w:rsidRPr="006E207E">
              <w:t>696</w:t>
            </w:r>
          </w:p>
        </w:tc>
        <w:tc>
          <w:tcPr>
            <w:tcW w:w="940" w:type="dxa"/>
          </w:tcPr>
          <w:p w14:paraId="04060842" w14:textId="77777777" w:rsidR="007D4C8A" w:rsidRPr="006E207E" w:rsidRDefault="007D4C8A" w:rsidP="006E207E">
            <w:r w:rsidRPr="006E207E">
              <w:t>10</w:t>
            </w:r>
            <w:r w:rsidRPr="006E207E">
              <w:rPr>
                <w:rFonts w:ascii="Cambria" w:hAnsi="Cambria" w:cs="Cambria"/>
              </w:rPr>
              <w:t> </w:t>
            </w:r>
            <w:r w:rsidRPr="006E207E">
              <w:t>800</w:t>
            </w:r>
          </w:p>
        </w:tc>
        <w:tc>
          <w:tcPr>
            <w:tcW w:w="820" w:type="dxa"/>
          </w:tcPr>
          <w:p w14:paraId="76777AE1" w14:textId="77777777" w:rsidR="007D4C8A" w:rsidRPr="006E207E" w:rsidRDefault="007D4C8A" w:rsidP="006E207E">
            <w:r w:rsidRPr="006E207E">
              <w:t xml:space="preserve">2,3 </w:t>
            </w:r>
          </w:p>
        </w:tc>
        <w:tc>
          <w:tcPr>
            <w:tcW w:w="820" w:type="dxa"/>
          </w:tcPr>
          <w:p w14:paraId="60B1FEB3" w14:textId="77777777" w:rsidR="007D4C8A" w:rsidRPr="006E207E" w:rsidRDefault="007D4C8A" w:rsidP="006E207E">
            <w:r w:rsidRPr="006E207E">
              <w:t xml:space="preserve">2,4 </w:t>
            </w:r>
          </w:p>
        </w:tc>
        <w:tc>
          <w:tcPr>
            <w:tcW w:w="820" w:type="dxa"/>
          </w:tcPr>
          <w:p w14:paraId="278507B3" w14:textId="77777777" w:rsidR="007D4C8A" w:rsidRPr="006E207E" w:rsidRDefault="007D4C8A" w:rsidP="006E207E">
            <w:r w:rsidRPr="006E207E">
              <w:t xml:space="preserve">2,3 </w:t>
            </w:r>
          </w:p>
        </w:tc>
        <w:tc>
          <w:tcPr>
            <w:tcW w:w="820" w:type="dxa"/>
          </w:tcPr>
          <w:p w14:paraId="35851C5E" w14:textId="77777777" w:rsidR="007D4C8A" w:rsidRPr="006E207E" w:rsidRDefault="007D4C8A" w:rsidP="006E207E">
            <w:r w:rsidRPr="006E207E">
              <w:t xml:space="preserve">2,4 </w:t>
            </w:r>
          </w:p>
        </w:tc>
        <w:tc>
          <w:tcPr>
            <w:tcW w:w="860" w:type="dxa"/>
          </w:tcPr>
          <w:p w14:paraId="4E9E20C8" w14:textId="77777777" w:rsidR="007D4C8A" w:rsidRPr="006E207E" w:rsidRDefault="007D4C8A" w:rsidP="006E207E">
            <w:r w:rsidRPr="006E207E">
              <w:t xml:space="preserve">1,5 </w:t>
            </w:r>
          </w:p>
        </w:tc>
      </w:tr>
      <w:tr w:rsidR="007D4C8A" w:rsidRPr="006E207E" w14:paraId="1784EB05" w14:textId="77777777" w:rsidTr="006E207E">
        <w:trPr>
          <w:trHeight w:val="380"/>
        </w:trPr>
        <w:tc>
          <w:tcPr>
            <w:tcW w:w="680" w:type="dxa"/>
          </w:tcPr>
          <w:p w14:paraId="2EFFC886" w14:textId="77777777" w:rsidR="007D4C8A" w:rsidRPr="006E207E" w:rsidRDefault="007D4C8A" w:rsidP="006E207E">
            <w:r w:rsidRPr="006E207E">
              <w:t>1976</w:t>
            </w:r>
          </w:p>
        </w:tc>
        <w:tc>
          <w:tcPr>
            <w:tcW w:w="940" w:type="dxa"/>
          </w:tcPr>
          <w:p w14:paraId="25BC7C85" w14:textId="77777777" w:rsidR="007D4C8A" w:rsidRPr="006E207E" w:rsidRDefault="007D4C8A" w:rsidP="006E207E">
            <w:r w:rsidRPr="006E207E">
              <w:t>15</w:t>
            </w:r>
            <w:r w:rsidRPr="006E207E">
              <w:rPr>
                <w:rFonts w:ascii="Cambria" w:hAnsi="Cambria" w:cs="Cambria"/>
              </w:rPr>
              <w:t> </w:t>
            </w:r>
            <w:r w:rsidRPr="006E207E">
              <w:t>363</w:t>
            </w:r>
          </w:p>
        </w:tc>
        <w:tc>
          <w:tcPr>
            <w:tcW w:w="940" w:type="dxa"/>
          </w:tcPr>
          <w:p w14:paraId="4B01CADD" w14:textId="77777777" w:rsidR="007D4C8A" w:rsidRPr="006E207E" w:rsidRDefault="007D4C8A" w:rsidP="006E207E">
            <w:r w:rsidRPr="006E207E">
              <w:t>24</w:t>
            </w:r>
            <w:r w:rsidRPr="006E207E">
              <w:rPr>
                <w:rFonts w:ascii="Cambria" w:hAnsi="Cambria" w:cs="Cambria"/>
              </w:rPr>
              <w:t> </w:t>
            </w:r>
            <w:r w:rsidRPr="006E207E">
              <w:t>215</w:t>
            </w:r>
          </w:p>
        </w:tc>
        <w:tc>
          <w:tcPr>
            <w:tcW w:w="940" w:type="dxa"/>
          </w:tcPr>
          <w:p w14:paraId="1ED0643E" w14:textId="77777777" w:rsidR="007D4C8A" w:rsidRPr="006E207E" w:rsidRDefault="007D4C8A" w:rsidP="006E207E">
            <w:r w:rsidRPr="006E207E">
              <w:t>15</w:t>
            </w:r>
            <w:r w:rsidRPr="006E207E">
              <w:rPr>
                <w:rFonts w:ascii="Cambria" w:hAnsi="Cambria" w:cs="Cambria"/>
              </w:rPr>
              <w:t> </w:t>
            </w:r>
            <w:r w:rsidRPr="006E207E">
              <w:t>363</w:t>
            </w:r>
          </w:p>
        </w:tc>
        <w:tc>
          <w:tcPr>
            <w:tcW w:w="940" w:type="dxa"/>
          </w:tcPr>
          <w:p w14:paraId="3BA25DD7" w14:textId="77777777" w:rsidR="007D4C8A" w:rsidRPr="006E207E" w:rsidRDefault="007D4C8A" w:rsidP="006E207E">
            <w:r w:rsidRPr="006E207E">
              <w:t>24</w:t>
            </w:r>
            <w:r w:rsidRPr="006E207E">
              <w:rPr>
                <w:rFonts w:ascii="Cambria" w:hAnsi="Cambria" w:cs="Cambria"/>
              </w:rPr>
              <w:t> </w:t>
            </w:r>
            <w:r w:rsidRPr="006E207E">
              <w:t>215</w:t>
            </w:r>
          </w:p>
        </w:tc>
        <w:tc>
          <w:tcPr>
            <w:tcW w:w="940" w:type="dxa"/>
          </w:tcPr>
          <w:p w14:paraId="5EF6C73D" w14:textId="77777777" w:rsidR="007D4C8A" w:rsidRPr="006E207E" w:rsidRDefault="007D4C8A" w:rsidP="006E207E">
            <w:r w:rsidRPr="006E207E">
              <w:t>12</w:t>
            </w:r>
            <w:r w:rsidRPr="006E207E">
              <w:rPr>
                <w:rFonts w:ascii="Cambria" w:hAnsi="Cambria" w:cs="Cambria"/>
              </w:rPr>
              <w:t> </w:t>
            </w:r>
            <w:r w:rsidRPr="006E207E">
              <w:t>000</w:t>
            </w:r>
          </w:p>
        </w:tc>
        <w:tc>
          <w:tcPr>
            <w:tcW w:w="820" w:type="dxa"/>
          </w:tcPr>
          <w:p w14:paraId="3C464999" w14:textId="77777777" w:rsidR="007D4C8A" w:rsidRPr="006E207E" w:rsidRDefault="007D4C8A" w:rsidP="006E207E">
            <w:r w:rsidRPr="006E207E">
              <w:t xml:space="preserve">5,6 </w:t>
            </w:r>
          </w:p>
        </w:tc>
        <w:tc>
          <w:tcPr>
            <w:tcW w:w="820" w:type="dxa"/>
          </w:tcPr>
          <w:p w14:paraId="6F8255A2" w14:textId="77777777" w:rsidR="007D4C8A" w:rsidRPr="006E207E" w:rsidRDefault="007D4C8A" w:rsidP="006E207E">
            <w:r w:rsidRPr="006E207E">
              <w:t xml:space="preserve">7,0 </w:t>
            </w:r>
          </w:p>
        </w:tc>
        <w:tc>
          <w:tcPr>
            <w:tcW w:w="820" w:type="dxa"/>
          </w:tcPr>
          <w:p w14:paraId="761C2CFF" w14:textId="77777777" w:rsidR="007D4C8A" w:rsidRPr="006E207E" w:rsidRDefault="007D4C8A" w:rsidP="006E207E">
            <w:r w:rsidRPr="006E207E">
              <w:t xml:space="preserve">5,6 </w:t>
            </w:r>
          </w:p>
        </w:tc>
        <w:tc>
          <w:tcPr>
            <w:tcW w:w="820" w:type="dxa"/>
          </w:tcPr>
          <w:p w14:paraId="31F72A4C" w14:textId="77777777" w:rsidR="007D4C8A" w:rsidRPr="006E207E" w:rsidRDefault="007D4C8A" w:rsidP="006E207E">
            <w:r w:rsidRPr="006E207E">
              <w:t xml:space="preserve">7,0 </w:t>
            </w:r>
          </w:p>
        </w:tc>
        <w:tc>
          <w:tcPr>
            <w:tcW w:w="860" w:type="dxa"/>
          </w:tcPr>
          <w:p w14:paraId="721E8298" w14:textId="77777777" w:rsidR="007D4C8A" w:rsidRPr="006E207E" w:rsidRDefault="007D4C8A" w:rsidP="006E207E">
            <w:r w:rsidRPr="006E207E">
              <w:t xml:space="preserve">1,6 </w:t>
            </w:r>
          </w:p>
        </w:tc>
      </w:tr>
      <w:tr w:rsidR="007D4C8A" w:rsidRPr="006E207E" w14:paraId="54825A58" w14:textId="77777777" w:rsidTr="006E207E">
        <w:trPr>
          <w:trHeight w:val="380"/>
        </w:trPr>
        <w:tc>
          <w:tcPr>
            <w:tcW w:w="680" w:type="dxa"/>
          </w:tcPr>
          <w:p w14:paraId="6138E493" w14:textId="77777777" w:rsidR="007D4C8A" w:rsidRPr="006E207E" w:rsidRDefault="007D4C8A" w:rsidP="006E207E">
            <w:r w:rsidRPr="006E207E">
              <w:t>1977</w:t>
            </w:r>
          </w:p>
        </w:tc>
        <w:tc>
          <w:tcPr>
            <w:tcW w:w="940" w:type="dxa"/>
          </w:tcPr>
          <w:p w14:paraId="5EA5B95C" w14:textId="77777777" w:rsidR="007D4C8A" w:rsidRPr="006E207E" w:rsidRDefault="007D4C8A" w:rsidP="006E207E">
            <w:r w:rsidRPr="006E207E">
              <w:t>17</w:t>
            </w:r>
            <w:r w:rsidRPr="006E207E">
              <w:rPr>
                <w:rFonts w:ascii="Cambria" w:hAnsi="Cambria" w:cs="Cambria"/>
              </w:rPr>
              <w:t> </w:t>
            </w:r>
            <w:r w:rsidRPr="006E207E">
              <w:t>770</w:t>
            </w:r>
          </w:p>
        </w:tc>
        <w:tc>
          <w:tcPr>
            <w:tcW w:w="940" w:type="dxa"/>
          </w:tcPr>
          <w:p w14:paraId="16C4F616" w14:textId="77777777" w:rsidR="007D4C8A" w:rsidRPr="006E207E" w:rsidRDefault="007D4C8A" w:rsidP="006E207E">
            <w:r w:rsidRPr="006E207E">
              <w:t>28</w:t>
            </w:r>
            <w:r w:rsidRPr="006E207E">
              <w:rPr>
                <w:rFonts w:ascii="Cambria" w:hAnsi="Cambria" w:cs="Cambria"/>
              </w:rPr>
              <w:t> </w:t>
            </w:r>
            <w:r w:rsidRPr="006E207E">
              <w:t>331</w:t>
            </w:r>
          </w:p>
        </w:tc>
        <w:tc>
          <w:tcPr>
            <w:tcW w:w="940" w:type="dxa"/>
          </w:tcPr>
          <w:p w14:paraId="1D21608B" w14:textId="77777777" w:rsidR="007D4C8A" w:rsidRPr="006E207E" w:rsidRDefault="007D4C8A" w:rsidP="006E207E">
            <w:r w:rsidRPr="006E207E">
              <w:t>17</w:t>
            </w:r>
            <w:r w:rsidRPr="006E207E">
              <w:rPr>
                <w:rFonts w:ascii="Cambria" w:hAnsi="Cambria" w:cs="Cambria"/>
              </w:rPr>
              <w:t> </w:t>
            </w:r>
            <w:r w:rsidRPr="006E207E">
              <w:t>770</w:t>
            </w:r>
          </w:p>
        </w:tc>
        <w:tc>
          <w:tcPr>
            <w:tcW w:w="940" w:type="dxa"/>
          </w:tcPr>
          <w:p w14:paraId="248170F7" w14:textId="77777777" w:rsidR="007D4C8A" w:rsidRPr="006E207E" w:rsidRDefault="007D4C8A" w:rsidP="006E207E">
            <w:r w:rsidRPr="006E207E">
              <w:t>28</w:t>
            </w:r>
            <w:r w:rsidRPr="006E207E">
              <w:rPr>
                <w:rFonts w:ascii="Cambria" w:hAnsi="Cambria" w:cs="Cambria"/>
              </w:rPr>
              <w:t> </w:t>
            </w:r>
            <w:r w:rsidRPr="006E207E">
              <w:t>331</w:t>
            </w:r>
          </w:p>
        </w:tc>
        <w:tc>
          <w:tcPr>
            <w:tcW w:w="940" w:type="dxa"/>
          </w:tcPr>
          <w:p w14:paraId="14D77D9D" w14:textId="77777777" w:rsidR="007D4C8A" w:rsidRPr="006E207E" w:rsidRDefault="007D4C8A" w:rsidP="006E207E">
            <w:r w:rsidRPr="006E207E">
              <w:t>13</w:t>
            </w:r>
            <w:r w:rsidRPr="006E207E">
              <w:rPr>
                <w:rFonts w:ascii="Cambria" w:hAnsi="Cambria" w:cs="Cambria"/>
              </w:rPr>
              <w:t> </w:t>
            </w:r>
            <w:r w:rsidRPr="006E207E">
              <w:t>383</w:t>
            </w:r>
          </w:p>
        </w:tc>
        <w:tc>
          <w:tcPr>
            <w:tcW w:w="820" w:type="dxa"/>
          </w:tcPr>
          <w:p w14:paraId="29FAA742" w14:textId="77777777" w:rsidR="007D4C8A" w:rsidRPr="006E207E" w:rsidRDefault="007D4C8A" w:rsidP="006E207E">
            <w:r w:rsidRPr="006E207E">
              <w:t xml:space="preserve">5,9 </w:t>
            </w:r>
          </w:p>
        </w:tc>
        <w:tc>
          <w:tcPr>
            <w:tcW w:w="820" w:type="dxa"/>
          </w:tcPr>
          <w:p w14:paraId="0FEF63CC" w14:textId="77777777" w:rsidR="007D4C8A" w:rsidRPr="006E207E" w:rsidRDefault="007D4C8A" w:rsidP="006E207E">
            <w:r w:rsidRPr="006E207E">
              <w:t xml:space="preserve">7,1 </w:t>
            </w:r>
          </w:p>
        </w:tc>
        <w:tc>
          <w:tcPr>
            <w:tcW w:w="820" w:type="dxa"/>
          </w:tcPr>
          <w:p w14:paraId="6DD45443" w14:textId="77777777" w:rsidR="007D4C8A" w:rsidRPr="006E207E" w:rsidRDefault="007D4C8A" w:rsidP="006E207E">
            <w:r w:rsidRPr="006E207E">
              <w:t xml:space="preserve">5,9 </w:t>
            </w:r>
          </w:p>
        </w:tc>
        <w:tc>
          <w:tcPr>
            <w:tcW w:w="820" w:type="dxa"/>
          </w:tcPr>
          <w:p w14:paraId="05B16F4D" w14:textId="77777777" w:rsidR="007D4C8A" w:rsidRPr="006E207E" w:rsidRDefault="007D4C8A" w:rsidP="006E207E">
            <w:r w:rsidRPr="006E207E">
              <w:t xml:space="preserve">7,1 </w:t>
            </w:r>
          </w:p>
        </w:tc>
        <w:tc>
          <w:tcPr>
            <w:tcW w:w="860" w:type="dxa"/>
          </w:tcPr>
          <w:p w14:paraId="03079240" w14:textId="77777777" w:rsidR="007D4C8A" w:rsidRPr="006E207E" w:rsidRDefault="007D4C8A" w:rsidP="006E207E">
            <w:r w:rsidRPr="006E207E">
              <w:t xml:space="preserve">2,1 </w:t>
            </w:r>
          </w:p>
        </w:tc>
      </w:tr>
      <w:tr w:rsidR="007D4C8A" w:rsidRPr="006E207E" w14:paraId="7668A6FB" w14:textId="77777777" w:rsidTr="006E207E">
        <w:trPr>
          <w:trHeight w:val="380"/>
        </w:trPr>
        <w:tc>
          <w:tcPr>
            <w:tcW w:w="680" w:type="dxa"/>
          </w:tcPr>
          <w:p w14:paraId="27D0CB8C" w14:textId="77777777" w:rsidR="007D4C8A" w:rsidRPr="006E207E" w:rsidRDefault="007D4C8A" w:rsidP="006E207E">
            <w:r w:rsidRPr="006E207E">
              <w:t>1978</w:t>
            </w:r>
          </w:p>
        </w:tc>
        <w:tc>
          <w:tcPr>
            <w:tcW w:w="940" w:type="dxa"/>
          </w:tcPr>
          <w:p w14:paraId="101D81B8" w14:textId="77777777" w:rsidR="007D4C8A" w:rsidRPr="006E207E" w:rsidRDefault="007D4C8A" w:rsidP="006E207E">
            <w:r w:rsidRPr="006E207E">
              <w:t>20</w:t>
            </w:r>
            <w:r w:rsidRPr="006E207E">
              <w:rPr>
                <w:rFonts w:ascii="Cambria" w:hAnsi="Cambria" w:cs="Cambria"/>
              </w:rPr>
              <w:t> </w:t>
            </w:r>
            <w:r w:rsidRPr="006E207E">
              <w:t>228</w:t>
            </w:r>
          </w:p>
        </w:tc>
        <w:tc>
          <w:tcPr>
            <w:tcW w:w="940" w:type="dxa"/>
          </w:tcPr>
          <w:p w14:paraId="57062ABC" w14:textId="77777777" w:rsidR="007D4C8A" w:rsidRPr="006E207E" w:rsidRDefault="007D4C8A" w:rsidP="006E207E">
            <w:r w:rsidRPr="006E207E">
              <w:t>32</w:t>
            </w:r>
            <w:r w:rsidRPr="006E207E">
              <w:rPr>
                <w:rFonts w:ascii="Cambria" w:hAnsi="Cambria" w:cs="Cambria"/>
              </w:rPr>
              <w:t> </w:t>
            </w:r>
            <w:r w:rsidRPr="006E207E">
              <w:t>760</w:t>
            </w:r>
          </w:p>
        </w:tc>
        <w:tc>
          <w:tcPr>
            <w:tcW w:w="940" w:type="dxa"/>
          </w:tcPr>
          <w:p w14:paraId="22A265A9" w14:textId="77777777" w:rsidR="007D4C8A" w:rsidRPr="006E207E" w:rsidRDefault="007D4C8A" w:rsidP="006E207E">
            <w:r w:rsidRPr="006E207E">
              <w:t>20</w:t>
            </w:r>
            <w:r w:rsidRPr="006E207E">
              <w:rPr>
                <w:rFonts w:ascii="Cambria" w:hAnsi="Cambria" w:cs="Cambria"/>
              </w:rPr>
              <w:t> </w:t>
            </w:r>
            <w:r w:rsidRPr="006E207E">
              <w:t>228</w:t>
            </w:r>
          </w:p>
        </w:tc>
        <w:tc>
          <w:tcPr>
            <w:tcW w:w="940" w:type="dxa"/>
          </w:tcPr>
          <w:p w14:paraId="4B22C56F" w14:textId="77777777" w:rsidR="007D4C8A" w:rsidRPr="006E207E" w:rsidRDefault="007D4C8A" w:rsidP="006E207E">
            <w:r w:rsidRPr="006E207E">
              <w:t>32</w:t>
            </w:r>
            <w:r w:rsidRPr="006E207E">
              <w:rPr>
                <w:rFonts w:ascii="Cambria" w:hAnsi="Cambria" w:cs="Cambria"/>
              </w:rPr>
              <w:t> </w:t>
            </w:r>
            <w:r w:rsidRPr="006E207E">
              <w:t>760</w:t>
            </w:r>
          </w:p>
        </w:tc>
        <w:tc>
          <w:tcPr>
            <w:tcW w:w="940" w:type="dxa"/>
          </w:tcPr>
          <w:p w14:paraId="0FFD0047" w14:textId="77777777" w:rsidR="007D4C8A" w:rsidRPr="006E207E" w:rsidRDefault="007D4C8A" w:rsidP="006E207E">
            <w:r w:rsidRPr="006E207E">
              <w:t>14</w:t>
            </w:r>
            <w:r w:rsidRPr="006E207E">
              <w:rPr>
                <w:rFonts w:ascii="Cambria" w:hAnsi="Cambria" w:cs="Cambria"/>
              </w:rPr>
              <w:t> </w:t>
            </w:r>
            <w:r w:rsidRPr="006E207E">
              <w:t>550</w:t>
            </w:r>
          </w:p>
        </w:tc>
        <w:tc>
          <w:tcPr>
            <w:tcW w:w="820" w:type="dxa"/>
          </w:tcPr>
          <w:p w14:paraId="78006C2C" w14:textId="77777777" w:rsidR="007D4C8A" w:rsidRPr="006E207E" w:rsidRDefault="007D4C8A" w:rsidP="006E207E">
            <w:r w:rsidRPr="006E207E">
              <w:t xml:space="preserve">5,3 </w:t>
            </w:r>
          </w:p>
        </w:tc>
        <w:tc>
          <w:tcPr>
            <w:tcW w:w="820" w:type="dxa"/>
          </w:tcPr>
          <w:p w14:paraId="4342BFA8" w14:textId="77777777" w:rsidR="007D4C8A" w:rsidRPr="006E207E" w:rsidRDefault="007D4C8A" w:rsidP="006E207E">
            <w:r w:rsidRPr="006E207E">
              <w:t xml:space="preserve">6,9 </w:t>
            </w:r>
          </w:p>
        </w:tc>
        <w:tc>
          <w:tcPr>
            <w:tcW w:w="820" w:type="dxa"/>
          </w:tcPr>
          <w:p w14:paraId="72BF6A9E" w14:textId="77777777" w:rsidR="007D4C8A" w:rsidRPr="006E207E" w:rsidRDefault="007D4C8A" w:rsidP="006E207E">
            <w:r w:rsidRPr="006E207E">
              <w:t xml:space="preserve">5,3 </w:t>
            </w:r>
          </w:p>
        </w:tc>
        <w:tc>
          <w:tcPr>
            <w:tcW w:w="820" w:type="dxa"/>
          </w:tcPr>
          <w:p w14:paraId="346A2064" w14:textId="77777777" w:rsidR="007D4C8A" w:rsidRPr="006E207E" w:rsidRDefault="007D4C8A" w:rsidP="006E207E">
            <w:r w:rsidRPr="006E207E">
              <w:t xml:space="preserve">6,9 </w:t>
            </w:r>
          </w:p>
        </w:tc>
        <w:tc>
          <w:tcPr>
            <w:tcW w:w="860" w:type="dxa"/>
          </w:tcPr>
          <w:p w14:paraId="666972DE" w14:textId="77777777" w:rsidR="007D4C8A" w:rsidRPr="006E207E" w:rsidRDefault="007D4C8A" w:rsidP="006E207E">
            <w:r w:rsidRPr="006E207E">
              <w:t xml:space="preserve">0,6 </w:t>
            </w:r>
          </w:p>
        </w:tc>
      </w:tr>
      <w:tr w:rsidR="007D4C8A" w:rsidRPr="006E207E" w14:paraId="20905A4B" w14:textId="77777777" w:rsidTr="006E207E">
        <w:trPr>
          <w:trHeight w:val="380"/>
        </w:trPr>
        <w:tc>
          <w:tcPr>
            <w:tcW w:w="680" w:type="dxa"/>
          </w:tcPr>
          <w:p w14:paraId="27DAE073" w14:textId="77777777" w:rsidR="007D4C8A" w:rsidRPr="006E207E" w:rsidRDefault="007D4C8A" w:rsidP="006E207E">
            <w:r w:rsidRPr="006E207E">
              <w:t>1979</w:t>
            </w:r>
          </w:p>
        </w:tc>
        <w:tc>
          <w:tcPr>
            <w:tcW w:w="940" w:type="dxa"/>
          </w:tcPr>
          <w:p w14:paraId="12E15999" w14:textId="77777777" w:rsidR="007D4C8A" w:rsidRPr="006E207E" w:rsidRDefault="007D4C8A" w:rsidP="006E207E">
            <w:r w:rsidRPr="006E207E">
              <w:t>21</w:t>
            </w:r>
            <w:r w:rsidRPr="006E207E">
              <w:rPr>
                <w:rFonts w:ascii="Cambria" w:hAnsi="Cambria" w:cs="Cambria"/>
              </w:rPr>
              <w:t> </w:t>
            </w:r>
            <w:r w:rsidRPr="006E207E">
              <w:t>780</w:t>
            </w:r>
          </w:p>
        </w:tc>
        <w:tc>
          <w:tcPr>
            <w:tcW w:w="940" w:type="dxa"/>
          </w:tcPr>
          <w:p w14:paraId="6A36F070" w14:textId="77777777" w:rsidR="007D4C8A" w:rsidRPr="006E207E" w:rsidRDefault="007D4C8A" w:rsidP="006E207E">
            <w:r w:rsidRPr="006E207E">
              <w:t>35</w:t>
            </w:r>
            <w:r w:rsidRPr="006E207E">
              <w:rPr>
                <w:rFonts w:ascii="Cambria" w:hAnsi="Cambria" w:cs="Cambria"/>
              </w:rPr>
              <w:t> </w:t>
            </w:r>
            <w:r w:rsidRPr="006E207E">
              <w:t>406</w:t>
            </w:r>
          </w:p>
        </w:tc>
        <w:tc>
          <w:tcPr>
            <w:tcW w:w="940" w:type="dxa"/>
          </w:tcPr>
          <w:p w14:paraId="58B2D8D2" w14:textId="77777777" w:rsidR="007D4C8A" w:rsidRPr="006E207E" w:rsidRDefault="007D4C8A" w:rsidP="006E207E">
            <w:r w:rsidRPr="006E207E">
              <w:t>21</w:t>
            </w:r>
            <w:r w:rsidRPr="006E207E">
              <w:rPr>
                <w:rFonts w:ascii="Cambria" w:hAnsi="Cambria" w:cs="Cambria"/>
              </w:rPr>
              <w:t> </w:t>
            </w:r>
            <w:r w:rsidRPr="006E207E">
              <w:t>780</w:t>
            </w:r>
          </w:p>
        </w:tc>
        <w:tc>
          <w:tcPr>
            <w:tcW w:w="940" w:type="dxa"/>
          </w:tcPr>
          <w:p w14:paraId="6034CBDA" w14:textId="77777777" w:rsidR="007D4C8A" w:rsidRPr="006E207E" w:rsidRDefault="007D4C8A" w:rsidP="006E207E">
            <w:r w:rsidRPr="006E207E">
              <w:t>35</w:t>
            </w:r>
            <w:r w:rsidRPr="006E207E">
              <w:rPr>
                <w:rFonts w:ascii="Cambria" w:hAnsi="Cambria" w:cs="Cambria"/>
              </w:rPr>
              <w:t> </w:t>
            </w:r>
            <w:r w:rsidRPr="006E207E">
              <w:t>406</w:t>
            </w:r>
          </w:p>
        </w:tc>
        <w:tc>
          <w:tcPr>
            <w:tcW w:w="940" w:type="dxa"/>
          </w:tcPr>
          <w:p w14:paraId="647D42AF" w14:textId="77777777" w:rsidR="007D4C8A" w:rsidRPr="006E207E" w:rsidRDefault="007D4C8A" w:rsidP="006E207E">
            <w:r w:rsidRPr="006E207E">
              <w:t>15</w:t>
            </w:r>
            <w:r w:rsidRPr="006E207E">
              <w:rPr>
                <w:rFonts w:ascii="Cambria" w:hAnsi="Cambria" w:cs="Cambria"/>
              </w:rPr>
              <w:t> </w:t>
            </w:r>
            <w:r w:rsidRPr="006E207E">
              <w:t>200</w:t>
            </w:r>
          </w:p>
        </w:tc>
        <w:tc>
          <w:tcPr>
            <w:tcW w:w="820" w:type="dxa"/>
          </w:tcPr>
          <w:p w14:paraId="34742145" w14:textId="77777777" w:rsidR="007D4C8A" w:rsidRPr="006E207E" w:rsidRDefault="007D4C8A" w:rsidP="006E207E">
            <w:r w:rsidRPr="006E207E">
              <w:t xml:space="preserve">2,9 </w:t>
            </w:r>
          </w:p>
        </w:tc>
        <w:tc>
          <w:tcPr>
            <w:tcW w:w="820" w:type="dxa"/>
          </w:tcPr>
          <w:p w14:paraId="662D2AE8" w14:textId="77777777" w:rsidR="007D4C8A" w:rsidRPr="006E207E" w:rsidRDefault="007D4C8A" w:rsidP="006E207E">
            <w:r w:rsidRPr="006E207E">
              <w:t xml:space="preserve">3,3 </w:t>
            </w:r>
          </w:p>
        </w:tc>
        <w:tc>
          <w:tcPr>
            <w:tcW w:w="820" w:type="dxa"/>
          </w:tcPr>
          <w:p w14:paraId="6DD3F420" w14:textId="77777777" w:rsidR="007D4C8A" w:rsidRPr="006E207E" w:rsidRDefault="007D4C8A" w:rsidP="006E207E">
            <w:r w:rsidRPr="006E207E">
              <w:t xml:space="preserve">2,9 </w:t>
            </w:r>
          </w:p>
        </w:tc>
        <w:tc>
          <w:tcPr>
            <w:tcW w:w="820" w:type="dxa"/>
          </w:tcPr>
          <w:p w14:paraId="77495467" w14:textId="77777777" w:rsidR="007D4C8A" w:rsidRPr="006E207E" w:rsidRDefault="007D4C8A" w:rsidP="006E207E">
            <w:r w:rsidRPr="006E207E">
              <w:t xml:space="preserve">3,3 </w:t>
            </w:r>
          </w:p>
        </w:tc>
        <w:tc>
          <w:tcPr>
            <w:tcW w:w="860" w:type="dxa"/>
          </w:tcPr>
          <w:p w14:paraId="5337D918" w14:textId="77777777" w:rsidR="007D4C8A" w:rsidRPr="006E207E" w:rsidRDefault="007D4C8A" w:rsidP="006E207E">
            <w:r w:rsidRPr="006E207E">
              <w:t xml:space="preserve">-0,1 </w:t>
            </w:r>
          </w:p>
        </w:tc>
      </w:tr>
      <w:tr w:rsidR="007D4C8A" w:rsidRPr="006E207E" w14:paraId="187AD823" w14:textId="77777777" w:rsidTr="006E207E">
        <w:trPr>
          <w:trHeight w:val="380"/>
        </w:trPr>
        <w:tc>
          <w:tcPr>
            <w:tcW w:w="680" w:type="dxa"/>
          </w:tcPr>
          <w:p w14:paraId="5CE4AA4A" w14:textId="77777777" w:rsidR="007D4C8A" w:rsidRPr="006E207E" w:rsidRDefault="007D4C8A" w:rsidP="006E207E">
            <w:r w:rsidRPr="006E207E">
              <w:t>1980</w:t>
            </w:r>
          </w:p>
        </w:tc>
        <w:tc>
          <w:tcPr>
            <w:tcW w:w="940" w:type="dxa"/>
          </w:tcPr>
          <w:p w14:paraId="4B65B7D1" w14:textId="77777777" w:rsidR="007D4C8A" w:rsidRPr="006E207E" w:rsidRDefault="007D4C8A" w:rsidP="006E207E">
            <w:r w:rsidRPr="006E207E">
              <w:t>24</w:t>
            </w:r>
            <w:r w:rsidRPr="006E207E">
              <w:rPr>
                <w:rFonts w:ascii="Cambria" w:hAnsi="Cambria" w:cs="Cambria"/>
              </w:rPr>
              <w:t> </w:t>
            </w:r>
            <w:r w:rsidRPr="006E207E">
              <w:t>345</w:t>
            </w:r>
          </w:p>
        </w:tc>
        <w:tc>
          <w:tcPr>
            <w:tcW w:w="940" w:type="dxa"/>
          </w:tcPr>
          <w:p w14:paraId="1849AC16" w14:textId="77777777" w:rsidR="007D4C8A" w:rsidRPr="006E207E" w:rsidRDefault="007D4C8A" w:rsidP="006E207E">
            <w:r w:rsidRPr="006E207E">
              <w:t>39</w:t>
            </w:r>
            <w:r w:rsidRPr="006E207E">
              <w:rPr>
                <w:rFonts w:ascii="Cambria" w:hAnsi="Cambria" w:cs="Cambria"/>
              </w:rPr>
              <w:t> </w:t>
            </w:r>
            <w:r w:rsidRPr="006E207E">
              <w:t>339</w:t>
            </w:r>
          </w:p>
        </w:tc>
        <w:tc>
          <w:tcPr>
            <w:tcW w:w="940" w:type="dxa"/>
          </w:tcPr>
          <w:p w14:paraId="5D5B95B1" w14:textId="77777777" w:rsidR="007D4C8A" w:rsidRPr="006E207E" w:rsidRDefault="007D4C8A" w:rsidP="006E207E">
            <w:r w:rsidRPr="006E207E">
              <w:t>24</w:t>
            </w:r>
            <w:r w:rsidRPr="006E207E">
              <w:rPr>
                <w:rFonts w:ascii="Cambria" w:hAnsi="Cambria" w:cs="Cambria"/>
              </w:rPr>
              <w:t> </w:t>
            </w:r>
            <w:r w:rsidRPr="006E207E">
              <w:t>345</w:t>
            </w:r>
          </w:p>
        </w:tc>
        <w:tc>
          <w:tcPr>
            <w:tcW w:w="940" w:type="dxa"/>
          </w:tcPr>
          <w:p w14:paraId="1D8A8F01" w14:textId="77777777" w:rsidR="007D4C8A" w:rsidRPr="006E207E" w:rsidRDefault="007D4C8A" w:rsidP="006E207E">
            <w:r w:rsidRPr="006E207E">
              <w:t>39</w:t>
            </w:r>
            <w:r w:rsidRPr="006E207E">
              <w:rPr>
                <w:rFonts w:ascii="Cambria" w:hAnsi="Cambria" w:cs="Cambria"/>
              </w:rPr>
              <w:t> </w:t>
            </w:r>
            <w:r w:rsidRPr="006E207E">
              <w:t>339</w:t>
            </w:r>
          </w:p>
        </w:tc>
        <w:tc>
          <w:tcPr>
            <w:tcW w:w="940" w:type="dxa"/>
          </w:tcPr>
          <w:p w14:paraId="679CDBD3" w14:textId="77777777" w:rsidR="007D4C8A" w:rsidRPr="006E207E" w:rsidRDefault="007D4C8A" w:rsidP="006E207E">
            <w:r w:rsidRPr="006E207E">
              <w:t>16</w:t>
            </w:r>
            <w:r w:rsidRPr="006E207E">
              <w:rPr>
                <w:rFonts w:ascii="Cambria" w:hAnsi="Cambria" w:cs="Cambria"/>
              </w:rPr>
              <w:t> </w:t>
            </w:r>
            <w:r w:rsidRPr="006E207E">
              <w:t>633</w:t>
            </w:r>
          </w:p>
        </w:tc>
        <w:tc>
          <w:tcPr>
            <w:tcW w:w="820" w:type="dxa"/>
          </w:tcPr>
          <w:p w14:paraId="07AA0BEA" w14:textId="77777777" w:rsidR="007D4C8A" w:rsidRPr="006E207E" w:rsidRDefault="007D4C8A" w:rsidP="006E207E">
            <w:r w:rsidRPr="006E207E">
              <w:t xml:space="preserve">0,7 </w:t>
            </w:r>
          </w:p>
        </w:tc>
        <w:tc>
          <w:tcPr>
            <w:tcW w:w="820" w:type="dxa"/>
          </w:tcPr>
          <w:p w14:paraId="2197D6D1" w14:textId="77777777" w:rsidR="007D4C8A" w:rsidRPr="006E207E" w:rsidRDefault="007D4C8A" w:rsidP="006E207E">
            <w:r w:rsidRPr="006E207E">
              <w:t xml:space="preserve">0,1 </w:t>
            </w:r>
          </w:p>
        </w:tc>
        <w:tc>
          <w:tcPr>
            <w:tcW w:w="820" w:type="dxa"/>
          </w:tcPr>
          <w:p w14:paraId="5918DC5A" w14:textId="77777777" w:rsidR="007D4C8A" w:rsidRPr="006E207E" w:rsidRDefault="007D4C8A" w:rsidP="006E207E">
            <w:r w:rsidRPr="006E207E">
              <w:t xml:space="preserve">0,7 </w:t>
            </w:r>
          </w:p>
        </w:tc>
        <w:tc>
          <w:tcPr>
            <w:tcW w:w="820" w:type="dxa"/>
          </w:tcPr>
          <w:p w14:paraId="29CA4D07" w14:textId="77777777" w:rsidR="007D4C8A" w:rsidRPr="006E207E" w:rsidRDefault="007D4C8A" w:rsidP="006E207E">
            <w:r w:rsidRPr="006E207E">
              <w:t xml:space="preserve">0,1 </w:t>
            </w:r>
          </w:p>
        </w:tc>
        <w:tc>
          <w:tcPr>
            <w:tcW w:w="860" w:type="dxa"/>
          </w:tcPr>
          <w:p w14:paraId="50F9C156" w14:textId="77777777" w:rsidR="007D4C8A" w:rsidRPr="006E207E" w:rsidRDefault="007D4C8A" w:rsidP="006E207E">
            <w:r w:rsidRPr="006E207E">
              <w:t xml:space="preserve">-1,5 </w:t>
            </w:r>
          </w:p>
        </w:tc>
      </w:tr>
      <w:tr w:rsidR="007D4C8A" w:rsidRPr="006E207E" w14:paraId="06DABDD0" w14:textId="77777777" w:rsidTr="006E207E">
        <w:trPr>
          <w:trHeight w:val="380"/>
        </w:trPr>
        <w:tc>
          <w:tcPr>
            <w:tcW w:w="680" w:type="dxa"/>
          </w:tcPr>
          <w:p w14:paraId="3BC26CAA" w14:textId="77777777" w:rsidR="007D4C8A" w:rsidRPr="006E207E" w:rsidRDefault="007D4C8A" w:rsidP="006E207E">
            <w:r w:rsidRPr="006E207E">
              <w:t>1981</w:t>
            </w:r>
          </w:p>
        </w:tc>
        <w:tc>
          <w:tcPr>
            <w:tcW w:w="940" w:type="dxa"/>
          </w:tcPr>
          <w:p w14:paraId="2CCF8735" w14:textId="77777777" w:rsidR="007D4C8A" w:rsidRPr="006E207E" w:rsidRDefault="007D4C8A" w:rsidP="006E207E">
            <w:r w:rsidRPr="006E207E">
              <w:t>27</w:t>
            </w:r>
            <w:r w:rsidRPr="006E207E">
              <w:rPr>
                <w:rFonts w:ascii="Cambria" w:hAnsi="Cambria" w:cs="Cambria"/>
              </w:rPr>
              <w:t> </w:t>
            </w:r>
            <w:r w:rsidRPr="006E207E">
              <w:t>882</w:t>
            </w:r>
          </w:p>
        </w:tc>
        <w:tc>
          <w:tcPr>
            <w:tcW w:w="940" w:type="dxa"/>
          </w:tcPr>
          <w:p w14:paraId="3082C0BD" w14:textId="77777777" w:rsidR="007D4C8A" w:rsidRPr="006E207E" w:rsidRDefault="007D4C8A" w:rsidP="006E207E">
            <w:r w:rsidRPr="006E207E">
              <w:t>45</w:t>
            </w:r>
            <w:r w:rsidRPr="006E207E">
              <w:rPr>
                <w:rFonts w:ascii="Cambria" w:hAnsi="Cambria" w:cs="Cambria"/>
              </w:rPr>
              <w:t> </w:t>
            </w:r>
            <w:r w:rsidRPr="006E207E">
              <w:t>066</w:t>
            </w:r>
          </w:p>
        </w:tc>
        <w:tc>
          <w:tcPr>
            <w:tcW w:w="940" w:type="dxa"/>
          </w:tcPr>
          <w:p w14:paraId="2328ED40" w14:textId="77777777" w:rsidR="007D4C8A" w:rsidRPr="006E207E" w:rsidRDefault="007D4C8A" w:rsidP="006E207E">
            <w:r w:rsidRPr="006E207E">
              <w:t>27</w:t>
            </w:r>
            <w:r w:rsidRPr="006E207E">
              <w:rPr>
                <w:rFonts w:ascii="Cambria" w:hAnsi="Cambria" w:cs="Cambria"/>
              </w:rPr>
              <w:t> </w:t>
            </w:r>
            <w:r w:rsidRPr="006E207E">
              <w:t>882</w:t>
            </w:r>
          </w:p>
        </w:tc>
        <w:tc>
          <w:tcPr>
            <w:tcW w:w="940" w:type="dxa"/>
          </w:tcPr>
          <w:p w14:paraId="74227AE0" w14:textId="77777777" w:rsidR="007D4C8A" w:rsidRPr="006E207E" w:rsidRDefault="007D4C8A" w:rsidP="006E207E">
            <w:r w:rsidRPr="006E207E">
              <w:t>45</w:t>
            </w:r>
            <w:r w:rsidRPr="006E207E">
              <w:rPr>
                <w:rFonts w:ascii="Cambria" w:hAnsi="Cambria" w:cs="Cambria"/>
              </w:rPr>
              <w:t> </w:t>
            </w:r>
            <w:r w:rsidRPr="006E207E">
              <w:t>066</w:t>
            </w:r>
          </w:p>
        </w:tc>
        <w:tc>
          <w:tcPr>
            <w:tcW w:w="940" w:type="dxa"/>
          </w:tcPr>
          <w:p w14:paraId="69D0E047" w14:textId="77777777" w:rsidR="007D4C8A" w:rsidRPr="006E207E" w:rsidRDefault="007D4C8A" w:rsidP="006E207E">
            <w:r w:rsidRPr="006E207E">
              <w:t>18</w:t>
            </w:r>
            <w:r w:rsidRPr="006E207E">
              <w:rPr>
                <w:rFonts w:ascii="Cambria" w:hAnsi="Cambria" w:cs="Cambria"/>
              </w:rPr>
              <w:t> </w:t>
            </w:r>
            <w:r w:rsidRPr="006E207E">
              <w:t>658</w:t>
            </w:r>
          </w:p>
        </w:tc>
        <w:tc>
          <w:tcPr>
            <w:tcW w:w="820" w:type="dxa"/>
          </w:tcPr>
          <w:p w14:paraId="0D38FC35" w14:textId="77777777" w:rsidR="007D4C8A" w:rsidRPr="006E207E" w:rsidRDefault="007D4C8A" w:rsidP="006E207E">
            <w:r w:rsidRPr="006E207E">
              <w:t xml:space="preserve">1,0 </w:t>
            </w:r>
          </w:p>
        </w:tc>
        <w:tc>
          <w:tcPr>
            <w:tcW w:w="820" w:type="dxa"/>
          </w:tcPr>
          <w:p w14:paraId="5E302CC2" w14:textId="77777777" w:rsidR="007D4C8A" w:rsidRPr="006E207E" w:rsidRDefault="007D4C8A" w:rsidP="006E207E">
            <w:r w:rsidRPr="006E207E">
              <w:t xml:space="preserve">1,0 </w:t>
            </w:r>
          </w:p>
        </w:tc>
        <w:tc>
          <w:tcPr>
            <w:tcW w:w="820" w:type="dxa"/>
          </w:tcPr>
          <w:p w14:paraId="7931EE75" w14:textId="77777777" w:rsidR="007D4C8A" w:rsidRPr="006E207E" w:rsidRDefault="007D4C8A" w:rsidP="006E207E">
            <w:r w:rsidRPr="006E207E">
              <w:t xml:space="preserve">1,0 </w:t>
            </w:r>
          </w:p>
        </w:tc>
        <w:tc>
          <w:tcPr>
            <w:tcW w:w="820" w:type="dxa"/>
          </w:tcPr>
          <w:p w14:paraId="0B95F27F" w14:textId="77777777" w:rsidR="007D4C8A" w:rsidRPr="006E207E" w:rsidRDefault="007D4C8A" w:rsidP="006E207E">
            <w:r w:rsidRPr="006E207E">
              <w:t xml:space="preserve">1,0 </w:t>
            </w:r>
          </w:p>
        </w:tc>
        <w:tc>
          <w:tcPr>
            <w:tcW w:w="860" w:type="dxa"/>
          </w:tcPr>
          <w:p w14:paraId="1284AC82" w14:textId="77777777" w:rsidR="007D4C8A" w:rsidRPr="006E207E" w:rsidRDefault="007D4C8A" w:rsidP="006E207E">
            <w:r w:rsidRPr="006E207E">
              <w:t xml:space="preserve">-1,1 </w:t>
            </w:r>
          </w:p>
        </w:tc>
      </w:tr>
      <w:tr w:rsidR="007D4C8A" w:rsidRPr="006E207E" w14:paraId="244741EE" w14:textId="77777777" w:rsidTr="006E207E">
        <w:trPr>
          <w:trHeight w:val="380"/>
        </w:trPr>
        <w:tc>
          <w:tcPr>
            <w:tcW w:w="680" w:type="dxa"/>
          </w:tcPr>
          <w:p w14:paraId="10B08C16" w14:textId="77777777" w:rsidR="007D4C8A" w:rsidRPr="006E207E" w:rsidRDefault="007D4C8A" w:rsidP="006E207E">
            <w:r w:rsidRPr="006E207E">
              <w:t>1982</w:t>
            </w:r>
          </w:p>
        </w:tc>
        <w:tc>
          <w:tcPr>
            <w:tcW w:w="940" w:type="dxa"/>
          </w:tcPr>
          <w:p w14:paraId="5FFAF252" w14:textId="77777777" w:rsidR="007D4C8A" w:rsidRPr="006E207E" w:rsidRDefault="007D4C8A" w:rsidP="006E207E">
            <w:r w:rsidRPr="006E207E">
              <w:t>31</w:t>
            </w:r>
            <w:r w:rsidRPr="006E207E">
              <w:rPr>
                <w:rFonts w:ascii="Cambria" w:hAnsi="Cambria" w:cs="Cambria"/>
              </w:rPr>
              <w:t> </w:t>
            </w:r>
            <w:r w:rsidRPr="006E207E">
              <w:t>228</w:t>
            </w:r>
          </w:p>
        </w:tc>
        <w:tc>
          <w:tcPr>
            <w:tcW w:w="940" w:type="dxa"/>
          </w:tcPr>
          <w:p w14:paraId="392F14D2" w14:textId="77777777" w:rsidR="007D4C8A" w:rsidRPr="006E207E" w:rsidRDefault="007D4C8A" w:rsidP="006E207E">
            <w:r w:rsidRPr="006E207E">
              <w:t>50</w:t>
            </w:r>
            <w:r w:rsidRPr="006E207E">
              <w:rPr>
                <w:rFonts w:ascii="Cambria" w:hAnsi="Cambria" w:cs="Cambria"/>
              </w:rPr>
              <w:t> </w:t>
            </w:r>
            <w:r w:rsidRPr="006E207E">
              <w:t>633</w:t>
            </w:r>
          </w:p>
        </w:tc>
        <w:tc>
          <w:tcPr>
            <w:tcW w:w="940" w:type="dxa"/>
          </w:tcPr>
          <w:p w14:paraId="5E3E9EBE" w14:textId="77777777" w:rsidR="007D4C8A" w:rsidRPr="006E207E" w:rsidRDefault="007D4C8A" w:rsidP="006E207E">
            <w:r w:rsidRPr="006E207E">
              <w:t>31</w:t>
            </w:r>
            <w:r w:rsidRPr="006E207E">
              <w:rPr>
                <w:rFonts w:ascii="Cambria" w:hAnsi="Cambria" w:cs="Cambria"/>
              </w:rPr>
              <w:t> </w:t>
            </w:r>
            <w:r w:rsidRPr="006E207E">
              <w:t>228</w:t>
            </w:r>
          </w:p>
        </w:tc>
        <w:tc>
          <w:tcPr>
            <w:tcW w:w="940" w:type="dxa"/>
          </w:tcPr>
          <w:p w14:paraId="235CD2CA" w14:textId="77777777" w:rsidR="007D4C8A" w:rsidRPr="006E207E" w:rsidRDefault="007D4C8A" w:rsidP="006E207E">
            <w:r w:rsidRPr="006E207E">
              <w:t>50</w:t>
            </w:r>
            <w:r w:rsidRPr="006E207E">
              <w:rPr>
                <w:rFonts w:ascii="Cambria" w:hAnsi="Cambria" w:cs="Cambria"/>
              </w:rPr>
              <w:t> </w:t>
            </w:r>
            <w:r w:rsidRPr="006E207E">
              <w:t>633</w:t>
            </w:r>
          </w:p>
        </w:tc>
        <w:tc>
          <w:tcPr>
            <w:tcW w:w="940" w:type="dxa"/>
          </w:tcPr>
          <w:p w14:paraId="3B0F5B36" w14:textId="77777777" w:rsidR="007D4C8A" w:rsidRPr="006E207E" w:rsidRDefault="007D4C8A" w:rsidP="006E207E">
            <w:r w:rsidRPr="006E207E">
              <w:t>20</w:t>
            </w:r>
            <w:r w:rsidRPr="006E207E">
              <w:rPr>
                <w:rFonts w:ascii="Cambria" w:hAnsi="Cambria" w:cs="Cambria"/>
              </w:rPr>
              <w:t> </w:t>
            </w:r>
            <w:r w:rsidRPr="006E207E">
              <w:t>667</w:t>
            </w:r>
          </w:p>
        </w:tc>
        <w:tc>
          <w:tcPr>
            <w:tcW w:w="820" w:type="dxa"/>
          </w:tcPr>
          <w:p w14:paraId="572AF990" w14:textId="77777777" w:rsidR="007D4C8A" w:rsidRPr="006E207E" w:rsidRDefault="007D4C8A" w:rsidP="006E207E">
            <w:r w:rsidRPr="006E207E">
              <w:t xml:space="preserve">0,5 </w:t>
            </w:r>
          </w:p>
        </w:tc>
        <w:tc>
          <w:tcPr>
            <w:tcW w:w="820" w:type="dxa"/>
          </w:tcPr>
          <w:p w14:paraId="26B4E613" w14:textId="77777777" w:rsidR="007D4C8A" w:rsidRPr="006E207E" w:rsidRDefault="007D4C8A" w:rsidP="006E207E">
            <w:r w:rsidRPr="006E207E">
              <w:t xml:space="preserve">0,9 </w:t>
            </w:r>
          </w:p>
        </w:tc>
        <w:tc>
          <w:tcPr>
            <w:tcW w:w="820" w:type="dxa"/>
          </w:tcPr>
          <w:p w14:paraId="04EB3BCD" w14:textId="77777777" w:rsidR="007D4C8A" w:rsidRPr="006E207E" w:rsidRDefault="007D4C8A" w:rsidP="006E207E">
            <w:r w:rsidRPr="006E207E">
              <w:t xml:space="preserve">0,5 </w:t>
            </w:r>
          </w:p>
        </w:tc>
        <w:tc>
          <w:tcPr>
            <w:tcW w:w="820" w:type="dxa"/>
          </w:tcPr>
          <w:p w14:paraId="4F61D33B" w14:textId="77777777" w:rsidR="007D4C8A" w:rsidRPr="006E207E" w:rsidRDefault="007D4C8A" w:rsidP="006E207E">
            <w:r w:rsidRPr="006E207E">
              <w:t xml:space="preserve">0,9 </w:t>
            </w:r>
          </w:p>
        </w:tc>
        <w:tc>
          <w:tcPr>
            <w:tcW w:w="860" w:type="dxa"/>
          </w:tcPr>
          <w:p w14:paraId="76F15B44" w14:textId="77777777" w:rsidR="007D4C8A" w:rsidRPr="006E207E" w:rsidRDefault="007D4C8A" w:rsidP="006E207E">
            <w:r w:rsidRPr="006E207E">
              <w:t xml:space="preserve">-0,6 </w:t>
            </w:r>
          </w:p>
        </w:tc>
      </w:tr>
      <w:tr w:rsidR="007D4C8A" w:rsidRPr="006E207E" w14:paraId="5026087D" w14:textId="77777777" w:rsidTr="006E207E">
        <w:trPr>
          <w:trHeight w:val="380"/>
        </w:trPr>
        <w:tc>
          <w:tcPr>
            <w:tcW w:w="680" w:type="dxa"/>
          </w:tcPr>
          <w:p w14:paraId="5CB9159C" w14:textId="77777777" w:rsidR="007D4C8A" w:rsidRPr="006E207E" w:rsidRDefault="007D4C8A" w:rsidP="006E207E">
            <w:r w:rsidRPr="006E207E">
              <w:t>1983</w:t>
            </w:r>
          </w:p>
        </w:tc>
        <w:tc>
          <w:tcPr>
            <w:tcW w:w="940" w:type="dxa"/>
          </w:tcPr>
          <w:p w14:paraId="437EECD2" w14:textId="77777777" w:rsidR="007D4C8A" w:rsidRPr="006E207E" w:rsidRDefault="007D4C8A" w:rsidP="006E207E">
            <w:r w:rsidRPr="006E207E">
              <w:t>34</w:t>
            </w:r>
            <w:r w:rsidRPr="006E207E">
              <w:rPr>
                <w:rFonts w:ascii="Cambria" w:hAnsi="Cambria" w:cs="Cambria"/>
              </w:rPr>
              <w:t> </w:t>
            </w:r>
            <w:r w:rsidRPr="006E207E">
              <w:t>153</w:t>
            </w:r>
          </w:p>
        </w:tc>
        <w:tc>
          <w:tcPr>
            <w:tcW w:w="940" w:type="dxa"/>
          </w:tcPr>
          <w:p w14:paraId="77500462" w14:textId="77777777" w:rsidR="007D4C8A" w:rsidRPr="006E207E" w:rsidRDefault="007D4C8A" w:rsidP="006E207E">
            <w:r w:rsidRPr="006E207E">
              <w:t>55</w:t>
            </w:r>
            <w:r w:rsidRPr="006E207E">
              <w:rPr>
                <w:rFonts w:ascii="Cambria" w:hAnsi="Cambria" w:cs="Cambria"/>
              </w:rPr>
              <w:t> </w:t>
            </w:r>
            <w:r w:rsidRPr="006E207E">
              <w:t>248</w:t>
            </w:r>
          </w:p>
        </w:tc>
        <w:tc>
          <w:tcPr>
            <w:tcW w:w="940" w:type="dxa"/>
          </w:tcPr>
          <w:p w14:paraId="53C52A79" w14:textId="77777777" w:rsidR="007D4C8A" w:rsidRPr="006E207E" w:rsidRDefault="007D4C8A" w:rsidP="006E207E">
            <w:r w:rsidRPr="006E207E">
              <w:t>34</w:t>
            </w:r>
            <w:r w:rsidRPr="006E207E">
              <w:rPr>
                <w:rFonts w:ascii="Cambria" w:hAnsi="Cambria" w:cs="Cambria"/>
              </w:rPr>
              <w:t> </w:t>
            </w:r>
            <w:r w:rsidRPr="006E207E">
              <w:t>153</w:t>
            </w:r>
          </w:p>
        </w:tc>
        <w:tc>
          <w:tcPr>
            <w:tcW w:w="940" w:type="dxa"/>
          </w:tcPr>
          <w:p w14:paraId="4DFB3BFF" w14:textId="77777777" w:rsidR="007D4C8A" w:rsidRPr="006E207E" w:rsidRDefault="007D4C8A" w:rsidP="006E207E">
            <w:r w:rsidRPr="006E207E">
              <w:t>55</w:t>
            </w:r>
            <w:r w:rsidRPr="006E207E">
              <w:rPr>
                <w:rFonts w:ascii="Cambria" w:hAnsi="Cambria" w:cs="Cambria"/>
              </w:rPr>
              <w:t> </w:t>
            </w:r>
            <w:r w:rsidRPr="006E207E">
              <w:t>248</w:t>
            </w:r>
          </w:p>
        </w:tc>
        <w:tc>
          <w:tcPr>
            <w:tcW w:w="940" w:type="dxa"/>
          </w:tcPr>
          <w:p w14:paraId="3A398FE3" w14:textId="77777777" w:rsidR="007D4C8A" w:rsidRPr="006E207E" w:rsidRDefault="007D4C8A" w:rsidP="006E207E">
            <w:r w:rsidRPr="006E207E">
              <w:t>22</w:t>
            </w:r>
            <w:r w:rsidRPr="006E207E">
              <w:rPr>
                <w:rFonts w:ascii="Cambria" w:hAnsi="Cambria" w:cs="Cambria"/>
              </w:rPr>
              <w:t> </w:t>
            </w:r>
            <w:r w:rsidRPr="006E207E">
              <w:t>333</w:t>
            </w:r>
          </w:p>
        </w:tc>
        <w:tc>
          <w:tcPr>
            <w:tcW w:w="820" w:type="dxa"/>
          </w:tcPr>
          <w:p w14:paraId="4D51C0AB" w14:textId="77777777" w:rsidR="007D4C8A" w:rsidRPr="006E207E" w:rsidRDefault="007D4C8A" w:rsidP="006E207E">
            <w:r w:rsidRPr="006E207E">
              <w:t xml:space="preserve">0,8 </w:t>
            </w:r>
          </w:p>
        </w:tc>
        <w:tc>
          <w:tcPr>
            <w:tcW w:w="820" w:type="dxa"/>
          </w:tcPr>
          <w:p w14:paraId="54594BB8" w14:textId="77777777" w:rsidR="007D4C8A" w:rsidRPr="006E207E" w:rsidRDefault="007D4C8A" w:rsidP="006E207E">
            <w:r w:rsidRPr="006E207E">
              <w:t xml:space="preserve">0,6 </w:t>
            </w:r>
          </w:p>
        </w:tc>
        <w:tc>
          <w:tcPr>
            <w:tcW w:w="820" w:type="dxa"/>
          </w:tcPr>
          <w:p w14:paraId="00BAA565" w14:textId="77777777" w:rsidR="007D4C8A" w:rsidRPr="006E207E" w:rsidRDefault="007D4C8A" w:rsidP="006E207E">
            <w:r w:rsidRPr="006E207E">
              <w:t xml:space="preserve">0,8 </w:t>
            </w:r>
          </w:p>
        </w:tc>
        <w:tc>
          <w:tcPr>
            <w:tcW w:w="820" w:type="dxa"/>
          </w:tcPr>
          <w:p w14:paraId="1367B51D" w14:textId="77777777" w:rsidR="007D4C8A" w:rsidRPr="006E207E" w:rsidRDefault="007D4C8A" w:rsidP="006E207E">
            <w:r w:rsidRPr="006E207E">
              <w:t xml:space="preserve">0,6 </w:t>
            </w:r>
          </w:p>
        </w:tc>
        <w:tc>
          <w:tcPr>
            <w:tcW w:w="860" w:type="dxa"/>
          </w:tcPr>
          <w:p w14:paraId="0C9BCD77" w14:textId="77777777" w:rsidR="007D4C8A" w:rsidRPr="006E207E" w:rsidRDefault="007D4C8A" w:rsidP="006E207E">
            <w:r w:rsidRPr="006E207E">
              <w:t xml:space="preserve">-0,4 </w:t>
            </w:r>
          </w:p>
        </w:tc>
      </w:tr>
      <w:tr w:rsidR="007D4C8A" w:rsidRPr="006E207E" w14:paraId="319F1C17" w14:textId="77777777" w:rsidTr="006E207E">
        <w:trPr>
          <w:trHeight w:val="380"/>
        </w:trPr>
        <w:tc>
          <w:tcPr>
            <w:tcW w:w="680" w:type="dxa"/>
          </w:tcPr>
          <w:p w14:paraId="5E2072B8" w14:textId="77777777" w:rsidR="007D4C8A" w:rsidRPr="006E207E" w:rsidRDefault="007D4C8A" w:rsidP="006E207E">
            <w:r w:rsidRPr="006E207E">
              <w:t>1984</w:t>
            </w:r>
          </w:p>
        </w:tc>
        <w:tc>
          <w:tcPr>
            <w:tcW w:w="940" w:type="dxa"/>
          </w:tcPr>
          <w:p w14:paraId="1DDDF422" w14:textId="77777777" w:rsidR="007D4C8A" w:rsidRPr="006E207E" w:rsidRDefault="007D4C8A" w:rsidP="006E207E">
            <w:r w:rsidRPr="006E207E">
              <w:t>36</w:t>
            </w:r>
            <w:r w:rsidRPr="006E207E">
              <w:rPr>
                <w:rFonts w:ascii="Cambria" w:hAnsi="Cambria" w:cs="Cambria"/>
              </w:rPr>
              <w:t> </w:t>
            </w:r>
            <w:r w:rsidRPr="006E207E">
              <w:t>516</w:t>
            </w:r>
          </w:p>
        </w:tc>
        <w:tc>
          <w:tcPr>
            <w:tcW w:w="940" w:type="dxa"/>
          </w:tcPr>
          <w:p w14:paraId="66EB766B" w14:textId="77777777" w:rsidR="007D4C8A" w:rsidRPr="006E207E" w:rsidRDefault="007D4C8A" w:rsidP="006E207E">
            <w:r w:rsidRPr="006E207E">
              <w:t>59</w:t>
            </w:r>
            <w:r w:rsidRPr="006E207E">
              <w:rPr>
                <w:rFonts w:ascii="Cambria" w:hAnsi="Cambria" w:cs="Cambria"/>
              </w:rPr>
              <w:t> </w:t>
            </w:r>
            <w:r w:rsidRPr="006E207E">
              <w:t>056</w:t>
            </w:r>
          </w:p>
        </w:tc>
        <w:tc>
          <w:tcPr>
            <w:tcW w:w="940" w:type="dxa"/>
          </w:tcPr>
          <w:p w14:paraId="722ADE4E" w14:textId="77777777" w:rsidR="007D4C8A" w:rsidRPr="006E207E" w:rsidRDefault="007D4C8A" w:rsidP="006E207E">
            <w:r w:rsidRPr="006E207E">
              <w:t>36</w:t>
            </w:r>
            <w:r w:rsidRPr="006E207E">
              <w:rPr>
                <w:rFonts w:ascii="Cambria" w:hAnsi="Cambria" w:cs="Cambria"/>
              </w:rPr>
              <w:t> </w:t>
            </w:r>
            <w:r w:rsidRPr="006E207E">
              <w:t>516</w:t>
            </w:r>
          </w:p>
        </w:tc>
        <w:tc>
          <w:tcPr>
            <w:tcW w:w="940" w:type="dxa"/>
          </w:tcPr>
          <w:p w14:paraId="719F44B4" w14:textId="77777777" w:rsidR="007D4C8A" w:rsidRPr="006E207E" w:rsidRDefault="007D4C8A" w:rsidP="006E207E">
            <w:r w:rsidRPr="006E207E">
              <w:t>59</w:t>
            </w:r>
            <w:r w:rsidRPr="006E207E">
              <w:rPr>
                <w:rFonts w:ascii="Cambria" w:hAnsi="Cambria" w:cs="Cambria"/>
              </w:rPr>
              <w:t> </w:t>
            </w:r>
            <w:r w:rsidRPr="006E207E">
              <w:t>056</w:t>
            </w:r>
          </w:p>
        </w:tc>
        <w:tc>
          <w:tcPr>
            <w:tcW w:w="940" w:type="dxa"/>
          </w:tcPr>
          <w:p w14:paraId="061B9CAA" w14:textId="77777777" w:rsidR="007D4C8A" w:rsidRPr="006E207E" w:rsidRDefault="007D4C8A" w:rsidP="006E207E">
            <w:r w:rsidRPr="006E207E">
              <w:t>23</w:t>
            </w:r>
            <w:r w:rsidRPr="006E207E">
              <w:rPr>
                <w:rFonts w:ascii="Cambria" w:hAnsi="Cambria" w:cs="Cambria"/>
              </w:rPr>
              <w:t> </w:t>
            </w:r>
            <w:r w:rsidRPr="006E207E">
              <w:t>667</w:t>
            </w:r>
          </w:p>
        </w:tc>
        <w:tc>
          <w:tcPr>
            <w:tcW w:w="820" w:type="dxa"/>
          </w:tcPr>
          <w:p w14:paraId="6C55CF31" w14:textId="77777777" w:rsidR="007D4C8A" w:rsidRPr="006E207E" w:rsidRDefault="007D4C8A" w:rsidP="006E207E">
            <w:r w:rsidRPr="006E207E">
              <w:t xml:space="preserve">0,5 </w:t>
            </w:r>
          </w:p>
        </w:tc>
        <w:tc>
          <w:tcPr>
            <w:tcW w:w="820" w:type="dxa"/>
          </w:tcPr>
          <w:p w14:paraId="32FA75CD" w14:textId="77777777" w:rsidR="007D4C8A" w:rsidRPr="006E207E" w:rsidRDefault="007D4C8A" w:rsidP="006E207E">
            <w:r w:rsidRPr="006E207E">
              <w:t xml:space="preserve">0,5 </w:t>
            </w:r>
          </w:p>
        </w:tc>
        <w:tc>
          <w:tcPr>
            <w:tcW w:w="820" w:type="dxa"/>
          </w:tcPr>
          <w:p w14:paraId="4D85FBA2" w14:textId="77777777" w:rsidR="007D4C8A" w:rsidRPr="006E207E" w:rsidRDefault="007D4C8A" w:rsidP="006E207E">
            <w:r w:rsidRPr="006E207E">
              <w:t xml:space="preserve">0,5 </w:t>
            </w:r>
          </w:p>
        </w:tc>
        <w:tc>
          <w:tcPr>
            <w:tcW w:w="820" w:type="dxa"/>
          </w:tcPr>
          <w:p w14:paraId="28135E9A" w14:textId="77777777" w:rsidR="007D4C8A" w:rsidRPr="006E207E" w:rsidRDefault="007D4C8A" w:rsidP="006E207E">
            <w:r w:rsidRPr="006E207E">
              <w:t xml:space="preserve">0,5 </w:t>
            </w:r>
          </w:p>
        </w:tc>
        <w:tc>
          <w:tcPr>
            <w:tcW w:w="860" w:type="dxa"/>
          </w:tcPr>
          <w:p w14:paraId="0A21113E" w14:textId="77777777" w:rsidR="007D4C8A" w:rsidRPr="006E207E" w:rsidRDefault="007D4C8A" w:rsidP="006E207E">
            <w:r w:rsidRPr="006E207E">
              <w:t xml:space="preserve">-0,4 </w:t>
            </w:r>
          </w:p>
        </w:tc>
      </w:tr>
      <w:tr w:rsidR="007D4C8A" w:rsidRPr="006E207E" w14:paraId="6FDD0C28" w14:textId="77777777" w:rsidTr="006E207E">
        <w:trPr>
          <w:trHeight w:val="380"/>
        </w:trPr>
        <w:tc>
          <w:tcPr>
            <w:tcW w:w="680" w:type="dxa"/>
          </w:tcPr>
          <w:p w14:paraId="40056A68" w14:textId="77777777" w:rsidR="007D4C8A" w:rsidRPr="006E207E" w:rsidRDefault="007D4C8A" w:rsidP="006E207E">
            <w:r w:rsidRPr="006E207E">
              <w:t>1985</w:t>
            </w:r>
          </w:p>
        </w:tc>
        <w:tc>
          <w:tcPr>
            <w:tcW w:w="940" w:type="dxa"/>
          </w:tcPr>
          <w:p w14:paraId="2ACFFFA2" w14:textId="77777777" w:rsidR="007D4C8A" w:rsidRPr="006E207E" w:rsidRDefault="007D4C8A" w:rsidP="006E207E">
            <w:r w:rsidRPr="006E207E">
              <w:t>39</w:t>
            </w:r>
            <w:r w:rsidRPr="006E207E">
              <w:rPr>
                <w:rFonts w:ascii="Cambria" w:hAnsi="Cambria" w:cs="Cambria"/>
              </w:rPr>
              <w:t> </w:t>
            </w:r>
            <w:r w:rsidRPr="006E207E">
              <w:t>220</w:t>
            </w:r>
          </w:p>
        </w:tc>
        <w:tc>
          <w:tcPr>
            <w:tcW w:w="940" w:type="dxa"/>
          </w:tcPr>
          <w:p w14:paraId="088EBA41" w14:textId="77777777" w:rsidR="007D4C8A" w:rsidRPr="006E207E" w:rsidRDefault="007D4C8A" w:rsidP="006E207E">
            <w:r w:rsidRPr="006E207E">
              <w:t>63</w:t>
            </w:r>
            <w:r w:rsidRPr="006E207E">
              <w:rPr>
                <w:rFonts w:ascii="Cambria" w:hAnsi="Cambria" w:cs="Cambria"/>
              </w:rPr>
              <w:t> </w:t>
            </w:r>
            <w:r w:rsidRPr="006E207E">
              <w:t>496</w:t>
            </w:r>
          </w:p>
        </w:tc>
        <w:tc>
          <w:tcPr>
            <w:tcW w:w="940" w:type="dxa"/>
          </w:tcPr>
          <w:p w14:paraId="668BFF44" w14:textId="77777777" w:rsidR="007D4C8A" w:rsidRPr="006E207E" w:rsidRDefault="007D4C8A" w:rsidP="006E207E">
            <w:r w:rsidRPr="006E207E">
              <w:t>39</w:t>
            </w:r>
            <w:r w:rsidRPr="006E207E">
              <w:rPr>
                <w:rFonts w:ascii="Cambria" w:hAnsi="Cambria" w:cs="Cambria"/>
              </w:rPr>
              <w:t> </w:t>
            </w:r>
            <w:r w:rsidRPr="006E207E">
              <w:t>220</w:t>
            </w:r>
          </w:p>
        </w:tc>
        <w:tc>
          <w:tcPr>
            <w:tcW w:w="940" w:type="dxa"/>
          </w:tcPr>
          <w:p w14:paraId="23CCC1A0" w14:textId="77777777" w:rsidR="007D4C8A" w:rsidRPr="006E207E" w:rsidRDefault="007D4C8A" w:rsidP="006E207E">
            <w:r w:rsidRPr="006E207E">
              <w:t>63</w:t>
            </w:r>
            <w:r w:rsidRPr="006E207E">
              <w:rPr>
                <w:rFonts w:ascii="Cambria" w:hAnsi="Cambria" w:cs="Cambria"/>
              </w:rPr>
              <w:t> </w:t>
            </w:r>
            <w:r w:rsidRPr="006E207E">
              <w:t>496</w:t>
            </w:r>
          </w:p>
        </w:tc>
        <w:tc>
          <w:tcPr>
            <w:tcW w:w="940" w:type="dxa"/>
          </w:tcPr>
          <w:p w14:paraId="012CDC83" w14:textId="77777777" w:rsidR="007D4C8A" w:rsidRPr="006E207E" w:rsidRDefault="007D4C8A" w:rsidP="006E207E">
            <w:r w:rsidRPr="006E207E">
              <w:t>25</w:t>
            </w:r>
            <w:r w:rsidRPr="006E207E">
              <w:rPr>
                <w:rFonts w:ascii="Cambria" w:hAnsi="Cambria" w:cs="Cambria"/>
              </w:rPr>
              <w:t> </w:t>
            </w:r>
            <w:r w:rsidRPr="006E207E">
              <w:t>333</w:t>
            </w:r>
          </w:p>
        </w:tc>
        <w:tc>
          <w:tcPr>
            <w:tcW w:w="820" w:type="dxa"/>
          </w:tcPr>
          <w:p w14:paraId="311448B6" w14:textId="77777777" w:rsidR="007D4C8A" w:rsidRPr="006E207E" w:rsidRDefault="007D4C8A" w:rsidP="006E207E">
            <w:r w:rsidRPr="006E207E">
              <w:t xml:space="preserve">1,7 </w:t>
            </w:r>
          </w:p>
        </w:tc>
        <w:tc>
          <w:tcPr>
            <w:tcW w:w="820" w:type="dxa"/>
          </w:tcPr>
          <w:p w14:paraId="72362DA8" w14:textId="77777777" w:rsidR="007D4C8A" w:rsidRPr="006E207E" w:rsidRDefault="007D4C8A" w:rsidP="006E207E">
            <w:r w:rsidRPr="006E207E">
              <w:t xml:space="preserve">1,8 </w:t>
            </w:r>
          </w:p>
        </w:tc>
        <w:tc>
          <w:tcPr>
            <w:tcW w:w="820" w:type="dxa"/>
          </w:tcPr>
          <w:p w14:paraId="23826C93" w14:textId="77777777" w:rsidR="007D4C8A" w:rsidRPr="006E207E" w:rsidRDefault="007D4C8A" w:rsidP="006E207E">
            <w:r w:rsidRPr="006E207E">
              <w:t xml:space="preserve">1,7 </w:t>
            </w:r>
          </w:p>
        </w:tc>
        <w:tc>
          <w:tcPr>
            <w:tcW w:w="820" w:type="dxa"/>
          </w:tcPr>
          <w:p w14:paraId="5D8BF9E0" w14:textId="77777777" w:rsidR="007D4C8A" w:rsidRPr="006E207E" w:rsidRDefault="007D4C8A" w:rsidP="006E207E">
            <w:r w:rsidRPr="006E207E">
              <w:t xml:space="preserve">1,8 </w:t>
            </w:r>
          </w:p>
        </w:tc>
        <w:tc>
          <w:tcPr>
            <w:tcW w:w="860" w:type="dxa"/>
          </w:tcPr>
          <w:p w14:paraId="5DFDE23C" w14:textId="77777777" w:rsidR="007D4C8A" w:rsidRPr="006E207E" w:rsidRDefault="007D4C8A" w:rsidP="006E207E">
            <w:r w:rsidRPr="006E207E">
              <w:t xml:space="preserve">1,3 </w:t>
            </w:r>
          </w:p>
        </w:tc>
      </w:tr>
      <w:tr w:rsidR="007D4C8A" w:rsidRPr="006E207E" w14:paraId="211A6B30" w14:textId="77777777" w:rsidTr="006E207E">
        <w:trPr>
          <w:trHeight w:val="380"/>
        </w:trPr>
        <w:tc>
          <w:tcPr>
            <w:tcW w:w="680" w:type="dxa"/>
          </w:tcPr>
          <w:p w14:paraId="0E285E1C" w14:textId="77777777" w:rsidR="007D4C8A" w:rsidRPr="006E207E" w:rsidRDefault="007D4C8A" w:rsidP="006E207E">
            <w:r w:rsidRPr="006E207E">
              <w:t>1986</w:t>
            </w:r>
          </w:p>
        </w:tc>
        <w:tc>
          <w:tcPr>
            <w:tcW w:w="940" w:type="dxa"/>
          </w:tcPr>
          <w:p w14:paraId="3DAF0A26" w14:textId="77777777" w:rsidR="007D4C8A" w:rsidRPr="006E207E" w:rsidRDefault="007D4C8A" w:rsidP="006E207E">
            <w:r w:rsidRPr="006E207E">
              <w:t>42</w:t>
            </w:r>
            <w:r w:rsidRPr="006E207E">
              <w:rPr>
                <w:rFonts w:ascii="Cambria" w:hAnsi="Cambria" w:cs="Cambria"/>
              </w:rPr>
              <w:t> </w:t>
            </w:r>
            <w:r w:rsidRPr="006E207E">
              <w:t>884</w:t>
            </w:r>
          </w:p>
        </w:tc>
        <w:tc>
          <w:tcPr>
            <w:tcW w:w="940" w:type="dxa"/>
          </w:tcPr>
          <w:p w14:paraId="7F25338F" w14:textId="77777777" w:rsidR="007D4C8A" w:rsidRPr="006E207E" w:rsidRDefault="007D4C8A" w:rsidP="006E207E">
            <w:r w:rsidRPr="006E207E">
              <w:t>69</w:t>
            </w:r>
            <w:r w:rsidRPr="006E207E">
              <w:rPr>
                <w:rFonts w:ascii="Cambria" w:hAnsi="Cambria" w:cs="Cambria"/>
              </w:rPr>
              <w:t> </w:t>
            </w:r>
            <w:r w:rsidRPr="006E207E">
              <w:t>196</w:t>
            </w:r>
          </w:p>
        </w:tc>
        <w:tc>
          <w:tcPr>
            <w:tcW w:w="940" w:type="dxa"/>
          </w:tcPr>
          <w:p w14:paraId="5137FA65" w14:textId="77777777" w:rsidR="007D4C8A" w:rsidRPr="006E207E" w:rsidRDefault="007D4C8A" w:rsidP="006E207E">
            <w:r w:rsidRPr="006E207E">
              <w:t>42</w:t>
            </w:r>
            <w:r w:rsidRPr="006E207E">
              <w:rPr>
                <w:rFonts w:ascii="Cambria" w:hAnsi="Cambria" w:cs="Cambria"/>
              </w:rPr>
              <w:t> </w:t>
            </w:r>
            <w:r w:rsidRPr="006E207E">
              <w:t>884</w:t>
            </w:r>
          </w:p>
        </w:tc>
        <w:tc>
          <w:tcPr>
            <w:tcW w:w="940" w:type="dxa"/>
          </w:tcPr>
          <w:p w14:paraId="6B8DE1DC" w14:textId="77777777" w:rsidR="007D4C8A" w:rsidRPr="006E207E" w:rsidRDefault="007D4C8A" w:rsidP="006E207E">
            <w:r w:rsidRPr="006E207E">
              <w:t>69</w:t>
            </w:r>
            <w:r w:rsidRPr="006E207E">
              <w:rPr>
                <w:rFonts w:ascii="Cambria" w:hAnsi="Cambria" w:cs="Cambria"/>
              </w:rPr>
              <w:t> </w:t>
            </w:r>
            <w:r w:rsidRPr="006E207E">
              <w:t>196</w:t>
            </w:r>
          </w:p>
        </w:tc>
        <w:tc>
          <w:tcPr>
            <w:tcW w:w="940" w:type="dxa"/>
          </w:tcPr>
          <w:p w14:paraId="3D1EA7B6" w14:textId="77777777" w:rsidR="007D4C8A" w:rsidRPr="006E207E" w:rsidRDefault="007D4C8A" w:rsidP="006E207E">
            <w:r w:rsidRPr="006E207E">
              <w:t>27</w:t>
            </w:r>
            <w:r w:rsidRPr="006E207E">
              <w:rPr>
                <w:rFonts w:ascii="Cambria" w:hAnsi="Cambria" w:cs="Cambria"/>
              </w:rPr>
              <w:t> </w:t>
            </w:r>
            <w:r w:rsidRPr="006E207E">
              <w:t>433</w:t>
            </w:r>
          </w:p>
        </w:tc>
        <w:tc>
          <w:tcPr>
            <w:tcW w:w="820" w:type="dxa"/>
          </w:tcPr>
          <w:p w14:paraId="5C14D572" w14:textId="77777777" w:rsidR="007D4C8A" w:rsidRPr="006E207E" w:rsidRDefault="007D4C8A" w:rsidP="006E207E">
            <w:r w:rsidRPr="006E207E">
              <w:t xml:space="preserve">2,1 </w:t>
            </w:r>
          </w:p>
        </w:tc>
        <w:tc>
          <w:tcPr>
            <w:tcW w:w="820" w:type="dxa"/>
          </w:tcPr>
          <w:p w14:paraId="264D5892" w14:textId="77777777" w:rsidR="007D4C8A" w:rsidRPr="006E207E" w:rsidRDefault="007D4C8A" w:rsidP="006E207E">
            <w:r w:rsidRPr="006E207E">
              <w:t xml:space="preserve">1,7 </w:t>
            </w:r>
          </w:p>
        </w:tc>
        <w:tc>
          <w:tcPr>
            <w:tcW w:w="820" w:type="dxa"/>
          </w:tcPr>
          <w:p w14:paraId="004BB0EF" w14:textId="77777777" w:rsidR="007D4C8A" w:rsidRPr="006E207E" w:rsidRDefault="007D4C8A" w:rsidP="006E207E">
            <w:r w:rsidRPr="006E207E">
              <w:t xml:space="preserve">2,1 </w:t>
            </w:r>
          </w:p>
        </w:tc>
        <w:tc>
          <w:tcPr>
            <w:tcW w:w="820" w:type="dxa"/>
          </w:tcPr>
          <w:p w14:paraId="72CF76C5" w14:textId="77777777" w:rsidR="007D4C8A" w:rsidRPr="006E207E" w:rsidRDefault="007D4C8A" w:rsidP="006E207E">
            <w:r w:rsidRPr="006E207E">
              <w:t xml:space="preserve">1,7 </w:t>
            </w:r>
          </w:p>
        </w:tc>
        <w:tc>
          <w:tcPr>
            <w:tcW w:w="860" w:type="dxa"/>
          </w:tcPr>
          <w:p w14:paraId="1C0C5B61" w14:textId="77777777" w:rsidR="007D4C8A" w:rsidRPr="006E207E" w:rsidRDefault="007D4C8A" w:rsidP="006E207E">
            <w:r w:rsidRPr="006E207E">
              <w:t xml:space="preserve">1,1 </w:t>
            </w:r>
          </w:p>
        </w:tc>
      </w:tr>
      <w:tr w:rsidR="007D4C8A" w:rsidRPr="006E207E" w14:paraId="06EDB279" w14:textId="77777777" w:rsidTr="006E207E">
        <w:trPr>
          <w:trHeight w:val="380"/>
        </w:trPr>
        <w:tc>
          <w:tcPr>
            <w:tcW w:w="680" w:type="dxa"/>
          </w:tcPr>
          <w:p w14:paraId="0D8EC6D7" w14:textId="77777777" w:rsidR="007D4C8A" w:rsidRPr="006E207E" w:rsidRDefault="007D4C8A" w:rsidP="006E207E">
            <w:r w:rsidRPr="006E207E">
              <w:t>1987</w:t>
            </w:r>
          </w:p>
        </w:tc>
        <w:tc>
          <w:tcPr>
            <w:tcW w:w="940" w:type="dxa"/>
          </w:tcPr>
          <w:p w14:paraId="396ED4A3" w14:textId="77777777" w:rsidR="007D4C8A" w:rsidRPr="006E207E" w:rsidRDefault="007D4C8A" w:rsidP="006E207E">
            <w:r w:rsidRPr="006E207E">
              <w:t>45</w:t>
            </w:r>
            <w:r w:rsidRPr="006E207E">
              <w:rPr>
                <w:rFonts w:ascii="Cambria" w:hAnsi="Cambria" w:cs="Cambria"/>
              </w:rPr>
              <w:t> </w:t>
            </w:r>
            <w:r w:rsidRPr="006E207E">
              <w:t>724</w:t>
            </w:r>
          </w:p>
        </w:tc>
        <w:tc>
          <w:tcPr>
            <w:tcW w:w="940" w:type="dxa"/>
          </w:tcPr>
          <w:p w14:paraId="6BE04355" w14:textId="77777777" w:rsidR="007D4C8A" w:rsidRPr="006E207E" w:rsidRDefault="007D4C8A" w:rsidP="006E207E">
            <w:r w:rsidRPr="006E207E">
              <w:t>73</w:t>
            </w:r>
            <w:r w:rsidRPr="006E207E">
              <w:rPr>
                <w:rFonts w:ascii="Cambria" w:hAnsi="Cambria" w:cs="Cambria"/>
              </w:rPr>
              <w:t> </w:t>
            </w:r>
            <w:r w:rsidRPr="006E207E">
              <w:t>776</w:t>
            </w:r>
          </w:p>
        </w:tc>
        <w:tc>
          <w:tcPr>
            <w:tcW w:w="940" w:type="dxa"/>
          </w:tcPr>
          <w:p w14:paraId="15841715" w14:textId="77777777" w:rsidR="007D4C8A" w:rsidRPr="006E207E" w:rsidRDefault="007D4C8A" w:rsidP="006E207E">
            <w:r w:rsidRPr="006E207E">
              <w:t>45</w:t>
            </w:r>
            <w:r w:rsidRPr="006E207E">
              <w:rPr>
                <w:rFonts w:ascii="Cambria" w:hAnsi="Cambria" w:cs="Cambria"/>
              </w:rPr>
              <w:t> </w:t>
            </w:r>
            <w:r w:rsidRPr="006E207E">
              <w:t>724</w:t>
            </w:r>
          </w:p>
        </w:tc>
        <w:tc>
          <w:tcPr>
            <w:tcW w:w="940" w:type="dxa"/>
          </w:tcPr>
          <w:p w14:paraId="07763635" w14:textId="77777777" w:rsidR="007D4C8A" w:rsidRPr="006E207E" w:rsidRDefault="007D4C8A" w:rsidP="006E207E">
            <w:r w:rsidRPr="006E207E">
              <w:t>73</w:t>
            </w:r>
            <w:r w:rsidRPr="006E207E">
              <w:rPr>
                <w:rFonts w:ascii="Cambria" w:hAnsi="Cambria" w:cs="Cambria"/>
              </w:rPr>
              <w:t> </w:t>
            </w:r>
            <w:r w:rsidRPr="006E207E">
              <w:t>776</w:t>
            </w:r>
          </w:p>
        </w:tc>
        <w:tc>
          <w:tcPr>
            <w:tcW w:w="940" w:type="dxa"/>
          </w:tcPr>
          <w:p w14:paraId="5D0A3DDC" w14:textId="77777777" w:rsidR="007D4C8A" w:rsidRPr="006E207E" w:rsidRDefault="007D4C8A" w:rsidP="006E207E">
            <w:r w:rsidRPr="006E207E">
              <w:t>29</w:t>
            </w:r>
            <w:r w:rsidRPr="006E207E">
              <w:rPr>
                <w:rFonts w:ascii="Cambria" w:hAnsi="Cambria" w:cs="Cambria"/>
              </w:rPr>
              <w:t> </w:t>
            </w:r>
            <w:r w:rsidRPr="006E207E">
              <w:t>267</w:t>
            </w:r>
          </w:p>
        </w:tc>
        <w:tc>
          <w:tcPr>
            <w:tcW w:w="820" w:type="dxa"/>
          </w:tcPr>
          <w:p w14:paraId="6CF3FA02" w14:textId="77777777" w:rsidR="007D4C8A" w:rsidRPr="006E207E" w:rsidRDefault="007D4C8A" w:rsidP="006E207E">
            <w:r w:rsidRPr="006E207E">
              <w:t xml:space="preserve">-2,0 </w:t>
            </w:r>
          </w:p>
        </w:tc>
        <w:tc>
          <w:tcPr>
            <w:tcW w:w="820" w:type="dxa"/>
          </w:tcPr>
          <w:p w14:paraId="66CB1DCE" w14:textId="77777777" w:rsidR="007D4C8A" w:rsidRPr="006E207E" w:rsidRDefault="007D4C8A" w:rsidP="006E207E">
            <w:r w:rsidRPr="006E207E">
              <w:t xml:space="preserve">-2,0 </w:t>
            </w:r>
          </w:p>
        </w:tc>
        <w:tc>
          <w:tcPr>
            <w:tcW w:w="820" w:type="dxa"/>
          </w:tcPr>
          <w:p w14:paraId="19434413" w14:textId="77777777" w:rsidR="007D4C8A" w:rsidRPr="006E207E" w:rsidRDefault="007D4C8A" w:rsidP="006E207E">
            <w:r w:rsidRPr="006E207E">
              <w:t xml:space="preserve">-2,0 </w:t>
            </w:r>
          </w:p>
        </w:tc>
        <w:tc>
          <w:tcPr>
            <w:tcW w:w="820" w:type="dxa"/>
          </w:tcPr>
          <w:p w14:paraId="44975762" w14:textId="77777777" w:rsidR="007D4C8A" w:rsidRPr="006E207E" w:rsidRDefault="007D4C8A" w:rsidP="006E207E">
            <w:r w:rsidRPr="006E207E">
              <w:t xml:space="preserve">-2,0 </w:t>
            </w:r>
          </w:p>
        </w:tc>
        <w:tc>
          <w:tcPr>
            <w:tcW w:w="860" w:type="dxa"/>
          </w:tcPr>
          <w:p w14:paraId="7D001334" w14:textId="77777777" w:rsidR="007D4C8A" w:rsidRPr="006E207E" w:rsidRDefault="007D4C8A" w:rsidP="006E207E">
            <w:r w:rsidRPr="006E207E">
              <w:t xml:space="preserve">-1,9 </w:t>
            </w:r>
          </w:p>
        </w:tc>
      </w:tr>
      <w:tr w:rsidR="007D4C8A" w:rsidRPr="006E207E" w14:paraId="6F2EBDB7" w14:textId="77777777" w:rsidTr="006E207E">
        <w:trPr>
          <w:trHeight w:val="380"/>
        </w:trPr>
        <w:tc>
          <w:tcPr>
            <w:tcW w:w="680" w:type="dxa"/>
          </w:tcPr>
          <w:p w14:paraId="67E473BE" w14:textId="77777777" w:rsidR="007D4C8A" w:rsidRPr="006E207E" w:rsidRDefault="007D4C8A" w:rsidP="006E207E">
            <w:r w:rsidRPr="006E207E">
              <w:t>1988</w:t>
            </w:r>
          </w:p>
        </w:tc>
        <w:tc>
          <w:tcPr>
            <w:tcW w:w="940" w:type="dxa"/>
          </w:tcPr>
          <w:p w14:paraId="42392B2C" w14:textId="77777777" w:rsidR="007D4C8A" w:rsidRPr="006E207E" w:rsidRDefault="007D4C8A" w:rsidP="006E207E">
            <w:r w:rsidRPr="006E207E">
              <w:t>48</w:t>
            </w:r>
            <w:r w:rsidRPr="006E207E">
              <w:rPr>
                <w:rFonts w:ascii="Cambria" w:hAnsi="Cambria" w:cs="Cambria"/>
              </w:rPr>
              <w:t> </w:t>
            </w:r>
            <w:r w:rsidRPr="006E207E">
              <w:t>786</w:t>
            </w:r>
          </w:p>
        </w:tc>
        <w:tc>
          <w:tcPr>
            <w:tcW w:w="940" w:type="dxa"/>
          </w:tcPr>
          <w:p w14:paraId="263A0716" w14:textId="77777777" w:rsidR="007D4C8A" w:rsidRPr="006E207E" w:rsidRDefault="007D4C8A" w:rsidP="006E207E">
            <w:r w:rsidRPr="006E207E">
              <w:t>78</w:t>
            </w:r>
            <w:r w:rsidRPr="006E207E">
              <w:rPr>
                <w:rFonts w:ascii="Cambria" w:hAnsi="Cambria" w:cs="Cambria"/>
              </w:rPr>
              <w:t> </w:t>
            </w:r>
            <w:r w:rsidRPr="006E207E">
              <w:t>966</w:t>
            </w:r>
          </w:p>
        </w:tc>
        <w:tc>
          <w:tcPr>
            <w:tcW w:w="940" w:type="dxa"/>
          </w:tcPr>
          <w:p w14:paraId="1B2E9124" w14:textId="77777777" w:rsidR="007D4C8A" w:rsidRPr="006E207E" w:rsidRDefault="007D4C8A" w:rsidP="006E207E">
            <w:r w:rsidRPr="006E207E">
              <w:t>48</w:t>
            </w:r>
            <w:r w:rsidRPr="006E207E">
              <w:rPr>
                <w:rFonts w:ascii="Cambria" w:hAnsi="Cambria" w:cs="Cambria"/>
              </w:rPr>
              <w:t> </w:t>
            </w:r>
            <w:r w:rsidRPr="006E207E">
              <w:t>786</w:t>
            </w:r>
          </w:p>
        </w:tc>
        <w:tc>
          <w:tcPr>
            <w:tcW w:w="940" w:type="dxa"/>
          </w:tcPr>
          <w:p w14:paraId="6482C3C1" w14:textId="77777777" w:rsidR="007D4C8A" w:rsidRPr="006E207E" w:rsidRDefault="007D4C8A" w:rsidP="006E207E">
            <w:r w:rsidRPr="006E207E">
              <w:t>78</w:t>
            </w:r>
            <w:r w:rsidRPr="006E207E">
              <w:rPr>
                <w:rFonts w:ascii="Cambria" w:hAnsi="Cambria" w:cs="Cambria"/>
              </w:rPr>
              <w:t> </w:t>
            </w:r>
            <w:r w:rsidRPr="006E207E">
              <w:t>966</w:t>
            </w:r>
          </w:p>
        </w:tc>
        <w:tc>
          <w:tcPr>
            <w:tcW w:w="940" w:type="dxa"/>
          </w:tcPr>
          <w:p w14:paraId="079CAD5E" w14:textId="77777777" w:rsidR="007D4C8A" w:rsidRPr="006E207E" w:rsidRDefault="007D4C8A" w:rsidP="006E207E">
            <w:r w:rsidRPr="006E207E">
              <w:t>30</w:t>
            </w:r>
            <w:r w:rsidRPr="006E207E">
              <w:rPr>
                <w:rFonts w:ascii="Cambria" w:hAnsi="Cambria" w:cs="Cambria"/>
              </w:rPr>
              <w:t> </w:t>
            </w:r>
            <w:r w:rsidRPr="006E207E">
              <w:t>850</w:t>
            </w:r>
          </w:p>
        </w:tc>
        <w:tc>
          <w:tcPr>
            <w:tcW w:w="820" w:type="dxa"/>
          </w:tcPr>
          <w:p w14:paraId="20B391FE" w14:textId="77777777" w:rsidR="007D4C8A" w:rsidRPr="006E207E" w:rsidRDefault="007D4C8A" w:rsidP="006E207E">
            <w:r w:rsidRPr="006E207E">
              <w:t xml:space="preserve">0,0 </w:t>
            </w:r>
          </w:p>
        </w:tc>
        <w:tc>
          <w:tcPr>
            <w:tcW w:w="820" w:type="dxa"/>
          </w:tcPr>
          <w:p w14:paraId="23F48282" w14:textId="77777777" w:rsidR="007D4C8A" w:rsidRPr="006E207E" w:rsidRDefault="007D4C8A" w:rsidP="006E207E">
            <w:r w:rsidRPr="006E207E">
              <w:t xml:space="preserve">0,4 </w:t>
            </w:r>
          </w:p>
        </w:tc>
        <w:tc>
          <w:tcPr>
            <w:tcW w:w="820" w:type="dxa"/>
          </w:tcPr>
          <w:p w14:paraId="763F88C5" w14:textId="77777777" w:rsidR="007D4C8A" w:rsidRPr="006E207E" w:rsidRDefault="007D4C8A" w:rsidP="006E207E">
            <w:r w:rsidRPr="006E207E">
              <w:t xml:space="preserve">0,0 </w:t>
            </w:r>
          </w:p>
        </w:tc>
        <w:tc>
          <w:tcPr>
            <w:tcW w:w="820" w:type="dxa"/>
          </w:tcPr>
          <w:p w14:paraId="7E6EDBB5" w14:textId="77777777" w:rsidR="007D4C8A" w:rsidRPr="006E207E" w:rsidRDefault="007D4C8A" w:rsidP="006E207E">
            <w:r w:rsidRPr="006E207E">
              <w:t xml:space="preserve">0,4 </w:t>
            </w:r>
          </w:p>
        </w:tc>
        <w:tc>
          <w:tcPr>
            <w:tcW w:w="860" w:type="dxa"/>
          </w:tcPr>
          <w:p w14:paraId="7DEFAF8D" w14:textId="77777777" w:rsidR="007D4C8A" w:rsidRPr="006E207E" w:rsidRDefault="007D4C8A" w:rsidP="006E207E">
            <w:r w:rsidRPr="006E207E">
              <w:t xml:space="preserve">-1,2 </w:t>
            </w:r>
          </w:p>
        </w:tc>
      </w:tr>
      <w:tr w:rsidR="007D4C8A" w:rsidRPr="006E207E" w14:paraId="016D86B3" w14:textId="77777777" w:rsidTr="006E207E">
        <w:trPr>
          <w:trHeight w:val="380"/>
        </w:trPr>
        <w:tc>
          <w:tcPr>
            <w:tcW w:w="680" w:type="dxa"/>
          </w:tcPr>
          <w:p w14:paraId="6F30FB4E" w14:textId="77777777" w:rsidR="007D4C8A" w:rsidRPr="006E207E" w:rsidRDefault="007D4C8A" w:rsidP="006E207E">
            <w:r w:rsidRPr="006E207E">
              <w:t>1989</w:t>
            </w:r>
          </w:p>
        </w:tc>
        <w:tc>
          <w:tcPr>
            <w:tcW w:w="940" w:type="dxa"/>
          </w:tcPr>
          <w:p w14:paraId="4525D9D8" w14:textId="77777777" w:rsidR="007D4C8A" w:rsidRPr="006E207E" w:rsidRDefault="007D4C8A" w:rsidP="006E207E">
            <w:r w:rsidRPr="006E207E">
              <w:t>51</w:t>
            </w:r>
            <w:r w:rsidRPr="006E207E">
              <w:rPr>
                <w:rFonts w:ascii="Cambria" w:hAnsi="Cambria" w:cs="Cambria"/>
              </w:rPr>
              <w:t> </w:t>
            </w:r>
            <w:r w:rsidRPr="006E207E">
              <w:t>174</w:t>
            </w:r>
          </w:p>
        </w:tc>
        <w:tc>
          <w:tcPr>
            <w:tcW w:w="940" w:type="dxa"/>
          </w:tcPr>
          <w:p w14:paraId="58230CB5" w14:textId="77777777" w:rsidR="007D4C8A" w:rsidRPr="006E207E" w:rsidRDefault="007D4C8A" w:rsidP="006E207E">
            <w:r w:rsidRPr="006E207E">
              <w:t>82</w:t>
            </w:r>
            <w:r w:rsidRPr="006E207E">
              <w:rPr>
                <w:rFonts w:ascii="Cambria" w:hAnsi="Cambria" w:cs="Cambria"/>
              </w:rPr>
              <w:t> </w:t>
            </w:r>
            <w:r w:rsidRPr="006E207E">
              <w:t>896</w:t>
            </w:r>
          </w:p>
        </w:tc>
        <w:tc>
          <w:tcPr>
            <w:tcW w:w="940" w:type="dxa"/>
          </w:tcPr>
          <w:p w14:paraId="53AB6268" w14:textId="77777777" w:rsidR="007D4C8A" w:rsidRPr="006E207E" w:rsidRDefault="007D4C8A" w:rsidP="006E207E">
            <w:r w:rsidRPr="006E207E">
              <w:t>51</w:t>
            </w:r>
            <w:r w:rsidRPr="006E207E">
              <w:rPr>
                <w:rFonts w:ascii="Cambria" w:hAnsi="Cambria" w:cs="Cambria"/>
              </w:rPr>
              <w:t> </w:t>
            </w:r>
            <w:r w:rsidRPr="006E207E">
              <w:t>174</w:t>
            </w:r>
          </w:p>
        </w:tc>
        <w:tc>
          <w:tcPr>
            <w:tcW w:w="940" w:type="dxa"/>
          </w:tcPr>
          <w:p w14:paraId="70EB03C6" w14:textId="77777777" w:rsidR="007D4C8A" w:rsidRPr="006E207E" w:rsidRDefault="007D4C8A" w:rsidP="006E207E">
            <w:r w:rsidRPr="006E207E">
              <w:t>82</w:t>
            </w:r>
            <w:r w:rsidRPr="006E207E">
              <w:rPr>
                <w:rFonts w:ascii="Cambria" w:hAnsi="Cambria" w:cs="Cambria"/>
              </w:rPr>
              <w:t> </w:t>
            </w:r>
            <w:r w:rsidRPr="006E207E">
              <w:t>896</w:t>
            </w:r>
          </w:p>
        </w:tc>
        <w:tc>
          <w:tcPr>
            <w:tcW w:w="940" w:type="dxa"/>
          </w:tcPr>
          <w:p w14:paraId="02FCB486" w14:textId="77777777" w:rsidR="007D4C8A" w:rsidRPr="006E207E" w:rsidRDefault="007D4C8A" w:rsidP="006E207E">
            <w:r w:rsidRPr="006E207E">
              <w:t>32</w:t>
            </w:r>
            <w:r w:rsidRPr="006E207E">
              <w:rPr>
                <w:rFonts w:ascii="Cambria" w:hAnsi="Cambria" w:cs="Cambria"/>
              </w:rPr>
              <w:t> </w:t>
            </w:r>
            <w:r w:rsidRPr="006E207E">
              <w:t>275</w:t>
            </w:r>
          </w:p>
        </w:tc>
        <w:tc>
          <w:tcPr>
            <w:tcW w:w="820" w:type="dxa"/>
          </w:tcPr>
          <w:p w14:paraId="33A63A3E" w14:textId="77777777" w:rsidR="007D4C8A" w:rsidRPr="006E207E" w:rsidRDefault="007D4C8A" w:rsidP="006E207E">
            <w:r w:rsidRPr="006E207E">
              <w:t xml:space="preserve">0,3 </w:t>
            </w:r>
          </w:p>
        </w:tc>
        <w:tc>
          <w:tcPr>
            <w:tcW w:w="820" w:type="dxa"/>
          </w:tcPr>
          <w:p w14:paraId="0B1533E5" w14:textId="77777777" w:rsidR="007D4C8A" w:rsidRPr="006E207E" w:rsidRDefault="007D4C8A" w:rsidP="006E207E">
            <w:r w:rsidRPr="006E207E">
              <w:t xml:space="preserve">0,4 </w:t>
            </w:r>
          </w:p>
        </w:tc>
        <w:tc>
          <w:tcPr>
            <w:tcW w:w="820" w:type="dxa"/>
          </w:tcPr>
          <w:p w14:paraId="47749ABA" w14:textId="77777777" w:rsidR="007D4C8A" w:rsidRPr="006E207E" w:rsidRDefault="007D4C8A" w:rsidP="006E207E">
            <w:r w:rsidRPr="006E207E">
              <w:t xml:space="preserve">0,3 </w:t>
            </w:r>
          </w:p>
        </w:tc>
        <w:tc>
          <w:tcPr>
            <w:tcW w:w="820" w:type="dxa"/>
          </w:tcPr>
          <w:p w14:paraId="5F60B6CC" w14:textId="77777777" w:rsidR="007D4C8A" w:rsidRPr="006E207E" w:rsidRDefault="007D4C8A" w:rsidP="006E207E">
            <w:r w:rsidRPr="006E207E">
              <w:t xml:space="preserve">0,4 </w:t>
            </w:r>
          </w:p>
        </w:tc>
        <w:tc>
          <w:tcPr>
            <w:tcW w:w="860" w:type="dxa"/>
          </w:tcPr>
          <w:p w14:paraId="1C519929" w14:textId="77777777" w:rsidR="007D4C8A" w:rsidRPr="006E207E" w:rsidRDefault="007D4C8A" w:rsidP="006E207E">
            <w:r w:rsidRPr="006E207E">
              <w:t xml:space="preserve">0,1 </w:t>
            </w:r>
          </w:p>
        </w:tc>
      </w:tr>
      <w:tr w:rsidR="007D4C8A" w:rsidRPr="006E207E" w14:paraId="2B96A3B2" w14:textId="77777777" w:rsidTr="006E207E">
        <w:trPr>
          <w:trHeight w:val="380"/>
        </w:trPr>
        <w:tc>
          <w:tcPr>
            <w:tcW w:w="680" w:type="dxa"/>
          </w:tcPr>
          <w:p w14:paraId="61D53B78" w14:textId="77777777" w:rsidR="007D4C8A" w:rsidRPr="006E207E" w:rsidRDefault="007D4C8A" w:rsidP="006E207E">
            <w:r w:rsidRPr="006E207E">
              <w:t>1990</w:t>
            </w:r>
          </w:p>
        </w:tc>
        <w:tc>
          <w:tcPr>
            <w:tcW w:w="940" w:type="dxa"/>
          </w:tcPr>
          <w:p w14:paraId="4C575E82" w14:textId="77777777" w:rsidR="007D4C8A" w:rsidRPr="006E207E" w:rsidRDefault="007D4C8A" w:rsidP="006E207E">
            <w:r w:rsidRPr="006E207E">
              <w:t>53</w:t>
            </w:r>
            <w:r w:rsidRPr="006E207E">
              <w:rPr>
                <w:rFonts w:ascii="Cambria" w:hAnsi="Cambria" w:cs="Cambria"/>
              </w:rPr>
              <w:t> </w:t>
            </w:r>
            <w:r w:rsidRPr="006E207E">
              <w:t>438</w:t>
            </w:r>
          </w:p>
        </w:tc>
        <w:tc>
          <w:tcPr>
            <w:tcW w:w="940" w:type="dxa"/>
          </w:tcPr>
          <w:p w14:paraId="4ED18674" w14:textId="77777777" w:rsidR="007D4C8A" w:rsidRPr="006E207E" w:rsidRDefault="007D4C8A" w:rsidP="006E207E">
            <w:r w:rsidRPr="006E207E">
              <w:t>86</w:t>
            </w:r>
            <w:r w:rsidRPr="006E207E">
              <w:rPr>
                <w:rFonts w:ascii="Cambria" w:hAnsi="Cambria" w:cs="Cambria"/>
              </w:rPr>
              <w:t> </w:t>
            </w:r>
            <w:r w:rsidRPr="006E207E">
              <w:t>652</w:t>
            </w:r>
          </w:p>
        </w:tc>
        <w:tc>
          <w:tcPr>
            <w:tcW w:w="940" w:type="dxa"/>
          </w:tcPr>
          <w:p w14:paraId="571FF930" w14:textId="77777777" w:rsidR="007D4C8A" w:rsidRPr="006E207E" w:rsidRDefault="007D4C8A" w:rsidP="006E207E">
            <w:r w:rsidRPr="006E207E">
              <w:t>53</w:t>
            </w:r>
            <w:r w:rsidRPr="006E207E">
              <w:rPr>
                <w:rFonts w:ascii="Cambria" w:hAnsi="Cambria" w:cs="Cambria"/>
              </w:rPr>
              <w:t> </w:t>
            </w:r>
            <w:r w:rsidRPr="006E207E">
              <w:t>438</w:t>
            </w:r>
          </w:p>
        </w:tc>
        <w:tc>
          <w:tcPr>
            <w:tcW w:w="940" w:type="dxa"/>
          </w:tcPr>
          <w:p w14:paraId="00A7999B" w14:textId="77777777" w:rsidR="007D4C8A" w:rsidRPr="006E207E" w:rsidRDefault="007D4C8A" w:rsidP="006E207E">
            <w:r w:rsidRPr="006E207E">
              <w:t>86</w:t>
            </w:r>
            <w:r w:rsidRPr="006E207E">
              <w:rPr>
                <w:rFonts w:ascii="Cambria" w:hAnsi="Cambria" w:cs="Cambria"/>
              </w:rPr>
              <w:t> </w:t>
            </w:r>
            <w:r w:rsidRPr="006E207E">
              <w:t>652</w:t>
            </w:r>
          </w:p>
        </w:tc>
        <w:tc>
          <w:tcPr>
            <w:tcW w:w="940" w:type="dxa"/>
          </w:tcPr>
          <w:p w14:paraId="38BC89C1" w14:textId="77777777" w:rsidR="007D4C8A" w:rsidRPr="006E207E" w:rsidRDefault="007D4C8A" w:rsidP="006E207E">
            <w:r w:rsidRPr="006E207E">
              <w:t>33</w:t>
            </w:r>
            <w:r w:rsidRPr="006E207E">
              <w:rPr>
                <w:rFonts w:ascii="Cambria" w:hAnsi="Cambria" w:cs="Cambria"/>
              </w:rPr>
              <w:t> </w:t>
            </w:r>
            <w:r w:rsidRPr="006E207E">
              <w:t>575</w:t>
            </w:r>
          </w:p>
        </w:tc>
        <w:tc>
          <w:tcPr>
            <w:tcW w:w="820" w:type="dxa"/>
          </w:tcPr>
          <w:p w14:paraId="33FD7EAB" w14:textId="77777777" w:rsidR="007D4C8A" w:rsidRPr="006E207E" w:rsidRDefault="007D4C8A" w:rsidP="006E207E">
            <w:r w:rsidRPr="006E207E">
              <w:t xml:space="preserve">0,3 </w:t>
            </w:r>
          </w:p>
        </w:tc>
        <w:tc>
          <w:tcPr>
            <w:tcW w:w="820" w:type="dxa"/>
          </w:tcPr>
          <w:p w14:paraId="1EF124FD" w14:textId="77777777" w:rsidR="007D4C8A" w:rsidRPr="006E207E" w:rsidRDefault="007D4C8A" w:rsidP="006E207E">
            <w:r w:rsidRPr="006E207E">
              <w:t xml:space="preserve">0,4 </w:t>
            </w:r>
          </w:p>
        </w:tc>
        <w:tc>
          <w:tcPr>
            <w:tcW w:w="820" w:type="dxa"/>
          </w:tcPr>
          <w:p w14:paraId="2424C099" w14:textId="77777777" w:rsidR="007D4C8A" w:rsidRPr="006E207E" w:rsidRDefault="007D4C8A" w:rsidP="006E207E">
            <w:r w:rsidRPr="006E207E">
              <w:t xml:space="preserve">0,3 </w:t>
            </w:r>
          </w:p>
        </w:tc>
        <w:tc>
          <w:tcPr>
            <w:tcW w:w="820" w:type="dxa"/>
          </w:tcPr>
          <w:p w14:paraId="30FD7A63" w14:textId="77777777" w:rsidR="007D4C8A" w:rsidRPr="006E207E" w:rsidRDefault="007D4C8A" w:rsidP="006E207E">
            <w:r w:rsidRPr="006E207E">
              <w:t xml:space="preserve">0,4 </w:t>
            </w:r>
          </w:p>
        </w:tc>
        <w:tc>
          <w:tcPr>
            <w:tcW w:w="860" w:type="dxa"/>
          </w:tcPr>
          <w:p w14:paraId="074CE26A" w14:textId="77777777" w:rsidR="007D4C8A" w:rsidRPr="006E207E" w:rsidRDefault="007D4C8A" w:rsidP="006E207E">
            <w:r w:rsidRPr="006E207E">
              <w:t xml:space="preserve">-0,1 </w:t>
            </w:r>
          </w:p>
        </w:tc>
      </w:tr>
      <w:tr w:rsidR="007D4C8A" w:rsidRPr="006E207E" w14:paraId="283D28AE" w14:textId="77777777" w:rsidTr="006E207E">
        <w:trPr>
          <w:trHeight w:val="380"/>
        </w:trPr>
        <w:tc>
          <w:tcPr>
            <w:tcW w:w="680" w:type="dxa"/>
          </w:tcPr>
          <w:p w14:paraId="4D12BD6D" w14:textId="77777777" w:rsidR="007D4C8A" w:rsidRPr="006E207E" w:rsidRDefault="007D4C8A" w:rsidP="006E207E">
            <w:r w:rsidRPr="006E207E">
              <w:t>1991</w:t>
            </w:r>
          </w:p>
        </w:tc>
        <w:tc>
          <w:tcPr>
            <w:tcW w:w="940" w:type="dxa"/>
          </w:tcPr>
          <w:p w14:paraId="62F9EFAA" w14:textId="77777777" w:rsidR="007D4C8A" w:rsidRPr="006E207E" w:rsidRDefault="007D4C8A" w:rsidP="006E207E">
            <w:r w:rsidRPr="006E207E">
              <w:t>56</w:t>
            </w:r>
            <w:r w:rsidRPr="006E207E">
              <w:rPr>
                <w:rFonts w:ascii="Cambria" w:hAnsi="Cambria" w:cs="Cambria"/>
              </w:rPr>
              <w:t> </w:t>
            </w:r>
            <w:r w:rsidRPr="006E207E">
              <w:t>112</w:t>
            </w:r>
          </w:p>
        </w:tc>
        <w:tc>
          <w:tcPr>
            <w:tcW w:w="940" w:type="dxa"/>
          </w:tcPr>
          <w:p w14:paraId="296C2A45" w14:textId="77777777" w:rsidR="007D4C8A" w:rsidRPr="006E207E" w:rsidRDefault="007D4C8A" w:rsidP="006E207E">
            <w:r w:rsidRPr="006E207E">
              <w:t>90</w:t>
            </w:r>
            <w:r w:rsidRPr="006E207E">
              <w:rPr>
                <w:rFonts w:ascii="Cambria" w:hAnsi="Cambria" w:cs="Cambria"/>
              </w:rPr>
              <w:t> </w:t>
            </w:r>
            <w:r w:rsidRPr="006E207E">
              <w:t>840</w:t>
            </w:r>
          </w:p>
        </w:tc>
        <w:tc>
          <w:tcPr>
            <w:tcW w:w="940" w:type="dxa"/>
          </w:tcPr>
          <w:p w14:paraId="359E66EB" w14:textId="77777777" w:rsidR="007D4C8A" w:rsidRPr="006E207E" w:rsidRDefault="007D4C8A" w:rsidP="006E207E">
            <w:r w:rsidRPr="006E207E">
              <w:t>56</w:t>
            </w:r>
            <w:r w:rsidRPr="006E207E">
              <w:rPr>
                <w:rFonts w:ascii="Cambria" w:hAnsi="Cambria" w:cs="Cambria"/>
              </w:rPr>
              <w:t> </w:t>
            </w:r>
            <w:r w:rsidRPr="006E207E">
              <w:t>112</w:t>
            </w:r>
          </w:p>
        </w:tc>
        <w:tc>
          <w:tcPr>
            <w:tcW w:w="940" w:type="dxa"/>
          </w:tcPr>
          <w:p w14:paraId="18DF14A6" w14:textId="77777777" w:rsidR="007D4C8A" w:rsidRPr="006E207E" w:rsidRDefault="007D4C8A" w:rsidP="006E207E">
            <w:r w:rsidRPr="006E207E">
              <w:t>90</w:t>
            </w:r>
            <w:r w:rsidRPr="006E207E">
              <w:rPr>
                <w:rFonts w:ascii="Cambria" w:hAnsi="Cambria" w:cs="Cambria"/>
              </w:rPr>
              <w:t> </w:t>
            </w:r>
            <w:r w:rsidRPr="006E207E">
              <w:t>840</w:t>
            </w:r>
          </w:p>
        </w:tc>
        <w:tc>
          <w:tcPr>
            <w:tcW w:w="940" w:type="dxa"/>
          </w:tcPr>
          <w:p w14:paraId="4127DE86" w14:textId="77777777" w:rsidR="007D4C8A" w:rsidRPr="006E207E" w:rsidRDefault="007D4C8A" w:rsidP="006E207E">
            <w:r w:rsidRPr="006E207E">
              <w:t>35</w:t>
            </w:r>
            <w:r w:rsidRPr="006E207E">
              <w:rPr>
                <w:rFonts w:ascii="Cambria" w:hAnsi="Cambria" w:cs="Cambria"/>
              </w:rPr>
              <w:t> </w:t>
            </w:r>
            <w:r w:rsidRPr="006E207E">
              <w:t>033</w:t>
            </w:r>
          </w:p>
        </w:tc>
        <w:tc>
          <w:tcPr>
            <w:tcW w:w="820" w:type="dxa"/>
          </w:tcPr>
          <w:p w14:paraId="319099B1" w14:textId="77777777" w:rsidR="007D4C8A" w:rsidRPr="006E207E" w:rsidRDefault="007D4C8A" w:rsidP="006E207E">
            <w:r w:rsidRPr="006E207E">
              <w:t xml:space="preserve">1,5 </w:t>
            </w:r>
          </w:p>
        </w:tc>
        <w:tc>
          <w:tcPr>
            <w:tcW w:w="820" w:type="dxa"/>
          </w:tcPr>
          <w:p w14:paraId="1364DB11" w14:textId="77777777" w:rsidR="007D4C8A" w:rsidRPr="006E207E" w:rsidRDefault="007D4C8A" w:rsidP="006E207E">
            <w:r w:rsidRPr="006E207E">
              <w:t xml:space="preserve">1,3 </w:t>
            </w:r>
          </w:p>
        </w:tc>
        <w:tc>
          <w:tcPr>
            <w:tcW w:w="820" w:type="dxa"/>
          </w:tcPr>
          <w:p w14:paraId="1F34E4C2" w14:textId="77777777" w:rsidR="007D4C8A" w:rsidRPr="006E207E" w:rsidRDefault="007D4C8A" w:rsidP="006E207E">
            <w:r w:rsidRPr="006E207E">
              <w:t xml:space="preserve">1,5 </w:t>
            </w:r>
          </w:p>
        </w:tc>
        <w:tc>
          <w:tcPr>
            <w:tcW w:w="820" w:type="dxa"/>
          </w:tcPr>
          <w:p w14:paraId="4B38A830" w14:textId="77777777" w:rsidR="007D4C8A" w:rsidRPr="006E207E" w:rsidRDefault="007D4C8A" w:rsidP="006E207E">
            <w:r w:rsidRPr="006E207E">
              <w:t xml:space="preserve">1,3 </w:t>
            </w:r>
          </w:p>
        </w:tc>
        <w:tc>
          <w:tcPr>
            <w:tcW w:w="860" w:type="dxa"/>
          </w:tcPr>
          <w:p w14:paraId="57991EBD" w14:textId="77777777" w:rsidR="007D4C8A" w:rsidRPr="006E207E" w:rsidRDefault="007D4C8A" w:rsidP="006E207E">
            <w:r w:rsidRPr="006E207E">
              <w:t xml:space="preserve">0,8 </w:t>
            </w:r>
          </w:p>
        </w:tc>
      </w:tr>
      <w:tr w:rsidR="007D4C8A" w:rsidRPr="006E207E" w14:paraId="1607E794" w14:textId="77777777" w:rsidTr="006E207E">
        <w:trPr>
          <w:trHeight w:val="380"/>
        </w:trPr>
        <w:tc>
          <w:tcPr>
            <w:tcW w:w="680" w:type="dxa"/>
          </w:tcPr>
          <w:p w14:paraId="4D4E63E4" w14:textId="77777777" w:rsidR="007D4C8A" w:rsidRPr="006E207E" w:rsidRDefault="007D4C8A" w:rsidP="006E207E">
            <w:r w:rsidRPr="006E207E">
              <w:t>1992</w:t>
            </w:r>
          </w:p>
        </w:tc>
        <w:tc>
          <w:tcPr>
            <w:tcW w:w="940" w:type="dxa"/>
          </w:tcPr>
          <w:p w14:paraId="535B0302" w14:textId="77777777" w:rsidR="007D4C8A" w:rsidRPr="006E207E" w:rsidRDefault="007D4C8A" w:rsidP="006E207E">
            <w:r w:rsidRPr="006E207E">
              <w:t>58</w:t>
            </w:r>
            <w:r w:rsidRPr="006E207E">
              <w:rPr>
                <w:rFonts w:ascii="Cambria" w:hAnsi="Cambria" w:cs="Cambria"/>
              </w:rPr>
              <w:t> </w:t>
            </w:r>
            <w:r w:rsidRPr="006E207E">
              <w:t>048</w:t>
            </w:r>
          </w:p>
        </w:tc>
        <w:tc>
          <w:tcPr>
            <w:tcW w:w="940" w:type="dxa"/>
          </w:tcPr>
          <w:p w14:paraId="658F541E" w14:textId="77777777" w:rsidR="007D4C8A" w:rsidRPr="006E207E" w:rsidRDefault="007D4C8A" w:rsidP="006E207E">
            <w:r w:rsidRPr="006E207E">
              <w:t>93</w:t>
            </w:r>
            <w:r w:rsidRPr="006E207E">
              <w:rPr>
                <w:rFonts w:ascii="Cambria" w:hAnsi="Cambria" w:cs="Cambria"/>
              </w:rPr>
              <w:t> </w:t>
            </w:r>
            <w:r w:rsidRPr="006E207E">
              <w:t>890</w:t>
            </w:r>
          </w:p>
        </w:tc>
        <w:tc>
          <w:tcPr>
            <w:tcW w:w="940" w:type="dxa"/>
          </w:tcPr>
          <w:p w14:paraId="469AEE6C" w14:textId="77777777" w:rsidR="007D4C8A" w:rsidRPr="006E207E" w:rsidRDefault="007D4C8A" w:rsidP="006E207E">
            <w:r w:rsidRPr="006E207E">
              <w:t>58</w:t>
            </w:r>
            <w:r w:rsidRPr="006E207E">
              <w:rPr>
                <w:rFonts w:ascii="Cambria" w:hAnsi="Cambria" w:cs="Cambria"/>
              </w:rPr>
              <w:t> </w:t>
            </w:r>
            <w:r w:rsidRPr="006E207E">
              <w:t>048</w:t>
            </w:r>
          </w:p>
        </w:tc>
        <w:tc>
          <w:tcPr>
            <w:tcW w:w="940" w:type="dxa"/>
          </w:tcPr>
          <w:p w14:paraId="40B971D0" w14:textId="77777777" w:rsidR="007D4C8A" w:rsidRPr="006E207E" w:rsidRDefault="007D4C8A" w:rsidP="006E207E">
            <w:r w:rsidRPr="006E207E">
              <w:t>93</w:t>
            </w:r>
            <w:r w:rsidRPr="006E207E">
              <w:rPr>
                <w:rFonts w:ascii="Cambria" w:hAnsi="Cambria" w:cs="Cambria"/>
              </w:rPr>
              <w:t> </w:t>
            </w:r>
            <w:r w:rsidRPr="006E207E">
              <w:t>890</w:t>
            </w:r>
          </w:p>
        </w:tc>
        <w:tc>
          <w:tcPr>
            <w:tcW w:w="940" w:type="dxa"/>
          </w:tcPr>
          <w:p w14:paraId="25500478" w14:textId="77777777" w:rsidR="007D4C8A" w:rsidRPr="006E207E" w:rsidRDefault="007D4C8A" w:rsidP="006E207E">
            <w:r w:rsidRPr="006E207E">
              <w:t>36</w:t>
            </w:r>
            <w:r w:rsidRPr="006E207E">
              <w:rPr>
                <w:rFonts w:ascii="Cambria" w:hAnsi="Cambria" w:cs="Cambria"/>
              </w:rPr>
              <w:t> </w:t>
            </w:r>
            <w:r w:rsidRPr="006E207E">
              <w:t>167</w:t>
            </w:r>
          </w:p>
        </w:tc>
        <w:tc>
          <w:tcPr>
            <w:tcW w:w="820" w:type="dxa"/>
          </w:tcPr>
          <w:p w14:paraId="09C82326" w14:textId="77777777" w:rsidR="007D4C8A" w:rsidRPr="006E207E" w:rsidRDefault="007D4C8A" w:rsidP="006E207E">
            <w:r w:rsidRPr="006E207E">
              <w:t xml:space="preserve">1,1 </w:t>
            </w:r>
          </w:p>
        </w:tc>
        <w:tc>
          <w:tcPr>
            <w:tcW w:w="820" w:type="dxa"/>
          </w:tcPr>
          <w:p w14:paraId="5DF91B14" w14:textId="77777777" w:rsidR="007D4C8A" w:rsidRPr="006E207E" w:rsidRDefault="007D4C8A" w:rsidP="006E207E">
            <w:r w:rsidRPr="006E207E">
              <w:t xml:space="preserve">1,0 </w:t>
            </w:r>
          </w:p>
        </w:tc>
        <w:tc>
          <w:tcPr>
            <w:tcW w:w="820" w:type="dxa"/>
          </w:tcPr>
          <w:p w14:paraId="3890C9E6" w14:textId="77777777" w:rsidR="007D4C8A" w:rsidRPr="006E207E" w:rsidRDefault="007D4C8A" w:rsidP="006E207E">
            <w:r w:rsidRPr="006E207E">
              <w:t xml:space="preserve">1,1 </w:t>
            </w:r>
          </w:p>
        </w:tc>
        <w:tc>
          <w:tcPr>
            <w:tcW w:w="820" w:type="dxa"/>
          </w:tcPr>
          <w:p w14:paraId="259E4B28" w14:textId="77777777" w:rsidR="007D4C8A" w:rsidRPr="006E207E" w:rsidRDefault="007D4C8A" w:rsidP="006E207E">
            <w:r w:rsidRPr="006E207E">
              <w:t xml:space="preserve">1,0 </w:t>
            </w:r>
          </w:p>
        </w:tc>
        <w:tc>
          <w:tcPr>
            <w:tcW w:w="860" w:type="dxa"/>
          </w:tcPr>
          <w:p w14:paraId="44B605C3" w14:textId="77777777" w:rsidR="007D4C8A" w:rsidRPr="006E207E" w:rsidRDefault="007D4C8A" w:rsidP="006E207E">
            <w:r w:rsidRPr="006E207E">
              <w:t xml:space="preserve">0,9 </w:t>
            </w:r>
          </w:p>
        </w:tc>
      </w:tr>
      <w:tr w:rsidR="007D4C8A" w:rsidRPr="006E207E" w14:paraId="37EE9F11" w14:textId="77777777" w:rsidTr="006E207E">
        <w:trPr>
          <w:trHeight w:val="380"/>
        </w:trPr>
        <w:tc>
          <w:tcPr>
            <w:tcW w:w="680" w:type="dxa"/>
          </w:tcPr>
          <w:p w14:paraId="484BD528" w14:textId="77777777" w:rsidR="007D4C8A" w:rsidRPr="006E207E" w:rsidRDefault="007D4C8A" w:rsidP="006E207E">
            <w:r w:rsidRPr="006E207E">
              <w:lastRenderedPageBreak/>
              <w:t>1993</w:t>
            </w:r>
          </w:p>
        </w:tc>
        <w:tc>
          <w:tcPr>
            <w:tcW w:w="940" w:type="dxa"/>
          </w:tcPr>
          <w:p w14:paraId="203D48CF" w14:textId="77777777" w:rsidR="007D4C8A" w:rsidRPr="006E207E" w:rsidRDefault="007D4C8A" w:rsidP="006E207E">
            <w:r w:rsidRPr="006E207E">
              <w:t>59</w:t>
            </w:r>
            <w:r w:rsidRPr="006E207E">
              <w:rPr>
                <w:rFonts w:ascii="Cambria" w:hAnsi="Cambria" w:cs="Cambria"/>
              </w:rPr>
              <w:t> </w:t>
            </w:r>
            <w:r w:rsidRPr="006E207E">
              <w:t>440</w:t>
            </w:r>
          </w:p>
        </w:tc>
        <w:tc>
          <w:tcPr>
            <w:tcW w:w="940" w:type="dxa"/>
          </w:tcPr>
          <w:p w14:paraId="6A1EE88A" w14:textId="77777777" w:rsidR="007D4C8A" w:rsidRPr="006E207E" w:rsidRDefault="007D4C8A" w:rsidP="006E207E">
            <w:r w:rsidRPr="006E207E">
              <w:t>96</w:t>
            </w:r>
            <w:r w:rsidRPr="006E207E">
              <w:rPr>
                <w:rFonts w:ascii="Cambria" w:hAnsi="Cambria" w:cs="Cambria"/>
              </w:rPr>
              <w:t> </w:t>
            </w:r>
            <w:r w:rsidRPr="006E207E">
              <w:t>128</w:t>
            </w:r>
          </w:p>
        </w:tc>
        <w:tc>
          <w:tcPr>
            <w:tcW w:w="940" w:type="dxa"/>
          </w:tcPr>
          <w:p w14:paraId="3ECBF0F1" w14:textId="77777777" w:rsidR="007D4C8A" w:rsidRPr="006E207E" w:rsidRDefault="007D4C8A" w:rsidP="006E207E">
            <w:r w:rsidRPr="006E207E">
              <w:t>59</w:t>
            </w:r>
            <w:r w:rsidRPr="006E207E">
              <w:rPr>
                <w:rFonts w:ascii="Cambria" w:hAnsi="Cambria" w:cs="Cambria"/>
              </w:rPr>
              <w:t> </w:t>
            </w:r>
            <w:r w:rsidRPr="006E207E">
              <w:t>440</w:t>
            </w:r>
          </w:p>
        </w:tc>
        <w:tc>
          <w:tcPr>
            <w:tcW w:w="940" w:type="dxa"/>
          </w:tcPr>
          <w:p w14:paraId="30E71C3A" w14:textId="77777777" w:rsidR="007D4C8A" w:rsidRPr="006E207E" w:rsidRDefault="007D4C8A" w:rsidP="006E207E">
            <w:r w:rsidRPr="006E207E">
              <w:t>96</w:t>
            </w:r>
            <w:r w:rsidRPr="006E207E">
              <w:rPr>
                <w:rFonts w:ascii="Cambria" w:hAnsi="Cambria" w:cs="Cambria"/>
              </w:rPr>
              <w:t> </w:t>
            </w:r>
            <w:r w:rsidRPr="006E207E">
              <w:t>128</w:t>
            </w:r>
          </w:p>
        </w:tc>
        <w:tc>
          <w:tcPr>
            <w:tcW w:w="940" w:type="dxa"/>
          </w:tcPr>
          <w:p w14:paraId="2D32AC45" w14:textId="77777777" w:rsidR="007D4C8A" w:rsidRPr="006E207E" w:rsidRDefault="007D4C8A" w:rsidP="006E207E">
            <w:r w:rsidRPr="006E207E">
              <w:t>37</w:t>
            </w:r>
            <w:r w:rsidRPr="006E207E">
              <w:rPr>
                <w:rFonts w:ascii="Cambria" w:hAnsi="Cambria" w:cs="Cambria"/>
              </w:rPr>
              <w:t> </w:t>
            </w:r>
            <w:r w:rsidRPr="006E207E">
              <w:t>033</w:t>
            </w:r>
          </w:p>
        </w:tc>
        <w:tc>
          <w:tcPr>
            <w:tcW w:w="820" w:type="dxa"/>
          </w:tcPr>
          <w:p w14:paraId="0C07ACAF" w14:textId="77777777" w:rsidR="007D4C8A" w:rsidRPr="006E207E" w:rsidRDefault="007D4C8A" w:rsidP="006E207E">
            <w:r w:rsidRPr="006E207E">
              <w:t xml:space="preserve">0,1 </w:t>
            </w:r>
          </w:p>
        </w:tc>
        <w:tc>
          <w:tcPr>
            <w:tcW w:w="820" w:type="dxa"/>
          </w:tcPr>
          <w:p w14:paraId="1D787258" w14:textId="77777777" w:rsidR="007D4C8A" w:rsidRPr="006E207E" w:rsidRDefault="007D4C8A" w:rsidP="006E207E">
            <w:r w:rsidRPr="006E207E">
              <w:t xml:space="preserve">0,1 </w:t>
            </w:r>
          </w:p>
        </w:tc>
        <w:tc>
          <w:tcPr>
            <w:tcW w:w="820" w:type="dxa"/>
          </w:tcPr>
          <w:p w14:paraId="30C7595C" w14:textId="77777777" w:rsidR="007D4C8A" w:rsidRPr="006E207E" w:rsidRDefault="007D4C8A" w:rsidP="006E207E">
            <w:r w:rsidRPr="006E207E">
              <w:t xml:space="preserve">0,1 </w:t>
            </w:r>
          </w:p>
        </w:tc>
        <w:tc>
          <w:tcPr>
            <w:tcW w:w="820" w:type="dxa"/>
          </w:tcPr>
          <w:p w14:paraId="6ABBEB85" w14:textId="77777777" w:rsidR="007D4C8A" w:rsidRPr="006E207E" w:rsidRDefault="007D4C8A" w:rsidP="006E207E">
            <w:r w:rsidRPr="006E207E">
              <w:t xml:space="preserve">0,1 </w:t>
            </w:r>
          </w:p>
        </w:tc>
        <w:tc>
          <w:tcPr>
            <w:tcW w:w="860" w:type="dxa"/>
          </w:tcPr>
          <w:p w14:paraId="464749FF" w14:textId="77777777" w:rsidR="007D4C8A" w:rsidRPr="006E207E" w:rsidRDefault="007D4C8A" w:rsidP="006E207E">
            <w:r w:rsidRPr="006E207E">
              <w:t xml:space="preserve">0,1 </w:t>
            </w:r>
          </w:p>
        </w:tc>
      </w:tr>
      <w:tr w:rsidR="007D4C8A" w:rsidRPr="006E207E" w14:paraId="473C1644" w14:textId="77777777" w:rsidTr="006E207E">
        <w:trPr>
          <w:trHeight w:val="380"/>
        </w:trPr>
        <w:tc>
          <w:tcPr>
            <w:tcW w:w="680" w:type="dxa"/>
          </w:tcPr>
          <w:p w14:paraId="58592A70" w14:textId="77777777" w:rsidR="007D4C8A" w:rsidRPr="006E207E" w:rsidRDefault="007D4C8A" w:rsidP="006E207E">
            <w:r w:rsidRPr="006E207E">
              <w:t>1994</w:t>
            </w:r>
          </w:p>
        </w:tc>
        <w:tc>
          <w:tcPr>
            <w:tcW w:w="940" w:type="dxa"/>
          </w:tcPr>
          <w:p w14:paraId="6FBDEDAA" w14:textId="77777777" w:rsidR="007D4C8A" w:rsidRPr="006E207E" w:rsidRDefault="007D4C8A" w:rsidP="006E207E">
            <w:r w:rsidRPr="006E207E">
              <w:t>60</w:t>
            </w:r>
            <w:r w:rsidRPr="006E207E">
              <w:rPr>
                <w:rFonts w:ascii="Cambria" w:hAnsi="Cambria" w:cs="Cambria"/>
              </w:rPr>
              <w:t> </w:t>
            </w:r>
            <w:r w:rsidRPr="006E207E">
              <w:t>700</w:t>
            </w:r>
          </w:p>
        </w:tc>
        <w:tc>
          <w:tcPr>
            <w:tcW w:w="940" w:type="dxa"/>
          </w:tcPr>
          <w:p w14:paraId="645390EF" w14:textId="77777777" w:rsidR="007D4C8A" w:rsidRPr="006E207E" w:rsidRDefault="007D4C8A" w:rsidP="006E207E">
            <w:r w:rsidRPr="006E207E">
              <w:t>102</w:t>
            </w:r>
            <w:r w:rsidRPr="006E207E">
              <w:rPr>
                <w:rFonts w:ascii="Cambria" w:hAnsi="Cambria" w:cs="Cambria"/>
              </w:rPr>
              <w:t> </w:t>
            </w:r>
            <w:r w:rsidRPr="006E207E">
              <w:t>496</w:t>
            </w:r>
          </w:p>
        </w:tc>
        <w:tc>
          <w:tcPr>
            <w:tcW w:w="940" w:type="dxa"/>
          </w:tcPr>
          <w:p w14:paraId="74EC1C87" w14:textId="77777777" w:rsidR="007D4C8A" w:rsidRPr="006E207E" w:rsidRDefault="007D4C8A" w:rsidP="006E207E">
            <w:r w:rsidRPr="006E207E">
              <w:t>60</w:t>
            </w:r>
            <w:r w:rsidRPr="006E207E">
              <w:rPr>
                <w:rFonts w:ascii="Cambria" w:hAnsi="Cambria" w:cs="Cambria"/>
              </w:rPr>
              <w:t> </w:t>
            </w:r>
            <w:r w:rsidRPr="006E207E">
              <w:t>700</w:t>
            </w:r>
          </w:p>
        </w:tc>
        <w:tc>
          <w:tcPr>
            <w:tcW w:w="940" w:type="dxa"/>
          </w:tcPr>
          <w:p w14:paraId="210F62FA" w14:textId="77777777" w:rsidR="007D4C8A" w:rsidRPr="006E207E" w:rsidRDefault="007D4C8A" w:rsidP="006E207E">
            <w:r w:rsidRPr="006E207E">
              <w:t>102</w:t>
            </w:r>
            <w:r w:rsidRPr="006E207E">
              <w:rPr>
                <w:rFonts w:ascii="Cambria" w:hAnsi="Cambria" w:cs="Cambria"/>
              </w:rPr>
              <w:t> </w:t>
            </w:r>
            <w:r w:rsidRPr="006E207E">
              <w:t>496</w:t>
            </w:r>
          </w:p>
        </w:tc>
        <w:tc>
          <w:tcPr>
            <w:tcW w:w="940" w:type="dxa"/>
          </w:tcPr>
          <w:p w14:paraId="6654D514" w14:textId="77777777" w:rsidR="007D4C8A" w:rsidRPr="006E207E" w:rsidRDefault="007D4C8A" w:rsidP="006E207E">
            <w:r w:rsidRPr="006E207E">
              <w:t>37</w:t>
            </w:r>
            <w:r w:rsidRPr="006E207E">
              <w:rPr>
                <w:rFonts w:ascii="Cambria" w:hAnsi="Cambria" w:cs="Cambria"/>
              </w:rPr>
              <w:t> </w:t>
            </w:r>
            <w:r w:rsidRPr="006E207E">
              <w:t>820</w:t>
            </w:r>
          </w:p>
        </w:tc>
        <w:tc>
          <w:tcPr>
            <w:tcW w:w="820" w:type="dxa"/>
          </w:tcPr>
          <w:p w14:paraId="5F7F4C50" w14:textId="77777777" w:rsidR="007D4C8A" w:rsidRPr="006E207E" w:rsidRDefault="007D4C8A" w:rsidP="006E207E">
            <w:r w:rsidRPr="006E207E">
              <w:t xml:space="preserve">0,7 </w:t>
            </w:r>
          </w:p>
        </w:tc>
        <w:tc>
          <w:tcPr>
            <w:tcW w:w="820" w:type="dxa"/>
          </w:tcPr>
          <w:p w14:paraId="319F700E" w14:textId="77777777" w:rsidR="007D4C8A" w:rsidRPr="006E207E" w:rsidRDefault="007D4C8A" w:rsidP="006E207E">
            <w:r w:rsidRPr="006E207E">
              <w:t xml:space="preserve">5,1 </w:t>
            </w:r>
          </w:p>
        </w:tc>
        <w:tc>
          <w:tcPr>
            <w:tcW w:w="820" w:type="dxa"/>
          </w:tcPr>
          <w:p w14:paraId="4C9A9E81" w14:textId="77777777" w:rsidR="007D4C8A" w:rsidRPr="006E207E" w:rsidRDefault="007D4C8A" w:rsidP="006E207E">
            <w:r w:rsidRPr="006E207E">
              <w:t xml:space="preserve">0,7 </w:t>
            </w:r>
          </w:p>
        </w:tc>
        <w:tc>
          <w:tcPr>
            <w:tcW w:w="820" w:type="dxa"/>
          </w:tcPr>
          <w:p w14:paraId="62BF9766" w14:textId="77777777" w:rsidR="007D4C8A" w:rsidRPr="006E207E" w:rsidRDefault="007D4C8A" w:rsidP="006E207E">
            <w:r w:rsidRPr="006E207E">
              <w:t xml:space="preserve">5,1 </w:t>
            </w:r>
          </w:p>
        </w:tc>
        <w:tc>
          <w:tcPr>
            <w:tcW w:w="860" w:type="dxa"/>
          </w:tcPr>
          <w:p w14:paraId="6B200A68" w14:textId="77777777" w:rsidR="007D4C8A" w:rsidRPr="006E207E" w:rsidRDefault="007D4C8A" w:rsidP="006E207E">
            <w:r w:rsidRPr="006E207E">
              <w:t xml:space="preserve">0,7 </w:t>
            </w:r>
          </w:p>
        </w:tc>
      </w:tr>
      <w:tr w:rsidR="007D4C8A" w:rsidRPr="006E207E" w14:paraId="0F2906A1" w14:textId="77777777" w:rsidTr="006E207E">
        <w:trPr>
          <w:trHeight w:val="380"/>
        </w:trPr>
        <w:tc>
          <w:tcPr>
            <w:tcW w:w="680" w:type="dxa"/>
          </w:tcPr>
          <w:p w14:paraId="672F0A7D" w14:textId="77777777" w:rsidR="007D4C8A" w:rsidRPr="006E207E" w:rsidRDefault="007D4C8A" w:rsidP="006E207E">
            <w:r w:rsidRPr="006E207E">
              <w:t>1995</w:t>
            </w:r>
          </w:p>
        </w:tc>
        <w:tc>
          <w:tcPr>
            <w:tcW w:w="940" w:type="dxa"/>
          </w:tcPr>
          <w:p w14:paraId="12B24ACF" w14:textId="77777777" w:rsidR="007D4C8A" w:rsidRPr="006E207E" w:rsidRDefault="007D4C8A" w:rsidP="006E207E">
            <w:r w:rsidRPr="006E207E">
              <w:t>62</w:t>
            </w:r>
            <w:r w:rsidRPr="006E207E">
              <w:rPr>
                <w:rFonts w:ascii="Cambria" w:hAnsi="Cambria" w:cs="Cambria"/>
              </w:rPr>
              <w:t> </w:t>
            </w:r>
            <w:r w:rsidRPr="006E207E">
              <w:t>752</w:t>
            </w:r>
          </w:p>
        </w:tc>
        <w:tc>
          <w:tcPr>
            <w:tcW w:w="940" w:type="dxa"/>
          </w:tcPr>
          <w:p w14:paraId="5CECA22B" w14:textId="77777777" w:rsidR="007D4C8A" w:rsidRPr="006E207E" w:rsidRDefault="007D4C8A" w:rsidP="006E207E">
            <w:r w:rsidRPr="006E207E">
              <w:t>106</w:t>
            </w:r>
            <w:r w:rsidRPr="006E207E">
              <w:rPr>
                <w:rFonts w:ascii="Cambria" w:hAnsi="Cambria" w:cs="Cambria"/>
              </w:rPr>
              <w:t> </w:t>
            </w:r>
            <w:r w:rsidRPr="006E207E">
              <w:t>088</w:t>
            </w:r>
          </w:p>
        </w:tc>
        <w:tc>
          <w:tcPr>
            <w:tcW w:w="940" w:type="dxa"/>
          </w:tcPr>
          <w:p w14:paraId="7D162395" w14:textId="77777777" w:rsidR="007D4C8A" w:rsidRPr="006E207E" w:rsidRDefault="007D4C8A" w:rsidP="006E207E">
            <w:r w:rsidRPr="006E207E">
              <w:t>62</w:t>
            </w:r>
            <w:r w:rsidRPr="006E207E">
              <w:rPr>
                <w:rFonts w:ascii="Cambria" w:hAnsi="Cambria" w:cs="Cambria"/>
              </w:rPr>
              <w:t> </w:t>
            </w:r>
            <w:r w:rsidRPr="006E207E">
              <w:t>752</w:t>
            </w:r>
          </w:p>
        </w:tc>
        <w:tc>
          <w:tcPr>
            <w:tcW w:w="940" w:type="dxa"/>
          </w:tcPr>
          <w:p w14:paraId="556014C5" w14:textId="77777777" w:rsidR="007D4C8A" w:rsidRPr="006E207E" w:rsidRDefault="007D4C8A" w:rsidP="006E207E">
            <w:r w:rsidRPr="006E207E">
              <w:t>106</w:t>
            </w:r>
            <w:r w:rsidRPr="006E207E">
              <w:rPr>
                <w:rFonts w:ascii="Cambria" w:hAnsi="Cambria" w:cs="Cambria"/>
              </w:rPr>
              <w:t> </w:t>
            </w:r>
            <w:r w:rsidRPr="006E207E">
              <w:t>088</w:t>
            </w:r>
          </w:p>
        </w:tc>
        <w:tc>
          <w:tcPr>
            <w:tcW w:w="940" w:type="dxa"/>
          </w:tcPr>
          <w:p w14:paraId="6209BD54" w14:textId="77777777" w:rsidR="007D4C8A" w:rsidRPr="006E207E" w:rsidRDefault="007D4C8A" w:rsidP="006E207E">
            <w:r w:rsidRPr="006E207E">
              <w:t>38</w:t>
            </w:r>
            <w:r w:rsidRPr="006E207E">
              <w:rPr>
                <w:rFonts w:ascii="Cambria" w:hAnsi="Cambria" w:cs="Cambria"/>
              </w:rPr>
              <w:t> </w:t>
            </w:r>
            <w:r w:rsidRPr="006E207E">
              <w:t>847</w:t>
            </w:r>
          </w:p>
        </w:tc>
        <w:tc>
          <w:tcPr>
            <w:tcW w:w="820" w:type="dxa"/>
          </w:tcPr>
          <w:p w14:paraId="2AB131B5" w14:textId="77777777" w:rsidR="007D4C8A" w:rsidRPr="006E207E" w:rsidRDefault="007D4C8A" w:rsidP="006E207E">
            <w:r w:rsidRPr="006E207E">
              <w:t xml:space="preserve">0,9 </w:t>
            </w:r>
          </w:p>
        </w:tc>
        <w:tc>
          <w:tcPr>
            <w:tcW w:w="820" w:type="dxa"/>
          </w:tcPr>
          <w:p w14:paraId="6ACCBFB2" w14:textId="77777777" w:rsidR="007D4C8A" w:rsidRPr="006E207E" w:rsidRDefault="007D4C8A" w:rsidP="006E207E">
            <w:r w:rsidRPr="006E207E">
              <w:t xml:space="preserve">1,0 </w:t>
            </w:r>
          </w:p>
        </w:tc>
        <w:tc>
          <w:tcPr>
            <w:tcW w:w="820" w:type="dxa"/>
          </w:tcPr>
          <w:p w14:paraId="4BE312CA" w14:textId="77777777" w:rsidR="007D4C8A" w:rsidRPr="006E207E" w:rsidRDefault="007D4C8A" w:rsidP="006E207E">
            <w:r w:rsidRPr="006E207E">
              <w:t xml:space="preserve">0,9 </w:t>
            </w:r>
          </w:p>
        </w:tc>
        <w:tc>
          <w:tcPr>
            <w:tcW w:w="820" w:type="dxa"/>
          </w:tcPr>
          <w:p w14:paraId="6154A46D" w14:textId="77777777" w:rsidR="007D4C8A" w:rsidRPr="006E207E" w:rsidRDefault="007D4C8A" w:rsidP="006E207E">
            <w:r w:rsidRPr="006E207E">
              <w:t xml:space="preserve">1,0 </w:t>
            </w:r>
          </w:p>
        </w:tc>
        <w:tc>
          <w:tcPr>
            <w:tcW w:w="860" w:type="dxa"/>
          </w:tcPr>
          <w:p w14:paraId="0734C9A9" w14:textId="77777777" w:rsidR="007D4C8A" w:rsidRPr="006E207E" w:rsidRDefault="007D4C8A" w:rsidP="006E207E">
            <w:r w:rsidRPr="006E207E">
              <w:t xml:space="preserve">0,2 </w:t>
            </w:r>
          </w:p>
        </w:tc>
      </w:tr>
      <w:tr w:rsidR="007D4C8A" w:rsidRPr="006E207E" w14:paraId="4D5B44B2" w14:textId="77777777" w:rsidTr="006E207E">
        <w:trPr>
          <w:trHeight w:val="380"/>
        </w:trPr>
        <w:tc>
          <w:tcPr>
            <w:tcW w:w="680" w:type="dxa"/>
          </w:tcPr>
          <w:p w14:paraId="33F004BD" w14:textId="77777777" w:rsidR="007D4C8A" w:rsidRPr="006E207E" w:rsidRDefault="007D4C8A" w:rsidP="006E207E">
            <w:r w:rsidRPr="006E207E">
              <w:t>1996</w:t>
            </w:r>
          </w:p>
        </w:tc>
        <w:tc>
          <w:tcPr>
            <w:tcW w:w="940" w:type="dxa"/>
          </w:tcPr>
          <w:p w14:paraId="19F28D9F" w14:textId="77777777" w:rsidR="007D4C8A" w:rsidRPr="006E207E" w:rsidRDefault="007D4C8A" w:rsidP="006E207E">
            <w:r w:rsidRPr="006E207E">
              <w:t>65</w:t>
            </w:r>
            <w:r w:rsidRPr="006E207E">
              <w:rPr>
                <w:rFonts w:ascii="Cambria" w:hAnsi="Cambria" w:cs="Cambria"/>
              </w:rPr>
              <w:t> </w:t>
            </w:r>
            <w:r w:rsidRPr="006E207E">
              <w:t>284</w:t>
            </w:r>
          </w:p>
        </w:tc>
        <w:tc>
          <w:tcPr>
            <w:tcW w:w="940" w:type="dxa"/>
          </w:tcPr>
          <w:p w14:paraId="092FC0C4" w14:textId="77777777" w:rsidR="007D4C8A" w:rsidRPr="006E207E" w:rsidRDefault="007D4C8A" w:rsidP="006E207E">
            <w:r w:rsidRPr="006E207E">
              <w:t>110</w:t>
            </w:r>
            <w:r w:rsidRPr="006E207E">
              <w:rPr>
                <w:rFonts w:ascii="Cambria" w:hAnsi="Cambria" w:cs="Cambria"/>
              </w:rPr>
              <w:t> </w:t>
            </w:r>
            <w:r w:rsidRPr="006E207E">
              <w:t>368</w:t>
            </w:r>
          </w:p>
        </w:tc>
        <w:tc>
          <w:tcPr>
            <w:tcW w:w="940" w:type="dxa"/>
          </w:tcPr>
          <w:p w14:paraId="0802D4EE" w14:textId="77777777" w:rsidR="007D4C8A" w:rsidRPr="006E207E" w:rsidRDefault="007D4C8A" w:rsidP="006E207E">
            <w:r w:rsidRPr="006E207E">
              <w:t>65</w:t>
            </w:r>
            <w:r w:rsidRPr="006E207E">
              <w:rPr>
                <w:rFonts w:ascii="Cambria" w:hAnsi="Cambria" w:cs="Cambria"/>
              </w:rPr>
              <w:t> </w:t>
            </w:r>
            <w:r w:rsidRPr="006E207E">
              <w:t>284</w:t>
            </w:r>
          </w:p>
        </w:tc>
        <w:tc>
          <w:tcPr>
            <w:tcW w:w="940" w:type="dxa"/>
          </w:tcPr>
          <w:p w14:paraId="6FAF6B00" w14:textId="77777777" w:rsidR="007D4C8A" w:rsidRPr="006E207E" w:rsidRDefault="007D4C8A" w:rsidP="006E207E">
            <w:r w:rsidRPr="006E207E">
              <w:t>110</w:t>
            </w:r>
            <w:r w:rsidRPr="006E207E">
              <w:rPr>
                <w:rFonts w:ascii="Cambria" w:hAnsi="Cambria" w:cs="Cambria"/>
              </w:rPr>
              <w:t> </w:t>
            </w:r>
            <w:r w:rsidRPr="006E207E">
              <w:t>368</w:t>
            </w:r>
          </w:p>
        </w:tc>
        <w:tc>
          <w:tcPr>
            <w:tcW w:w="940" w:type="dxa"/>
          </w:tcPr>
          <w:p w14:paraId="37A8D636" w14:textId="77777777" w:rsidR="007D4C8A" w:rsidRPr="006E207E" w:rsidRDefault="007D4C8A" w:rsidP="006E207E">
            <w:r w:rsidRPr="006E207E">
              <w:t>40</w:t>
            </w:r>
            <w:r w:rsidRPr="006E207E">
              <w:rPr>
                <w:rFonts w:ascii="Cambria" w:hAnsi="Cambria" w:cs="Cambria"/>
              </w:rPr>
              <w:t> </w:t>
            </w:r>
            <w:r w:rsidRPr="006E207E">
              <w:t>410</w:t>
            </w:r>
          </w:p>
        </w:tc>
        <w:tc>
          <w:tcPr>
            <w:tcW w:w="820" w:type="dxa"/>
          </w:tcPr>
          <w:p w14:paraId="632EAF28" w14:textId="77777777" w:rsidR="007D4C8A" w:rsidRPr="006E207E" w:rsidRDefault="007D4C8A" w:rsidP="006E207E">
            <w:r w:rsidRPr="006E207E">
              <w:t xml:space="preserve">2,8 </w:t>
            </w:r>
          </w:p>
        </w:tc>
        <w:tc>
          <w:tcPr>
            <w:tcW w:w="820" w:type="dxa"/>
          </w:tcPr>
          <w:p w14:paraId="11026DB2" w14:textId="77777777" w:rsidR="007D4C8A" w:rsidRPr="006E207E" w:rsidRDefault="007D4C8A" w:rsidP="006E207E">
            <w:r w:rsidRPr="006E207E">
              <w:t xml:space="preserve">2,8 </w:t>
            </w:r>
          </w:p>
        </w:tc>
        <w:tc>
          <w:tcPr>
            <w:tcW w:w="820" w:type="dxa"/>
          </w:tcPr>
          <w:p w14:paraId="2537092D" w14:textId="77777777" w:rsidR="007D4C8A" w:rsidRPr="006E207E" w:rsidRDefault="007D4C8A" w:rsidP="006E207E">
            <w:r w:rsidRPr="006E207E">
              <w:t xml:space="preserve">2,8 </w:t>
            </w:r>
          </w:p>
        </w:tc>
        <w:tc>
          <w:tcPr>
            <w:tcW w:w="820" w:type="dxa"/>
          </w:tcPr>
          <w:p w14:paraId="4B67D013" w14:textId="77777777" w:rsidR="007D4C8A" w:rsidRPr="006E207E" w:rsidRDefault="007D4C8A" w:rsidP="006E207E">
            <w:r w:rsidRPr="006E207E">
              <w:t xml:space="preserve">2,8 </w:t>
            </w:r>
          </w:p>
        </w:tc>
        <w:tc>
          <w:tcPr>
            <w:tcW w:w="860" w:type="dxa"/>
          </w:tcPr>
          <w:p w14:paraId="68A642BD" w14:textId="77777777" w:rsidR="007D4C8A" w:rsidRPr="006E207E" w:rsidRDefault="007D4C8A" w:rsidP="006E207E">
            <w:r w:rsidRPr="006E207E">
              <w:t xml:space="preserve">2,8 </w:t>
            </w:r>
          </w:p>
        </w:tc>
      </w:tr>
      <w:tr w:rsidR="007D4C8A" w:rsidRPr="006E207E" w14:paraId="20CA7D18" w14:textId="77777777" w:rsidTr="006E207E">
        <w:trPr>
          <w:trHeight w:val="380"/>
        </w:trPr>
        <w:tc>
          <w:tcPr>
            <w:tcW w:w="680" w:type="dxa"/>
          </w:tcPr>
          <w:p w14:paraId="41673A0E" w14:textId="77777777" w:rsidR="007D4C8A" w:rsidRPr="006E207E" w:rsidRDefault="007D4C8A" w:rsidP="006E207E">
            <w:r w:rsidRPr="006E207E">
              <w:t>1997</w:t>
            </w:r>
          </w:p>
        </w:tc>
        <w:tc>
          <w:tcPr>
            <w:tcW w:w="940" w:type="dxa"/>
          </w:tcPr>
          <w:p w14:paraId="302AF950" w14:textId="77777777" w:rsidR="007D4C8A" w:rsidRPr="006E207E" w:rsidRDefault="007D4C8A" w:rsidP="006E207E">
            <w:r w:rsidRPr="006E207E">
              <w:t>68</w:t>
            </w:r>
            <w:r w:rsidRPr="006E207E">
              <w:rPr>
                <w:rFonts w:ascii="Cambria" w:hAnsi="Cambria" w:cs="Cambria"/>
              </w:rPr>
              <w:t> </w:t>
            </w:r>
            <w:r w:rsidRPr="006E207E">
              <w:t>320</w:t>
            </w:r>
          </w:p>
        </w:tc>
        <w:tc>
          <w:tcPr>
            <w:tcW w:w="940" w:type="dxa"/>
          </w:tcPr>
          <w:p w14:paraId="7BAB3DD0" w14:textId="77777777" w:rsidR="007D4C8A" w:rsidRPr="006E207E" w:rsidRDefault="007D4C8A" w:rsidP="006E207E">
            <w:r w:rsidRPr="006E207E">
              <w:t>115</w:t>
            </w:r>
            <w:r w:rsidRPr="006E207E">
              <w:rPr>
                <w:rFonts w:ascii="Cambria" w:hAnsi="Cambria" w:cs="Cambria"/>
              </w:rPr>
              <w:t> </w:t>
            </w:r>
            <w:r w:rsidRPr="006E207E">
              <w:t>632</w:t>
            </w:r>
          </w:p>
        </w:tc>
        <w:tc>
          <w:tcPr>
            <w:tcW w:w="940" w:type="dxa"/>
          </w:tcPr>
          <w:p w14:paraId="736F46E6" w14:textId="77777777" w:rsidR="007D4C8A" w:rsidRPr="006E207E" w:rsidRDefault="007D4C8A" w:rsidP="006E207E">
            <w:r w:rsidRPr="006E207E">
              <w:t>68</w:t>
            </w:r>
            <w:r w:rsidRPr="006E207E">
              <w:rPr>
                <w:rFonts w:ascii="Cambria" w:hAnsi="Cambria" w:cs="Cambria"/>
              </w:rPr>
              <w:t> </w:t>
            </w:r>
            <w:r w:rsidRPr="006E207E">
              <w:t>320</w:t>
            </w:r>
          </w:p>
        </w:tc>
        <w:tc>
          <w:tcPr>
            <w:tcW w:w="940" w:type="dxa"/>
          </w:tcPr>
          <w:p w14:paraId="0EFFECF4" w14:textId="77777777" w:rsidR="007D4C8A" w:rsidRPr="006E207E" w:rsidRDefault="007D4C8A" w:rsidP="006E207E">
            <w:r w:rsidRPr="006E207E">
              <w:t>115</w:t>
            </w:r>
            <w:r w:rsidRPr="006E207E">
              <w:rPr>
                <w:rFonts w:ascii="Cambria" w:hAnsi="Cambria" w:cs="Cambria"/>
              </w:rPr>
              <w:t> </w:t>
            </w:r>
            <w:r w:rsidRPr="006E207E">
              <w:t>632</w:t>
            </w:r>
          </w:p>
        </w:tc>
        <w:tc>
          <w:tcPr>
            <w:tcW w:w="940" w:type="dxa"/>
          </w:tcPr>
          <w:p w14:paraId="0B3208D0" w14:textId="77777777" w:rsidR="007D4C8A" w:rsidRPr="006E207E" w:rsidRDefault="007D4C8A" w:rsidP="006E207E">
            <w:r w:rsidRPr="006E207E">
              <w:t>42</w:t>
            </w:r>
            <w:r w:rsidRPr="006E207E">
              <w:rPr>
                <w:rFonts w:ascii="Cambria" w:hAnsi="Cambria" w:cs="Cambria"/>
              </w:rPr>
              <w:t> </w:t>
            </w:r>
            <w:r w:rsidRPr="006E207E">
              <w:t>000</w:t>
            </w:r>
          </w:p>
        </w:tc>
        <w:tc>
          <w:tcPr>
            <w:tcW w:w="820" w:type="dxa"/>
          </w:tcPr>
          <w:p w14:paraId="1988C192" w14:textId="77777777" w:rsidR="007D4C8A" w:rsidRPr="006E207E" w:rsidRDefault="007D4C8A" w:rsidP="006E207E">
            <w:r w:rsidRPr="006E207E">
              <w:t xml:space="preserve">2,0 </w:t>
            </w:r>
          </w:p>
        </w:tc>
        <w:tc>
          <w:tcPr>
            <w:tcW w:w="820" w:type="dxa"/>
          </w:tcPr>
          <w:p w14:paraId="2E76C5BF" w14:textId="77777777" w:rsidR="007D4C8A" w:rsidRPr="006E207E" w:rsidRDefault="007D4C8A" w:rsidP="006E207E">
            <w:r w:rsidRPr="006E207E">
              <w:t xml:space="preserve">2,1 </w:t>
            </w:r>
          </w:p>
        </w:tc>
        <w:tc>
          <w:tcPr>
            <w:tcW w:w="820" w:type="dxa"/>
          </w:tcPr>
          <w:p w14:paraId="1D8D03B6" w14:textId="77777777" w:rsidR="007D4C8A" w:rsidRPr="006E207E" w:rsidRDefault="007D4C8A" w:rsidP="006E207E">
            <w:r w:rsidRPr="006E207E">
              <w:t xml:space="preserve">2,0 </w:t>
            </w:r>
          </w:p>
        </w:tc>
        <w:tc>
          <w:tcPr>
            <w:tcW w:w="820" w:type="dxa"/>
          </w:tcPr>
          <w:p w14:paraId="45D40FFE" w14:textId="77777777" w:rsidR="007D4C8A" w:rsidRPr="006E207E" w:rsidRDefault="007D4C8A" w:rsidP="006E207E">
            <w:r w:rsidRPr="006E207E">
              <w:t xml:space="preserve">2,1 </w:t>
            </w:r>
          </w:p>
        </w:tc>
        <w:tc>
          <w:tcPr>
            <w:tcW w:w="860" w:type="dxa"/>
          </w:tcPr>
          <w:p w14:paraId="737669EC" w14:textId="77777777" w:rsidR="007D4C8A" w:rsidRPr="006E207E" w:rsidRDefault="007D4C8A" w:rsidP="006E207E">
            <w:r w:rsidRPr="006E207E">
              <w:t xml:space="preserve">1,3 </w:t>
            </w:r>
          </w:p>
        </w:tc>
      </w:tr>
      <w:tr w:rsidR="007D4C8A" w:rsidRPr="006E207E" w14:paraId="18D4F3D7" w14:textId="77777777" w:rsidTr="006E207E">
        <w:trPr>
          <w:trHeight w:val="380"/>
        </w:trPr>
        <w:tc>
          <w:tcPr>
            <w:tcW w:w="680" w:type="dxa"/>
          </w:tcPr>
          <w:p w14:paraId="132DCD06" w14:textId="77777777" w:rsidR="007D4C8A" w:rsidRPr="006E207E" w:rsidRDefault="007D4C8A" w:rsidP="006E207E">
            <w:r w:rsidRPr="006E207E">
              <w:t>1998</w:t>
            </w:r>
          </w:p>
        </w:tc>
        <w:tc>
          <w:tcPr>
            <w:tcW w:w="940" w:type="dxa"/>
          </w:tcPr>
          <w:p w14:paraId="5F1F27B5" w14:textId="77777777" w:rsidR="007D4C8A" w:rsidRPr="006E207E" w:rsidRDefault="007D4C8A" w:rsidP="006E207E">
            <w:r w:rsidRPr="006E207E">
              <w:t>77</w:t>
            </w:r>
            <w:r w:rsidRPr="006E207E">
              <w:rPr>
                <w:rFonts w:ascii="Cambria" w:hAnsi="Cambria" w:cs="Cambria"/>
              </w:rPr>
              <w:t> </w:t>
            </w:r>
            <w:r w:rsidRPr="006E207E">
              <w:t>360</w:t>
            </w:r>
          </w:p>
        </w:tc>
        <w:tc>
          <w:tcPr>
            <w:tcW w:w="940" w:type="dxa"/>
          </w:tcPr>
          <w:p w14:paraId="4943445D" w14:textId="77777777" w:rsidR="007D4C8A" w:rsidRPr="006E207E" w:rsidRDefault="007D4C8A" w:rsidP="006E207E">
            <w:r w:rsidRPr="006E207E">
              <w:t>132</w:t>
            </w:r>
            <w:r w:rsidRPr="006E207E">
              <w:rPr>
                <w:rFonts w:ascii="Cambria" w:hAnsi="Cambria" w:cs="Cambria"/>
              </w:rPr>
              <w:t> </w:t>
            </w:r>
            <w:r w:rsidRPr="006E207E">
              <w:t>512</w:t>
            </w:r>
          </w:p>
        </w:tc>
        <w:tc>
          <w:tcPr>
            <w:tcW w:w="940" w:type="dxa"/>
          </w:tcPr>
          <w:p w14:paraId="34A2760F" w14:textId="77777777" w:rsidR="007D4C8A" w:rsidRPr="006E207E" w:rsidRDefault="007D4C8A" w:rsidP="006E207E">
            <w:r w:rsidRPr="006E207E">
              <w:t>77</w:t>
            </w:r>
            <w:r w:rsidRPr="006E207E">
              <w:rPr>
                <w:rFonts w:ascii="Cambria" w:hAnsi="Cambria" w:cs="Cambria"/>
              </w:rPr>
              <w:t> </w:t>
            </w:r>
            <w:r w:rsidRPr="006E207E">
              <w:t>360</w:t>
            </w:r>
          </w:p>
        </w:tc>
        <w:tc>
          <w:tcPr>
            <w:tcW w:w="940" w:type="dxa"/>
          </w:tcPr>
          <w:p w14:paraId="5797E1DC" w14:textId="77777777" w:rsidR="007D4C8A" w:rsidRPr="006E207E" w:rsidRDefault="007D4C8A" w:rsidP="006E207E">
            <w:r w:rsidRPr="006E207E">
              <w:t>132</w:t>
            </w:r>
            <w:r w:rsidRPr="006E207E">
              <w:rPr>
                <w:rFonts w:ascii="Cambria" w:hAnsi="Cambria" w:cs="Cambria"/>
              </w:rPr>
              <w:t> </w:t>
            </w:r>
            <w:r w:rsidRPr="006E207E">
              <w:t>512</w:t>
            </w:r>
          </w:p>
        </w:tc>
        <w:tc>
          <w:tcPr>
            <w:tcW w:w="940" w:type="dxa"/>
          </w:tcPr>
          <w:p w14:paraId="78C0888A" w14:textId="77777777" w:rsidR="007D4C8A" w:rsidRPr="006E207E" w:rsidRDefault="007D4C8A" w:rsidP="006E207E">
            <w:r w:rsidRPr="006E207E">
              <w:t>44</w:t>
            </w:r>
            <w:r w:rsidRPr="006E207E">
              <w:rPr>
                <w:rFonts w:ascii="Cambria" w:hAnsi="Cambria" w:cs="Cambria"/>
              </w:rPr>
              <w:t> </w:t>
            </w:r>
            <w:r w:rsidRPr="006E207E">
              <w:t>413</w:t>
            </w:r>
          </w:p>
        </w:tc>
        <w:tc>
          <w:tcPr>
            <w:tcW w:w="820" w:type="dxa"/>
          </w:tcPr>
          <w:p w14:paraId="0D430B40" w14:textId="77777777" w:rsidR="007D4C8A" w:rsidRPr="006E207E" w:rsidRDefault="007D4C8A" w:rsidP="006E207E">
            <w:r w:rsidRPr="006E207E">
              <w:t xml:space="preserve">10,7 </w:t>
            </w:r>
          </w:p>
        </w:tc>
        <w:tc>
          <w:tcPr>
            <w:tcW w:w="820" w:type="dxa"/>
          </w:tcPr>
          <w:p w14:paraId="60134621" w14:textId="77777777" w:rsidR="007D4C8A" w:rsidRPr="006E207E" w:rsidRDefault="007D4C8A" w:rsidP="006E207E">
            <w:r w:rsidRPr="006E207E">
              <w:t xml:space="preserve">12,1 </w:t>
            </w:r>
          </w:p>
        </w:tc>
        <w:tc>
          <w:tcPr>
            <w:tcW w:w="820" w:type="dxa"/>
          </w:tcPr>
          <w:p w14:paraId="5E763C73" w14:textId="77777777" w:rsidR="007D4C8A" w:rsidRPr="006E207E" w:rsidRDefault="007D4C8A" w:rsidP="006E207E">
            <w:r w:rsidRPr="006E207E">
              <w:t xml:space="preserve">10,7 </w:t>
            </w:r>
          </w:p>
        </w:tc>
        <w:tc>
          <w:tcPr>
            <w:tcW w:w="820" w:type="dxa"/>
          </w:tcPr>
          <w:p w14:paraId="78F9E728" w14:textId="77777777" w:rsidR="007D4C8A" w:rsidRPr="006E207E" w:rsidRDefault="007D4C8A" w:rsidP="006E207E">
            <w:r w:rsidRPr="006E207E">
              <w:t xml:space="preserve">12,1 </w:t>
            </w:r>
          </w:p>
        </w:tc>
        <w:tc>
          <w:tcPr>
            <w:tcW w:w="860" w:type="dxa"/>
          </w:tcPr>
          <w:p w14:paraId="2625F281" w14:textId="77777777" w:rsidR="007D4C8A" w:rsidRPr="006E207E" w:rsidRDefault="007D4C8A" w:rsidP="006E207E">
            <w:r w:rsidRPr="006E207E">
              <w:t xml:space="preserve">3,4 </w:t>
            </w:r>
          </w:p>
        </w:tc>
      </w:tr>
      <w:tr w:rsidR="007D4C8A" w:rsidRPr="006E207E" w14:paraId="1B2FED1A" w14:textId="77777777" w:rsidTr="006E207E">
        <w:trPr>
          <w:trHeight w:val="380"/>
        </w:trPr>
        <w:tc>
          <w:tcPr>
            <w:tcW w:w="680" w:type="dxa"/>
          </w:tcPr>
          <w:p w14:paraId="3C9B42B1" w14:textId="77777777" w:rsidR="007D4C8A" w:rsidRPr="006E207E" w:rsidRDefault="007D4C8A" w:rsidP="006E207E">
            <w:r w:rsidRPr="006E207E">
              <w:t>1999</w:t>
            </w:r>
          </w:p>
        </w:tc>
        <w:tc>
          <w:tcPr>
            <w:tcW w:w="940" w:type="dxa"/>
          </w:tcPr>
          <w:p w14:paraId="2B5A53FF" w14:textId="77777777" w:rsidR="007D4C8A" w:rsidRPr="006E207E" w:rsidRDefault="007D4C8A" w:rsidP="006E207E">
            <w:r w:rsidRPr="006E207E">
              <w:t>83</w:t>
            </w:r>
            <w:r w:rsidRPr="006E207E">
              <w:rPr>
                <w:rFonts w:ascii="Cambria" w:hAnsi="Cambria" w:cs="Cambria"/>
              </w:rPr>
              <w:t> </w:t>
            </w:r>
            <w:r w:rsidRPr="006E207E">
              <w:t>256</w:t>
            </w:r>
          </w:p>
        </w:tc>
        <w:tc>
          <w:tcPr>
            <w:tcW w:w="940" w:type="dxa"/>
          </w:tcPr>
          <w:p w14:paraId="4355335B" w14:textId="77777777" w:rsidR="007D4C8A" w:rsidRPr="006E207E" w:rsidRDefault="007D4C8A" w:rsidP="006E207E">
            <w:r w:rsidRPr="006E207E">
              <w:t>143</w:t>
            </w:r>
            <w:r w:rsidRPr="006E207E">
              <w:rPr>
                <w:rFonts w:ascii="Cambria" w:hAnsi="Cambria" w:cs="Cambria"/>
              </w:rPr>
              <w:t> </w:t>
            </w:r>
            <w:r w:rsidRPr="006E207E">
              <w:t>288</w:t>
            </w:r>
          </w:p>
        </w:tc>
        <w:tc>
          <w:tcPr>
            <w:tcW w:w="940" w:type="dxa"/>
          </w:tcPr>
          <w:p w14:paraId="369FFC1B" w14:textId="77777777" w:rsidR="007D4C8A" w:rsidRPr="006E207E" w:rsidRDefault="007D4C8A" w:rsidP="006E207E">
            <w:r w:rsidRPr="006E207E">
              <w:t>83</w:t>
            </w:r>
            <w:r w:rsidRPr="006E207E">
              <w:rPr>
                <w:rFonts w:ascii="Cambria" w:hAnsi="Cambria" w:cs="Cambria"/>
              </w:rPr>
              <w:t> </w:t>
            </w:r>
            <w:r w:rsidRPr="006E207E">
              <w:t>256</w:t>
            </w:r>
          </w:p>
        </w:tc>
        <w:tc>
          <w:tcPr>
            <w:tcW w:w="940" w:type="dxa"/>
          </w:tcPr>
          <w:p w14:paraId="32976DAD" w14:textId="77777777" w:rsidR="007D4C8A" w:rsidRPr="006E207E" w:rsidRDefault="007D4C8A" w:rsidP="006E207E">
            <w:r w:rsidRPr="006E207E">
              <w:t>143</w:t>
            </w:r>
            <w:r w:rsidRPr="006E207E">
              <w:rPr>
                <w:rFonts w:ascii="Cambria" w:hAnsi="Cambria" w:cs="Cambria"/>
              </w:rPr>
              <w:t> </w:t>
            </w:r>
            <w:r w:rsidRPr="006E207E">
              <w:t>288</w:t>
            </w:r>
          </w:p>
        </w:tc>
        <w:tc>
          <w:tcPr>
            <w:tcW w:w="940" w:type="dxa"/>
          </w:tcPr>
          <w:p w14:paraId="765765D4" w14:textId="77777777" w:rsidR="007D4C8A" w:rsidRPr="006E207E" w:rsidRDefault="007D4C8A" w:rsidP="006E207E">
            <w:r w:rsidRPr="006E207E">
              <w:t>46</w:t>
            </w:r>
            <w:r w:rsidRPr="006E207E">
              <w:rPr>
                <w:rFonts w:ascii="Cambria" w:hAnsi="Cambria" w:cs="Cambria"/>
              </w:rPr>
              <w:t> </w:t>
            </w:r>
            <w:r w:rsidRPr="006E207E">
              <w:t>423</w:t>
            </w:r>
          </w:p>
        </w:tc>
        <w:tc>
          <w:tcPr>
            <w:tcW w:w="820" w:type="dxa"/>
          </w:tcPr>
          <w:p w14:paraId="11EA6A02" w14:textId="77777777" w:rsidR="007D4C8A" w:rsidRPr="006E207E" w:rsidRDefault="007D4C8A" w:rsidP="006E207E">
            <w:r w:rsidRPr="006E207E">
              <w:t xml:space="preserve">5,2 </w:t>
            </w:r>
          </w:p>
        </w:tc>
        <w:tc>
          <w:tcPr>
            <w:tcW w:w="820" w:type="dxa"/>
          </w:tcPr>
          <w:p w14:paraId="68F18918" w14:textId="77777777" w:rsidR="007D4C8A" w:rsidRPr="006E207E" w:rsidRDefault="007D4C8A" w:rsidP="006E207E">
            <w:r w:rsidRPr="006E207E">
              <w:t xml:space="preserve">5,7 </w:t>
            </w:r>
          </w:p>
        </w:tc>
        <w:tc>
          <w:tcPr>
            <w:tcW w:w="820" w:type="dxa"/>
          </w:tcPr>
          <w:p w14:paraId="15254AAB" w14:textId="77777777" w:rsidR="007D4C8A" w:rsidRPr="006E207E" w:rsidRDefault="007D4C8A" w:rsidP="006E207E">
            <w:r w:rsidRPr="006E207E">
              <w:t xml:space="preserve">5,2 </w:t>
            </w:r>
          </w:p>
        </w:tc>
        <w:tc>
          <w:tcPr>
            <w:tcW w:w="820" w:type="dxa"/>
          </w:tcPr>
          <w:p w14:paraId="52AE39A4" w14:textId="77777777" w:rsidR="007D4C8A" w:rsidRPr="006E207E" w:rsidRDefault="007D4C8A" w:rsidP="006E207E">
            <w:r w:rsidRPr="006E207E">
              <w:t xml:space="preserve">5,7 </w:t>
            </w:r>
          </w:p>
        </w:tc>
        <w:tc>
          <w:tcPr>
            <w:tcW w:w="860" w:type="dxa"/>
          </w:tcPr>
          <w:p w14:paraId="00E63946" w14:textId="77777777" w:rsidR="007D4C8A" w:rsidRPr="006E207E" w:rsidRDefault="007D4C8A" w:rsidP="006E207E">
            <w:r w:rsidRPr="006E207E">
              <w:t xml:space="preserve">2,2 </w:t>
            </w:r>
          </w:p>
        </w:tc>
      </w:tr>
      <w:tr w:rsidR="007D4C8A" w:rsidRPr="006E207E" w14:paraId="09E5E74B" w14:textId="77777777" w:rsidTr="006E207E">
        <w:trPr>
          <w:trHeight w:val="380"/>
        </w:trPr>
        <w:tc>
          <w:tcPr>
            <w:tcW w:w="680" w:type="dxa"/>
          </w:tcPr>
          <w:p w14:paraId="18A7BA8B" w14:textId="77777777" w:rsidR="007D4C8A" w:rsidRPr="006E207E" w:rsidRDefault="007D4C8A" w:rsidP="006E207E">
            <w:r w:rsidRPr="006E207E">
              <w:t>2000</w:t>
            </w:r>
          </w:p>
        </w:tc>
        <w:tc>
          <w:tcPr>
            <w:tcW w:w="940" w:type="dxa"/>
          </w:tcPr>
          <w:p w14:paraId="75AC1908" w14:textId="77777777" w:rsidR="007D4C8A" w:rsidRPr="006E207E" w:rsidRDefault="007D4C8A" w:rsidP="006E207E">
            <w:r w:rsidRPr="006E207E">
              <w:t>86</w:t>
            </w:r>
            <w:r w:rsidRPr="006E207E">
              <w:rPr>
                <w:rFonts w:ascii="Cambria" w:hAnsi="Cambria" w:cs="Cambria"/>
              </w:rPr>
              <w:t> </w:t>
            </w:r>
            <w:r w:rsidRPr="006E207E">
              <w:t>756</w:t>
            </w:r>
          </w:p>
        </w:tc>
        <w:tc>
          <w:tcPr>
            <w:tcW w:w="940" w:type="dxa"/>
          </w:tcPr>
          <w:p w14:paraId="664948BE" w14:textId="77777777" w:rsidR="007D4C8A" w:rsidRPr="006E207E" w:rsidRDefault="007D4C8A" w:rsidP="006E207E">
            <w:r w:rsidRPr="006E207E">
              <w:t>149</w:t>
            </w:r>
            <w:r w:rsidRPr="006E207E">
              <w:rPr>
                <w:rFonts w:ascii="Cambria" w:hAnsi="Cambria" w:cs="Cambria"/>
              </w:rPr>
              <w:t> </w:t>
            </w:r>
            <w:r w:rsidRPr="006E207E">
              <w:t>312</w:t>
            </w:r>
          </w:p>
        </w:tc>
        <w:tc>
          <w:tcPr>
            <w:tcW w:w="940" w:type="dxa"/>
          </w:tcPr>
          <w:p w14:paraId="24789AC9" w14:textId="77777777" w:rsidR="007D4C8A" w:rsidRPr="006E207E" w:rsidRDefault="007D4C8A" w:rsidP="006E207E">
            <w:r w:rsidRPr="006E207E">
              <w:t>86</w:t>
            </w:r>
            <w:r w:rsidRPr="006E207E">
              <w:rPr>
                <w:rFonts w:ascii="Cambria" w:hAnsi="Cambria" w:cs="Cambria"/>
              </w:rPr>
              <w:t> </w:t>
            </w:r>
            <w:r w:rsidRPr="006E207E">
              <w:t>756</w:t>
            </w:r>
          </w:p>
        </w:tc>
        <w:tc>
          <w:tcPr>
            <w:tcW w:w="940" w:type="dxa"/>
          </w:tcPr>
          <w:p w14:paraId="41D6CADD" w14:textId="77777777" w:rsidR="007D4C8A" w:rsidRPr="006E207E" w:rsidRDefault="007D4C8A" w:rsidP="006E207E">
            <w:r w:rsidRPr="006E207E">
              <w:t>149</w:t>
            </w:r>
            <w:r w:rsidRPr="006E207E">
              <w:rPr>
                <w:rFonts w:ascii="Cambria" w:hAnsi="Cambria" w:cs="Cambria"/>
              </w:rPr>
              <w:t> </w:t>
            </w:r>
            <w:r w:rsidRPr="006E207E">
              <w:t>312</w:t>
            </w:r>
          </w:p>
        </w:tc>
        <w:tc>
          <w:tcPr>
            <w:tcW w:w="940" w:type="dxa"/>
          </w:tcPr>
          <w:p w14:paraId="683162D0" w14:textId="77777777" w:rsidR="007D4C8A" w:rsidRPr="006E207E" w:rsidRDefault="007D4C8A" w:rsidP="006E207E">
            <w:r w:rsidRPr="006E207E">
              <w:t>48</w:t>
            </w:r>
            <w:r w:rsidRPr="006E207E">
              <w:rPr>
                <w:rFonts w:ascii="Cambria" w:hAnsi="Cambria" w:cs="Cambria"/>
              </w:rPr>
              <w:t> </w:t>
            </w:r>
            <w:r w:rsidRPr="006E207E">
              <w:t>377</w:t>
            </w:r>
          </w:p>
        </w:tc>
        <w:tc>
          <w:tcPr>
            <w:tcW w:w="820" w:type="dxa"/>
          </w:tcPr>
          <w:p w14:paraId="49A8C04B" w14:textId="77777777" w:rsidR="007D4C8A" w:rsidRPr="006E207E" w:rsidRDefault="007D4C8A" w:rsidP="006E207E">
            <w:r w:rsidRPr="006E207E">
              <w:t xml:space="preserve">1,0 </w:t>
            </w:r>
          </w:p>
        </w:tc>
        <w:tc>
          <w:tcPr>
            <w:tcW w:w="820" w:type="dxa"/>
          </w:tcPr>
          <w:p w14:paraId="69E5EB50" w14:textId="77777777" w:rsidR="007D4C8A" w:rsidRPr="006E207E" w:rsidRDefault="007D4C8A" w:rsidP="006E207E">
            <w:r w:rsidRPr="006E207E">
              <w:t xml:space="preserve">1,0 </w:t>
            </w:r>
          </w:p>
        </w:tc>
        <w:tc>
          <w:tcPr>
            <w:tcW w:w="820" w:type="dxa"/>
          </w:tcPr>
          <w:p w14:paraId="348155BF" w14:textId="77777777" w:rsidR="007D4C8A" w:rsidRPr="006E207E" w:rsidRDefault="007D4C8A" w:rsidP="006E207E">
            <w:r w:rsidRPr="006E207E">
              <w:t xml:space="preserve">1,0 </w:t>
            </w:r>
          </w:p>
        </w:tc>
        <w:tc>
          <w:tcPr>
            <w:tcW w:w="820" w:type="dxa"/>
          </w:tcPr>
          <w:p w14:paraId="60C359A0" w14:textId="77777777" w:rsidR="007D4C8A" w:rsidRPr="006E207E" w:rsidRDefault="007D4C8A" w:rsidP="006E207E">
            <w:r w:rsidRPr="006E207E">
              <w:t xml:space="preserve">1,0 </w:t>
            </w:r>
          </w:p>
        </w:tc>
        <w:tc>
          <w:tcPr>
            <w:tcW w:w="860" w:type="dxa"/>
          </w:tcPr>
          <w:p w14:paraId="415235C7" w14:textId="77777777" w:rsidR="007D4C8A" w:rsidRPr="006E207E" w:rsidRDefault="007D4C8A" w:rsidP="006E207E">
            <w:r w:rsidRPr="006E207E">
              <w:t xml:space="preserve">1,0 </w:t>
            </w:r>
          </w:p>
        </w:tc>
      </w:tr>
      <w:tr w:rsidR="007D4C8A" w:rsidRPr="006E207E" w14:paraId="14480F3A" w14:textId="77777777" w:rsidTr="006E207E">
        <w:trPr>
          <w:trHeight w:val="380"/>
        </w:trPr>
        <w:tc>
          <w:tcPr>
            <w:tcW w:w="680" w:type="dxa"/>
          </w:tcPr>
          <w:p w14:paraId="53E6CD1C" w14:textId="77777777" w:rsidR="007D4C8A" w:rsidRPr="006E207E" w:rsidRDefault="007D4C8A" w:rsidP="006E207E">
            <w:r w:rsidRPr="006E207E">
              <w:t>2001</w:t>
            </w:r>
          </w:p>
        </w:tc>
        <w:tc>
          <w:tcPr>
            <w:tcW w:w="940" w:type="dxa"/>
          </w:tcPr>
          <w:p w14:paraId="58579319" w14:textId="77777777" w:rsidR="007D4C8A" w:rsidRPr="006E207E" w:rsidRDefault="007D4C8A" w:rsidP="006E207E">
            <w:r w:rsidRPr="006E207E">
              <w:t>90</w:t>
            </w:r>
            <w:r w:rsidRPr="006E207E">
              <w:rPr>
                <w:rFonts w:ascii="Cambria" w:hAnsi="Cambria" w:cs="Cambria"/>
              </w:rPr>
              <w:t> </w:t>
            </w:r>
            <w:r w:rsidRPr="006E207E">
              <w:t>744</w:t>
            </w:r>
          </w:p>
        </w:tc>
        <w:tc>
          <w:tcPr>
            <w:tcW w:w="940" w:type="dxa"/>
          </w:tcPr>
          <w:p w14:paraId="32B2FD73" w14:textId="77777777" w:rsidR="007D4C8A" w:rsidRPr="006E207E" w:rsidRDefault="007D4C8A" w:rsidP="006E207E">
            <w:r w:rsidRPr="006E207E">
              <w:t>156</w:t>
            </w:r>
            <w:r w:rsidRPr="006E207E">
              <w:rPr>
                <w:rFonts w:ascii="Cambria" w:hAnsi="Cambria" w:cs="Cambria"/>
              </w:rPr>
              <w:t> </w:t>
            </w:r>
            <w:r w:rsidRPr="006E207E">
              <w:t>184</w:t>
            </w:r>
          </w:p>
        </w:tc>
        <w:tc>
          <w:tcPr>
            <w:tcW w:w="940" w:type="dxa"/>
          </w:tcPr>
          <w:p w14:paraId="17B1F6AD" w14:textId="77777777" w:rsidR="007D4C8A" w:rsidRPr="006E207E" w:rsidRDefault="007D4C8A" w:rsidP="006E207E">
            <w:r w:rsidRPr="006E207E">
              <w:t>90</w:t>
            </w:r>
            <w:r w:rsidRPr="006E207E">
              <w:rPr>
                <w:rFonts w:ascii="Cambria" w:hAnsi="Cambria" w:cs="Cambria"/>
              </w:rPr>
              <w:t> </w:t>
            </w:r>
            <w:r w:rsidRPr="006E207E">
              <w:t>744</w:t>
            </w:r>
          </w:p>
        </w:tc>
        <w:tc>
          <w:tcPr>
            <w:tcW w:w="940" w:type="dxa"/>
          </w:tcPr>
          <w:p w14:paraId="215112C8" w14:textId="77777777" w:rsidR="007D4C8A" w:rsidRPr="006E207E" w:rsidRDefault="007D4C8A" w:rsidP="006E207E">
            <w:r w:rsidRPr="006E207E">
              <w:t>156</w:t>
            </w:r>
            <w:r w:rsidRPr="006E207E">
              <w:rPr>
                <w:rFonts w:ascii="Cambria" w:hAnsi="Cambria" w:cs="Cambria"/>
              </w:rPr>
              <w:t> </w:t>
            </w:r>
            <w:r w:rsidRPr="006E207E">
              <w:t>184</w:t>
            </w:r>
          </w:p>
        </w:tc>
        <w:tc>
          <w:tcPr>
            <w:tcW w:w="940" w:type="dxa"/>
          </w:tcPr>
          <w:p w14:paraId="3E4A4485" w14:textId="77777777" w:rsidR="007D4C8A" w:rsidRPr="006E207E" w:rsidRDefault="007D4C8A" w:rsidP="006E207E">
            <w:r w:rsidRPr="006E207E">
              <w:t>50</w:t>
            </w:r>
            <w:r w:rsidRPr="006E207E">
              <w:rPr>
                <w:rFonts w:ascii="Cambria" w:hAnsi="Cambria" w:cs="Cambria"/>
              </w:rPr>
              <w:t> </w:t>
            </w:r>
            <w:r w:rsidRPr="006E207E">
              <w:t>603</w:t>
            </w:r>
          </w:p>
        </w:tc>
        <w:tc>
          <w:tcPr>
            <w:tcW w:w="820" w:type="dxa"/>
          </w:tcPr>
          <w:p w14:paraId="42336F31" w14:textId="77777777" w:rsidR="007D4C8A" w:rsidRPr="006E207E" w:rsidRDefault="007D4C8A" w:rsidP="006E207E">
            <w:r w:rsidRPr="006E207E">
              <w:t xml:space="preserve">1,5 </w:t>
            </w:r>
          </w:p>
        </w:tc>
        <w:tc>
          <w:tcPr>
            <w:tcW w:w="820" w:type="dxa"/>
          </w:tcPr>
          <w:p w14:paraId="4A3D9293" w14:textId="77777777" w:rsidR="007D4C8A" w:rsidRPr="006E207E" w:rsidRDefault="007D4C8A" w:rsidP="006E207E">
            <w:r w:rsidRPr="006E207E">
              <w:t xml:space="preserve">1,5 </w:t>
            </w:r>
          </w:p>
        </w:tc>
        <w:tc>
          <w:tcPr>
            <w:tcW w:w="820" w:type="dxa"/>
          </w:tcPr>
          <w:p w14:paraId="372D0132" w14:textId="77777777" w:rsidR="007D4C8A" w:rsidRPr="006E207E" w:rsidRDefault="007D4C8A" w:rsidP="006E207E">
            <w:r w:rsidRPr="006E207E">
              <w:t xml:space="preserve">1,5 </w:t>
            </w:r>
          </w:p>
        </w:tc>
        <w:tc>
          <w:tcPr>
            <w:tcW w:w="820" w:type="dxa"/>
          </w:tcPr>
          <w:p w14:paraId="5493B54D" w14:textId="77777777" w:rsidR="007D4C8A" w:rsidRPr="006E207E" w:rsidRDefault="007D4C8A" w:rsidP="006E207E">
            <w:r w:rsidRPr="006E207E">
              <w:t xml:space="preserve">1,5 </w:t>
            </w:r>
          </w:p>
        </w:tc>
        <w:tc>
          <w:tcPr>
            <w:tcW w:w="860" w:type="dxa"/>
          </w:tcPr>
          <w:p w14:paraId="419F3885" w14:textId="77777777" w:rsidR="007D4C8A" w:rsidRPr="006E207E" w:rsidRDefault="007D4C8A" w:rsidP="006E207E">
            <w:r w:rsidRPr="006E207E">
              <w:t xml:space="preserve">1,5 </w:t>
            </w:r>
          </w:p>
        </w:tc>
      </w:tr>
      <w:tr w:rsidR="007D4C8A" w:rsidRPr="006E207E" w14:paraId="1E46C85A" w14:textId="77777777" w:rsidTr="006E207E">
        <w:trPr>
          <w:trHeight w:val="380"/>
        </w:trPr>
        <w:tc>
          <w:tcPr>
            <w:tcW w:w="680" w:type="dxa"/>
          </w:tcPr>
          <w:p w14:paraId="2B7CCD6F" w14:textId="77777777" w:rsidR="007D4C8A" w:rsidRPr="006E207E" w:rsidRDefault="007D4C8A" w:rsidP="006E207E">
            <w:r w:rsidRPr="006E207E">
              <w:t>2002</w:t>
            </w:r>
          </w:p>
        </w:tc>
        <w:tc>
          <w:tcPr>
            <w:tcW w:w="940" w:type="dxa"/>
          </w:tcPr>
          <w:p w14:paraId="6DE1D8FD" w14:textId="77777777" w:rsidR="007D4C8A" w:rsidRPr="006E207E" w:rsidRDefault="007D4C8A" w:rsidP="006E207E">
            <w:r w:rsidRPr="006E207E">
              <w:t>95</w:t>
            </w:r>
            <w:r w:rsidRPr="006E207E">
              <w:rPr>
                <w:rFonts w:ascii="Cambria" w:hAnsi="Cambria" w:cs="Cambria"/>
              </w:rPr>
              <w:t> </w:t>
            </w:r>
            <w:r w:rsidRPr="006E207E">
              <w:t>460</w:t>
            </w:r>
          </w:p>
        </w:tc>
        <w:tc>
          <w:tcPr>
            <w:tcW w:w="940" w:type="dxa"/>
          </w:tcPr>
          <w:p w14:paraId="0C4E4E8F" w14:textId="77777777" w:rsidR="007D4C8A" w:rsidRPr="006E207E" w:rsidRDefault="007D4C8A" w:rsidP="006E207E">
            <w:r w:rsidRPr="006E207E">
              <w:t>164</w:t>
            </w:r>
            <w:r w:rsidRPr="006E207E">
              <w:rPr>
                <w:rFonts w:ascii="Cambria" w:hAnsi="Cambria" w:cs="Cambria"/>
              </w:rPr>
              <w:t> </w:t>
            </w:r>
            <w:r w:rsidRPr="006E207E">
              <w:t>312</w:t>
            </w:r>
          </w:p>
        </w:tc>
        <w:tc>
          <w:tcPr>
            <w:tcW w:w="940" w:type="dxa"/>
          </w:tcPr>
          <w:p w14:paraId="3328861D" w14:textId="77777777" w:rsidR="007D4C8A" w:rsidRPr="006E207E" w:rsidRDefault="007D4C8A" w:rsidP="006E207E">
            <w:r w:rsidRPr="006E207E">
              <w:t>95</w:t>
            </w:r>
            <w:r w:rsidRPr="006E207E">
              <w:rPr>
                <w:rFonts w:ascii="Cambria" w:hAnsi="Cambria" w:cs="Cambria"/>
              </w:rPr>
              <w:t> </w:t>
            </w:r>
            <w:r w:rsidRPr="006E207E">
              <w:t>460</w:t>
            </w:r>
          </w:p>
        </w:tc>
        <w:tc>
          <w:tcPr>
            <w:tcW w:w="940" w:type="dxa"/>
          </w:tcPr>
          <w:p w14:paraId="34ADC8EC" w14:textId="77777777" w:rsidR="007D4C8A" w:rsidRPr="006E207E" w:rsidRDefault="007D4C8A" w:rsidP="006E207E">
            <w:r w:rsidRPr="006E207E">
              <w:t>164</w:t>
            </w:r>
            <w:r w:rsidRPr="006E207E">
              <w:rPr>
                <w:rFonts w:ascii="Cambria" w:hAnsi="Cambria" w:cs="Cambria"/>
              </w:rPr>
              <w:t> </w:t>
            </w:r>
            <w:r w:rsidRPr="006E207E">
              <w:t>312</w:t>
            </w:r>
          </w:p>
        </w:tc>
        <w:tc>
          <w:tcPr>
            <w:tcW w:w="940" w:type="dxa"/>
          </w:tcPr>
          <w:p w14:paraId="0A01DD08" w14:textId="77777777" w:rsidR="007D4C8A" w:rsidRPr="006E207E" w:rsidRDefault="007D4C8A" w:rsidP="006E207E">
            <w:r w:rsidRPr="006E207E">
              <w:t>53</w:t>
            </w:r>
            <w:r w:rsidRPr="006E207E">
              <w:rPr>
                <w:rFonts w:ascii="Cambria" w:hAnsi="Cambria" w:cs="Cambria"/>
              </w:rPr>
              <w:t> </w:t>
            </w:r>
            <w:r w:rsidRPr="006E207E">
              <w:t>233</w:t>
            </w:r>
          </w:p>
        </w:tc>
        <w:tc>
          <w:tcPr>
            <w:tcW w:w="820" w:type="dxa"/>
          </w:tcPr>
          <w:p w14:paraId="0489207A" w14:textId="77777777" w:rsidR="007D4C8A" w:rsidRPr="006E207E" w:rsidRDefault="007D4C8A" w:rsidP="006E207E">
            <w:r w:rsidRPr="006E207E">
              <w:t>3,9</w:t>
            </w:r>
          </w:p>
        </w:tc>
        <w:tc>
          <w:tcPr>
            <w:tcW w:w="820" w:type="dxa"/>
          </w:tcPr>
          <w:p w14:paraId="1BAF8E03" w14:textId="77777777" w:rsidR="007D4C8A" w:rsidRPr="006E207E" w:rsidRDefault="007D4C8A" w:rsidP="006E207E">
            <w:r w:rsidRPr="006E207E">
              <w:t>3,9</w:t>
            </w:r>
          </w:p>
        </w:tc>
        <w:tc>
          <w:tcPr>
            <w:tcW w:w="820" w:type="dxa"/>
          </w:tcPr>
          <w:p w14:paraId="38E7CA94" w14:textId="77777777" w:rsidR="007D4C8A" w:rsidRPr="006E207E" w:rsidRDefault="007D4C8A" w:rsidP="006E207E">
            <w:r w:rsidRPr="006E207E">
              <w:t>3,9</w:t>
            </w:r>
          </w:p>
        </w:tc>
        <w:tc>
          <w:tcPr>
            <w:tcW w:w="820" w:type="dxa"/>
          </w:tcPr>
          <w:p w14:paraId="2F53602A" w14:textId="77777777" w:rsidR="007D4C8A" w:rsidRPr="006E207E" w:rsidRDefault="007D4C8A" w:rsidP="006E207E">
            <w:r w:rsidRPr="006E207E">
              <w:t>3,9</w:t>
            </w:r>
          </w:p>
        </w:tc>
        <w:tc>
          <w:tcPr>
            <w:tcW w:w="860" w:type="dxa"/>
          </w:tcPr>
          <w:p w14:paraId="2C9D0147" w14:textId="77777777" w:rsidR="007D4C8A" w:rsidRPr="006E207E" w:rsidRDefault="007D4C8A" w:rsidP="006E207E">
            <w:r w:rsidRPr="006E207E">
              <w:t>3,9</w:t>
            </w:r>
          </w:p>
        </w:tc>
      </w:tr>
      <w:tr w:rsidR="007D4C8A" w:rsidRPr="006E207E" w14:paraId="7524ED75" w14:textId="77777777" w:rsidTr="006E207E">
        <w:trPr>
          <w:trHeight w:val="380"/>
        </w:trPr>
        <w:tc>
          <w:tcPr>
            <w:tcW w:w="680" w:type="dxa"/>
          </w:tcPr>
          <w:p w14:paraId="1C80EA15" w14:textId="77777777" w:rsidR="007D4C8A" w:rsidRPr="006E207E" w:rsidRDefault="007D4C8A" w:rsidP="006E207E">
            <w:r w:rsidRPr="006E207E">
              <w:t>2003</w:t>
            </w:r>
          </w:p>
        </w:tc>
        <w:tc>
          <w:tcPr>
            <w:tcW w:w="940" w:type="dxa"/>
          </w:tcPr>
          <w:p w14:paraId="18A0E2C0" w14:textId="77777777" w:rsidR="007D4C8A" w:rsidRPr="006E207E" w:rsidRDefault="007D4C8A" w:rsidP="006E207E">
            <w:r w:rsidRPr="006E207E">
              <w:t>100</w:t>
            </w:r>
            <w:r w:rsidRPr="006E207E">
              <w:rPr>
                <w:rFonts w:ascii="Cambria" w:hAnsi="Cambria" w:cs="Cambria"/>
              </w:rPr>
              <w:t> </w:t>
            </w:r>
            <w:r w:rsidRPr="006E207E">
              <w:t>356</w:t>
            </w:r>
          </w:p>
        </w:tc>
        <w:tc>
          <w:tcPr>
            <w:tcW w:w="940" w:type="dxa"/>
          </w:tcPr>
          <w:p w14:paraId="6F279F49" w14:textId="77777777" w:rsidR="007D4C8A" w:rsidRPr="006E207E" w:rsidRDefault="007D4C8A" w:rsidP="006E207E">
            <w:r w:rsidRPr="006E207E">
              <w:t>176</w:t>
            </w:r>
            <w:r w:rsidRPr="006E207E">
              <w:rPr>
                <w:rFonts w:ascii="Cambria" w:hAnsi="Cambria" w:cs="Cambria"/>
              </w:rPr>
              <w:t> </w:t>
            </w:r>
            <w:r w:rsidRPr="006E207E">
              <w:t>536</w:t>
            </w:r>
          </w:p>
        </w:tc>
        <w:tc>
          <w:tcPr>
            <w:tcW w:w="940" w:type="dxa"/>
          </w:tcPr>
          <w:p w14:paraId="5E16B4EB" w14:textId="77777777" w:rsidR="007D4C8A" w:rsidRPr="006E207E" w:rsidRDefault="007D4C8A" w:rsidP="006E207E">
            <w:r w:rsidRPr="006E207E">
              <w:t>100</w:t>
            </w:r>
            <w:r w:rsidRPr="006E207E">
              <w:rPr>
                <w:rFonts w:ascii="Cambria" w:hAnsi="Cambria" w:cs="Cambria"/>
              </w:rPr>
              <w:t> </w:t>
            </w:r>
            <w:r w:rsidRPr="006E207E">
              <w:t>356</w:t>
            </w:r>
          </w:p>
        </w:tc>
        <w:tc>
          <w:tcPr>
            <w:tcW w:w="940" w:type="dxa"/>
          </w:tcPr>
          <w:p w14:paraId="28278FE3" w14:textId="77777777" w:rsidR="007D4C8A" w:rsidRPr="006E207E" w:rsidRDefault="007D4C8A" w:rsidP="006E207E">
            <w:r w:rsidRPr="006E207E">
              <w:t>176</w:t>
            </w:r>
            <w:r w:rsidRPr="006E207E">
              <w:rPr>
                <w:rFonts w:ascii="Cambria" w:hAnsi="Cambria" w:cs="Cambria"/>
              </w:rPr>
              <w:t> </w:t>
            </w:r>
            <w:r w:rsidRPr="006E207E">
              <w:t>536</w:t>
            </w:r>
          </w:p>
        </w:tc>
        <w:tc>
          <w:tcPr>
            <w:tcW w:w="940" w:type="dxa"/>
          </w:tcPr>
          <w:p w14:paraId="10C7BC41" w14:textId="77777777" w:rsidR="007D4C8A" w:rsidRPr="006E207E" w:rsidRDefault="007D4C8A" w:rsidP="006E207E">
            <w:r w:rsidRPr="006E207E">
              <w:t>55</w:t>
            </w:r>
            <w:r w:rsidRPr="006E207E">
              <w:rPr>
                <w:rFonts w:ascii="Cambria" w:hAnsi="Cambria" w:cs="Cambria"/>
              </w:rPr>
              <w:t> </w:t>
            </w:r>
            <w:r w:rsidRPr="006E207E">
              <w:t>964</w:t>
            </w:r>
          </w:p>
        </w:tc>
        <w:tc>
          <w:tcPr>
            <w:tcW w:w="820" w:type="dxa"/>
          </w:tcPr>
          <w:p w14:paraId="598DB359" w14:textId="77777777" w:rsidR="007D4C8A" w:rsidRPr="006E207E" w:rsidRDefault="007D4C8A" w:rsidP="006E207E">
            <w:r w:rsidRPr="006E207E">
              <w:t>2,6</w:t>
            </w:r>
          </w:p>
        </w:tc>
        <w:tc>
          <w:tcPr>
            <w:tcW w:w="820" w:type="dxa"/>
          </w:tcPr>
          <w:p w14:paraId="2C263DD7" w14:textId="77777777" w:rsidR="007D4C8A" w:rsidRPr="006E207E" w:rsidRDefault="007D4C8A" w:rsidP="006E207E">
            <w:r w:rsidRPr="006E207E">
              <w:t>4,9</w:t>
            </w:r>
          </w:p>
        </w:tc>
        <w:tc>
          <w:tcPr>
            <w:tcW w:w="820" w:type="dxa"/>
          </w:tcPr>
          <w:p w14:paraId="521F3925" w14:textId="77777777" w:rsidR="007D4C8A" w:rsidRPr="006E207E" w:rsidRDefault="007D4C8A" w:rsidP="006E207E">
            <w:r w:rsidRPr="006E207E">
              <w:t>2,6</w:t>
            </w:r>
          </w:p>
        </w:tc>
        <w:tc>
          <w:tcPr>
            <w:tcW w:w="820" w:type="dxa"/>
          </w:tcPr>
          <w:p w14:paraId="12E02AB1" w14:textId="77777777" w:rsidR="007D4C8A" w:rsidRPr="006E207E" w:rsidRDefault="007D4C8A" w:rsidP="006E207E">
            <w:r w:rsidRPr="006E207E">
              <w:t>4,9</w:t>
            </w:r>
          </w:p>
        </w:tc>
        <w:tc>
          <w:tcPr>
            <w:tcW w:w="860" w:type="dxa"/>
          </w:tcPr>
          <w:p w14:paraId="3CD29182" w14:textId="77777777" w:rsidR="007D4C8A" w:rsidRPr="006E207E" w:rsidRDefault="007D4C8A" w:rsidP="006E207E">
            <w:r w:rsidRPr="006E207E">
              <w:t>2,6</w:t>
            </w:r>
          </w:p>
        </w:tc>
      </w:tr>
      <w:tr w:rsidR="007D4C8A" w:rsidRPr="006E207E" w14:paraId="677512AE" w14:textId="77777777" w:rsidTr="006E207E">
        <w:trPr>
          <w:trHeight w:val="380"/>
        </w:trPr>
        <w:tc>
          <w:tcPr>
            <w:tcW w:w="680" w:type="dxa"/>
          </w:tcPr>
          <w:p w14:paraId="24B69B6A" w14:textId="77777777" w:rsidR="007D4C8A" w:rsidRPr="006E207E" w:rsidRDefault="007D4C8A" w:rsidP="006E207E">
            <w:r w:rsidRPr="006E207E">
              <w:t>2004</w:t>
            </w:r>
          </w:p>
        </w:tc>
        <w:tc>
          <w:tcPr>
            <w:tcW w:w="940" w:type="dxa"/>
          </w:tcPr>
          <w:p w14:paraId="0C74F95E" w14:textId="77777777" w:rsidR="007D4C8A" w:rsidRPr="006E207E" w:rsidRDefault="007D4C8A" w:rsidP="006E207E">
            <w:r w:rsidRPr="006E207E">
              <w:t>104</w:t>
            </w:r>
            <w:r w:rsidRPr="006E207E">
              <w:rPr>
                <w:rFonts w:ascii="Cambria" w:hAnsi="Cambria" w:cs="Cambria"/>
              </w:rPr>
              <w:t> </w:t>
            </w:r>
            <w:r w:rsidRPr="006E207E">
              <w:t>260</w:t>
            </w:r>
          </w:p>
        </w:tc>
        <w:tc>
          <w:tcPr>
            <w:tcW w:w="940" w:type="dxa"/>
          </w:tcPr>
          <w:p w14:paraId="7E8F460A" w14:textId="77777777" w:rsidR="007D4C8A" w:rsidRPr="006E207E" w:rsidRDefault="007D4C8A" w:rsidP="006E207E">
            <w:r w:rsidRPr="006E207E">
              <w:t>187</w:t>
            </w:r>
            <w:r w:rsidRPr="006E207E">
              <w:rPr>
                <w:rFonts w:ascii="Cambria" w:hAnsi="Cambria" w:cs="Cambria"/>
              </w:rPr>
              <w:t> </w:t>
            </w:r>
            <w:r w:rsidRPr="006E207E">
              <w:t>232</w:t>
            </w:r>
          </w:p>
        </w:tc>
        <w:tc>
          <w:tcPr>
            <w:tcW w:w="940" w:type="dxa"/>
          </w:tcPr>
          <w:p w14:paraId="597EE4FE" w14:textId="77777777" w:rsidR="007D4C8A" w:rsidRPr="006E207E" w:rsidRDefault="007D4C8A" w:rsidP="006E207E">
            <w:r w:rsidRPr="006E207E">
              <w:t>104</w:t>
            </w:r>
            <w:r w:rsidRPr="006E207E">
              <w:rPr>
                <w:rFonts w:ascii="Cambria" w:hAnsi="Cambria" w:cs="Cambria"/>
              </w:rPr>
              <w:t> </w:t>
            </w:r>
            <w:r w:rsidRPr="006E207E">
              <w:t>260</w:t>
            </w:r>
          </w:p>
        </w:tc>
        <w:tc>
          <w:tcPr>
            <w:tcW w:w="940" w:type="dxa"/>
          </w:tcPr>
          <w:p w14:paraId="7423CBBF" w14:textId="77777777" w:rsidR="007D4C8A" w:rsidRPr="006E207E" w:rsidRDefault="007D4C8A" w:rsidP="006E207E">
            <w:r w:rsidRPr="006E207E">
              <w:t>187</w:t>
            </w:r>
            <w:r w:rsidRPr="006E207E">
              <w:rPr>
                <w:rFonts w:ascii="Cambria" w:hAnsi="Cambria" w:cs="Cambria"/>
              </w:rPr>
              <w:t> </w:t>
            </w:r>
            <w:r w:rsidRPr="006E207E">
              <w:t>232</w:t>
            </w:r>
          </w:p>
        </w:tc>
        <w:tc>
          <w:tcPr>
            <w:tcW w:w="940" w:type="dxa"/>
          </w:tcPr>
          <w:p w14:paraId="1C4C58AC" w14:textId="77777777" w:rsidR="007D4C8A" w:rsidRPr="006E207E" w:rsidRDefault="007D4C8A" w:rsidP="006E207E">
            <w:r w:rsidRPr="006E207E">
              <w:t>58</w:t>
            </w:r>
            <w:r w:rsidRPr="006E207E">
              <w:rPr>
                <w:rFonts w:ascii="Cambria" w:hAnsi="Cambria" w:cs="Cambria"/>
              </w:rPr>
              <w:t> </w:t>
            </w:r>
            <w:r w:rsidRPr="006E207E">
              <w:t>139</w:t>
            </w:r>
          </w:p>
        </w:tc>
        <w:tc>
          <w:tcPr>
            <w:tcW w:w="820" w:type="dxa"/>
          </w:tcPr>
          <w:p w14:paraId="37F282BF" w14:textId="77777777" w:rsidR="007D4C8A" w:rsidRPr="006E207E" w:rsidRDefault="007D4C8A" w:rsidP="006E207E">
            <w:r w:rsidRPr="006E207E">
              <w:t>3,4</w:t>
            </w:r>
          </w:p>
        </w:tc>
        <w:tc>
          <w:tcPr>
            <w:tcW w:w="820" w:type="dxa"/>
          </w:tcPr>
          <w:p w14:paraId="6D8E9F11" w14:textId="77777777" w:rsidR="007D4C8A" w:rsidRPr="006E207E" w:rsidRDefault="007D4C8A" w:rsidP="006E207E">
            <w:r w:rsidRPr="006E207E">
              <w:t>5,6</w:t>
            </w:r>
          </w:p>
        </w:tc>
        <w:tc>
          <w:tcPr>
            <w:tcW w:w="820" w:type="dxa"/>
          </w:tcPr>
          <w:p w14:paraId="13794C89" w14:textId="77777777" w:rsidR="007D4C8A" w:rsidRPr="006E207E" w:rsidRDefault="007D4C8A" w:rsidP="006E207E">
            <w:r w:rsidRPr="006E207E">
              <w:t>3,4</w:t>
            </w:r>
          </w:p>
        </w:tc>
        <w:tc>
          <w:tcPr>
            <w:tcW w:w="820" w:type="dxa"/>
          </w:tcPr>
          <w:p w14:paraId="2F79D2E7" w14:textId="77777777" w:rsidR="007D4C8A" w:rsidRPr="006E207E" w:rsidRDefault="007D4C8A" w:rsidP="006E207E">
            <w:r w:rsidRPr="006E207E">
              <w:t>5,6</w:t>
            </w:r>
          </w:p>
        </w:tc>
        <w:tc>
          <w:tcPr>
            <w:tcW w:w="860" w:type="dxa"/>
          </w:tcPr>
          <w:p w14:paraId="6F9CA50F" w14:textId="77777777" w:rsidR="007D4C8A" w:rsidRPr="006E207E" w:rsidRDefault="007D4C8A" w:rsidP="006E207E">
            <w:r w:rsidRPr="006E207E">
              <w:t>3,4</w:t>
            </w:r>
          </w:p>
        </w:tc>
      </w:tr>
      <w:tr w:rsidR="007D4C8A" w:rsidRPr="006E207E" w14:paraId="2BEC88F6" w14:textId="77777777" w:rsidTr="006E207E">
        <w:trPr>
          <w:trHeight w:val="380"/>
        </w:trPr>
        <w:tc>
          <w:tcPr>
            <w:tcW w:w="680" w:type="dxa"/>
          </w:tcPr>
          <w:p w14:paraId="115A7C26" w14:textId="77777777" w:rsidR="007D4C8A" w:rsidRPr="006E207E" w:rsidRDefault="007D4C8A" w:rsidP="006E207E">
            <w:r w:rsidRPr="006E207E">
              <w:t>2005</w:t>
            </w:r>
          </w:p>
        </w:tc>
        <w:tc>
          <w:tcPr>
            <w:tcW w:w="940" w:type="dxa"/>
          </w:tcPr>
          <w:p w14:paraId="57597699" w14:textId="77777777" w:rsidR="007D4C8A" w:rsidRPr="006E207E" w:rsidRDefault="007D4C8A" w:rsidP="006E207E">
            <w:r w:rsidRPr="006E207E">
              <w:t>107</w:t>
            </w:r>
            <w:r w:rsidRPr="006E207E">
              <w:rPr>
                <w:rFonts w:ascii="Cambria" w:hAnsi="Cambria" w:cs="Cambria"/>
              </w:rPr>
              <w:t> </w:t>
            </w:r>
            <w:r w:rsidRPr="006E207E">
              <w:t>704</w:t>
            </w:r>
          </w:p>
        </w:tc>
        <w:tc>
          <w:tcPr>
            <w:tcW w:w="940" w:type="dxa"/>
          </w:tcPr>
          <w:p w14:paraId="1E27BFA6" w14:textId="77777777" w:rsidR="007D4C8A" w:rsidRPr="006E207E" w:rsidRDefault="007D4C8A" w:rsidP="006E207E">
            <w:r w:rsidRPr="006E207E">
              <w:t>196</w:t>
            </w:r>
            <w:r w:rsidRPr="006E207E">
              <w:rPr>
                <w:rFonts w:ascii="Cambria" w:hAnsi="Cambria" w:cs="Cambria"/>
              </w:rPr>
              <w:t> </w:t>
            </w:r>
            <w:r w:rsidRPr="006E207E">
              <w:t>424</w:t>
            </w:r>
          </w:p>
        </w:tc>
        <w:tc>
          <w:tcPr>
            <w:tcW w:w="940" w:type="dxa"/>
          </w:tcPr>
          <w:p w14:paraId="75F004A4" w14:textId="77777777" w:rsidR="007D4C8A" w:rsidRPr="006E207E" w:rsidRDefault="007D4C8A" w:rsidP="006E207E">
            <w:r w:rsidRPr="006E207E">
              <w:t>107</w:t>
            </w:r>
            <w:r w:rsidRPr="006E207E">
              <w:rPr>
                <w:rFonts w:ascii="Cambria" w:hAnsi="Cambria" w:cs="Cambria"/>
              </w:rPr>
              <w:t> </w:t>
            </w:r>
            <w:r w:rsidRPr="006E207E">
              <w:t>704</w:t>
            </w:r>
          </w:p>
        </w:tc>
        <w:tc>
          <w:tcPr>
            <w:tcW w:w="940" w:type="dxa"/>
          </w:tcPr>
          <w:p w14:paraId="13EEF068" w14:textId="77777777" w:rsidR="007D4C8A" w:rsidRPr="006E207E" w:rsidRDefault="007D4C8A" w:rsidP="006E207E">
            <w:r w:rsidRPr="006E207E">
              <w:t>196</w:t>
            </w:r>
            <w:r w:rsidRPr="006E207E">
              <w:rPr>
                <w:rFonts w:ascii="Cambria" w:hAnsi="Cambria" w:cs="Cambria"/>
              </w:rPr>
              <w:t> </w:t>
            </w:r>
            <w:r w:rsidRPr="006E207E">
              <w:t>424</w:t>
            </w:r>
          </w:p>
        </w:tc>
        <w:tc>
          <w:tcPr>
            <w:tcW w:w="940" w:type="dxa"/>
          </w:tcPr>
          <w:p w14:paraId="50897DC1" w14:textId="77777777" w:rsidR="007D4C8A" w:rsidRPr="006E207E" w:rsidRDefault="007D4C8A" w:rsidP="006E207E">
            <w:r w:rsidRPr="006E207E">
              <w:t>60</w:t>
            </w:r>
            <w:r w:rsidRPr="006E207E">
              <w:rPr>
                <w:rFonts w:ascii="Cambria" w:hAnsi="Cambria" w:cs="Cambria"/>
              </w:rPr>
              <w:t> </w:t>
            </w:r>
            <w:r w:rsidRPr="006E207E">
              <w:t>059</w:t>
            </w:r>
          </w:p>
        </w:tc>
        <w:tc>
          <w:tcPr>
            <w:tcW w:w="820" w:type="dxa"/>
          </w:tcPr>
          <w:p w14:paraId="45AA22E4" w14:textId="77777777" w:rsidR="007D4C8A" w:rsidRPr="006E207E" w:rsidRDefault="007D4C8A" w:rsidP="006E207E">
            <w:r w:rsidRPr="006E207E">
              <w:t>1,7</w:t>
            </w:r>
          </w:p>
        </w:tc>
        <w:tc>
          <w:tcPr>
            <w:tcW w:w="820" w:type="dxa"/>
          </w:tcPr>
          <w:p w14:paraId="2B094D23" w14:textId="77777777" w:rsidR="007D4C8A" w:rsidRPr="006E207E" w:rsidRDefault="007D4C8A" w:rsidP="006E207E">
            <w:r w:rsidRPr="006E207E">
              <w:t>3,3</w:t>
            </w:r>
          </w:p>
        </w:tc>
        <w:tc>
          <w:tcPr>
            <w:tcW w:w="820" w:type="dxa"/>
          </w:tcPr>
          <w:p w14:paraId="1EE0F60F" w14:textId="77777777" w:rsidR="007D4C8A" w:rsidRPr="006E207E" w:rsidRDefault="007D4C8A" w:rsidP="006E207E">
            <w:r w:rsidRPr="006E207E">
              <w:t>1,7</w:t>
            </w:r>
          </w:p>
        </w:tc>
        <w:tc>
          <w:tcPr>
            <w:tcW w:w="820" w:type="dxa"/>
          </w:tcPr>
          <w:p w14:paraId="374C55B9" w14:textId="77777777" w:rsidR="007D4C8A" w:rsidRPr="006E207E" w:rsidRDefault="007D4C8A" w:rsidP="006E207E">
            <w:r w:rsidRPr="006E207E">
              <w:t>3,3</w:t>
            </w:r>
          </w:p>
        </w:tc>
        <w:tc>
          <w:tcPr>
            <w:tcW w:w="860" w:type="dxa"/>
          </w:tcPr>
          <w:p w14:paraId="06815D7F" w14:textId="77777777" w:rsidR="007D4C8A" w:rsidRPr="006E207E" w:rsidRDefault="007D4C8A" w:rsidP="006E207E">
            <w:r w:rsidRPr="006E207E">
              <w:t>1,7</w:t>
            </w:r>
          </w:p>
        </w:tc>
      </w:tr>
      <w:tr w:rsidR="007D4C8A" w:rsidRPr="006E207E" w14:paraId="78D417B7" w14:textId="77777777" w:rsidTr="006E207E">
        <w:trPr>
          <w:trHeight w:val="380"/>
        </w:trPr>
        <w:tc>
          <w:tcPr>
            <w:tcW w:w="680" w:type="dxa"/>
          </w:tcPr>
          <w:p w14:paraId="2C4F0535" w14:textId="77777777" w:rsidR="007D4C8A" w:rsidRPr="006E207E" w:rsidRDefault="007D4C8A" w:rsidP="006E207E">
            <w:r w:rsidRPr="006E207E">
              <w:t>2006</w:t>
            </w:r>
          </w:p>
        </w:tc>
        <w:tc>
          <w:tcPr>
            <w:tcW w:w="940" w:type="dxa"/>
          </w:tcPr>
          <w:p w14:paraId="6E8792CD" w14:textId="77777777" w:rsidR="007D4C8A" w:rsidRPr="006E207E" w:rsidRDefault="007D4C8A" w:rsidP="006E207E">
            <w:r w:rsidRPr="006E207E">
              <w:t>111</w:t>
            </w:r>
            <w:r w:rsidRPr="006E207E">
              <w:rPr>
                <w:rFonts w:ascii="Cambria" w:hAnsi="Cambria" w:cs="Cambria"/>
              </w:rPr>
              <w:t> </w:t>
            </w:r>
            <w:r w:rsidRPr="006E207E">
              <w:t>476</w:t>
            </w:r>
          </w:p>
        </w:tc>
        <w:tc>
          <w:tcPr>
            <w:tcW w:w="940" w:type="dxa"/>
          </w:tcPr>
          <w:p w14:paraId="6217A66D" w14:textId="77777777" w:rsidR="007D4C8A" w:rsidRPr="006E207E" w:rsidRDefault="007D4C8A" w:rsidP="006E207E">
            <w:r w:rsidRPr="006E207E">
              <w:t>204</w:t>
            </w:r>
            <w:r w:rsidRPr="006E207E">
              <w:rPr>
                <w:rFonts w:ascii="Cambria" w:hAnsi="Cambria" w:cs="Cambria"/>
              </w:rPr>
              <w:t> </w:t>
            </w:r>
            <w:r w:rsidRPr="006E207E">
              <w:t>312</w:t>
            </w:r>
          </w:p>
        </w:tc>
        <w:tc>
          <w:tcPr>
            <w:tcW w:w="940" w:type="dxa"/>
          </w:tcPr>
          <w:p w14:paraId="4058896D" w14:textId="77777777" w:rsidR="007D4C8A" w:rsidRPr="006E207E" w:rsidRDefault="007D4C8A" w:rsidP="006E207E">
            <w:r w:rsidRPr="006E207E">
              <w:t>111</w:t>
            </w:r>
            <w:r w:rsidRPr="006E207E">
              <w:rPr>
                <w:rFonts w:ascii="Cambria" w:hAnsi="Cambria" w:cs="Cambria"/>
              </w:rPr>
              <w:t> </w:t>
            </w:r>
            <w:r w:rsidRPr="006E207E">
              <w:t>476</w:t>
            </w:r>
          </w:p>
        </w:tc>
        <w:tc>
          <w:tcPr>
            <w:tcW w:w="940" w:type="dxa"/>
          </w:tcPr>
          <w:p w14:paraId="1F9CEEAB" w14:textId="77777777" w:rsidR="007D4C8A" w:rsidRPr="006E207E" w:rsidRDefault="007D4C8A" w:rsidP="006E207E">
            <w:r w:rsidRPr="006E207E">
              <w:t>204</w:t>
            </w:r>
            <w:r w:rsidRPr="006E207E">
              <w:rPr>
                <w:rFonts w:ascii="Cambria" w:hAnsi="Cambria" w:cs="Cambria"/>
              </w:rPr>
              <w:t> </w:t>
            </w:r>
            <w:r w:rsidRPr="006E207E">
              <w:t>312</w:t>
            </w:r>
          </w:p>
        </w:tc>
        <w:tc>
          <w:tcPr>
            <w:tcW w:w="940" w:type="dxa"/>
          </w:tcPr>
          <w:p w14:paraId="627CE851" w14:textId="77777777" w:rsidR="007D4C8A" w:rsidRPr="006E207E" w:rsidRDefault="007D4C8A" w:rsidP="006E207E">
            <w:r w:rsidRPr="006E207E">
              <w:t>62</w:t>
            </w:r>
            <w:r w:rsidRPr="006E207E">
              <w:rPr>
                <w:rFonts w:ascii="Cambria" w:hAnsi="Cambria" w:cs="Cambria"/>
              </w:rPr>
              <w:t> </w:t>
            </w:r>
            <w:r w:rsidRPr="006E207E">
              <w:t>161</w:t>
            </w:r>
          </w:p>
        </w:tc>
        <w:tc>
          <w:tcPr>
            <w:tcW w:w="820" w:type="dxa"/>
          </w:tcPr>
          <w:p w14:paraId="6CE94F3A" w14:textId="77777777" w:rsidR="007D4C8A" w:rsidRPr="006E207E" w:rsidRDefault="007D4C8A" w:rsidP="006E207E">
            <w:r w:rsidRPr="006E207E">
              <w:t>1,2</w:t>
            </w:r>
          </w:p>
        </w:tc>
        <w:tc>
          <w:tcPr>
            <w:tcW w:w="820" w:type="dxa"/>
          </w:tcPr>
          <w:p w14:paraId="4D91622D" w14:textId="77777777" w:rsidR="007D4C8A" w:rsidRPr="006E207E" w:rsidRDefault="007D4C8A" w:rsidP="006E207E">
            <w:r w:rsidRPr="006E207E">
              <w:t>1,7</w:t>
            </w:r>
          </w:p>
        </w:tc>
        <w:tc>
          <w:tcPr>
            <w:tcW w:w="820" w:type="dxa"/>
          </w:tcPr>
          <w:p w14:paraId="5D7026CC" w14:textId="77777777" w:rsidR="007D4C8A" w:rsidRPr="006E207E" w:rsidRDefault="007D4C8A" w:rsidP="006E207E">
            <w:r w:rsidRPr="006E207E">
              <w:t>1,2</w:t>
            </w:r>
          </w:p>
        </w:tc>
        <w:tc>
          <w:tcPr>
            <w:tcW w:w="820" w:type="dxa"/>
          </w:tcPr>
          <w:p w14:paraId="328D40C5" w14:textId="77777777" w:rsidR="007D4C8A" w:rsidRPr="006E207E" w:rsidRDefault="007D4C8A" w:rsidP="006E207E">
            <w:r w:rsidRPr="006E207E">
              <w:t>1,7</w:t>
            </w:r>
          </w:p>
        </w:tc>
        <w:tc>
          <w:tcPr>
            <w:tcW w:w="860" w:type="dxa"/>
          </w:tcPr>
          <w:p w14:paraId="6FFA852E" w14:textId="77777777" w:rsidR="007D4C8A" w:rsidRPr="006E207E" w:rsidRDefault="007D4C8A" w:rsidP="006E207E">
            <w:r w:rsidRPr="006E207E">
              <w:t>1,2</w:t>
            </w:r>
          </w:p>
        </w:tc>
      </w:tr>
      <w:tr w:rsidR="007D4C8A" w:rsidRPr="006E207E" w14:paraId="1D4BF4C2" w14:textId="77777777" w:rsidTr="006E207E">
        <w:trPr>
          <w:trHeight w:val="380"/>
        </w:trPr>
        <w:tc>
          <w:tcPr>
            <w:tcW w:w="680" w:type="dxa"/>
          </w:tcPr>
          <w:p w14:paraId="7B9EB7CB" w14:textId="77777777" w:rsidR="007D4C8A" w:rsidRPr="006E207E" w:rsidRDefault="007D4C8A" w:rsidP="006E207E">
            <w:r w:rsidRPr="006E207E">
              <w:t>2007</w:t>
            </w:r>
          </w:p>
        </w:tc>
        <w:tc>
          <w:tcPr>
            <w:tcW w:w="940" w:type="dxa"/>
          </w:tcPr>
          <w:p w14:paraId="12FDF1BE" w14:textId="77777777" w:rsidR="007D4C8A" w:rsidRPr="006E207E" w:rsidRDefault="007D4C8A" w:rsidP="006E207E">
            <w:r w:rsidRPr="006E207E">
              <w:t>117</w:t>
            </w:r>
            <w:r w:rsidRPr="006E207E">
              <w:rPr>
                <w:rFonts w:ascii="Cambria" w:hAnsi="Cambria" w:cs="Cambria"/>
              </w:rPr>
              <w:t> </w:t>
            </w:r>
            <w:r w:rsidRPr="006E207E">
              <w:t>476</w:t>
            </w:r>
          </w:p>
        </w:tc>
        <w:tc>
          <w:tcPr>
            <w:tcW w:w="940" w:type="dxa"/>
          </w:tcPr>
          <w:p w14:paraId="332FB767" w14:textId="77777777" w:rsidR="007D4C8A" w:rsidRPr="006E207E" w:rsidRDefault="007D4C8A" w:rsidP="006E207E">
            <w:r w:rsidRPr="006E207E">
              <w:t>215</w:t>
            </w:r>
            <w:r w:rsidRPr="006E207E">
              <w:rPr>
                <w:rFonts w:ascii="Cambria" w:hAnsi="Cambria" w:cs="Cambria"/>
              </w:rPr>
              <w:t> </w:t>
            </w:r>
            <w:r w:rsidRPr="006E207E">
              <w:t>304</w:t>
            </w:r>
          </w:p>
        </w:tc>
        <w:tc>
          <w:tcPr>
            <w:tcW w:w="940" w:type="dxa"/>
          </w:tcPr>
          <w:p w14:paraId="489BB8CB" w14:textId="77777777" w:rsidR="007D4C8A" w:rsidRPr="006E207E" w:rsidRDefault="007D4C8A" w:rsidP="006E207E">
            <w:r w:rsidRPr="006E207E">
              <w:t>117</w:t>
            </w:r>
            <w:r w:rsidRPr="006E207E">
              <w:rPr>
                <w:rFonts w:ascii="Cambria" w:hAnsi="Cambria" w:cs="Cambria"/>
              </w:rPr>
              <w:t> </w:t>
            </w:r>
            <w:r w:rsidRPr="006E207E">
              <w:t>476</w:t>
            </w:r>
          </w:p>
        </w:tc>
        <w:tc>
          <w:tcPr>
            <w:tcW w:w="940" w:type="dxa"/>
          </w:tcPr>
          <w:p w14:paraId="190D1D70" w14:textId="77777777" w:rsidR="007D4C8A" w:rsidRPr="006E207E" w:rsidRDefault="007D4C8A" w:rsidP="006E207E">
            <w:r w:rsidRPr="006E207E">
              <w:t>215</w:t>
            </w:r>
            <w:r w:rsidRPr="006E207E">
              <w:rPr>
                <w:rFonts w:ascii="Cambria" w:hAnsi="Cambria" w:cs="Cambria"/>
              </w:rPr>
              <w:t> </w:t>
            </w:r>
            <w:r w:rsidRPr="006E207E">
              <w:t>304</w:t>
            </w:r>
          </w:p>
        </w:tc>
        <w:tc>
          <w:tcPr>
            <w:tcW w:w="940" w:type="dxa"/>
          </w:tcPr>
          <w:p w14:paraId="272F156D" w14:textId="77777777" w:rsidR="007D4C8A" w:rsidRPr="006E207E" w:rsidRDefault="007D4C8A" w:rsidP="006E207E">
            <w:r w:rsidRPr="006E207E">
              <w:t>65</w:t>
            </w:r>
            <w:r w:rsidRPr="006E207E">
              <w:rPr>
                <w:rFonts w:ascii="Cambria" w:hAnsi="Cambria" w:cs="Cambria"/>
              </w:rPr>
              <w:t> </w:t>
            </w:r>
            <w:r w:rsidRPr="006E207E">
              <w:t>505</w:t>
            </w:r>
          </w:p>
        </w:tc>
        <w:tc>
          <w:tcPr>
            <w:tcW w:w="820" w:type="dxa"/>
          </w:tcPr>
          <w:p w14:paraId="5455B1DD" w14:textId="77777777" w:rsidR="007D4C8A" w:rsidRPr="006E207E" w:rsidRDefault="007D4C8A" w:rsidP="006E207E">
            <w:r w:rsidRPr="006E207E">
              <w:t>4,6</w:t>
            </w:r>
          </w:p>
        </w:tc>
        <w:tc>
          <w:tcPr>
            <w:tcW w:w="820" w:type="dxa"/>
          </w:tcPr>
          <w:p w14:paraId="76955F1F" w14:textId="77777777" w:rsidR="007D4C8A" w:rsidRPr="006E207E" w:rsidRDefault="007D4C8A" w:rsidP="006E207E">
            <w:r w:rsidRPr="006E207E">
              <w:t>4,6</w:t>
            </w:r>
          </w:p>
        </w:tc>
        <w:tc>
          <w:tcPr>
            <w:tcW w:w="820" w:type="dxa"/>
          </w:tcPr>
          <w:p w14:paraId="5B6F216B" w14:textId="77777777" w:rsidR="007D4C8A" w:rsidRPr="006E207E" w:rsidRDefault="007D4C8A" w:rsidP="006E207E">
            <w:r w:rsidRPr="006E207E">
              <w:t>4,6</w:t>
            </w:r>
          </w:p>
        </w:tc>
        <w:tc>
          <w:tcPr>
            <w:tcW w:w="820" w:type="dxa"/>
          </w:tcPr>
          <w:p w14:paraId="5161FB22" w14:textId="77777777" w:rsidR="007D4C8A" w:rsidRPr="006E207E" w:rsidRDefault="007D4C8A" w:rsidP="006E207E">
            <w:r w:rsidRPr="006E207E">
              <w:t>4,6</w:t>
            </w:r>
          </w:p>
        </w:tc>
        <w:tc>
          <w:tcPr>
            <w:tcW w:w="860" w:type="dxa"/>
          </w:tcPr>
          <w:p w14:paraId="36EC2B75" w14:textId="77777777" w:rsidR="007D4C8A" w:rsidRPr="006E207E" w:rsidRDefault="007D4C8A" w:rsidP="006E207E">
            <w:r w:rsidRPr="006E207E">
              <w:t>4,6</w:t>
            </w:r>
          </w:p>
        </w:tc>
      </w:tr>
      <w:tr w:rsidR="007D4C8A" w:rsidRPr="006E207E" w14:paraId="18BAE6B8" w14:textId="77777777" w:rsidTr="006E207E">
        <w:trPr>
          <w:trHeight w:val="380"/>
        </w:trPr>
        <w:tc>
          <w:tcPr>
            <w:tcW w:w="680" w:type="dxa"/>
          </w:tcPr>
          <w:p w14:paraId="05F9745F" w14:textId="77777777" w:rsidR="007D4C8A" w:rsidRPr="006E207E" w:rsidRDefault="007D4C8A" w:rsidP="006E207E">
            <w:r w:rsidRPr="006E207E">
              <w:t>2008</w:t>
            </w:r>
          </w:p>
        </w:tc>
        <w:tc>
          <w:tcPr>
            <w:tcW w:w="940" w:type="dxa"/>
          </w:tcPr>
          <w:p w14:paraId="4DF21556" w14:textId="77777777" w:rsidR="007D4C8A" w:rsidRPr="006E207E" w:rsidRDefault="007D4C8A" w:rsidP="006E207E">
            <w:r w:rsidRPr="006E207E">
              <w:t>130</w:t>
            </w:r>
            <w:r w:rsidRPr="006E207E">
              <w:rPr>
                <w:rFonts w:ascii="Cambria" w:hAnsi="Cambria" w:cs="Cambria"/>
              </w:rPr>
              <w:t> </w:t>
            </w:r>
            <w:r w:rsidRPr="006E207E">
              <w:t>804</w:t>
            </w:r>
          </w:p>
        </w:tc>
        <w:tc>
          <w:tcPr>
            <w:tcW w:w="940" w:type="dxa"/>
          </w:tcPr>
          <w:p w14:paraId="5B296041" w14:textId="77777777" w:rsidR="007D4C8A" w:rsidRPr="006E207E" w:rsidRDefault="007D4C8A" w:rsidP="006E207E">
            <w:r w:rsidRPr="006E207E">
              <w:t>240</w:t>
            </w:r>
            <w:r w:rsidRPr="006E207E">
              <w:rPr>
                <w:rFonts w:ascii="Cambria" w:hAnsi="Cambria" w:cs="Cambria"/>
              </w:rPr>
              <w:t> </w:t>
            </w:r>
            <w:r w:rsidRPr="006E207E">
              <w:t>864</w:t>
            </w:r>
          </w:p>
        </w:tc>
        <w:tc>
          <w:tcPr>
            <w:tcW w:w="940" w:type="dxa"/>
          </w:tcPr>
          <w:p w14:paraId="5D5E798D" w14:textId="77777777" w:rsidR="007D4C8A" w:rsidRPr="006E207E" w:rsidRDefault="007D4C8A" w:rsidP="006E207E">
            <w:r w:rsidRPr="006E207E">
              <w:t>130</w:t>
            </w:r>
            <w:r w:rsidRPr="006E207E">
              <w:rPr>
                <w:rFonts w:ascii="Cambria" w:hAnsi="Cambria" w:cs="Cambria"/>
              </w:rPr>
              <w:t> </w:t>
            </w:r>
            <w:r w:rsidRPr="006E207E">
              <w:t>804</w:t>
            </w:r>
          </w:p>
        </w:tc>
        <w:tc>
          <w:tcPr>
            <w:tcW w:w="940" w:type="dxa"/>
          </w:tcPr>
          <w:p w14:paraId="0C69EB32" w14:textId="77777777" w:rsidR="007D4C8A" w:rsidRPr="006E207E" w:rsidRDefault="007D4C8A" w:rsidP="006E207E">
            <w:r w:rsidRPr="006E207E">
              <w:t>240</w:t>
            </w:r>
            <w:r w:rsidRPr="006E207E">
              <w:rPr>
                <w:rFonts w:ascii="Cambria" w:hAnsi="Cambria" w:cs="Cambria"/>
              </w:rPr>
              <w:t> </w:t>
            </w:r>
            <w:r w:rsidRPr="006E207E">
              <w:t>864</w:t>
            </w:r>
          </w:p>
        </w:tc>
        <w:tc>
          <w:tcPr>
            <w:tcW w:w="940" w:type="dxa"/>
          </w:tcPr>
          <w:p w14:paraId="56708FE4" w14:textId="77777777" w:rsidR="007D4C8A" w:rsidRPr="006E207E" w:rsidRDefault="007D4C8A" w:rsidP="006E207E">
            <w:r w:rsidRPr="006E207E">
              <w:t>69</w:t>
            </w:r>
            <w:r w:rsidRPr="006E207E">
              <w:rPr>
                <w:rFonts w:ascii="Cambria" w:hAnsi="Cambria" w:cs="Cambria"/>
              </w:rPr>
              <w:t> </w:t>
            </w:r>
            <w:r w:rsidRPr="006E207E">
              <w:t>108</w:t>
            </w:r>
          </w:p>
        </w:tc>
        <w:tc>
          <w:tcPr>
            <w:tcW w:w="820" w:type="dxa"/>
          </w:tcPr>
          <w:p w14:paraId="374CF68B" w14:textId="77777777" w:rsidR="007D4C8A" w:rsidRPr="006E207E" w:rsidRDefault="007D4C8A" w:rsidP="006E207E">
            <w:r w:rsidRPr="006E207E">
              <w:t xml:space="preserve">7,3 </w:t>
            </w:r>
          </w:p>
        </w:tc>
        <w:tc>
          <w:tcPr>
            <w:tcW w:w="820" w:type="dxa"/>
          </w:tcPr>
          <w:p w14:paraId="1E9B0EBC" w14:textId="77777777" w:rsidR="007D4C8A" w:rsidRPr="006E207E" w:rsidRDefault="007D4C8A" w:rsidP="006E207E">
            <w:r w:rsidRPr="006E207E">
              <w:t>7,8</w:t>
            </w:r>
          </w:p>
        </w:tc>
        <w:tc>
          <w:tcPr>
            <w:tcW w:w="820" w:type="dxa"/>
          </w:tcPr>
          <w:p w14:paraId="3D910CC7" w14:textId="77777777" w:rsidR="007D4C8A" w:rsidRPr="006E207E" w:rsidRDefault="007D4C8A" w:rsidP="006E207E">
            <w:r w:rsidRPr="006E207E">
              <w:t xml:space="preserve">7,3 </w:t>
            </w:r>
          </w:p>
        </w:tc>
        <w:tc>
          <w:tcPr>
            <w:tcW w:w="820" w:type="dxa"/>
          </w:tcPr>
          <w:p w14:paraId="00A3F6E7" w14:textId="77777777" w:rsidR="007D4C8A" w:rsidRPr="006E207E" w:rsidRDefault="007D4C8A" w:rsidP="006E207E">
            <w:r w:rsidRPr="006E207E">
              <w:t>7,8</w:t>
            </w:r>
          </w:p>
        </w:tc>
        <w:tc>
          <w:tcPr>
            <w:tcW w:w="860" w:type="dxa"/>
          </w:tcPr>
          <w:p w14:paraId="2D43AFC5" w14:textId="77777777" w:rsidR="007D4C8A" w:rsidRPr="006E207E" w:rsidRDefault="007D4C8A" w:rsidP="006E207E">
            <w:r w:rsidRPr="006E207E">
              <w:t>1,6</w:t>
            </w:r>
          </w:p>
        </w:tc>
      </w:tr>
      <w:tr w:rsidR="007D4C8A" w:rsidRPr="006E207E" w14:paraId="65C96DD5" w14:textId="77777777" w:rsidTr="006E207E">
        <w:trPr>
          <w:trHeight w:val="380"/>
        </w:trPr>
        <w:tc>
          <w:tcPr>
            <w:tcW w:w="680" w:type="dxa"/>
          </w:tcPr>
          <w:p w14:paraId="5531F121" w14:textId="77777777" w:rsidR="007D4C8A" w:rsidRPr="006E207E" w:rsidRDefault="007D4C8A" w:rsidP="006E207E">
            <w:r w:rsidRPr="006E207E">
              <w:t>2009</w:t>
            </w:r>
          </w:p>
        </w:tc>
        <w:tc>
          <w:tcPr>
            <w:tcW w:w="940" w:type="dxa"/>
          </w:tcPr>
          <w:p w14:paraId="77FC5DBB" w14:textId="77777777" w:rsidR="007D4C8A" w:rsidRPr="006E207E" w:rsidRDefault="007D4C8A" w:rsidP="006E207E">
            <w:r w:rsidRPr="006E207E">
              <w:t>141</w:t>
            </w:r>
            <w:r w:rsidRPr="006E207E">
              <w:rPr>
                <w:rFonts w:ascii="Cambria" w:hAnsi="Cambria" w:cs="Cambria"/>
              </w:rPr>
              <w:t> </w:t>
            </w:r>
            <w:r w:rsidRPr="006E207E">
              <w:t>144</w:t>
            </w:r>
          </w:p>
        </w:tc>
        <w:tc>
          <w:tcPr>
            <w:tcW w:w="940" w:type="dxa"/>
          </w:tcPr>
          <w:p w14:paraId="27A4D642" w14:textId="77777777" w:rsidR="007D4C8A" w:rsidRPr="006E207E" w:rsidRDefault="007D4C8A" w:rsidP="006E207E">
            <w:r w:rsidRPr="006E207E">
              <w:t>260</w:t>
            </w:r>
            <w:r w:rsidRPr="006E207E">
              <w:rPr>
                <w:rFonts w:ascii="Cambria" w:hAnsi="Cambria" w:cs="Cambria"/>
              </w:rPr>
              <w:t> </w:t>
            </w:r>
            <w:r w:rsidRPr="006E207E">
              <w:t>680</w:t>
            </w:r>
          </w:p>
        </w:tc>
        <w:tc>
          <w:tcPr>
            <w:tcW w:w="940" w:type="dxa"/>
          </w:tcPr>
          <w:p w14:paraId="79BC573F" w14:textId="77777777" w:rsidR="007D4C8A" w:rsidRPr="006E207E" w:rsidRDefault="007D4C8A" w:rsidP="006E207E">
            <w:r w:rsidRPr="006E207E">
              <w:t>141</w:t>
            </w:r>
            <w:r w:rsidRPr="006E207E">
              <w:rPr>
                <w:rFonts w:ascii="Cambria" w:hAnsi="Cambria" w:cs="Cambria"/>
              </w:rPr>
              <w:t> </w:t>
            </w:r>
            <w:r w:rsidRPr="006E207E">
              <w:t>144</w:t>
            </w:r>
          </w:p>
        </w:tc>
        <w:tc>
          <w:tcPr>
            <w:tcW w:w="940" w:type="dxa"/>
          </w:tcPr>
          <w:p w14:paraId="496C11B5" w14:textId="77777777" w:rsidR="007D4C8A" w:rsidRPr="006E207E" w:rsidRDefault="007D4C8A" w:rsidP="006E207E">
            <w:r w:rsidRPr="006E207E">
              <w:t>260</w:t>
            </w:r>
            <w:r w:rsidRPr="006E207E">
              <w:rPr>
                <w:rFonts w:ascii="Cambria" w:hAnsi="Cambria" w:cs="Cambria"/>
              </w:rPr>
              <w:t> </w:t>
            </w:r>
            <w:r w:rsidRPr="006E207E">
              <w:t>680</w:t>
            </w:r>
          </w:p>
        </w:tc>
        <w:tc>
          <w:tcPr>
            <w:tcW w:w="940" w:type="dxa"/>
          </w:tcPr>
          <w:p w14:paraId="51F0367A" w14:textId="77777777" w:rsidR="007D4C8A" w:rsidRPr="006E207E" w:rsidRDefault="007D4C8A" w:rsidP="006E207E">
            <w:r w:rsidRPr="006E207E">
              <w:t>72</w:t>
            </w:r>
            <w:r w:rsidRPr="006E207E">
              <w:rPr>
                <w:rFonts w:ascii="Cambria" w:hAnsi="Cambria" w:cs="Cambria"/>
              </w:rPr>
              <w:t> </w:t>
            </w:r>
            <w:r w:rsidRPr="006E207E">
              <w:t>006</w:t>
            </w:r>
          </w:p>
        </w:tc>
        <w:tc>
          <w:tcPr>
            <w:tcW w:w="820" w:type="dxa"/>
          </w:tcPr>
          <w:p w14:paraId="0766CB7A" w14:textId="77777777" w:rsidR="007D4C8A" w:rsidRPr="006E207E" w:rsidRDefault="007D4C8A" w:rsidP="006E207E">
            <w:r w:rsidRPr="006E207E">
              <w:t xml:space="preserve">5,7 </w:t>
            </w:r>
          </w:p>
        </w:tc>
        <w:tc>
          <w:tcPr>
            <w:tcW w:w="820" w:type="dxa"/>
          </w:tcPr>
          <w:p w14:paraId="0D98C30B" w14:textId="77777777" w:rsidR="007D4C8A" w:rsidRPr="006E207E" w:rsidRDefault="007D4C8A" w:rsidP="006E207E">
            <w:r w:rsidRPr="006E207E">
              <w:t>6,0</w:t>
            </w:r>
          </w:p>
        </w:tc>
        <w:tc>
          <w:tcPr>
            <w:tcW w:w="820" w:type="dxa"/>
          </w:tcPr>
          <w:p w14:paraId="387F278E" w14:textId="77777777" w:rsidR="007D4C8A" w:rsidRPr="006E207E" w:rsidRDefault="007D4C8A" w:rsidP="006E207E">
            <w:r w:rsidRPr="006E207E">
              <w:t xml:space="preserve">5,7 </w:t>
            </w:r>
          </w:p>
        </w:tc>
        <w:tc>
          <w:tcPr>
            <w:tcW w:w="820" w:type="dxa"/>
          </w:tcPr>
          <w:p w14:paraId="011D5306" w14:textId="77777777" w:rsidR="007D4C8A" w:rsidRPr="006E207E" w:rsidRDefault="007D4C8A" w:rsidP="006E207E">
            <w:r w:rsidRPr="006E207E">
              <w:t>6,0</w:t>
            </w:r>
          </w:p>
        </w:tc>
        <w:tc>
          <w:tcPr>
            <w:tcW w:w="860" w:type="dxa"/>
          </w:tcPr>
          <w:p w14:paraId="5D06B7E3" w14:textId="77777777" w:rsidR="007D4C8A" w:rsidRPr="006E207E" w:rsidRDefault="007D4C8A" w:rsidP="006E207E">
            <w:r w:rsidRPr="006E207E">
              <w:t>2,0</w:t>
            </w:r>
          </w:p>
        </w:tc>
      </w:tr>
      <w:tr w:rsidR="007D4C8A" w:rsidRPr="006E207E" w14:paraId="69AD7D48" w14:textId="77777777" w:rsidTr="006E207E">
        <w:trPr>
          <w:trHeight w:val="380"/>
        </w:trPr>
        <w:tc>
          <w:tcPr>
            <w:tcW w:w="680" w:type="dxa"/>
          </w:tcPr>
          <w:p w14:paraId="7B877F09" w14:textId="77777777" w:rsidR="007D4C8A" w:rsidRPr="006E207E" w:rsidRDefault="007D4C8A" w:rsidP="006E207E">
            <w:r w:rsidRPr="006E207E">
              <w:t>2010</w:t>
            </w:r>
          </w:p>
        </w:tc>
        <w:tc>
          <w:tcPr>
            <w:tcW w:w="940" w:type="dxa"/>
          </w:tcPr>
          <w:p w14:paraId="18216360" w14:textId="77777777" w:rsidR="007D4C8A" w:rsidRPr="006E207E" w:rsidRDefault="007D4C8A" w:rsidP="006E207E">
            <w:r w:rsidRPr="006E207E">
              <w:t>148</w:t>
            </w:r>
            <w:r w:rsidRPr="006E207E">
              <w:rPr>
                <w:rFonts w:ascii="Cambria" w:hAnsi="Cambria" w:cs="Cambria"/>
              </w:rPr>
              <w:t> </w:t>
            </w:r>
            <w:r w:rsidRPr="006E207E">
              <w:t>704</w:t>
            </w:r>
          </w:p>
        </w:tc>
        <w:tc>
          <w:tcPr>
            <w:tcW w:w="940" w:type="dxa"/>
          </w:tcPr>
          <w:p w14:paraId="53EE0AF4" w14:textId="77777777" w:rsidR="007D4C8A" w:rsidRPr="006E207E" w:rsidRDefault="007D4C8A" w:rsidP="006E207E">
            <w:r w:rsidRPr="006E207E">
              <w:t>275 000</w:t>
            </w:r>
          </w:p>
        </w:tc>
        <w:tc>
          <w:tcPr>
            <w:tcW w:w="940" w:type="dxa"/>
          </w:tcPr>
          <w:p w14:paraId="6E270B81" w14:textId="77777777" w:rsidR="007D4C8A" w:rsidRPr="006E207E" w:rsidRDefault="007D4C8A" w:rsidP="006E207E">
            <w:r w:rsidRPr="006E207E">
              <w:t>148</w:t>
            </w:r>
            <w:r w:rsidRPr="006E207E">
              <w:rPr>
                <w:rFonts w:ascii="Cambria" w:hAnsi="Cambria" w:cs="Cambria"/>
              </w:rPr>
              <w:t> </w:t>
            </w:r>
            <w:r w:rsidRPr="006E207E">
              <w:t>704</w:t>
            </w:r>
          </w:p>
        </w:tc>
        <w:tc>
          <w:tcPr>
            <w:tcW w:w="940" w:type="dxa"/>
          </w:tcPr>
          <w:p w14:paraId="6AF13E09" w14:textId="77777777" w:rsidR="007D4C8A" w:rsidRPr="006E207E" w:rsidRDefault="007D4C8A" w:rsidP="006E207E">
            <w:r w:rsidRPr="006E207E">
              <w:t>275 000</w:t>
            </w:r>
          </w:p>
        </w:tc>
        <w:tc>
          <w:tcPr>
            <w:tcW w:w="940" w:type="dxa"/>
          </w:tcPr>
          <w:p w14:paraId="43E5C7F2" w14:textId="77777777" w:rsidR="007D4C8A" w:rsidRPr="006E207E" w:rsidRDefault="007D4C8A" w:rsidP="006E207E">
            <w:r w:rsidRPr="006E207E">
              <w:t>74</w:t>
            </w:r>
            <w:r w:rsidRPr="006E207E">
              <w:rPr>
                <w:rFonts w:ascii="Cambria" w:hAnsi="Cambria" w:cs="Cambria"/>
              </w:rPr>
              <w:t> </w:t>
            </w:r>
            <w:r w:rsidRPr="006E207E">
              <w:t>721</w:t>
            </w:r>
          </w:p>
        </w:tc>
        <w:tc>
          <w:tcPr>
            <w:tcW w:w="820" w:type="dxa"/>
          </w:tcPr>
          <w:p w14:paraId="61345F4F" w14:textId="77777777" w:rsidR="007D4C8A" w:rsidRPr="006E207E" w:rsidRDefault="007D4C8A" w:rsidP="006E207E">
            <w:r w:rsidRPr="006E207E">
              <w:t xml:space="preserve">2,8 </w:t>
            </w:r>
          </w:p>
        </w:tc>
        <w:tc>
          <w:tcPr>
            <w:tcW w:w="820" w:type="dxa"/>
          </w:tcPr>
          <w:p w14:paraId="31395615" w14:textId="77777777" w:rsidR="007D4C8A" w:rsidRPr="006E207E" w:rsidRDefault="007D4C8A" w:rsidP="006E207E">
            <w:r w:rsidRPr="006E207E">
              <w:t>3,0</w:t>
            </w:r>
          </w:p>
        </w:tc>
        <w:tc>
          <w:tcPr>
            <w:tcW w:w="820" w:type="dxa"/>
          </w:tcPr>
          <w:p w14:paraId="7FA82B2F" w14:textId="77777777" w:rsidR="007D4C8A" w:rsidRPr="006E207E" w:rsidRDefault="007D4C8A" w:rsidP="006E207E">
            <w:r w:rsidRPr="006E207E">
              <w:t xml:space="preserve">2,8 </w:t>
            </w:r>
          </w:p>
        </w:tc>
        <w:tc>
          <w:tcPr>
            <w:tcW w:w="820" w:type="dxa"/>
          </w:tcPr>
          <w:p w14:paraId="718D95D2" w14:textId="77777777" w:rsidR="007D4C8A" w:rsidRPr="006E207E" w:rsidRDefault="007D4C8A" w:rsidP="006E207E">
            <w:r w:rsidRPr="006E207E">
              <w:t>3,0</w:t>
            </w:r>
          </w:p>
        </w:tc>
        <w:tc>
          <w:tcPr>
            <w:tcW w:w="860" w:type="dxa"/>
          </w:tcPr>
          <w:p w14:paraId="5FB97AEB" w14:textId="77777777" w:rsidR="007D4C8A" w:rsidRPr="006E207E" w:rsidRDefault="007D4C8A" w:rsidP="006E207E">
            <w:r w:rsidRPr="006E207E">
              <w:t>1,3</w:t>
            </w:r>
          </w:p>
        </w:tc>
      </w:tr>
      <w:tr w:rsidR="007D4C8A" w:rsidRPr="006E207E" w14:paraId="3912C255" w14:textId="77777777" w:rsidTr="006E207E">
        <w:trPr>
          <w:trHeight w:val="380"/>
        </w:trPr>
        <w:tc>
          <w:tcPr>
            <w:tcW w:w="680" w:type="dxa"/>
          </w:tcPr>
          <w:p w14:paraId="3FAC3349" w14:textId="77777777" w:rsidR="007D4C8A" w:rsidRPr="006E207E" w:rsidRDefault="007D4C8A" w:rsidP="006E207E">
            <w:r w:rsidRPr="006E207E">
              <w:t>2011</w:t>
            </w:r>
          </w:p>
        </w:tc>
        <w:tc>
          <w:tcPr>
            <w:tcW w:w="940" w:type="dxa"/>
          </w:tcPr>
          <w:p w14:paraId="4C384239" w14:textId="77777777" w:rsidR="007D4C8A" w:rsidRPr="006E207E" w:rsidRDefault="007D4C8A" w:rsidP="006E207E">
            <w:r w:rsidRPr="006E207E">
              <w:t>156</w:t>
            </w:r>
            <w:r w:rsidRPr="006E207E">
              <w:rPr>
                <w:rFonts w:ascii="Cambria" w:hAnsi="Cambria" w:cs="Cambria"/>
              </w:rPr>
              <w:t> </w:t>
            </w:r>
            <w:r w:rsidRPr="006E207E">
              <w:t>040</w:t>
            </w:r>
          </w:p>
        </w:tc>
        <w:tc>
          <w:tcPr>
            <w:tcW w:w="940" w:type="dxa"/>
          </w:tcPr>
          <w:p w14:paraId="25516238" w14:textId="77777777" w:rsidR="007D4C8A" w:rsidRPr="006E207E" w:rsidRDefault="007D4C8A" w:rsidP="006E207E">
            <w:r w:rsidRPr="006E207E">
              <w:t>288</w:t>
            </w:r>
            <w:r w:rsidRPr="006E207E">
              <w:rPr>
                <w:rFonts w:ascii="Cambria" w:hAnsi="Cambria" w:cs="Cambria"/>
              </w:rPr>
              <w:t> </w:t>
            </w:r>
            <w:r w:rsidRPr="006E207E">
              <w:t>680</w:t>
            </w:r>
          </w:p>
        </w:tc>
        <w:tc>
          <w:tcPr>
            <w:tcW w:w="940" w:type="dxa"/>
          </w:tcPr>
          <w:p w14:paraId="3E31CC32" w14:textId="77777777" w:rsidR="007D4C8A" w:rsidRPr="006E207E" w:rsidRDefault="007D4C8A" w:rsidP="006E207E">
            <w:r w:rsidRPr="006E207E">
              <w:t xml:space="preserve">155 517 </w:t>
            </w:r>
          </w:p>
        </w:tc>
        <w:tc>
          <w:tcPr>
            <w:tcW w:w="940" w:type="dxa"/>
          </w:tcPr>
          <w:p w14:paraId="17736971" w14:textId="77777777" w:rsidR="007D4C8A" w:rsidRPr="006E207E" w:rsidRDefault="007D4C8A" w:rsidP="006E207E">
            <w:r w:rsidRPr="006E207E">
              <w:t xml:space="preserve"> 287</w:t>
            </w:r>
            <w:r w:rsidRPr="006E207E">
              <w:rPr>
                <w:rFonts w:ascii="Cambria" w:hAnsi="Cambria" w:cs="Cambria"/>
              </w:rPr>
              <w:t> </w:t>
            </w:r>
            <w:r w:rsidRPr="006E207E">
              <w:t xml:space="preserve">717 </w:t>
            </w:r>
          </w:p>
        </w:tc>
        <w:tc>
          <w:tcPr>
            <w:tcW w:w="940" w:type="dxa"/>
          </w:tcPr>
          <w:p w14:paraId="41A0CE45" w14:textId="77777777" w:rsidR="007D4C8A" w:rsidRPr="006E207E" w:rsidRDefault="007D4C8A" w:rsidP="006E207E">
            <w:r w:rsidRPr="006E207E">
              <w:t>78</w:t>
            </w:r>
            <w:r w:rsidRPr="006E207E">
              <w:rPr>
                <w:rFonts w:ascii="Cambria" w:hAnsi="Cambria" w:cs="Cambria"/>
              </w:rPr>
              <w:t> </w:t>
            </w:r>
            <w:r w:rsidRPr="006E207E">
              <w:t>024</w:t>
            </w:r>
          </w:p>
        </w:tc>
        <w:tc>
          <w:tcPr>
            <w:tcW w:w="820" w:type="dxa"/>
          </w:tcPr>
          <w:p w14:paraId="51160C13" w14:textId="77777777" w:rsidR="007D4C8A" w:rsidRPr="006E207E" w:rsidRDefault="007D4C8A" w:rsidP="006E207E">
            <w:r w:rsidRPr="006E207E">
              <w:t>3,6</w:t>
            </w:r>
          </w:p>
        </w:tc>
        <w:tc>
          <w:tcPr>
            <w:tcW w:w="820" w:type="dxa"/>
          </w:tcPr>
          <w:p w14:paraId="55DA1B07" w14:textId="77777777" w:rsidR="007D4C8A" w:rsidRPr="006E207E" w:rsidRDefault="007D4C8A" w:rsidP="006E207E">
            <w:r w:rsidRPr="006E207E">
              <w:t>3,6</w:t>
            </w:r>
          </w:p>
        </w:tc>
        <w:tc>
          <w:tcPr>
            <w:tcW w:w="820" w:type="dxa"/>
          </w:tcPr>
          <w:p w14:paraId="2B4BCB7D" w14:textId="77777777" w:rsidR="007D4C8A" w:rsidRPr="006E207E" w:rsidRDefault="007D4C8A" w:rsidP="006E207E">
            <w:r w:rsidRPr="006E207E">
              <w:t>3,2</w:t>
            </w:r>
          </w:p>
        </w:tc>
        <w:tc>
          <w:tcPr>
            <w:tcW w:w="820" w:type="dxa"/>
          </w:tcPr>
          <w:p w14:paraId="15CA3C20" w14:textId="77777777" w:rsidR="007D4C8A" w:rsidRPr="006E207E" w:rsidRDefault="007D4C8A" w:rsidP="006E207E">
            <w:r w:rsidRPr="006E207E">
              <w:t>3,3</w:t>
            </w:r>
          </w:p>
        </w:tc>
        <w:tc>
          <w:tcPr>
            <w:tcW w:w="860" w:type="dxa"/>
          </w:tcPr>
          <w:p w14:paraId="0A715692" w14:textId="77777777" w:rsidR="007D4C8A" w:rsidRPr="006E207E" w:rsidRDefault="007D4C8A" w:rsidP="006E207E">
            <w:r w:rsidRPr="006E207E">
              <w:t>3,1</w:t>
            </w:r>
          </w:p>
        </w:tc>
      </w:tr>
      <w:tr w:rsidR="007D4C8A" w:rsidRPr="006E207E" w14:paraId="14BA684B" w14:textId="77777777" w:rsidTr="006E207E">
        <w:trPr>
          <w:trHeight w:val="380"/>
        </w:trPr>
        <w:tc>
          <w:tcPr>
            <w:tcW w:w="680" w:type="dxa"/>
          </w:tcPr>
          <w:p w14:paraId="1FB5FF90" w14:textId="77777777" w:rsidR="007D4C8A" w:rsidRPr="006E207E" w:rsidRDefault="007D4C8A" w:rsidP="006E207E">
            <w:r w:rsidRPr="006E207E">
              <w:t>2012</w:t>
            </w:r>
          </w:p>
        </w:tc>
        <w:tc>
          <w:tcPr>
            <w:tcW w:w="940" w:type="dxa"/>
          </w:tcPr>
          <w:p w14:paraId="2419F222" w14:textId="77777777" w:rsidR="007D4C8A" w:rsidRPr="006E207E" w:rsidRDefault="007D4C8A" w:rsidP="006E207E">
            <w:r w:rsidRPr="006E207E">
              <w:t>162</w:t>
            </w:r>
            <w:r w:rsidRPr="006E207E">
              <w:rPr>
                <w:rFonts w:ascii="Cambria" w:hAnsi="Cambria" w:cs="Cambria"/>
              </w:rPr>
              <w:t> </w:t>
            </w:r>
            <w:r w:rsidRPr="006E207E">
              <w:t>312</w:t>
            </w:r>
          </w:p>
        </w:tc>
        <w:tc>
          <w:tcPr>
            <w:tcW w:w="940" w:type="dxa"/>
          </w:tcPr>
          <w:p w14:paraId="126ACC62" w14:textId="77777777" w:rsidR="007D4C8A" w:rsidRPr="006E207E" w:rsidRDefault="007D4C8A" w:rsidP="006E207E">
            <w:r w:rsidRPr="006E207E">
              <w:t>300</w:t>
            </w:r>
            <w:r w:rsidRPr="006E207E">
              <w:rPr>
                <w:rFonts w:ascii="Cambria" w:hAnsi="Cambria" w:cs="Cambria"/>
              </w:rPr>
              <w:t> </w:t>
            </w:r>
            <w:r w:rsidRPr="006E207E">
              <w:t>272</w:t>
            </w:r>
          </w:p>
        </w:tc>
        <w:tc>
          <w:tcPr>
            <w:tcW w:w="940" w:type="dxa"/>
          </w:tcPr>
          <w:p w14:paraId="262F90C3" w14:textId="77777777" w:rsidR="007D4C8A" w:rsidRPr="006E207E" w:rsidRDefault="007D4C8A" w:rsidP="006E207E">
            <w:r w:rsidRPr="006E207E">
              <w:t>160</w:t>
            </w:r>
            <w:r w:rsidRPr="006E207E">
              <w:rPr>
                <w:rFonts w:ascii="Cambria" w:hAnsi="Cambria" w:cs="Cambria"/>
              </w:rPr>
              <w:t> </w:t>
            </w:r>
            <w:r w:rsidRPr="006E207E">
              <w:t>956</w:t>
            </w:r>
          </w:p>
        </w:tc>
        <w:tc>
          <w:tcPr>
            <w:tcW w:w="940" w:type="dxa"/>
          </w:tcPr>
          <w:p w14:paraId="09D1556C" w14:textId="77777777" w:rsidR="007D4C8A" w:rsidRPr="006E207E" w:rsidRDefault="007D4C8A" w:rsidP="006E207E">
            <w:r w:rsidRPr="006E207E">
              <w:t>297</w:t>
            </w:r>
            <w:r w:rsidRPr="006E207E">
              <w:rPr>
                <w:rFonts w:ascii="Cambria" w:hAnsi="Cambria" w:cs="Cambria"/>
              </w:rPr>
              <w:t> </w:t>
            </w:r>
            <w:r w:rsidRPr="006E207E">
              <w:t>781</w:t>
            </w:r>
          </w:p>
        </w:tc>
        <w:tc>
          <w:tcPr>
            <w:tcW w:w="940" w:type="dxa"/>
          </w:tcPr>
          <w:p w14:paraId="3EC6B5C6" w14:textId="77777777" w:rsidR="007D4C8A" w:rsidRPr="006E207E" w:rsidRDefault="007D4C8A" w:rsidP="006E207E">
            <w:r w:rsidRPr="006E207E">
              <w:t>81</w:t>
            </w:r>
            <w:r w:rsidRPr="006E207E">
              <w:rPr>
                <w:rFonts w:ascii="Cambria" w:hAnsi="Cambria" w:cs="Cambria"/>
              </w:rPr>
              <w:t> </w:t>
            </w:r>
            <w:r w:rsidRPr="006E207E">
              <w:t>153</w:t>
            </w:r>
          </w:p>
        </w:tc>
        <w:tc>
          <w:tcPr>
            <w:tcW w:w="820" w:type="dxa"/>
          </w:tcPr>
          <w:p w14:paraId="683846D7" w14:textId="77777777" w:rsidR="007D4C8A" w:rsidRPr="006E207E" w:rsidRDefault="007D4C8A" w:rsidP="006E207E">
            <w:r w:rsidRPr="006E207E">
              <w:t>3,4</w:t>
            </w:r>
          </w:p>
        </w:tc>
        <w:tc>
          <w:tcPr>
            <w:tcW w:w="820" w:type="dxa"/>
          </w:tcPr>
          <w:p w14:paraId="5202A51C" w14:textId="77777777" w:rsidR="007D4C8A" w:rsidRPr="006E207E" w:rsidRDefault="007D4C8A" w:rsidP="006E207E">
            <w:r w:rsidRPr="006E207E">
              <w:t>3,4</w:t>
            </w:r>
          </w:p>
        </w:tc>
        <w:tc>
          <w:tcPr>
            <w:tcW w:w="820" w:type="dxa"/>
          </w:tcPr>
          <w:p w14:paraId="4A84F871" w14:textId="77777777" w:rsidR="007D4C8A" w:rsidRPr="006E207E" w:rsidRDefault="007D4C8A" w:rsidP="006E207E">
            <w:r w:rsidRPr="006E207E">
              <w:t>2,8</w:t>
            </w:r>
          </w:p>
        </w:tc>
        <w:tc>
          <w:tcPr>
            <w:tcW w:w="820" w:type="dxa"/>
          </w:tcPr>
          <w:p w14:paraId="6A3BD5A6" w14:textId="77777777" w:rsidR="007D4C8A" w:rsidRPr="006E207E" w:rsidRDefault="007D4C8A" w:rsidP="006E207E">
            <w:r w:rsidRPr="006E207E">
              <w:t>2,8</w:t>
            </w:r>
          </w:p>
        </w:tc>
        <w:tc>
          <w:tcPr>
            <w:tcW w:w="860" w:type="dxa"/>
          </w:tcPr>
          <w:p w14:paraId="14802FE7" w14:textId="77777777" w:rsidR="007D4C8A" w:rsidRPr="006E207E" w:rsidRDefault="007D4C8A" w:rsidP="006E207E">
            <w:r w:rsidRPr="006E207E">
              <w:t>3,3</w:t>
            </w:r>
          </w:p>
        </w:tc>
      </w:tr>
      <w:tr w:rsidR="007D4C8A" w:rsidRPr="006E207E" w14:paraId="795DAD43" w14:textId="77777777" w:rsidTr="006E207E">
        <w:trPr>
          <w:trHeight w:val="380"/>
        </w:trPr>
        <w:tc>
          <w:tcPr>
            <w:tcW w:w="680" w:type="dxa"/>
          </w:tcPr>
          <w:p w14:paraId="4E3FC1A3" w14:textId="77777777" w:rsidR="007D4C8A" w:rsidRPr="006E207E" w:rsidRDefault="007D4C8A" w:rsidP="006E207E">
            <w:r w:rsidRPr="006E207E">
              <w:t>2013</w:t>
            </w:r>
          </w:p>
        </w:tc>
        <w:tc>
          <w:tcPr>
            <w:tcW w:w="940" w:type="dxa"/>
          </w:tcPr>
          <w:p w14:paraId="7EF4737C" w14:textId="77777777" w:rsidR="007D4C8A" w:rsidRPr="006E207E" w:rsidRDefault="007D4C8A" w:rsidP="006E207E">
            <w:r w:rsidRPr="006E207E">
              <w:t>168</w:t>
            </w:r>
            <w:r w:rsidRPr="006E207E">
              <w:rPr>
                <w:rFonts w:ascii="Cambria" w:hAnsi="Cambria" w:cs="Cambria"/>
              </w:rPr>
              <w:t> </w:t>
            </w:r>
            <w:r w:rsidRPr="006E207E">
              <w:t>416</w:t>
            </w:r>
          </w:p>
        </w:tc>
        <w:tc>
          <w:tcPr>
            <w:tcW w:w="940" w:type="dxa"/>
          </w:tcPr>
          <w:p w14:paraId="02FF641F" w14:textId="77777777" w:rsidR="007D4C8A" w:rsidRPr="006E207E" w:rsidRDefault="007D4C8A" w:rsidP="006E207E">
            <w:r w:rsidRPr="006E207E">
              <w:t>311</w:t>
            </w:r>
            <w:r w:rsidRPr="006E207E">
              <w:rPr>
                <w:rFonts w:ascii="Cambria" w:hAnsi="Cambria" w:cs="Cambria"/>
              </w:rPr>
              <w:t> </w:t>
            </w:r>
            <w:r w:rsidRPr="006E207E">
              <w:t>560</w:t>
            </w:r>
          </w:p>
        </w:tc>
        <w:tc>
          <w:tcPr>
            <w:tcW w:w="940" w:type="dxa"/>
          </w:tcPr>
          <w:p w14:paraId="1AB0A758" w14:textId="77777777" w:rsidR="007D4C8A" w:rsidRPr="006E207E" w:rsidRDefault="007D4C8A" w:rsidP="006E207E">
            <w:r w:rsidRPr="006E207E">
              <w:t>166</w:t>
            </w:r>
            <w:r w:rsidRPr="006E207E">
              <w:rPr>
                <w:rFonts w:ascii="Cambria" w:hAnsi="Cambria" w:cs="Cambria"/>
              </w:rPr>
              <w:t> </w:t>
            </w:r>
            <w:r w:rsidRPr="006E207E">
              <w:t>180</w:t>
            </w:r>
          </w:p>
        </w:tc>
        <w:tc>
          <w:tcPr>
            <w:tcW w:w="940" w:type="dxa"/>
          </w:tcPr>
          <w:p w14:paraId="0610A9A6" w14:textId="77777777" w:rsidR="007D4C8A" w:rsidRPr="006E207E" w:rsidRDefault="007D4C8A" w:rsidP="006E207E">
            <w:r w:rsidRPr="006E207E">
              <w:t>307</w:t>
            </w:r>
            <w:r w:rsidRPr="006E207E">
              <w:rPr>
                <w:rFonts w:ascii="Cambria" w:hAnsi="Cambria" w:cs="Cambria"/>
              </w:rPr>
              <w:t> </w:t>
            </w:r>
            <w:r w:rsidRPr="006E207E">
              <w:t>446</w:t>
            </w:r>
          </w:p>
        </w:tc>
        <w:tc>
          <w:tcPr>
            <w:tcW w:w="940" w:type="dxa"/>
          </w:tcPr>
          <w:p w14:paraId="48490525" w14:textId="77777777" w:rsidR="007D4C8A" w:rsidRPr="006E207E" w:rsidRDefault="007D4C8A" w:rsidP="006E207E">
            <w:r w:rsidRPr="006E207E">
              <w:t>84</w:t>
            </w:r>
            <w:r w:rsidRPr="006E207E">
              <w:rPr>
                <w:rFonts w:ascii="Cambria" w:hAnsi="Cambria" w:cs="Cambria"/>
              </w:rPr>
              <w:t> </w:t>
            </w:r>
            <w:r w:rsidRPr="006E207E">
              <w:t>204</w:t>
            </w:r>
          </w:p>
        </w:tc>
        <w:tc>
          <w:tcPr>
            <w:tcW w:w="820" w:type="dxa"/>
          </w:tcPr>
          <w:p w14:paraId="34572CFE" w14:textId="77777777" w:rsidR="007D4C8A" w:rsidRPr="006E207E" w:rsidRDefault="007D4C8A" w:rsidP="006E207E">
            <w:r w:rsidRPr="006E207E">
              <w:t>1,6</w:t>
            </w:r>
          </w:p>
        </w:tc>
        <w:tc>
          <w:tcPr>
            <w:tcW w:w="820" w:type="dxa"/>
          </w:tcPr>
          <w:p w14:paraId="0F65C9DE" w14:textId="77777777" w:rsidR="007D4C8A" w:rsidRPr="006E207E" w:rsidRDefault="007D4C8A" w:rsidP="006E207E">
            <w:r w:rsidRPr="006E207E">
              <w:t>1,6</w:t>
            </w:r>
          </w:p>
        </w:tc>
        <w:tc>
          <w:tcPr>
            <w:tcW w:w="820" w:type="dxa"/>
          </w:tcPr>
          <w:p w14:paraId="4EFE08F6" w14:textId="77777777" w:rsidR="007D4C8A" w:rsidRPr="006E207E" w:rsidRDefault="007D4C8A" w:rsidP="006E207E">
            <w:r w:rsidRPr="006E207E">
              <w:t>1,1</w:t>
            </w:r>
          </w:p>
        </w:tc>
        <w:tc>
          <w:tcPr>
            <w:tcW w:w="820" w:type="dxa"/>
          </w:tcPr>
          <w:p w14:paraId="02AAB1DE" w14:textId="77777777" w:rsidR="007D4C8A" w:rsidRPr="006E207E" w:rsidRDefault="007D4C8A" w:rsidP="006E207E">
            <w:r w:rsidRPr="006E207E">
              <w:t>1,1</w:t>
            </w:r>
          </w:p>
        </w:tc>
        <w:tc>
          <w:tcPr>
            <w:tcW w:w="860" w:type="dxa"/>
          </w:tcPr>
          <w:p w14:paraId="697645B9" w14:textId="77777777" w:rsidR="007D4C8A" w:rsidRPr="006E207E" w:rsidRDefault="007D4C8A" w:rsidP="006E207E">
            <w:r w:rsidRPr="006E207E">
              <w:t>1,6</w:t>
            </w:r>
          </w:p>
        </w:tc>
      </w:tr>
      <w:tr w:rsidR="007D4C8A" w:rsidRPr="006E207E" w14:paraId="06708728" w14:textId="77777777" w:rsidTr="006E207E">
        <w:trPr>
          <w:trHeight w:val="380"/>
        </w:trPr>
        <w:tc>
          <w:tcPr>
            <w:tcW w:w="680" w:type="dxa"/>
          </w:tcPr>
          <w:p w14:paraId="19CCD921" w14:textId="77777777" w:rsidR="007D4C8A" w:rsidRPr="006E207E" w:rsidRDefault="007D4C8A" w:rsidP="006E207E">
            <w:r w:rsidRPr="006E207E">
              <w:t>2014</w:t>
            </w:r>
          </w:p>
        </w:tc>
        <w:tc>
          <w:tcPr>
            <w:tcW w:w="940" w:type="dxa"/>
          </w:tcPr>
          <w:p w14:paraId="62B28F24" w14:textId="77777777" w:rsidR="007D4C8A" w:rsidRPr="006E207E" w:rsidRDefault="007D4C8A" w:rsidP="006E207E">
            <w:r w:rsidRPr="006E207E">
              <w:t>174</w:t>
            </w:r>
            <w:r w:rsidRPr="006E207E">
              <w:rPr>
                <w:rFonts w:ascii="Cambria" w:hAnsi="Cambria" w:cs="Cambria"/>
              </w:rPr>
              <w:t> </w:t>
            </w:r>
            <w:r w:rsidRPr="006E207E">
              <w:t>656</w:t>
            </w:r>
          </w:p>
        </w:tc>
        <w:tc>
          <w:tcPr>
            <w:tcW w:w="940" w:type="dxa"/>
          </w:tcPr>
          <w:p w14:paraId="772A5535" w14:textId="77777777" w:rsidR="007D4C8A" w:rsidRPr="006E207E" w:rsidRDefault="007D4C8A" w:rsidP="006E207E">
            <w:r w:rsidRPr="006E207E">
              <w:t>323</w:t>
            </w:r>
            <w:r w:rsidRPr="006E207E">
              <w:rPr>
                <w:rFonts w:ascii="Cambria" w:hAnsi="Cambria" w:cs="Cambria"/>
              </w:rPr>
              <w:t> </w:t>
            </w:r>
            <w:r w:rsidRPr="006E207E">
              <w:t>120</w:t>
            </w:r>
          </w:p>
        </w:tc>
        <w:tc>
          <w:tcPr>
            <w:tcW w:w="940" w:type="dxa"/>
          </w:tcPr>
          <w:p w14:paraId="2E13B922" w14:textId="77777777" w:rsidR="007D4C8A" w:rsidRPr="006E207E" w:rsidRDefault="007D4C8A" w:rsidP="006E207E">
            <w:r w:rsidRPr="006E207E">
              <w:t>171</w:t>
            </w:r>
            <w:r w:rsidRPr="006E207E">
              <w:rPr>
                <w:rFonts w:ascii="Cambria" w:hAnsi="Cambria" w:cs="Cambria"/>
              </w:rPr>
              <w:t> </w:t>
            </w:r>
            <w:r w:rsidRPr="006E207E">
              <w:t>504</w:t>
            </w:r>
          </w:p>
        </w:tc>
        <w:tc>
          <w:tcPr>
            <w:tcW w:w="940" w:type="dxa"/>
          </w:tcPr>
          <w:p w14:paraId="45B20FF6" w14:textId="77777777" w:rsidR="007D4C8A" w:rsidRPr="006E207E" w:rsidRDefault="007D4C8A" w:rsidP="006E207E">
            <w:r w:rsidRPr="006E207E">
              <w:t>317</w:t>
            </w:r>
            <w:r w:rsidRPr="006E207E">
              <w:rPr>
                <w:rFonts w:ascii="Cambria" w:hAnsi="Cambria" w:cs="Cambria"/>
              </w:rPr>
              <w:t> </w:t>
            </w:r>
            <w:r w:rsidRPr="006E207E">
              <w:t>295</w:t>
            </w:r>
          </w:p>
        </w:tc>
        <w:tc>
          <w:tcPr>
            <w:tcW w:w="940" w:type="dxa"/>
          </w:tcPr>
          <w:p w14:paraId="5B1B3C90" w14:textId="77777777" w:rsidR="007D4C8A" w:rsidRPr="006E207E" w:rsidRDefault="007D4C8A" w:rsidP="006E207E">
            <w:r w:rsidRPr="006E207E">
              <w:t>87</w:t>
            </w:r>
            <w:r w:rsidRPr="006E207E">
              <w:rPr>
                <w:rFonts w:ascii="Cambria" w:hAnsi="Cambria" w:cs="Cambria"/>
              </w:rPr>
              <w:t> </w:t>
            </w:r>
            <w:r w:rsidRPr="006E207E">
              <w:t>328</w:t>
            </w:r>
          </w:p>
        </w:tc>
        <w:tc>
          <w:tcPr>
            <w:tcW w:w="820" w:type="dxa"/>
          </w:tcPr>
          <w:p w14:paraId="3EEF453E" w14:textId="77777777" w:rsidR="007D4C8A" w:rsidRPr="006E207E" w:rsidRDefault="007D4C8A" w:rsidP="006E207E">
            <w:r w:rsidRPr="006E207E">
              <w:t>1,6</w:t>
            </w:r>
          </w:p>
        </w:tc>
        <w:tc>
          <w:tcPr>
            <w:tcW w:w="820" w:type="dxa"/>
          </w:tcPr>
          <w:p w14:paraId="7C4028B2" w14:textId="77777777" w:rsidR="007D4C8A" w:rsidRPr="006E207E" w:rsidRDefault="007D4C8A" w:rsidP="006E207E">
            <w:r w:rsidRPr="006E207E">
              <w:t>1,6</w:t>
            </w:r>
          </w:p>
        </w:tc>
        <w:tc>
          <w:tcPr>
            <w:tcW w:w="820" w:type="dxa"/>
          </w:tcPr>
          <w:p w14:paraId="44663850" w14:textId="77777777" w:rsidR="007D4C8A" w:rsidRPr="006E207E" w:rsidRDefault="007D4C8A" w:rsidP="006E207E">
            <w:r w:rsidRPr="006E207E">
              <w:t>1,1</w:t>
            </w:r>
          </w:p>
        </w:tc>
        <w:tc>
          <w:tcPr>
            <w:tcW w:w="820" w:type="dxa"/>
          </w:tcPr>
          <w:p w14:paraId="208B3473" w14:textId="77777777" w:rsidR="007D4C8A" w:rsidRPr="006E207E" w:rsidRDefault="007D4C8A" w:rsidP="006E207E">
            <w:r w:rsidRPr="006E207E">
              <w:t>1,1</w:t>
            </w:r>
          </w:p>
        </w:tc>
        <w:tc>
          <w:tcPr>
            <w:tcW w:w="860" w:type="dxa"/>
          </w:tcPr>
          <w:p w14:paraId="1767DC06" w14:textId="77777777" w:rsidR="007D4C8A" w:rsidRPr="006E207E" w:rsidRDefault="007D4C8A" w:rsidP="006E207E">
            <w:r w:rsidRPr="006E207E">
              <w:t>1,6</w:t>
            </w:r>
          </w:p>
        </w:tc>
      </w:tr>
      <w:tr w:rsidR="007D4C8A" w:rsidRPr="006E207E" w14:paraId="2200B62A" w14:textId="77777777" w:rsidTr="006E207E">
        <w:trPr>
          <w:trHeight w:val="380"/>
        </w:trPr>
        <w:tc>
          <w:tcPr>
            <w:tcW w:w="680" w:type="dxa"/>
          </w:tcPr>
          <w:p w14:paraId="25FDCD1E" w14:textId="77777777" w:rsidR="007D4C8A" w:rsidRPr="006E207E" w:rsidRDefault="007D4C8A" w:rsidP="006E207E">
            <w:r w:rsidRPr="006E207E">
              <w:t>2015</w:t>
            </w:r>
            <w:r w:rsidRPr="006E207E">
              <w:rPr>
                <w:rStyle w:val="skrift-hevet"/>
              </w:rPr>
              <w:t>1</w:t>
            </w:r>
          </w:p>
        </w:tc>
        <w:tc>
          <w:tcPr>
            <w:tcW w:w="940" w:type="dxa"/>
          </w:tcPr>
          <w:p w14:paraId="14B2CB99" w14:textId="77777777" w:rsidR="007D4C8A" w:rsidRPr="006E207E" w:rsidRDefault="007D4C8A" w:rsidP="006E207E">
            <w:r w:rsidRPr="006E207E">
              <w:t>221</w:t>
            </w:r>
            <w:r w:rsidRPr="006E207E">
              <w:rPr>
                <w:rFonts w:ascii="Cambria" w:hAnsi="Cambria" w:cs="Cambria"/>
              </w:rPr>
              <w:t> </w:t>
            </w:r>
            <w:r w:rsidRPr="006E207E">
              <w:t>965</w:t>
            </w:r>
          </w:p>
        </w:tc>
        <w:tc>
          <w:tcPr>
            <w:tcW w:w="940" w:type="dxa"/>
          </w:tcPr>
          <w:p w14:paraId="2A395BF0" w14:textId="77777777" w:rsidR="007D4C8A" w:rsidRPr="006E207E" w:rsidRDefault="007D4C8A" w:rsidP="006E207E">
            <w:r w:rsidRPr="006E207E">
              <w:t>408</w:t>
            </w:r>
            <w:r w:rsidRPr="006E207E">
              <w:rPr>
                <w:rFonts w:ascii="Cambria" w:hAnsi="Cambria" w:cs="Cambria"/>
              </w:rPr>
              <w:t> </w:t>
            </w:r>
            <w:r w:rsidRPr="006E207E">
              <w:t>129</w:t>
            </w:r>
          </w:p>
        </w:tc>
        <w:tc>
          <w:tcPr>
            <w:tcW w:w="940" w:type="dxa"/>
          </w:tcPr>
          <w:p w14:paraId="7588D83B" w14:textId="77777777" w:rsidR="007D4C8A" w:rsidRPr="006E207E" w:rsidRDefault="007D4C8A" w:rsidP="006E207E">
            <w:r w:rsidRPr="006E207E">
              <w:t>174</w:t>
            </w:r>
            <w:r w:rsidRPr="006E207E">
              <w:rPr>
                <w:rFonts w:ascii="Cambria" w:hAnsi="Cambria" w:cs="Cambria"/>
              </w:rPr>
              <w:t> </w:t>
            </w:r>
            <w:r w:rsidRPr="006E207E">
              <w:t>917</w:t>
            </w:r>
          </w:p>
        </w:tc>
        <w:tc>
          <w:tcPr>
            <w:tcW w:w="940" w:type="dxa"/>
          </w:tcPr>
          <w:p w14:paraId="1DDC4BAB" w14:textId="77777777" w:rsidR="007D4C8A" w:rsidRPr="006E207E" w:rsidRDefault="007D4C8A" w:rsidP="006E207E">
            <w:r w:rsidRPr="006E207E">
              <w:t>323</w:t>
            </w:r>
            <w:r w:rsidRPr="006E207E">
              <w:rPr>
                <w:rFonts w:ascii="Cambria" w:hAnsi="Cambria" w:cs="Cambria"/>
              </w:rPr>
              <w:t> </w:t>
            </w:r>
            <w:r w:rsidRPr="006E207E">
              <w:t>611</w:t>
            </w:r>
          </w:p>
        </w:tc>
        <w:tc>
          <w:tcPr>
            <w:tcW w:w="940" w:type="dxa"/>
          </w:tcPr>
          <w:p w14:paraId="274F98E5" w14:textId="77777777" w:rsidR="007D4C8A" w:rsidRPr="006E207E" w:rsidRDefault="007D4C8A" w:rsidP="006E207E">
            <w:r w:rsidRPr="006E207E">
              <w:t>89</w:t>
            </w:r>
            <w:r w:rsidRPr="006E207E">
              <w:rPr>
                <w:rFonts w:ascii="Cambria" w:hAnsi="Cambria" w:cs="Cambria"/>
              </w:rPr>
              <w:t> </w:t>
            </w:r>
            <w:r w:rsidRPr="006E207E">
              <w:t>502</w:t>
            </w:r>
          </w:p>
        </w:tc>
        <w:tc>
          <w:tcPr>
            <w:tcW w:w="820" w:type="dxa"/>
          </w:tcPr>
          <w:p w14:paraId="33A93E64" w14:textId="77777777" w:rsidR="007D4C8A" w:rsidRPr="006E207E" w:rsidRDefault="007D4C8A" w:rsidP="006E207E">
            <w:r w:rsidRPr="006E207E">
              <w:t>24,4</w:t>
            </w:r>
          </w:p>
        </w:tc>
        <w:tc>
          <w:tcPr>
            <w:tcW w:w="820" w:type="dxa"/>
          </w:tcPr>
          <w:p w14:paraId="7ECB5AD1" w14:textId="77777777" w:rsidR="007D4C8A" w:rsidRPr="006E207E" w:rsidRDefault="007D4C8A" w:rsidP="006E207E">
            <w:r w:rsidRPr="006E207E">
              <w:t>23,7</w:t>
            </w:r>
          </w:p>
        </w:tc>
        <w:tc>
          <w:tcPr>
            <w:tcW w:w="820" w:type="dxa"/>
          </w:tcPr>
          <w:p w14:paraId="5A67F19F" w14:textId="77777777" w:rsidR="007D4C8A" w:rsidRPr="006E207E" w:rsidRDefault="007D4C8A" w:rsidP="006E207E">
            <w:r w:rsidRPr="006E207E">
              <w:t>-0,1</w:t>
            </w:r>
          </w:p>
        </w:tc>
        <w:tc>
          <w:tcPr>
            <w:tcW w:w="820" w:type="dxa"/>
          </w:tcPr>
          <w:p w14:paraId="60AD379A" w14:textId="77777777" w:rsidR="007D4C8A" w:rsidRPr="006E207E" w:rsidRDefault="007D4C8A" w:rsidP="006E207E">
            <w:r w:rsidRPr="006E207E">
              <w:t>-0,1</w:t>
            </w:r>
          </w:p>
        </w:tc>
        <w:tc>
          <w:tcPr>
            <w:tcW w:w="860" w:type="dxa"/>
          </w:tcPr>
          <w:p w14:paraId="703AFCCA" w14:textId="77777777" w:rsidR="007D4C8A" w:rsidRPr="006E207E" w:rsidRDefault="007D4C8A" w:rsidP="006E207E">
            <w:r w:rsidRPr="006E207E">
              <w:t>0,3</w:t>
            </w:r>
          </w:p>
        </w:tc>
      </w:tr>
      <w:tr w:rsidR="007D4C8A" w:rsidRPr="006E207E" w14:paraId="0211CF65" w14:textId="77777777" w:rsidTr="006E207E">
        <w:trPr>
          <w:trHeight w:val="380"/>
        </w:trPr>
        <w:tc>
          <w:tcPr>
            <w:tcW w:w="680" w:type="dxa"/>
          </w:tcPr>
          <w:p w14:paraId="10592893" w14:textId="77777777" w:rsidR="007D4C8A" w:rsidRPr="006E207E" w:rsidRDefault="007D4C8A" w:rsidP="006E207E">
            <w:r w:rsidRPr="006E207E">
              <w:t>2016</w:t>
            </w:r>
            <w:r w:rsidRPr="006E207E">
              <w:rPr>
                <w:rStyle w:val="skrift-hevet"/>
              </w:rPr>
              <w:t>2</w:t>
            </w:r>
          </w:p>
        </w:tc>
        <w:tc>
          <w:tcPr>
            <w:tcW w:w="940" w:type="dxa"/>
          </w:tcPr>
          <w:p w14:paraId="47765589" w14:textId="77777777" w:rsidR="007D4C8A" w:rsidRPr="006E207E" w:rsidRDefault="007D4C8A" w:rsidP="006E207E">
            <w:r w:rsidRPr="006E207E">
              <w:t>227</w:t>
            </w:r>
            <w:r w:rsidRPr="006E207E">
              <w:rPr>
                <w:rFonts w:ascii="Cambria" w:hAnsi="Cambria" w:cs="Cambria"/>
              </w:rPr>
              <w:t> </w:t>
            </w:r>
            <w:r w:rsidRPr="006E207E">
              <w:t>515</w:t>
            </w:r>
          </w:p>
        </w:tc>
        <w:tc>
          <w:tcPr>
            <w:tcW w:w="940" w:type="dxa"/>
          </w:tcPr>
          <w:p w14:paraId="21BC4336" w14:textId="77777777" w:rsidR="007D4C8A" w:rsidRPr="006E207E" w:rsidRDefault="007D4C8A" w:rsidP="006E207E">
            <w:r w:rsidRPr="006E207E">
              <w:t>421</w:t>
            </w:r>
            <w:r w:rsidRPr="006E207E">
              <w:rPr>
                <w:rFonts w:ascii="Cambria" w:hAnsi="Cambria" w:cs="Cambria"/>
              </w:rPr>
              <w:t> </w:t>
            </w:r>
            <w:r w:rsidRPr="006E207E">
              <w:t>420</w:t>
            </w:r>
          </w:p>
        </w:tc>
        <w:tc>
          <w:tcPr>
            <w:tcW w:w="940" w:type="dxa"/>
          </w:tcPr>
          <w:p w14:paraId="4E6B2B4F" w14:textId="77777777" w:rsidR="007D4C8A" w:rsidRPr="006E207E" w:rsidRDefault="007D4C8A" w:rsidP="006E207E">
            <w:r w:rsidRPr="006E207E">
              <w:t>179</w:t>
            </w:r>
            <w:r w:rsidRPr="006E207E">
              <w:rPr>
                <w:rFonts w:ascii="Cambria" w:hAnsi="Cambria" w:cs="Cambria"/>
              </w:rPr>
              <w:t> </w:t>
            </w:r>
            <w:r w:rsidRPr="006E207E">
              <w:t>745</w:t>
            </w:r>
          </w:p>
        </w:tc>
        <w:tc>
          <w:tcPr>
            <w:tcW w:w="940" w:type="dxa"/>
          </w:tcPr>
          <w:p w14:paraId="0069547D" w14:textId="77777777" w:rsidR="007D4C8A" w:rsidRPr="006E207E" w:rsidRDefault="007D4C8A" w:rsidP="006E207E">
            <w:r w:rsidRPr="006E207E">
              <w:t>333</w:t>
            </w:r>
            <w:r w:rsidRPr="006E207E">
              <w:rPr>
                <w:rFonts w:ascii="Cambria" w:hAnsi="Cambria" w:cs="Cambria"/>
              </w:rPr>
              <w:t> </w:t>
            </w:r>
            <w:r w:rsidRPr="006E207E">
              <w:t>070</w:t>
            </w:r>
          </w:p>
        </w:tc>
        <w:tc>
          <w:tcPr>
            <w:tcW w:w="940" w:type="dxa"/>
          </w:tcPr>
          <w:p w14:paraId="63DAEA44" w14:textId="77777777" w:rsidR="007D4C8A" w:rsidRPr="006E207E" w:rsidRDefault="007D4C8A" w:rsidP="006E207E">
            <w:r w:rsidRPr="006E207E">
              <w:t>91</w:t>
            </w:r>
            <w:r w:rsidRPr="006E207E">
              <w:rPr>
                <w:rFonts w:ascii="Cambria" w:hAnsi="Cambria" w:cs="Cambria"/>
              </w:rPr>
              <w:t> </w:t>
            </w:r>
            <w:r w:rsidRPr="006E207E">
              <w:t>740</w:t>
            </w:r>
          </w:p>
        </w:tc>
        <w:tc>
          <w:tcPr>
            <w:tcW w:w="820" w:type="dxa"/>
          </w:tcPr>
          <w:p w14:paraId="605A2F02" w14:textId="77777777" w:rsidR="007D4C8A" w:rsidRPr="006E207E" w:rsidRDefault="007D4C8A" w:rsidP="006E207E">
            <w:r w:rsidRPr="006E207E">
              <w:t>-1,1</w:t>
            </w:r>
          </w:p>
        </w:tc>
        <w:tc>
          <w:tcPr>
            <w:tcW w:w="820" w:type="dxa"/>
          </w:tcPr>
          <w:p w14:paraId="7ECA5510" w14:textId="77777777" w:rsidR="007D4C8A" w:rsidRPr="006E207E" w:rsidRDefault="007D4C8A" w:rsidP="006E207E">
            <w:r w:rsidRPr="006E207E">
              <w:t>-0,3</w:t>
            </w:r>
          </w:p>
        </w:tc>
        <w:tc>
          <w:tcPr>
            <w:tcW w:w="820" w:type="dxa"/>
          </w:tcPr>
          <w:p w14:paraId="332E31E3" w14:textId="77777777" w:rsidR="007D4C8A" w:rsidRPr="006E207E" w:rsidRDefault="007D4C8A" w:rsidP="006E207E">
            <w:r w:rsidRPr="006E207E">
              <w:t>-0,8</w:t>
            </w:r>
          </w:p>
        </w:tc>
        <w:tc>
          <w:tcPr>
            <w:tcW w:w="820" w:type="dxa"/>
          </w:tcPr>
          <w:p w14:paraId="0E3C9AAC" w14:textId="77777777" w:rsidR="007D4C8A" w:rsidRPr="006E207E" w:rsidRDefault="007D4C8A" w:rsidP="006E207E">
            <w:r w:rsidRPr="006E207E">
              <w:t>-0,7</w:t>
            </w:r>
          </w:p>
        </w:tc>
        <w:tc>
          <w:tcPr>
            <w:tcW w:w="860" w:type="dxa"/>
          </w:tcPr>
          <w:p w14:paraId="46067DB8" w14:textId="77777777" w:rsidR="007D4C8A" w:rsidRPr="006E207E" w:rsidRDefault="007D4C8A" w:rsidP="006E207E">
            <w:r w:rsidRPr="006E207E">
              <w:t>-1,1</w:t>
            </w:r>
          </w:p>
        </w:tc>
      </w:tr>
      <w:tr w:rsidR="007D4C8A" w:rsidRPr="006E207E" w14:paraId="205A64E5" w14:textId="77777777" w:rsidTr="006E207E">
        <w:trPr>
          <w:trHeight w:val="380"/>
        </w:trPr>
        <w:tc>
          <w:tcPr>
            <w:tcW w:w="680" w:type="dxa"/>
          </w:tcPr>
          <w:p w14:paraId="004DF71D" w14:textId="77777777" w:rsidR="007D4C8A" w:rsidRPr="006E207E" w:rsidRDefault="007D4C8A" w:rsidP="006E207E">
            <w:r w:rsidRPr="006E207E">
              <w:t>2017</w:t>
            </w:r>
          </w:p>
        </w:tc>
        <w:tc>
          <w:tcPr>
            <w:tcW w:w="940" w:type="dxa"/>
          </w:tcPr>
          <w:p w14:paraId="4A0DC776" w14:textId="77777777" w:rsidR="007D4C8A" w:rsidRPr="006E207E" w:rsidRDefault="007D4C8A" w:rsidP="006E207E">
            <w:r w:rsidRPr="006E207E">
              <w:t>231</w:t>
            </w:r>
            <w:r w:rsidRPr="006E207E">
              <w:rPr>
                <w:rFonts w:ascii="Cambria" w:hAnsi="Cambria" w:cs="Cambria"/>
              </w:rPr>
              <w:t> </w:t>
            </w:r>
            <w:r w:rsidRPr="006E207E">
              <w:t>337</w:t>
            </w:r>
          </w:p>
        </w:tc>
        <w:tc>
          <w:tcPr>
            <w:tcW w:w="940" w:type="dxa"/>
          </w:tcPr>
          <w:p w14:paraId="0DA9E5FD" w14:textId="77777777" w:rsidR="007D4C8A" w:rsidRPr="006E207E" w:rsidRDefault="007D4C8A" w:rsidP="006E207E">
            <w:r w:rsidRPr="006E207E">
              <w:t>434</w:t>
            </w:r>
            <w:r w:rsidRPr="006E207E">
              <w:rPr>
                <w:rFonts w:ascii="Cambria" w:hAnsi="Cambria" w:cs="Cambria"/>
              </w:rPr>
              <w:t> </w:t>
            </w:r>
            <w:r w:rsidRPr="006E207E">
              <w:t>691</w:t>
            </w:r>
          </w:p>
        </w:tc>
        <w:tc>
          <w:tcPr>
            <w:tcW w:w="940" w:type="dxa"/>
          </w:tcPr>
          <w:p w14:paraId="49E8C23F" w14:textId="77777777" w:rsidR="007D4C8A" w:rsidRPr="006E207E" w:rsidRDefault="007D4C8A" w:rsidP="006E207E">
            <w:r w:rsidRPr="006E207E">
              <w:t>185</w:t>
            </w:r>
            <w:r w:rsidRPr="006E207E">
              <w:rPr>
                <w:rFonts w:ascii="Cambria" w:hAnsi="Cambria" w:cs="Cambria"/>
              </w:rPr>
              <w:t> </w:t>
            </w:r>
            <w:r w:rsidRPr="006E207E">
              <w:t>760</w:t>
            </w:r>
          </w:p>
        </w:tc>
        <w:tc>
          <w:tcPr>
            <w:tcW w:w="940" w:type="dxa"/>
          </w:tcPr>
          <w:p w14:paraId="0170D297" w14:textId="77777777" w:rsidR="007D4C8A" w:rsidRPr="006E207E" w:rsidRDefault="007D4C8A" w:rsidP="006E207E">
            <w:r w:rsidRPr="006E207E">
              <w:t>343</w:t>
            </w:r>
            <w:r w:rsidRPr="006E207E">
              <w:rPr>
                <w:rFonts w:ascii="Cambria" w:hAnsi="Cambria" w:cs="Cambria"/>
              </w:rPr>
              <w:t> </w:t>
            </w:r>
            <w:r w:rsidRPr="006E207E">
              <w:t>458</w:t>
            </w:r>
          </w:p>
        </w:tc>
        <w:tc>
          <w:tcPr>
            <w:tcW w:w="940" w:type="dxa"/>
          </w:tcPr>
          <w:p w14:paraId="604BAD51" w14:textId="77777777" w:rsidR="007D4C8A" w:rsidRPr="006E207E" w:rsidRDefault="007D4C8A" w:rsidP="006E207E">
            <w:r w:rsidRPr="006E207E">
              <w:t>93</w:t>
            </w:r>
            <w:r w:rsidRPr="006E207E">
              <w:rPr>
                <w:rFonts w:ascii="Cambria" w:hAnsi="Cambria" w:cs="Cambria"/>
              </w:rPr>
              <w:t> </w:t>
            </w:r>
            <w:r w:rsidRPr="006E207E">
              <w:t>281</w:t>
            </w:r>
          </w:p>
        </w:tc>
        <w:tc>
          <w:tcPr>
            <w:tcW w:w="820" w:type="dxa"/>
          </w:tcPr>
          <w:p w14:paraId="5244DAB0" w14:textId="77777777" w:rsidR="007D4C8A" w:rsidRPr="006E207E" w:rsidRDefault="007D4C8A" w:rsidP="006E207E">
            <w:r w:rsidRPr="006E207E">
              <w:t>-0,2</w:t>
            </w:r>
          </w:p>
        </w:tc>
        <w:tc>
          <w:tcPr>
            <w:tcW w:w="820" w:type="dxa"/>
          </w:tcPr>
          <w:p w14:paraId="36866436" w14:textId="77777777" w:rsidR="007D4C8A" w:rsidRPr="006E207E" w:rsidRDefault="007D4C8A" w:rsidP="006E207E">
            <w:r w:rsidRPr="006E207E">
              <w:t>1,3</w:t>
            </w:r>
          </w:p>
        </w:tc>
        <w:tc>
          <w:tcPr>
            <w:tcW w:w="820" w:type="dxa"/>
          </w:tcPr>
          <w:p w14:paraId="5CBF3006" w14:textId="77777777" w:rsidR="007D4C8A" w:rsidRPr="006E207E" w:rsidRDefault="007D4C8A" w:rsidP="006E207E">
            <w:r w:rsidRPr="006E207E">
              <w:t>1,5</w:t>
            </w:r>
          </w:p>
        </w:tc>
        <w:tc>
          <w:tcPr>
            <w:tcW w:w="820" w:type="dxa"/>
          </w:tcPr>
          <w:p w14:paraId="2DA2502A" w14:textId="77777777" w:rsidR="007D4C8A" w:rsidRPr="006E207E" w:rsidRDefault="007D4C8A" w:rsidP="006E207E">
            <w:r w:rsidRPr="006E207E">
              <w:t>1,3</w:t>
            </w:r>
          </w:p>
        </w:tc>
        <w:tc>
          <w:tcPr>
            <w:tcW w:w="860" w:type="dxa"/>
          </w:tcPr>
          <w:p w14:paraId="46EA2A02" w14:textId="77777777" w:rsidR="007D4C8A" w:rsidRPr="006E207E" w:rsidRDefault="007D4C8A" w:rsidP="006E207E">
            <w:r w:rsidRPr="006E207E">
              <w:t>-0,2</w:t>
            </w:r>
          </w:p>
        </w:tc>
      </w:tr>
      <w:tr w:rsidR="007D4C8A" w:rsidRPr="006E207E" w14:paraId="6577B4F3" w14:textId="77777777" w:rsidTr="006E207E">
        <w:trPr>
          <w:trHeight w:val="380"/>
        </w:trPr>
        <w:tc>
          <w:tcPr>
            <w:tcW w:w="680" w:type="dxa"/>
          </w:tcPr>
          <w:p w14:paraId="46DD7AAF" w14:textId="77777777" w:rsidR="007D4C8A" w:rsidRPr="006E207E" w:rsidRDefault="007D4C8A" w:rsidP="006E207E">
            <w:r w:rsidRPr="006E207E">
              <w:lastRenderedPageBreak/>
              <w:t>2018</w:t>
            </w:r>
          </w:p>
        </w:tc>
        <w:tc>
          <w:tcPr>
            <w:tcW w:w="940" w:type="dxa"/>
          </w:tcPr>
          <w:p w14:paraId="39B86F14" w14:textId="77777777" w:rsidR="007D4C8A" w:rsidRPr="006E207E" w:rsidRDefault="007D4C8A" w:rsidP="006E207E">
            <w:r w:rsidRPr="006E207E">
              <w:t>237</w:t>
            </w:r>
            <w:r w:rsidRPr="006E207E">
              <w:rPr>
                <w:rFonts w:ascii="Cambria" w:hAnsi="Cambria" w:cs="Cambria"/>
              </w:rPr>
              <w:t> </w:t>
            </w:r>
            <w:r w:rsidRPr="006E207E">
              <w:t>584</w:t>
            </w:r>
          </w:p>
        </w:tc>
        <w:tc>
          <w:tcPr>
            <w:tcW w:w="940" w:type="dxa"/>
          </w:tcPr>
          <w:p w14:paraId="738A347E" w14:textId="77777777" w:rsidR="007D4C8A" w:rsidRPr="006E207E" w:rsidRDefault="007D4C8A" w:rsidP="006E207E">
            <w:r w:rsidRPr="006E207E">
              <w:t>446</w:t>
            </w:r>
            <w:r w:rsidRPr="006E207E">
              <w:rPr>
                <w:rFonts w:ascii="Cambria" w:hAnsi="Cambria" w:cs="Cambria"/>
              </w:rPr>
              <w:t> </w:t>
            </w:r>
            <w:r w:rsidRPr="006E207E">
              <w:t>427</w:t>
            </w:r>
          </w:p>
        </w:tc>
        <w:tc>
          <w:tcPr>
            <w:tcW w:w="940" w:type="dxa"/>
          </w:tcPr>
          <w:p w14:paraId="180CCB00" w14:textId="77777777" w:rsidR="007D4C8A" w:rsidRPr="006E207E" w:rsidRDefault="007D4C8A" w:rsidP="006E207E">
            <w:r w:rsidRPr="006E207E">
              <w:t>192</w:t>
            </w:r>
            <w:r w:rsidRPr="006E207E">
              <w:rPr>
                <w:rFonts w:ascii="Cambria" w:hAnsi="Cambria" w:cs="Cambria"/>
              </w:rPr>
              <w:t> </w:t>
            </w:r>
            <w:r w:rsidRPr="006E207E">
              <w:t>383</w:t>
            </w:r>
          </w:p>
        </w:tc>
        <w:tc>
          <w:tcPr>
            <w:tcW w:w="940" w:type="dxa"/>
          </w:tcPr>
          <w:p w14:paraId="3DD470FA" w14:textId="77777777" w:rsidR="007D4C8A" w:rsidRPr="006E207E" w:rsidRDefault="007D4C8A" w:rsidP="006E207E">
            <w:r w:rsidRPr="006E207E">
              <w:t>352</w:t>
            </w:r>
            <w:r w:rsidRPr="006E207E">
              <w:rPr>
                <w:rFonts w:ascii="Cambria" w:hAnsi="Cambria" w:cs="Cambria"/>
              </w:rPr>
              <w:t> </w:t>
            </w:r>
            <w:r w:rsidRPr="006E207E">
              <w:t>040</w:t>
            </w:r>
          </w:p>
        </w:tc>
        <w:tc>
          <w:tcPr>
            <w:tcW w:w="940" w:type="dxa"/>
          </w:tcPr>
          <w:p w14:paraId="19FF0695" w14:textId="77777777" w:rsidR="007D4C8A" w:rsidRPr="006E207E" w:rsidRDefault="007D4C8A" w:rsidP="006E207E">
            <w:r w:rsidRPr="006E207E">
              <w:t>95</w:t>
            </w:r>
            <w:r w:rsidRPr="006E207E">
              <w:rPr>
                <w:rFonts w:ascii="Cambria" w:hAnsi="Cambria" w:cs="Cambria"/>
              </w:rPr>
              <w:t> </w:t>
            </w:r>
            <w:r w:rsidRPr="006E207E">
              <w:t>800</w:t>
            </w:r>
          </w:p>
        </w:tc>
        <w:tc>
          <w:tcPr>
            <w:tcW w:w="820" w:type="dxa"/>
          </w:tcPr>
          <w:p w14:paraId="67AC3AD9" w14:textId="77777777" w:rsidR="007D4C8A" w:rsidRPr="006E207E" w:rsidRDefault="007D4C8A" w:rsidP="006E207E">
            <w:r w:rsidRPr="006E207E">
              <w:t>0,0</w:t>
            </w:r>
          </w:p>
        </w:tc>
        <w:tc>
          <w:tcPr>
            <w:tcW w:w="820" w:type="dxa"/>
          </w:tcPr>
          <w:p w14:paraId="555A83ED" w14:textId="77777777" w:rsidR="007D4C8A" w:rsidRPr="006E207E" w:rsidRDefault="007D4C8A" w:rsidP="006E207E">
            <w:r w:rsidRPr="006E207E">
              <w:t>0,0</w:t>
            </w:r>
          </w:p>
        </w:tc>
        <w:tc>
          <w:tcPr>
            <w:tcW w:w="820" w:type="dxa"/>
          </w:tcPr>
          <w:p w14:paraId="0C8406EC" w14:textId="77777777" w:rsidR="007D4C8A" w:rsidRPr="006E207E" w:rsidRDefault="007D4C8A" w:rsidP="006E207E">
            <w:r w:rsidRPr="006E207E">
              <w:t>0,8</w:t>
            </w:r>
          </w:p>
        </w:tc>
        <w:tc>
          <w:tcPr>
            <w:tcW w:w="820" w:type="dxa"/>
          </w:tcPr>
          <w:p w14:paraId="400A4DD2" w14:textId="77777777" w:rsidR="007D4C8A" w:rsidRPr="006E207E" w:rsidRDefault="007D4C8A" w:rsidP="006E207E">
            <w:r w:rsidRPr="006E207E">
              <w:t>-0,2</w:t>
            </w:r>
          </w:p>
        </w:tc>
        <w:tc>
          <w:tcPr>
            <w:tcW w:w="860" w:type="dxa"/>
          </w:tcPr>
          <w:p w14:paraId="66585312" w14:textId="77777777" w:rsidR="007D4C8A" w:rsidRPr="006E207E" w:rsidRDefault="007D4C8A" w:rsidP="006E207E">
            <w:r w:rsidRPr="006E207E">
              <w:t>0,0</w:t>
            </w:r>
          </w:p>
        </w:tc>
      </w:tr>
      <w:tr w:rsidR="007D4C8A" w:rsidRPr="006E207E" w14:paraId="088076FB" w14:textId="77777777" w:rsidTr="006E207E">
        <w:trPr>
          <w:trHeight w:val="380"/>
        </w:trPr>
        <w:tc>
          <w:tcPr>
            <w:tcW w:w="680" w:type="dxa"/>
          </w:tcPr>
          <w:p w14:paraId="3C65BF32" w14:textId="77777777" w:rsidR="007D4C8A" w:rsidRPr="006E207E" w:rsidRDefault="007D4C8A" w:rsidP="006E207E">
            <w:r w:rsidRPr="006E207E">
              <w:t>2019</w:t>
            </w:r>
          </w:p>
        </w:tc>
        <w:tc>
          <w:tcPr>
            <w:tcW w:w="940" w:type="dxa"/>
          </w:tcPr>
          <w:p w14:paraId="2664B0BD" w14:textId="77777777" w:rsidR="007D4C8A" w:rsidRPr="006E207E" w:rsidRDefault="007D4C8A" w:rsidP="006E207E">
            <w:r w:rsidRPr="006E207E">
              <w:t>245</w:t>
            </w:r>
            <w:r w:rsidRPr="006E207E">
              <w:rPr>
                <w:rFonts w:ascii="Cambria" w:hAnsi="Cambria" w:cs="Cambria"/>
              </w:rPr>
              <w:t> </w:t>
            </w:r>
            <w:r w:rsidRPr="006E207E">
              <w:t xml:space="preserve">189 </w:t>
            </w:r>
          </w:p>
        </w:tc>
        <w:tc>
          <w:tcPr>
            <w:tcW w:w="940" w:type="dxa"/>
          </w:tcPr>
          <w:p w14:paraId="7FDD18C0" w14:textId="77777777" w:rsidR="007D4C8A" w:rsidRPr="006E207E" w:rsidRDefault="007D4C8A" w:rsidP="006E207E">
            <w:r w:rsidRPr="006E207E">
              <w:t>460</w:t>
            </w:r>
            <w:r w:rsidRPr="006E207E">
              <w:rPr>
                <w:rFonts w:ascii="Cambria" w:hAnsi="Cambria" w:cs="Cambria"/>
              </w:rPr>
              <w:t> </w:t>
            </w:r>
            <w:r w:rsidRPr="006E207E">
              <w:t xml:space="preserve">717 </w:t>
            </w:r>
          </w:p>
        </w:tc>
        <w:tc>
          <w:tcPr>
            <w:tcW w:w="940" w:type="dxa"/>
          </w:tcPr>
          <w:p w14:paraId="600B72A3" w14:textId="77777777" w:rsidR="007D4C8A" w:rsidRPr="006E207E" w:rsidRDefault="007D4C8A" w:rsidP="006E207E">
            <w:r w:rsidRPr="006E207E">
              <w:t>198</w:t>
            </w:r>
            <w:r w:rsidRPr="006E207E">
              <w:rPr>
                <w:rFonts w:ascii="Cambria" w:hAnsi="Cambria" w:cs="Cambria"/>
              </w:rPr>
              <w:t> </w:t>
            </w:r>
            <w:r w:rsidRPr="006E207E">
              <w:t xml:space="preserve">609 </w:t>
            </w:r>
          </w:p>
        </w:tc>
        <w:tc>
          <w:tcPr>
            <w:tcW w:w="940" w:type="dxa"/>
          </w:tcPr>
          <w:p w14:paraId="3239BED8" w14:textId="77777777" w:rsidR="007D4C8A" w:rsidRPr="006E207E" w:rsidRDefault="007D4C8A" w:rsidP="006E207E">
            <w:r w:rsidRPr="006E207E">
              <w:t>360</w:t>
            </w:r>
            <w:r w:rsidRPr="006E207E">
              <w:rPr>
                <w:rFonts w:ascii="Cambria" w:hAnsi="Cambria" w:cs="Cambria"/>
              </w:rPr>
              <w:t> </w:t>
            </w:r>
            <w:r w:rsidRPr="006E207E">
              <w:t xml:space="preserve">994 </w:t>
            </w:r>
          </w:p>
        </w:tc>
        <w:tc>
          <w:tcPr>
            <w:tcW w:w="940" w:type="dxa"/>
          </w:tcPr>
          <w:p w14:paraId="6C5B1FF6" w14:textId="77777777" w:rsidR="007D4C8A" w:rsidRPr="006E207E" w:rsidRDefault="007D4C8A" w:rsidP="006E207E">
            <w:r w:rsidRPr="006E207E">
              <w:t>98</w:t>
            </w:r>
            <w:r w:rsidRPr="006E207E">
              <w:rPr>
                <w:rFonts w:ascii="Cambria" w:hAnsi="Cambria" w:cs="Cambria"/>
              </w:rPr>
              <w:t> </w:t>
            </w:r>
            <w:r w:rsidRPr="006E207E">
              <w:t xml:space="preserve">866 </w:t>
            </w:r>
          </w:p>
        </w:tc>
        <w:tc>
          <w:tcPr>
            <w:tcW w:w="820" w:type="dxa"/>
          </w:tcPr>
          <w:p w14:paraId="7EE602BF" w14:textId="77777777" w:rsidR="007D4C8A" w:rsidRPr="006E207E" w:rsidRDefault="007D4C8A" w:rsidP="006E207E">
            <w:r w:rsidRPr="006E207E">
              <w:t>1,0</w:t>
            </w:r>
          </w:p>
        </w:tc>
        <w:tc>
          <w:tcPr>
            <w:tcW w:w="820" w:type="dxa"/>
          </w:tcPr>
          <w:p w14:paraId="59044642" w14:textId="77777777" w:rsidR="007D4C8A" w:rsidRPr="006E207E" w:rsidRDefault="007D4C8A" w:rsidP="006E207E">
            <w:r w:rsidRPr="006E207E">
              <w:t>1,0</w:t>
            </w:r>
          </w:p>
        </w:tc>
        <w:tc>
          <w:tcPr>
            <w:tcW w:w="820" w:type="dxa"/>
          </w:tcPr>
          <w:p w14:paraId="140828F9" w14:textId="77777777" w:rsidR="007D4C8A" w:rsidRPr="006E207E" w:rsidRDefault="007D4C8A" w:rsidP="006E207E">
            <w:r w:rsidRPr="006E207E">
              <w:t>1,0</w:t>
            </w:r>
          </w:p>
        </w:tc>
        <w:tc>
          <w:tcPr>
            <w:tcW w:w="820" w:type="dxa"/>
          </w:tcPr>
          <w:p w14:paraId="18188784" w14:textId="77777777" w:rsidR="007D4C8A" w:rsidRPr="006E207E" w:rsidRDefault="007D4C8A" w:rsidP="006E207E">
            <w:r w:rsidRPr="006E207E">
              <w:t>0,3</w:t>
            </w:r>
          </w:p>
        </w:tc>
        <w:tc>
          <w:tcPr>
            <w:tcW w:w="860" w:type="dxa"/>
          </w:tcPr>
          <w:p w14:paraId="00138921" w14:textId="77777777" w:rsidR="007D4C8A" w:rsidRPr="006E207E" w:rsidRDefault="007D4C8A" w:rsidP="006E207E">
            <w:r w:rsidRPr="006E207E">
              <w:t>1,0</w:t>
            </w:r>
          </w:p>
        </w:tc>
      </w:tr>
      <w:tr w:rsidR="007D4C8A" w:rsidRPr="006E207E" w14:paraId="68614817" w14:textId="77777777" w:rsidTr="006E207E">
        <w:trPr>
          <w:trHeight w:val="380"/>
        </w:trPr>
        <w:tc>
          <w:tcPr>
            <w:tcW w:w="680" w:type="dxa"/>
          </w:tcPr>
          <w:p w14:paraId="4361334E" w14:textId="77777777" w:rsidR="007D4C8A" w:rsidRPr="006E207E" w:rsidRDefault="007D4C8A" w:rsidP="006E207E">
            <w:r w:rsidRPr="006E207E">
              <w:t>2020</w:t>
            </w:r>
          </w:p>
        </w:tc>
        <w:tc>
          <w:tcPr>
            <w:tcW w:w="940" w:type="dxa"/>
          </w:tcPr>
          <w:p w14:paraId="02FA20B5" w14:textId="77777777" w:rsidR="007D4C8A" w:rsidRPr="006E207E" w:rsidRDefault="007D4C8A" w:rsidP="006E207E">
            <w:r w:rsidRPr="006E207E">
              <w:t>250</w:t>
            </w:r>
            <w:r w:rsidRPr="006E207E">
              <w:rPr>
                <w:rFonts w:ascii="Cambria" w:hAnsi="Cambria" w:cs="Cambria"/>
              </w:rPr>
              <w:t> </w:t>
            </w:r>
            <w:r w:rsidRPr="006E207E">
              <w:t>116</w:t>
            </w:r>
          </w:p>
        </w:tc>
        <w:tc>
          <w:tcPr>
            <w:tcW w:w="940" w:type="dxa"/>
          </w:tcPr>
          <w:p w14:paraId="50C57A33" w14:textId="77777777" w:rsidR="007D4C8A" w:rsidRPr="006E207E" w:rsidRDefault="007D4C8A" w:rsidP="006E207E">
            <w:r w:rsidRPr="006E207E">
              <w:t>469</w:t>
            </w:r>
            <w:r w:rsidRPr="006E207E">
              <w:rPr>
                <w:rFonts w:ascii="Cambria" w:hAnsi="Cambria" w:cs="Cambria"/>
              </w:rPr>
              <w:t> </w:t>
            </w:r>
            <w:r w:rsidRPr="006E207E">
              <w:t>977</w:t>
            </w:r>
          </w:p>
        </w:tc>
        <w:tc>
          <w:tcPr>
            <w:tcW w:w="940" w:type="dxa"/>
          </w:tcPr>
          <w:p w14:paraId="42EDC415" w14:textId="77777777" w:rsidR="007D4C8A" w:rsidRPr="006E207E" w:rsidRDefault="007D4C8A" w:rsidP="006E207E">
            <w:r w:rsidRPr="006E207E">
              <w:t>206</w:t>
            </w:r>
            <w:r w:rsidRPr="006E207E">
              <w:rPr>
                <w:rFonts w:ascii="Cambria" w:hAnsi="Cambria" w:cs="Cambria"/>
              </w:rPr>
              <w:t> </w:t>
            </w:r>
            <w:r w:rsidRPr="006E207E">
              <w:t>733</w:t>
            </w:r>
          </w:p>
        </w:tc>
        <w:tc>
          <w:tcPr>
            <w:tcW w:w="940" w:type="dxa"/>
          </w:tcPr>
          <w:p w14:paraId="36882409" w14:textId="77777777" w:rsidR="007D4C8A" w:rsidRPr="006E207E" w:rsidRDefault="007D4C8A" w:rsidP="006E207E">
            <w:r w:rsidRPr="006E207E">
              <w:t>366</w:t>
            </w:r>
            <w:r w:rsidRPr="006E207E">
              <w:rPr>
                <w:rFonts w:ascii="Cambria" w:hAnsi="Cambria" w:cs="Cambria"/>
              </w:rPr>
              <w:t> </w:t>
            </w:r>
            <w:r w:rsidRPr="006E207E">
              <w:t>054</w:t>
            </w:r>
          </w:p>
        </w:tc>
        <w:tc>
          <w:tcPr>
            <w:tcW w:w="940" w:type="dxa"/>
          </w:tcPr>
          <w:p w14:paraId="1FDB2EE9" w14:textId="77777777" w:rsidR="007D4C8A" w:rsidRPr="006E207E" w:rsidRDefault="007D4C8A" w:rsidP="006E207E">
            <w:r w:rsidRPr="006E207E">
              <w:t>100</w:t>
            </w:r>
            <w:r w:rsidRPr="006E207E">
              <w:rPr>
                <w:rFonts w:ascii="Cambria" w:hAnsi="Cambria" w:cs="Cambria"/>
              </w:rPr>
              <w:t> </w:t>
            </w:r>
            <w:r w:rsidRPr="006E207E">
              <w:t>853</w:t>
            </w:r>
          </w:p>
        </w:tc>
        <w:tc>
          <w:tcPr>
            <w:tcW w:w="820" w:type="dxa"/>
          </w:tcPr>
          <w:p w14:paraId="36A3589E" w14:textId="77777777" w:rsidR="007D4C8A" w:rsidRPr="006E207E" w:rsidRDefault="007D4C8A" w:rsidP="006E207E">
            <w:r w:rsidRPr="006E207E">
              <w:t>0,7</w:t>
            </w:r>
          </w:p>
        </w:tc>
        <w:tc>
          <w:tcPr>
            <w:tcW w:w="820" w:type="dxa"/>
          </w:tcPr>
          <w:p w14:paraId="338B732D" w14:textId="77777777" w:rsidR="007D4C8A" w:rsidRPr="006E207E" w:rsidRDefault="007D4C8A" w:rsidP="006E207E">
            <w:r w:rsidRPr="006E207E">
              <w:t>0,7</w:t>
            </w:r>
          </w:p>
        </w:tc>
        <w:tc>
          <w:tcPr>
            <w:tcW w:w="820" w:type="dxa"/>
          </w:tcPr>
          <w:p w14:paraId="07CE4DA8" w14:textId="77777777" w:rsidR="007D4C8A" w:rsidRPr="006E207E" w:rsidRDefault="007D4C8A" w:rsidP="006E207E">
            <w:r w:rsidRPr="006E207E">
              <w:t>2,8</w:t>
            </w:r>
            <w:r w:rsidRPr="006E207E">
              <w:rPr>
                <w:rStyle w:val="skrift-hevet"/>
              </w:rPr>
              <w:t>4</w:t>
            </w:r>
          </w:p>
        </w:tc>
        <w:tc>
          <w:tcPr>
            <w:tcW w:w="820" w:type="dxa"/>
          </w:tcPr>
          <w:p w14:paraId="1085E460" w14:textId="77777777" w:rsidR="007D4C8A" w:rsidRPr="006E207E" w:rsidRDefault="007D4C8A" w:rsidP="006E207E">
            <w:r w:rsidRPr="006E207E">
              <w:t>0,1</w:t>
            </w:r>
          </w:p>
        </w:tc>
        <w:tc>
          <w:tcPr>
            <w:tcW w:w="860" w:type="dxa"/>
          </w:tcPr>
          <w:p w14:paraId="7B96EF25" w14:textId="77777777" w:rsidR="007D4C8A" w:rsidRPr="006E207E" w:rsidRDefault="007D4C8A" w:rsidP="006E207E">
            <w:r w:rsidRPr="006E207E">
              <w:t>0,7</w:t>
            </w:r>
          </w:p>
        </w:tc>
      </w:tr>
    </w:tbl>
    <w:p w14:paraId="5A7DEC13" w14:textId="77777777" w:rsidR="007D4C8A" w:rsidRPr="006E207E" w:rsidRDefault="007D4C8A" w:rsidP="006E207E">
      <w:pPr>
        <w:pStyle w:val="tabell-noter"/>
        <w:rPr>
          <w:rStyle w:val="skrift-hevet"/>
        </w:rPr>
      </w:pPr>
      <w:r w:rsidRPr="006E207E">
        <w:rPr>
          <w:rStyle w:val="skrift-hevet"/>
        </w:rPr>
        <w:t>1</w:t>
      </w:r>
      <w:r w:rsidRPr="006E207E">
        <w:tab/>
        <w:t>Fra 1.01.2015 er uførepensjon endret til uføretrygd og blir skattlagt som lønn. For å videreføre nivået etter skatt, er minstesatsene økt.</w:t>
      </w:r>
    </w:p>
    <w:p w14:paraId="2BD683B9" w14:textId="77777777" w:rsidR="007D4C8A" w:rsidRPr="006E207E" w:rsidRDefault="007D4C8A" w:rsidP="006E207E">
      <w:pPr>
        <w:pStyle w:val="tabell-noter"/>
        <w:rPr>
          <w:rStyle w:val="skrift-hevet"/>
        </w:rPr>
      </w:pPr>
      <w:r w:rsidRPr="006E207E">
        <w:rPr>
          <w:rStyle w:val="skrift-hevet"/>
        </w:rPr>
        <w:t>2</w:t>
      </w:r>
      <w:r w:rsidRPr="006E207E">
        <w:tab/>
        <w:t>Fra 1.09.2016 er minste årlige ytelse for gifte og samboende uføretrygdede økt til 2,33 G dersom vedkommende mottar uføretrygd som er en omregnet uførepensjon.</w:t>
      </w:r>
    </w:p>
    <w:p w14:paraId="5F881C7C" w14:textId="77777777" w:rsidR="007D4C8A" w:rsidRPr="006E207E" w:rsidRDefault="007D4C8A" w:rsidP="006E207E">
      <w:pPr>
        <w:pStyle w:val="tabell-noter"/>
        <w:rPr>
          <w:rStyle w:val="skrift-hevet"/>
        </w:rPr>
      </w:pPr>
      <w:r w:rsidRPr="006E207E">
        <w:rPr>
          <w:rStyle w:val="skrift-hevet"/>
        </w:rPr>
        <w:t>3</w:t>
      </w:r>
      <w:r w:rsidRPr="006E207E">
        <w:tab/>
        <w:t>Som minstenivå uføre, ektepar er det benyttet en sats på 2,33 per person, nivået for de som ble uføre før 2015.</w:t>
      </w:r>
    </w:p>
    <w:p w14:paraId="03B99771" w14:textId="77777777" w:rsidR="007D4C8A" w:rsidRPr="006E207E" w:rsidRDefault="007D4C8A" w:rsidP="006E207E">
      <w:pPr>
        <w:pStyle w:val="tabell-noter"/>
        <w:rPr>
          <w:rStyle w:val="skrift-hevet"/>
        </w:rPr>
      </w:pPr>
      <w:r w:rsidRPr="006E207E">
        <w:rPr>
          <w:rStyle w:val="skrift-hevet"/>
        </w:rPr>
        <w:t>4</w:t>
      </w:r>
      <w:r w:rsidRPr="006E207E">
        <w:tab/>
        <w:t>Inkluderer økningen på 4000 kroner med virkning fra 1. mai 2020.</w:t>
      </w:r>
    </w:p>
    <w:p w14:paraId="01F38E17" w14:textId="77777777" w:rsidR="007D4C8A" w:rsidRPr="006E207E" w:rsidRDefault="007D4C8A" w:rsidP="006E207E">
      <w:pPr>
        <w:pStyle w:val="Kilde"/>
      </w:pPr>
      <w:r w:rsidRPr="006E207E">
        <w:t>Arbeids- og velferdsdirektoratet</w:t>
      </w:r>
    </w:p>
    <w:p w14:paraId="779EB921" w14:textId="5505ED9E" w:rsidR="007D4C8A" w:rsidRDefault="007D4C8A" w:rsidP="006E207E"/>
    <w:p w14:paraId="5F79AEB2" w14:textId="5A2FDCDF" w:rsidR="006E207E" w:rsidRPr="006E207E" w:rsidRDefault="006E207E" w:rsidP="006E207E">
      <w:pPr>
        <w:pStyle w:val="tabell-tittel"/>
      </w:pPr>
      <w:r w:rsidRPr="006E207E">
        <w:t>Personer med pensjon/uføretrygd/overgangsstønad fra folketrygden</w:t>
      </w:r>
    </w:p>
    <w:p w14:paraId="1F3130B6" w14:textId="77777777" w:rsidR="007D4C8A" w:rsidRPr="006E207E" w:rsidRDefault="007D4C8A" w:rsidP="006E207E">
      <w:pPr>
        <w:pStyle w:val="Tabellnavn"/>
      </w:pPr>
      <w:r w:rsidRPr="006E207E">
        <w:t>10J2xt2</w:t>
      </w:r>
    </w:p>
    <w:tbl>
      <w:tblPr>
        <w:tblStyle w:val="StandardTabell"/>
        <w:tblW w:w="0" w:type="auto"/>
        <w:tblLayout w:type="fixed"/>
        <w:tblLook w:val="04A0" w:firstRow="1" w:lastRow="0" w:firstColumn="1" w:lastColumn="0" w:noHBand="0" w:noVBand="1"/>
      </w:tblPr>
      <w:tblGrid>
        <w:gridCol w:w="2340"/>
        <w:gridCol w:w="980"/>
        <w:gridCol w:w="840"/>
        <w:gridCol w:w="560"/>
        <w:gridCol w:w="980"/>
        <w:gridCol w:w="840"/>
        <w:gridCol w:w="560"/>
        <w:gridCol w:w="980"/>
        <w:gridCol w:w="840"/>
        <w:gridCol w:w="560"/>
      </w:tblGrid>
      <w:tr w:rsidR="007D4C8A" w:rsidRPr="006E207E" w14:paraId="574E7C3B" w14:textId="77777777" w:rsidTr="006E207E">
        <w:trPr>
          <w:trHeight w:val="360"/>
        </w:trPr>
        <w:tc>
          <w:tcPr>
            <w:tcW w:w="2340" w:type="dxa"/>
          </w:tcPr>
          <w:p w14:paraId="41B777A2" w14:textId="77777777" w:rsidR="007D4C8A" w:rsidRPr="006E207E" w:rsidRDefault="007D4C8A" w:rsidP="006E207E"/>
        </w:tc>
        <w:tc>
          <w:tcPr>
            <w:tcW w:w="2380" w:type="dxa"/>
            <w:gridSpan w:val="3"/>
          </w:tcPr>
          <w:p w14:paraId="36755B04" w14:textId="77777777" w:rsidR="007D4C8A" w:rsidRPr="006E207E" w:rsidRDefault="007D4C8A" w:rsidP="006E207E">
            <w:r w:rsidRPr="006E207E">
              <w:t>Pr. 31. desember 2018</w:t>
            </w:r>
          </w:p>
        </w:tc>
        <w:tc>
          <w:tcPr>
            <w:tcW w:w="2380" w:type="dxa"/>
            <w:gridSpan w:val="3"/>
          </w:tcPr>
          <w:p w14:paraId="4F318823" w14:textId="77777777" w:rsidR="007D4C8A" w:rsidRPr="006E207E" w:rsidRDefault="007D4C8A" w:rsidP="006E207E">
            <w:r w:rsidRPr="006E207E">
              <w:t>Pr. 31. desember 2019</w:t>
            </w:r>
          </w:p>
        </w:tc>
        <w:tc>
          <w:tcPr>
            <w:tcW w:w="2380" w:type="dxa"/>
            <w:gridSpan w:val="3"/>
          </w:tcPr>
          <w:p w14:paraId="3A407ED5" w14:textId="77777777" w:rsidR="007D4C8A" w:rsidRPr="006E207E" w:rsidRDefault="007D4C8A" w:rsidP="006E207E">
            <w:r w:rsidRPr="006E207E">
              <w:t>Pr. 31. desember 2020</w:t>
            </w:r>
          </w:p>
        </w:tc>
      </w:tr>
      <w:tr w:rsidR="007D4C8A" w:rsidRPr="006E207E" w14:paraId="31A9F8CA" w14:textId="77777777" w:rsidTr="006E207E">
        <w:trPr>
          <w:trHeight w:val="1120"/>
        </w:trPr>
        <w:tc>
          <w:tcPr>
            <w:tcW w:w="2340" w:type="dxa"/>
          </w:tcPr>
          <w:p w14:paraId="7900CEE1" w14:textId="77777777" w:rsidR="007D4C8A" w:rsidRPr="006E207E" w:rsidRDefault="007D4C8A" w:rsidP="006E207E"/>
        </w:tc>
        <w:tc>
          <w:tcPr>
            <w:tcW w:w="980" w:type="dxa"/>
          </w:tcPr>
          <w:p w14:paraId="2F0D79B6" w14:textId="77777777" w:rsidR="007D4C8A" w:rsidRPr="006E207E" w:rsidRDefault="007D4C8A" w:rsidP="006E207E">
            <w:r w:rsidRPr="006E207E">
              <w:t>Antall personer</w:t>
            </w:r>
          </w:p>
        </w:tc>
        <w:tc>
          <w:tcPr>
            <w:tcW w:w="840" w:type="dxa"/>
          </w:tcPr>
          <w:p w14:paraId="33030B37" w14:textId="77777777" w:rsidR="007D4C8A" w:rsidRPr="006E207E" w:rsidRDefault="007D4C8A" w:rsidP="006E207E">
            <w:r w:rsidRPr="006E207E">
              <w:t>Av dette med minsteytelse</w:t>
            </w:r>
          </w:p>
        </w:tc>
        <w:tc>
          <w:tcPr>
            <w:tcW w:w="560" w:type="dxa"/>
          </w:tcPr>
          <w:p w14:paraId="16D21D7E" w14:textId="77777777" w:rsidR="007D4C8A" w:rsidRPr="006E207E" w:rsidRDefault="007D4C8A" w:rsidP="006E207E">
            <w:r w:rsidRPr="006E207E">
              <w:t>I pst av alle</w:t>
            </w:r>
          </w:p>
        </w:tc>
        <w:tc>
          <w:tcPr>
            <w:tcW w:w="980" w:type="dxa"/>
          </w:tcPr>
          <w:p w14:paraId="15C21C74" w14:textId="77777777" w:rsidR="007D4C8A" w:rsidRPr="006E207E" w:rsidRDefault="007D4C8A" w:rsidP="006E207E">
            <w:r w:rsidRPr="006E207E">
              <w:t>Antall personer</w:t>
            </w:r>
          </w:p>
        </w:tc>
        <w:tc>
          <w:tcPr>
            <w:tcW w:w="840" w:type="dxa"/>
          </w:tcPr>
          <w:p w14:paraId="52CA5206" w14:textId="77777777" w:rsidR="007D4C8A" w:rsidRPr="006E207E" w:rsidRDefault="007D4C8A" w:rsidP="006E207E">
            <w:r w:rsidRPr="006E207E">
              <w:t>Av dette med minsteytelse</w:t>
            </w:r>
          </w:p>
        </w:tc>
        <w:tc>
          <w:tcPr>
            <w:tcW w:w="560" w:type="dxa"/>
          </w:tcPr>
          <w:p w14:paraId="36B99FC0" w14:textId="77777777" w:rsidR="007D4C8A" w:rsidRPr="006E207E" w:rsidRDefault="007D4C8A" w:rsidP="006E207E">
            <w:r w:rsidRPr="006E207E">
              <w:t>I pst av alle</w:t>
            </w:r>
          </w:p>
        </w:tc>
        <w:tc>
          <w:tcPr>
            <w:tcW w:w="980" w:type="dxa"/>
          </w:tcPr>
          <w:p w14:paraId="0A324DFD" w14:textId="77777777" w:rsidR="007D4C8A" w:rsidRPr="006E207E" w:rsidRDefault="007D4C8A" w:rsidP="006E207E">
            <w:r w:rsidRPr="006E207E">
              <w:t>Antall personer</w:t>
            </w:r>
          </w:p>
        </w:tc>
        <w:tc>
          <w:tcPr>
            <w:tcW w:w="840" w:type="dxa"/>
          </w:tcPr>
          <w:p w14:paraId="46E69018" w14:textId="77777777" w:rsidR="007D4C8A" w:rsidRPr="006E207E" w:rsidRDefault="007D4C8A" w:rsidP="006E207E">
            <w:r w:rsidRPr="006E207E">
              <w:t>Av dette med minsteytelse</w:t>
            </w:r>
          </w:p>
        </w:tc>
        <w:tc>
          <w:tcPr>
            <w:tcW w:w="560" w:type="dxa"/>
          </w:tcPr>
          <w:p w14:paraId="1632B081" w14:textId="77777777" w:rsidR="007D4C8A" w:rsidRPr="006E207E" w:rsidRDefault="007D4C8A" w:rsidP="006E207E">
            <w:r w:rsidRPr="006E207E">
              <w:t>I pst av alle</w:t>
            </w:r>
          </w:p>
        </w:tc>
      </w:tr>
      <w:tr w:rsidR="007D4C8A" w:rsidRPr="006E207E" w14:paraId="29B8E4FD" w14:textId="77777777" w:rsidTr="006E207E">
        <w:trPr>
          <w:trHeight w:val="380"/>
        </w:trPr>
        <w:tc>
          <w:tcPr>
            <w:tcW w:w="2340" w:type="dxa"/>
          </w:tcPr>
          <w:p w14:paraId="60BA3280" w14:textId="77777777" w:rsidR="007D4C8A" w:rsidRPr="006E207E" w:rsidRDefault="007D4C8A" w:rsidP="006E207E">
            <w:r w:rsidRPr="006E207E">
              <w:t>Alderspensjonister</w:t>
            </w:r>
          </w:p>
        </w:tc>
        <w:tc>
          <w:tcPr>
            <w:tcW w:w="980" w:type="dxa"/>
          </w:tcPr>
          <w:p w14:paraId="62303F86" w14:textId="77777777" w:rsidR="007D4C8A" w:rsidRPr="006E207E" w:rsidRDefault="007D4C8A" w:rsidP="006E207E">
            <w:r w:rsidRPr="006E207E">
              <w:t xml:space="preserve"> 937</w:t>
            </w:r>
            <w:r w:rsidRPr="006E207E">
              <w:rPr>
                <w:rFonts w:ascii="Cambria" w:hAnsi="Cambria" w:cs="Cambria"/>
              </w:rPr>
              <w:t> </w:t>
            </w:r>
            <w:r w:rsidRPr="006E207E">
              <w:t xml:space="preserve">447 </w:t>
            </w:r>
          </w:p>
        </w:tc>
        <w:tc>
          <w:tcPr>
            <w:tcW w:w="840" w:type="dxa"/>
          </w:tcPr>
          <w:p w14:paraId="7001EE83" w14:textId="77777777" w:rsidR="007D4C8A" w:rsidRPr="006E207E" w:rsidRDefault="007D4C8A" w:rsidP="006E207E">
            <w:r w:rsidRPr="006E207E">
              <w:t xml:space="preserve"> 144</w:t>
            </w:r>
            <w:r w:rsidRPr="006E207E">
              <w:rPr>
                <w:rFonts w:ascii="Cambria" w:hAnsi="Cambria" w:cs="Cambria"/>
              </w:rPr>
              <w:t> </w:t>
            </w:r>
            <w:r w:rsidRPr="006E207E">
              <w:t xml:space="preserve">649 </w:t>
            </w:r>
          </w:p>
        </w:tc>
        <w:tc>
          <w:tcPr>
            <w:tcW w:w="560" w:type="dxa"/>
          </w:tcPr>
          <w:p w14:paraId="15281AF1" w14:textId="77777777" w:rsidR="007D4C8A" w:rsidRPr="006E207E" w:rsidRDefault="007D4C8A" w:rsidP="006E207E">
            <w:r w:rsidRPr="006E207E">
              <w:t xml:space="preserve"> 15 </w:t>
            </w:r>
          </w:p>
        </w:tc>
        <w:tc>
          <w:tcPr>
            <w:tcW w:w="980" w:type="dxa"/>
          </w:tcPr>
          <w:p w14:paraId="3E9E5310" w14:textId="77777777" w:rsidR="007D4C8A" w:rsidRPr="006E207E" w:rsidRDefault="007D4C8A" w:rsidP="006E207E">
            <w:r w:rsidRPr="006E207E">
              <w:t xml:space="preserve"> 958</w:t>
            </w:r>
            <w:r w:rsidRPr="006E207E">
              <w:rPr>
                <w:rFonts w:ascii="Cambria" w:hAnsi="Cambria" w:cs="Cambria"/>
              </w:rPr>
              <w:t> </w:t>
            </w:r>
            <w:r w:rsidRPr="006E207E">
              <w:t xml:space="preserve">822 </w:t>
            </w:r>
          </w:p>
        </w:tc>
        <w:tc>
          <w:tcPr>
            <w:tcW w:w="840" w:type="dxa"/>
          </w:tcPr>
          <w:p w14:paraId="5AE5598A" w14:textId="77777777" w:rsidR="007D4C8A" w:rsidRPr="006E207E" w:rsidRDefault="007D4C8A" w:rsidP="006E207E">
            <w:r w:rsidRPr="006E207E">
              <w:t xml:space="preserve"> 146</w:t>
            </w:r>
            <w:r w:rsidRPr="006E207E">
              <w:rPr>
                <w:rFonts w:ascii="Cambria" w:hAnsi="Cambria" w:cs="Cambria"/>
              </w:rPr>
              <w:t> </w:t>
            </w:r>
            <w:r w:rsidRPr="006E207E">
              <w:t xml:space="preserve">727 </w:t>
            </w:r>
          </w:p>
        </w:tc>
        <w:tc>
          <w:tcPr>
            <w:tcW w:w="560" w:type="dxa"/>
          </w:tcPr>
          <w:p w14:paraId="2BA8DCF9" w14:textId="77777777" w:rsidR="007D4C8A" w:rsidRPr="006E207E" w:rsidRDefault="007D4C8A" w:rsidP="006E207E">
            <w:r w:rsidRPr="006E207E">
              <w:t xml:space="preserve"> 15 </w:t>
            </w:r>
          </w:p>
        </w:tc>
        <w:tc>
          <w:tcPr>
            <w:tcW w:w="980" w:type="dxa"/>
          </w:tcPr>
          <w:p w14:paraId="08320E22" w14:textId="77777777" w:rsidR="007D4C8A" w:rsidRPr="006E207E" w:rsidRDefault="007D4C8A" w:rsidP="006E207E">
            <w:r w:rsidRPr="006E207E">
              <w:t xml:space="preserve"> 981</w:t>
            </w:r>
            <w:r w:rsidRPr="006E207E">
              <w:rPr>
                <w:rFonts w:ascii="Cambria" w:hAnsi="Cambria" w:cs="Cambria"/>
              </w:rPr>
              <w:t> </w:t>
            </w:r>
            <w:r w:rsidRPr="006E207E">
              <w:t>448</w:t>
            </w:r>
          </w:p>
        </w:tc>
        <w:tc>
          <w:tcPr>
            <w:tcW w:w="840" w:type="dxa"/>
          </w:tcPr>
          <w:p w14:paraId="0354E162" w14:textId="77777777" w:rsidR="007D4C8A" w:rsidRPr="006E207E" w:rsidRDefault="007D4C8A" w:rsidP="006E207E">
            <w:r w:rsidRPr="006E207E">
              <w:t>138</w:t>
            </w:r>
            <w:r w:rsidRPr="006E207E">
              <w:rPr>
                <w:rFonts w:ascii="Cambria" w:hAnsi="Cambria" w:cs="Cambria"/>
              </w:rPr>
              <w:t> </w:t>
            </w:r>
            <w:r w:rsidRPr="006E207E">
              <w:t>247</w:t>
            </w:r>
          </w:p>
        </w:tc>
        <w:tc>
          <w:tcPr>
            <w:tcW w:w="560" w:type="dxa"/>
          </w:tcPr>
          <w:p w14:paraId="6A571476" w14:textId="77777777" w:rsidR="007D4C8A" w:rsidRPr="006E207E" w:rsidRDefault="007D4C8A" w:rsidP="006E207E">
            <w:r w:rsidRPr="006E207E">
              <w:t xml:space="preserve"> 14 </w:t>
            </w:r>
          </w:p>
        </w:tc>
      </w:tr>
      <w:tr w:rsidR="007D4C8A" w:rsidRPr="006E207E" w14:paraId="30703032" w14:textId="77777777" w:rsidTr="006E207E">
        <w:trPr>
          <w:trHeight w:val="380"/>
        </w:trPr>
        <w:tc>
          <w:tcPr>
            <w:tcW w:w="2340" w:type="dxa"/>
          </w:tcPr>
          <w:p w14:paraId="35357A87" w14:textId="77777777" w:rsidR="007D4C8A" w:rsidRPr="006E207E" w:rsidRDefault="007D4C8A" w:rsidP="006E207E">
            <w:r w:rsidRPr="006E207E">
              <w:t>Uføretrygd</w:t>
            </w:r>
          </w:p>
        </w:tc>
        <w:tc>
          <w:tcPr>
            <w:tcW w:w="980" w:type="dxa"/>
          </w:tcPr>
          <w:p w14:paraId="5FAA64DB" w14:textId="77777777" w:rsidR="007D4C8A" w:rsidRPr="006E207E" w:rsidRDefault="007D4C8A" w:rsidP="006E207E">
            <w:r w:rsidRPr="006E207E">
              <w:t xml:space="preserve"> 339</w:t>
            </w:r>
            <w:r w:rsidRPr="006E207E">
              <w:rPr>
                <w:rFonts w:ascii="Cambria" w:hAnsi="Cambria" w:cs="Cambria"/>
              </w:rPr>
              <w:t> </w:t>
            </w:r>
            <w:r w:rsidRPr="006E207E">
              <w:t xml:space="preserve">245 </w:t>
            </w:r>
          </w:p>
        </w:tc>
        <w:tc>
          <w:tcPr>
            <w:tcW w:w="840" w:type="dxa"/>
          </w:tcPr>
          <w:p w14:paraId="26EC2144" w14:textId="77777777" w:rsidR="007D4C8A" w:rsidRPr="006E207E" w:rsidRDefault="007D4C8A" w:rsidP="006E207E">
            <w:r w:rsidRPr="006E207E">
              <w:t xml:space="preserve"> 76</w:t>
            </w:r>
            <w:r w:rsidRPr="006E207E">
              <w:rPr>
                <w:rFonts w:ascii="Cambria" w:hAnsi="Cambria" w:cs="Cambria"/>
              </w:rPr>
              <w:t> </w:t>
            </w:r>
            <w:r w:rsidRPr="006E207E">
              <w:t xml:space="preserve">867 </w:t>
            </w:r>
          </w:p>
        </w:tc>
        <w:tc>
          <w:tcPr>
            <w:tcW w:w="560" w:type="dxa"/>
          </w:tcPr>
          <w:p w14:paraId="4BC50345" w14:textId="77777777" w:rsidR="007D4C8A" w:rsidRPr="006E207E" w:rsidRDefault="007D4C8A" w:rsidP="006E207E">
            <w:r w:rsidRPr="006E207E">
              <w:t xml:space="preserve"> 23 </w:t>
            </w:r>
          </w:p>
        </w:tc>
        <w:tc>
          <w:tcPr>
            <w:tcW w:w="980" w:type="dxa"/>
          </w:tcPr>
          <w:p w14:paraId="601B588A" w14:textId="77777777" w:rsidR="007D4C8A" w:rsidRPr="006E207E" w:rsidRDefault="007D4C8A" w:rsidP="006E207E">
            <w:r w:rsidRPr="006E207E">
              <w:t xml:space="preserve"> 352</w:t>
            </w:r>
            <w:r w:rsidRPr="006E207E">
              <w:rPr>
                <w:rFonts w:ascii="Cambria" w:hAnsi="Cambria" w:cs="Cambria"/>
              </w:rPr>
              <w:t> </w:t>
            </w:r>
            <w:r w:rsidRPr="006E207E">
              <w:t xml:space="preserve">197 </w:t>
            </w:r>
          </w:p>
        </w:tc>
        <w:tc>
          <w:tcPr>
            <w:tcW w:w="840" w:type="dxa"/>
          </w:tcPr>
          <w:p w14:paraId="1420843F" w14:textId="77777777" w:rsidR="007D4C8A" w:rsidRPr="006E207E" w:rsidRDefault="007D4C8A" w:rsidP="006E207E">
            <w:r w:rsidRPr="006E207E">
              <w:t xml:space="preserve"> 81</w:t>
            </w:r>
            <w:r w:rsidRPr="006E207E">
              <w:rPr>
                <w:rFonts w:ascii="Cambria" w:hAnsi="Cambria" w:cs="Cambria"/>
              </w:rPr>
              <w:t> </w:t>
            </w:r>
            <w:r w:rsidRPr="006E207E">
              <w:t xml:space="preserve">936 </w:t>
            </w:r>
          </w:p>
        </w:tc>
        <w:tc>
          <w:tcPr>
            <w:tcW w:w="560" w:type="dxa"/>
          </w:tcPr>
          <w:p w14:paraId="3E7E1DC2" w14:textId="77777777" w:rsidR="007D4C8A" w:rsidRPr="006E207E" w:rsidRDefault="007D4C8A" w:rsidP="006E207E">
            <w:r w:rsidRPr="006E207E">
              <w:t xml:space="preserve"> 23 </w:t>
            </w:r>
          </w:p>
        </w:tc>
        <w:tc>
          <w:tcPr>
            <w:tcW w:w="980" w:type="dxa"/>
          </w:tcPr>
          <w:p w14:paraId="07487026" w14:textId="77777777" w:rsidR="007D4C8A" w:rsidRPr="006E207E" w:rsidRDefault="007D4C8A" w:rsidP="006E207E">
            <w:r w:rsidRPr="006E207E">
              <w:t>357</w:t>
            </w:r>
            <w:r w:rsidRPr="006E207E">
              <w:rPr>
                <w:rFonts w:ascii="Cambria" w:hAnsi="Cambria" w:cs="Cambria"/>
              </w:rPr>
              <w:t> </w:t>
            </w:r>
            <w:r w:rsidRPr="006E207E">
              <w:t>563</w:t>
            </w:r>
          </w:p>
        </w:tc>
        <w:tc>
          <w:tcPr>
            <w:tcW w:w="840" w:type="dxa"/>
          </w:tcPr>
          <w:p w14:paraId="01031F06" w14:textId="77777777" w:rsidR="007D4C8A" w:rsidRPr="006E207E" w:rsidRDefault="007D4C8A" w:rsidP="006E207E">
            <w:r w:rsidRPr="006E207E">
              <w:t>84</w:t>
            </w:r>
            <w:r w:rsidRPr="006E207E">
              <w:rPr>
                <w:rFonts w:ascii="Cambria" w:hAnsi="Cambria" w:cs="Cambria"/>
              </w:rPr>
              <w:t> </w:t>
            </w:r>
            <w:r w:rsidRPr="006E207E">
              <w:t>733</w:t>
            </w:r>
          </w:p>
        </w:tc>
        <w:tc>
          <w:tcPr>
            <w:tcW w:w="560" w:type="dxa"/>
          </w:tcPr>
          <w:p w14:paraId="6FC9EC03" w14:textId="77777777" w:rsidR="007D4C8A" w:rsidRPr="006E207E" w:rsidRDefault="007D4C8A" w:rsidP="006E207E">
            <w:r w:rsidRPr="006E207E">
              <w:t xml:space="preserve"> 24 </w:t>
            </w:r>
          </w:p>
        </w:tc>
      </w:tr>
      <w:tr w:rsidR="007D4C8A" w:rsidRPr="006E207E" w14:paraId="2E2B8E27" w14:textId="77777777" w:rsidTr="006E207E">
        <w:trPr>
          <w:trHeight w:val="380"/>
        </w:trPr>
        <w:tc>
          <w:tcPr>
            <w:tcW w:w="2340" w:type="dxa"/>
          </w:tcPr>
          <w:p w14:paraId="5AF5ABFB" w14:textId="77777777" w:rsidR="007D4C8A" w:rsidRPr="006E207E" w:rsidRDefault="007D4C8A" w:rsidP="006E207E">
            <w:r w:rsidRPr="006E207E">
              <w:t>Gjenlevende ektefeller</w:t>
            </w:r>
          </w:p>
        </w:tc>
        <w:tc>
          <w:tcPr>
            <w:tcW w:w="980" w:type="dxa"/>
          </w:tcPr>
          <w:p w14:paraId="1DD39068" w14:textId="77777777" w:rsidR="007D4C8A" w:rsidRPr="006E207E" w:rsidRDefault="007D4C8A" w:rsidP="006E207E">
            <w:r w:rsidRPr="006E207E">
              <w:t xml:space="preserve"> 14</w:t>
            </w:r>
            <w:r w:rsidRPr="006E207E">
              <w:rPr>
                <w:rFonts w:ascii="Cambria" w:hAnsi="Cambria" w:cs="Cambria"/>
              </w:rPr>
              <w:t> </w:t>
            </w:r>
            <w:r w:rsidRPr="006E207E">
              <w:t xml:space="preserve">862 </w:t>
            </w:r>
          </w:p>
        </w:tc>
        <w:tc>
          <w:tcPr>
            <w:tcW w:w="840" w:type="dxa"/>
          </w:tcPr>
          <w:p w14:paraId="58579F8D" w14:textId="77777777" w:rsidR="007D4C8A" w:rsidRPr="006E207E" w:rsidRDefault="007D4C8A" w:rsidP="006E207E">
            <w:r w:rsidRPr="006E207E">
              <w:t xml:space="preserve"> 4</w:t>
            </w:r>
            <w:r w:rsidRPr="006E207E">
              <w:rPr>
                <w:rFonts w:ascii="Cambria" w:hAnsi="Cambria" w:cs="Cambria"/>
              </w:rPr>
              <w:t> </w:t>
            </w:r>
            <w:r w:rsidRPr="006E207E">
              <w:t xml:space="preserve">288 </w:t>
            </w:r>
          </w:p>
        </w:tc>
        <w:tc>
          <w:tcPr>
            <w:tcW w:w="560" w:type="dxa"/>
          </w:tcPr>
          <w:p w14:paraId="3490BFC9" w14:textId="77777777" w:rsidR="007D4C8A" w:rsidRPr="006E207E" w:rsidRDefault="007D4C8A" w:rsidP="006E207E">
            <w:r w:rsidRPr="006E207E">
              <w:t xml:space="preserve"> 29 </w:t>
            </w:r>
          </w:p>
        </w:tc>
        <w:tc>
          <w:tcPr>
            <w:tcW w:w="980" w:type="dxa"/>
          </w:tcPr>
          <w:p w14:paraId="301A5A83" w14:textId="77777777" w:rsidR="007D4C8A" w:rsidRPr="006E207E" w:rsidRDefault="007D4C8A" w:rsidP="006E207E">
            <w:r w:rsidRPr="006E207E">
              <w:t xml:space="preserve"> 14</w:t>
            </w:r>
            <w:r w:rsidRPr="006E207E">
              <w:rPr>
                <w:rFonts w:ascii="Cambria" w:hAnsi="Cambria" w:cs="Cambria"/>
              </w:rPr>
              <w:t> </w:t>
            </w:r>
            <w:r w:rsidRPr="006E207E">
              <w:t xml:space="preserve">221 </w:t>
            </w:r>
          </w:p>
        </w:tc>
        <w:tc>
          <w:tcPr>
            <w:tcW w:w="840" w:type="dxa"/>
          </w:tcPr>
          <w:p w14:paraId="7E0F1AEB" w14:textId="77777777" w:rsidR="007D4C8A" w:rsidRPr="006E207E" w:rsidRDefault="007D4C8A" w:rsidP="006E207E">
            <w:r w:rsidRPr="006E207E">
              <w:t xml:space="preserve"> 4</w:t>
            </w:r>
            <w:r w:rsidRPr="006E207E">
              <w:rPr>
                <w:rFonts w:ascii="Cambria" w:hAnsi="Cambria" w:cs="Cambria"/>
              </w:rPr>
              <w:t> </w:t>
            </w:r>
            <w:r w:rsidRPr="006E207E">
              <w:t xml:space="preserve">195 </w:t>
            </w:r>
          </w:p>
        </w:tc>
        <w:tc>
          <w:tcPr>
            <w:tcW w:w="560" w:type="dxa"/>
          </w:tcPr>
          <w:p w14:paraId="2488A694" w14:textId="77777777" w:rsidR="007D4C8A" w:rsidRPr="006E207E" w:rsidRDefault="007D4C8A" w:rsidP="006E207E">
            <w:r w:rsidRPr="006E207E">
              <w:t xml:space="preserve"> 29 </w:t>
            </w:r>
          </w:p>
        </w:tc>
        <w:tc>
          <w:tcPr>
            <w:tcW w:w="980" w:type="dxa"/>
          </w:tcPr>
          <w:p w14:paraId="296B4353" w14:textId="77777777" w:rsidR="007D4C8A" w:rsidRPr="006E207E" w:rsidRDefault="007D4C8A" w:rsidP="006E207E">
            <w:r w:rsidRPr="006E207E">
              <w:t xml:space="preserve"> 13</w:t>
            </w:r>
            <w:r w:rsidRPr="006E207E">
              <w:rPr>
                <w:rFonts w:ascii="Cambria" w:hAnsi="Cambria" w:cs="Cambria"/>
              </w:rPr>
              <w:t> </w:t>
            </w:r>
            <w:r w:rsidRPr="006E207E">
              <w:t>882</w:t>
            </w:r>
          </w:p>
        </w:tc>
        <w:tc>
          <w:tcPr>
            <w:tcW w:w="840" w:type="dxa"/>
          </w:tcPr>
          <w:p w14:paraId="13028C8A" w14:textId="77777777" w:rsidR="007D4C8A" w:rsidRPr="006E207E" w:rsidRDefault="007D4C8A" w:rsidP="006E207E">
            <w:r w:rsidRPr="006E207E">
              <w:t>4</w:t>
            </w:r>
            <w:r w:rsidRPr="006E207E">
              <w:rPr>
                <w:rFonts w:ascii="Cambria" w:hAnsi="Cambria" w:cs="Cambria"/>
              </w:rPr>
              <w:t> </w:t>
            </w:r>
            <w:r w:rsidRPr="006E207E">
              <w:t>177</w:t>
            </w:r>
          </w:p>
        </w:tc>
        <w:tc>
          <w:tcPr>
            <w:tcW w:w="560" w:type="dxa"/>
          </w:tcPr>
          <w:p w14:paraId="63D64540" w14:textId="77777777" w:rsidR="007D4C8A" w:rsidRPr="006E207E" w:rsidRDefault="007D4C8A" w:rsidP="006E207E">
            <w:r w:rsidRPr="006E207E">
              <w:t xml:space="preserve"> 30 </w:t>
            </w:r>
          </w:p>
        </w:tc>
      </w:tr>
      <w:tr w:rsidR="007D4C8A" w:rsidRPr="006E207E" w14:paraId="7E1E349A" w14:textId="77777777" w:rsidTr="006E207E">
        <w:trPr>
          <w:trHeight w:val="380"/>
        </w:trPr>
        <w:tc>
          <w:tcPr>
            <w:tcW w:w="2340" w:type="dxa"/>
          </w:tcPr>
          <w:p w14:paraId="57F94934" w14:textId="77777777" w:rsidR="007D4C8A" w:rsidRPr="006E207E" w:rsidRDefault="007D4C8A" w:rsidP="006E207E">
            <w:r w:rsidRPr="006E207E">
              <w:t>Tidligere familiepleiere</w:t>
            </w:r>
          </w:p>
        </w:tc>
        <w:tc>
          <w:tcPr>
            <w:tcW w:w="980" w:type="dxa"/>
          </w:tcPr>
          <w:p w14:paraId="117A4455" w14:textId="77777777" w:rsidR="007D4C8A" w:rsidRPr="006E207E" w:rsidRDefault="007D4C8A" w:rsidP="006E207E">
            <w:r w:rsidRPr="006E207E">
              <w:t xml:space="preserve"> 29 </w:t>
            </w:r>
          </w:p>
        </w:tc>
        <w:tc>
          <w:tcPr>
            <w:tcW w:w="840" w:type="dxa"/>
          </w:tcPr>
          <w:p w14:paraId="1A9C2EB3" w14:textId="77777777" w:rsidR="007D4C8A" w:rsidRPr="006E207E" w:rsidRDefault="007D4C8A" w:rsidP="006E207E">
            <w:r w:rsidRPr="006E207E">
              <w:t xml:space="preserve"> 29 </w:t>
            </w:r>
          </w:p>
        </w:tc>
        <w:tc>
          <w:tcPr>
            <w:tcW w:w="560" w:type="dxa"/>
          </w:tcPr>
          <w:p w14:paraId="74B836E1" w14:textId="77777777" w:rsidR="007D4C8A" w:rsidRPr="006E207E" w:rsidRDefault="007D4C8A" w:rsidP="006E207E">
            <w:r w:rsidRPr="006E207E">
              <w:t xml:space="preserve"> 100 </w:t>
            </w:r>
          </w:p>
        </w:tc>
        <w:tc>
          <w:tcPr>
            <w:tcW w:w="980" w:type="dxa"/>
          </w:tcPr>
          <w:p w14:paraId="5A1E5C3C" w14:textId="77777777" w:rsidR="007D4C8A" w:rsidRPr="006E207E" w:rsidRDefault="007D4C8A" w:rsidP="006E207E">
            <w:r w:rsidRPr="006E207E">
              <w:t xml:space="preserve"> 30 </w:t>
            </w:r>
          </w:p>
        </w:tc>
        <w:tc>
          <w:tcPr>
            <w:tcW w:w="840" w:type="dxa"/>
          </w:tcPr>
          <w:p w14:paraId="59C5456F" w14:textId="77777777" w:rsidR="007D4C8A" w:rsidRPr="006E207E" w:rsidRDefault="007D4C8A" w:rsidP="006E207E">
            <w:r w:rsidRPr="006E207E">
              <w:t xml:space="preserve"> 30 </w:t>
            </w:r>
          </w:p>
        </w:tc>
        <w:tc>
          <w:tcPr>
            <w:tcW w:w="560" w:type="dxa"/>
          </w:tcPr>
          <w:p w14:paraId="000592C9" w14:textId="77777777" w:rsidR="007D4C8A" w:rsidRPr="006E207E" w:rsidRDefault="007D4C8A" w:rsidP="006E207E">
            <w:r w:rsidRPr="006E207E">
              <w:t xml:space="preserve"> 100 </w:t>
            </w:r>
          </w:p>
        </w:tc>
        <w:tc>
          <w:tcPr>
            <w:tcW w:w="980" w:type="dxa"/>
          </w:tcPr>
          <w:p w14:paraId="70DCEC3A" w14:textId="77777777" w:rsidR="007D4C8A" w:rsidRPr="006E207E" w:rsidRDefault="007D4C8A" w:rsidP="006E207E">
            <w:r w:rsidRPr="006E207E">
              <w:t xml:space="preserve"> 17 </w:t>
            </w:r>
          </w:p>
        </w:tc>
        <w:tc>
          <w:tcPr>
            <w:tcW w:w="840" w:type="dxa"/>
          </w:tcPr>
          <w:p w14:paraId="665F6AA6" w14:textId="77777777" w:rsidR="007D4C8A" w:rsidRPr="006E207E" w:rsidRDefault="007D4C8A" w:rsidP="006E207E">
            <w:r w:rsidRPr="006E207E">
              <w:t xml:space="preserve"> 17</w:t>
            </w:r>
          </w:p>
        </w:tc>
        <w:tc>
          <w:tcPr>
            <w:tcW w:w="560" w:type="dxa"/>
          </w:tcPr>
          <w:p w14:paraId="758B5A90" w14:textId="77777777" w:rsidR="007D4C8A" w:rsidRPr="006E207E" w:rsidRDefault="007D4C8A" w:rsidP="006E207E">
            <w:r w:rsidRPr="006E207E">
              <w:t xml:space="preserve"> 100 </w:t>
            </w:r>
          </w:p>
        </w:tc>
      </w:tr>
      <w:tr w:rsidR="007D4C8A" w:rsidRPr="006E207E" w14:paraId="4C6391D0" w14:textId="77777777" w:rsidTr="006E207E">
        <w:trPr>
          <w:trHeight w:val="880"/>
        </w:trPr>
        <w:tc>
          <w:tcPr>
            <w:tcW w:w="2340" w:type="dxa"/>
          </w:tcPr>
          <w:p w14:paraId="67D50688" w14:textId="77777777" w:rsidR="007D4C8A" w:rsidRPr="006E207E" w:rsidRDefault="007D4C8A" w:rsidP="006E207E">
            <w:r w:rsidRPr="006E207E">
              <w:t>Ugifte forsørgere og skilte eller separerte forsørgere</w:t>
            </w:r>
          </w:p>
        </w:tc>
        <w:tc>
          <w:tcPr>
            <w:tcW w:w="980" w:type="dxa"/>
          </w:tcPr>
          <w:p w14:paraId="726882B8" w14:textId="77777777" w:rsidR="007D4C8A" w:rsidRPr="006E207E" w:rsidRDefault="007D4C8A" w:rsidP="006E207E">
            <w:r w:rsidRPr="006E207E">
              <w:t xml:space="preserve"> 11</w:t>
            </w:r>
            <w:r w:rsidRPr="006E207E">
              <w:rPr>
                <w:rFonts w:ascii="Cambria" w:hAnsi="Cambria" w:cs="Cambria"/>
              </w:rPr>
              <w:t> </w:t>
            </w:r>
            <w:r w:rsidRPr="006E207E">
              <w:t xml:space="preserve">129 </w:t>
            </w:r>
          </w:p>
        </w:tc>
        <w:tc>
          <w:tcPr>
            <w:tcW w:w="840" w:type="dxa"/>
          </w:tcPr>
          <w:p w14:paraId="2E6BBB97" w14:textId="77777777" w:rsidR="007D4C8A" w:rsidRPr="006E207E" w:rsidRDefault="007D4C8A" w:rsidP="006E207E">
            <w:r w:rsidRPr="006E207E">
              <w:t xml:space="preserve"> 11</w:t>
            </w:r>
            <w:r w:rsidRPr="006E207E">
              <w:rPr>
                <w:rFonts w:ascii="Cambria" w:hAnsi="Cambria" w:cs="Cambria"/>
              </w:rPr>
              <w:t> </w:t>
            </w:r>
            <w:r w:rsidRPr="006E207E">
              <w:t xml:space="preserve">129 </w:t>
            </w:r>
          </w:p>
        </w:tc>
        <w:tc>
          <w:tcPr>
            <w:tcW w:w="560" w:type="dxa"/>
          </w:tcPr>
          <w:p w14:paraId="76085550" w14:textId="77777777" w:rsidR="007D4C8A" w:rsidRPr="006E207E" w:rsidRDefault="007D4C8A" w:rsidP="006E207E">
            <w:r w:rsidRPr="006E207E">
              <w:t xml:space="preserve"> 100 </w:t>
            </w:r>
          </w:p>
        </w:tc>
        <w:tc>
          <w:tcPr>
            <w:tcW w:w="980" w:type="dxa"/>
          </w:tcPr>
          <w:p w14:paraId="38BDC683" w14:textId="77777777" w:rsidR="007D4C8A" w:rsidRPr="006E207E" w:rsidRDefault="007D4C8A" w:rsidP="006E207E">
            <w:r w:rsidRPr="006E207E">
              <w:t xml:space="preserve"> 10</w:t>
            </w:r>
            <w:r w:rsidRPr="006E207E">
              <w:rPr>
                <w:rFonts w:ascii="Cambria" w:hAnsi="Cambria" w:cs="Cambria"/>
              </w:rPr>
              <w:t> </w:t>
            </w:r>
            <w:r w:rsidRPr="006E207E">
              <w:t xml:space="preserve">446 </w:t>
            </w:r>
          </w:p>
        </w:tc>
        <w:tc>
          <w:tcPr>
            <w:tcW w:w="840" w:type="dxa"/>
          </w:tcPr>
          <w:p w14:paraId="63757185" w14:textId="77777777" w:rsidR="007D4C8A" w:rsidRPr="006E207E" w:rsidRDefault="007D4C8A" w:rsidP="006E207E">
            <w:r w:rsidRPr="006E207E">
              <w:t xml:space="preserve"> 10</w:t>
            </w:r>
            <w:r w:rsidRPr="006E207E">
              <w:rPr>
                <w:rFonts w:ascii="Cambria" w:hAnsi="Cambria" w:cs="Cambria"/>
              </w:rPr>
              <w:t> </w:t>
            </w:r>
            <w:r w:rsidRPr="006E207E">
              <w:t xml:space="preserve">446 </w:t>
            </w:r>
          </w:p>
        </w:tc>
        <w:tc>
          <w:tcPr>
            <w:tcW w:w="560" w:type="dxa"/>
          </w:tcPr>
          <w:p w14:paraId="2B90E4AB" w14:textId="77777777" w:rsidR="007D4C8A" w:rsidRPr="006E207E" w:rsidRDefault="007D4C8A" w:rsidP="006E207E">
            <w:r w:rsidRPr="006E207E">
              <w:t xml:space="preserve"> 100 </w:t>
            </w:r>
          </w:p>
        </w:tc>
        <w:tc>
          <w:tcPr>
            <w:tcW w:w="980" w:type="dxa"/>
          </w:tcPr>
          <w:p w14:paraId="70A1366E" w14:textId="77777777" w:rsidR="007D4C8A" w:rsidRPr="006E207E" w:rsidRDefault="007D4C8A" w:rsidP="006E207E">
            <w:r w:rsidRPr="006E207E">
              <w:t xml:space="preserve"> 10</w:t>
            </w:r>
            <w:r w:rsidRPr="006E207E">
              <w:rPr>
                <w:rFonts w:ascii="Cambria" w:hAnsi="Cambria" w:cs="Cambria"/>
              </w:rPr>
              <w:t> </w:t>
            </w:r>
            <w:r w:rsidRPr="006E207E">
              <w:t>727</w:t>
            </w:r>
          </w:p>
        </w:tc>
        <w:tc>
          <w:tcPr>
            <w:tcW w:w="840" w:type="dxa"/>
          </w:tcPr>
          <w:p w14:paraId="73B210A5" w14:textId="77777777" w:rsidR="007D4C8A" w:rsidRPr="006E207E" w:rsidRDefault="007D4C8A" w:rsidP="006E207E">
            <w:r w:rsidRPr="006E207E">
              <w:t>10</w:t>
            </w:r>
            <w:r w:rsidRPr="006E207E">
              <w:rPr>
                <w:rFonts w:ascii="Cambria" w:hAnsi="Cambria" w:cs="Cambria"/>
              </w:rPr>
              <w:t> </w:t>
            </w:r>
            <w:r w:rsidRPr="006E207E">
              <w:t>727</w:t>
            </w:r>
          </w:p>
        </w:tc>
        <w:tc>
          <w:tcPr>
            <w:tcW w:w="560" w:type="dxa"/>
          </w:tcPr>
          <w:p w14:paraId="11357F5B" w14:textId="77777777" w:rsidR="007D4C8A" w:rsidRPr="006E207E" w:rsidRDefault="007D4C8A" w:rsidP="006E207E">
            <w:r w:rsidRPr="006E207E">
              <w:t xml:space="preserve"> 100 </w:t>
            </w:r>
          </w:p>
        </w:tc>
      </w:tr>
      <w:tr w:rsidR="007D4C8A" w:rsidRPr="006E207E" w14:paraId="53F5E9F2" w14:textId="77777777" w:rsidTr="006E207E">
        <w:trPr>
          <w:trHeight w:val="380"/>
        </w:trPr>
        <w:tc>
          <w:tcPr>
            <w:tcW w:w="2340" w:type="dxa"/>
          </w:tcPr>
          <w:p w14:paraId="22DDA48B" w14:textId="77777777" w:rsidR="007D4C8A" w:rsidRPr="006E207E" w:rsidRDefault="007D4C8A" w:rsidP="006E207E">
            <w:r w:rsidRPr="006E207E">
              <w:t>I alt</w:t>
            </w:r>
          </w:p>
        </w:tc>
        <w:tc>
          <w:tcPr>
            <w:tcW w:w="980" w:type="dxa"/>
          </w:tcPr>
          <w:p w14:paraId="2BFE2304" w14:textId="77777777" w:rsidR="007D4C8A" w:rsidRPr="006E207E" w:rsidRDefault="007D4C8A" w:rsidP="006E207E">
            <w:r w:rsidRPr="006E207E">
              <w:t xml:space="preserve"> 1</w:t>
            </w:r>
            <w:r w:rsidRPr="006E207E">
              <w:rPr>
                <w:rFonts w:ascii="Cambria" w:hAnsi="Cambria" w:cs="Cambria"/>
              </w:rPr>
              <w:t> </w:t>
            </w:r>
            <w:r w:rsidRPr="006E207E">
              <w:t>302</w:t>
            </w:r>
            <w:r w:rsidRPr="006E207E">
              <w:rPr>
                <w:rFonts w:ascii="Cambria" w:hAnsi="Cambria" w:cs="Cambria"/>
              </w:rPr>
              <w:t> </w:t>
            </w:r>
            <w:r w:rsidRPr="006E207E">
              <w:t xml:space="preserve">712 </w:t>
            </w:r>
          </w:p>
        </w:tc>
        <w:tc>
          <w:tcPr>
            <w:tcW w:w="840" w:type="dxa"/>
          </w:tcPr>
          <w:p w14:paraId="4F9224F9" w14:textId="77777777" w:rsidR="007D4C8A" w:rsidRPr="006E207E" w:rsidRDefault="007D4C8A" w:rsidP="006E207E">
            <w:r w:rsidRPr="006E207E">
              <w:t xml:space="preserve"> 236</w:t>
            </w:r>
            <w:r w:rsidRPr="006E207E">
              <w:rPr>
                <w:rFonts w:ascii="Cambria" w:hAnsi="Cambria" w:cs="Cambria"/>
              </w:rPr>
              <w:t> </w:t>
            </w:r>
            <w:r w:rsidRPr="006E207E">
              <w:t xml:space="preserve">962 </w:t>
            </w:r>
          </w:p>
        </w:tc>
        <w:tc>
          <w:tcPr>
            <w:tcW w:w="560" w:type="dxa"/>
          </w:tcPr>
          <w:p w14:paraId="34A13A1A" w14:textId="77777777" w:rsidR="007D4C8A" w:rsidRPr="006E207E" w:rsidRDefault="007D4C8A" w:rsidP="006E207E">
            <w:r w:rsidRPr="006E207E">
              <w:t xml:space="preserve"> 18 </w:t>
            </w:r>
          </w:p>
        </w:tc>
        <w:tc>
          <w:tcPr>
            <w:tcW w:w="980" w:type="dxa"/>
          </w:tcPr>
          <w:p w14:paraId="283EC286" w14:textId="77777777" w:rsidR="007D4C8A" w:rsidRPr="006E207E" w:rsidRDefault="007D4C8A" w:rsidP="006E207E">
            <w:r w:rsidRPr="006E207E">
              <w:t xml:space="preserve"> 1</w:t>
            </w:r>
            <w:r w:rsidRPr="006E207E">
              <w:rPr>
                <w:rFonts w:ascii="Cambria" w:hAnsi="Cambria" w:cs="Cambria"/>
              </w:rPr>
              <w:t> </w:t>
            </w:r>
            <w:r w:rsidRPr="006E207E">
              <w:t>335</w:t>
            </w:r>
            <w:r w:rsidRPr="006E207E">
              <w:rPr>
                <w:rFonts w:ascii="Cambria" w:hAnsi="Cambria" w:cs="Cambria"/>
              </w:rPr>
              <w:t> </w:t>
            </w:r>
            <w:r w:rsidRPr="006E207E">
              <w:t xml:space="preserve">716 </w:t>
            </w:r>
          </w:p>
        </w:tc>
        <w:tc>
          <w:tcPr>
            <w:tcW w:w="840" w:type="dxa"/>
          </w:tcPr>
          <w:p w14:paraId="0AB968AC" w14:textId="77777777" w:rsidR="007D4C8A" w:rsidRPr="006E207E" w:rsidRDefault="007D4C8A" w:rsidP="006E207E">
            <w:r w:rsidRPr="006E207E">
              <w:t xml:space="preserve"> 243</w:t>
            </w:r>
            <w:r w:rsidRPr="006E207E">
              <w:rPr>
                <w:rFonts w:ascii="Cambria" w:hAnsi="Cambria" w:cs="Cambria"/>
              </w:rPr>
              <w:t> </w:t>
            </w:r>
            <w:r w:rsidRPr="006E207E">
              <w:t xml:space="preserve">334 </w:t>
            </w:r>
          </w:p>
        </w:tc>
        <w:tc>
          <w:tcPr>
            <w:tcW w:w="560" w:type="dxa"/>
          </w:tcPr>
          <w:p w14:paraId="05F147BC" w14:textId="77777777" w:rsidR="007D4C8A" w:rsidRPr="006E207E" w:rsidRDefault="007D4C8A" w:rsidP="006E207E">
            <w:r w:rsidRPr="006E207E">
              <w:t xml:space="preserve"> 18 </w:t>
            </w:r>
          </w:p>
        </w:tc>
        <w:tc>
          <w:tcPr>
            <w:tcW w:w="980" w:type="dxa"/>
          </w:tcPr>
          <w:p w14:paraId="1459A215" w14:textId="77777777" w:rsidR="007D4C8A" w:rsidRPr="006E207E" w:rsidRDefault="007D4C8A" w:rsidP="006E207E">
            <w:r w:rsidRPr="006E207E">
              <w:t>1</w:t>
            </w:r>
            <w:r w:rsidRPr="006E207E">
              <w:rPr>
                <w:rFonts w:ascii="Cambria" w:hAnsi="Cambria" w:cs="Cambria"/>
              </w:rPr>
              <w:t> </w:t>
            </w:r>
            <w:r w:rsidRPr="006E207E">
              <w:t>363</w:t>
            </w:r>
            <w:r w:rsidRPr="006E207E">
              <w:rPr>
                <w:rFonts w:ascii="Cambria" w:hAnsi="Cambria" w:cs="Cambria"/>
              </w:rPr>
              <w:t> </w:t>
            </w:r>
            <w:r w:rsidRPr="006E207E">
              <w:t>637</w:t>
            </w:r>
          </w:p>
        </w:tc>
        <w:tc>
          <w:tcPr>
            <w:tcW w:w="840" w:type="dxa"/>
          </w:tcPr>
          <w:p w14:paraId="4DABCE9A" w14:textId="77777777" w:rsidR="007D4C8A" w:rsidRPr="006E207E" w:rsidRDefault="007D4C8A" w:rsidP="006E207E">
            <w:r w:rsidRPr="006E207E">
              <w:t xml:space="preserve"> 237</w:t>
            </w:r>
            <w:r w:rsidRPr="006E207E">
              <w:rPr>
                <w:rFonts w:ascii="Cambria" w:hAnsi="Cambria" w:cs="Cambria"/>
              </w:rPr>
              <w:t> </w:t>
            </w:r>
            <w:r w:rsidRPr="006E207E">
              <w:t>901</w:t>
            </w:r>
          </w:p>
        </w:tc>
        <w:tc>
          <w:tcPr>
            <w:tcW w:w="560" w:type="dxa"/>
          </w:tcPr>
          <w:p w14:paraId="5321D504" w14:textId="77777777" w:rsidR="007D4C8A" w:rsidRPr="006E207E" w:rsidRDefault="007D4C8A" w:rsidP="006E207E">
            <w:r w:rsidRPr="006E207E">
              <w:t xml:space="preserve"> 17 </w:t>
            </w:r>
          </w:p>
        </w:tc>
      </w:tr>
    </w:tbl>
    <w:p w14:paraId="1806252A" w14:textId="77777777" w:rsidR="007D4C8A" w:rsidRPr="006E207E" w:rsidRDefault="007D4C8A" w:rsidP="006E207E">
      <w:pPr>
        <w:pStyle w:val="Kilde"/>
      </w:pPr>
      <w:r w:rsidRPr="006E207E">
        <w:t>Arbeids- og velferdsdirektoratet</w:t>
      </w:r>
    </w:p>
    <w:p w14:paraId="3ECC83AA" w14:textId="0E336A4B" w:rsidR="007D4C8A" w:rsidRDefault="007D4C8A" w:rsidP="006E207E"/>
    <w:p w14:paraId="658185E7" w14:textId="34FAD3C6" w:rsidR="006E207E" w:rsidRPr="006E207E" w:rsidRDefault="006E207E" w:rsidP="006E207E">
      <w:pPr>
        <w:pStyle w:val="tabell-tittel"/>
      </w:pPr>
      <w:r w:rsidRPr="006E207E">
        <w:t>Alders- og uførepensjonister med minsteytelse pr. 31.12.2020</w:t>
      </w:r>
    </w:p>
    <w:p w14:paraId="46E3EE91" w14:textId="77777777" w:rsidR="007D4C8A" w:rsidRPr="006E207E" w:rsidRDefault="007D4C8A" w:rsidP="006E207E">
      <w:pPr>
        <w:pStyle w:val="Tabellnavn"/>
      </w:pPr>
      <w:r w:rsidRPr="006E207E">
        <w:t>04J1xt2</w:t>
      </w:r>
    </w:p>
    <w:tbl>
      <w:tblPr>
        <w:tblStyle w:val="StandardTabell"/>
        <w:tblW w:w="0" w:type="auto"/>
        <w:tblLayout w:type="fixed"/>
        <w:tblLook w:val="04A0" w:firstRow="1" w:lastRow="0" w:firstColumn="1" w:lastColumn="0" w:noHBand="0" w:noVBand="1"/>
      </w:tblPr>
      <w:tblGrid>
        <w:gridCol w:w="5320"/>
        <w:gridCol w:w="1400"/>
        <w:gridCol w:w="1400"/>
        <w:gridCol w:w="1400"/>
      </w:tblGrid>
      <w:tr w:rsidR="007D4C8A" w:rsidRPr="006E207E" w14:paraId="57C66FE1" w14:textId="77777777" w:rsidTr="006E207E">
        <w:trPr>
          <w:trHeight w:val="360"/>
        </w:trPr>
        <w:tc>
          <w:tcPr>
            <w:tcW w:w="5320" w:type="dxa"/>
          </w:tcPr>
          <w:p w14:paraId="7ECFF355" w14:textId="77777777" w:rsidR="007D4C8A" w:rsidRPr="006E207E" w:rsidRDefault="007D4C8A" w:rsidP="006E207E"/>
        </w:tc>
        <w:tc>
          <w:tcPr>
            <w:tcW w:w="1400" w:type="dxa"/>
          </w:tcPr>
          <w:p w14:paraId="0AB6FB2B" w14:textId="77777777" w:rsidR="007D4C8A" w:rsidRPr="006E207E" w:rsidRDefault="007D4C8A" w:rsidP="006E207E">
            <w:r w:rsidRPr="006E207E">
              <w:t>Kvinner</w:t>
            </w:r>
          </w:p>
        </w:tc>
        <w:tc>
          <w:tcPr>
            <w:tcW w:w="1400" w:type="dxa"/>
          </w:tcPr>
          <w:p w14:paraId="28CE5AB1" w14:textId="77777777" w:rsidR="007D4C8A" w:rsidRPr="006E207E" w:rsidRDefault="007D4C8A" w:rsidP="006E207E">
            <w:r w:rsidRPr="006E207E">
              <w:t>Menn</w:t>
            </w:r>
          </w:p>
        </w:tc>
        <w:tc>
          <w:tcPr>
            <w:tcW w:w="1400" w:type="dxa"/>
          </w:tcPr>
          <w:p w14:paraId="0F7A0960" w14:textId="77777777" w:rsidR="007D4C8A" w:rsidRPr="006E207E" w:rsidRDefault="007D4C8A" w:rsidP="006E207E">
            <w:r w:rsidRPr="006E207E">
              <w:t>I alt</w:t>
            </w:r>
          </w:p>
        </w:tc>
      </w:tr>
      <w:tr w:rsidR="007D4C8A" w:rsidRPr="006E207E" w14:paraId="27FAA595" w14:textId="77777777" w:rsidTr="006E207E">
        <w:trPr>
          <w:trHeight w:val="380"/>
        </w:trPr>
        <w:tc>
          <w:tcPr>
            <w:tcW w:w="5320" w:type="dxa"/>
          </w:tcPr>
          <w:p w14:paraId="72BEF9EE" w14:textId="77777777" w:rsidR="007D4C8A" w:rsidRPr="006E207E" w:rsidRDefault="007D4C8A" w:rsidP="006E207E">
            <w:r w:rsidRPr="006E207E">
              <w:rPr>
                <w:rStyle w:val="kursiv"/>
              </w:rPr>
              <w:t>Alderspensjonister i alt</w:t>
            </w:r>
          </w:p>
        </w:tc>
        <w:tc>
          <w:tcPr>
            <w:tcW w:w="1400" w:type="dxa"/>
          </w:tcPr>
          <w:p w14:paraId="23870E95" w14:textId="77777777" w:rsidR="007D4C8A" w:rsidRPr="006E207E" w:rsidRDefault="007D4C8A" w:rsidP="006E207E">
            <w:r w:rsidRPr="006E207E">
              <w:rPr>
                <w:rStyle w:val="kursiv"/>
              </w:rPr>
              <w:t>118</w:t>
            </w:r>
            <w:r w:rsidRPr="006E207E">
              <w:rPr>
                <w:rStyle w:val="kursiv"/>
                <w:rFonts w:ascii="Cambria" w:hAnsi="Cambria" w:cs="Cambria"/>
              </w:rPr>
              <w:t> </w:t>
            </w:r>
            <w:r w:rsidRPr="006E207E">
              <w:rPr>
                <w:rStyle w:val="kursiv"/>
              </w:rPr>
              <w:t>083</w:t>
            </w:r>
          </w:p>
        </w:tc>
        <w:tc>
          <w:tcPr>
            <w:tcW w:w="1400" w:type="dxa"/>
          </w:tcPr>
          <w:p w14:paraId="0F472BFF" w14:textId="77777777" w:rsidR="007D4C8A" w:rsidRPr="006E207E" w:rsidRDefault="007D4C8A" w:rsidP="006E207E">
            <w:r w:rsidRPr="006E207E">
              <w:rPr>
                <w:rStyle w:val="kursiv"/>
              </w:rPr>
              <w:t>20</w:t>
            </w:r>
            <w:r w:rsidRPr="006E207E">
              <w:rPr>
                <w:rStyle w:val="kursiv"/>
                <w:rFonts w:ascii="Cambria" w:hAnsi="Cambria" w:cs="Cambria"/>
              </w:rPr>
              <w:t> </w:t>
            </w:r>
            <w:r w:rsidRPr="006E207E">
              <w:rPr>
                <w:rStyle w:val="kursiv"/>
              </w:rPr>
              <w:t>164</w:t>
            </w:r>
          </w:p>
        </w:tc>
        <w:tc>
          <w:tcPr>
            <w:tcW w:w="1400" w:type="dxa"/>
          </w:tcPr>
          <w:p w14:paraId="386F7C27" w14:textId="77777777" w:rsidR="007D4C8A" w:rsidRPr="006E207E" w:rsidRDefault="007D4C8A" w:rsidP="006E207E">
            <w:r w:rsidRPr="006E207E">
              <w:rPr>
                <w:rStyle w:val="kursiv"/>
              </w:rPr>
              <w:t>138</w:t>
            </w:r>
            <w:r w:rsidRPr="006E207E">
              <w:rPr>
                <w:rStyle w:val="kursiv"/>
                <w:rFonts w:ascii="Cambria" w:hAnsi="Cambria" w:cs="Cambria"/>
              </w:rPr>
              <w:t> </w:t>
            </w:r>
            <w:r w:rsidRPr="006E207E">
              <w:rPr>
                <w:rStyle w:val="kursiv"/>
              </w:rPr>
              <w:t>247</w:t>
            </w:r>
          </w:p>
        </w:tc>
      </w:tr>
      <w:tr w:rsidR="007D4C8A" w:rsidRPr="006E207E" w14:paraId="792A215B" w14:textId="77777777" w:rsidTr="006E207E">
        <w:trPr>
          <w:trHeight w:val="380"/>
        </w:trPr>
        <w:tc>
          <w:tcPr>
            <w:tcW w:w="5320" w:type="dxa"/>
          </w:tcPr>
          <w:p w14:paraId="55AF0E8F" w14:textId="77777777" w:rsidR="007D4C8A" w:rsidRPr="006E207E" w:rsidRDefault="007D4C8A" w:rsidP="006E207E">
            <w:r w:rsidRPr="006E207E">
              <w:t>67–69 år</w:t>
            </w:r>
          </w:p>
        </w:tc>
        <w:tc>
          <w:tcPr>
            <w:tcW w:w="1400" w:type="dxa"/>
          </w:tcPr>
          <w:p w14:paraId="37CE5E17" w14:textId="77777777" w:rsidR="007D4C8A" w:rsidRPr="006E207E" w:rsidRDefault="007D4C8A" w:rsidP="006E207E">
            <w:r w:rsidRPr="006E207E">
              <w:t>4</w:t>
            </w:r>
            <w:r w:rsidRPr="006E207E">
              <w:rPr>
                <w:rFonts w:ascii="Cambria" w:hAnsi="Cambria" w:cs="Cambria"/>
              </w:rPr>
              <w:t> </w:t>
            </w:r>
            <w:r w:rsidRPr="006E207E">
              <w:t>270</w:t>
            </w:r>
          </w:p>
        </w:tc>
        <w:tc>
          <w:tcPr>
            <w:tcW w:w="1400" w:type="dxa"/>
          </w:tcPr>
          <w:p w14:paraId="02FC5F8B" w14:textId="77777777" w:rsidR="007D4C8A" w:rsidRPr="006E207E" w:rsidRDefault="007D4C8A" w:rsidP="006E207E">
            <w:r w:rsidRPr="006E207E">
              <w:t>1</w:t>
            </w:r>
            <w:r w:rsidRPr="006E207E">
              <w:rPr>
                <w:rFonts w:ascii="Cambria" w:hAnsi="Cambria" w:cs="Cambria"/>
              </w:rPr>
              <w:t> </w:t>
            </w:r>
            <w:r w:rsidRPr="006E207E">
              <w:t>891</w:t>
            </w:r>
          </w:p>
        </w:tc>
        <w:tc>
          <w:tcPr>
            <w:tcW w:w="1400" w:type="dxa"/>
          </w:tcPr>
          <w:p w14:paraId="26E9FA0A" w14:textId="77777777" w:rsidR="007D4C8A" w:rsidRPr="006E207E" w:rsidRDefault="007D4C8A" w:rsidP="006E207E">
            <w:r w:rsidRPr="006E207E">
              <w:t>6</w:t>
            </w:r>
            <w:r w:rsidRPr="006E207E">
              <w:rPr>
                <w:rFonts w:ascii="Cambria" w:hAnsi="Cambria" w:cs="Cambria"/>
              </w:rPr>
              <w:t> </w:t>
            </w:r>
            <w:r w:rsidRPr="006E207E">
              <w:t>161</w:t>
            </w:r>
          </w:p>
        </w:tc>
      </w:tr>
      <w:tr w:rsidR="007D4C8A" w:rsidRPr="006E207E" w14:paraId="121EAE58" w14:textId="77777777" w:rsidTr="006E207E">
        <w:trPr>
          <w:trHeight w:val="380"/>
        </w:trPr>
        <w:tc>
          <w:tcPr>
            <w:tcW w:w="5320" w:type="dxa"/>
          </w:tcPr>
          <w:p w14:paraId="604E9B17" w14:textId="77777777" w:rsidR="007D4C8A" w:rsidRPr="006E207E" w:rsidRDefault="007D4C8A" w:rsidP="006E207E">
            <w:r w:rsidRPr="006E207E">
              <w:t>70 år og over</w:t>
            </w:r>
          </w:p>
        </w:tc>
        <w:tc>
          <w:tcPr>
            <w:tcW w:w="1400" w:type="dxa"/>
          </w:tcPr>
          <w:p w14:paraId="42A0A516" w14:textId="77777777" w:rsidR="007D4C8A" w:rsidRPr="006E207E" w:rsidRDefault="007D4C8A" w:rsidP="006E207E">
            <w:r w:rsidRPr="006E207E">
              <w:t>113</w:t>
            </w:r>
            <w:r w:rsidRPr="006E207E">
              <w:rPr>
                <w:rFonts w:ascii="Cambria" w:hAnsi="Cambria" w:cs="Cambria"/>
              </w:rPr>
              <w:t> </w:t>
            </w:r>
            <w:r w:rsidRPr="006E207E">
              <w:t>813</w:t>
            </w:r>
          </w:p>
        </w:tc>
        <w:tc>
          <w:tcPr>
            <w:tcW w:w="1400" w:type="dxa"/>
          </w:tcPr>
          <w:p w14:paraId="27EA0DC4" w14:textId="77777777" w:rsidR="007D4C8A" w:rsidRPr="006E207E" w:rsidRDefault="007D4C8A" w:rsidP="006E207E">
            <w:r w:rsidRPr="006E207E">
              <w:t>18</w:t>
            </w:r>
            <w:r w:rsidRPr="006E207E">
              <w:rPr>
                <w:rFonts w:ascii="Cambria" w:hAnsi="Cambria" w:cs="Cambria"/>
              </w:rPr>
              <w:t> </w:t>
            </w:r>
            <w:r w:rsidRPr="006E207E">
              <w:t>273</w:t>
            </w:r>
          </w:p>
        </w:tc>
        <w:tc>
          <w:tcPr>
            <w:tcW w:w="1400" w:type="dxa"/>
          </w:tcPr>
          <w:p w14:paraId="591EEAB3" w14:textId="77777777" w:rsidR="007D4C8A" w:rsidRPr="006E207E" w:rsidRDefault="007D4C8A" w:rsidP="006E207E">
            <w:r w:rsidRPr="006E207E">
              <w:t>132</w:t>
            </w:r>
            <w:r w:rsidRPr="006E207E">
              <w:rPr>
                <w:rFonts w:ascii="Cambria" w:hAnsi="Cambria" w:cs="Cambria"/>
              </w:rPr>
              <w:t> </w:t>
            </w:r>
            <w:r w:rsidRPr="006E207E">
              <w:t>086</w:t>
            </w:r>
          </w:p>
        </w:tc>
      </w:tr>
      <w:tr w:rsidR="007D4C8A" w:rsidRPr="006E207E" w14:paraId="6A4717AF" w14:textId="77777777" w:rsidTr="006E207E">
        <w:trPr>
          <w:trHeight w:val="380"/>
        </w:trPr>
        <w:tc>
          <w:tcPr>
            <w:tcW w:w="5320" w:type="dxa"/>
          </w:tcPr>
          <w:p w14:paraId="3E132D3A" w14:textId="77777777" w:rsidR="007D4C8A" w:rsidRPr="006E207E" w:rsidRDefault="007D4C8A" w:rsidP="006E207E">
            <w:r w:rsidRPr="006E207E">
              <w:rPr>
                <w:rStyle w:val="kursiv"/>
              </w:rPr>
              <w:lastRenderedPageBreak/>
              <w:t>Uførepensjonister i alt</w:t>
            </w:r>
          </w:p>
        </w:tc>
        <w:tc>
          <w:tcPr>
            <w:tcW w:w="1400" w:type="dxa"/>
          </w:tcPr>
          <w:p w14:paraId="00BAD9F3" w14:textId="77777777" w:rsidR="007D4C8A" w:rsidRPr="006E207E" w:rsidRDefault="007D4C8A" w:rsidP="006E207E">
            <w:r w:rsidRPr="006E207E">
              <w:rPr>
                <w:rStyle w:val="kursiv"/>
              </w:rPr>
              <w:t>59</w:t>
            </w:r>
            <w:r w:rsidRPr="006E207E">
              <w:rPr>
                <w:rStyle w:val="kursiv"/>
                <w:rFonts w:ascii="Cambria" w:hAnsi="Cambria" w:cs="Cambria"/>
              </w:rPr>
              <w:t> </w:t>
            </w:r>
            <w:r w:rsidRPr="006E207E">
              <w:rPr>
                <w:rStyle w:val="kursiv"/>
              </w:rPr>
              <w:t>097</w:t>
            </w:r>
          </w:p>
        </w:tc>
        <w:tc>
          <w:tcPr>
            <w:tcW w:w="1400" w:type="dxa"/>
          </w:tcPr>
          <w:p w14:paraId="1B47E485" w14:textId="77777777" w:rsidR="007D4C8A" w:rsidRPr="006E207E" w:rsidRDefault="007D4C8A" w:rsidP="006E207E">
            <w:r w:rsidRPr="006E207E">
              <w:rPr>
                <w:rStyle w:val="kursiv"/>
              </w:rPr>
              <w:t>25</w:t>
            </w:r>
            <w:r w:rsidRPr="006E207E">
              <w:rPr>
                <w:rStyle w:val="kursiv"/>
                <w:rFonts w:ascii="Cambria" w:hAnsi="Cambria" w:cs="Cambria"/>
              </w:rPr>
              <w:t> </w:t>
            </w:r>
            <w:r w:rsidRPr="006E207E">
              <w:rPr>
                <w:rStyle w:val="kursiv"/>
              </w:rPr>
              <w:t>636</w:t>
            </w:r>
          </w:p>
        </w:tc>
        <w:tc>
          <w:tcPr>
            <w:tcW w:w="1400" w:type="dxa"/>
          </w:tcPr>
          <w:p w14:paraId="3016805C" w14:textId="77777777" w:rsidR="007D4C8A" w:rsidRPr="006E207E" w:rsidRDefault="007D4C8A" w:rsidP="006E207E">
            <w:r w:rsidRPr="006E207E">
              <w:rPr>
                <w:rStyle w:val="kursiv"/>
              </w:rPr>
              <w:t>84</w:t>
            </w:r>
            <w:r w:rsidRPr="006E207E">
              <w:rPr>
                <w:rStyle w:val="kursiv"/>
                <w:rFonts w:ascii="Cambria" w:hAnsi="Cambria" w:cs="Cambria"/>
              </w:rPr>
              <w:t> </w:t>
            </w:r>
            <w:r w:rsidRPr="006E207E">
              <w:rPr>
                <w:rStyle w:val="kursiv"/>
              </w:rPr>
              <w:t>733</w:t>
            </w:r>
          </w:p>
        </w:tc>
      </w:tr>
      <w:tr w:rsidR="007D4C8A" w:rsidRPr="006E207E" w14:paraId="064944E4" w14:textId="77777777" w:rsidTr="006E207E">
        <w:trPr>
          <w:trHeight w:val="380"/>
        </w:trPr>
        <w:tc>
          <w:tcPr>
            <w:tcW w:w="5320" w:type="dxa"/>
          </w:tcPr>
          <w:p w14:paraId="446476FE" w14:textId="77777777" w:rsidR="007D4C8A" w:rsidRPr="006E207E" w:rsidRDefault="007D4C8A" w:rsidP="006E207E">
            <w:r w:rsidRPr="006E207E">
              <w:t>Under 50 år</w:t>
            </w:r>
          </w:p>
        </w:tc>
        <w:tc>
          <w:tcPr>
            <w:tcW w:w="1400" w:type="dxa"/>
          </w:tcPr>
          <w:p w14:paraId="5D35CB55" w14:textId="77777777" w:rsidR="007D4C8A" w:rsidRPr="006E207E" w:rsidRDefault="007D4C8A" w:rsidP="006E207E">
            <w:r w:rsidRPr="006E207E">
              <w:t>19</w:t>
            </w:r>
            <w:r w:rsidRPr="006E207E">
              <w:rPr>
                <w:rFonts w:ascii="Cambria" w:hAnsi="Cambria" w:cs="Cambria"/>
              </w:rPr>
              <w:t> </w:t>
            </w:r>
            <w:r w:rsidRPr="006E207E">
              <w:t>830</w:t>
            </w:r>
          </w:p>
        </w:tc>
        <w:tc>
          <w:tcPr>
            <w:tcW w:w="1400" w:type="dxa"/>
          </w:tcPr>
          <w:p w14:paraId="73C66CA5" w14:textId="77777777" w:rsidR="007D4C8A" w:rsidRPr="006E207E" w:rsidRDefault="007D4C8A" w:rsidP="006E207E">
            <w:r w:rsidRPr="006E207E">
              <w:t>10</w:t>
            </w:r>
            <w:r w:rsidRPr="006E207E">
              <w:rPr>
                <w:rFonts w:ascii="Cambria" w:hAnsi="Cambria" w:cs="Cambria"/>
              </w:rPr>
              <w:t> </w:t>
            </w:r>
            <w:r w:rsidRPr="006E207E">
              <w:t>140</w:t>
            </w:r>
          </w:p>
        </w:tc>
        <w:tc>
          <w:tcPr>
            <w:tcW w:w="1400" w:type="dxa"/>
          </w:tcPr>
          <w:p w14:paraId="1E42DDF2" w14:textId="77777777" w:rsidR="007D4C8A" w:rsidRPr="006E207E" w:rsidRDefault="007D4C8A" w:rsidP="006E207E">
            <w:r w:rsidRPr="006E207E">
              <w:t>29</w:t>
            </w:r>
            <w:r w:rsidRPr="006E207E">
              <w:rPr>
                <w:rFonts w:ascii="Cambria" w:hAnsi="Cambria" w:cs="Cambria"/>
              </w:rPr>
              <w:t> </w:t>
            </w:r>
            <w:r w:rsidRPr="006E207E">
              <w:t>970</w:t>
            </w:r>
          </w:p>
        </w:tc>
      </w:tr>
      <w:tr w:rsidR="007D4C8A" w:rsidRPr="006E207E" w14:paraId="1A65AFF9" w14:textId="77777777" w:rsidTr="006E207E">
        <w:trPr>
          <w:trHeight w:val="380"/>
        </w:trPr>
        <w:tc>
          <w:tcPr>
            <w:tcW w:w="5320" w:type="dxa"/>
          </w:tcPr>
          <w:p w14:paraId="43E4863E" w14:textId="77777777" w:rsidR="007D4C8A" w:rsidRPr="006E207E" w:rsidRDefault="007D4C8A" w:rsidP="006E207E">
            <w:r w:rsidRPr="006E207E">
              <w:t>50–59 år</w:t>
            </w:r>
          </w:p>
        </w:tc>
        <w:tc>
          <w:tcPr>
            <w:tcW w:w="1400" w:type="dxa"/>
          </w:tcPr>
          <w:p w14:paraId="30FEC0D5" w14:textId="77777777" w:rsidR="007D4C8A" w:rsidRPr="006E207E" w:rsidRDefault="007D4C8A" w:rsidP="006E207E">
            <w:r w:rsidRPr="006E207E">
              <w:t>19</w:t>
            </w:r>
            <w:r w:rsidRPr="006E207E">
              <w:rPr>
                <w:rFonts w:ascii="Cambria" w:hAnsi="Cambria" w:cs="Cambria"/>
              </w:rPr>
              <w:t> </w:t>
            </w:r>
            <w:r w:rsidRPr="006E207E">
              <w:t>165</w:t>
            </w:r>
          </w:p>
        </w:tc>
        <w:tc>
          <w:tcPr>
            <w:tcW w:w="1400" w:type="dxa"/>
          </w:tcPr>
          <w:p w14:paraId="383869B8" w14:textId="77777777" w:rsidR="007D4C8A" w:rsidRPr="006E207E" w:rsidRDefault="007D4C8A" w:rsidP="006E207E">
            <w:r w:rsidRPr="006E207E">
              <w:t>8</w:t>
            </w:r>
            <w:r w:rsidRPr="006E207E">
              <w:rPr>
                <w:rFonts w:ascii="Cambria" w:hAnsi="Cambria" w:cs="Cambria"/>
              </w:rPr>
              <w:t> </w:t>
            </w:r>
            <w:r w:rsidRPr="006E207E">
              <w:t>769</w:t>
            </w:r>
          </w:p>
        </w:tc>
        <w:tc>
          <w:tcPr>
            <w:tcW w:w="1400" w:type="dxa"/>
          </w:tcPr>
          <w:p w14:paraId="673C967A" w14:textId="77777777" w:rsidR="007D4C8A" w:rsidRPr="006E207E" w:rsidRDefault="007D4C8A" w:rsidP="006E207E">
            <w:r w:rsidRPr="006E207E">
              <w:t>27</w:t>
            </w:r>
            <w:r w:rsidRPr="006E207E">
              <w:rPr>
                <w:rFonts w:ascii="Cambria" w:hAnsi="Cambria" w:cs="Cambria"/>
              </w:rPr>
              <w:t> </w:t>
            </w:r>
            <w:r w:rsidRPr="006E207E">
              <w:t>934</w:t>
            </w:r>
          </w:p>
        </w:tc>
      </w:tr>
      <w:tr w:rsidR="007D4C8A" w:rsidRPr="006E207E" w14:paraId="60367C38" w14:textId="77777777" w:rsidTr="006E207E">
        <w:trPr>
          <w:trHeight w:val="380"/>
        </w:trPr>
        <w:tc>
          <w:tcPr>
            <w:tcW w:w="5320" w:type="dxa"/>
          </w:tcPr>
          <w:p w14:paraId="4A1C9B47" w14:textId="77777777" w:rsidR="007D4C8A" w:rsidRPr="006E207E" w:rsidRDefault="007D4C8A" w:rsidP="006E207E">
            <w:r w:rsidRPr="006E207E">
              <w:t>60–67 år</w:t>
            </w:r>
          </w:p>
        </w:tc>
        <w:tc>
          <w:tcPr>
            <w:tcW w:w="1400" w:type="dxa"/>
          </w:tcPr>
          <w:p w14:paraId="467DD8FF" w14:textId="77777777" w:rsidR="007D4C8A" w:rsidRPr="006E207E" w:rsidRDefault="007D4C8A" w:rsidP="006E207E">
            <w:r w:rsidRPr="006E207E">
              <w:t>20</w:t>
            </w:r>
            <w:r w:rsidRPr="006E207E">
              <w:rPr>
                <w:rFonts w:ascii="Cambria" w:hAnsi="Cambria" w:cs="Cambria"/>
              </w:rPr>
              <w:t> </w:t>
            </w:r>
            <w:r w:rsidRPr="006E207E">
              <w:t>102</w:t>
            </w:r>
          </w:p>
        </w:tc>
        <w:tc>
          <w:tcPr>
            <w:tcW w:w="1400" w:type="dxa"/>
          </w:tcPr>
          <w:p w14:paraId="64FA7F2F" w14:textId="77777777" w:rsidR="007D4C8A" w:rsidRPr="006E207E" w:rsidRDefault="007D4C8A" w:rsidP="006E207E">
            <w:r w:rsidRPr="006E207E">
              <w:t>6</w:t>
            </w:r>
            <w:r w:rsidRPr="006E207E">
              <w:rPr>
                <w:rFonts w:ascii="Cambria" w:hAnsi="Cambria" w:cs="Cambria"/>
              </w:rPr>
              <w:t> </w:t>
            </w:r>
            <w:r w:rsidRPr="006E207E">
              <w:t>727</w:t>
            </w:r>
          </w:p>
        </w:tc>
        <w:tc>
          <w:tcPr>
            <w:tcW w:w="1400" w:type="dxa"/>
          </w:tcPr>
          <w:p w14:paraId="78EE1207" w14:textId="77777777" w:rsidR="007D4C8A" w:rsidRPr="006E207E" w:rsidRDefault="007D4C8A" w:rsidP="006E207E">
            <w:r w:rsidRPr="006E207E">
              <w:t>26</w:t>
            </w:r>
            <w:r w:rsidRPr="006E207E">
              <w:rPr>
                <w:rFonts w:ascii="Cambria" w:hAnsi="Cambria" w:cs="Cambria"/>
              </w:rPr>
              <w:t> </w:t>
            </w:r>
            <w:r w:rsidRPr="006E207E">
              <w:t>829</w:t>
            </w:r>
          </w:p>
        </w:tc>
      </w:tr>
      <w:tr w:rsidR="007D4C8A" w:rsidRPr="006E207E" w14:paraId="64A41A77" w14:textId="77777777" w:rsidTr="006E207E">
        <w:trPr>
          <w:trHeight w:val="380"/>
        </w:trPr>
        <w:tc>
          <w:tcPr>
            <w:tcW w:w="5320" w:type="dxa"/>
          </w:tcPr>
          <w:p w14:paraId="25485CEB" w14:textId="77777777" w:rsidR="007D4C8A" w:rsidRPr="006E207E" w:rsidRDefault="007D4C8A" w:rsidP="006E207E">
            <w:r w:rsidRPr="006E207E">
              <w:rPr>
                <w:rStyle w:val="kursiv"/>
              </w:rPr>
              <w:t>I alt</w:t>
            </w:r>
          </w:p>
        </w:tc>
        <w:tc>
          <w:tcPr>
            <w:tcW w:w="1400" w:type="dxa"/>
          </w:tcPr>
          <w:p w14:paraId="64215E6A" w14:textId="77777777" w:rsidR="007D4C8A" w:rsidRPr="006E207E" w:rsidRDefault="007D4C8A" w:rsidP="006E207E">
            <w:r w:rsidRPr="006E207E">
              <w:rPr>
                <w:rStyle w:val="kursiv"/>
              </w:rPr>
              <w:t>177</w:t>
            </w:r>
            <w:r w:rsidRPr="006E207E">
              <w:rPr>
                <w:rStyle w:val="kursiv"/>
                <w:rFonts w:ascii="Cambria" w:hAnsi="Cambria" w:cs="Cambria"/>
              </w:rPr>
              <w:t> </w:t>
            </w:r>
            <w:r w:rsidRPr="006E207E">
              <w:rPr>
                <w:rStyle w:val="kursiv"/>
              </w:rPr>
              <w:t>180</w:t>
            </w:r>
          </w:p>
        </w:tc>
        <w:tc>
          <w:tcPr>
            <w:tcW w:w="1400" w:type="dxa"/>
          </w:tcPr>
          <w:p w14:paraId="6F2FE770" w14:textId="77777777" w:rsidR="007D4C8A" w:rsidRPr="006E207E" w:rsidRDefault="007D4C8A" w:rsidP="006E207E">
            <w:r w:rsidRPr="006E207E">
              <w:rPr>
                <w:rStyle w:val="kursiv"/>
              </w:rPr>
              <w:t>45</w:t>
            </w:r>
            <w:r w:rsidRPr="006E207E">
              <w:rPr>
                <w:rStyle w:val="kursiv"/>
                <w:rFonts w:ascii="Cambria" w:hAnsi="Cambria" w:cs="Cambria"/>
              </w:rPr>
              <w:t> </w:t>
            </w:r>
            <w:r w:rsidRPr="006E207E">
              <w:rPr>
                <w:rStyle w:val="kursiv"/>
              </w:rPr>
              <w:t>800</w:t>
            </w:r>
          </w:p>
        </w:tc>
        <w:tc>
          <w:tcPr>
            <w:tcW w:w="1400" w:type="dxa"/>
          </w:tcPr>
          <w:p w14:paraId="1BCEB936" w14:textId="77777777" w:rsidR="007D4C8A" w:rsidRPr="006E207E" w:rsidRDefault="007D4C8A" w:rsidP="006E207E">
            <w:r w:rsidRPr="006E207E">
              <w:rPr>
                <w:rStyle w:val="kursiv"/>
              </w:rPr>
              <w:t>222</w:t>
            </w:r>
            <w:r w:rsidRPr="006E207E">
              <w:rPr>
                <w:rStyle w:val="kursiv"/>
                <w:rFonts w:ascii="Cambria" w:hAnsi="Cambria" w:cs="Cambria"/>
              </w:rPr>
              <w:t> </w:t>
            </w:r>
            <w:r w:rsidRPr="006E207E">
              <w:rPr>
                <w:rStyle w:val="kursiv"/>
              </w:rPr>
              <w:t>980</w:t>
            </w:r>
          </w:p>
        </w:tc>
      </w:tr>
    </w:tbl>
    <w:p w14:paraId="1963F13C" w14:textId="77777777" w:rsidR="007D4C8A" w:rsidRPr="006E207E" w:rsidRDefault="007D4C8A" w:rsidP="006E207E">
      <w:pPr>
        <w:pStyle w:val="Kilde"/>
      </w:pPr>
      <w:r w:rsidRPr="006E207E">
        <w:t>Arbeids- og velferdsdirektoratet</w:t>
      </w:r>
    </w:p>
    <w:p w14:paraId="2A2A4372" w14:textId="3F73EE66" w:rsidR="007D4C8A" w:rsidRDefault="007D4C8A" w:rsidP="006E207E"/>
    <w:p w14:paraId="5D8D93B9" w14:textId="1B6903CA" w:rsidR="006E207E" w:rsidRPr="006E207E" w:rsidRDefault="006E207E" w:rsidP="006E207E">
      <w:pPr>
        <w:pStyle w:val="tabell-tittel"/>
      </w:pPr>
      <w:r w:rsidRPr="006E207E">
        <w:t>Alderspensjonister og uførepensjonister med full pensjon samt gjenlevende ektefeller med og uten tilleggspensjon pr. 31.12.2020</w:t>
      </w:r>
    </w:p>
    <w:p w14:paraId="326A2C2E" w14:textId="77777777" w:rsidR="007D4C8A" w:rsidRPr="006E207E" w:rsidRDefault="007D4C8A" w:rsidP="006E207E">
      <w:pPr>
        <w:pStyle w:val="Tabellnavn"/>
      </w:pPr>
      <w:r w:rsidRPr="006E207E">
        <w:t>05J2xt2</w:t>
      </w:r>
    </w:p>
    <w:tbl>
      <w:tblPr>
        <w:tblStyle w:val="StandardTabell"/>
        <w:tblW w:w="0" w:type="auto"/>
        <w:tblLayout w:type="fixed"/>
        <w:tblLook w:val="04A0" w:firstRow="1" w:lastRow="0" w:firstColumn="1" w:lastColumn="0" w:noHBand="0" w:noVBand="1"/>
      </w:tblPr>
      <w:tblGrid>
        <w:gridCol w:w="2160"/>
        <w:gridCol w:w="1740"/>
        <w:gridCol w:w="1740"/>
        <w:gridCol w:w="2400"/>
        <w:gridCol w:w="1480"/>
      </w:tblGrid>
      <w:tr w:rsidR="007D4C8A" w:rsidRPr="006E207E" w14:paraId="4886EE93" w14:textId="77777777" w:rsidTr="006E207E">
        <w:trPr>
          <w:trHeight w:val="360"/>
        </w:trPr>
        <w:tc>
          <w:tcPr>
            <w:tcW w:w="2160" w:type="dxa"/>
          </w:tcPr>
          <w:p w14:paraId="50F95C4E" w14:textId="77777777" w:rsidR="007D4C8A" w:rsidRPr="006E207E" w:rsidRDefault="007D4C8A" w:rsidP="006E207E"/>
        </w:tc>
        <w:tc>
          <w:tcPr>
            <w:tcW w:w="3480" w:type="dxa"/>
            <w:gridSpan w:val="2"/>
          </w:tcPr>
          <w:p w14:paraId="09570C5B" w14:textId="77777777" w:rsidR="007D4C8A" w:rsidRPr="006E207E" w:rsidRDefault="007D4C8A" w:rsidP="006E207E">
            <w:r w:rsidRPr="006E207E">
              <w:t>Bare pensjonister med full pensjon</w:t>
            </w:r>
          </w:p>
        </w:tc>
        <w:tc>
          <w:tcPr>
            <w:tcW w:w="2400" w:type="dxa"/>
            <w:vMerge w:val="restart"/>
          </w:tcPr>
          <w:p w14:paraId="6B81C7BD" w14:textId="77777777" w:rsidR="007D4C8A" w:rsidRPr="006E207E" w:rsidRDefault="007D4C8A" w:rsidP="006E207E">
            <w:r w:rsidRPr="006E207E">
              <w:t>Gjenlevende ektefeller med pensjon/overgangsstønad</w:t>
            </w:r>
          </w:p>
        </w:tc>
        <w:tc>
          <w:tcPr>
            <w:tcW w:w="1480" w:type="dxa"/>
            <w:vMerge w:val="restart"/>
          </w:tcPr>
          <w:p w14:paraId="6CD87ED7" w14:textId="77777777" w:rsidR="007D4C8A" w:rsidRPr="006E207E" w:rsidRDefault="007D4C8A" w:rsidP="006E207E">
            <w:r w:rsidRPr="006E207E">
              <w:t>I alt</w:t>
            </w:r>
          </w:p>
        </w:tc>
      </w:tr>
      <w:tr w:rsidR="007D4C8A" w:rsidRPr="006E207E" w14:paraId="540DB06E" w14:textId="77777777" w:rsidTr="006E207E">
        <w:trPr>
          <w:trHeight w:val="600"/>
        </w:trPr>
        <w:tc>
          <w:tcPr>
            <w:tcW w:w="2160" w:type="dxa"/>
          </w:tcPr>
          <w:p w14:paraId="7B7B499A" w14:textId="77777777" w:rsidR="007D4C8A" w:rsidRPr="006E207E" w:rsidRDefault="007D4C8A" w:rsidP="006E207E"/>
        </w:tc>
        <w:tc>
          <w:tcPr>
            <w:tcW w:w="1740" w:type="dxa"/>
          </w:tcPr>
          <w:p w14:paraId="43C38EBC" w14:textId="77777777" w:rsidR="007D4C8A" w:rsidRPr="006E207E" w:rsidRDefault="007D4C8A" w:rsidP="006E207E">
            <w:r w:rsidRPr="006E207E">
              <w:t xml:space="preserve">Alderspensjonister med full pensjon </w:t>
            </w:r>
          </w:p>
        </w:tc>
        <w:tc>
          <w:tcPr>
            <w:tcW w:w="1740" w:type="dxa"/>
          </w:tcPr>
          <w:p w14:paraId="40478A74" w14:textId="77777777" w:rsidR="007D4C8A" w:rsidRPr="006E207E" w:rsidRDefault="007D4C8A" w:rsidP="006E207E">
            <w:r w:rsidRPr="006E207E">
              <w:t>Uførepensjonister med full pensjon</w:t>
            </w:r>
            <w:r w:rsidRPr="006E207E">
              <w:rPr>
                <w:rStyle w:val="skrift-hevet"/>
              </w:rPr>
              <w:t>1</w:t>
            </w:r>
            <w:r w:rsidRPr="006E207E">
              <w:t xml:space="preserve"> </w:t>
            </w:r>
          </w:p>
        </w:tc>
        <w:tc>
          <w:tcPr>
            <w:tcW w:w="2400" w:type="dxa"/>
            <w:vMerge/>
          </w:tcPr>
          <w:p w14:paraId="13975AE9" w14:textId="77777777" w:rsidR="007D4C8A" w:rsidRPr="006E207E" w:rsidRDefault="007D4C8A" w:rsidP="006E207E">
            <w:pPr>
              <w:pStyle w:val="0NOUTittelside-1"/>
            </w:pPr>
          </w:p>
        </w:tc>
        <w:tc>
          <w:tcPr>
            <w:tcW w:w="1480" w:type="dxa"/>
            <w:vMerge/>
          </w:tcPr>
          <w:p w14:paraId="30875D29" w14:textId="77777777" w:rsidR="007D4C8A" w:rsidRPr="006E207E" w:rsidRDefault="007D4C8A" w:rsidP="006E207E">
            <w:pPr>
              <w:pStyle w:val="0NOUTittelside-1"/>
            </w:pPr>
          </w:p>
        </w:tc>
      </w:tr>
      <w:tr w:rsidR="007D4C8A" w:rsidRPr="006E207E" w14:paraId="21EAD992" w14:textId="77777777" w:rsidTr="006E207E">
        <w:trPr>
          <w:trHeight w:val="380"/>
        </w:trPr>
        <w:tc>
          <w:tcPr>
            <w:tcW w:w="2160" w:type="dxa"/>
          </w:tcPr>
          <w:p w14:paraId="2C365131" w14:textId="77777777" w:rsidR="007D4C8A" w:rsidRPr="006E207E" w:rsidRDefault="007D4C8A" w:rsidP="006E207E">
            <w:r w:rsidRPr="006E207E">
              <w:t>Uten tilleggspensjon</w:t>
            </w:r>
          </w:p>
        </w:tc>
        <w:tc>
          <w:tcPr>
            <w:tcW w:w="1740" w:type="dxa"/>
          </w:tcPr>
          <w:p w14:paraId="3AD5877D" w14:textId="77777777" w:rsidR="007D4C8A" w:rsidRPr="006E207E" w:rsidRDefault="007D4C8A" w:rsidP="006E207E">
            <w:r w:rsidRPr="006E207E">
              <w:t>24</w:t>
            </w:r>
            <w:r w:rsidRPr="006E207E">
              <w:rPr>
                <w:rFonts w:ascii="Cambria" w:hAnsi="Cambria" w:cs="Cambria"/>
              </w:rPr>
              <w:t> </w:t>
            </w:r>
            <w:r w:rsidRPr="006E207E">
              <w:t>295</w:t>
            </w:r>
          </w:p>
        </w:tc>
        <w:tc>
          <w:tcPr>
            <w:tcW w:w="1740" w:type="dxa"/>
          </w:tcPr>
          <w:p w14:paraId="2CBB9337" w14:textId="77777777" w:rsidR="007D4C8A" w:rsidRPr="006E207E" w:rsidRDefault="007D4C8A" w:rsidP="006E207E"/>
        </w:tc>
        <w:tc>
          <w:tcPr>
            <w:tcW w:w="2400" w:type="dxa"/>
          </w:tcPr>
          <w:p w14:paraId="330B5F6D" w14:textId="77777777" w:rsidR="007D4C8A" w:rsidRPr="006E207E" w:rsidRDefault="007D4C8A" w:rsidP="006E207E">
            <w:r w:rsidRPr="006E207E">
              <w:t>307</w:t>
            </w:r>
          </w:p>
        </w:tc>
        <w:tc>
          <w:tcPr>
            <w:tcW w:w="1480" w:type="dxa"/>
          </w:tcPr>
          <w:p w14:paraId="5658A626" w14:textId="77777777" w:rsidR="007D4C8A" w:rsidRPr="006E207E" w:rsidRDefault="007D4C8A" w:rsidP="006E207E">
            <w:r w:rsidRPr="006E207E">
              <w:t>24</w:t>
            </w:r>
            <w:r w:rsidRPr="006E207E">
              <w:rPr>
                <w:rFonts w:ascii="Cambria" w:hAnsi="Cambria" w:cs="Cambria"/>
              </w:rPr>
              <w:t> </w:t>
            </w:r>
            <w:r w:rsidRPr="006E207E">
              <w:t>602</w:t>
            </w:r>
          </w:p>
        </w:tc>
      </w:tr>
      <w:tr w:rsidR="007D4C8A" w:rsidRPr="006E207E" w14:paraId="603C9934" w14:textId="77777777" w:rsidTr="006E207E">
        <w:trPr>
          <w:trHeight w:val="380"/>
        </w:trPr>
        <w:tc>
          <w:tcPr>
            <w:tcW w:w="2160" w:type="dxa"/>
          </w:tcPr>
          <w:p w14:paraId="49A980BE" w14:textId="77777777" w:rsidR="007D4C8A" w:rsidRPr="006E207E" w:rsidRDefault="007D4C8A" w:rsidP="006E207E">
            <w:r w:rsidRPr="006E207E">
              <w:t>Under 0,55G</w:t>
            </w:r>
          </w:p>
        </w:tc>
        <w:tc>
          <w:tcPr>
            <w:tcW w:w="1740" w:type="dxa"/>
          </w:tcPr>
          <w:p w14:paraId="06BCD68A" w14:textId="77777777" w:rsidR="007D4C8A" w:rsidRPr="006E207E" w:rsidRDefault="007D4C8A" w:rsidP="006E207E">
            <w:r w:rsidRPr="006E207E">
              <w:t>81</w:t>
            </w:r>
            <w:r w:rsidRPr="006E207E">
              <w:rPr>
                <w:rFonts w:ascii="Cambria" w:hAnsi="Cambria" w:cs="Cambria"/>
              </w:rPr>
              <w:t> </w:t>
            </w:r>
            <w:r w:rsidRPr="006E207E">
              <w:t>570</w:t>
            </w:r>
          </w:p>
        </w:tc>
        <w:tc>
          <w:tcPr>
            <w:tcW w:w="1740" w:type="dxa"/>
          </w:tcPr>
          <w:p w14:paraId="157F139F" w14:textId="77777777" w:rsidR="007D4C8A" w:rsidRPr="006E207E" w:rsidRDefault="007D4C8A" w:rsidP="006E207E"/>
        </w:tc>
        <w:tc>
          <w:tcPr>
            <w:tcW w:w="2400" w:type="dxa"/>
          </w:tcPr>
          <w:p w14:paraId="47208A09" w14:textId="77777777" w:rsidR="007D4C8A" w:rsidRPr="006E207E" w:rsidRDefault="007D4C8A" w:rsidP="006E207E">
            <w:r w:rsidRPr="006E207E">
              <w:t>7</w:t>
            </w:r>
            <w:r w:rsidRPr="006E207E">
              <w:rPr>
                <w:rFonts w:ascii="Cambria" w:hAnsi="Cambria" w:cs="Cambria"/>
              </w:rPr>
              <w:t> </w:t>
            </w:r>
            <w:r w:rsidRPr="006E207E">
              <w:t>770</w:t>
            </w:r>
          </w:p>
        </w:tc>
        <w:tc>
          <w:tcPr>
            <w:tcW w:w="1480" w:type="dxa"/>
          </w:tcPr>
          <w:p w14:paraId="465C5BDA" w14:textId="77777777" w:rsidR="007D4C8A" w:rsidRPr="006E207E" w:rsidRDefault="007D4C8A" w:rsidP="006E207E">
            <w:r w:rsidRPr="006E207E">
              <w:t>89</w:t>
            </w:r>
            <w:r w:rsidRPr="006E207E">
              <w:rPr>
                <w:rFonts w:ascii="Cambria" w:hAnsi="Cambria" w:cs="Cambria"/>
              </w:rPr>
              <w:t> </w:t>
            </w:r>
            <w:r w:rsidRPr="006E207E">
              <w:t>340</w:t>
            </w:r>
          </w:p>
        </w:tc>
      </w:tr>
      <w:tr w:rsidR="007D4C8A" w:rsidRPr="006E207E" w14:paraId="799001AB" w14:textId="77777777" w:rsidTr="006E207E">
        <w:trPr>
          <w:trHeight w:val="380"/>
        </w:trPr>
        <w:tc>
          <w:tcPr>
            <w:tcW w:w="2160" w:type="dxa"/>
          </w:tcPr>
          <w:p w14:paraId="0FCE4605" w14:textId="77777777" w:rsidR="007D4C8A" w:rsidRPr="006E207E" w:rsidRDefault="007D4C8A" w:rsidP="006E207E">
            <w:r w:rsidRPr="006E207E">
              <w:t>0,55–0,60</w:t>
            </w:r>
          </w:p>
        </w:tc>
        <w:tc>
          <w:tcPr>
            <w:tcW w:w="1740" w:type="dxa"/>
          </w:tcPr>
          <w:p w14:paraId="7760F765" w14:textId="77777777" w:rsidR="007D4C8A" w:rsidRPr="006E207E" w:rsidRDefault="007D4C8A" w:rsidP="006E207E">
            <w:r w:rsidRPr="006E207E">
              <w:t>7</w:t>
            </w:r>
            <w:r w:rsidRPr="006E207E">
              <w:rPr>
                <w:rFonts w:ascii="Cambria" w:hAnsi="Cambria" w:cs="Cambria"/>
              </w:rPr>
              <w:t> </w:t>
            </w:r>
            <w:r w:rsidRPr="006E207E">
              <w:t>468</w:t>
            </w:r>
          </w:p>
        </w:tc>
        <w:tc>
          <w:tcPr>
            <w:tcW w:w="1740" w:type="dxa"/>
          </w:tcPr>
          <w:p w14:paraId="5DFFC5C4" w14:textId="77777777" w:rsidR="007D4C8A" w:rsidRPr="006E207E" w:rsidRDefault="007D4C8A" w:rsidP="006E207E"/>
        </w:tc>
        <w:tc>
          <w:tcPr>
            <w:tcW w:w="2400" w:type="dxa"/>
          </w:tcPr>
          <w:p w14:paraId="3852D595" w14:textId="77777777" w:rsidR="007D4C8A" w:rsidRPr="006E207E" w:rsidRDefault="007D4C8A" w:rsidP="006E207E">
            <w:r w:rsidRPr="006E207E">
              <w:t>552</w:t>
            </w:r>
          </w:p>
        </w:tc>
        <w:tc>
          <w:tcPr>
            <w:tcW w:w="1480" w:type="dxa"/>
          </w:tcPr>
          <w:p w14:paraId="5CD885C0" w14:textId="77777777" w:rsidR="007D4C8A" w:rsidRPr="006E207E" w:rsidRDefault="007D4C8A" w:rsidP="006E207E">
            <w:r w:rsidRPr="006E207E">
              <w:t>8</w:t>
            </w:r>
            <w:r w:rsidRPr="006E207E">
              <w:rPr>
                <w:rFonts w:ascii="Cambria" w:hAnsi="Cambria" w:cs="Cambria"/>
              </w:rPr>
              <w:t> </w:t>
            </w:r>
            <w:r w:rsidRPr="006E207E">
              <w:t>020</w:t>
            </w:r>
          </w:p>
        </w:tc>
      </w:tr>
      <w:tr w:rsidR="007D4C8A" w:rsidRPr="006E207E" w14:paraId="7C8EE8D0" w14:textId="77777777" w:rsidTr="006E207E">
        <w:trPr>
          <w:trHeight w:val="380"/>
        </w:trPr>
        <w:tc>
          <w:tcPr>
            <w:tcW w:w="2160" w:type="dxa"/>
          </w:tcPr>
          <w:p w14:paraId="249D050B" w14:textId="77777777" w:rsidR="007D4C8A" w:rsidRPr="006E207E" w:rsidRDefault="007D4C8A" w:rsidP="006E207E">
            <w:r w:rsidRPr="006E207E">
              <w:t>0,60–0,80</w:t>
            </w:r>
          </w:p>
        </w:tc>
        <w:tc>
          <w:tcPr>
            <w:tcW w:w="1740" w:type="dxa"/>
          </w:tcPr>
          <w:p w14:paraId="36D73DA8" w14:textId="77777777" w:rsidR="007D4C8A" w:rsidRPr="006E207E" w:rsidRDefault="007D4C8A" w:rsidP="006E207E">
            <w:r w:rsidRPr="006E207E">
              <w:t>37</w:t>
            </w:r>
            <w:r w:rsidRPr="006E207E">
              <w:rPr>
                <w:rFonts w:ascii="Cambria" w:hAnsi="Cambria" w:cs="Cambria"/>
              </w:rPr>
              <w:t> </w:t>
            </w:r>
            <w:r w:rsidRPr="006E207E">
              <w:t>529</w:t>
            </w:r>
          </w:p>
        </w:tc>
        <w:tc>
          <w:tcPr>
            <w:tcW w:w="1740" w:type="dxa"/>
          </w:tcPr>
          <w:p w14:paraId="7A651485" w14:textId="77777777" w:rsidR="007D4C8A" w:rsidRPr="006E207E" w:rsidRDefault="007D4C8A" w:rsidP="006E207E"/>
        </w:tc>
        <w:tc>
          <w:tcPr>
            <w:tcW w:w="2400" w:type="dxa"/>
          </w:tcPr>
          <w:p w14:paraId="12D11EE4" w14:textId="77777777" w:rsidR="007D4C8A" w:rsidRPr="006E207E" w:rsidRDefault="007D4C8A" w:rsidP="006E207E">
            <w:r w:rsidRPr="006E207E">
              <w:t>1</w:t>
            </w:r>
            <w:r w:rsidRPr="006E207E">
              <w:rPr>
                <w:rFonts w:ascii="Cambria" w:hAnsi="Cambria" w:cs="Cambria"/>
              </w:rPr>
              <w:t> </w:t>
            </w:r>
            <w:r w:rsidRPr="006E207E">
              <w:t>709</w:t>
            </w:r>
          </w:p>
        </w:tc>
        <w:tc>
          <w:tcPr>
            <w:tcW w:w="1480" w:type="dxa"/>
          </w:tcPr>
          <w:p w14:paraId="7B9ACBF1" w14:textId="77777777" w:rsidR="007D4C8A" w:rsidRPr="006E207E" w:rsidRDefault="007D4C8A" w:rsidP="006E207E">
            <w:r w:rsidRPr="006E207E">
              <w:t>39</w:t>
            </w:r>
            <w:r w:rsidRPr="006E207E">
              <w:rPr>
                <w:rFonts w:ascii="Cambria" w:hAnsi="Cambria" w:cs="Cambria"/>
              </w:rPr>
              <w:t> </w:t>
            </w:r>
            <w:r w:rsidRPr="006E207E">
              <w:t>238</w:t>
            </w:r>
          </w:p>
        </w:tc>
      </w:tr>
      <w:tr w:rsidR="007D4C8A" w:rsidRPr="006E207E" w14:paraId="30A5CB0F" w14:textId="77777777" w:rsidTr="006E207E">
        <w:trPr>
          <w:trHeight w:val="380"/>
        </w:trPr>
        <w:tc>
          <w:tcPr>
            <w:tcW w:w="2160" w:type="dxa"/>
          </w:tcPr>
          <w:p w14:paraId="118674F8" w14:textId="77777777" w:rsidR="007D4C8A" w:rsidRPr="006E207E" w:rsidRDefault="007D4C8A" w:rsidP="006E207E">
            <w:r w:rsidRPr="006E207E">
              <w:t>0,80–1,00</w:t>
            </w:r>
          </w:p>
        </w:tc>
        <w:tc>
          <w:tcPr>
            <w:tcW w:w="1740" w:type="dxa"/>
          </w:tcPr>
          <w:p w14:paraId="6E41F5E1" w14:textId="77777777" w:rsidR="007D4C8A" w:rsidRPr="006E207E" w:rsidRDefault="007D4C8A" w:rsidP="006E207E">
            <w:r w:rsidRPr="006E207E">
              <w:t>56</w:t>
            </w:r>
            <w:r w:rsidRPr="006E207E">
              <w:rPr>
                <w:rFonts w:ascii="Cambria" w:hAnsi="Cambria" w:cs="Cambria"/>
              </w:rPr>
              <w:t> </w:t>
            </w:r>
            <w:r w:rsidRPr="006E207E">
              <w:t>483</w:t>
            </w:r>
          </w:p>
        </w:tc>
        <w:tc>
          <w:tcPr>
            <w:tcW w:w="1740" w:type="dxa"/>
          </w:tcPr>
          <w:p w14:paraId="7382A3E2" w14:textId="77777777" w:rsidR="007D4C8A" w:rsidRPr="006E207E" w:rsidRDefault="007D4C8A" w:rsidP="006E207E"/>
        </w:tc>
        <w:tc>
          <w:tcPr>
            <w:tcW w:w="2400" w:type="dxa"/>
          </w:tcPr>
          <w:p w14:paraId="75D60BB6" w14:textId="77777777" w:rsidR="007D4C8A" w:rsidRPr="006E207E" w:rsidRDefault="007D4C8A" w:rsidP="006E207E">
            <w:r w:rsidRPr="006E207E">
              <w:t>1</w:t>
            </w:r>
            <w:r w:rsidRPr="006E207E">
              <w:rPr>
                <w:rFonts w:ascii="Cambria" w:hAnsi="Cambria" w:cs="Cambria"/>
              </w:rPr>
              <w:t> </w:t>
            </w:r>
            <w:r w:rsidRPr="006E207E">
              <w:t>324</w:t>
            </w:r>
          </w:p>
        </w:tc>
        <w:tc>
          <w:tcPr>
            <w:tcW w:w="1480" w:type="dxa"/>
          </w:tcPr>
          <w:p w14:paraId="2F8C33A3" w14:textId="77777777" w:rsidR="007D4C8A" w:rsidRPr="006E207E" w:rsidRDefault="007D4C8A" w:rsidP="006E207E">
            <w:r w:rsidRPr="006E207E">
              <w:t>57</w:t>
            </w:r>
            <w:r w:rsidRPr="006E207E">
              <w:rPr>
                <w:rFonts w:ascii="Cambria" w:hAnsi="Cambria" w:cs="Cambria"/>
              </w:rPr>
              <w:t> </w:t>
            </w:r>
            <w:r w:rsidRPr="006E207E">
              <w:t>807</w:t>
            </w:r>
          </w:p>
        </w:tc>
      </w:tr>
      <w:tr w:rsidR="007D4C8A" w:rsidRPr="006E207E" w14:paraId="1D778170" w14:textId="77777777" w:rsidTr="006E207E">
        <w:trPr>
          <w:trHeight w:val="380"/>
        </w:trPr>
        <w:tc>
          <w:tcPr>
            <w:tcW w:w="2160" w:type="dxa"/>
          </w:tcPr>
          <w:p w14:paraId="636BC5EE" w14:textId="77777777" w:rsidR="007D4C8A" w:rsidRPr="006E207E" w:rsidRDefault="007D4C8A" w:rsidP="006E207E">
            <w:r w:rsidRPr="006E207E">
              <w:t>1,00–1,50</w:t>
            </w:r>
          </w:p>
        </w:tc>
        <w:tc>
          <w:tcPr>
            <w:tcW w:w="1740" w:type="dxa"/>
          </w:tcPr>
          <w:p w14:paraId="3895203E" w14:textId="77777777" w:rsidR="007D4C8A" w:rsidRPr="006E207E" w:rsidRDefault="007D4C8A" w:rsidP="006E207E">
            <w:r w:rsidRPr="006E207E">
              <w:t>213</w:t>
            </w:r>
            <w:r w:rsidRPr="006E207E">
              <w:rPr>
                <w:rFonts w:ascii="Cambria" w:hAnsi="Cambria" w:cs="Cambria"/>
              </w:rPr>
              <w:t> </w:t>
            </w:r>
            <w:r w:rsidRPr="006E207E">
              <w:t>063</w:t>
            </w:r>
          </w:p>
        </w:tc>
        <w:tc>
          <w:tcPr>
            <w:tcW w:w="1740" w:type="dxa"/>
          </w:tcPr>
          <w:p w14:paraId="4C02A9C3" w14:textId="77777777" w:rsidR="007D4C8A" w:rsidRPr="006E207E" w:rsidRDefault="007D4C8A" w:rsidP="006E207E"/>
        </w:tc>
        <w:tc>
          <w:tcPr>
            <w:tcW w:w="2400" w:type="dxa"/>
          </w:tcPr>
          <w:p w14:paraId="1D37835F" w14:textId="77777777" w:rsidR="007D4C8A" w:rsidRPr="006E207E" w:rsidRDefault="007D4C8A" w:rsidP="006E207E">
            <w:r w:rsidRPr="006E207E">
              <w:t>1</w:t>
            </w:r>
            <w:r w:rsidRPr="006E207E">
              <w:rPr>
                <w:rFonts w:ascii="Cambria" w:hAnsi="Cambria" w:cs="Cambria"/>
              </w:rPr>
              <w:t> </w:t>
            </w:r>
            <w:r w:rsidRPr="006E207E">
              <w:t>811</w:t>
            </w:r>
          </w:p>
        </w:tc>
        <w:tc>
          <w:tcPr>
            <w:tcW w:w="1480" w:type="dxa"/>
          </w:tcPr>
          <w:p w14:paraId="75B78BB4" w14:textId="77777777" w:rsidR="007D4C8A" w:rsidRPr="006E207E" w:rsidRDefault="007D4C8A" w:rsidP="006E207E">
            <w:r w:rsidRPr="006E207E">
              <w:t>214</w:t>
            </w:r>
            <w:r w:rsidRPr="006E207E">
              <w:rPr>
                <w:rFonts w:ascii="Cambria" w:hAnsi="Cambria" w:cs="Cambria"/>
              </w:rPr>
              <w:t> </w:t>
            </w:r>
            <w:r w:rsidRPr="006E207E">
              <w:t>874</w:t>
            </w:r>
          </w:p>
        </w:tc>
      </w:tr>
      <w:tr w:rsidR="007D4C8A" w:rsidRPr="006E207E" w14:paraId="57AE8E43" w14:textId="77777777" w:rsidTr="006E207E">
        <w:trPr>
          <w:trHeight w:val="380"/>
        </w:trPr>
        <w:tc>
          <w:tcPr>
            <w:tcW w:w="2160" w:type="dxa"/>
          </w:tcPr>
          <w:p w14:paraId="0CAD61B5" w14:textId="77777777" w:rsidR="007D4C8A" w:rsidRPr="006E207E" w:rsidRDefault="007D4C8A" w:rsidP="006E207E">
            <w:r w:rsidRPr="006E207E">
              <w:t>1,50–2,00</w:t>
            </w:r>
          </w:p>
        </w:tc>
        <w:tc>
          <w:tcPr>
            <w:tcW w:w="1740" w:type="dxa"/>
          </w:tcPr>
          <w:p w14:paraId="728A232F" w14:textId="77777777" w:rsidR="007D4C8A" w:rsidRPr="006E207E" w:rsidRDefault="007D4C8A" w:rsidP="006E207E">
            <w:r w:rsidRPr="006E207E">
              <w:t>256</w:t>
            </w:r>
            <w:r w:rsidRPr="006E207E">
              <w:rPr>
                <w:rFonts w:ascii="Cambria" w:hAnsi="Cambria" w:cs="Cambria"/>
              </w:rPr>
              <w:t> </w:t>
            </w:r>
            <w:r w:rsidRPr="006E207E">
              <w:t>657</w:t>
            </w:r>
          </w:p>
        </w:tc>
        <w:tc>
          <w:tcPr>
            <w:tcW w:w="1740" w:type="dxa"/>
          </w:tcPr>
          <w:p w14:paraId="3874B863" w14:textId="77777777" w:rsidR="007D4C8A" w:rsidRPr="006E207E" w:rsidRDefault="007D4C8A" w:rsidP="006E207E"/>
        </w:tc>
        <w:tc>
          <w:tcPr>
            <w:tcW w:w="2400" w:type="dxa"/>
          </w:tcPr>
          <w:p w14:paraId="70D2809C" w14:textId="77777777" w:rsidR="007D4C8A" w:rsidRPr="006E207E" w:rsidRDefault="007D4C8A" w:rsidP="006E207E">
            <w:r w:rsidRPr="006E207E">
              <w:t>413</w:t>
            </w:r>
          </w:p>
        </w:tc>
        <w:tc>
          <w:tcPr>
            <w:tcW w:w="1480" w:type="dxa"/>
          </w:tcPr>
          <w:p w14:paraId="569CC7EC" w14:textId="77777777" w:rsidR="007D4C8A" w:rsidRPr="006E207E" w:rsidRDefault="007D4C8A" w:rsidP="006E207E">
            <w:r w:rsidRPr="006E207E">
              <w:t>257</w:t>
            </w:r>
            <w:r w:rsidRPr="006E207E">
              <w:rPr>
                <w:rFonts w:ascii="Cambria" w:hAnsi="Cambria" w:cs="Cambria"/>
              </w:rPr>
              <w:t> </w:t>
            </w:r>
            <w:r w:rsidRPr="006E207E">
              <w:t>070</w:t>
            </w:r>
          </w:p>
        </w:tc>
      </w:tr>
      <w:tr w:rsidR="007D4C8A" w:rsidRPr="006E207E" w14:paraId="046BC8FF" w14:textId="77777777" w:rsidTr="006E207E">
        <w:trPr>
          <w:trHeight w:val="380"/>
        </w:trPr>
        <w:tc>
          <w:tcPr>
            <w:tcW w:w="2160" w:type="dxa"/>
          </w:tcPr>
          <w:p w14:paraId="5E947EE6" w14:textId="77777777" w:rsidR="007D4C8A" w:rsidRPr="006E207E" w:rsidRDefault="007D4C8A" w:rsidP="006E207E">
            <w:r w:rsidRPr="006E207E">
              <w:t>Over 2,00G</w:t>
            </w:r>
          </w:p>
        </w:tc>
        <w:tc>
          <w:tcPr>
            <w:tcW w:w="1740" w:type="dxa"/>
          </w:tcPr>
          <w:p w14:paraId="01D5203D" w14:textId="77777777" w:rsidR="007D4C8A" w:rsidRPr="006E207E" w:rsidRDefault="007D4C8A" w:rsidP="006E207E">
            <w:r w:rsidRPr="006E207E">
              <w:t>287</w:t>
            </w:r>
            <w:r w:rsidRPr="006E207E">
              <w:rPr>
                <w:rFonts w:ascii="Cambria" w:hAnsi="Cambria" w:cs="Cambria"/>
              </w:rPr>
              <w:t> </w:t>
            </w:r>
            <w:r w:rsidRPr="006E207E">
              <w:t>444</w:t>
            </w:r>
          </w:p>
        </w:tc>
        <w:tc>
          <w:tcPr>
            <w:tcW w:w="1740" w:type="dxa"/>
          </w:tcPr>
          <w:p w14:paraId="6842801A" w14:textId="77777777" w:rsidR="007D4C8A" w:rsidRPr="006E207E" w:rsidRDefault="007D4C8A" w:rsidP="006E207E"/>
        </w:tc>
        <w:tc>
          <w:tcPr>
            <w:tcW w:w="2400" w:type="dxa"/>
          </w:tcPr>
          <w:p w14:paraId="5A394B46" w14:textId="77777777" w:rsidR="007D4C8A" w:rsidRPr="006E207E" w:rsidRDefault="007D4C8A" w:rsidP="006E207E"/>
        </w:tc>
        <w:tc>
          <w:tcPr>
            <w:tcW w:w="1480" w:type="dxa"/>
          </w:tcPr>
          <w:p w14:paraId="6309A780" w14:textId="77777777" w:rsidR="007D4C8A" w:rsidRPr="006E207E" w:rsidRDefault="007D4C8A" w:rsidP="006E207E">
            <w:r w:rsidRPr="006E207E">
              <w:t>287</w:t>
            </w:r>
            <w:r w:rsidRPr="006E207E">
              <w:rPr>
                <w:rFonts w:ascii="Cambria" w:hAnsi="Cambria" w:cs="Cambria"/>
              </w:rPr>
              <w:t> </w:t>
            </w:r>
            <w:r w:rsidRPr="006E207E">
              <w:t>444</w:t>
            </w:r>
          </w:p>
        </w:tc>
      </w:tr>
      <w:tr w:rsidR="007D4C8A" w:rsidRPr="006E207E" w14:paraId="0EAE2862" w14:textId="77777777" w:rsidTr="006E207E">
        <w:trPr>
          <w:trHeight w:val="380"/>
        </w:trPr>
        <w:tc>
          <w:tcPr>
            <w:tcW w:w="2160" w:type="dxa"/>
          </w:tcPr>
          <w:p w14:paraId="360A9CE7" w14:textId="77777777" w:rsidR="007D4C8A" w:rsidRPr="006E207E" w:rsidRDefault="007D4C8A" w:rsidP="006E207E">
            <w:r w:rsidRPr="006E207E">
              <w:rPr>
                <w:rStyle w:val="kursiv"/>
              </w:rPr>
              <w:t>I alt</w:t>
            </w:r>
          </w:p>
        </w:tc>
        <w:tc>
          <w:tcPr>
            <w:tcW w:w="1740" w:type="dxa"/>
          </w:tcPr>
          <w:p w14:paraId="50322195" w14:textId="77777777" w:rsidR="007D4C8A" w:rsidRPr="006E207E" w:rsidRDefault="007D4C8A" w:rsidP="006E207E">
            <w:r w:rsidRPr="006E207E">
              <w:t>964</w:t>
            </w:r>
            <w:r w:rsidRPr="006E207E">
              <w:rPr>
                <w:rFonts w:ascii="Cambria" w:hAnsi="Cambria" w:cs="Cambria"/>
              </w:rPr>
              <w:t> </w:t>
            </w:r>
            <w:r w:rsidRPr="006E207E">
              <w:t>509</w:t>
            </w:r>
          </w:p>
        </w:tc>
        <w:tc>
          <w:tcPr>
            <w:tcW w:w="1740" w:type="dxa"/>
          </w:tcPr>
          <w:p w14:paraId="2E3F3EE6" w14:textId="77777777" w:rsidR="007D4C8A" w:rsidRPr="006E207E" w:rsidRDefault="007D4C8A" w:rsidP="006E207E">
            <w:r w:rsidRPr="006E207E">
              <w:rPr>
                <w:rStyle w:val="kursiv"/>
              </w:rPr>
              <w:t>288</w:t>
            </w:r>
            <w:r w:rsidRPr="006E207E">
              <w:rPr>
                <w:rStyle w:val="kursiv"/>
                <w:rFonts w:ascii="Cambria" w:hAnsi="Cambria" w:cs="Cambria"/>
              </w:rPr>
              <w:t> </w:t>
            </w:r>
            <w:r w:rsidRPr="006E207E">
              <w:rPr>
                <w:rStyle w:val="kursiv"/>
              </w:rPr>
              <w:t>438</w:t>
            </w:r>
          </w:p>
        </w:tc>
        <w:tc>
          <w:tcPr>
            <w:tcW w:w="2400" w:type="dxa"/>
          </w:tcPr>
          <w:p w14:paraId="4B5CDB5D" w14:textId="77777777" w:rsidR="007D4C8A" w:rsidRPr="006E207E" w:rsidRDefault="007D4C8A" w:rsidP="006E207E">
            <w:r w:rsidRPr="006E207E">
              <w:rPr>
                <w:rStyle w:val="kursiv"/>
              </w:rPr>
              <w:t>13</w:t>
            </w:r>
            <w:r w:rsidRPr="006E207E">
              <w:rPr>
                <w:rStyle w:val="kursiv"/>
                <w:rFonts w:ascii="Cambria" w:hAnsi="Cambria" w:cs="Cambria"/>
              </w:rPr>
              <w:t> </w:t>
            </w:r>
            <w:r w:rsidRPr="006E207E">
              <w:rPr>
                <w:rStyle w:val="kursiv"/>
              </w:rPr>
              <w:t>886</w:t>
            </w:r>
          </w:p>
        </w:tc>
        <w:tc>
          <w:tcPr>
            <w:tcW w:w="1480" w:type="dxa"/>
          </w:tcPr>
          <w:p w14:paraId="44586882" w14:textId="77777777" w:rsidR="007D4C8A" w:rsidRPr="006E207E" w:rsidRDefault="007D4C8A" w:rsidP="006E207E">
            <w:r w:rsidRPr="006E207E">
              <w:rPr>
                <w:rStyle w:val="kursiv"/>
              </w:rPr>
              <w:t>1</w:t>
            </w:r>
            <w:r w:rsidRPr="006E207E">
              <w:rPr>
                <w:rStyle w:val="kursiv"/>
                <w:rFonts w:ascii="Cambria" w:hAnsi="Cambria" w:cs="Cambria"/>
              </w:rPr>
              <w:t> </w:t>
            </w:r>
            <w:r w:rsidRPr="006E207E">
              <w:rPr>
                <w:rStyle w:val="kursiv"/>
              </w:rPr>
              <w:t>266</w:t>
            </w:r>
            <w:r w:rsidRPr="006E207E">
              <w:rPr>
                <w:rStyle w:val="kursiv"/>
                <w:rFonts w:ascii="Cambria" w:hAnsi="Cambria" w:cs="Cambria"/>
              </w:rPr>
              <w:t> </w:t>
            </w:r>
            <w:r w:rsidRPr="006E207E">
              <w:rPr>
                <w:rStyle w:val="kursiv"/>
              </w:rPr>
              <w:t>833</w:t>
            </w:r>
          </w:p>
        </w:tc>
      </w:tr>
    </w:tbl>
    <w:p w14:paraId="783661B5" w14:textId="77777777" w:rsidR="007D4C8A" w:rsidRPr="006E207E" w:rsidRDefault="007D4C8A" w:rsidP="006E207E">
      <w:pPr>
        <w:pStyle w:val="tabell-noter"/>
        <w:rPr>
          <w:rStyle w:val="skrift-hevet"/>
        </w:rPr>
      </w:pPr>
      <w:r w:rsidRPr="006E207E">
        <w:rPr>
          <w:rStyle w:val="skrift-hevet"/>
        </w:rPr>
        <w:t>1</w:t>
      </w:r>
      <w:r w:rsidRPr="006E207E">
        <w:tab/>
        <w:t>Ettersom uføretrygdede ikke lenger har tilleggspensjon som en del av uføretrygden, er det ikke mulig å fordele disse etter inndelingen i tabellen.</w:t>
      </w:r>
    </w:p>
    <w:p w14:paraId="594F638C" w14:textId="77777777" w:rsidR="007D4C8A" w:rsidRPr="006E207E" w:rsidRDefault="007D4C8A" w:rsidP="006E207E">
      <w:pPr>
        <w:pStyle w:val="Kilde"/>
      </w:pPr>
      <w:r w:rsidRPr="006E207E">
        <w:t>Arbeids- og velferdsdirektoratet</w:t>
      </w:r>
    </w:p>
    <w:p w14:paraId="55AAE95E" w14:textId="02D0A478" w:rsidR="007D4C8A" w:rsidRDefault="007D4C8A" w:rsidP="006E207E"/>
    <w:p w14:paraId="19423BF4" w14:textId="1D02C780" w:rsidR="006E207E" w:rsidRPr="006E207E" w:rsidRDefault="006E207E" w:rsidP="006E207E">
      <w:pPr>
        <w:pStyle w:val="tabell-tittel"/>
      </w:pPr>
      <w:r w:rsidRPr="006E207E">
        <w:t>Personer med pensjonsgivende inntekt utover grunnbeløpet (unntatt personer som fikk godskrevet pensjonspoeng etter særregler for uføretrygdede) 1968–2019</w:t>
      </w:r>
    </w:p>
    <w:p w14:paraId="18C7B07D" w14:textId="77777777" w:rsidR="007D4C8A" w:rsidRPr="006E207E" w:rsidRDefault="007D4C8A" w:rsidP="006E207E">
      <w:pPr>
        <w:pStyle w:val="Tabellnavn"/>
      </w:pPr>
      <w:r w:rsidRPr="006E207E">
        <w:t>06J2xt2</w:t>
      </w:r>
    </w:p>
    <w:tbl>
      <w:tblPr>
        <w:tblStyle w:val="StandardTabell"/>
        <w:tblW w:w="0" w:type="auto"/>
        <w:tblLayout w:type="fixed"/>
        <w:tblLook w:val="04A0" w:firstRow="1" w:lastRow="0" w:firstColumn="1" w:lastColumn="0" w:noHBand="0" w:noVBand="1"/>
      </w:tblPr>
      <w:tblGrid>
        <w:gridCol w:w="1260"/>
        <w:gridCol w:w="1660"/>
        <w:gridCol w:w="1660"/>
        <w:gridCol w:w="1300"/>
        <w:gridCol w:w="2020"/>
        <w:gridCol w:w="1660"/>
      </w:tblGrid>
      <w:tr w:rsidR="007D4C8A" w:rsidRPr="006E207E" w14:paraId="368E9DB7" w14:textId="77777777" w:rsidTr="006E207E">
        <w:trPr>
          <w:trHeight w:val="360"/>
        </w:trPr>
        <w:tc>
          <w:tcPr>
            <w:tcW w:w="1260" w:type="dxa"/>
          </w:tcPr>
          <w:p w14:paraId="2166C6F6" w14:textId="77777777" w:rsidR="007D4C8A" w:rsidRPr="006E207E" w:rsidRDefault="007D4C8A" w:rsidP="006E207E"/>
        </w:tc>
        <w:tc>
          <w:tcPr>
            <w:tcW w:w="4620" w:type="dxa"/>
            <w:gridSpan w:val="3"/>
          </w:tcPr>
          <w:p w14:paraId="7EEB7CAB" w14:textId="77777777" w:rsidR="007D4C8A" w:rsidRPr="006E207E" w:rsidRDefault="007D4C8A" w:rsidP="006E207E">
            <w:r w:rsidRPr="006E207E">
              <w:t>Antall personer</w:t>
            </w:r>
          </w:p>
        </w:tc>
        <w:tc>
          <w:tcPr>
            <w:tcW w:w="3680" w:type="dxa"/>
            <w:gridSpan w:val="2"/>
          </w:tcPr>
          <w:p w14:paraId="2B1A99E5" w14:textId="77777777" w:rsidR="007D4C8A" w:rsidRPr="006E207E" w:rsidRDefault="007D4C8A" w:rsidP="006E207E">
            <w:r w:rsidRPr="006E207E">
              <w:t xml:space="preserve">I prosent av folketallet 17–69 år </w:t>
            </w:r>
          </w:p>
        </w:tc>
      </w:tr>
      <w:tr w:rsidR="007D4C8A" w:rsidRPr="006E207E" w14:paraId="62DD0747" w14:textId="77777777" w:rsidTr="006E207E">
        <w:trPr>
          <w:trHeight w:val="360"/>
        </w:trPr>
        <w:tc>
          <w:tcPr>
            <w:tcW w:w="1260" w:type="dxa"/>
          </w:tcPr>
          <w:p w14:paraId="18453FD0" w14:textId="77777777" w:rsidR="007D4C8A" w:rsidRPr="006E207E" w:rsidRDefault="007D4C8A" w:rsidP="006E207E">
            <w:r w:rsidRPr="006E207E">
              <w:lastRenderedPageBreak/>
              <w:t>År</w:t>
            </w:r>
          </w:p>
        </w:tc>
        <w:tc>
          <w:tcPr>
            <w:tcW w:w="1660" w:type="dxa"/>
          </w:tcPr>
          <w:p w14:paraId="33ADC93C" w14:textId="77777777" w:rsidR="007D4C8A" w:rsidRPr="006E207E" w:rsidRDefault="007D4C8A" w:rsidP="006E207E">
            <w:r w:rsidRPr="006E207E">
              <w:t>Kvinner</w:t>
            </w:r>
          </w:p>
        </w:tc>
        <w:tc>
          <w:tcPr>
            <w:tcW w:w="1660" w:type="dxa"/>
          </w:tcPr>
          <w:p w14:paraId="2D0DBEE4" w14:textId="77777777" w:rsidR="007D4C8A" w:rsidRPr="006E207E" w:rsidRDefault="007D4C8A" w:rsidP="006E207E">
            <w:r w:rsidRPr="006E207E">
              <w:t>Menn</w:t>
            </w:r>
          </w:p>
        </w:tc>
        <w:tc>
          <w:tcPr>
            <w:tcW w:w="1300" w:type="dxa"/>
          </w:tcPr>
          <w:p w14:paraId="0360FE3C" w14:textId="77777777" w:rsidR="007D4C8A" w:rsidRPr="006E207E" w:rsidRDefault="007D4C8A" w:rsidP="006E207E">
            <w:r w:rsidRPr="006E207E">
              <w:t>I alt</w:t>
            </w:r>
          </w:p>
        </w:tc>
        <w:tc>
          <w:tcPr>
            <w:tcW w:w="2020" w:type="dxa"/>
          </w:tcPr>
          <w:p w14:paraId="3B05E943" w14:textId="77777777" w:rsidR="007D4C8A" w:rsidRPr="006E207E" w:rsidRDefault="007D4C8A" w:rsidP="006E207E">
            <w:r w:rsidRPr="006E207E">
              <w:t>Kvinner prosent</w:t>
            </w:r>
          </w:p>
        </w:tc>
        <w:tc>
          <w:tcPr>
            <w:tcW w:w="1660" w:type="dxa"/>
          </w:tcPr>
          <w:p w14:paraId="6CD28248" w14:textId="77777777" w:rsidR="007D4C8A" w:rsidRPr="006E207E" w:rsidRDefault="007D4C8A" w:rsidP="006E207E">
            <w:r w:rsidRPr="006E207E">
              <w:t>Menn prosent</w:t>
            </w:r>
          </w:p>
        </w:tc>
      </w:tr>
      <w:tr w:rsidR="007D4C8A" w:rsidRPr="006E207E" w14:paraId="7D431576" w14:textId="77777777" w:rsidTr="006E207E">
        <w:trPr>
          <w:trHeight w:val="380"/>
        </w:trPr>
        <w:tc>
          <w:tcPr>
            <w:tcW w:w="1260" w:type="dxa"/>
          </w:tcPr>
          <w:p w14:paraId="546D2A33" w14:textId="77777777" w:rsidR="007D4C8A" w:rsidRPr="006E207E" w:rsidRDefault="007D4C8A" w:rsidP="006E207E">
            <w:r w:rsidRPr="006E207E">
              <w:t xml:space="preserve">1967 </w:t>
            </w:r>
          </w:p>
        </w:tc>
        <w:tc>
          <w:tcPr>
            <w:tcW w:w="1660" w:type="dxa"/>
          </w:tcPr>
          <w:p w14:paraId="7AF8C695" w14:textId="77777777" w:rsidR="007D4C8A" w:rsidRPr="006E207E" w:rsidRDefault="007D4C8A" w:rsidP="006E207E">
            <w:r w:rsidRPr="006E207E">
              <w:t>379</w:t>
            </w:r>
            <w:r w:rsidRPr="006E207E">
              <w:rPr>
                <w:rFonts w:ascii="Cambria" w:hAnsi="Cambria" w:cs="Cambria"/>
              </w:rPr>
              <w:t> </w:t>
            </w:r>
            <w:r w:rsidRPr="006E207E">
              <w:t>284</w:t>
            </w:r>
          </w:p>
        </w:tc>
        <w:tc>
          <w:tcPr>
            <w:tcW w:w="1660" w:type="dxa"/>
          </w:tcPr>
          <w:p w14:paraId="34E73D16" w14:textId="77777777" w:rsidR="007D4C8A" w:rsidRPr="006E207E" w:rsidRDefault="007D4C8A" w:rsidP="006E207E">
            <w:r w:rsidRPr="006E207E">
              <w:t>1</w:t>
            </w:r>
            <w:r w:rsidRPr="006E207E">
              <w:rPr>
                <w:rFonts w:ascii="Cambria" w:hAnsi="Cambria" w:cs="Cambria"/>
              </w:rPr>
              <w:t> </w:t>
            </w:r>
            <w:r w:rsidRPr="006E207E">
              <w:t>000</w:t>
            </w:r>
            <w:r w:rsidRPr="006E207E">
              <w:rPr>
                <w:rFonts w:ascii="Cambria" w:hAnsi="Cambria" w:cs="Cambria"/>
              </w:rPr>
              <w:t> </w:t>
            </w:r>
            <w:r w:rsidRPr="006E207E">
              <w:t>303</w:t>
            </w:r>
          </w:p>
        </w:tc>
        <w:tc>
          <w:tcPr>
            <w:tcW w:w="1300" w:type="dxa"/>
          </w:tcPr>
          <w:p w14:paraId="261F51AE" w14:textId="77777777" w:rsidR="007D4C8A" w:rsidRPr="006E207E" w:rsidRDefault="007D4C8A" w:rsidP="006E207E">
            <w:r w:rsidRPr="006E207E">
              <w:t>1</w:t>
            </w:r>
            <w:r w:rsidRPr="006E207E">
              <w:rPr>
                <w:rFonts w:ascii="Cambria" w:hAnsi="Cambria" w:cs="Cambria"/>
              </w:rPr>
              <w:t> </w:t>
            </w:r>
            <w:r w:rsidRPr="006E207E">
              <w:t>379</w:t>
            </w:r>
            <w:r w:rsidRPr="006E207E">
              <w:rPr>
                <w:rFonts w:ascii="Cambria" w:hAnsi="Cambria" w:cs="Cambria"/>
              </w:rPr>
              <w:t> </w:t>
            </w:r>
            <w:r w:rsidRPr="006E207E">
              <w:t>587</w:t>
            </w:r>
          </w:p>
        </w:tc>
        <w:tc>
          <w:tcPr>
            <w:tcW w:w="2020" w:type="dxa"/>
          </w:tcPr>
          <w:p w14:paraId="1A8D4E24" w14:textId="77777777" w:rsidR="007D4C8A" w:rsidRPr="006E207E" w:rsidRDefault="007D4C8A" w:rsidP="006E207E">
            <w:r w:rsidRPr="006E207E">
              <w:t xml:space="preserve">31,0 </w:t>
            </w:r>
          </w:p>
        </w:tc>
        <w:tc>
          <w:tcPr>
            <w:tcW w:w="1660" w:type="dxa"/>
          </w:tcPr>
          <w:p w14:paraId="39FB6AF5" w14:textId="77777777" w:rsidR="007D4C8A" w:rsidRPr="006E207E" w:rsidRDefault="007D4C8A" w:rsidP="006E207E">
            <w:r w:rsidRPr="006E207E">
              <w:t>82,0</w:t>
            </w:r>
          </w:p>
        </w:tc>
      </w:tr>
      <w:tr w:rsidR="007D4C8A" w:rsidRPr="006E207E" w14:paraId="62CC4856" w14:textId="77777777" w:rsidTr="006E207E">
        <w:trPr>
          <w:trHeight w:val="380"/>
        </w:trPr>
        <w:tc>
          <w:tcPr>
            <w:tcW w:w="1260" w:type="dxa"/>
          </w:tcPr>
          <w:p w14:paraId="119B559E" w14:textId="77777777" w:rsidR="007D4C8A" w:rsidRPr="006E207E" w:rsidRDefault="007D4C8A" w:rsidP="006E207E">
            <w:r w:rsidRPr="006E207E">
              <w:t xml:space="preserve">1970 </w:t>
            </w:r>
          </w:p>
        </w:tc>
        <w:tc>
          <w:tcPr>
            <w:tcW w:w="1660" w:type="dxa"/>
          </w:tcPr>
          <w:p w14:paraId="0F304AB8" w14:textId="77777777" w:rsidR="007D4C8A" w:rsidRPr="006E207E" w:rsidRDefault="007D4C8A" w:rsidP="006E207E">
            <w:r w:rsidRPr="006E207E">
              <w:t>406</w:t>
            </w:r>
            <w:r w:rsidRPr="006E207E">
              <w:rPr>
                <w:rFonts w:ascii="Cambria" w:hAnsi="Cambria" w:cs="Cambria"/>
              </w:rPr>
              <w:t> </w:t>
            </w:r>
            <w:r w:rsidRPr="006E207E">
              <w:t>912</w:t>
            </w:r>
          </w:p>
        </w:tc>
        <w:tc>
          <w:tcPr>
            <w:tcW w:w="1660" w:type="dxa"/>
          </w:tcPr>
          <w:p w14:paraId="4AAF30C9" w14:textId="77777777" w:rsidR="007D4C8A" w:rsidRPr="006E207E" w:rsidRDefault="007D4C8A" w:rsidP="006E207E">
            <w:r w:rsidRPr="006E207E">
              <w:t>1</w:t>
            </w:r>
            <w:r w:rsidRPr="006E207E">
              <w:rPr>
                <w:rFonts w:ascii="Cambria" w:hAnsi="Cambria" w:cs="Cambria"/>
              </w:rPr>
              <w:t> </w:t>
            </w:r>
            <w:r w:rsidRPr="006E207E">
              <w:t>000</w:t>
            </w:r>
            <w:r w:rsidRPr="006E207E">
              <w:rPr>
                <w:rFonts w:ascii="Cambria" w:hAnsi="Cambria" w:cs="Cambria"/>
              </w:rPr>
              <w:t> </w:t>
            </w:r>
            <w:r w:rsidRPr="006E207E">
              <w:t>262</w:t>
            </w:r>
          </w:p>
        </w:tc>
        <w:tc>
          <w:tcPr>
            <w:tcW w:w="1300" w:type="dxa"/>
          </w:tcPr>
          <w:p w14:paraId="3DEF74D9" w14:textId="77777777" w:rsidR="007D4C8A" w:rsidRPr="006E207E" w:rsidRDefault="007D4C8A" w:rsidP="006E207E">
            <w:r w:rsidRPr="006E207E">
              <w:t>1</w:t>
            </w:r>
            <w:r w:rsidRPr="006E207E">
              <w:rPr>
                <w:rFonts w:ascii="Cambria" w:hAnsi="Cambria" w:cs="Cambria"/>
              </w:rPr>
              <w:t> </w:t>
            </w:r>
            <w:r w:rsidRPr="006E207E">
              <w:t>407</w:t>
            </w:r>
            <w:r w:rsidRPr="006E207E">
              <w:rPr>
                <w:rFonts w:ascii="Cambria" w:hAnsi="Cambria" w:cs="Cambria"/>
              </w:rPr>
              <w:t> </w:t>
            </w:r>
            <w:r w:rsidRPr="006E207E">
              <w:t>174</w:t>
            </w:r>
          </w:p>
        </w:tc>
        <w:tc>
          <w:tcPr>
            <w:tcW w:w="2020" w:type="dxa"/>
          </w:tcPr>
          <w:p w14:paraId="26627CE7" w14:textId="77777777" w:rsidR="007D4C8A" w:rsidRPr="006E207E" w:rsidRDefault="007D4C8A" w:rsidP="006E207E">
            <w:r w:rsidRPr="006E207E">
              <w:t xml:space="preserve">32,7 </w:t>
            </w:r>
          </w:p>
        </w:tc>
        <w:tc>
          <w:tcPr>
            <w:tcW w:w="1660" w:type="dxa"/>
          </w:tcPr>
          <w:p w14:paraId="2B5E7C1E" w14:textId="77777777" w:rsidR="007D4C8A" w:rsidRPr="006E207E" w:rsidRDefault="007D4C8A" w:rsidP="006E207E">
            <w:r w:rsidRPr="006E207E">
              <w:t>80,3</w:t>
            </w:r>
          </w:p>
        </w:tc>
      </w:tr>
      <w:tr w:rsidR="007D4C8A" w:rsidRPr="006E207E" w14:paraId="0B15C20F" w14:textId="77777777" w:rsidTr="006E207E">
        <w:trPr>
          <w:trHeight w:val="380"/>
        </w:trPr>
        <w:tc>
          <w:tcPr>
            <w:tcW w:w="1260" w:type="dxa"/>
          </w:tcPr>
          <w:p w14:paraId="52000959" w14:textId="77777777" w:rsidR="007D4C8A" w:rsidRPr="006E207E" w:rsidRDefault="007D4C8A" w:rsidP="006E207E">
            <w:r w:rsidRPr="006E207E">
              <w:t xml:space="preserve">1973 </w:t>
            </w:r>
          </w:p>
        </w:tc>
        <w:tc>
          <w:tcPr>
            <w:tcW w:w="1660" w:type="dxa"/>
          </w:tcPr>
          <w:p w14:paraId="667369B4" w14:textId="77777777" w:rsidR="007D4C8A" w:rsidRPr="006E207E" w:rsidRDefault="007D4C8A" w:rsidP="006E207E">
            <w:r w:rsidRPr="006E207E">
              <w:t>467</w:t>
            </w:r>
            <w:r w:rsidRPr="006E207E">
              <w:rPr>
                <w:rFonts w:ascii="Cambria" w:hAnsi="Cambria" w:cs="Cambria"/>
              </w:rPr>
              <w:t> </w:t>
            </w:r>
            <w:r w:rsidRPr="006E207E">
              <w:t>148</w:t>
            </w:r>
          </w:p>
        </w:tc>
        <w:tc>
          <w:tcPr>
            <w:tcW w:w="1660" w:type="dxa"/>
          </w:tcPr>
          <w:p w14:paraId="74AB1E71" w14:textId="77777777" w:rsidR="007D4C8A" w:rsidRPr="006E207E" w:rsidRDefault="007D4C8A" w:rsidP="006E207E">
            <w:r w:rsidRPr="006E207E">
              <w:t>1</w:t>
            </w:r>
            <w:r w:rsidRPr="006E207E">
              <w:rPr>
                <w:rFonts w:ascii="Cambria" w:hAnsi="Cambria" w:cs="Cambria"/>
              </w:rPr>
              <w:t> </w:t>
            </w:r>
            <w:r w:rsidRPr="006E207E">
              <w:t>019</w:t>
            </w:r>
            <w:r w:rsidRPr="006E207E">
              <w:rPr>
                <w:rFonts w:ascii="Cambria" w:hAnsi="Cambria" w:cs="Cambria"/>
              </w:rPr>
              <w:t> </w:t>
            </w:r>
            <w:r w:rsidRPr="006E207E">
              <w:t>234</w:t>
            </w:r>
          </w:p>
        </w:tc>
        <w:tc>
          <w:tcPr>
            <w:tcW w:w="1300" w:type="dxa"/>
          </w:tcPr>
          <w:p w14:paraId="63BBBF26" w14:textId="77777777" w:rsidR="007D4C8A" w:rsidRPr="006E207E" w:rsidRDefault="007D4C8A" w:rsidP="006E207E">
            <w:r w:rsidRPr="006E207E">
              <w:t>1</w:t>
            </w:r>
            <w:r w:rsidRPr="006E207E">
              <w:rPr>
                <w:rFonts w:ascii="Cambria" w:hAnsi="Cambria" w:cs="Cambria"/>
              </w:rPr>
              <w:t> </w:t>
            </w:r>
            <w:r w:rsidRPr="006E207E">
              <w:t>486</w:t>
            </w:r>
            <w:r w:rsidRPr="006E207E">
              <w:rPr>
                <w:rFonts w:ascii="Cambria" w:hAnsi="Cambria" w:cs="Cambria"/>
              </w:rPr>
              <w:t> </w:t>
            </w:r>
            <w:r w:rsidRPr="006E207E">
              <w:t>382</w:t>
            </w:r>
          </w:p>
        </w:tc>
        <w:tc>
          <w:tcPr>
            <w:tcW w:w="2020" w:type="dxa"/>
          </w:tcPr>
          <w:p w14:paraId="34A0F670" w14:textId="77777777" w:rsidR="007D4C8A" w:rsidRPr="006E207E" w:rsidRDefault="007D4C8A" w:rsidP="006E207E">
            <w:r w:rsidRPr="006E207E">
              <w:t xml:space="preserve">36,8 </w:t>
            </w:r>
          </w:p>
        </w:tc>
        <w:tc>
          <w:tcPr>
            <w:tcW w:w="1660" w:type="dxa"/>
          </w:tcPr>
          <w:p w14:paraId="1E1AF42A" w14:textId="77777777" w:rsidR="007D4C8A" w:rsidRPr="006E207E" w:rsidRDefault="007D4C8A" w:rsidP="006E207E">
            <w:r w:rsidRPr="006E207E">
              <w:t>79,9</w:t>
            </w:r>
          </w:p>
        </w:tc>
      </w:tr>
      <w:tr w:rsidR="007D4C8A" w:rsidRPr="006E207E" w14:paraId="7986E4AF" w14:textId="77777777" w:rsidTr="006E207E">
        <w:trPr>
          <w:trHeight w:val="380"/>
        </w:trPr>
        <w:tc>
          <w:tcPr>
            <w:tcW w:w="1260" w:type="dxa"/>
          </w:tcPr>
          <w:p w14:paraId="5CC261E9" w14:textId="77777777" w:rsidR="007D4C8A" w:rsidRPr="006E207E" w:rsidRDefault="007D4C8A" w:rsidP="006E207E">
            <w:r w:rsidRPr="006E207E">
              <w:t xml:space="preserve">1975 </w:t>
            </w:r>
          </w:p>
        </w:tc>
        <w:tc>
          <w:tcPr>
            <w:tcW w:w="1660" w:type="dxa"/>
          </w:tcPr>
          <w:p w14:paraId="283304C8" w14:textId="77777777" w:rsidR="007D4C8A" w:rsidRPr="006E207E" w:rsidRDefault="007D4C8A" w:rsidP="006E207E">
            <w:r w:rsidRPr="006E207E">
              <w:t>506</w:t>
            </w:r>
            <w:r w:rsidRPr="006E207E">
              <w:rPr>
                <w:rFonts w:ascii="Cambria" w:hAnsi="Cambria" w:cs="Cambria"/>
              </w:rPr>
              <w:t> </w:t>
            </w:r>
            <w:r w:rsidRPr="006E207E">
              <w:t>236</w:t>
            </w:r>
          </w:p>
        </w:tc>
        <w:tc>
          <w:tcPr>
            <w:tcW w:w="1660" w:type="dxa"/>
          </w:tcPr>
          <w:p w14:paraId="484B3E07" w14:textId="77777777" w:rsidR="007D4C8A" w:rsidRPr="006E207E" w:rsidRDefault="007D4C8A" w:rsidP="006E207E">
            <w:r w:rsidRPr="006E207E">
              <w:t>1</w:t>
            </w:r>
            <w:r w:rsidRPr="006E207E">
              <w:rPr>
                <w:rFonts w:ascii="Cambria" w:hAnsi="Cambria" w:cs="Cambria"/>
              </w:rPr>
              <w:t> </w:t>
            </w:r>
            <w:r w:rsidRPr="006E207E">
              <w:t>034</w:t>
            </w:r>
            <w:r w:rsidRPr="006E207E">
              <w:rPr>
                <w:rFonts w:ascii="Cambria" w:hAnsi="Cambria" w:cs="Cambria"/>
              </w:rPr>
              <w:t> </w:t>
            </w:r>
            <w:r w:rsidRPr="006E207E">
              <w:t>142</w:t>
            </w:r>
          </w:p>
        </w:tc>
        <w:tc>
          <w:tcPr>
            <w:tcW w:w="1300" w:type="dxa"/>
          </w:tcPr>
          <w:p w14:paraId="0997766D" w14:textId="77777777" w:rsidR="007D4C8A" w:rsidRPr="006E207E" w:rsidRDefault="007D4C8A" w:rsidP="006E207E">
            <w:r w:rsidRPr="006E207E">
              <w:t>1</w:t>
            </w:r>
            <w:r w:rsidRPr="006E207E">
              <w:rPr>
                <w:rFonts w:ascii="Cambria" w:hAnsi="Cambria" w:cs="Cambria"/>
              </w:rPr>
              <w:t> </w:t>
            </w:r>
            <w:r w:rsidRPr="006E207E">
              <w:t>540</w:t>
            </w:r>
            <w:r w:rsidRPr="006E207E">
              <w:rPr>
                <w:rFonts w:ascii="Cambria" w:hAnsi="Cambria" w:cs="Cambria"/>
              </w:rPr>
              <w:t> </w:t>
            </w:r>
            <w:r w:rsidRPr="006E207E">
              <w:t>378</w:t>
            </w:r>
          </w:p>
        </w:tc>
        <w:tc>
          <w:tcPr>
            <w:tcW w:w="2020" w:type="dxa"/>
          </w:tcPr>
          <w:p w14:paraId="12A6EBF2" w14:textId="77777777" w:rsidR="007D4C8A" w:rsidRPr="006E207E" w:rsidRDefault="007D4C8A" w:rsidP="006E207E">
            <w:r w:rsidRPr="006E207E">
              <w:t xml:space="preserve">39,4 </w:t>
            </w:r>
          </w:p>
        </w:tc>
        <w:tc>
          <w:tcPr>
            <w:tcW w:w="1660" w:type="dxa"/>
          </w:tcPr>
          <w:p w14:paraId="28B66D2B" w14:textId="77777777" w:rsidR="007D4C8A" w:rsidRPr="006E207E" w:rsidRDefault="007D4C8A" w:rsidP="006E207E">
            <w:r w:rsidRPr="006E207E">
              <w:t>79,9</w:t>
            </w:r>
          </w:p>
        </w:tc>
      </w:tr>
      <w:tr w:rsidR="007D4C8A" w:rsidRPr="006E207E" w14:paraId="2B5FE886" w14:textId="77777777" w:rsidTr="006E207E">
        <w:trPr>
          <w:trHeight w:val="380"/>
        </w:trPr>
        <w:tc>
          <w:tcPr>
            <w:tcW w:w="1260" w:type="dxa"/>
          </w:tcPr>
          <w:p w14:paraId="46FFF427" w14:textId="77777777" w:rsidR="007D4C8A" w:rsidRPr="006E207E" w:rsidRDefault="007D4C8A" w:rsidP="006E207E">
            <w:r w:rsidRPr="006E207E">
              <w:t xml:space="preserve">1977 </w:t>
            </w:r>
          </w:p>
        </w:tc>
        <w:tc>
          <w:tcPr>
            <w:tcW w:w="1660" w:type="dxa"/>
          </w:tcPr>
          <w:p w14:paraId="64464944" w14:textId="77777777" w:rsidR="007D4C8A" w:rsidRPr="006E207E" w:rsidRDefault="007D4C8A" w:rsidP="006E207E">
            <w:r w:rsidRPr="006E207E">
              <w:t>581</w:t>
            </w:r>
            <w:r w:rsidRPr="006E207E">
              <w:rPr>
                <w:rFonts w:ascii="Cambria" w:hAnsi="Cambria" w:cs="Cambria"/>
              </w:rPr>
              <w:t> </w:t>
            </w:r>
            <w:r w:rsidRPr="006E207E">
              <w:t>234</w:t>
            </w:r>
          </w:p>
        </w:tc>
        <w:tc>
          <w:tcPr>
            <w:tcW w:w="1660" w:type="dxa"/>
          </w:tcPr>
          <w:p w14:paraId="7775B261" w14:textId="77777777" w:rsidR="007D4C8A" w:rsidRPr="006E207E" w:rsidRDefault="007D4C8A" w:rsidP="006E207E">
            <w:r w:rsidRPr="006E207E">
              <w:t>1</w:t>
            </w:r>
            <w:r w:rsidRPr="006E207E">
              <w:rPr>
                <w:rFonts w:ascii="Cambria" w:hAnsi="Cambria" w:cs="Cambria"/>
              </w:rPr>
              <w:t> </w:t>
            </w:r>
            <w:r w:rsidRPr="006E207E">
              <w:t>068</w:t>
            </w:r>
            <w:r w:rsidRPr="006E207E">
              <w:rPr>
                <w:rFonts w:ascii="Cambria" w:hAnsi="Cambria" w:cs="Cambria"/>
              </w:rPr>
              <w:t> </w:t>
            </w:r>
            <w:r w:rsidRPr="006E207E">
              <w:t>877</w:t>
            </w:r>
          </w:p>
        </w:tc>
        <w:tc>
          <w:tcPr>
            <w:tcW w:w="1300" w:type="dxa"/>
          </w:tcPr>
          <w:p w14:paraId="79493D07" w14:textId="77777777" w:rsidR="007D4C8A" w:rsidRPr="006E207E" w:rsidRDefault="007D4C8A" w:rsidP="006E207E">
            <w:r w:rsidRPr="006E207E">
              <w:t>1</w:t>
            </w:r>
            <w:r w:rsidRPr="006E207E">
              <w:rPr>
                <w:rFonts w:ascii="Cambria" w:hAnsi="Cambria" w:cs="Cambria"/>
              </w:rPr>
              <w:t> </w:t>
            </w:r>
            <w:r w:rsidRPr="006E207E">
              <w:t>650</w:t>
            </w:r>
            <w:r w:rsidRPr="006E207E">
              <w:rPr>
                <w:rFonts w:ascii="Cambria" w:hAnsi="Cambria" w:cs="Cambria"/>
              </w:rPr>
              <w:t> </w:t>
            </w:r>
            <w:r w:rsidRPr="006E207E">
              <w:t>111</w:t>
            </w:r>
          </w:p>
        </w:tc>
        <w:tc>
          <w:tcPr>
            <w:tcW w:w="2020" w:type="dxa"/>
          </w:tcPr>
          <w:p w14:paraId="09B7373F" w14:textId="77777777" w:rsidR="007D4C8A" w:rsidRPr="006E207E" w:rsidRDefault="007D4C8A" w:rsidP="006E207E">
            <w:r w:rsidRPr="006E207E">
              <w:t>44,7</w:t>
            </w:r>
          </w:p>
        </w:tc>
        <w:tc>
          <w:tcPr>
            <w:tcW w:w="1660" w:type="dxa"/>
          </w:tcPr>
          <w:p w14:paraId="54CF2F8C" w14:textId="77777777" w:rsidR="007D4C8A" w:rsidRPr="006E207E" w:rsidRDefault="007D4C8A" w:rsidP="006E207E">
            <w:r w:rsidRPr="006E207E">
              <w:t>81,5</w:t>
            </w:r>
          </w:p>
        </w:tc>
      </w:tr>
      <w:tr w:rsidR="007D4C8A" w:rsidRPr="006E207E" w14:paraId="3F7AE5C8" w14:textId="77777777" w:rsidTr="006E207E">
        <w:trPr>
          <w:trHeight w:val="380"/>
        </w:trPr>
        <w:tc>
          <w:tcPr>
            <w:tcW w:w="1260" w:type="dxa"/>
          </w:tcPr>
          <w:p w14:paraId="19682E47" w14:textId="77777777" w:rsidR="007D4C8A" w:rsidRPr="006E207E" w:rsidRDefault="007D4C8A" w:rsidP="006E207E">
            <w:r w:rsidRPr="006E207E">
              <w:t xml:space="preserve">1978 </w:t>
            </w:r>
          </w:p>
        </w:tc>
        <w:tc>
          <w:tcPr>
            <w:tcW w:w="1660" w:type="dxa"/>
          </w:tcPr>
          <w:p w14:paraId="4CC42C37" w14:textId="77777777" w:rsidR="007D4C8A" w:rsidRPr="006E207E" w:rsidRDefault="007D4C8A" w:rsidP="006E207E">
            <w:r w:rsidRPr="006E207E">
              <w:t>616</w:t>
            </w:r>
            <w:r w:rsidRPr="006E207E">
              <w:rPr>
                <w:rFonts w:ascii="Cambria" w:hAnsi="Cambria" w:cs="Cambria"/>
              </w:rPr>
              <w:t> </w:t>
            </w:r>
            <w:r w:rsidRPr="006E207E">
              <w:t>895</w:t>
            </w:r>
          </w:p>
        </w:tc>
        <w:tc>
          <w:tcPr>
            <w:tcW w:w="1660" w:type="dxa"/>
          </w:tcPr>
          <w:p w14:paraId="1CE10C54" w14:textId="77777777" w:rsidR="007D4C8A" w:rsidRPr="006E207E" w:rsidRDefault="007D4C8A" w:rsidP="006E207E">
            <w:r w:rsidRPr="006E207E">
              <w:t>1</w:t>
            </w:r>
            <w:r w:rsidRPr="006E207E">
              <w:rPr>
                <w:rFonts w:ascii="Cambria" w:hAnsi="Cambria" w:cs="Cambria"/>
              </w:rPr>
              <w:t> </w:t>
            </w:r>
            <w:r w:rsidRPr="006E207E">
              <w:t>074</w:t>
            </w:r>
            <w:r w:rsidRPr="006E207E">
              <w:rPr>
                <w:rFonts w:ascii="Cambria" w:hAnsi="Cambria" w:cs="Cambria"/>
              </w:rPr>
              <w:t> </w:t>
            </w:r>
            <w:r w:rsidRPr="006E207E">
              <w:t>064</w:t>
            </w:r>
          </w:p>
        </w:tc>
        <w:tc>
          <w:tcPr>
            <w:tcW w:w="1300" w:type="dxa"/>
          </w:tcPr>
          <w:p w14:paraId="00A2BDE6" w14:textId="77777777" w:rsidR="007D4C8A" w:rsidRPr="006E207E" w:rsidRDefault="007D4C8A" w:rsidP="006E207E">
            <w:r w:rsidRPr="006E207E">
              <w:t>1</w:t>
            </w:r>
            <w:r w:rsidRPr="006E207E">
              <w:rPr>
                <w:rFonts w:ascii="Cambria" w:hAnsi="Cambria" w:cs="Cambria"/>
              </w:rPr>
              <w:t> </w:t>
            </w:r>
            <w:r w:rsidRPr="006E207E">
              <w:t>690</w:t>
            </w:r>
            <w:r w:rsidRPr="006E207E">
              <w:rPr>
                <w:rFonts w:ascii="Cambria" w:hAnsi="Cambria" w:cs="Cambria"/>
              </w:rPr>
              <w:t> </w:t>
            </w:r>
            <w:r w:rsidRPr="006E207E">
              <w:t>959</w:t>
            </w:r>
          </w:p>
        </w:tc>
        <w:tc>
          <w:tcPr>
            <w:tcW w:w="2020" w:type="dxa"/>
          </w:tcPr>
          <w:p w14:paraId="7E5BC9B0" w14:textId="77777777" w:rsidR="007D4C8A" w:rsidRPr="006E207E" w:rsidRDefault="007D4C8A" w:rsidP="006E207E">
            <w:r w:rsidRPr="006E207E">
              <w:t>47,2</w:t>
            </w:r>
          </w:p>
        </w:tc>
        <w:tc>
          <w:tcPr>
            <w:tcW w:w="1660" w:type="dxa"/>
          </w:tcPr>
          <w:p w14:paraId="22555A6E" w14:textId="77777777" w:rsidR="007D4C8A" w:rsidRPr="006E207E" w:rsidRDefault="007D4C8A" w:rsidP="006E207E">
            <w:r w:rsidRPr="006E207E">
              <w:t>81,3</w:t>
            </w:r>
          </w:p>
        </w:tc>
      </w:tr>
      <w:tr w:rsidR="007D4C8A" w:rsidRPr="006E207E" w14:paraId="24236936" w14:textId="77777777" w:rsidTr="006E207E">
        <w:trPr>
          <w:trHeight w:val="380"/>
        </w:trPr>
        <w:tc>
          <w:tcPr>
            <w:tcW w:w="1260" w:type="dxa"/>
          </w:tcPr>
          <w:p w14:paraId="68CE0FDB" w14:textId="77777777" w:rsidR="007D4C8A" w:rsidRPr="006E207E" w:rsidRDefault="007D4C8A" w:rsidP="006E207E">
            <w:r w:rsidRPr="006E207E">
              <w:t xml:space="preserve">1979 </w:t>
            </w:r>
          </w:p>
        </w:tc>
        <w:tc>
          <w:tcPr>
            <w:tcW w:w="1660" w:type="dxa"/>
          </w:tcPr>
          <w:p w14:paraId="44433B78" w14:textId="77777777" w:rsidR="007D4C8A" w:rsidRPr="006E207E" w:rsidRDefault="007D4C8A" w:rsidP="006E207E">
            <w:r w:rsidRPr="006E207E">
              <w:t>646</w:t>
            </w:r>
            <w:r w:rsidRPr="006E207E">
              <w:rPr>
                <w:rFonts w:ascii="Cambria" w:hAnsi="Cambria" w:cs="Cambria"/>
              </w:rPr>
              <w:t> </w:t>
            </w:r>
            <w:r w:rsidRPr="006E207E">
              <w:t>502</w:t>
            </w:r>
          </w:p>
        </w:tc>
        <w:tc>
          <w:tcPr>
            <w:tcW w:w="1660" w:type="dxa"/>
          </w:tcPr>
          <w:p w14:paraId="624D4E8C" w14:textId="77777777" w:rsidR="007D4C8A" w:rsidRPr="006E207E" w:rsidRDefault="007D4C8A" w:rsidP="006E207E">
            <w:r w:rsidRPr="006E207E">
              <w:t>1</w:t>
            </w:r>
            <w:r w:rsidRPr="006E207E">
              <w:rPr>
                <w:rFonts w:ascii="Cambria" w:hAnsi="Cambria" w:cs="Cambria"/>
              </w:rPr>
              <w:t> </w:t>
            </w:r>
            <w:r w:rsidRPr="006E207E">
              <w:t>081</w:t>
            </w:r>
            <w:r w:rsidRPr="006E207E">
              <w:rPr>
                <w:rFonts w:ascii="Cambria" w:hAnsi="Cambria" w:cs="Cambria"/>
              </w:rPr>
              <w:t> </w:t>
            </w:r>
            <w:r w:rsidRPr="006E207E">
              <w:t>518</w:t>
            </w:r>
          </w:p>
        </w:tc>
        <w:tc>
          <w:tcPr>
            <w:tcW w:w="1300" w:type="dxa"/>
          </w:tcPr>
          <w:p w14:paraId="4ACB3689" w14:textId="77777777" w:rsidR="007D4C8A" w:rsidRPr="006E207E" w:rsidRDefault="007D4C8A" w:rsidP="006E207E">
            <w:r w:rsidRPr="006E207E">
              <w:t>1</w:t>
            </w:r>
            <w:r w:rsidRPr="006E207E">
              <w:rPr>
                <w:rFonts w:ascii="Cambria" w:hAnsi="Cambria" w:cs="Cambria"/>
              </w:rPr>
              <w:t> </w:t>
            </w:r>
            <w:r w:rsidRPr="006E207E">
              <w:t>728</w:t>
            </w:r>
            <w:r w:rsidRPr="006E207E">
              <w:rPr>
                <w:rFonts w:ascii="Cambria" w:hAnsi="Cambria" w:cs="Cambria"/>
              </w:rPr>
              <w:t> </w:t>
            </w:r>
            <w:r w:rsidRPr="006E207E">
              <w:t>020</w:t>
            </w:r>
          </w:p>
        </w:tc>
        <w:tc>
          <w:tcPr>
            <w:tcW w:w="2020" w:type="dxa"/>
          </w:tcPr>
          <w:p w14:paraId="70F81243" w14:textId="77777777" w:rsidR="007D4C8A" w:rsidRPr="006E207E" w:rsidRDefault="007D4C8A" w:rsidP="006E207E">
            <w:r w:rsidRPr="006E207E">
              <w:t>49,2</w:t>
            </w:r>
          </w:p>
        </w:tc>
        <w:tc>
          <w:tcPr>
            <w:tcW w:w="1660" w:type="dxa"/>
          </w:tcPr>
          <w:p w14:paraId="77E19523" w14:textId="77777777" w:rsidR="007D4C8A" w:rsidRPr="006E207E" w:rsidRDefault="007D4C8A" w:rsidP="006E207E">
            <w:r w:rsidRPr="006E207E">
              <w:t>81,5</w:t>
            </w:r>
          </w:p>
        </w:tc>
      </w:tr>
      <w:tr w:rsidR="007D4C8A" w:rsidRPr="006E207E" w14:paraId="37DEC20B" w14:textId="77777777" w:rsidTr="006E207E">
        <w:trPr>
          <w:trHeight w:val="380"/>
        </w:trPr>
        <w:tc>
          <w:tcPr>
            <w:tcW w:w="1260" w:type="dxa"/>
          </w:tcPr>
          <w:p w14:paraId="7D87FC14" w14:textId="77777777" w:rsidR="007D4C8A" w:rsidRPr="006E207E" w:rsidRDefault="007D4C8A" w:rsidP="006E207E">
            <w:r w:rsidRPr="006E207E">
              <w:t xml:space="preserve">1980 </w:t>
            </w:r>
          </w:p>
        </w:tc>
        <w:tc>
          <w:tcPr>
            <w:tcW w:w="1660" w:type="dxa"/>
          </w:tcPr>
          <w:p w14:paraId="64DE85B2" w14:textId="77777777" w:rsidR="007D4C8A" w:rsidRPr="006E207E" w:rsidRDefault="007D4C8A" w:rsidP="006E207E">
            <w:r w:rsidRPr="006E207E">
              <w:t>677</w:t>
            </w:r>
            <w:r w:rsidRPr="006E207E">
              <w:rPr>
                <w:rFonts w:ascii="Cambria" w:hAnsi="Cambria" w:cs="Cambria"/>
              </w:rPr>
              <w:t> </w:t>
            </w:r>
            <w:r w:rsidRPr="006E207E">
              <w:t>229</w:t>
            </w:r>
          </w:p>
        </w:tc>
        <w:tc>
          <w:tcPr>
            <w:tcW w:w="1660" w:type="dxa"/>
          </w:tcPr>
          <w:p w14:paraId="47BBF660" w14:textId="77777777" w:rsidR="007D4C8A" w:rsidRPr="006E207E" w:rsidRDefault="007D4C8A" w:rsidP="006E207E">
            <w:r w:rsidRPr="006E207E">
              <w:t>1</w:t>
            </w:r>
            <w:r w:rsidRPr="006E207E">
              <w:rPr>
                <w:rFonts w:ascii="Cambria" w:hAnsi="Cambria" w:cs="Cambria"/>
              </w:rPr>
              <w:t> </w:t>
            </w:r>
            <w:r w:rsidRPr="006E207E">
              <w:t>096</w:t>
            </w:r>
            <w:r w:rsidRPr="006E207E">
              <w:rPr>
                <w:rFonts w:ascii="Cambria" w:hAnsi="Cambria" w:cs="Cambria"/>
              </w:rPr>
              <w:t> </w:t>
            </w:r>
            <w:r w:rsidRPr="006E207E">
              <w:t>561</w:t>
            </w:r>
          </w:p>
        </w:tc>
        <w:tc>
          <w:tcPr>
            <w:tcW w:w="1300" w:type="dxa"/>
          </w:tcPr>
          <w:p w14:paraId="10E78C42" w14:textId="77777777" w:rsidR="007D4C8A" w:rsidRPr="006E207E" w:rsidRDefault="007D4C8A" w:rsidP="006E207E">
            <w:r w:rsidRPr="006E207E">
              <w:t>1</w:t>
            </w:r>
            <w:r w:rsidRPr="006E207E">
              <w:rPr>
                <w:rFonts w:ascii="Cambria" w:hAnsi="Cambria" w:cs="Cambria"/>
              </w:rPr>
              <w:t> </w:t>
            </w:r>
            <w:r w:rsidRPr="006E207E">
              <w:t>773</w:t>
            </w:r>
            <w:r w:rsidRPr="006E207E">
              <w:rPr>
                <w:rFonts w:ascii="Cambria" w:hAnsi="Cambria" w:cs="Cambria"/>
              </w:rPr>
              <w:t> </w:t>
            </w:r>
            <w:r w:rsidRPr="006E207E">
              <w:t>790</w:t>
            </w:r>
          </w:p>
        </w:tc>
        <w:tc>
          <w:tcPr>
            <w:tcW w:w="2020" w:type="dxa"/>
          </w:tcPr>
          <w:p w14:paraId="1DFC691D" w14:textId="77777777" w:rsidR="007D4C8A" w:rsidRPr="006E207E" w:rsidRDefault="007D4C8A" w:rsidP="006E207E">
            <w:r w:rsidRPr="006E207E">
              <w:t>51,2</w:t>
            </w:r>
          </w:p>
        </w:tc>
        <w:tc>
          <w:tcPr>
            <w:tcW w:w="1660" w:type="dxa"/>
          </w:tcPr>
          <w:p w14:paraId="77594CA8" w14:textId="77777777" w:rsidR="007D4C8A" w:rsidRPr="006E207E" w:rsidRDefault="007D4C8A" w:rsidP="006E207E">
            <w:r w:rsidRPr="006E207E">
              <w:t>82,1</w:t>
            </w:r>
          </w:p>
        </w:tc>
      </w:tr>
      <w:tr w:rsidR="007D4C8A" w:rsidRPr="006E207E" w14:paraId="4BC5C99A" w14:textId="77777777" w:rsidTr="006E207E">
        <w:trPr>
          <w:trHeight w:val="380"/>
        </w:trPr>
        <w:tc>
          <w:tcPr>
            <w:tcW w:w="1260" w:type="dxa"/>
          </w:tcPr>
          <w:p w14:paraId="77C6E0F5" w14:textId="77777777" w:rsidR="007D4C8A" w:rsidRPr="006E207E" w:rsidRDefault="007D4C8A" w:rsidP="006E207E">
            <w:r w:rsidRPr="006E207E">
              <w:t xml:space="preserve">1981 </w:t>
            </w:r>
          </w:p>
        </w:tc>
        <w:tc>
          <w:tcPr>
            <w:tcW w:w="1660" w:type="dxa"/>
          </w:tcPr>
          <w:p w14:paraId="23B1035A" w14:textId="77777777" w:rsidR="007D4C8A" w:rsidRPr="006E207E" w:rsidRDefault="007D4C8A" w:rsidP="006E207E">
            <w:r w:rsidRPr="006E207E">
              <w:t>698</w:t>
            </w:r>
            <w:r w:rsidRPr="006E207E">
              <w:rPr>
                <w:rFonts w:ascii="Cambria" w:hAnsi="Cambria" w:cs="Cambria"/>
              </w:rPr>
              <w:t> </w:t>
            </w:r>
            <w:r w:rsidRPr="006E207E">
              <w:t>253</w:t>
            </w:r>
          </w:p>
        </w:tc>
        <w:tc>
          <w:tcPr>
            <w:tcW w:w="1660" w:type="dxa"/>
          </w:tcPr>
          <w:p w14:paraId="58DA6059" w14:textId="77777777" w:rsidR="007D4C8A" w:rsidRPr="006E207E" w:rsidRDefault="007D4C8A" w:rsidP="006E207E">
            <w:r w:rsidRPr="006E207E">
              <w:t>1</w:t>
            </w:r>
            <w:r w:rsidRPr="006E207E">
              <w:rPr>
                <w:rFonts w:ascii="Cambria" w:hAnsi="Cambria" w:cs="Cambria"/>
              </w:rPr>
              <w:t> </w:t>
            </w:r>
            <w:r w:rsidRPr="006E207E">
              <w:t>097</w:t>
            </w:r>
            <w:r w:rsidRPr="006E207E">
              <w:rPr>
                <w:rFonts w:ascii="Cambria" w:hAnsi="Cambria" w:cs="Cambria"/>
              </w:rPr>
              <w:t> </w:t>
            </w:r>
            <w:r w:rsidRPr="006E207E">
              <w:t>511</w:t>
            </w:r>
          </w:p>
        </w:tc>
        <w:tc>
          <w:tcPr>
            <w:tcW w:w="1300" w:type="dxa"/>
          </w:tcPr>
          <w:p w14:paraId="4CAF0934" w14:textId="77777777" w:rsidR="007D4C8A" w:rsidRPr="006E207E" w:rsidRDefault="007D4C8A" w:rsidP="006E207E">
            <w:r w:rsidRPr="006E207E">
              <w:t>1</w:t>
            </w:r>
            <w:r w:rsidRPr="006E207E">
              <w:rPr>
                <w:rFonts w:ascii="Cambria" w:hAnsi="Cambria" w:cs="Cambria"/>
              </w:rPr>
              <w:t> </w:t>
            </w:r>
            <w:r w:rsidRPr="006E207E">
              <w:t>795</w:t>
            </w:r>
            <w:r w:rsidRPr="006E207E">
              <w:rPr>
                <w:rFonts w:ascii="Cambria" w:hAnsi="Cambria" w:cs="Cambria"/>
              </w:rPr>
              <w:t> </w:t>
            </w:r>
            <w:r w:rsidRPr="006E207E">
              <w:t>764</w:t>
            </w:r>
          </w:p>
        </w:tc>
        <w:tc>
          <w:tcPr>
            <w:tcW w:w="2020" w:type="dxa"/>
          </w:tcPr>
          <w:p w14:paraId="7200E5AE" w14:textId="77777777" w:rsidR="007D4C8A" w:rsidRPr="006E207E" w:rsidRDefault="007D4C8A" w:rsidP="006E207E">
            <w:r w:rsidRPr="006E207E">
              <w:t>52,5</w:t>
            </w:r>
          </w:p>
        </w:tc>
        <w:tc>
          <w:tcPr>
            <w:tcW w:w="1660" w:type="dxa"/>
          </w:tcPr>
          <w:p w14:paraId="27784397" w14:textId="77777777" w:rsidR="007D4C8A" w:rsidRPr="006E207E" w:rsidRDefault="007D4C8A" w:rsidP="006E207E">
            <w:r w:rsidRPr="006E207E">
              <w:t>81,6</w:t>
            </w:r>
          </w:p>
        </w:tc>
      </w:tr>
      <w:tr w:rsidR="007D4C8A" w:rsidRPr="006E207E" w14:paraId="53E432AE" w14:textId="77777777" w:rsidTr="006E207E">
        <w:trPr>
          <w:trHeight w:val="380"/>
        </w:trPr>
        <w:tc>
          <w:tcPr>
            <w:tcW w:w="1260" w:type="dxa"/>
          </w:tcPr>
          <w:p w14:paraId="7DD3F94D" w14:textId="77777777" w:rsidR="007D4C8A" w:rsidRPr="006E207E" w:rsidRDefault="007D4C8A" w:rsidP="006E207E">
            <w:r w:rsidRPr="006E207E">
              <w:t xml:space="preserve">1982 </w:t>
            </w:r>
          </w:p>
        </w:tc>
        <w:tc>
          <w:tcPr>
            <w:tcW w:w="1660" w:type="dxa"/>
          </w:tcPr>
          <w:p w14:paraId="480FEF71" w14:textId="77777777" w:rsidR="007D4C8A" w:rsidRPr="006E207E" w:rsidRDefault="007D4C8A" w:rsidP="006E207E">
            <w:r w:rsidRPr="006E207E">
              <w:t>710</w:t>
            </w:r>
            <w:r w:rsidRPr="006E207E">
              <w:rPr>
                <w:rFonts w:ascii="Cambria" w:hAnsi="Cambria" w:cs="Cambria"/>
              </w:rPr>
              <w:t> </w:t>
            </w:r>
            <w:r w:rsidRPr="006E207E">
              <w:t>012</w:t>
            </w:r>
          </w:p>
        </w:tc>
        <w:tc>
          <w:tcPr>
            <w:tcW w:w="1660" w:type="dxa"/>
          </w:tcPr>
          <w:p w14:paraId="26618E41" w14:textId="77777777" w:rsidR="007D4C8A" w:rsidRPr="006E207E" w:rsidRDefault="007D4C8A" w:rsidP="006E207E">
            <w:r w:rsidRPr="006E207E">
              <w:t>1</w:t>
            </w:r>
            <w:r w:rsidRPr="006E207E">
              <w:rPr>
                <w:rFonts w:ascii="Cambria" w:hAnsi="Cambria" w:cs="Cambria"/>
              </w:rPr>
              <w:t> </w:t>
            </w:r>
            <w:r w:rsidRPr="006E207E">
              <w:t>083</w:t>
            </w:r>
            <w:r w:rsidRPr="006E207E">
              <w:rPr>
                <w:rFonts w:ascii="Cambria" w:hAnsi="Cambria" w:cs="Cambria"/>
              </w:rPr>
              <w:t> </w:t>
            </w:r>
            <w:r w:rsidRPr="006E207E">
              <w:t>001</w:t>
            </w:r>
          </w:p>
        </w:tc>
        <w:tc>
          <w:tcPr>
            <w:tcW w:w="1300" w:type="dxa"/>
          </w:tcPr>
          <w:p w14:paraId="079B230B" w14:textId="77777777" w:rsidR="007D4C8A" w:rsidRPr="006E207E" w:rsidRDefault="007D4C8A" w:rsidP="006E207E">
            <w:r w:rsidRPr="006E207E">
              <w:t>1</w:t>
            </w:r>
            <w:r w:rsidRPr="006E207E">
              <w:rPr>
                <w:rFonts w:ascii="Cambria" w:hAnsi="Cambria" w:cs="Cambria"/>
              </w:rPr>
              <w:t> </w:t>
            </w:r>
            <w:r w:rsidRPr="006E207E">
              <w:t>793</w:t>
            </w:r>
            <w:r w:rsidRPr="006E207E">
              <w:rPr>
                <w:rFonts w:ascii="Cambria" w:hAnsi="Cambria" w:cs="Cambria"/>
              </w:rPr>
              <w:t> </w:t>
            </w:r>
            <w:r w:rsidRPr="006E207E">
              <w:t>013</w:t>
            </w:r>
          </w:p>
        </w:tc>
        <w:tc>
          <w:tcPr>
            <w:tcW w:w="2020" w:type="dxa"/>
          </w:tcPr>
          <w:p w14:paraId="659BFEC9" w14:textId="77777777" w:rsidR="007D4C8A" w:rsidRPr="006E207E" w:rsidRDefault="007D4C8A" w:rsidP="006E207E">
            <w:r w:rsidRPr="006E207E">
              <w:t>53,1</w:t>
            </w:r>
          </w:p>
        </w:tc>
        <w:tc>
          <w:tcPr>
            <w:tcW w:w="1660" w:type="dxa"/>
          </w:tcPr>
          <w:p w14:paraId="2C8A6227" w14:textId="77777777" w:rsidR="007D4C8A" w:rsidRPr="006E207E" w:rsidRDefault="007D4C8A" w:rsidP="006E207E">
            <w:r w:rsidRPr="006E207E">
              <w:t>79,9</w:t>
            </w:r>
          </w:p>
        </w:tc>
      </w:tr>
      <w:tr w:rsidR="007D4C8A" w:rsidRPr="006E207E" w14:paraId="6E0D8EED" w14:textId="77777777" w:rsidTr="006E207E">
        <w:trPr>
          <w:trHeight w:val="380"/>
        </w:trPr>
        <w:tc>
          <w:tcPr>
            <w:tcW w:w="1260" w:type="dxa"/>
          </w:tcPr>
          <w:p w14:paraId="7479261C" w14:textId="77777777" w:rsidR="007D4C8A" w:rsidRPr="006E207E" w:rsidRDefault="007D4C8A" w:rsidP="006E207E">
            <w:r w:rsidRPr="006E207E">
              <w:t xml:space="preserve">1983 </w:t>
            </w:r>
          </w:p>
        </w:tc>
        <w:tc>
          <w:tcPr>
            <w:tcW w:w="1660" w:type="dxa"/>
          </w:tcPr>
          <w:p w14:paraId="66B7E566" w14:textId="77777777" w:rsidR="007D4C8A" w:rsidRPr="006E207E" w:rsidRDefault="007D4C8A" w:rsidP="006E207E">
            <w:r w:rsidRPr="006E207E">
              <w:t>722</w:t>
            </w:r>
            <w:r w:rsidRPr="006E207E">
              <w:rPr>
                <w:rFonts w:ascii="Cambria" w:hAnsi="Cambria" w:cs="Cambria"/>
              </w:rPr>
              <w:t> </w:t>
            </w:r>
            <w:r w:rsidRPr="006E207E">
              <w:t>474</w:t>
            </w:r>
          </w:p>
        </w:tc>
        <w:tc>
          <w:tcPr>
            <w:tcW w:w="1660" w:type="dxa"/>
          </w:tcPr>
          <w:p w14:paraId="37E8632E" w14:textId="77777777" w:rsidR="007D4C8A" w:rsidRPr="006E207E" w:rsidRDefault="007D4C8A" w:rsidP="006E207E">
            <w:r w:rsidRPr="006E207E">
              <w:t>1</w:t>
            </w:r>
            <w:r w:rsidRPr="006E207E">
              <w:rPr>
                <w:rFonts w:ascii="Cambria" w:hAnsi="Cambria" w:cs="Cambria"/>
              </w:rPr>
              <w:t> </w:t>
            </w:r>
            <w:r w:rsidRPr="006E207E">
              <w:t>080</w:t>
            </w:r>
            <w:r w:rsidRPr="006E207E">
              <w:rPr>
                <w:rFonts w:ascii="Cambria" w:hAnsi="Cambria" w:cs="Cambria"/>
              </w:rPr>
              <w:t> </w:t>
            </w:r>
            <w:r w:rsidRPr="006E207E">
              <w:t>593</w:t>
            </w:r>
          </w:p>
        </w:tc>
        <w:tc>
          <w:tcPr>
            <w:tcW w:w="1300" w:type="dxa"/>
          </w:tcPr>
          <w:p w14:paraId="6931AF7B" w14:textId="77777777" w:rsidR="007D4C8A" w:rsidRPr="006E207E" w:rsidRDefault="007D4C8A" w:rsidP="006E207E">
            <w:r w:rsidRPr="006E207E">
              <w:t>1</w:t>
            </w:r>
            <w:r w:rsidRPr="006E207E">
              <w:rPr>
                <w:rFonts w:ascii="Cambria" w:hAnsi="Cambria" w:cs="Cambria"/>
              </w:rPr>
              <w:t> </w:t>
            </w:r>
            <w:r w:rsidRPr="006E207E">
              <w:t>803</w:t>
            </w:r>
            <w:r w:rsidRPr="006E207E">
              <w:rPr>
                <w:rFonts w:ascii="Cambria" w:hAnsi="Cambria" w:cs="Cambria"/>
              </w:rPr>
              <w:t> </w:t>
            </w:r>
            <w:r w:rsidRPr="006E207E">
              <w:t>067</w:t>
            </w:r>
          </w:p>
        </w:tc>
        <w:tc>
          <w:tcPr>
            <w:tcW w:w="2020" w:type="dxa"/>
          </w:tcPr>
          <w:p w14:paraId="3225DE5F" w14:textId="77777777" w:rsidR="007D4C8A" w:rsidRPr="006E207E" w:rsidRDefault="007D4C8A" w:rsidP="006E207E">
            <w:r w:rsidRPr="006E207E">
              <w:t>53,6</w:t>
            </w:r>
          </w:p>
        </w:tc>
        <w:tc>
          <w:tcPr>
            <w:tcW w:w="1660" w:type="dxa"/>
          </w:tcPr>
          <w:p w14:paraId="71D0B06F" w14:textId="77777777" w:rsidR="007D4C8A" w:rsidRPr="006E207E" w:rsidRDefault="007D4C8A" w:rsidP="006E207E">
            <w:r w:rsidRPr="006E207E">
              <w:t>79,1</w:t>
            </w:r>
          </w:p>
        </w:tc>
      </w:tr>
      <w:tr w:rsidR="007D4C8A" w:rsidRPr="006E207E" w14:paraId="26775967" w14:textId="77777777" w:rsidTr="006E207E">
        <w:trPr>
          <w:trHeight w:val="380"/>
        </w:trPr>
        <w:tc>
          <w:tcPr>
            <w:tcW w:w="1260" w:type="dxa"/>
          </w:tcPr>
          <w:p w14:paraId="19311D00" w14:textId="77777777" w:rsidR="007D4C8A" w:rsidRPr="006E207E" w:rsidRDefault="007D4C8A" w:rsidP="006E207E">
            <w:r w:rsidRPr="006E207E">
              <w:t xml:space="preserve">1984 </w:t>
            </w:r>
          </w:p>
        </w:tc>
        <w:tc>
          <w:tcPr>
            <w:tcW w:w="1660" w:type="dxa"/>
          </w:tcPr>
          <w:p w14:paraId="0C324911" w14:textId="77777777" w:rsidR="007D4C8A" w:rsidRPr="006E207E" w:rsidRDefault="007D4C8A" w:rsidP="006E207E">
            <w:r w:rsidRPr="006E207E">
              <w:t>745</w:t>
            </w:r>
            <w:r w:rsidRPr="006E207E">
              <w:rPr>
                <w:rFonts w:ascii="Cambria" w:hAnsi="Cambria" w:cs="Cambria"/>
              </w:rPr>
              <w:t> </w:t>
            </w:r>
            <w:r w:rsidRPr="006E207E">
              <w:t>200</w:t>
            </w:r>
          </w:p>
        </w:tc>
        <w:tc>
          <w:tcPr>
            <w:tcW w:w="1660" w:type="dxa"/>
          </w:tcPr>
          <w:p w14:paraId="0029D045" w14:textId="77777777" w:rsidR="007D4C8A" w:rsidRPr="006E207E" w:rsidRDefault="007D4C8A" w:rsidP="006E207E">
            <w:r w:rsidRPr="006E207E">
              <w:t>1</w:t>
            </w:r>
            <w:r w:rsidRPr="006E207E">
              <w:rPr>
                <w:rFonts w:ascii="Cambria" w:hAnsi="Cambria" w:cs="Cambria"/>
              </w:rPr>
              <w:t> </w:t>
            </w:r>
            <w:r w:rsidRPr="006E207E">
              <w:t>087</w:t>
            </w:r>
            <w:r w:rsidRPr="006E207E">
              <w:rPr>
                <w:rFonts w:ascii="Cambria" w:hAnsi="Cambria" w:cs="Cambria"/>
              </w:rPr>
              <w:t> </w:t>
            </w:r>
            <w:r w:rsidRPr="006E207E">
              <w:t>816</w:t>
            </w:r>
          </w:p>
        </w:tc>
        <w:tc>
          <w:tcPr>
            <w:tcW w:w="1300" w:type="dxa"/>
          </w:tcPr>
          <w:p w14:paraId="5F27984B" w14:textId="77777777" w:rsidR="007D4C8A" w:rsidRPr="006E207E" w:rsidRDefault="007D4C8A" w:rsidP="006E207E">
            <w:r w:rsidRPr="006E207E">
              <w:t>1</w:t>
            </w:r>
            <w:r w:rsidRPr="006E207E">
              <w:rPr>
                <w:rFonts w:ascii="Cambria" w:hAnsi="Cambria" w:cs="Cambria"/>
              </w:rPr>
              <w:t> </w:t>
            </w:r>
            <w:r w:rsidRPr="006E207E">
              <w:t>833</w:t>
            </w:r>
            <w:r w:rsidRPr="006E207E">
              <w:rPr>
                <w:rFonts w:ascii="Cambria" w:hAnsi="Cambria" w:cs="Cambria"/>
              </w:rPr>
              <w:t> </w:t>
            </w:r>
            <w:r w:rsidRPr="006E207E">
              <w:t>016</w:t>
            </w:r>
          </w:p>
        </w:tc>
        <w:tc>
          <w:tcPr>
            <w:tcW w:w="2020" w:type="dxa"/>
          </w:tcPr>
          <w:p w14:paraId="0D0A5C0D" w14:textId="77777777" w:rsidR="007D4C8A" w:rsidRPr="006E207E" w:rsidRDefault="007D4C8A" w:rsidP="006E207E">
            <w:r w:rsidRPr="006E207E">
              <w:t>53,0</w:t>
            </w:r>
          </w:p>
        </w:tc>
        <w:tc>
          <w:tcPr>
            <w:tcW w:w="1660" w:type="dxa"/>
          </w:tcPr>
          <w:p w14:paraId="617A28AD" w14:textId="77777777" w:rsidR="007D4C8A" w:rsidRPr="006E207E" w:rsidRDefault="007D4C8A" w:rsidP="006E207E">
            <w:r w:rsidRPr="006E207E">
              <w:t>79,1</w:t>
            </w:r>
          </w:p>
        </w:tc>
      </w:tr>
      <w:tr w:rsidR="007D4C8A" w:rsidRPr="006E207E" w14:paraId="48C389D9" w14:textId="77777777" w:rsidTr="006E207E">
        <w:trPr>
          <w:trHeight w:val="380"/>
        </w:trPr>
        <w:tc>
          <w:tcPr>
            <w:tcW w:w="1260" w:type="dxa"/>
          </w:tcPr>
          <w:p w14:paraId="4BAD951E" w14:textId="77777777" w:rsidR="007D4C8A" w:rsidRPr="006E207E" w:rsidRDefault="007D4C8A" w:rsidP="006E207E">
            <w:r w:rsidRPr="006E207E">
              <w:t xml:space="preserve">1985 </w:t>
            </w:r>
          </w:p>
        </w:tc>
        <w:tc>
          <w:tcPr>
            <w:tcW w:w="1660" w:type="dxa"/>
          </w:tcPr>
          <w:p w14:paraId="5D3E6B6D" w14:textId="77777777" w:rsidR="007D4C8A" w:rsidRPr="006E207E" w:rsidRDefault="007D4C8A" w:rsidP="006E207E">
            <w:r w:rsidRPr="006E207E">
              <w:t>776</w:t>
            </w:r>
            <w:r w:rsidRPr="006E207E">
              <w:rPr>
                <w:rFonts w:ascii="Cambria" w:hAnsi="Cambria" w:cs="Cambria"/>
              </w:rPr>
              <w:t> </w:t>
            </w:r>
            <w:r w:rsidRPr="006E207E">
              <w:t>418</w:t>
            </w:r>
          </w:p>
        </w:tc>
        <w:tc>
          <w:tcPr>
            <w:tcW w:w="1660" w:type="dxa"/>
          </w:tcPr>
          <w:p w14:paraId="3EAC1209" w14:textId="77777777" w:rsidR="007D4C8A" w:rsidRPr="006E207E" w:rsidRDefault="007D4C8A" w:rsidP="006E207E">
            <w:r w:rsidRPr="006E207E">
              <w:t>1</w:t>
            </w:r>
            <w:r w:rsidRPr="006E207E">
              <w:rPr>
                <w:rFonts w:ascii="Cambria" w:hAnsi="Cambria" w:cs="Cambria"/>
              </w:rPr>
              <w:t> </w:t>
            </w:r>
            <w:r w:rsidRPr="006E207E">
              <w:t>100</w:t>
            </w:r>
            <w:r w:rsidRPr="006E207E">
              <w:rPr>
                <w:rFonts w:ascii="Cambria" w:hAnsi="Cambria" w:cs="Cambria"/>
              </w:rPr>
              <w:t> </w:t>
            </w:r>
            <w:r w:rsidRPr="006E207E">
              <w:t>216</w:t>
            </w:r>
          </w:p>
        </w:tc>
        <w:tc>
          <w:tcPr>
            <w:tcW w:w="1300" w:type="dxa"/>
          </w:tcPr>
          <w:p w14:paraId="6A3CAA26" w14:textId="77777777" w:rsidR="007D4C8A" w:rsidRPr="006E207E" w:rsidRDefault="007D4C8A" w:rsidP="006E207E">
            <w:r w:rsidRPr="006E207E">
              <w:t>1</w:t>
            </w:r>
            <w:r w:rsidRPr="006E207E">
              <w:rPr>
                <w:rFonts w:ascii="Cambria" w:hAnsi="Cambria" w:cs="Cambria"/>
              </w:rPr>
              <w:t> </w:t>
            </w:r>
            <w:r w:rsidRPr="006E207E">
              <w:t>876</w:t>
            </w:r>
            <w:r w:rsidRPr="006E207E">
              <w:rPr>
                <w:rFonts w:ascii="Cambria" w:hAnsi="Cambria" w:cs="Cambria"/>
              </w:rPr>
              <w:t> </w:t>
            </w:r>
            <w:r w:rsidRPr="006E207E">
              <w:t>634</w:t>
            </w:r>
          </w:p>
        </w:tc>
        <w:tc>
          <w:tcPr>
            <w:tcW w:w="2020" w:type="dxa"/>
          </w:tcPr>
          <w:p w14:paraId="34586D90" w14:textId="77777777" w:rsidR="007D4C8A" w:rsidRPr="006E207E" w:rsidRDefault="007D4C8A" w:rsidP="006E207E">
            <w:r w:rsidRPr="006E207E">
              <w:t>56,9</w:t>
            </w:r>
          </w:p>
        </w:tc>
        <w:tc>
          <w:tcPr>
            <w:tcW w:w="1660" w:type="dxa"/>
          </w:tcPr>
          <w:p w14:paraId="3F700D85" w14:textId="77777777" w:rsidR="007D4C8A" w:rsidRPr="006E207E" w:rsidRDefault="007D4C8A" w:rsidP="006E207E">
            <w:r w:rsidRPr="006E207E">
              <w:t>79,3</w:t>
            </w:r>
          </w:p>
        </w:tc>
      </w:tr>
      <w:tr w:rsidR="007D4C8A" w:rsidRPr="006E207E" w14:paraId="25EF78C5" w14:textId="77777777" w:rsidTr="006E207E">
        <w:trPr>
          <w:trHeight w:val="380"/>
        </w:trPr>
        <w:tc>
          <w:tcPr>
            <w:tcW w:w="1260" w:type="dxa"/>
          </w:tcPr>
          <w:p w14:paraId="108C1E34" w14:textId="77777777" w:rsidR="007D4C8A" w:rsidRPr="006E207E" w:rsidRDefault="007D4C8A" w:rsidP="006E207E">
            <w:r w:rsidRPr="006E207E">
              <w:t xml:space="preserve">1986 </w:t>
            </w:r>
          </w:p>
        </w:tc>
        <w:tc>
          <w:tcPr>
            <w:tcW w:w="1660" w:type="dxa"/>
          </w:tcPr>
          <w:p w14:paraId="6A6F7898" w14:textId="77777777" w:rsidR="007D4C8A" w:rsidRPr="006E207E" w:rsidRDefault="007D4C8A" w:rsidP="006E207E">
            <w:r w:rsidRPr="006E207E">
              <w:t>812</w:t>
            </w:r>
            <w:r w:rsidRPr="006E207E">
              <w:rPr>
                <w:rFonts w:ascii="Cambria" w:hAnsi="Cambria" w:cs="Cambria"/>
              </w:rPr>
              <w:t> </w:t>
            </w:r>
            <w:r w:rsidRPr="006E207E">
              <w:t>883</w:t>
            </w:r>
          </w:p>
        </w:tc>
        <w:tc>
          <w:tcPr>
            <w:tcW w:w="1660" w:type="dxa"/>
          </w:tcPr>
          <w:p w14:paraId="517258E7" w14:textId="77777777" w:rsidR="007D4C8A" w:rsidRPr="006E207E" w:rsidRDefault="007D4C8A" w:rsidP="006E207E">
            <w:r w:rsidRPr="006E207E">
              <w:t>1</w:t>
            </w:r>
            <w:r w:rsidRPr="006E207E">
              <w:rPr>
                <w:rFonts w:ascii="Cambria" w:hAnsi="Cambria" w:cs="Cambria"/>
              </w:rPr>
              <w:t> </w:t>
            </w:r>
            <w:r w:rsidRPr="006E207E">
              <w:t>122</w:t>
            </w:r>
            <w:r w:rsidRPr="006E207E">
              <w:rPr>
                <w:rFonts w:ascii="Cambria" w:hAnsi="Cambria" w:cs="Cambria"/>
              </w:rPr>
              <w:t> </w:t>
            </w:r>
            <w:r w:rsidRPr="006E207E">
              <w:t>975</w:t>
            </w:r>
          </w:p>
        </w:tc>
        <w:tc>
          <w:tcPr>
            <w:tcW w:w="1300" w:type="dxa"/>
          </w:tcPr>
          <w:p w14:paraId="2AC96F29" w14:textId="77777777" w:rsidR="007D4C8A" w:rsidRPr="006E207E" w:rsidRDefault="007D4C8A" w:rsidP="006E207E">
            <w:r w:rsidRPr="006E207E">
              <w:t>1</w:t>
            </w:r>
            <w:r w:rsidRPr="006E207E">
              <w:rPr>
                <w:rFonts w:ascii="Cambria" w:hAnsi="Cambria" w:cs="Cambria"/>
              </w:rPr>
              <w:t> </w:t>
            </w:r>
            <w:r w:rsidRPr="006E207E">
              <w:t>935</w:t>
            </w:r>
            <w:r w:rsidRPr="006E207E">
              <w:rPr>
                <w:rFonts w:ascii="Cambria" w:hAnsi="Cambria" w:cs="Cambria"/>
              </w:rPr>
              <w:t> </w:t>
            </w:r>
            <w:r w:rsidRPr="006E207E">
              <w:t>858</w:t>
            </w:r>
          </w:p>
        </w:tc>
        <w:tc>
          <w:tcPr>
            <w:tcW w:w="2020" w:type="dxa"/>
          </w:tcPr>
          <w:p w14:paraId="0CBA3830" w14:textId="77777777" w:rsidR="007D4C8A" w:rsidRPr="006E207E" w:rsidRDefault="007D4C8A" w:rsidP="006E207E">
            <w:r w:rsidRPr="006E207E">
              <w:t>59,1</w:t>
            </w:r>
          </w:p>
        </w:tc>
        <w:tc>
          <w:tcPr>
            <w:tcW w:w="1660" w:type="dxa"/>
          </w:tcPr>
          <w:p w14:paraId="5F0A3711" w14:textId="77777777" w:rsidR="007D4C8A" w:rsidRPr="006E207E" w:rsidRDefault="007D4C8A" w:rsidP="006E207E">
            <w:r w:rsidRPr="006E207E">
              <w:t>80,2</w:t>
            </w:r>
          </w:p>
        </w:tc>
      </w:tr>
      <w:tr w:rsidR="007D4C8A" w:rsidRPr="006E207E" w14:paraId="7B2E2E18" w14:textId="77777777" w:rsidTr="006E207E">
        <w:trPr>
          <w:trHeight w:val="380"/>
        </w:trPr>
        <w:tc>
          <w:tcPr>
            <w:tcW w:w="1260" w:type="dxa"/>
          </w:tcPr>
          <w:p w14:paraId="6EF8DF20" w14:textId="77777777" w:rsidR="007D4C8A" w:rsidRPr="006E207E" w:rsidRDefault="007D4C8A" w:rsidP="006E207E">
            <w:r w:rsidRPr="006E207E">
              <w:t xml:space="preserve">1987 </w:t>
            </w:r>
          </w:p>
        </w:tc>
        <w:tc>
          <w:tcPr>
            <w:tcW w:w="1660" w:type="dxa"/>
          </w:tcPr>
          <w:p w14:paraId="5C94CC5A" w14:textId="77777777" w:rsidR="007D4C8A" w:rsidRPr="006E207E" w:rsidRDefault="007D4C8A" w:rsidP="006E207E">
            <w:r w:rsidRPr="006E207E">
              <w:t>846</w:t>
            </w:r>
            <w:r w:rsidRPr="006E207E">
              <w:rPr>
                <w:rFonts w:ascii="Cambria" w:hAnsi="Cambria" w:cs="Cambria"/>
              </w:rPr>
              <w:t> </w:t>
            </w:r>
            <w:r w:rsidRPr="006E207E">
              <w:t>414</w:t>
            </w:r>
          </w:p>
        </w:tc>
        <w:tc>
          <w:tcPr>
            <w:tcW w:w="1660" w:type="dxa"/>
          </w:tcPr>
          <w:p w14:paraId="5370911B" w14:textId="77777777" w:rsidR="007D4C8A" w:rsidRPr="006E207E" w:rsidRDefault="007D4C8A" w:rsidP="006E207E">
            <w:r w:rsidRPr="006E207E">
              <w:t>1</w:t>
            </w:r>
            <w:r w:rsidRPr="006E207E">
              <w:rPr>
                <w:rFonts w:ascii="Cambria" w:hAnsi="Cambria" w:cs="Cambria"/>
              </w:rPr>
              <w:t> </w:t>
            </w:r>
            <w:r w:rsidRPr="006E207E">
              <w:t>128</w:t>
            </w:r>
            <w:r w:rsidRPr="006E207E">
              <w:rPr>
                <w:rFonts w:ascii="Cambria" w:hAnsi="Cambria" w:cs="Cambria"/>
              </w:rPr>
              <w:t> </w:t>
            </w:r>
            <w:r w:rsidRPr="006E207E">
              <w:t>753</w:t>
            </w:r>
          </w:p>
        </w:tc>
        <w:tc>
          <w:tcPr>
            <w:tcW w:w="1300" w:type="dxa"/>
          </w:tcPr>
          <w:p w14:paraId="207B8EAE" w14:textId="77777777" w:rsidR="007D4C8A" w:rsidRPr="006E207E" w:rsidRDefault="007D4C8A" w:rsidP="006E207E">
            <w:r w:rsidRPr="006E207E">
              <w:t>1</w:t>
            </w:r>
            <w:r w:rsidRPr="006E207E">
              <w:rPr>
                <w:rFonts w:ascii="Cambria" w:hAnsi="Cambria" w:cs="Cambria"/>
              </w:rPr>
              <w:t> </w:t>
            </w:r>
            <w:r w:rsidRPr="006E207E">
              <w:t>975</w:t>
            </w:r>
            <w:r w:rsidRPr="006E207E">
              <w:rPr>
                <w:rFonts w:ascii="Cambria" w:hAnsi="Cambria" w:cs="Cambria"/>
              </w:rPr>
              <w:t> </w:t>
            </w:r>
            <w:r w:rsidRPr="006E207E">
              <w:t>167</w:t>
            </w:r>
          </w:p>
        </w:tc>
        <w:tc>
          <w:tcPr>
            <w:tcW w:w="2020" w:type="dxa"/>
          </w:tcPr>
          <w:p w14:paraId="3F1D62D5" w14:textId="77777777" w:rsidR="007D4C8A" w:rsidRPr="006E207E" w:rsidRDefault="007D4C8A" w:rsidP="006E207E">
            <w:r w:rsidRPr="006E207E">
              <w:t>61,1</w:t>
            </w:r>
          </w:p>
        </w:tc>
        <w:tc>
          <w:tcPr>
            <w:tcW w:w="1660" w:type="dxa"/>
          </w:tcPr>
          <w:p w14:paraId="65655301" w14:textId="77777777" w:rsidR="007D4C8A" w:rsidRPr="006E207E" w:rsidRDefault="007D4C8A" w:rsidP="006E207E">
            <w:r w:rsidRPr="006E207E">
              <w:t>79,9</w:t>
            </w:r>
          </w:p>
        </w:tc>
      </w:tr>
      <w:tr w:rsidR="007D4C8A" w:rsidRPr="006E207E" w14:paraId="2B411B69" w14:textId="77777777" w:rsidTr="006E207E">
        <w:trPr>
          <w:trHeight w:val="380"/>
        </w:trPr>
        <w:tc>
          <w:tcPr>
            <w:tcW w:w="1260" w:type="dxa"/>
          </w:tcPr>
          <w:p w14:paraId="35AB3BAA" w14:textId="77777777" w:rsidR="007D4C8A" w:rsidRPr="006E207E" w:rsidRDefault="007D4C8A" w:rsidP="006E207E">
            <w:r w:rsidRPr="006E207E">
              <w:t xml:space="preserve">1988 </w:t>
            </w:r>
          </w:p>
        </w:tc>
        <w:tc>
          <w:tcPr>
            <w:tcW w:w="1660" w:type="dxa"/>
          </w:tcPr>
          <w:p w14:paraId="051CC6CC" w14:textId="77777777" w:rsidR="007D4C8A" w:rsidRPr="006E207E" w:rsidRDefault="007D4C8A" w:rsidP="006E207E">
            <w:r w:rsidRPr="006E207E">
              <w:t>861</w:t>
            </w:r>
            <w:r w:rsidRPr="006E207E">
              <w:rPr>
                <w:rFonts w:ascii="Cambria" w:hAnsi="Cambria" w:cs="Cambria"/>
              </w:rPr>
              <w:t> </w:t>
            </w:r>
            <w:r w:rsidRPr="006E207E">
              <w:t>669</w:t>
            </w:r>
          </w:p>
        </w:tc>
        <w:tc>
          <w:tcPr>
            <w:tcW w:w="1660" w:type="dxa"/>
          </w:tcPr>
          <w:p w14:paraId="3C033203" w14:textId="77777777" w:rsidR="007D4C8A" w:rsidRPr="006E207E" w:rsidRDefault="007D4C8A" w:rsidP="006E207E">
            <w:r w:rsidRPr="006E207E">
              <w:t>1</w:t>
            </w:r>
            <w:r w:rsidRPr="006E207E">
              <w:rPr>
                <w:rFonts w:ascii="Cambria" w:hAnsi="Cambria" w:cs="Cambria"/>
              </w:rPr>
              <w:t> </w:t>
            </w:r>
            <w:r w:rsidRPr="006E207E">
              <w:t>128</w:t>
            </w:r>
            <w:r w:rsidRPr="006E207E">
              <w:rPr>
                <w:rFonts w:ascii="Cambria" w:hAnsi="Cambria" w:cs="Cambria"/>
              </w:rPr>
              <w:t> </w:t>
            </w:r>
            <w:r w:rsidRPr="006E207E">
              <w:t>573</w:t>
            </w:r>
          </w:p>
        </w:tc>
        <w:tc>
          <w:tcPr>
            <w:tcW w:w="1300" w:type="dxa"/>
          </w:tcPr>
          <w:p w14:paraId="61A275E1" w14:textId="77777777" w:rsidR="007D4C8A" w:rsidRPr="006E207E" w:rsidRDefault="007D4C8A" w:rsidP="006E207E">
            <w:r w:rsidRPr="006E207E">
              <w:t>1</w:t>
            </w:r>
            <w:r w:rsidRPr="006E207E">
              <w:rPr>
                <w:rFonts w:ascii="Cambria" w:hAnsi="Cambria" w:cs="Cambria"/>
              </w:rPr>
              <w:t> </w:t>
            </w:r>
            <w:r w:rsidRPr="006E207E">
              <w:t>990</w:t>
            </w:r>
            <w:r w:rsidRPr="006E207E">
              <w:rPr>
                <w:rFonts w:ascii="Cambria" w:hAnsi="Cambria" w:cs="Cambria"/>
              </w:rPr>
              <w:t> </w:t>
            </w:r>
            <w:r w:rsidRPr="006E207E">
              <w:t>242</w:t>
            </w:r>
          </w:p>
        </w:tc>
        <w:tc>
          <w:tcPr>
            <w:tcW w:w="2020" w:type="dxa"/>
          </w:tcPr>
          <w:p w14:paraId="30911BF2" w14:textId="77777777" w:rsidR="007D4C8A" w:rsidRPr="006E207E" w:rsidRDefault="007D4C8A" w:rsidP="006E207E">
            <w:r w:rsidRPr="006E207E">
              <w:t>61,8</w:t>
            </w:r>
          </w:p>
        </w:tc>
        <w:tc>
          <w:tcPr>
            <w:tcW w:w="1660" w:type="dxa"/>
          </w:tcPr>
          <w:p w14:paraId="49E9D945" w14:textId="77777777" w:rsidR="007D4C8A" w:rsidRPr="006E207E" w:rsidRDefault="007D4C8A" w:rsidP="006E207E">
            <w:r w:rsidRPr="006E207E">
              <w:t>79,1</w:t>
            </w:r>
          </w:p>
        </w:tc>
      </w:tr>
      <w:tr w:rsidR="007D4C8A" w:rsidRPr="006E207E" w14:paraId="163AD206" w14:textId="77777777" w:rsidTr="006E207E">
        <w:trPr>
          <w:trHeight w:val="380"/>
        </w:trPr>
        <w:tc>
          <w:tcPr>
            <w:tcW w:w="1260" w:type="dxa"/>
          </w:tcPr>
          <w:p w14:paraId="7BC561D5" w14:textId="77777777" w:rsidR="007D4C8A" w:rsidRPr="006E207E" w:rsidRDefault="007D4C8A" w:rsidP="006E207E">
            <w:r w:rsidRPr="006E207E">
              <w:t xml:space="preserve">1989 </w:t>
            </w:r>
          </w:p>
        </w:tc>
        <w:tc>
          <w:tcPr>
            <w:tcW w:w="1660" w:type="dxa"/>
          </w:tcPr>
          <w:p w14:paraId="5E472EA6" w14:textId="77777777" w:rsidR="007D4C8A" w:rsidRPr="006E207E" w:rsidRDefault="007D4C8A" w:rsidP="006E207E">
            <w:r w:rsidRPr="006E207E">
              <w:t>850</w:t>
            </w:r>
            <w:r w:rsidRPr="006E207E">
              <w:rPr>
                <w:rFonts w:ascii="Cambria" w:hAnsi="Cambria" w:cs="Cambria"/>
              </w:rPr>
              <w:t> </w:t>
            </w:r>
            <w:r w:rsidRPr="006E207E">
              <w:t>403</w:t>
            </w:r>
          </w:p>
        </w:tc>
        <w:tc>
          <w:tcPr>
            <w:tcW w:w="1660" w:type="dxa"/>
          </w:tcPr>
          <w:p w14:paraId="6BD58353" w14:textId="77777777" w:rsidR="007D4C8A" w:rsidRPr="006E207E" w:rsidRDefault="007D4C8A" w:rsidP="006E207E">
            <w:r w:rsidRPr="006E207E">
              <w:t>1</w:t>
            </w:r>
            <w:r w:rsidRPr="006E207E">
              <w:rPr>
                <w:rFonts w:ascii="Cambria" w:hAnsi="Cambria" w:cs="Cambria"/>
              </w:rPr>
              <w:t> </w:t>
            </w:r>
            <w:r w:rsidRPr="006E207E">
              <w:t>099</w:t>
            </w:r>
            <w:r w:rsidRPr="006E207E">
              <w:rPr>
                <w:rFonts w:ascii="Cambria" w:hAnsi="Cambria" w:cs="Cambria"/>
              </w:rPr>
              <w:t> </w:t>
            </w:r>
            <w:r w:rsidRPr="006E207E">
              <w:t>913</w:t>
            </w:r>
          </w:p>
        </w:tc>
        <w:tc>
          <w:tcPr>
            <w:tcW w:w="1300" w:type="dxa"/>
          </w:tcPr>
          <w:p w14:paraId="791BEC01" w14:textId="77777777" w:rsidR="007D4C8A" w:rsidRPr="006E207E" w:rsidRDefault="007D4C8A" w:rsidP="006E207E">
            <w:r w:rsidRPr="006E207E">
              <w:t>1</w:t>
            </w:r>
            <w:r w:rsidRPr="006E207E">
              <w:rPr>
                <w:rFonts w:ascii="Cambria" w:hAnsi="Cambria" w:cs="Cambria"/>
              </w:rPr>
              <w:t> </w:t>
            </w:r>
            <w:r w:rsidRPr="006E207E">
              <w:t>950</w:t>
            </w:r>
            <w:r w:rsidRPr="006E207E">
              <w:rPr>
                <w:rFonts w:ascii="Cambria" w:hAnsi="Cambria" w:cs="Cambria"/>
              </w:rPr>
              <w:t> </w:t>
            </w:r>
            <w:r w:rsidRPr="006E207E">
              <w:t>316</w:t>
            </w:r>
          </w:p>
        </w:tc>
        <w:tc>
          <w:tcPr>
            <w:tcW w:w="2020" w:type="dxa"/>
          </w:tcPr>
          <w:p w14:paraId="3F39CF16" w14:textId="77777777" w:rsidR="007D4C8A" w:rsidRPr="006E207E" w:rsidRDefault="007D4C8A" w:rsidP="006E207E">
            <w:r w:rsidRPr="006E207E">
              <w:t>60,7</w:t>
            </w:r>
          </w:p>
        </w:tc>
        <w:tc>
          <w:tcPr>
            <w:tcW w:w="1660" w:type="dxa"/>
          </w:tcPr>
          <w:p w14:paraId="27CA480D" w14:textId="77777777" w:rsidR="007D4C8A" w:rsidRPr="006E207E" w:rsidRDefault="007D4C8A" w:rsidP="006E207E">
            <w:r w:rsidRPr="006E207E">
              <w:t>76,7</w:t>
            </w:r>
          </w:p>
        </w:tc>
      </w:tr>
      <w:tr w:rsidR="007D4C8A" w:rsidRPr="006E207E" w14:paraId="4975441A" w14:textId="77777777" w:rsidTr="006E207E">
        <w:trPr>
          <w:trHeight w:val="380"/>
        </w:trPr>
        <w:tc>
          <w:tcPr>
            <w:tcW w:w="1260" w:type="dxa"/>
          </w:tcPr>
          <w:p w14:paraId="6997E59A" w14:textId="77777777" w:rsidR="007D4C8A" w:rsidRPr="006E207E" w:rsidRDefault="007D4C8A" w:rsidP="006E207E">
            <w:r w:rsidRPr="006E207E">
              <w:t xml:space="preserve">1990 </w:t>
            </w:r>
          </w:p>
        </w:tc>
        <w:tc>
          <w:tcPr>
            <w:tcW w:w="1660" w:type="dxa"/>
          </w:tcPr>
          <w:p w14:paraId="03503258" w14:textId="77777777" w:rsidR="007D4C8A" w:rsidRPr="006E207E" w:rsidRDefault="007D4C8A" w:rsidP="006E207E">
            <w:r w:rsidRPr="006E207E">
              <w:t>856</w:t>
            </w:r>
            <w:r w:rsidRPr="006E207E">
              <w:rPr>
                <w:rFonts w:ascii="Cambria" w:hAnsi="Cambria" w:cs="Cambria"/>
              </w:rPr>
              <w:t> </w:t>
            </w:r>
            <w:r w:rsidRPr="006E207E">
              <w:t>668</w:t>
            </w:r>
          </w:p>
        </w:tc>
        <w:tc>
          <w:tcPr>
            <w:tcW w:w="1660" w:type="dxa"/>
          </w:tcPr>
          <w:p w14:paraId="36A814F0" w14:textId="77777777" w:rsidR="007D4C8A" w:rsidRPr="006E207E" w:rsidRDefault="007D4C8A" w:rsidP="006E207E">
            <w:r w:rsidRPr="006E207E">
              <w:t>1</w:t>
            </w:r>
            <w:r w:rsidRPr="006E207E">
              <w:rPr>
                <w:rFonts w:ascii="Cambria" w:hAnsi="Cambria" w:cs="Cambria"/>
              </w:rPr>
              <w:t> </w:t>
            </w:r>
            <w:r w:rsidRPr="006E207E">
              <w:t>089</w:t>
            </w:r>
            <w:r w:rsidRPr="006E207E">
              <w:rPr>
                <w:rFonts w:ascii="Cambria" w:hAnsi="Cambria" w:cs="Cambria"/>
              </w:rPr>
              <w:t> </w:t>
            </w:r>
            <w:r w:rsidRPr="006E207E">
              <w:t>392</w:t>
            </w:r>
          </w:p>
        </w:tc>
        <w:tc>
          <w:tcPr>
            <w:tcW w:w="1300" w:type="dxa"/>
          </w:tcPr>
          <w:p w14:paraId="69381327" w14:textId="77777777" w:rsidR="007D4C8A" w:rsidRPr="006E207E" w:rsidRDefault="007D4C8A" w:rsidP="006E207E">
            <w:r w:rsidRPr="006E207E">
              <w:t>1</w:t>
            </w:r>
            <w:r w:rsidRPr="006E207E">
              <w:rPr>
                <w:rFonts w:ascii="Cambria" w:hAnsi="Cambria" w:cs="Cambria"/>
              </w:rPr>
              <w:t> </w:t>
            </w:r>
            <w:r w:rsidRPr="006E207E">
              <w:t>946</w:t>
            </w:r>
            <w:r w:rsidRPr="006E207E">
              <w:rPr>
                <w:rFonts w:ascii="Cambria" w:hAnsi="Cambria" w:cs="Cambria"/>
              </w:rPr>
              <w:t> </w:t>
            </w:r>
            <w:r w:rsidRPr="006E207E">
              <w:t>060</w:t>
            </w:r>
          </w:p>
        </w:tc>
        <w:tc>
          <w:tcPr>
            <w:tcW w:w="2020" w:type="dxa"/>
          </w:tcPr>
          <w:p w14:paraId="2743B974" w14:textId="77777777" w:rsidR="007D4C8A" w:rsidRPr="006E207E" w:rsidRDefault="007D4C8A" w:rsidP="006E207E">
            <w:r w:rsidRPr="006E207E">
              <w:t>61,0</w:t>
            </w:r>
          </w:p>
        </w:tc>
        <w:tc>
          <w:tcPr>
            <w:tcW w:w="1660" w:type="dxa"/>
          </w:tcPr>
          <w:p w14:paraId="6C2E5B66" w14:textId="77777777" w:rsidR="007D4C8A" w:rsidRPr="006E207E" w:rsidRDefault="007D4C8A" w:rsidP="006E207E">
            <w:r w:rsidRPr="006E207E">
              <w:t>75,8</w:t>
            </w:r>
          </w:p>
        </w:tc>
      </w:tr>
      <w:tr w:rsidR="007D4C8A" w:rsidRPr="006E207E" w14:paraId="607D94D0" w14:textId="77777777" w:rsidTr="006E207E">
        <w:trPr>
          <w:trHeight w:val="380"/>
        </w:trPr>
        <w:tc>
          <w:tcPr>
            <w:tcW w:w="1260" w:type="dxa"/>
          </w:tcPr>
          <w:p w14:paraId="32C27097" w14:textId="77777777" w:rsidR="007D4C8A" w:rsidRPr="006E207E" w:rsidRDefault="007D4C8A" w:rsidP="006E207E">
            <w:r w:rsidRPr="006E207E">
              <w:t xml:space="preserve">1991 </w:t>
            </w:r>
          </w:p>
        </w:tc>
        <w:tc>
          <w:tcPr>
            <w:tcW w:w="1660" w:type="dxa"/>
          </w:tcPr>
          <w:p w14:paraId="68660DD8" w14:textId="77777777" w:rsidR="007D4C8A" w:rsidRPr="006E207E" w:rsidRDefault="007D4C8A" w:rsidP="006E207E">
            <w:r w:rsidRPr="006E207E">
              <w:t>865</w:t>
            </w:r>
            <w:r w:rsidRPr="006E207E">
              <w:rPr>
                <w:rFonts w:ascii="Cambria" w:hAnsi="Cambria" w:cs="Cambria"/>
              </w:rPr>
              <w:t> </w:t>
            </w:r>
            <w:r w:rsidRPr="006E207E">
              <w:t>544</w:t>
            </w:r>
          </w:p>
        </w:tc>
        <w:tc>
          <w:tcPr>
            <w:tcW w:w="1660" w:type="dxa"/>
          </w:tcPr>
          <w:p w14:paraId="2E2E1221" w14:textId="77777777" w:rsidR="007D4C8A" w:rsidRPr="006E207E" w:rsidRDefault="007D4C8A" w:rsidP="006E207E">
            <w:r w:rsidRPr="006E207E">
              <w:t>1</w:t>
            </w:r>
            <w:r w:rsidRPr="006E207E">
              <w:rPr>
                <w:rFonts w:ascii="Cambria" w:hAnsi="Cambria" w:cs="Cambria"/>
              </w:rPr>
              <w:t> </w:t>
            </w:r>
            <w:r w:rsidRPr="006E207E">
              <w:t>082</w:t>
            </w:r>
            <w:r w:rsidRPr="006E207E">
              <w:rPr>
                <w:rFonts w:ascii="Cambria" w:hAnsi="Cambria" w:cs="Cambria"/>
              </w:rPr>
              <w:t> </w:t>
            </w:r>
            <w:r w:rsidRPr="006E207E">
              <w:t>327</w:t>
            </w:r>
          </w:p>
        </w:tc>
        <w:tc>
          <w:tcPr>
            <w:tcW w:w="1300" w:type="dxa"/>
          </w:tcPr>
          <w:p w14:paraId="387A3CBA" w14:textId="77777777" w:rsidR="007D4C8A" w:rsidRPr="006E207E" w:rsidRDefault="007D4C8A" w:rsidP="006E207E">
            <w:r w:rsidRPr="006E207E">
              <w:t>1</w:t>
            </w:r>
            <w:r w:rsidRPr="006E207E">
              <w:rPr>
                <w:rFonts w:ascii="Cambria" w:hAnsi="Cambria" w:cs="Cambria"/>
              </w:rPr>
              <w:t> </w:t>
            </w:r>
            <w:r w:rsidRPr="006E207E">
              <w:t>947</w:t>
            </w:r>
            <w:r w:rsidRPr="006E207E">
              <w:rPr>
                <w:rFonts w:ascii="Cambria" w:hAnsi="Cambria" w:cs="Cambria"/>
              </w:rPr>
              <w:t> </w:t>
            </w:r>
            <w:r w:rsidRPr="006E207E">
              <w:t>871</w:t>
            </w:r>
          </w:p>
        </w:tc>
        <w:tc>
          <w:tcPr>
            <w:tcW w:w="2020" w:type="dxa"/>
          </w:tcPr>
          <w:p w14:paraId="44788303" w14:textId="77777777" w:rsidR="007D4C8A" w:rsidRPr="006E207E" w:rsidRDefault="007D4C8A" w:rsidP="006E207E">
            <w:r w:rsidRPr="006E207E">
              <w:t>61,4</w:t>
            </w:r>
          </w:p>
        </w:tc>
        <w:tc>
          <w:tcPr>
            <w:tcW w:w="1660" w:type="dxa"/>
          </w:tcPr>
          <w:p w14:paraId="5E46E2F4" w14:textId="77777777" w:rsidR="007D4C8A" w:rsidRPr="006E207E" w:rsidRDefault="007D4C8A" w:rsidP="006E207E">
            <w:r w:rsidRPr="006E207E">
              <w:t>74,9</w:t>
            </w:r>
          </w:p>
        </w:tc>
      </w:tr>
      <w:tr w:rsidR="007D4C8A" w:rsidRPr="006E207E" w14:paraId="5BF741BB" w14:textId="77777777" w:rsidTr="006E207E">
        <w:trPr>
          <w:trHeight w:val="380"/>
        </w:trPr>
        <w:tc>
          <w:tcPr>
            <w:tcW w:w="1260" w:type="dxa"/>
          </w:tcPr>
          <w:p w14:paraId="4CC2D829" w14:textId="77777777" w:rsidR="007D4C8A" w:rsidRPr="006E207E" w:rsidRDefault="007D4C8A" w:rsidP="006E207E">
            <w:r w:rsidRPr="006E207E">
              <w:t xml:space="preserve">1992 </w:t>
            </w:r>
          </w:p>
        </w:tc>
        <w:tc>
          <w:tcPr>
            <w:tcW w:w="1660" w:type="dxa"/>
          </w:tcPr>
          <w:p w14:paraId="69EB8C9C" w14:textId="77777777" w:rsidR="007D4C8A" w:rsidRPr="006E207E" w:rsidRDefault="007D4C8A" w:rsidP="006E207E">
            <w:r w:rsidRPr="006E207E">
              <w:t>872</w:t>
            </w:r>
            <w:r w:rsidRPr="006E207E">
              <w:rPr>
                <w:rFonts w:ascii="Cambria" w:hAnsi="Cambria" w:cs="Cambria"/>
              </w:rPr>
              <w:t> </w:t>
            </w:r>
            <w:r w:rsidRPr="006E207E">
              <w:t>979</w:t>
            </w:r>
          </w:p>
        </w:tc>
        <w:tc>
          <w:tcPr>
            <w:tcW w:w="1660" w:type="dxa"/>
          </w:tcPr>
          <w:p w14:paraId="0C7E3636" w14:textId="77777777" w:rsidR="007D4C8A" w:rsidRPr="006E207E" w:rsidRDefault="007D4C8A" w:rsidP="006E207E">
            <w:r w:rsidRPr="006E207E">
              <w:t>1</w:t>
            </w:r>
            <w:r w:rsidRPr="006E207E">
              <w:rPr>
                <w:rFonts w:ascii="Cambria" w:hAnsi="Cambria" w:cs="Cambria"/>
              </w:rPr>
              <w:t> </w:t>
            </w:r>
            <w:r w:rsidRPr="006E207E">
              <w:t>079</w:t>
            </w:r>
            <w:r w:rsidRPr="006E207E">
              <w:rPr>
                <w:rFonts w:ascii="Cambria" w:hAnsi="Cambria" w:cs="Cambria"/>
              </w:rPr>
              <w:t> </w:t>
            </w:r>
            <w:r w:rsidRPr="006E207E">
              <w:t>078</w:t>
            </w:r>
          </w:p>
        </w:tc>
        <w:tc>
          <w:tcPr>
            <w:tcW w:w="1300" w:type="dxa"/>
          </w:tcPr>
          <w:p w14:paraId="60F25A8E" w14:textId="77777777" w:rsidR="007D4C8A" w:rsidRPr="006E207E" w:rsidRDefault="007D4C8A" w:rsidP="006E207E">
            <w:r w:rsidRPr="006E207E">
              <w:t>1</w:t>
            </w:r>
            <w:r w:rsidRPr="006E207E">
              <w:rPr>
                <w:rFonts w:ascii="Cambria" w:hAnsi="Cambria" w:cs="Cambria"/>
              </w:rPr>
              <w:t> </w:t>
            </w:r>
            <w:r w:rsidRPr="006E207E">
              <w:t>952</w:t>
            </w:r>
            <w:r w:rsidRPr="006E207E">
              <w:rPr>
                <w:rFonts w:ascii="Cambria" w:hAnsi="Cambria" w:cs="Cambria"/>
              </w:rPr>
              <w:t> </w:t>
            </w:r>
            <w:r w:rsidRPr="006E207E">
              <w:t>057</w:t>
            </w:r>
          </w:p>
        </w:tc>
        <w:tc>
          <w:tcPr>
            <w:tcW w:w="2020" w:type="dxa"/>
          </w:tcPr>
          <w:p w14:paraId="4C88E87B" w14:textId="77777777" w:rsidR="007D4C8A" w:rsidRPr="006E207E" w:rsidRDefault="007D4C8A" w:rsidP="006E207E">
            <w:r w:rsidRPr="006E207E">
              <w:t>61,7</w:t>
            </w:r>
          </w:p>
        </w:tc>
        <w:tc>
          <w:tcPr>
            <w:tcW w:w="1660" w:type="dxa"/>
          </w:tcPr>
          <w:p w14:paraId="3B4B89EE" w14:textId="77777777" w:rsidR="007D4C8A" w:rsidRPr="006E207E" w:rsidRDefault="007D4C8A" w:rsidP="006E207E">
            <w:r w:rsidRPr="006E207E">
              <w:t>74,3</w:t>
            </w:r>
          </w:p>
        </w:tc>
      </w:tr>
      <w:tr w:rsidR="007D4C8A" w:rsidRPr="006E207E" w14:paraId="1328BA7E" w14:textId="77777777" w:rsidTr="006E207E">
        <w:trPr>
          <w:trHeight w:val="380"/>
        </w:trPr>
        <w:tc>
          <w:tcPr>
            <w:tcW w:w="1260" w:type="dxa"/>
          </w:tcPr>
          <w:p w14:paraId="37A18DB5" w14:textId="77777777" w:rsidR="007D4C8A" w:rsidRPr="006E207E" w:rsidRDefault="007D4C8A" w:rsidP="006E207E">
            <w:r w:rsidRPr="006E207E">
              <w:t xml:space="preserve">1993 </w:t>
            </w:r>
          </w:p>
        </w:tc>
        <w:tc>
          <w:tcPr>
            <w:tcW w:w="1660" w:type="dxa"/>
          </w:tcPr>
          <w:p w14:paraId="4BC62C60" w14:textId="77777777" w:rsidR="007D4C8A" w:rsidRPr="006E207E" w:rsidRDefault="007D4C8A" w:rsidP="006E207E">
            <w:r w:rsidRPr="006E207E">
              <w:t>884</w:t>
            </w:r>
            <w:r w:rsidRPr="006E207E">
              <w:rPr>
                <w:rFonts w:ascii="Cambria" w:hAnsi="Cambria" w:cs="Cambria"/>
              </w:rPr>
              <w:t> </w:t>
            </w:r>
            <w:r w:rsidRPr="006E207E">
              <w:t>425</w:t>
            </w:r>
          </w:p>
        </w:tc>
        <w:tc>
          <w:tcPr>
            <w:tcW w:w="1660" w:type="dxa"/>
          </w:tcPr>
          <w:p w14:paraId="0CA12DA1" w14:textId="77777777" w:rsidR="007D4C8A" w:rsidRPr="006E207E" w:rsidRDefault="007D4C8A" w:rsidP="006E207E">
            <w:r w:rsidRPr="006E207E">
              <w:t>1</w:t>
            </w:r>
            <w:r w:rsidRPr="006E207E">
              <w:rPr>
                <w:rFonts w:ascii="Cambria" w:hAnsi="Cambria" w:cs="Cambria"/>
              </w:rPr>
              <w:t> </w:t>
            </w:r>
            <w:r w:rsidRPr="006E207E">
              <w:t>081</w:t>
            </w:r>
            <w:r w:rsidRPr="006E207E">
              <w:rPr>
                <w:rFonts w:ascii="Cambria" w:hAnsi="Cambria" w:cs="Cambria"/>
              </w:rPr>
              <w:t> </w:t>
            </w:r>
            <w:r w:rsidRPr="006E207E">
              <w:t>504</w:t>
            </w:r>
          </w:p>
        </w:tc>
        <w:tc>
          <w:tcPr>
            <w:tcW w:w="1300" w:type="dxa"/>
          </w:tcPr>
          <w:p w14:paraId="1E60294B" w14:textId="77777777" w:rsidR="007D4C8A" w:rsidRPr="006E207E" w:rsidRDefault="007D4C8A" w:rsidP="006E207E">
            <w:r w:rsidRPr="006E207E">
              <w:t>1</w:t>
            </w:r>
            <w:r w:rsidRPr="006E207E">
              <w:rPr>
                <w:rFonts w:ascii="Cambria" w:hAnsi="Cambria" w:cs="Cambria"/>
              </w:rPr>
              <w:t> </w:t>
            </w:r>
            <w:r w:rsidRPr="006E207E">
              <w:t>965</w:t>
            </w:r>
            <w:r w:rsidRPr="006E207E">
              <w:rPr>
                <w:rFonts w:ascii="Cambria" w:hAnsi="Cambria" w:cs="Cambria"/>
              </w:rPr>
              <w:t> </w:t>
            </w:r>
            <w:r w:rsidRPr="006E207E">
              <w:t>929</w:t>
            </w:r>
          </w:p>
        </w:tc>
        <w:tc>
          <w:tcPr>
            <w:tcW w:w="2020" w:type="dxa"/>
          </w:tcPr>
          <w:p w14:paraId="6A1CF7BD" w14:textId="77777777" w:rsidR="007D4C8A" w:rsidRPr="006E207E" w:rsidRDefault="007D4C8A" w:rsidP="006E207E">
            <w:r w:rsidRPr="006E207E">
              <w:t>62,2</w:t>
            </w:r>
          </w:p>
        </w:tc>
        <w:tc>
          <w:tcPr>
            <w:tcW w:w="1660" w:type="dxa"/>
          </w:tcPr>
          <w:p w14:paraId="7458F129" w14:textId="77777777" w:rsidR="007D4C8A" w:rsidRPr="006E207E" w:rsidRDefault="007D4C8A" w:rsidP="006E207E">
            <w:r w:rsidRPr="006E207E">
              <w:t>74,2</w:t>
            </w:r>
          </w:p>
        </w:tc>
      </w:tr>
      <w:tr w:rsidR="007D4C8A" w:rsidRPr="006E207E" w14:paraId="5AACE7FF" w14:textId="77777777" w:rsidTr="006E207E">
        <w:trPr>
          <w:trHeight w:val="380"/>
        </w:trPr>
        <w:tc>
          <w:tcPr>
            <w:tcW w:w="1260" w:type="dxa"/>
          </w:tcPr>
          <w:p w14:paraId="1C872C59" w14:textId="77777777" w:rsidR="007D4C8A" w:rsidRPr="006E207E" w:rsidRDefault="007D4C8A" w:rsidP="006E207E">
            <w:r w:rsidRPr="006E207E">
              <w:t xml:space="preserve">1994 </w:t>
            </w:r>
          </w:p>
        </w:tc>
        <w:tc>
          <w:tcPr>
            <w:tcW w:w="1660" w:type="dxa"/>
          </w:tcPr>
          <w:p w14:paraId="08BD0B22" w14:textId="77777777" w:rsidR="007D4C8A" w:rsidRPr="006E207E" w:rsidRDefault="007D4C8A" w:rsidP="006E207E">
            <w:r w:rsidRPr="006E207E">
              <w:t>900</w:t>
            </w:r>
            <w:r w:rsidRPr="006E207E">
              <w:rPr>
                <w:rFonts w:ascii="Cambria" w:hAnsi="Cambria" w:cs="Cambria"/>
              </w:rPr>
              <w:t> </w:t>
            </w:r>
            <w:r w:rsidRPr="006E207E">
              <w:t>904</w:t>
            </w:r>
          </w:p>
        </w:tc>
        <w:tc>
          <w:tcPr>
            <w:tcW w:w="1660" w:type="dxa"/>
          </w:tcPr>
          <w:p w14:paraId="5760BEB0" w14:textId="77777777" w:rsidR="007D4C8A" w:rsidRPr="006E207E" w:rsidRDefault="007D4C8A" w:rsidP="006E207E">
            <w:r w:rsidRPr="006E207E">
              <w:t>1</w:t>
            </w:r>
            <w:r w:rsidRPr="006E207E">
              <w:rPr>
                <w:rFonts w:ascii="Cambria" w:hAnsi="Cambria" w:cs="Cambria"/>
              </w:rPr>
              <w:t> </w:t>
            </w:r>
            <w:r w:rsidRPr="006E207E">
              <w:t>099</w:t>
            </w:r>
            <w:r w:rsidRPr="006E207E">
              <w:rPr>
                <w:rFonts w:ascii="Cambria" w:hAnsi="Cambria" w:cs="Cambria"/>
              </w:rPr>
              <w:t> </w:t>
            </w:r>
            <w:r w:rsidRPr="006E207E">
              <w:t>311</w:t>
            </w:r>
          </w:p>
        </w:tc>
        <w:tc>
          <w:tcPr>
            <w:tcW w:w="1300" w:type="dxa"/>
          </w:tcPr>
          <w:p w14:paraId="35804DA4" w14:textId="77777777" w:rsidR="007D4C8A" w:rsidRPr="006E207E" w:rsidRDefault="007D4C8A" w:rsidP="006E207E">
            <w:r w:rsidRPr="006E207E">
              <w:t>2</w:t>
            </w:r>
            <w:r w:rsidRPr="006E207E">
              <w:rPr>
                <w:rFonts w:ascii="Cambria" w:hAnsi="Cambria" w:cs="Cambria"/>
              </w:rPr>
              <w:t> </w:t>
            </w:r>
            <w:r w:rsidRPr="006E207E">
              <w:t>000</w:t>
            </w:r>
            <w:r w:rsidRPr="006E207E">
              <w:rPr>
                <w:rFonts w:ascii="Cambria" w:hAnsi="Cambria" w:cs="Cambria"/>
              </w:rPr>
              <w:t> </w:t>
            </w:r>
            <w:r w:rsidRPr="006E207E">
              <w:t>215</w:t>
            </w:r>
          </w:p>
        </w:tc>
        <w:tc>
          <w:tcPr>
            <w:tcW w:w="2020" w:type="dxa"/>
          </w:tcPr>
          <w:p w14:paraId="162F4F0B" w14:textId="77777777" w:rsidR="007D4C8A" w:rsidRPr="006E207E" w:rsidRDefault="007D4C8A" w:rsidP="006E207E">
            <w:r w:rsidRPr="006E207E">
              <w:t>63,2</w:t>
            </w:r>
          </w:p>
        </w:tc>
        <w:tc>
          <w:tcPr>
            <w:tcW w:w="1660" w:type="dxa"/>
          </w:tcPr>
          <w:p w14:paraId="2FF810E5" w14:textId="77777777" w:rsidR="007D4C8A" w:rsidRPr="006E207E" w:rsidRDefault="007D4C8A" w:rsidP="006E207E">
            <w:r w:rsidRPr="006E207E">
              <w:t>75,2</w:t>
            </w:r>
          </w:p>
        </w:tc>
      </w:tr>
      <w:tr w:rsidR="007D4C8A" w:rsidRPr="006E207E" w14:paraId="7E0AAA97" w14:textId="77777777" w:rsidTr="006E207E">
        <w:trPr>
          <w:trHeight w:val="380"/>
        </w:trPr>
        <w:tc>
          <w:tcPr>
            <w:tcW w:w="1260" w:type="dxa"/>
          </w:tcPr>
          <w:p w14:paraId="364D146E" w14:textId="77777777" w:rsidR="007D4C8A" w:rsidRPr="006E207E" w:rsidRDefault="007D4C8A" w:rsidP="006E207E">
            <w:r w:rsidRPr="006E207E">
              <w:t xml:space="preserve">1995 </w:t>
            </w:r>
          </w:p>
        </w:tc>
        <w:tc>
          <w:tcPr>
            <w:tcW w:w="1660" w:type="dxa"/>
          </w:tcPr>
          <w:p w14:paraId="46157DED" w14:textId="77777777" w:rsidR="007D4C8A" w:rsidRPr="006E207E" w:rsidRDefault="007D4C8A" w:rsidP="006E207E">
            <w:r w:rsidRPr="006E207E">
              <w:t>918</w:t>
            </w:r>
            <w:r w:rsidRPr="006E207E">
              <w:rPr>
                <w:rFonts w:ascii="Cambria" w:hAnsi="Cambria" w:cs="Cambria"/>
              </w:rPr>
              <w:t> </w:t>
            </w:r>
            <w:r w:rsidRPr="006E207E">
              <w:t>852</w:t>
            </w:r>
          </w:p>
        </w:tc>
        <w:tc>
          <w:tcPr>
            <w:tcW w:w="1660" w:type="dxa"/>
          </w:tcPr>
          <w:p w14:paraId="418CCF41" w14:textId="77777777" w:rsidR="007D4C8A" w:rsidRPr="006E207E" w:rsidRDefault="007D4C8A" w:rsidP="006E207E">
            <w:r w:rsidRPr="006E207E">
              <w:t>1</w:t>
            </w:r>
            <w:r w:rsidRPr="006E207E">
              <w:rPr>
                <w:rFonts w:ascii="Cambria" w:hAnsi="Cambria" w:cs="Cambria"/>
              </w:rPr>
              <w:t> </w:t>
            </w:r>
            <w:r w:rsidRPr="006E207E">
              <w:t>116</w:t>
            </w:r>
            <w:r w:rsidRPr="006E207E">
              <w:rPr>
                <w:rFonts w:ascii="Cambria" w:hAnsi="Cambria" w:cs="Cambria"/>
              </w:rPr>
              <w:t> </w:t>
            </w:r>
            <w:r w:rsidRPr="006E207E">
              <w:t>499</w:t>
            </w:r>
          </w:p>
        </w:tc>
        <w:tc>
          <w:tcPr>
            <w:tcW w:w="1300" w:type="dxa"/>
          </w:tcPr>
          <w:p w14:paraId="51F7C881" w14:textId="77777777" w:rsidR="007D4C8A" w:rsidRPr="006E207E" w:rsidRDefault="007D4C8A" w:rsidP="006E207E">
            <w:r w:rsidRPr="006E207E">
              <w:t>2</w:t>
            </w:r>
            <w:r w:rsidRPr="006E207E">
              <w:rPr>
                <w:rFonts w:ascii="Cambria" w:hAnsi="Cambria" w:cs="Cambria"/>
              </w:rPr>
              <w:t> </w:t>
            </w:r>
            <w:r w:rsidRPr="006E207E">
              <w:t>035</w:t>
            </w:r>
            <w:r w:rsidRPr="006E207E">
              <w:rPr>
                <w:rFonts w:ascii="Cambria" w:hAnsi="Cambria" w:cs="Cambria"/>
              </w:rPr>
              <w:t> </w:t>
            </w:r>
            <w:r w:rsidRPr="006E207E">
              <w:t>351</w:t>
            </w:r>
          </w:p>
        </w:tc>
        <w:tc>
          <w:tcPr>
            <w:tcW w:w="2020" w:type="dxa"/>
          </w:tcPr>
          <w:p w14:paraId="29D3D92D" w14:textId="77777777" w:rsidR="007D4C8A" w:rsidRPr="006E207E" w:rsidRDefault="007D4C8A" w:rsidP="006E207E">
            <w:r w:rsidRPr="006E207E">
              <w:t>64,2</w:t>
            </w:r>
          </w:p>
        </w:tc>
        <w:tc>
          <w:tcPr>
            <w:tcW w:w="1660" w:type="dxa"/>
          </w:tcPr>
          <w:p w14:paraId="3F3F64CC" w14:textId="77777777" w:rsidR="007D4C8A" w:rsidRPr="006E207E" w:rsidRDefault="007D4C8A" w:rsidP="006E207E">
            <w:r w:rsidRPr="006E207E">
              <w:t>76,1</w:t>
            </w:r>
          </w:p>
        </w:tc>
      </w:tr>
      <w:tr w:rsidR="007D4C8A" w:rsidRPr="006E207E" w14:paraId="286DD0CF" w14:textId="77777777" w:rsidTr="006E207E">
        <w:trPr>
          <w:trHeight w:val="380"/>
        </w:trPr>
        <w:tc>
          <w:tcPr>
            <w:tcW w:w="1260" w:type="dxa"/>
          </w:tcPr>
          <w:p w14:paraId="7A3F63CE" w14:textId="77777777" w:rsidR="007D4C8A" w:rsidRPr="006E207E" w:rsidRDefault="007D4C8A" w:rsidP="006E207E">
            <w:r w:rsidRPr="006E207E">
              <w:t xml:space="preserve">1996 </w:t>
            </w:r>
          </w:p>
        </w:tc>
        <w:tc>
          <w:tcPr>
            <w:tcW w:w="1660" w:type="dxa"/>
          </w:tcPr>
          <w:p w14:paraId="6CE4C6E6" w14:textId="77777777" w:rsidR="007D4C8A" w:rsidRPr="006E207E" w:rsidRDefault="007D4C8A" w:rsidP="006E207E">
            <w:r w:rsidRPr="006E207E">
              <w:t>935</w:t>
            </w:r>
            <w:r w:rsidRPr="006E207E">
              <w:rPr>
                <w:rFonts w:ascii="Cambria" w:hAnsi="Cambria" w:cs="Cambria"/>
              </w:rPr>
              <w:t> </w:t>
            </w:r>
            <w:r w:rsidRPr="006E207E">
              <w:t>019</w:t>
            </w:r>
          </w:p>
        </w:tc>
        <w:tc>
          <w:tcPr>
            <w:tcW w:w="1660" w:type="dxa"/>
          </w:tcPr>
          <w:p w14:paraId="1FAF6981" w14:textId="77777777" w:rsidR="007D4C8A" w:rsidRPr="006E207E" w:rsidRDefault="007D4C8A" w:rsidP="006E207E">
            <w:r w:rsidRPr="006E207E">
              <w:t>1</w:t>
            </w:r>
            <w:r w:rsidRPr="006E207E">
              <w:rPr>
                <w:rFonts w:ascii="Cambria" w:hAnsi="Cambria" w:cs="Cambria"/>
              </w:rPr>
              <w:t> </w:t>
            </w:r>
            <w:r w:rsidRPr="006E207E">
              <w:t>132</w:t>
            </w:r>
            <w:r w:rsidRPr="006E207E">
              <w:rPr>
                <w:rFonts w:ascii="Cambria" w:hAnsi="Cambria" w:cs="Cambria"/>
              </w:rPr>
              <w:t> </w:t>
            </w:r>
            <w:r w:rsidRPr="006E207E">
              <w:t>310</w:t>
            </w:r>
          </w:p>
        </w:tc>
        <w:tc>
          <w:tcPr>
            <w:tcW w:w="1300" w:type="dxa"/>
          </w:tcPr>
          <w:p w14:paraId="276F4EC2" w14:textId="77777777" w:rsidR="007D4C8A" w:rsidRPr="006E207E" w:rsidRDefault="007D4C8A" w:rsidP="006E207E">
            <w:r w:rsidRPr="006E207E">
              <w:t>2</w:t>
            </w:r>
            <w:r w:rsidRPr="006E207E">
              <w:rPr>
                <w:rFonts w:ascii="Cambria" w:hAnsi="Cambria" w:cs="Cambria"/>
              </w:rPr>
              <w:t> </w:t>
            </w:r>
            <w:r w:rsidRPr="006E207E">
              <w:t>067</w:t>
            </w:r>
            <w:r w:rsidRPr="006E207E">
              <w:rPr>
                <w:rFonts w:ascii="Cambria" w:hAnsi="Cambria" w:cs="Cambria"/>
              </w:rPr>
              <w:t> </w:t>
            </w:r>
            <w:r w:rsidRPr="006E207E">
              <w:t>329</w:t>
            </w:r>
          </w:p>
        </w:tc>
        <w:tc>
          <w:tcPr>
            <w:tcW w:w="2020" w:type="dxa"/>
          </w:tcPr>
          <w:p w14:paraId="742D3A98" w14:textId="77777777" w:rsidR="007D4C8A" w:rsidRPr="006E207E" w:rsidRDefault="007D4C8A" w:rsidP="006E207E">
            <w:r w:rsidRPr="006E207E">
              <w:t>65,0</w:t>
            </w:r>
          </w:p>
        </w:tc>
        <w:tc>
          <w:tcPr>
            <w:tcW w:w="1660" w:type="dxa"/>
          </w:tcPr>
          <w:p w14:paraId="062DDC6C" w14:textId="77777777" w:rsidR="007D4C8A" w:rsidRPr="006E207E" w:rsidRDefault="007D4C8A" w:rsidP="006E207E">
            <w:r w:rsidRPr="006E207E">
              <w:t>76,9</w:t>
            </w:r>
          </w:p>
        </w:tc>
      </w:tr>
      <w:tr w:rsidR="007D4C8A" w:rsidRPr="006E207E" w14:paraId="4473362F" w14:textId="77777777" w:rsidTr="006E207E">
        <w:trPr>
          <w:trHeight w:val="380"/>
        </w:trPr>
        <w:tc>
          <w:tcPr>
            <w:tcW w:w="1260" w:type="dxa"/>
          </w:tcPr>
          <w:p w14:paraId="17F06A2C" w14:textId="77777777" w:rsidR="007D4C8A" w:rsidRPr="006E207E" w:rsidRDefault="007D4C8A" w:rsidP="006E207E">
            <w:r w:rsidRPr="006E207E">
              <w:lastRenderedPageBreak/>
              <w:t>1997</w:t>
            </w:r>
          </w:p>
        </w:tc>
        <w:tc>
          <w:tcPr>
            <w:tcW w:w="1660" w:type="dxa"/>
          </w:tcPr>
          <w:p w14:paraId="7D25CCB5" w14:textId="77777777" w:rsidR="007D4C8A" w:rsidRPr="006E207E" w:rsidRDefault="007D4C8A" w:rsidP="006E207E">
            <w:r w:rsidRPr="006E207E">
              <w:t>951</w:t>
            </w:r>
            <w:r w:rsidRPr="006E207E">
              <w:rPr>
                <w:rFonts w:ascii="Cambria" w:hAnsi="Cambria" w:cs="Cambria"/>
              </w:rPr>
              <w:t> </w:t>
            </w:r>
            <w:r w:rsidRPr="006E207E">
              <w:t>227</w:t>
            </w:r>
          </w:p>
        </w:tc>
        <w:tc>
          <w:tcPr>
            <w:tcW w:w="1660" w:type="dxa"/>
          </w:tcPr>
          <w:p w14:paraId="2E2B3AD5" w14:textId="77777777" w:rsidR="007D4C8A" w:rsidRPr="006E207E" w:rsidRDefault="007D4C8A" w:rsidP="006E207E">
            <w:r w:rsidRPr="006E207E">
              <w:t>1</w:t>
            </w:r>
            <w:r w:rsidRPr="006E207E">
              <w:rPr>
                <w:rFonts w:ascii="Cambria" w:hAnsi="Cambria" w:cs="Cambria"/>
              </w:rPr>
              <w:t> </w:t>
            </w:r>
            <w:r w:rsidRPr="006E207E">
              <w:t>154</w:t>
            </w:r>
            <w:r w:rsidRPr="006E207E">
              <w:rPr>
                <w:rFonts w:ascii="Cambria" w:hAnsi="Cambria" w:cs="Cambria"/>
              </w:rPr>
              <w:t> </w:t>
            </w:r>
            <w:r w:rsidRPr="006E207E">
              <w:t>670</w:t>
            </w:r>
          </w:p>
        </w:tc>
        <w:tc>
          <w:tcPr>
            <w:tcW w:w="1300" w:type="dxa"/>
          </w:tcPr>
          <w:p w14:paraId="4B7CD99E" w14:textId="77777777" w:rsidR="007D4C8A" w:rsidRPr="006E207E" w:rsidRDefault="007D4C8A" w:rsidP="006E207E">
            <w:r w:rsidRPr="006E207E">
              <w:t>2</w:t>
            </w:r>
            <w:r w:rsidRPr="006E207E">
              <w:rPr>
                <w:rFonts w:ascii="Cambria" w:hAnsi="Cambria" w:cs="Cambria"/>
              </w:rPr>
              <w:t> </w:t>
            </w:r>
            <w:r w:rsidRPr="006E207E">
              <w:t>105</w:t>
            </w:r>
            <w:r w:rsidRPr="006E207E">
              <w:rPr>
                <w:rFonts w:ascii="Cambria" w:hAnsi="Cambria" w:cs="Cambria"/>
              </w:rPr>
              <w:t> </w:t>
            </w:r>
            <w:r w:rsidRPr="006E207E">
              <w:t>897</w:t>
            </w:r>
          </w:p>
        </w:tc>
        <w:tc>
          <w:tcPr>
            <w:tcW w:w="2020" w:type="dxa"/>
          </w:tcPr>
          <w:p w14:paraId="0FB54CE1" w14:textId="77777777" w:rsidR="007D4C8A" w:rsidRPr="006E207E" w:rsidRDefault="007D4C8A" w:rsidP="006E207E">
            <w:r w:rsidRPr="006E207E">
              <w:t>65,8</w:t>
            </w:r>
          </w:p>
        </w:tc>
        <w:tc>
          <w:tcPr>
            <w:tcW w:w="1660" w:type="dxa"/>
          </w:tcPr>
          <w:p w14:paraId="39531C58" w14:textId="77777777" w:rsidR="007D4C8A" w:rsidRPr="006E207E" w:rsidRDefault="007D4C8A" w:rsidP="006E207E">
            <w:r w:rsidRPr="006E207E">
              <w:t>78,0</w:t>
            </w:r>
          </w:p>
        </w:tc>
      </w:tr>
      <w:tr w:rsidR="007D4C8A" w:rsidRPr="006E207E" w14:paraId="0E192935" w14:textId="77777777" w:rsidTr="006E207E">
        <w:trPr>
          <w:trHeight w:val="380"/>
        </w:trPr>
        <w:tc>
          <w:tcPr>
            <w:tcW w:w="1260" w:type="dxa"/>
          </w:tcPr>
          <w:p w14:paraId="12F2773A" w14:textId="77777777" w:rsidR="007D4C8A" w:rsidRPr="006E207E" w:rsidRDefault="007D4C8A" w:rsidP="006E207E">
            <w:r w:rsidRPr="006E207E">
              <w:t xml:space="preserve">1998 </w:t>
            </w:r>
          </w:p>
        </w:tc>
        <w:tc>
          <w:tcPr>
            <w:tcW w:w="1660" w:type="dxa"/>
          </w:tcPr>
          <w:p w14:paraId="7AD4B0DA" w14:textId="77777777" w:rsidR="007D4C8A" w:rsidRPr="006E207E" w:rsidRDefault="007D4C8A" w:rsidP="006E207E">
            <w:r w:rsidRPr="006E207E">
              <w:t>971</w:t>
            </w:r>
            <w:r w:rsidRPr="006E207E">
              <w:rPr>
                <w:rFonts w:ascii="Cambria" w:hAnsi="Cambria" w:cs="Cambria"/>
              </w:rPr>
              <w:t> </w:t>
            </w:r>
            <w:r w:rsidRPr="006E207E">
              <w:t>935</w:t>
            </w:r>
          </w:p>
        </w:tc>
        <w:tc>
          <w:tcPr>
            <w:tcW w:w="1660" w:type="dxa"/>
          </w:tcPr>
          <w:p w14:paraId="4C9191A8" w14:textId="77777777" w:rsidR="007D4C8A" w:rsidRPr="006E207E" w:rsidRDefault="007D4C8A" w:rsidP="006E207E">
            <w:r w:rsidRPr="006E207E">
              <w:t>1</w:t>
            </w:r>
            <w:r w:rsidRPr="006E207E">
              <w:rPr>
                <w:rFonts w:ascii="Cambria" w:hAnsi="Cambria" w:cs="Cambria"/>
              </w:rPr>
              <w:t> </w:t>
            </w:r>
            <w:r w:rsidRPr="006E207E">
              <w:t>117</w:t>
            </w:r>
            <w:r w:rsidRPr="006E207E">
              <w:rPr>
                <w:rFonts w:ascii="Cambria" w:hAnsi="Cambria" w:cs="Cambria"/>
              </w:rPr>
              <w:t> </w:t>
            </w:r>
            <w:r w:rsidRPr="006E207E">
              <w:t>106</w:t>
            </w:r>
          </w:p>
        </w:tc>
        <w:tc>
          <w:tcPr>
            <w:tcW w:w="1300" w:type="dxa"/>
          </w:tcPr>
          <w:p w14:paraId="078DBA9E" w14:textId="77777777" w:rsidR="007D4C8A" w:rsidRPr="006E207E" w:rsidRDefault="007D4C8A" w:rsidP="006E207E">
            <w:r w:rsidRPr="006E207E">
              <w:t>2</w:t>
            </w:r>
            <w:r w:rsidRPr="006E207E">
              <w:rPr>
                <w:rFonts w:ascii="Cambria" w:hAnsi="Cambria" w:cs="Cambria"/>
              </w:rPr>
              <w:t> </w:t>
            </w:r>
            <w:r w:rsidRPr="006E207E">
              <w:t>089</w:t>
            </w:r>
            <w:r w:rsidRPr="006E207E">
              <w:rPr>
                <w:rFonts w:ascii="Cambria" w:hAnsi="Cambria" w:cs="Cambria"/>
              </w:rPr>
              <w:t> </w:t>
            </w:r>
            <w:r w:rsidRPr="006E207E">
              <w:t>041</w:t>
            </w:r>
          </w:p>
        </w:tc>
        <w:tc>
          <w:tcPr>
            <w:tcW w:w="2020" w:type="dxa"/>
          </w:tcPr>
          <w:p w14:paraId="633CF80B" w14:textId="77777777" w:rsidR="007D4C8A" w:rsidRPr="006E207E" w:rsidRDefault="007D4C8A" w:rsidP="006E207E">
            <w:r w:rsidRPr="006E207E">
              <w:t>66,8</w:t>
            </w:r>
          </w:p>
        </w:tc>
        <w:tc>
          <w:tcPr>
            <w:tcW w:w="1660" w:type="dxa"/>
          </w:tcPr>
          <w:p w14:paraId="3504A420" w14:textId="77777777" w:rsidR="007D4C8A" w:rsidRPr="006E207E" w:rsidRDefault="007D4C8A" w:rsidP="006E207E">
            <w:r w:rsidRPr="006E207E">
              <w:t>79,0</w:t>
            </w:r>
          </w:p>
        </w:tc>
      </w:tr>
      <w:tr w:rsidR="007D4C8A" w:rsidRPr="006E207E" w14:paraId="5180DCA2" w14:textId="77777777" w:rsidTr="006E207E">
        <w:trPr>
          <w:trHeight w:val="380"/>
        </w:trPr>
        <w:tc>
          <w:tcPr>
            <w:tcW w:w="1260" w:type="dxa"/>
          </w:tcPr>
          <w:p w14:paraId="764E97F7" w14:textId="77777777" w:rsidR="007D4C8A" w:rsidRPr="006E207E" w:rsidRDefault="007D4C8A" w:rsidP="006E207E">
            <w:r w:rsidRPr="006E207E">
              <w:t>1999</w:t>
            </w:r>
          </w:p>
        </w:tc>
        <w:tc>
          <w:tcPr>
            <w:tcW w:w="1660" w:type="dxa"/>
          </w:tcPr>
          <w:p w14:paraId="4028C409" w14:textId="77777777" w:rsidR="007D4C8A" w:rsidRPr="006E207E" w:rsidRDefault="007D4C8A" w:rsidP="006E207E">
            <w:r w:rsidRPr="006E207E">
              <w:t>982</w:t>
            </w:r>
            <w:r w:rsidRPr="006E207E">
              <w:rPr>
                <w:rFonts w:ascii="Cambria" w:hAnsi="Cambria" w:cs="Cambria"/>
              </w:rPr>
              <w:t> </w:t>
            </w:r>
            <w:r w:rsidRPr="006E207E">
              <w:t>630</w:t>
            </w:r>
          </w:p>
        </w:tc>
        <w:tc>
          <w:tcPr>
            <w:tcW w:w="1660" w:type="dxa"/>
          </w:tcPr>
          <w:p w14:paraId="76F556EC" w14:textId="77777777" w:rsidR="007D4C8A" w:rsidRPr="006E207E" w:rsidRDefault="007D4C8A" w:rsidP="006E207E">
            <w:r w:rsidRPr="006E207E">
              <w:t>1</w:t>
            </w:r>
            <w:r w:rsidRPr="006E207E">
              <w:rPr>
                <w:rFonts w:ascii="Cambria" w:hAnsi="Cambria" w:cs="Cambria"/>
              </w:rPr>
              <w:t> </w:t>
            </w:r>
            <w:r w:rsidRPr="006E207E">
              <w:t>180</w:t>
            </w:r>
            <w:r w:rsidRPr="006E207E">
              <w:rPr>
                <w:rFonts w:ascii="Cambria" w:hAnsi="Cambria" w:cs="Cambria"/>
              </w:rPr>
              <w:t> </w:t>
            </w:r>
            <w:r w:rsidRPr="006E207E">
              <w:t>713</w:t>
            </w:r>
          </w:p>
        </w:tc>
        <w:tc>
          <w:tcPr>
            <w:tcW w:w="1300" w:type="dxa"/>
          </w:tcPr>
          <w:p w14:paraId="3D148AC7" w14:textId="77777777" w:rsidR="007D4C8A" w:rsidRPr="006E207E" w:rsidRDefault="007D4C8A" w:rsidP="006E207E">
            <w:r w:rsidRPr="006E207E">
              <w:t>2</w:t>
            </w:r>
            <w:r w:rsidRPr="006E207E">
              <w:rPr>
                <w:rFonts w:ascii="Cambria" w:hAnsi="Cambria" w:cs="Cambria"/>
              </w:rPr>
              <w:t> </w:t>
            </w:r>
            <w:r w:rsidRPr="006E207E">
              <w:t>163</w:t>
            </w:r>
            <w:r w:rsidRPr="006E207E">
              <w:rPr>
                <w:rFonts w:ascii="Cambria" w:hAnsi="Cambria" w:cs="Cambria"/>
              </w:rPr>
              <w:t> </w:t>
            </w:r>
            <w:r w:rsidRPr="006E207E">
              <w:t>343</w:t>
            </w:r>
          </w:p>
        </w:tc>
        <w:tc>
          <w:tcPr>
            <w:tcW w:w="2020" w:type="dxa"/>
          </w:tcPr>
          <w:p w14:paraId="581CD5A0" w14:textId="77777777" w:rsidR="007D4C8A" w:rsidRPr="006E207E" w:rsidRDefault="007D4C8A" w:rsidP="006E207E">
            <w:r w:rsidRPr="006E207E">
              <w:t>67,1</w:t>
            </w:r>
          </w:p>
        </w:tc>
        <w:tc>
          <w:tcPr>
            <w:tcW w:w="1660" w:type="dxa"/>
          </w:tcPr>
          <w:p w14:paraId="653C3317" w14:textId="77777777" w:rsidR="007D4C8A" w:rsidRPr="006E207E" w:rsidRDefault="007D4C8A" w:rsidP="006E207E">
            <w:r w:rsidRPr="006E207E">
              <w:t>78,7</w:t>
            </w:r>
          </w:p>
        </w:tc>
      </w:tr>
      <w:tr w:rsidR="007D4C8A" w:rsidRPr="006E207E" w14:paraId="57650AD1" w14:textId="77777777" w:rsidTr="006E207E">
        <w:trPr>
          <w:trHeight w:val="380"/>
        </w:trPr>
        <w:tc>
          <w:tcPr>
            <w:tcW w:w="1260" w:type="dxa"/>
          </w:tcPr>
          <w:p w14:paraId="579D268A" w14:textId="77777777" w:rsidR="007D4C8A" w:rsidRPr="006E207E" w:rsidRDefault="007D4C8A" w:rsidP="006E207E">
            <w:r w:rsidRPr="006E207E">
              <w:t xml:space="preserve">2000 </w:t>
            </w:r>
          </w:p>
        </w:tc>
        <w:tc>
          <w:tcPr>
            <w:tcW w:w="1660" w:type="dxa"/>
          </w:tcPr>
          <w:p w14:paraId="42DC675B" w14:textId="77777777" w:rsidR="007D4C8A" w:rsidRPr="006E207E" w:rsidRDefault="007D4C8A" w:rsidP="006E207E">
            <w:r w:rsidRPr="006E207E">
              <w:t>993</w:t>
            </w:r>
            <w:r w:rsidRPr="006E207E">
              <w:rPr>
                <w:rFonts w:ascii="Cambria" w:hAnsi="Cambria" w:cs="Cambria"/>
              </w:rPr>
              <w:t> </w:t>
            </w:r>
            <w:r w:rsidRPr="006E207E">
              <w:t>640</w:t>
            </w:r>
          </w:p>
        </w:tc>
        <w:tc>
          <w:tcPr>
            <w:tcW w:w="1660" w:type="dxa"/>
          </w:tcPr>
          <w:p w14:paraId="1C75E521" w14:textId="77777777" w:rsidR="007D4C8A" w:rsidRPr="006E207E" w:rsidRDefault="007D4C8A" w:rsidP="006E207E">
            <w:r w:rsidRPr="006E207E">
              <w:t>1</w:t>
            </w:r>
            <w:r w:rsidRPr="006E207E">
              <w:rPr>
                <w:rFonts w:ascii="Cambria" w:hAnsi="Cambria" w:cs="Cambria"/>
              </w:rPr>
              <w:t> </w:t>
            </w:r>
            <w:r w:rsidRPr="006E207E">
              <w:t>184</w:t>
            </w:r>
            <w:r w:rsidRPr="006E207E">
              <w:rPr>
                <w:rFonts w:ascii="Cambria" w:hAnsi="Cambria" w:cs="Cambria"/>
              </w:rPr>
              <w:t> </w:t>
            </w:r>
            <w:r w:rsidRPr="006E207E">
              <w:t>738</w:t>
            </w:r>
          </w:p>
        </w:tc>
        <w:tc>
          <w:tcPr>
            <w:tcW w:w="1300" w:type="dxa"/>
          </w:tcPr>
          <w:p w14:paraId="71E3D902" w14:textId="77777777" w:rsidR="007D4C8A" w:rsidRPr="006E207E" w:rsidRDefault="007D4C8A" w:rsidP="006E207E">
            <w:r w:rsidRPr="006E207E">
              <w:t>2</w:t>
            </w:r>
            <w:r w:rsidRPr="006E207E">
              <w:rPr>
                <w:rFonts w:ascii="Cambria" w:hAnsi="Cambria" w:cs="Cambria"/>
              </w:rPr>
              <w:t> </w:t>
            </w:r>
            <w:r w:rsidRPr="006E207E">
              <w:t>178</w:t>
            </w:r>
            <w:r w:rsidRPr="006E207E">
              <w:rPr>
                <w:rFonts w:ascii="Cambria" w:hAnsi="Cambria" w:cs="Cambria"/>
              </w:rPr>
              <w:t> </w:t>
            </w:r>
            <w:r w:rsidRPr="006E207E">
              <w:t>378</w:t>
            </w:r>
          </w:p>
        </w:tc>
        <w:tc>
          <w:tcPr>
            <w:tcW w:w="2020" w:type="dxa"/>
          </w:tcPr>
          <w:p w14:paraId="4D092081" w14:textId="77777777" w:rsidR="007D4C8A" w:rsidRPr="006E207E" w:rsidRDefault="007D4C8A" w:rsidP="006E207E">
            <w:r w:rsidRPr="006E207E">
              <w:t>67,5</w:t>
            </w:r>
          </w:p>
        </w:tc>
        <w:tc>
          <w:tcPr>
            <w:tcW w:w="1660" w:type="dxa"/>
          </w:tcPr>
          <w:p w14:paraId="7230DB96" w14:textId="77777777" w:rsidR="007D4C8A" w:rsidRPr="006E207E" w:rsidRDefault="007D4C8A" w:rsidP="006E207E">
            <w:r w:rsidRPr="006E207E">
              <w:t>78,4</w:t>
            </w:r>
          </w:p>
        </w:tc>
      </w:tr>
      <w:tr w:rsidR="007D4C8A" w:rsidRPr="006E207E" w14:paraId="6A4C8929" w14:textId="77777777" w:rsidTr="006E207E">
        <w:trPr>
          <w:trHeight w:val="380"/>
        </w:trPr>
        <w:tc>
          <w:tcPr>
            <w:tcW w:w="1260" w:type="dxa"/>
          </w:tcPr>
          <w:p w14:paraId="5A5CE18B" w14:textId="77777777" w:rsidR="007D4C8A" w:rsidRPr="006E207E" w:rsidRDefault="007D4C8A" w:rsidP="006E207E">
            <w:r w:rsidRPr="006E207E">
              <w:t>2001</w:t>
            </w:r>
          </w:p>
        </w:tc>
        <w:tc>
          <w:tcPr>
            <w:tcW w:w="1660" w:type="dxa"/>
          </w:tcPr>
          <w:p w14:paraId="384587BC" w14:textId="77777777" w:rsidR="007D4C8A" w:rsidRPr="006E207E" w:rsidRDefault="007D4C8A" w:rsidP="006E207E">
            <w:r w:rsidRPr="006E207E">
              <w:t>1</w:t>
            </w:r>
            <w:r w:rsidRPr="006E207E">
              <w:rPr>
                <w:rFonts w:ascii="Cambria" w:hAnsi="Cambria" w:cs="Cambria"/>
              </w:rPr>
              <w:t> </w:t>
            </w:r>
            <w:r w:rsidRPr="006E207E">
              <w:t>004</w:t>
            </w:r>
            <w:r w:rsidRPr="006E207E">
              <w:rPr>
                <w:rFonts w:ascii="Cambria" w:hAnsi="Cambria" w:cs="Cambria"/>
              </w:rPr>
              <w:t> </w:t>
            </w:r>
            <w:r w:rsidRPr="006E207E">
              <w:t>786</w:t>
            </w:r>
          </w:p>
        </w:tc>
        <w:tc>
          <w:tcPr>
            <w:tcW w:w="1660" w:type="dxa"/>
          </w:tcPr>
          <w:p w14:paraId="5E7502E6" w14:textId="77777777" w:rsidR="007D4C8A" w:rsidRPr="006E207E" w:rsidRDefault="007D4C8A" w:rsidP="006E207E">
            <w:r w:rsidRPr="006E207E">
              <w:t>1</w:t>
            </w:r>
            <w:r w:rsidRPr="006E207E">
              <w:rPr>
                <w:rFonts w:ascii="Cambria" w:hAnsi="Cambria" w:cs="Cambria"/>
              </w:rPr>
              <w:t> </w:t>
            </w:r>
            <w:r w:rsidRPr="006E207E">
              <w:t>192</w:t>
            </w:r>
            <w:r w:rsidRPr="006E207E">
              <w:rPr>
                <w:rFonts w:ascii="Cambria" w:hAnsi="Cambria" w:cs="Cambria"/>
              </w:rPr>
              <w:t> </w:t>
            </w:r>
            <w:r w:rsidRPr="006E207E">
              <w:t>262</w:t>
            </w:r>
          </w:p>
        </w:tc>
        <w:tc>
          <w:tcPr>
            <w:tcW w:w="1300" w:type="dxa"/>
          </w:tcPr>
          <w:p w14:paraId="49FD15F5" w14:textId="77777777" w:rsidR="007D4C8A" w:rsidRPr="006E207E" w:rsidRDefault="007D4C8A" w:rsidP="006E207E">
            <w:r w:rsidRPr="006E207E">
              <w:t>2</w:t>
            </w:r>
            <w:r w:rsidRPr="006E207E">
              <w:rPr>
                <w:rFonts w:ascii="Cambria" w:hAnsi="Cambria" w:cs="Cambria"/>
              </w:rPr>
              <w:t> </w:t>
            </w:r>
            <w:r w:rsidRPr="006E207E">
              <w:t>197</w:t>
            </w:r>
            <w:r w:rsidRPr="006E207E">
              <w:rPr>
                <w:rFonts w:ascii="Cambria" w:hAnsi="Cambria" w:cs="Cambria"/>
              </w:rPr>
              <w:t> </w:t>
            </w:r>
            <w:r w:rsidRPr="006E207E">
              <w:t>048</w:t>
            </w:r>
          </w:p>
        </w:tc>
        <w:tc>
          <w:tcPr>
            <w:tcW w:w="2020" w:type="dxa"/>
          </w:tcPr>
          <w:p w14:paraId="0D404122" w14:textId="77777777" w:rsidR="007D4C8A" w:rsidRPr="006E207E" w:rsidRDefault="007D4C8A" w:rsidP="006E207E">
            <w:r w:rsidRPr="006E207E">
              <w:t>67,9</w:t>
            </w:r>
          </w:p>
        </w:tc>
        <w:tc>
          <w:tcPr>
            <w:tcW w:w="1660" w:type="dxa"/>
          </w:tcPr>
          <w:p w14:paraId="750F62C1" w14:textId="77777777" w:rsidR="007D4C8A" w:rsidRPr="006E207E" w:rsidRDefault="007D4C8A" w:rsidP="006E207E">
            <w:r w:rsidRPr="006E207E">
              <w:t>78,6</w:t>
            </w:r>
          </w:p>
        </w:tc>
      </w:tr>
      <w:tr w:rsidR="007D4C8A" w:rsidRPr="006E207E" w14:paraId="73DEEC7C" w14:textId="77777777" w:rsidTr="006E207E">
        <w:trPr>
          <w:trHeight w:val="380"/>
        </w:trPr>
        <w:tc>
          <w:tcPr>
            <w:tcW w:w="1260" w:type="dxa"/>
          </w:tcPr>
          <w:p w14:paraId="1536DE43" w14:textId="77777777" w:rsidR="007D4C8A" w:rsidRPr="006E207E" w:rsidRDefault="007D4C8A" w:rsidP="006E207E">
            <w:r w:rsidRPr="006E207E">
              <w:t>2002</w:t>
            </w:r>
          </w:p>
        </w:tc>
        <w:tc>
          <w:tcPr>
            <w:tcW w:w="1660" w:type="dxa"/>
          </w:tcPr>
          <w:p w14:paraId="74F9672F" w14:textId="77777777" w:rsidR="007D4C8A" w:rsidRPr="006E207E" w:rsidRDefault="007D4C8A" w:rsidP="006E207E">
            <w:r w:rsidRPr="006E207E">
              <w:t>1</w:t>
            </w:r>
            <w:r w:rsidRPr="006E207E">
              <w:rPr>
                <w:rFonts w:ascii="Cambria" w:hAnsi="Cambria" w:cs="Cambria"/>
              </w:rPr>
              <w:t> </w:t>
            </w:r>
            <w:r w:rsidRPr="006E207E">
              <w:t>042</w:t>
            </w:r>
            <w:r w:rsidRPr="006E207E">
              <w:rPr>
                <w:rFonts w:ascii="Cambria" w:hAnsi="Cambria" w:cs="Cambria"/>
              </w:rPr>
              <w:t> </w:t>
            </w:r>
            <w:r w:rsidRPr="006E207E">
              <w:t>390</w:t>
            </w:r>
          </w:p>
        </w:tc>
        <w:tc>
          <w:tcPr>
            <w:tcW w:w="1660" w:type="dxa"/>
          </w:tcPr>
          <w:p w14:paraId="1EF874C8" w14:textId="77777777" w:rsidR="007D4C8A" w:rsidRPr="006E207E" w:rsidRDefault="007D4C8A" w:rsidP="006E207E">
            <w:r w:rsidRPr="006E207E">
              <w:t>1</w:t>
            </w:r>
            <w:r w:rsidRPr="006E207E">
              <w:rPr>
                <w:rFonts w:ascii="Cambria" w:hAnsi="Cambria" w:cs="Cambria"/>
              </w:rPr>
              <w:t> </w:t>
            </w:r>
            <w:r w:rsidRPr="006E207E">
              <w:t>217</w:t>
            </w:r>
            <w:r w:rsidRPr="006E207E">
              <w:rPr>
                <w:rFonts w:ascii="Cambria" w:hAnsi="Cambria" w:cs="Cambria"/>
              </w:rPr>
              <w:t> </w:t>
            </w:r>
            <w:r w:rsidRPr="006E207E">
              <w:t>940</w:t>
            </w:r>
          </w:p>
        </w:tc>
        <w:tc>
          <w:tcPr>
            <w:tcW w:w="1300" w:type="dxa"/>
          </w:tcPr>
          <w:p w14:paraId="3CA4D620" w14:textId="77777777" w:rsidR="007D4C8A" w:rsidRPr="006E207E" w:rsidRDefault="007D4C8A" w:rsidP="006E207E">
            <w:r w:rsidRPr="006E207E">
              <w:t>2</w:t>
            </w:r>
            <w:r w:rsidRPr="006E207E">
              <w:rPr>
                <w:rFonts w:ascii="Cambria" w:hAnsi="Cambria" w:cs="Cambria"/>
              </w:rPr>
              <w:t> </w:t>
            </w:r>
            <w:r w:rsidRPr="006E207E">
              <w:t>260</w:t>
            </w:r>
            <w:r w:rsidRPr="006E207E">
              <w:rPr>
                <w:rFonts w:ascii="Cambria" w:hAnsi="Cambria" w:cs="Cambria"/>
              </w:rPr>
              <w:t> </w:t>
            </w:r>
            <w:r w:rsidRPr="006E207E">
              <w:t>330</w:t>
            </w:r>
          </w:p>
        </w:tc>
        <w:tc>
          <w:tcPr>
            <w:tcW w:w="2020" w:type="dxa"/>
          </w:tcPr>
          <w:p w14:paraId="1AB76FAE" w14:textId="77777777" w:rsidR="007D4C8A" w:rsidRPr="006E207E" w:rsidRDefault="007D4C8A" w:rsidP="006E207E">
            <w:r w:rsidRPr="006E207E">
              <w:t>69,9</w:t>
            </w:r>
          </w:p>
        </w:tc>
        <w:tc>
          <w:tcPr>
            <w:tcW w:w="1660" w:type="dxa"/>
          </w:tcPr>
          <w:p w14:paraId="0A4428D3" w14:textId="77777777" w:rsidR="007D4C8A" w:rsidRPr="006E207E" w:rsidRDefault="007D4C8A" w:rsidP="006E207E">
            <w:r w:rsidRPr="006E207E">
              <w:t>79,7</w:t>
            </w:r>
          </w:p>
        </w:tc>
      </w:tr>
      <w:tr w:rsidR="007D4C8A" w:rsidRPr="006E207E" w14:paraId="186F022F" w14:textId="77777777" w:rsidTr="006E207E">
        <w:trPr>
          <w:trHeight w:val="380"/>
        </w:trPr>
        <w:tc>
          <w:tcPr>
            <w:tcW w:w="1260" w:type="dxa"/>
          </w:tcPr>
          <w:p w14:paraId="4A2335FA" w14:textId="77777777" w:rsidR="007D4C8A" w:rsidRPr="006E207E" w:rsidRDefault="007D4C8A" w:rsidP="006E207E">
            <w:r w:rsidRPr="006E207E">
              <w:t>2003</w:t>
            </w:r>
          </w:p>
        </w:tc>
        <w:tc>
          <w:tcPr>
            <w:tcW w:w="1660" w:type="dxa"/>
          </w:tcPr>
          <w:p w14:paraId="43DA8512" w14:textId="77777777" w:rsidR="007D4C8A" w:rsidRPr="006E207E" w:rsidRDefault="007D4C8A" w:rsidP="006E207E">
            <w:r w:rsidRPr="006E207E">
              <w:t>1</w:t>
            </w:r>
            <w:r w:rsidRPr="006E207E">
              <w:rPr>
                <w:rFonts w:ascii="Cambria" w:hAnsi="Cambria" w:cs="Cambria"/>
              </w:rPr>
              <w:t> </w:t>
            </w:r>
            <w:r w:rsidRPr="006E207E">
              <w:t>047</w:t>
            </w:r>
            <w:r w:rsidRPr="006E207E">
              <w:rPr>
                <w:rFonts w:ascii="Cambria" w:hAnsi="Cambria" w:cs="Cambria"/>
              </w:rPr>
              <w:t> </w:t>
            </w:r>
            <w:r w:rsidRPr="006E207E">
              <w:t>220</w:t>
            </w:r>
          </w:p>
        </w:tc>
        <w:tc>
          <w:tcPr>
            <w:tcW w:w="1660" w:type="dxa"/>
          </w:tcPr>
          <w:p w14:paraId="312FE7CB" w14:textId="77777777" w:rsidR="007D4C8A" w:rsidRPr="006E207E" w:rsidRDefault="007D4C8A" w:rsidP="006E207E">
            <w:r w:rsidRPr="006E207E">
              <w:t>1</w:t>
            </w:r>
            <w:r w:rsidRPr="006E207E">
              <w:rPr>
                <w:rFonts w:ascii="Cambria" w:hAnsi="Cambria" w:cs="Cambria"/>
              </w:rPr>
              <w:t> </w:t>
            </w:r>
            <w:r w:rsidRPr="006E207E">
              <w:t>213</w:t>
            </w:r>
            <w:r w:rsidRPr="006E207E">
              <w:rPr>
                <w:rFonts w:ascii="Cambria" w:hAnsi="Cambria" w:cs="Cambria"/>
              </w:rPr>
              <w:t> </w:t>
            </w:r>
            <w:r w:rsidRPr="006E207E">
              <w:t>481</w:t>
            </w:r>
          </w:p>
        </w:tc>
        <w:tc>
          <w:tcPr>
            <w:tcW w:w="1300" w:type="dxa"/>
          </w:tcPr>
          <w:p w14:paraId="15DC31F0" w14:textId="77777777" w:rsidR="007D4C8A" w:rsidRPr="006E207E" w:rsidRDefault="007D4C8A" w:rsidP="006E207E">
            <w:r w:rsidRPr="006E207E">
              <w:t>2</w:t>
            </w:r>
            <w:r w:rsidRPr="006E207E">
              <w:rPr>
                <w:rFonts w:ascii="Cambria" w:hAnsi="Cambria" w:cs="Cambria"/>
              </w:rPr>
              <w:t> </w:t>
            </w:r>
            <w:r w:rsidRPr="006E207E">
              <w:t>260</w:t>
            </w:r>
            <w:r w:rsidRPr="006E207E">
              <w:rPr>
                <w:rFonts w:ascii="Cambria" w:hAnsi="Cambria" w:cs="Cambria"/>
              </w:rPr>
              <w:t> </w:t>
            </w:r>
            <w:r w:rsidRPr="006E207E">
              <w:t>701</w:t>
            </w:r>
          </w:p>
        </w:tc>
        <w:tc>
          <w:tcPr>
            <w:tcW w:w="2020" w:type="dxa"/>
          </w:tcPr>
          <w:p w14:paraId="3B7479D6" w14:textId="77777777" w:rsidR="007D4C8A" w:rsidRPr="006E207E" w:rsidRDefault="007D4C8A" w:rsidP="006E207E">
            <w:r w:rsidRPr="006E207E">
              <w:t>69,7</w:t>
            </w:r>
          </w:p>
        </w:tc>
        <w:tc>
          <w:tcPr>
            <w:tcW w:w="1660" w:type="dxa"/>
          </w:tcPr>
          <w:p w14:paraId="7E72E2AD" w14:textId="77777777" w:rsidR="007D4C8A" w:rsidRPr="006E207E" w:rsidRDefault="007D4C8A" w:rsidP="006E207E">
            <w:r w:rsidRPr="006E207E">
              <w:t>78,8</w:t>
            </w:r>
          </w:p>
        </w:tc>
      </w:tr>
      <w:tr w:rsidR="007D4C8A" w:rsidRPr="006E207E" w14:paraId="0484BEAF" w14:textId="77777777" w:rsidTr="006E207E">
        <w:trPr>
          <w:trHeight w:val="380"/>
        </w:trPr>
        <w:tc>
          <w:tcPr>
            <w:tcW w:w="1260" w:type="dxa"/>
          </w:tcPr>
          <w:p w14:paraId="75B377F3" w14:textId="77777777" w:rsidR="007D4C8A" w:rsidRPr="006E207E" w:rsidRDefault="007D4C8A" w:rsidP="006E207E">
            <w:r w:rsidRPr="006E207E">
              <w:t>2004</w:t>
            </w:r>
          </w:p>
        </w:tc>
        <w:tc>
          <w:tcPr>
            <w:tcW w:w="1660" w:type="dxa"/>
          </w:tcPr>
          <w:p w14:paraId="010D8BEF" w14:textId="77777777" w:rsidR="007D4C8A" w:rsidRPr="006E207E" w:rsidRDefault="007D4C8A" w:rsidP="006E207E">
            <w:r w:rsidRPr="006E207E">
              <w:t>1</w:t>
            </w:r>
            <w:r w:rsidRPr="006E207E">
              <w:rPr>
                <w:rFonts w:ascii="Cambria" w:hAnsi="Cambria" w:cs="Cambria"/>
              </w:rPr>
              <w:t> </w:t>
            </w:r>
            <w:r w:rsidRPr="006E207E">
              <w:t>055</w:t>
            </w:r>
            <w:r w:rsidRPr="006E207E">
              <w:rPr>
                <w:rFonts w:ascii="Cambria" w:hAnsi="Cambria" w:cs="Cambria"/>
              </w:rPr>
              <w:t> </w:t>
            </w:r>
            <w:r w:rsidRPr="006E207E">
              <w:t>298</w:t>
            </w:r>
          </w:p>
        </w:tc>
        <w:tc>
          <w:tcPr>
            <w:tcW w:w="1660" w:type="dxa"/>
          </w:tcPr>
          <w:p w14:paraId="7FBDFD9A" w14:textId="77777777" w:rsidR="007D4C8A" w:rsidRPr="006E207E" w:rsidRDefault="007D4C8A" w:rsidP="006E207E">
            <w:r w:rsidRPr="006E207E">
              <w:t>1</w:t>
            </w:r>
            <w:r w:rsidRPr="006E207E">
              <w:rPr>
                <w:rFonts w:ascii="Cambria" w:hAnsi="Cambria" w:cs="Cambria"/>
              </w:rPr>
              <w:t> </w:t>
            </w:r>
            <w:r w:rsidRPr="006E207E">
              <w:t>220</w:t>
            </w:r>
            <w:r w:rsidRPr="006E207E">
              <w:rPr>
                <w:rFonts w:ascii="Cambria" w:hAnsi="Cambria" w:cs="Cambria"/>
              </w:rPr>
              <w:t> </w:t>
            </w:r>
            <w:r w:rsidRPr="006E207E">
              <w:t>056</w:t>
            </w:r>
          </w:p>
        </w:tc>
        <w:tc>
          <w:tcPr>
            <w:tcW w:w="1300" w:type="dxa"/>
          </w:tcPr>
          <w:p w14:paraId="36B6FC7A" w14:textId="77777777" w:rsidR="007D4C8A" w:rsidRPr="006E207E" w:rsidRDefault="007D4C8A" w:rsidP="006E207E">
            <w:r w:rsidRPr="006E207E">
              <w:t>2</w:t>
            </w:r>
            <w:r w:rsidRPr="006E207E">
              <w:rPr>
                <w:rFonts w:ascii="Cambria" w:hAnsi="Cambria" w:cs="Cambria"/>
              </w:rPr>
              <w:t> </w:t>
            </w:r>
            <w:r w:rsidRPr="006E207E">
              <w:t>275</w:t>
            </w:r>
            <w:r w:rsidRPr="006E207E">
              <w:rPr>
                <w:rFonts w:ascii="Cambria" w:hAnsi="Cambria" w:cs="Cambria"/>
              </w:rPr>
              <w:t> </w:t>
            </w:r>
            <w:r w:rsidRPr="006E207E">
              <w:t>354</w:t>
            </w:r>
          </w:p>
        </w:tc>
        <w:tc>
          <w:tcPr>
            <w:tcW w:w="2020" w:type="dxa"/>
          </w:tcPr>
          <w:p w14:paraId="2500992E" w14:textId="77777777" w:rsidR="007D4C8A" w:rsidRPr="006E207E" w:rsidRDefault="007D4C8A" w:rsidP="006E207E">
            <w:r w:rsidRPr="006E207E">
              <w:t>69,6</w:t>
            </w:r>
          </w:p>
        </w:tc>
        <w:tc>
          <w:tcPr>
            <w:tcW w:w="1660" w:type="dxa"/>
          </w:tcPr>
          <w:p w14:paraId="230150C8" w14:textId="77777777" w:rsidR="007D4C8A" w:rsidRPr="006E207E" w:rsidRDefault="007D4C8A" w:rsidP="006E207E">
            <w:r w:rsidRPr="006E207E">
              <w:t>78,6</w:t>
            </w:r>
          </w:p>
        </w:tc>
      </w:tr>
      <w:tr w:rsidR="007D4C8A" w:rsidRPr="006E207E" w14:paraId="3097E8F3" w14:textId="77777777" w:rsidTr="006E207E">
        <w:trPr>
          <w:trHeight w:val="380"/>
        </w:trPr>
        <w:tc>
          <w:tcPr>
            <w:tcW w:w="1260" w:type="dxa"/>
          </w:tcPr>
          <w:p w14:paraId="7393F1A0" w14:textId="77777777" w:rsidR="007D4C8A" w:rsidRPr="006E207E" w:rsidRDefault="007D4C8A" w:rsidP="006E207E">
            <w:r w:rsidRPr="006E207E">
              <w:t>2005</w:t>
            </w:r>
          </w:p>
        </w:tc>
        <w:tc>
          <w:tcPr>
            <w:tcW w:w="1660" w:type="dxa"/>
          </w:tcPr>
          <w:p w14:paraId="0DA96DDB" w14:textId="77777777" w:rsidR="007D4C8A" w:rsidRPr="006E207E" w:rsidRDefault="007D4C8A" w:rsidP="006E207E">
            <w:r w:rsidRPr="006E207E">
              <w:t>1</w:t>
            </w:r>
            <w:r w:rsidRPr="006E207E">
              <w:rPr>
                <w:rFonts w:ascii="Cambria" w:hAnsi="Cambria" w:cs="Cambria"/>
              </w:rPr>
              <w:t> </w:t>
            </w:r>
            <w:r w:rsidRPr="006E207E">
              <w:t>066</w:t>
            </w:r>
            <w:r w:rsidRPr="006E207E">
              <w:rPr>
                <w:rFonts w:ascii="Cambria" w:hAnsi="Cambria" w:cs="Cambria"/>
              </w:rPr>
              <w:t> </w:t>
            </w:r>
            <w:r w:rsidRPr="006E207E">
              <w:t>792</w:t>
            </w:r>
          </w:p>
        </w:tc>
        <w:tc>
          <w:tcPr>
            <w:tcW w:w="1660" w:type="dxa"/>
          </w:tcPr>
          <w:p w14:paraId="37E81F3C" w14:textId="77777777" w:rsidR="007D4C8A" w:rsidRPr="006E207E" w:rsidRDefault="007D4C8A" w:rsidP="006E207E">
            <w:r w:rsidRPr="006E207E">
              <w:t>1</w:t>
            </w:r>
            <w:r w:rsidRPr="006E207E">
              <w:rPr>
                <w:rFonts w:ascii="Cambria" w:hAnsi="Cambria" w:cs="Cambria"/>
              </w:rPr>
              <w:t> </w:t>
            </w:r>
            <w:r w:rsidRPr="006E207E">
              <w:t>233</w:t>
            </w:r>
            <w:r w:rsidRPr="006E207E">
              <w:rPr>
                <w:rFonts w:ascii="Cambria" w:hAnsi="Cambria" w:cs="Cambria"/>
              </w:rPr>
              <w:t> </w:t>
            </w:r>
            <w:r w:rsidRPr="006E207E">
              <w:t>628</w:t>
            </w:r>
          </w:p>
        </w:tc>
        <w:tc>
          <w:tcPr>
            <w:tcW w:w="1300" w:type="dxa"/>
          </w:tcPr>
          <w:p w14:paraId="5F030EDF" w14:textId="77777777" w:rsidR="007D4C8A" w:rsidRPr="006E207E" w:rsidRDefault="007D4C8A" w:rsidP="006E207E">
            <w:r w:rsidRPr="006E207E">
              <w:t>2</w:t>
            </w:r>
            <w:r w:rsidRPr="006E207E">
              <w:rPr>
                <w:rFonts w:ascii="Cambria" w:hAnsi="Cambria" w:cs="Cambria"/>
              </w:rPr>
              <w:t> </w:t>
            </w:r>
            <w:r w:rsidRPr="006E207E">
              <w:t>300</w:t>
            </w:r>
            <w:r w:rsidRPr="006E207E">
              <w:rPr>
                <w:rFonts w:ascii="Cambria" w:hAnsi="Cambria" w:cs="Cambria"/>
              </w:rPr>
              <w:t> </w:t>
            </w:r>
            <w:r w:rsidRPr="006E207E">
              <w:t>420</w:t>
            </w:r>
          </w:p>
        </w:tc>
        <w:tc>
          <w:tcPr>
            <w:tcW w:w="2020" w:type="dxa"/>
          </w:tcPr>
          <w:p w14:paraId="135E6532" w14:textId="77777777" w:rsidR="007D4C8A" w:rsidRPr="006E207E" w:rsidRDefault="007D4C8A" w:rsidP="006E207E">
            <w:r w:rsidRPr="006E207E">
              <w:t>69,6</w:t>
            </w:r>
          </w:p>
        </w:tc>
        <w:tc>
          <w:tcPr>
            <w:tcW w:w="1660" w:type="dxa"/>
          </w:tcPr>
          <w:p w14:paraId="275CDD06" w14:textId="77777777" w:rsidR="007D4C8A" w:rsidRPr="006E207E" w:rsidRDefault="007D4C8A" w:rsidP="006E207E">
            <w:r w:rsidRPr="006E207E">
              <w:t>78,6</w:t>
            </w:r>
          </w:p>
        </w:tc>
      </w:tr>
      <w:tr w:rsidR="007D4C8A" w:rsidRPr="006E207E" w14:paraId="12821A79" w14:textId="77777777" w:rsidTr="006E207E">
        <w:trPr>
          <w:trHeight w:val="380"/>
        </w:trPr>
        <w:tc>
          <w:tcPr>
            <w:tcW w:w="1260" w:type="dxa"/>
          </w:tcPr>
          <w:p w14:paraId="4ED08DD7" w14:textId="77777777" w:rsidR="007D4C8A" w:rsidRPr="006E207E" w:rsidRDefault="007D4C8A" w:rsidP="006E207E">
            <w:r w:rsidRPr="006E207E">
              <w:t>2006</w:t>
            </w:r>
          </w:p>
        </w:tc>
        <w:tc>
          <w:tcPr>
            <w:tcW w:w="1660" w:type="dxa"/>
          </w:tcPr>
          <w:p w14:paraId="31DE4999" w14:textId="77777777" w:rsidR="007D4C8A" w:rsidRPr="006E207E" w:rsidRDefault="007D4C8A" w:rsidP="006E207E">
            <w:r w:rsidRPr="006E207E">
              <w:t>1</w:t>
            </w:r>
            <w:r w:rsidRPr="006E207E">
              <w:rPr>
                <w:rFonts w:ascii="Cambria" w:hAnsi="Cambria" w:cs="Cambria"/>
              </w:rPr>
              <w:t> </w:t>
            </w:r>
            <w:r w:rsidRPr="006E207E">
              <w:t>091</w:t>
            </w:r>
            <w:r w:rsidRPr="006E207E">
              <w:rPr>
                <w:rFonts w:ascii="Cambria" w:hAnsi="Cambria" w:cs="Cambria"/>
              </w:rPr>
              <w:t> </w:t>
            </w:r>
            <w:r w:rsidRPr="006E207E">
              <w:t>040</w:t>
            </w:r>
          </w:p>
        </w:tc>
        <w:tc>
          <w:tcPr>
            <w:tcW w:w="1660" w:type="dxa"/>
          </w:tcPr>
          <w:p w14:paraId="37BA39EA" w14:textId="77777777" w:rsidR="007D4C8A" w:rsidRPr="006E207E" w:rsidRDefault="007D4C8A" w:rsidP="006E207E">
            <w:r w:rsidRPr="006E207E">
              <w:t>1</w:t>
            </w:r>
            <w:r w:rsidRPr="006E207E">
              <w:rPr>
                <w:rFonts w:ascii="Cambria" w:hAnsi="Cambria" w:cs="Cambria"/>
              </w:rPr>
              <w:t> </w:t>
            </w:r>
            <w:r w:rsidRPr="006E207E">
              <w:t>268</w:t>
            </w:r>
            <w:r w:rsidRPr="006E207E">
              <w:rPr>
                <w:rFonts w:ascii="Cambria" w:hAnsi="Cambria" w:cs="Cambria"/>
              </w:rPr>
              <w:t> </w:t>
            </w:r>
            <w:r w:rsidRPr="006E207E">
              <w:t>836</w:t>
            </w:r>
          </w:p>
        </w:tc>
        <w:tc>
          <w:tcPr>
            <w:tcW w:w="1300" w:type="dxa"/>
          </w:tcPr>
          <w:p w14:paraId="7E4C9CD9" w14:textId="77777777" w:rsidR="007D4C8A" w:rsidRPr="006E207E" w:rsidRDefault="007D4C8A" w:rsidP="006E207E">
            <w:r w:rsidRPr="006E207E">
              <w:t>2</w:t>
            </w:r>
            <w:r w:rsidRPr="006E207E">
              <w:rPr>
                <w:rFonts w:ascii="Cambria" w:hAnsi="Cambria" w:cs="Cambria"/>
              </w:rPr>
              <w:t> </w:t>
            </w:r>
            <w:r w:rsidRPr="006E207E">
              <w:t>359</w:t>
            </w:r>
            <w:r w:rsidRPr="006E207E">
              <w:rPr>
                <w:rFonts w:ascii="Cambria" w:hAnsi="Cambria" w:cs="Cambria"/>
              </w:rPr>
              <w:t> </w:t>
            </w:r>
            <w:r w:rsidRPr="006E207E">
              <w:t>876</w:t>
            </w:r>
          </w:p>
        </w:tc>
        <w:tc>
          <w:tcPr>
            <w:tcW w:w="2020" w:type="dxa"/>
          </w:tcPr>
          <w:p w14:paraId="5C2A1EAD" w14:textId="77777777" w:rsidR="007D4C8A" w:rsidRPr="006E207E" w:rsidRDefault="007D4C8A" w:rsidP="006E207E">
            <w:r w:rsidRPr="006E207E">
              <w:t>70,3</w:t>
            </w:r>
          </w:p>
        </w:tc>
        <w:tc>
          <w:tcPr>
            <w:tcW w:w="1660" w:type="dxa"/>
          </w:tcPr>
          <w:p w14:paraId="56E7B7C6" w14:textId="77777777" w:rsidR="007D4C8A" w:rsidRPr="006E207E" w:rsidRDefault="007D4C8A" w:rsidP="006E207E">
            <w:r w:rsidRPr="006E207E">
              <w:t>79,7</w:t>
            </w:r>
          </w:p>
        </w:tc>
      </w:tr>
      <w:tr w:rsidR="007D4C8A" w:rsidRPr="006E207E" w14:paraId="7E57B930" w14:textId="77777777" w:rsidTr="006E207E">
        <w:trPr>
          <w:trHeight w:val="380"/>
        </w:trPr>
        <w:tc>
          <w:tcPr>
            <w:tcW w:w="1260" w:type="dxa"/>
          </w:tcPr>
          <w:p w14:paraId="243E4AE2" w14:textId="77777777" w:rsidR="007D4C8A" w:rsidRPr="006E207E" w:rsidRDefault="007D4C8A" w:rsidP="006E207E">
            <w:r w:rsidRPr="006E207E">
              <w:t>2007</w:t>
            </w:r>
          </w:p>
        </w:tc>
        <w:tc>
          <w:tcPr>
            <w:tcW w:w="1660" w:type="dxa"/>
          </w:tcPr>
          <w:p w14:paraId="04CB790D" w14:textId="77777777" w:rsidR="007D4C8A" w:rsidRPr="006E207E" w:rsidRDefault="007D4C8A" w:rsidP="006E207E">
            <w:r w:rsidRPr="006E207E">
              <w:t>1</w:t>
            </w:r>
            <w:r w:rsidRPr="006E207E">
              <w:rPr>
                <w:rFonts w:ascii="Cambria" w:hAnsi="Cambria" w:cs="Cambria"/>
              </w:rPr>
              <w:t> </w:t>
            </w:r>
            <w:r w:rsidRPr="006E207E">
              <w:t>122</w:t>
            </w:r>
            <w:r w:rsidRPr="006E207E">
              <w:rPr>
                <w:rFonts w:ascii="Cambria" w:hAnsi="Cambria" w:cs="Cambria"/>
              </w:rPr>
              <w:t> </w:t>
            </w:r>
            <w:r w:rsidRPr="006E207E">
              <w:t>217</w:t>
            </w:r>
          </w:p>
        </w:tc>
        <w:tc>
          <w:tcPr>
            <w:tcW w:w="1660" w:type="dxa"/>
          </w:tcPr>
          <w:p w14:paraId="0CEF9D00" w14:textId="77777777" w:rsidR="007D4C8A" w:rsidRPr="006E207E" w:rsidRDefault="007D4C8A" w:rsidP="006E207E">
            <w:r w:rsidRPr="006E207E">
              <w:t>1</w:t>
            </w:r>
            <w:r w:rsidRPr="006E207E">
              <w:rPr>
                <w:rFonts w:ascii="Cambria" w:hAnsi="Cambria" w:cs="Cambria"/>
              </w:rPr>
              <w:t> </w:t>
            </w:r>
            <w:r w:rsidRPr="006E207E">
              <w:t>310</w:t>
            </w:r>
            <w:r w:rsidRPr="006E207E">
              <w:rPr>
                <w:rFonts w:ascii="Cambria" w:hAnsi="Cambria" w:cs="Cambria"/>
              </w:rPr>
              <w:t> </w:t>
            </w:r>
            <w:r w:rsidRPr="006E207E">
              <w:t>901</w:t>
            </w:r>
          </w:p>
        </w:tc>
        <w:tc>
          <w:tcPr>
            <w:tcW w:w="1300" w:type="dxa"/>
          </w:tcPr>
          <w:p w14:paraId="5F66C218" w14:textId="77777777" w:rsidR="007D4C8A" w:rsidRPr="006E207E" w:rsidRDefault="007D4C8A" w:rsidP="006E207E">
            <w:r w:rsidRPr="006E207E">
              <w:t>2</w:t>
            </w:r>
            <w:r w:rsidRPr="006E207E">
              <w:rPr>
                <w:rFonts w:ascii="Cambria" w:hAnsi="Cambria" w:cs="Cambria"/>
              </w:rPr>
              <w:t> </w:t>
            </w:r>
            <w:r w:rsidRPr="006E207E">
              <w:t>433</w:t>
            </w:r>
            <w:r w:rsidRPr="006E207E">
              <w:rPr>
                <w:rFonts w:ascii="Cambria" w:hAnsi="Cambria" w:cs="Cambria"/>
              </w:rPr>
              <w:t> </w:t>
            </w:r>
            <w:r w:rsidRPr="006E207E">
              <w:t>188</w:t>
            </w:r>
          </w:p>
        </w:tc>
        <w:tc>
          <w:tcPr>
            <w:tcW w:w="2020" w:type="dxa"/>
          </w:tcPr>
          <w:p w14:paraId="0430FC4C" w14:textId="77777777" w:rsidR="007D4C8A" w:rsidRPr="006E207E" w:rsidRDefault="007D4C8A" w:rsidP="006E207E">
            <w:r w:rsidRPr="006E207E">
              <w:t>71,4</w:t>
            </w:r>
          </w:p>
        </w:tc>
        <w:tc>
          <w:tcPr>
            <w:tcW w:w="1660" w:type="dxa"/>
          </w:tcPr>
          <w:p w14:paraId="664BA076" w14:textId="77777777" w:rsidR="007D4C8A" w:rsidRPr="006E207E" w:rsidRDefault="007D4C8A" w:rsidP="006E207E">
            <w:r w:rsidRPr="006E207E">
              <w:t>80,8</w:t>
            </w:r>
          </w:p>
        </w:tc>
      </w:tr>
      <w:tr w:rsidR="007D4C8A" w:rsidRPr="006E207E" w14:paraId="348EB78F" w14:textId="77777777" w:rsidTr="006E207E">
        <w:trPr>
          <w:trHeight w:val="380"/>
        </w:trPr>
        <w:tc>
          <w:tcPr>
            <w:tcW w:w="1260" w:type="dxa"/>
          </w:tcPr>
          <w:p w14:paraId="06685CFA" w14:textId="77777777" w:rsidR="007D4C8A" w:rsidRPr="006E207E" w:rsidRDefault="007D4C8A" w:rsidP="006E207E">
            <w:r w:rsidRPr="006E207E">
              <w:t>2008</w:t>
            </w:r>
          </w:p>
        </w:tc>
        <w:tc>
          <w:tcPr>
            <w:tcW w:w="1660" w:type="dxa"/>
          </w:tcPr>
          <w:p w14:paraId="6CC3A415" w14:textId="77777777" w:rsidR="007D4C8A" w:rsidRPr="006E207E" w:rsidRDefault="007D4C8A" w:rsidP="006E207E">
            <w:r w:rsidRPr="006E207E">
              <w:t>1</w:t>
            </w:r>
            <w:r w:rsidRPr="006E207E">
              <w:rPr>
                <w:rFonts w:ascii="Cambria" w:hAnsi="Cambria" w:cs="Cambria"/>
              </w:rPr>
              <w:t> </w:t>
            </w:r>
            <w:r w:rsidRPr="006E207E">
              <w:t>156</w:t>
            </w:r>
            <w:r w:rsidRPr="006E207E">
              <w:rPr>
                <w:rFonts w:ascii="Cambria" w:hAnsi="Cambria" w:cs="Cambria"/>
              </w:rPr>
              <w:t> </w:t>
            </w:r>
            <w:r w:rsidRPr="006E207E">
              <w:t>258</w:t>
            </w:r>
          </w:p>
        </w:tc>
        <w:tc>
          <w:tcPr>
            <w:tcW w:w="1660" w:type="dxa"/>
          </w:tcPr>
          <w:p w14:paraId="287A9B7D" w14:textId="77777777" w:rsidR="007D4C8A" w:rsidRPr="006E207E" w:rsidRDefault="007D4C8A" w:rsidP="006E207E">
            <w:r w:rsidRPr="006E207E">
              <w:t>1</w:t>
            </w:r>
            <w:r w:rsidRPr="006E207E">
              <w:rPr>
                <w:rFonts w:ascii="Cambria" w:hAnsi="Cambria" w:cs="Cambria"/>
              </w:rPr>
              <w:t> </w:t>
            </w:r>
            <w:r w:rsidRPr="006E207E">
              <w:t>354</w:t>
            </w:r>
            <w:r w:rsidRPr="006E207E">
              <w:rPr>
                <w:rFonts w:ascii="Cambria" w:hAnsi="Cambria" w:cs="Cambria"/>
              </w:rPr>
              <w:t> </w:t>
            </w:r>
            <w:r w:rsidRPr="006E207E">
              <w:t>359</w:t>
            </w:r>
          </w:p>
        </w:tc>
        <w:tc>
          <w:tcPr>
            <w:tcW w:w="1300" w:type="dxa"/>
          </w:tcPr>
          <w:p w14:paraId="02ABC695" w14:textId="77777777" w:rsidR="007D4C8A" w:rsidRPr="006E207E" w:rsidRDefault="007D4C8A" w:rsidP="006E207E">
            <w:r w:rsidRPr="006E207E">
              <w:t>2</w:t>
            </w:r>
            <w:r w:rsidRPr="006E207E">
              <w:rPr>
                <w:rFonts w:ascii="Cambria" w:hAnsi="Cambria" w:cs="Cambria"/>
              </w:rPr>
              <w:t> </w:t>
            </w:r>
            <w:r w:rsidRPr="006E207E">
              <w:t>510</w:t>
            </w:r>
            <w:r w:rsidRPr="006E207E">
              <w:rPr>
                <w:rFonts w:ascii="Cambria" w:hAnsi="Cambria" w:cs="Cambria"/>
              </w:rPr>
              <w:t> </w:t>
            </w:r>
            <w:r w:rsidRPr="006E207E">
              <w:t>617</w:t>
            </w:r>
          </w:p>
        </w:tc>
        <w:tc>
          <w:tcPr>
            <w:tcW w:w="2020" w:type="dxa"/>
          </w:tcPr>
          <w:p w14:paraId="12EDF023" w14:textId="77777777" w:rsidR="007D4C8A" w:rsidRPr="006E207E" w:rsidRDefault="007D4C8A" w:rsidP="006E207E">
            <w:r w:rsidRPr="006E207E">
              <w:t>72,4</w:t>
            </w:r>
          </w:p>
        </w:tc>
        <w:tc>
          <w:tcPr>
            <w:tcW w:w="1660" w:type="dxa"/>
          </w:tcPr>
          <w:p w14:paraId="4D22366C" w14:textId="77777777" w:rsidR="007D4C8A" w:rsidRPr="006E207E" w:rsidRDefault="007D4C8A" w:rsidP="006E207E">
            <w:r w:rsidRPr="006E207E">
              <w:t>81,8</w:t>
            </w:r>
          </w:p>
        </w:tc>
      </w:tr>
      <w:tr w:rsidR="007D4C8A" w:rsidRPr="006E207E" w14:paraId="452B5A0C" w14:textId="77777777" w:rsidTr="006E207E">
        <w:trPr>
          <w:trHeight w:val="380"/>
        </w:trPr>
        <w:tc>
          <w:tcPr>
            <w:tcW w:w="1260" w:type="dxa"/>
          </w:tcPr>
          <w:p w14:paraId="6224B91F" w14:textId="77777777" w:rsidR="007D4C8A" w:rsidRPr="006E207E" w:rsidRDefault="007D4C8A" w:rsidP="006E207E">
            <w:r w:rsidRPr="006E207E">
              <w:t>2009</w:t>
            </w:r>
          </w:p>
        </w:tc>
        <w:tc>
          <w:tcPr>
            <w:tcW w:w="1660" w:type="dxa"/>
          </w:tcPr>
          <w:p w14:paraId="35DEC1BD" w14:textId="77777777" w:rsidR="007D4C8A" w:rsidRPr="006E207E" w:rsidRDefault="007D4C8A" w:rsidP="006E207E">
            <w:r w:rsidRPr="006E207E">
              <w:t>1</w:t>
            </w:r>
            <w:r w:rsidRPr="006E207E">
              <w:rPr>
                <w:rFonts w:ascii="Cambria" w:hAnsi="Cambria" w:cs="Cambria"/>
              </w:rPr>
              <w:t> </w:t>
            </w:r>
            <w:r w:rsidRPr="006E207E">
              <w:t>199</w:t>
            </w:r>
            <w:r w:rsidRPr="006E207E">
              <w:rPr>
                <w:rFonts w:ascii="Cambria" w:hAnsi="Cambria" w:cs="Cambria"/>
              </w:rPr>
              <w:t> </w:t>
            </w:r>
            <w:r w:rsidRPr="006E207E">
              <w:t>278</w:t>
            </w:r>
          </w:p>
        </w:tc>
        <w:tc>
          <w:tcPr>
            <w:tcW w:w="1660" w:type="dxa"/>
          </w:tcPr>
          <w:p w14:paraId="3DBB4395" w14:textId="77777777" w:rsidR="007D4C8A" w:rsidRPr="006E207E" w:rsidRDefault="007D4C8A" w:rsidP="006E207E">
            <w:r w:rsidRPr="006E207E">
              <w:t>1</w:t>
            </w:r>
            <w:r w:rsidRPr="006E207E">
              <w:rPr>
                <w:rFonts w:ascii="Cambria" w:hAnsi="Cambria" w:cs="Cambria"/>
              </w:rPr>
              <w:t> </w:t>
            </w:r>
            <w:r w:rsidRPr="006E207E">
              <w:t>330</w:t>
            </w:r>
            <w:r w:rsidRPr="006E207E">
              <w:rPr>
                <w:rFonts w:ascii="Cambria" w:hAnsi="Cambria" w:cs="Cambria"/>
              </w:rPr>
              <w:t> </w:t>
            </w:r>
            <w:r w:rsidRPr="006E207E">
              <w:t>498</w:t>
            </w:r>
          </w:p>
        </w:tc>
        <w:tc>
          <w:tcPr>
            <w:tcW w:w="1300" w:type="dxa"/>
          </w:tcPr>
          <w:p w14:paraId="541C6F63" w14:textId="77777777" w:rsidR="007D4C8A" w:rsidRPr="006E207E" w:rsidRDefault="007D4C8A" w:rsidP="006E207E">
            <w:r w:rsidRPr="006E207E">
              <w:t>2</w:t>
            </w:r>
            <w:r w:rsidRPr="006E207E">
              <w:rPr>
                <w:rFonts w:ascii="Cambria" w:hAnsi="Cambria" w:cs="Cambria"/>
              </w:rPr>
              <w:t> </w:t>
            </w:r>
            <w:r w:rsidRPr="006E207E">
              <w:t>529</w:t>
            </w:r>
            <w:r w:rsidRPr="006E207E">
              <w:rPr>
                <w:rFonts w:ascii="Cambria" w:hAnsi="Cambria" w:cs="Cambria"/>
              </w:rPr>
              <w:t> </w:t>
            </w:r>
            <w:r w:rsidRPr="006E207E">
              <w:t>776</w:t>
            </w:r>
          </w:p>
        </w:tc>
        <w:tc>
          <w:tcPr>
            <w:tcW w:w="2020" w:type="dxa"/>
          </w:tcPr>
          <w:p w14:paraId="61EA1502" w14:textId="77777777" w:rsidR="007D4C8A" w:rsidRPr="006E207E" w:rsidRDefault="007D4C8A" w:rsidP="006E207E">
            <w:r w:rsidRPr="006E207E">
              <w:t>74,0</w:t>
            </w:r>
          </w:p>
        </w:tc>
        <w:tc>
          <w:tcPr>
            <w:tcW w:w="1660" w:type="dxa"/>
          </w:tcPr>
          <w:p w14:paraId="6C34EB14" w14:textId="77777777" w:rsidR="007D4C8A" w:rsidRPr="006E207E" w:rsidRDefault="007D4C8A" w:rsidP="006E207E">
            <w:r w:rsidRPr="006E207E">
              <w:t>79,1</w:t>
            </w:r>
          </w:p>
        </w:tc>
      </w:tr>
      <w:tr w:rsidR="007D4C8A" w:rsidRPr="006E207E" w14:paraId="10091ACA" w14:textId="77777777" w:rsidTr="006E207E">
        <w:trPr>
          <w:trHeight w:val="380"/>
        </w:trPr>
        <w:tc>
          <w:tcPr>
            <w:tcW w:w="1260" w:type="dxa"/>
          </w:tcPr>
          <w:p w14:paraId="2B2A5AE6" w14:textId="77777777" w:rsidR="007D4C8A" w:rsidRPr="006E207E" w:rsidRDefault="007D4C8A" w:rsidP="006E207E">
            <w:r w:rsidRPr="006E207E">
              <w:t>2010</w:t>
            </w:r>
          </w:p>
        </w:tc>
        <w:tc>
          <w:tcPr>
            <w:tcW w:w="1660" w:type="dxa"/>
          </w:tcPr>
          <w:p w14:paraId="12EDE98C" w14:textId="77777777" w:rsidR="007D4C8A" w:rsidRPr="006E207E" w:rsidRDefault="007D4C8A" w:rsidP="006E207E">
            <w:r w:rsidRPr="006E207E">
              <w:t>1</w:t>
            </w:r>
            <w:r w:rsidRPr="006E207E">
              <w:rPr>
                <w:rFonts w:ascii="Cambria" w:hAnsi="Cambria" w:cs="Cambria"/>
              </w:rPr>
              <w:t> </w:t>
            </w:r>
            <w:r w:rsidRPr="006E207E">
              <w:t>434</w:t>
            </w:r>
            <w:r w:rsidRPr="006E207E">
              <w:rPr>
                <w:rFonts w:ascii="Cambria" w:hAnsi="Cambria" w:cs="Cambria"/>
              </w:rPr>
              <w:t> </w:t>
            </w:r>
            <w:r w:rsidRPr="006E207E">
              <w:t>603</w:t>
            </w:r>
          </w:p>
        </w:tc>
        <w:tc>
          <w:tcPr>
            <w:tcW w:w="1660" w:type="dxa"/>
          </w:tcPr>
          <w:p w14:paraId="4C2557FB" w14:textId="77777777" w:rsidR="007D4C8A" w:rsidRPr="006E207E" w:rsidRDefault="007D4C8A" w:rsidP="006E207E">
            <w:r w:rsidRPr="006E207E">
              <w:t>1</w:t>
            </w:r>
            <w:r w:rsidRPr="006E207E">
              <w:rPr>
                <w:rFonts w:ascii="Cambria" w:hAnsi="Cambria" w:cs="Cambria"/>
              </w:rPr>
              <w:t> </w:t>
            </w:r>
            <w:r w:rsidRPr="006E207E">
              <w:t>546</w:t>
            </w:r>
            <w:r w:rsidRPr="006E207E">
              <w:rPr>
                <w:rFonts w:ascii="Cambria" w:hAnsi="Cambria" w:cs="Cambria"/>
              </w:rPr>
              <w:t> </w:t>
            </w:r>
            <w:r w:rsidRPr="006E207E">
              <w:t>340</w:t>
            </w:r>
          </w:p>
        </w:tc>
        <w:tc>
          <w:tcPr>
            <w:tcW w:w="1300" w:type="dxa"/>
          </w:tcPr>
          <w:p w14:paraId="4FAD13E5" w14:textId="77777777" w:rsidR="007D4C8A" w:rsidRPr="006E207E" w:rsidRDefault="007D4C8A" w:rsidP="006E207E">
            <w:r w:rsidRPr="006E207E">
              <w:t>2</w:t>
            </w:r>
            <w:r w:rsidRPr="006E207E">
              <w:rPr>
                <w:rFonts w:ascii="Cambria" w:hAnsi="Cambria" w:cs="Cambria"/>
              </w:rPr>
              <w:t> </w:t>
            </w:r>
            <w:r w:rsidRPr="006E207E">
              <w:t>980</w:t>
            </w:r>
            <w:r w:rsidRPr="006E207E">
              <w:rPr>
                <w:rFonts w:ascii="Cambria" w:hAnsi="Cambria" w:cs="Cambria"/>
              </w:rPr>
              <w:t> </w:t>
            </w:r>
            <w:r w:rsidRPr="006E207E">
              <w:t>943</w:t>
            </w:r>
          </w:p>
        </w:tc>
        <w:tc>
          <w:tcPr>
            <w:tcW w:w="2020" w:type="dxa"/>
          </w:tcPr>
          <w:p w14:paraId="3DE11E9E" w14:textId="77777777" w:rsidR="007D4C8A" w:rsidRPr="006E207E" w:rsidRDefault="007D4C8A" w:rsidP="006E207E">
            <w:r w:rsidRPr="006E207E">
              <w:t>76,6</w:t>
            </w:r>
          </w:p>
        </w:tc>
        <w:tc>
          <w:tcPr>
            <w:tcW w:w="1660" w:type="dxa"/>
          </w:tcPr>
          <w:p w14:paraId="006078DB" w14:textId="77777777" w:rsidR="007D4C8A" w:rsidRPr="006E207E" w:rsidRDefault="007D4C8A" w:rsidP="006E207E">
            <w:r w:rsidRPr="006E207E">
              <w:t>80,1</w:t>
            </w:r>
          </w:p>
        </w:tc>
      </w:tr>
      <w:tr w:rsidR="007D4C8A" w:rsidRPr="006E207E" w14:paraId="608FE59A" w14:textId="77777777" w:rsidTr="006E207E">
        <w:trPr>
          <w:trHeight w:val="380"/>
        </w:trPr>
        <w:tc>
          <w:tcPr>
            <w:tcW w:w="1260" w:type="dxa"/>
          </w:tcPr>
          <w:p w14:paraId="485577D3" w14:textId="77777777" w:rsidR="007D4C8A" w:rsidRPr="006E207E" w:rsidRDefault="007D4C8A" w:rsidP="006E207E">
            <w:r w:rsidRPr="006E207E">
              <w:t>2011</w:t>
            </w:r>
          </w:p>
        </w:tc>
        <w:tc>
          <w:tcPr>
            <w:tcW w:w="1660" w:type="dxa"/>
          </w:tcPr>
          <w:p w14:paraId="11E2A397" w14:textId="77777777" w:rsidR="007D4C8A" w:rsidRPr="006E207E" w:rsidRDefault="007D4C8A" w:rsidP="006E207E">
            <w:r w:rsidRPr="006E207E">
              <w:t>1</w:t>
            </w:r>
            <w:r w:rsidRPr="006E207E">
              <w:rPr>
                <w:rFonts w:ascii="Cambria" w:hAnsi="Cambria" w:cs="Cambria"/>
              </w:rPr>
              <w:t> </w:t>
            </w:r>
            <w:r w:rsidRPr="006E207E">
              <w:t>448</w:t>
            </w:r>
            <w:r w:rsidRPr="006E207E">
              <w:rPr>
                <w:rFonts w:ascii="Cambria" w:hAnsi="Cambria" w:cs="Cambria"/>
              </w:rPr>
              <w:t> </w:t>
            </w:r>
            <w:r w:rsidRPr="006E207E">
              <w:t>859</w:t>
            </w:r>
          </w:p>
        </w:tc>
        <w:tc>
          <w:tcPr>
            <w:tcW w:w="1660" w:type="dxa"/>
          </w:tcPr>
          <w:p w14:paraId="3EAA9DEA" w14:textId="77777777" w:rsidR="007D4C8A" w:rsidRPr="006E207E" w:rsidRDefault="007D4C8A" w:rsidP="006E207E">
            <w:r w:rsidRPr="006E207E">
              <w:t>1</w:t>
            </w:r>
            <w:r w:rsidRPr="006E207E">
              <w:rPr>
                <w:rFonts w:ascii="Cambria" w:hAnsi="Cambria" w:cs="Cambria"/>
              </w:rPr>
              <w:t> </w:t>
            </w:r>
            <w:r w:rsidRPr="006E207E">
              <w:t>567</w:t>
            </w:r>
            <w:r w:rsidRPr="006E207E">
              <w:rPr>
                <w:rFonts w:ascii="Cambria" w:hAnsi="Cambria" w:cs="Cambria"/>
              </w:rPr>
              <w:t> </w:t>
            </w:r>
            <w:r w:rsidRPr="006E207E">
              <w:t>593</w:t>
            </w:r>
          </w:p>
        </w:tc>
        <w:tc>
          <w:tcPr>
            <w:tcW w:w="1300" w:type="dxa"/>
          </w:tcPr>
          <w:p w14:paraId="3278ED7B" w14:textId="77777777" w:rsidR="007D4C8A" w:rsidRPr="006E207E" w:rsidRDefault="007D4C8A" w:rsidP="006E207E">
            <w:r w:rsidRPr="006E207E">
              <w:t>3</w:t>
            </w:r>
            <w:r w:rsidRPr="006E207E">
              <w:rPr>
                <w:rFonts w:ascii="Cambria" w:hAnsi="Cambria" w:cs="Cambria"/>
              </w:rPr>
              <w:t> </w:t>
            </w:r>
            <w:r w:rsidRPr="006E207E">
              <w:t>016</w:t>
            </w:r>
            <w:r w:rsidRPr="006E207E">
              <w:rPr>
                <w:rFonts w:ascii="Cambria" w:hAnsi="Cambria" w:cs="Cambria"/>
              </w:rPr>
              <w:t> </w:t>
            </w:r>
            <w:r w:rsidRPr="006E207E">
              <w:t>452</w:t>
            </w:r>
          </w:p>
        </w:tc>
        <w:tc>
          <w:tcPr>
            <w:tcW w:w="2020" w:type="dxa"/>
          </w:tcPr>
          <w:p w14:paraId="643B487F" w14:textId="77777777" w:rsidR="007D4C8A" w:rsidRPr="006E207E" w:rsidRDefault="007D4C8A" w:rsidP="006E207E">
            <w:r w:rsidRPr="006E207E">
              <w:t>76,3</w:t>
            </w:r>
          </w:p>
        </w:tc>
        <w:tc>
          <w:tcPr>
            <w:tcW w:w="1660" w:type="dxa"/>
          </w:tcPr>
          <w:p w14:paraId="51590E8C" w14:textId="77777777" w:rsidR="007D4C8A" w:rsidRPr="006E207E" w:rsidRDefault="007D4C8A" w:rsidP="006E207E">
            <w:r w:rsidRPr="006E207E">
              <w:t>79,7</w:t>
            </w:r>
          </w:p>
        </w:tc>
      </w:tr>
      <w:tr w:rsidR="007D4C8A" w:rsidRPr="006E207E" w14:paraId="4381BC52" w14:textId="77777777" w:rsidTr="006E207E">
        <w:trPr>
          <w:trHeight w:val="380"/>
        </w:trPr>
        <w:tc>
          <w:tcPr>
            <w:tcW w:w="1260" w:type="dxa"/>
          </w:tcPr>
          <w:p w14:paraId="0B682F7F" w14:textId="77777777" w:rsidR="007D4C8A" w:rsidRPr="006E207E" w:rsidRDefault="007D4C8A" w:rsidP="006E207E">
            <w:r w:rsidRPr="006E207E">
              <w:t>2012</w:t>
            </w:r>
          </w:p>
        </w:tc>
        <w:tc>
          <w:tcPr>
            <w:tcW w:w="1660" w:type="dxa"/>
          </w:tcPr>
          <w:p w14:paraId="36F2D9DA" w14:textId="77777777" w:rsidR="007D4C8A" w:rsidRPr="006E207E" w:rsidRDefault="007D4C8A" w:rsidP="006E207E">
            <w:r w:rsidRPr="006E207E">
              <w:t>1</w:t>
            </w:r>
            <w:r w:rsidRPr="006E207E">
              <w:rPr>
                <w:rFonts w:ascii="Cambria" w:hAnsi="Cambria" w:cs="Cambria"/>
              </w:rPr>
              <w:t> </w:t>
            </w:r>
            <w:r w:rsidRPr="006E207E">
              <w:t>464</w:t>
            </w:r>
            <w:r w:rsidRPr="006E207E">
              <w:rPr>
                <w:rFonts w:ascii="Cambria" w:hAnsi="Cambria" w:cs="Cambria"/>
              </w:rPr>
              <w:t> </w:t>
            </w:r>
            <w:r w:rsidRPr="006E207E">
              <w:t>198</w:t>
            </w:r>
          </w:p>
        </w:tc>
        <w:tc>
          <w:tcPr>
            <w:tcW w:w="1660" w:type="dxa"/>
          </w:tcPr>
          <w:p w14:paraId="1D9C5B4F" w14:textId="77777777" w:rsidR="007D4C8A" w:rsidRPr="006E207E" w:rsidRDefault="007D4C8A" w:rsidP="006E207E">
            <w:r w:rsidRPr="006E207E">
              <w:t>1</w:t>
            </w:r>
            <w:r w:rsidRPr="006E207E">
              <w:rPr>
                <w:rFonts w:ascii="Cambria" w:hAnsi="Cambria" w:cs="Cambria"/>
              </w:rPr>
              <w:t> </w:t>
            </w:r>
            <w:r w:rsidRPr="006E207E">
              <w:t>587</w:t>
            </w:r>
            <w:r w:rsidRPr="006E207E">
              <w:rPr>
                <w:rFonts w:ascii="Cambria" w:hAnsi="Cambria" w:cs="Cambria"/>
              </w:rPr>
              <w:t> </w:t>
            </w:r>
            <w:r w:rsidRPr="006E207E">
              <w:t>510</w:t>
            </w:r>
          </w:p>
        </w:tc>
        <w:tc>
          <w:tcPr>
            <w:tcW w:w="1300" w:type="dxa"/>
          </w:tcPr>
          <w:p w14:paraId="1267BABF" w14:textId="77777777" w:rsidR="007D4C8A" w:rsidRPr="006E207E" w:rsidRDefault="007D4C8A" w:rsidP="006E207E">
            <w:r w:rsidRPr="006E207E">
              <w:t>3</w:t>
            </w:r>
            <w:r w:rsidRPr="006E207E">
              <w:rPr>
                <w:rFonts w:ascii="Cambria" w:hAnsi="Cambria" w:cs="Cambria"/>
              </w:rPr>
              <w:t> </w:t>
            </w:r>
            <w:r w:rsidRPr="006E207E">
              <w:t>051</w:t>
            </w:r>
            <w:r w:rsidRPr="006E207E">
              <w:rPr>
                <w:rFonts w:ascii="Cambria" w:hAnsi="Cambria" w:cs="Cambria"/>
              </w:rPr>
              <w:t> </w:t>
            </w:r>
            <w:r w:rsidRPr="006E207E">
              <w:t>708</w:t>
            </w:r>
          </w:p>
        </w:tc>
        <w:tc>
          <w:tcPr>
            <w:tcW w:w="2020" w:type="dxa"/>
          </w:tcPr>
          <w:p w14:paraId="3073EB15" w14:textId="77777777" w:rsidR="007D4C8A" w:rsidRPr="006E207E" w:rsidRDefault="007D4C8A" w:rsidP="006E207E">
            <w:r w:rsidRPr="006E207E">
              <w:t>76,0</w:t>
            </w:r>
          </w:p>
        </w:tc>
        <w:tc>
          <w:tcPr>
            <w:tcW w:w="1660" w:type="dxa"/>
          </w:tcPr>
          <w:p w14:paraId="6A0E5939" w14:textId="77777777" w:rsidR="007D4C8A" w:rsidRPr="006E207E" w:rsidRDefault="007D4C8A" w:rsidP="006E207E">
            <w:r w:rsidRPr="006E207E">
              <w:t>79,4</w:t>
            </w:r>
          </w:p>
        </w:tc>
      </w:tr>
      <w:tr w:rsidR="007D4C8A" w:rsidRPr="006E207E" w14:paraId="771D77EA" w14:textId="77777777" w:rsidTr="006E207E">
        <w:trPr>
          <w:trHeight w:val="380"/>
        </w:trPr>
        <w:tc>
          <w:tcPr>
            <w:tcW w:w="1260" w:type="dxa"/>
          </w:tcPr>
          <w:p w14:paraId="63225CBF" w14:textId="77777777" w:rsidR="007D4C8A" w:rsidRPr="006E207E" w:rsidRDefault="007D4C8A" w:rsidP="006E207E">
            <w:r w:rsidRPr="006E207E">
              <w:t>2013</w:t>
            </w:r>
          </w:p>
        </w:tc>
        <w:tc>
          <w:tcPr>
            <w:tcW w:w="1660" w:type="dxa"/>
          </w:tcPr>
          <w:p w14:paraId="384CE5C0" w14:textId="77777777" w:rsidR="007D4C8A" w:rsidRPr="006E207E" w:rsidRDefault="007D4C8A" w:rsidP="006E207E">
            <w:r w:rsidRPr="006E207E">
              <w:t>1</w:t>
            </w:r>
            <w:r w:rsidRPr="006E207E">
              <w:rPr>
                <w:rFonts w:ascii="Cambria" w:hAnsi="Cambria" w:cs="Cambria"/>
              </w:rPr>
              <w:t> </w:t>
            </w:r>
            <w:r w:rsidRPr="006E207E">
              <w:t>481</w:t>
            </w:r>
            <w:r w:rsidRPr="006E207E">
              <w:rPr>
                <w:rFonts w:ascii="Cambria" w:hAnsi="Cambria" w:cs="Cambria"/>
              </w:rPr>
              <w:t> </w:t>
            </w:r>
            <w:r w:rsidRPr="006E207E">
              <w:t>036</w:t>
            </w:r>
          </w:p>
        </w:tc>
        <w:tc>
          <w:tcPr>
            <w:tcW w:w="1660" w:type="dxa"/>
          </w:tcPr>
          <w:p w14:paraId="7916D2D5" w14:textId="77777777" w:rsidR="007D4C8A" w:rsidRPr="006E207E" w:rsidRDefault="007D4C8A" w:rsidP="006E207E">
            <w:r w:rsidRPr="006E207E">
              <w:t>1</w:t>
            </w:r>
            <w:r w:rsidRPr="006E207E">
              <w:rPr>
                <w:rFonts w:ascii="Cambria" w:hAnsi="Cambria" w:cs="Cambria"/>
              </w:rPr>
              <w:t> </w:t>
            </w:r>
            <w:r w:rsidRPr="006E207E">
              <w:t>609</w:t>
            </w:r>
            <w:r w:rsidRPr="006E207E">
              <w:rPr>
                <w:rFonts w:ascii="Cambria" w:hAnsi="Cambria" w:cs="Cambria"/>
              </w:rPr>
              <w:t> </w:t>
            </w:r>
            <w:r w:rsidRPr="006E207E">
              <w:t>306</w:t>
            </w:r>
          </w:p>
        </w:tc>
        <w:tc>
          <w:tcPr>
            <w:tcW w:w="1300" w:type="dxa"/>
          </w:tcPr>
          <w:p w14:paraId="7BA33EA5" w14:textId="77777777" w:rsidR="007D4C8A" w:rsidRPr="006E207E" w:rsidRDefault="007D4C8A" w:rsidP="006E207E">
            <w:r w:rsidRPr="006E207E">
              <w:t>3</w:t>
            </w:r>
            <w:r w:rsidRPr="006E207E">
              <w:rPr>
                <w:rFonts w:ascii="Cambria" w:hAnsi="Cambria" w:cs="Cambria"/>
              </w:rPr>
              <w:t> </w:t>
            </w:r>
            <w:r w:rsidRPr="006E207E">
              <w:t>090</w:t>
            </w:r>
            <w:r w:rsidRPr="006E207E">
              <w:rPr>
                <w:rFonts w:ascii="Cambria" w:hAnsi="Cambria" w:cs="Cambria"/>
              </w:rPr>
              <w:t> </w:t>
            </w:r>
            <w:r w:rsidRPr="006E207E">
              <w:t>342</w:t>
            </w:r>
          </w:p>
        </w:tc>
        <w:tc>
          <w:tcPr>
            <w:tcW w:w="2020" w:type="dxa"/>
          </w:tcPr>
          <w:p w14:paraId="40A73727" w14:textId="77777777" w:rsidR="007D4C8A" w:rsidRPr="006E207E" w:rsidRDefault="007D4C8A" w:rsidP="006E207E">
            <w:r w:rsidRPr="006E207E">
              <w:t>75,9</w:t>
            </w:r>
          </w:p>
        </w:tc>
        <w:tc>
          <w:tcPr>
            <w:tcW w:w="1660" w:type="dxa"/>
          </w:tcPr>
          <w:p w14:paraId="69FBACB4" w14:textId="77777777" w:rsidR="007D4C8A" w:rsidRPr="006E207E" w:rsidRDefault="007D4C8A" w:rsidP="006E207E">
            <w:r w:rsidRPr="006E207E">
              <w:t>79,3</w:t>
            </w:r>
          </w:p>
        </w:tc>
      </w:tr>
      <w:tr w:rsidR="007D4C8A" w:rsidRPr="006E207E" w14:paraId="39F0EE66" w14:textId="77777777" w:rsidTr="006E207E">
        <w:trPr>
          <w:trHeight w:val="380"/>
        </w:trPr>
        <w:tc>
          <w:tcPr>
            <w:tcW w:w="1260" w:type="dxa"/>
          </w:tcPr>
          <w:p w14:paraId="408E35E2" w14:textId="77777777" w:rsidR="007D4C8A" w:rsidRPr="006E207E" w:rsidRDefault="007D4C8A" w:rsidP="006E207E">
            <w:r w:rsidRPr="006E207E">
              <w:t>2014</w:t>
            </w:r>
          </w:p>
        </w:tc>
        <w:tc>
          <w:tcPr>
            <w:tcW w:w="1660" w:type="dxa"/>
          </w:tcPr>
          <w:p w14:paraId="2AB5EBE8" w14:textId="77777777" w:rsidR="007D4C8A" w:rsidRPr="006E207E" w:rsidRDefault="007D4C8A" w:rsidP="006E207E">
            <w:r w:rsidRPr="006E207E">
              <w:t>1</w:t>
            </w:r>
            <w:r w:rsidRPr="006E207E">
              <w:rPr>
                <w:rFonts w:ascii="Cambria" w:hAnsi="Cambria" w:cs="Cambria"/>
              </w:rPr>
              <w:t> </w:t>
            </w:r>
            <w:r w:rsidRPr="006E207E">
              <w:t>496</w:t>
            </w:r>
            <w:r w:rsidRPr="006E207E">
              <w:rPr>
                <w:rFonts w:ascii="Cambria" w:hAnsi="Cambria" w:cs="Cambria"/>
              </w:rPr>
              <w:t> </w:t>
            </w:r>
            <w:r w:rsidRPr="006E207E">
              <w:t>259</w:t>
            </w:r>
          </w:p>
        </w:tc>
        <w:tc>
          <w:tcPr>
            <w:tcW w:w="1660" w:type="dxa"/>
          </w:tcPr>
          <w:p w14:paraId="2027DDBA" w14:textId="77777777" w:rsidR="007D4C8A" w:rsidRPr="006E207E" w:rsidRDefault="007D4C8A" w:rsidP="006E207E">
            <w:r w:rsidRPr="006E207E">
              <w:t>1</w:t>
            </w:r>
            <w:r w:rsidRPr="006E207E">
              <w:rPr>
                <w:rFonts w:ascii="Cambria" w:hAnsi="Cambria" w:cs="Cambria"/>
              </w:rPr>
              <w:t> </w:t>
            </w:r>
            <w:r w:rsidRPr="006E207E">
              <w:t>628</w:t>
            </w:r>
            <w:r w:rsidRPr="006E207E">
              <w:rPr>
                <w:rFonts w:ascii="Cambria" w:hAnsi="Cambria" w:cs="Cambria"/>
              </w:rPr>
              <w:t> </w:t>
            </w:r>
            <w:r w:rsidRPr="006E207E">
              <w:t>947</w:t>
            </w:r>
          </w:p>
        </w:tc>
        <w:tc>
          <w:tcPr>
            <w:tcW w:w="1300" w:type="dxa"/>
          </w:tcPr>
          <w:p w14:paraId="3471F61F" w14:textId="77777777" w:rsidR="007D4C8A" w:rsidRPr="006E207E" w:rsidRDefault="007D4C8A" w:rsidP="006E207E">
            <w:r w:rsidRPr="006E207E">
              <w:t>3</w:t>
            </w:r>
            <w:r w:rsidRPr="006E207E">
              <w:rPr>
                <w:rFonts w:ascii="Cambria" w:hAnsi="Cambria" w:cs="Cambria"/>
              </w:rPr>
              <w:t> </w:t>
            </w:r>
            <w:r w:rsidRPr="006E207E">
              <w:t>125</w:t>
            </w:r>
            <w:r w:rsidRPr="006E207E">
              <w:rPr>
                <w:rFonts w:ascii="Cambria" w:hAnsi="Cambria" w:cs="Cambria"/>
              </w:rPr>
              <w:t> </w:t>
            </w:r>
            <w:r w:rsidRPr="006E207E">
              <w:t>206</w:t>
            </w:r>
          </w:p>
        </w:tc>
        <w:tc>
          <w:tcPr>
            <w:tcW w:w="2020" w:type="dxa"/>
          </w:tcPr>
          <w:p w14:paraId="12FBDD07" w14:textId="77777777" w:rsidR="007D4C8A" w:rsidRPr="006E207E" w:rsidRDefault="007D4C8A" w:rsidP="006E207E">
            <w:r w:rsidRPr="006E207E">
              <w:t>75,8</w:t>
            </w:r>
          </w:p>
        </w:tc>
        <w:tc>
          <w:tcPr>
            <w:tcW w:w="1660" w:type="dxa"/>
          </w:tcPr>
          <w:p w14:paraId="635B203F" w14:textId="77777777" w:rsidR="007D4C8A" w:rsidRPr="006E207E" w:rsidRDefault="007D4C8A" w:rsidP="006E207E">
            <w:r w:rsidRPr="006E207E">
              <w:t>79,3</w:t>
            </w:r>
          </w:p>
        </w:tc>
      </w:tr>
      <w:tr w:rsidR="007D4C8A" w:rsidRPr="006E207E" w14:paraId="078C83CF" w14:textId="77777777" w:rsidTr="006E207E">
        <w:trPr>
          <w:trHeight w:val="380"/>
        </w:trPr>
        <w:tc>
          <w:tcPr>
            <w:tcW w:w="1260" w:type="dxa"/>
          </w:tcPr>
          <w:p w14:paraId="6AF68CE7" w14:textId="77777777" w:rsidR="007D4C8A" w:rsidRPr="006E207E" w:rsidRDefault="007D4C8A" w:rsidP="006E207E">
            <w:r w:rsidRPr="006E207E">
              <w:t>2015</w:t>
            </w:r>
          </w:p>
        </w:tc>
        <w:tc>
          <w:tcPr>
            <w:tcW w:w="1660" w:type="dxa"/>
          </w:tcPr>
          <w:p w14:paraId="0F886F8F" w14:textId="77777777" w:rsidR="007D4C8A" w:rsidRPr="006E207E" w:rsidRDefault="007D4C8A" w:rsidP="006E207E">
            <w:r w:rsidRPr="006E207E">
              <w:t>1</w:t>
            </w:r>
            <w:r w:rsidRPr="006E207E">
              <w:rPr>
                <w:rFonts w:ascii="Cambria" w:hAnsi="Cambria" w:cs="Cambria"/>
              </w:rPr>
              <w:t> </w:t>
            </w:r>
            <w:r w:rsidRPr="006E207E">
              <w:t>504</w:t>
            </w:r>
            <w:r w:rsidRPr="006E207E">
              <w:rPr>
                <w:rFonts w:ascii="Cambria" w:hAnsi="Cambria" w:cs="Cambria"/>
              </w:rPr>
              <w:t> </w:t>
            </w:r>
            <w:r w:rsidRPr="006E207E">
              <w:t>525</w:t>
            </w:r>
          </w:p>
        </w:tc>
        <w:tc>
          <w:tcPr>
            <w:tcW w:w="1660" w:type="dxa"/>
          </w:tcPr>
          <w:p w14:paraId="002C7B53" w14:textId="77777777" w:rsidR="007D4C8A" w:rsidRPr="006E207E" w:rsidRDefault="007D4C8A" w:rsidP="006E207E">
            <w:r w:rsidRPr="006E207E">
              <w:t>1</w:t>
            </w:r>
            <w:r w:rsidRPr="006E207E">
              <w:rPr>
                <w:rFonts w:ascii="Cambria" w:hAnsi="Cambria" w:cs="Cambria"/>
              </w:rPr>
              <w:t> </w:t>
            </w:r>
            <w:r w:rsidRPr="006E207E">
              <w:t>637</w:t>
            </w:r>
            <w:r w:rsidRPr="006E207E">
              <w:rPr>
                <w:rFonts w:ascii="Cambria" w:hAnsi="Cambria" w:cs="Cambria"/>
              </w:rPr>
              <w:t> </w:t>
            </w:r>
            <w:r w:rsidRPr="006E207E">
              <w:t>253</w:t>
            </w:r>
          </w:p>
        </w:tc>
        <w:tc>
          <w:tcPr>
            <w:tcW w:w="1300" w:type="dxa"/>
          </w:tcPr>
          <w:p w14:paraId="4583BF5F" w14:textId="77777777" w:rsidR="007D4C8A" w:rsidRPr="006E207E" w:rsidRDefault="007D4C8A" w:rsidP="006E207E">
            <w:r w:rsidRPr="006E207E">
              <w:t>3</w:t>
            </w:r>
            <w:r w:rsidRPr="006E207E">
              <w:rPr>
                <w:rFonts w:ascii="Cambria" w:hAnsi="Cambria" w:cs="Cambria"/>
              </w:rPr>
              <w:t> </w:t>
            </w:r>
            <w:r w:rsidRPr="006E207E">
              <w:t>141</w:t>
            </w:r>
            <w:r w:rsidRPr="006E207E">
              <w:rPr>
                <w:rFonts w:ascii="Cambria" w:hAnsi="Cambria" w:cs="Cambria"/>
              </w:rPr>
              <w:t> </w:t>
            </w:r>
            <w:r w:rsidRPr="006E207E">
              <w:t>778</w:t>
            </w:r>
          </w:p>
        </w:tc>
        <w:tc>
          <w:tcPr>
            <w:tcW w:w="2020" w:type="dxa"/>
          </w:tcPr>
          <w:p w14:paraId="6A517D65" w14:textId="77777777" w:rsidR="007D4C8A" w:rsidRPr="006E207E" w:rsidRDefault="007D4C8A" w:rsidP="006E207E">
            <w:r w:rsidRPr="006E207E">
              <w:t>75,5</w:t>
            </w:r>
          </w:p>
        </w:tc>
        <w:tc>
          <w:tcPr>
            <w:tcW w:w="1660" w:type="dxa"/>
          </w:tcPr>
          <w:p w14:paraId="53448AC5" w14:textId="77777777" w:rsidR="007D4C8A" w:rsidRPr="006E207E" w:rsidRDefault="007D4C8A" w:rsidP="006E207E">
            <w:r w:rsidRPr="006E207E">
              <w:t>78,9</w:t>
            </w:r>
          </w:p>
        </w:tc>
      </w:tr>
      <w:tr w:rsidR="007D4C8A" w:rsidRPr="006E207E" w14:paraId="125B808E" w14:textId="77777777" w:rsidTr="006E207E">
        <w:trPr>
          <w:trHeight w:val="380"/>
        </w:trPr>
        <w:tc>
          <w:tcPr>
            <w:tcW w:w="1260" w:type="dxa"/>
          </w:tcPr>
          <w:p w14:paraId="34A94051" w14:textId="77777777" w:rsidR="007D4C8A" w:rsidRPr="006E207E" w:rsidRDefault="007D4C8A" w:rsidP="006E207E">
            <w:r w:rsidRPr="006E207E">
              <w:t>2016</w:t>
            </w:r>
          </w:p>
        </w:tc>
        <w:tc>
          <w:tcPr>
            <w:tcW w:w="1660" w:type="dxa"/>
          </w:tcPr>
          <w:p w14:paraId="5C152C08" w14:textId="77777777" w:rsidR="007D4C8A" w:rsidRPr="006E207E" w:rsidRDefault="007D4C8A" w:rsidP="006E207E">
            <w:r w:rsidRPr="006E207E">
              <w:t>1</w:t>
            </w:r>
            <w:r w:rsidRPr="006E207E">
              <w:rPr>
                <w:rFonts w:ascii="Cambria" w:hAnsi="Cambria" w:cs="Cambria"/>
              </w:rPr>
              <w:t> </w:t>
            </w:r>
            <w:r w:rsidRPr="006E207E">
              <w:t>512</w:t>
            </w:r>
            <w:r w:rsidRPr="006E207E">
              <w:rPr>
                <w:rFonts w:ascii="Cambria" w:hAnsi="Cambria" w:cs="Cambria"/>
              </w:rPr>
              <w:t> </w:t>
            </w:r>
            <w:r w:rsidRPr="006E207E">
              <w:t>527</w:t>
            </w:r>
          </w:p>
        </w:tc>
        <w:tc>
          <w:tcPr>
            <w:tcW w:w="1660" w:type="dxa"/>
          </w:tcPr>
          <w:p w14:paraId="3347091F" w14:textId="77777777" w:rsidR="007D4C8A" w:rsidRPr="006E207E" w:rsidRDefault="007D4C8A" w:rsidP="006E207E">
            <w:r w:rsidRPr="006E207E">
              <w:t>1</w:t>
            </w:r>
            <w:r w:rsidRPr="006E207E">
              <w:rPr>
                <w:rFonts w:ascii="Cambria" w:hAnsi="Cambria" w:cs="Cambria"/>
              </w:rPr>
              <w:t> </w:t>
            </w:r>
            <w:r w:rsidRPr="006E207E">
              <w:t>644</w:t>
            </w:r>
            <w:r w:rsidRPr="006E207E">
              <w:rPr>
                <w:rFonts w:ascii="Cambria" w:hAnsi="Cambria" w:cs="Cambria"/>
              </w:rPr>
              <w:t> </w:t>
            </w:r>
            <w:r w:rsidRPr="006E207E">
              <w:t>105</w:t>
            </w:r>
          </w:p>
        </w:tc>
        <w:tc>
          <w:tcPr>
            <w:tcW w:w="1300" w:type="dxa"/>
          </w:tcPr>
          <w:p w14:paraId="4735B869" w14:textId="77777777" w:rsidR="007D4C8A" w:rsidRPr="006E207E" w:rsidRDefault="007D4C8A" w:rsidP="006E207E">
            <w:r w:rsidRPr="006E207E">
              <w:t>3</w:t>
            </w:r>
            <w:r w:rsidRPr="006E207E">
              <w:rPr>
                <w:rFonts w:ascii="Cambria" w:hAnsi="Cambria" w:cs="Cambria"/>
              </w:rPr>
              <w:t> </w:t>
            </w:r>
            <w:r w:rsidRPr="006E207E">
              <w:t>156</w:t>
            </w:r>
            <w:r w:rsidRPr="006E207E">
              <w:rPr>
                <w:rFonts w:ascii="Cambria" w:hAnsi="Cambria" w:cs="Cambria"/>
              </w:rPr>
              <w:t> </w:t>
            </w:r>
            <w:r w:rsidRPr="006E207E">
              <w:t>632</w:t>
            </w:r>
          </w:p>
        </w:tc>
        <w:tc>
          <w:tcPr>
            <w:tcW w:w="2020" w:type="dxa"/>
          </w:tcPr>
          <w:p w14:paraId="72F07F4A" w14:textId="77777777" w:rsidR="007D4C8A" w:rsidRPr="006E207E" w:rsidRDefault="007D4C8A" w:rsidP="006E207E">
            <w:r w:rsidRPr="006E207E">
              <w:t>75,2</w:t>
            </w:r>
          </w:p>
        </w:tc>
        <w:tc>
          <w:tcPr>
            <w:tcW w:w="1660" w:type="dxa"/>
          </w:tcPr>
          <w:p w14:paraId="0F503059" w14:textId="77777777" w:rsidR="007D4C8A" w:rsidRPr="006E207E" w:rsidRDefault="007D4C8A" w:rsidP="006E207E">
            <w:r w:rsidRPr="006E207E">
              <w:t>78,5</w:t>
            </w:r>
          </w:p>
        </w:tc>
      </w:tr>
      <w:tr w:rsidR="007D4C8A" w:rsidRPr="006E207E" w14:paraId="7CE9E1C2" w14:textId="77777777" w:rsidTr="006E207E">
        <w:trPr>
          <w:trHeight w:val="380"/>
        </w:trPr>
        <w:tc>
          <w:tcPr>
            <w:tcW w:w="1260" w:type="dxa"/>
          </w:tcPr>
          <w:p w14:paraId="5B5F803B" w14:textId="77777777" w:rsidR="007D4C8A" w:rsidRPr="006E207E" w:rsidRDefault="007D4C8A" w:rsidP="006E207E">
            <w:r w:rsidRPr="006E207E">
              <w:t>2017</w:t>
            </w:r>
          </w:p>
        </w:tc>
        <w:tc>
          <w:tcPr>
            <w:tcW w:w="1660" w:type="dxa"/>
          </w:tcPr>
          <w:p w14:paraId="79C73D8F" w14:textId="77777777" w:rsidR="007D4C8A" w:rsidRPr="006E207E" w:rsidRDefault="007D4C8A" w:rsidP="006E207E">
            <w:r w:rsidRPr="006E207E">
              <w:t>1</w:t>
            </w:r>
            <w:r w:rsidRPr="006E207E">
              <w:rPr>
                <w:rFonts w:ascii="Cambria" w:hAnsi="Cambria" w:cs="Cambria"/>
              </w:rPr>
              <w:t> </w:t>
            </w:r>
            <w:r w:rsidRPr="006E207E">
              <w:t>522</w:t>
            </w:r>
            <w:r w:rsidRPr="006E207E">
              <w:rPr>
                <w:rFonts w:ascii="Cambria" w:hAnsi="Cambria" w:cs="Cambria"/>
              </w:rPr>
              <w:t> </w:t>
            </w:r>
            <w:r w:rsidRPr="006E207E">
              <w:t>415</w:t>
            </w:r>
          </w:p>
        </w:tc>
        <w:tc>
          <w:tcPr>
            <w:tcW w:w="1660" w:type="dxa"/>
          </w:tcPr>
          <w:p w14:paraId="6B9186E4" w14:textId="77777777" w:rsidR="007D4C8A" w:rsidRPr="006E207E" w:rsidRDefault="007D4C8A" w:rsidP="006E207E">
            <w:r w:rsidRPr="006E207E">
              <w:t>1</w:t>
            </w:r>
            <w:r w:rsidRPr="006E207E">
              <w:rPr>
                <w:rFonts w:ascii="Cambria" w:hAnsi="Cambria" w:cs="Cambria"/>
              </w:rPr>
              <w:t> </w:t>
            </w:r>
            <w:r w:rsidRPr="006E207E">
              <w:t>657</w:t>
            </w:r>
            <w:r w:rsidRPr="006E207E">
              <w:rPr>
                <w:rFonts w:ascii="Cambria" w:hAnsi="Cambria" w:cs="Cambria"/>
              </w:rPr>
              <w:t> </w:t>
            </w:r>
            <w:r w:rsidRPr="006E207E">
              <w:t>210</w:t>
            </w:r>
          </w:p>
        </w:tc>
        <w:tc>
          <w:tcPr>
            <w:tcW w:w="1300" w:type="dxa"/>
          </w:tcPr>
          <w:p w14:paraId="48F0C10E" w14:textId="77777777" w:rsidR="007D4C8A" w:rsidRPr="006E207E" w:rsidRDefault="007D4C8A" w:rsidP="006E207E">
            <w:r w:rsidRPr="006E207E">
              <w:t>3</w:t>
            </w:r>
            <w:r w:rsidRPr="006E207E">
              <w:rPr>
                <w:rFonts w:ascii="Cambria" w:hAnsi="Cambria" w:cs="Cambria"/>
              </w:rPr>
              <w:t> </w:t>
            </w:r>
            <w:r w:rsidRPr="006E207E">
              <w:t>179</w:t>
            </w:r>
            <w:r w:rsidRPr="006E207E">
              <w:rPr>
                <w:rFonts w:ascii="Cambria" w:hAnsi="Cambria" w:cs="Cambria"/>
              </w:rPr>
              <w:t> </w:t>
            </w:r>
            <w:r w:rsidRPr="006E207E">
              <w:t>625</w:t>
            </w:r>
          </w:p>
        </w:tc>
        <w:tc>
          <w:tcPr>
            <w:tcW w:w="2020" w:type="dxa"/>
          </w:tcPr>
          <w:p w14:paraId="572B0309" w14:textId="77777777" w:rsidR="007D4C8A" w:rsidRPr="006E207E" w:rsidRDefault="007D4C8A" w:rsidP="006E207E">
            <w:r w:rsidRPr="006E207E">
              <w:t>75,0</w:t>
            </w:r>
          </w:p>
        </w:tc>
        <w:tc>
          <w:tcPr>
            <w:tcW w:w="1660" w:type="dxa"/>
          </w:tcPr>
          <w:p w14:paraId="28205F04" w14:textId="77777777" w:rsidR="007D4C8A" w:rsidRPr="006E207E" w:rsidRDefault="007D4C8A" w:rsidP="006E207E">
            <w:r w:rsidRPr="006E207E">
              <w:t>78,5</w:t>
            </w:r>
          </w:p>
        </w:tc>
      </w:tr>
      <w:tr w:rsidR="007D4C8A" w:rsidRPr="006E207E" w14:paraId="1DDB71A1" w14:textId="77777777" w:rsidTr="006E207E">
        <w:trPr>
          <w:trHeight w:val="380"/>
        </w:trPr>
        <w:tc>
          <w:tcPr>
            <w:tcW w:w="1260" w:type="dxa"/>
          </w:tcPr>
          <w:p w14:paraId="3386D05B" w14:textId="77777777" w:rsidR="007D4C8A" w:rsidRPr="006E207E" w:rsidRDefault="007D4C8A" w:rsidP="006E207E">
            <w:r w:rsidRPr="006E207E">
              <w:t>2018</w:t>
            </w:r>
          </w:p>
        </w:tc>
        <w:tc>
          <w:tcPr>
            <w:tcW w:w="1660" w:type="dxa"/>
          </w:tcPr>
          <w:p w14:paraId="55F3F6B8" w14:textId="77777777" w:rsidR="007D4C8A" w:rsidRPr="006E207E" w:rsidRDefault="007D4C8A" w:rsidP="006E207E">
            <w:r w:rsidRPr="006E207E">
              <w:t>1</w:t>
            </w:r>
            <w:r w:rsidRPr="006E207E">
              <w:rPr>
                <w:rFonts w:ascii="Cambria" w:hAnsi="Cambria" w:cs="Cambria"/>
              </w:rPr>
              <w:t> </w:t>
            </w:r>
            <w:r w:rsidRPr="006E207E">
              <w:t>530</w:t>
            </w:r>
            <w:r w:rsidRPr="006E207E">
              <w:rPr>
                <w:rFonts w:ascii="Cambria" w:hAnsi="Cambria" w:cs="Cambria"/>
              </w:rPr>
              <w:t> </w:t>
            </w:r>
            <w:r w:rsidRPr="006E207E">
              <w:t>967</w:t>
            </w:r>
          </w:p>
        </w:tc>
        <w:tc>
          <w:tcPr>
            <w:tcW w:w="1660" w:type="dxa"/>
          </w:tcPr>
          <w:p w14:paraId="0B4CCB83" w14:textId="77777777" w:rsidR="007D4C8A" w:rsidRPr="006E207E" w:rsidRDefault="007D4C8A" w:rsidP="006E207E">
            <w:r w:rsidRPr="006E207E">
              <w:t>1</w:t>
            </w:r>
            <w:r w:rsidRPr="006E207E">
              <w:rPr>
                <w:rFonts w:ascii="Cambria" w:hAnsi="Cambria" w:cs="Cambria"/>
              </w:rPr>
              <w:t> </w:t>
            </w:r>
            <w:r w:rsidRPr="006E207E">
              <w:t>672</w:t>
            </w:r>
            <w:r w:rsidRPr="006E207E">
              <w:rPr>
                <w:rFonts w:ascii="Cambria" w:hAnsi="Cambria" w:cs="Cambria"/>
              </w:rPr>
              <w:t> </w:t>
            </w:r>
            <w:r w:rsidRPr="006E207E">
              <w:t>206</w:t>
            </w:r>
          </w:p>
        </w:tc>
        <w:tc>
          <w:tcPr>
            <w:tcW w:w="1300" w:type="dxa"/>
          </w:tcPr>
          <w:p w14:paraId="1C280BD3" w14:textId="77777777" w:rsidR="007D4C8A" w:rsidRPr="006E207E" w:rsidRDefault="007D4C8A" w:rsidP="006E207E">
            <w:r w:rsidRPr="006E207E">
              <w:t>3</w:t>
            </w:r>
            <w:r w:rsidRPr="006E207E">
              <w:rPr>
                <w:rFonts w:ascii="Cambria" w:hAnsi="Cambria" w:cs="Cambria"/>
              </w:rPr>
              <w:t> </w:t>
            </w:r>
            <w:r w:rsidRPr="006E207E">
              <w:t>203</w:t>
            </w:r>
            <w:r w:rsidRPr="006E207E">
              <w:rPr>
                <w:rFonts w:ascii="Cambria" w:hAnsi="Cambria" w:cs="Cambria"/>
              </w:rPr>
              <w:t> </w:t>
            </w:r>
            <w:r w:rsidRPr="006E207E">
              <w:t>173</w:t>
            </w:r>
          </w:p>
        </w:tc>
        <w:tc>
          <w:tcPr>
            <w:tcW w:w="2020" w:type="dxa"/>
          </w:tcPr>
          <w:p w14:paraId="475A7013" w14:textId="77777777" w:rsidR="007D4C8A" w:rsidRPr="006E207E" w:rsidRDefault="007D4C8A" w:rsidP="006E207E">
            <w:r w:rsidRPr="006E207E">
              <w:t>74,9</w:t>
            </w:r>
          </w:p>
        </w:tc>
        <w:tc>
          <w:tcPr>
            <w:tcW w:w="1660" w:type="dxa"/>
          </w:tcPr>
          <w:p w14:paraId="738A5B3F" w14:textId="77777777" w:rsidR="007D4C8A" w:rsidRPr="006E207E" w:rsidRDefault="007D4C8A" w:rsidP="006E207E">
            <w:r w:rsidRPr="006E207E">
              <w:t>78,7</w:t>
            </w:r>
          </w:p>
        </w:tc>
      </w:tr>
      <w:tr w:rsidR="007D4C8A" w:rsidRPr="006E207E" w14:paraId="2350EA72" w14:textId="77777777" w:rsidTr="006E207E">
        <w:trPr>
          <w:trHeight w:val="380"/>
        </w:trPr>
        <w:tc>
          <w:tcPr>
            <w:tcW w:w="1260" w:type="dxa"/>
          </w:tcPr>
          <w:p w14:paraId="06A2FD24" w14:textId="77777777" w:rsidR="007D4C8A" w:rsidRPr="006E207E" w:rsidRDefault="007D4C8A" w:rsidP="006E207E">
            <w:r w:rsidRPr="006E207E">
              <w:t>2019</w:t>
            </w:r>
          </w:p>
        </w:tc>
        <w:tc>
          <w:tcPr>
            <w:tcW w:w="1660" w:type="dxa"/>
          </w:tcPr>
          <w:p w14:paraId="35D604C7" w14:textId="77777777" w:rsidR="007D4C8A" w:rsidRPr="006E207E" w:rsidRDefault="007D4C8A" w:rsidP="006E207E">
            <w:r w:rsidRPr="006E207E">
              <w:t>1</w:t>
            </w:r>
            <w:r w:rsidRPr="006E207E">
              <w:rPr>
                <w:rFonts w:ascii="Cambria" w:hAnsi="Cambria" w:cs="Cambria"/>
              </w:rPr>
              <w:t> </w:t>
            </w:r>
            <w:r w:rsidRPr="006E207E">
              <w:t>537</w:t>
            </w:r>
            <w:r w:rsidRPr="006E207E">
              <w:rPr>
                <w:rFonts w:ascii="Cambria" w:hAnsi="Cambria" w:cs="Cambria"/>
              </w:rPr>
              <w:t> </w:t>
            </w:r>
            <w:r w:rsidRPr="006E207E">
              <w:t>231</w:t>
            </w:r>
          </w:p>
        </w:tc>
        <w:tc>
          <w:tcPr>
            <w:tcW w:w="1660" w:type="dxa"/>
          </w:tcPr>
          <w:p w14:paraId="6E8210B2" w14:textId="77777777" w:rsidR="007D4C8A" w:rsidRPr="006E207E" w:rsidRDefault="007D4C8A" w:rsidP="006E207E">
            <w:r w:rsidRPr="006E207E">
              <w:t>1</w:t>
            </w:r>
            <w:r w:rsidRPr="006E207E">
              <w:rPr>
                <w:rFonts w:ascii="Cambria" w:hAnsi="Cambria" w:cs="Cambria"/>
              </w:rPr>
              <w:t> </w:t>
            </w:r>
            <w:r w:rsidRPr="006E207E">
              <w:t>684</w:t>
            </w:r>
            <w:r w:rsidRPr="006E207E">
              <w:rPr>
                <w:rFonts w:ascii="Cambria" w:hAnsi="Cambria" w:cs="Cambria"/>
              </w:rPr>
              <w:t> </w:t>
            </w:r>
            <w:r w:rsidRPr="006E207E">
              <w:t>641</w:t>
            </w:r>
          </w:p>
        </w:tc>
        <w:tc>
          <w:tcPr>
            <w:tcW w:w="1300" w:type="dxa"/>
          </w:tcPr>
          <w:p w14:paraId="0EC764AB" w14:textId="77777777" w:rsidR="007D4C8A" w:rsidRPr="006E207E" w:rsidRDefault="007D4C8A" w:rsidP="006E207E">
            <w:r w:rsidRPr="006E207E">
              <w:t>3</w:t>
            </w:r>
            <w:r w:rsidRPr="006E207E">
              <w:rPr>
                <w:rFonts w:ascii="Cambria" w:hAnsi="Cambria" w:cs="Cambria"/>
              </w:rPr>
              <w:t> </w:t>
            </w:r>
            <w:r w:rsidRPr="006E207E">
              <w:t>221</w:t>
            </w:r>
            <w:r w:rsidRPr="006E207E">
              <w:rPr>
                <w:rFonts w:ascii="Cambria" w:hAnsi="Cambria" w:cs="Cambria"/>
              </w:rPr>
              <w:t> </w:t>
            </w:r>
            <w:r w:rsidRPr="006E207E">
              <w:t>872</w:t>
            </w:r>
          </w:p>
        </w:tc>
        <w:tc>
          <w:tcPr>
            <w:tcW w:w="2020" w:type="dxa"/>
          </w:tcPr>
          <w:p w14:paraId="126DAC18" w14:textId="77777777" w:rsidR="007D4C8A" w:rsidRPr="006E207E" w:rsidRDefault="007D4C8A" w:rsidP="006E207E">
            <w:r w:rsidRPr="006E207E">
              <w:t>74,6</w:t>
            </w:r>
          </w:p>
        </w:tc>
        <w:tc>
          <w:tcPr>
            <w:tcW w:w="1660" w:type="dxa"/>
          </w:tcPr>
          <w:p w14:paraId="146FE27F" w14:textId="77777777" w:rsidR="007D4C8A" w:rsidRPr="006E207E" w:rsidRDefault="007D4C8A" w:rsidP="006E207E">
            <w:r w:rsidRPr="006E207E">
              <w:t>78,6</w:t>
            </w:r>
          </w:p>
        </w:tc>
      </w:tr>
    </w:tbl>
    <w:p w14:paraId="6F9B2BBF" w14:textId="77777777" w:rsidR="007D4C8A" w:rsidRPr="006E207E" w:rsidRDefault="007D4C8A" w:rsidP="006E207E">
      <w:pPr>
        <w:pStyle w:val="tabell-noter"/>
      </w:pPr>
      <w:r w:rsidRPr="006E207E">
        <w:t>Opptjening 13–75 ble innført fra og med 1943-kullet, og gjaldt alle aldre 13–75 år først i 2018, da 1943-kullet fylte 75 år.</w:t>
      </w:r>
    </w:p>
    <w:p w14:paraId="2EEA281D" w14:textId="77777777" w:rsidR="007D4C8A" w:rsidRPr="006E207E" w:rsidRDefault="007D4C8A" w:rsidP="006E207E">
      <w:pPr>
        <w:pStyle w:val="Kilde"/>
      </w:pPr>
      <w:r w:rsidRPr="006E207E">
        <w:t>Arbeids- og velferdsdirektoratet</w:t>
      </w:r>
    </w:p>
    <w:p w14:paraId="68119F66" w14:textId="77777777" w:rsidR="007D4C8A" w:rsidRPr="006E207E" w:rsidRDefault="007D4C8A" w:rsidP="006E207E">
      <w:pPr>
        <w:pStyle w:val="avsnitt-tittel"/>
      </w:pPr>
      <w:r w:rsidRPr="006E207E">
        <w:lastRenderedPageBreak/>
        <w:t>Tabell 9.8</w:t>
      </w:r>
      <w:r w:rsidRPr="006E207E">
        <w:tab/>
        <w:t>Utvikling av gjennomsnittlig pensjonspoeng for ikke-uføre 1967–2019</w:t>
      </w:r>
    </w:p>
    <w:p w14:paraId="071CF51C" w14:textId="77777777" w:rsidR="007D4C8A" w:rsidRPr="006E207E" w:rsidRDefault="007D4C8A" w:rsidP="006E207E">
      <w:pPr>
        <w:pStyle w:val="Tabellnavn"/>
      </w:pPr>
      <w:r w:rsidRPr="006E207E">
        <w:t>03J1xt1</w:t>
      </w:r>
    </w:p>
    <w:tbl>
      <w:tblPr>
        <w:tblStyle w:val="StandardTabell"/>
        <w:tblW w:w="0" w:type="auto"/>
        <w:tblLayout w:type="fixed"/>
        <w:tblLook w:val="04A0" w:firstRow="1" w:lastRow="0" w:firstColumn="1" w:lastColumn="0" w:noHBand="0" w:noVBand="1"/>
      </w:tblPr>
      <w:tblGrid>
        <w:gridCol w:w="6080"/>
        <w:gridCol w:w="1520"/>
        <w:gridCol w:w="1520"/>
      </w:tblGrid>
      <w:tr w:rsidR="007D4C8A" w:rsidRPr="006E207E" w14:paraId="7815E98F" w14:textId="77777777" w:rsidTr="006E207E">
        <w:trPr>
          <w:trHeight w:val="360"/>
        </w:trPr>
        <w:tc>
          <w:tcPr>
            <w:tcW w:w="6080" w:type="dxa"/>
            <w:shd w:val="clear" w:color="auto" w:fill="FFFFFF"/>
          </w:tcPr>
          <w:p w14:paraId="7CF3D99B" w14:textId="77777777" w:rsidR="007D4C8A" w:rsidRPr="006E207E" w:rsidRDefault="007D4C8A" w:rsidP="006E207E">
            <w:r w:rsidRPr="006E207E">
              <w:t>År</w:t>
            </w:r>
          </w:p>
        </w:tc>
        <w:tc>
          <w:tcPr>
            <w:tcW w:w="1520" w:type="dxa"/>
          </w:tcPr>
          <w:p w14:paraId="31F0167B" w14:textId="77777777" w:rsidR="007D4C8A" w:rsidRPr="006E207E" w:rsidRDefault="007D4C8A" w:rsidP="006E207E">
            <w:pPr>
              <w:jc w:val="right"/>
            </w:pPr>
            <w:r w:rsidRPr="006E207E">
              <w:t>Kvinner</w:t>
            </w:r>
          </w:p>
        </w:tc>
        <w:tc>
          <w:tcPr>
            <w:tcW w:w="1520" w:type="dxa"/>
          </w:tcPr>
          <w:p w14:paraId="629B3A3C" w14:textId="77777777" w:rsidR="007D4C8A" w:rsidRPr="006E207E" w:rsidRDefault="007D4C8A" w:rsidP="006E207E">
            <w:pPr>
              <w:jc w:val="right"/>
            </w:pPr>
            <w:r w:rsidRPr="006E207E">
              <w:t>Menn</w:t>
            </w:r>
          </w:p>
        </w:tc>
      </w:tr>
      <w:tr w:rsidR="007D4C8A" w:rsidRPr="006E207E" w14:paraId="30C1142A" w14:textId="77777777" w:rsidTr="006E207E">
        <w:trPr>
          <w:trHeight w:val="380"/>
        </w:trPr>
        <w:tc>
          <w:tcPr>
            <w:tcW w:w="6080" w:type="dxa"/>
          </w:tcPr>
          <w:p w14:paraId="7BAE0403" w14:textId="77777777" w:rsidR="007D4C8A" w:rsidRPr="006E207E" w:rsidRDefault="007D4C8A" w:rsidP="006E207E">
            <w:r w:rsidRPr="006E207E">
              <w:t xml:space="preserve">1967 </w:t>
            </w:r>
          </w:p>
        </w:tc>
        <w:tc>
          <w:tcPr>
            <w:tcW w:w="1520" w:type="dxa"/>
          </w:tcPr>
          <w:p w14:paraId="5DDCEB09" w14:textId="77777777" w:rsidR="007D4C8A" w:rsidRPr="006E207E" w:rsidRDefault="007D4C8A" w:rsidP="006E207E">
            <w:pPr>
              <w:jc w:val="right"/>
            </w:pPr>
            <w:r w:rsidRPr="006E207E">
              <w:t>1,88</w:t>
            </w:r>
          </w:p>
        </w:tc>
        <w:tc>
          <w:tcPr>
            <w:tcW w:w="1520" w:type="dxa"/>
          </w:tcPr>
          <w:p w14:paraId="7F31B386" w14:textId="77777777" w:rsidR="007D4C8A" w:rsidRPr="006E207E" w:rsidRDefault="007D4C8A" w:rsidP="006E207E">
            <w:pPr>
              <w:jc w:val="right"/>
            </w:pPr>
            <w:r w:rsidRPr="006E207E">
              <w:t>3,55</w:t>
            </w:r>
          </w:p>
        </w:tc>
      </w:tr>
      <w:tr w:rsidR="007D4C8A" w:rsidRPr="006E207E" w14:paraId="12C318F2" w14:textId="77777777" w:rsidTr="006E207E">
        <w:trPr>
          <w:trHeight w:val="380"/>
        </w:trPr>
        <w:tc>
          <w:tcPr>
            <w:tcW w:w="6080" w:type="dxa"/>
          </w:tcPr>
          <w:p w14:paraId="7A2F6C17" w14:textId="77777777" w:rsidR="007D4C8A" w:rsidRPr="006E207E" w:rsidRDefault="007D4C8A" w:rsidP="006E207E">
            <w:r w:rsidRPr="006E207E">
              <w:t xml:space="preserve">1968 </w:t>
            </w:r>
          </w:p>
        </w:tc>
        <w:tc>
          <w:tcPr>
            <w:tcW w:w="1520" w:type="dxa"/>
          </w:tcPr>
          <w:p w14:paraId="0852B096" w14:textId="77777777" w:rsidR="007D4C8A" w:rsidRPr="006E207E" w:rsidRDefault="007D4C8A" w:rsidP="006E207E">
            <w:pPr>
              <w:jc w:val="right"/>
            </w:pPr>
            <w:r w:rsidRPr="006E207E">
              <w:t>1,87</w:t>
            </w:r>
          </w:p>
        </w:tc>
        <w:tc>
          <w:tcPr>
            <w:tcW w:w="1520" w:type="dxa"/>
          </w:tcPr>
          <w:p w14:paraId="674D1247" w14:textId="77777777" w:rsidR="007D4C8A" w:rsidRPr="006E207E" w:rsidRDefault="007D4C8A" w:rsidP="006E207E">
            <w:pPr>
              <w:jc w:val="right"/>
            </w:pPr>
            <w:r w:rsidRPr="006E207E">
              <w:t>3,52</w:t>
            </w:r>
          </w:p>
        </w:tc>
      </w:tr>
      <w:tr w:rsidR="007D4C8A" w:rsidRPr="006E207E" w14:paraId="5A020E44" w14:textId="77777777" w:rsidTr="006E207E">
        <w:trPr>
          <w:trHeight w:val="380"/>
        </w:trPr>
        <w:tc>
          <w:tcPr>
            <w:tcW w:w="6080" w:type="dxa"/>
          </w:tcPr>
          <w:p w14:paraId="61A0A5A6" w14:textId="77777777" w:rsidR="007D4C8A" w:rsidRPr="006E207E" w:rsidRDefault="007D4C8A" w:rsidP="006E207E">
            <w:r w:rsidRPr="006E207E">
              <w:t xml:space="preserve">1969 </w:t>
            </w:r>
          </w:p>
        </w:tc>
        <w:tc>
          <w:tcPr>
            <w:tcW w:w="1520" w:type="dxa"/>
          </w:tcPr>
          <w:p w14:paraId="6AFFB1CF" w14:textId="77777777" w:rsidR="007D4C8A" w:rsidRPr="006E207E" w:rsidRDefault="007D4C8A" w:rsidP="006E207E">
            <w:pPr>
              <w:jc w:val="right"/>
            </w:pPr>
            <w:r w:rsidRPr="006E207E">
              <w:t>1,84</w:t>
            </w:r>
          </w:p>
        </w:tc>
        <w:tc>
          <w:tcPr>
            <w:tcW w:w="1520" w:type="dxa"/>
          </w:tcPr>
          <w:p w14:paraId="6E55509A" w14:textId="77777777" w:rsidR="007D4C8A" w:rsidRPr="006E207E" w:rsidRDefault="007D4C8A" w:rsidP="006E207E">
            <w:pPr>
              <w:jc w:val="right"/>
            </w:pPr>
            <w:r w:rsidRPr="006E207E">
              <w:t>3,49</w:t>
            </w:r>
          </w:p>
        </w:tc>
      </w:tr>
      <w:tr w:rsidR="007D4C8A" w:rsidRPr="006E207E" w14:paraId="1435C42E" w14:textId="77777777" w:rsidTr="006E207E">
        <w:trPr>
          <w:trHeight w:val="380"/>
        </w:trPr>
        <w:tc>
          <w:tcPr>
            <w:tcW w:w="6080" w:type="dxa"/>
          </w:tcPr>
          <w:p w14:paraId="1BEA3D51" w14:textId="77777777" w:rsidR="007D4C8A" w:rsidRPr="006E207E" w:rsidRDefault="007D4C8A" w:rsidP="006E207E">
            <w:r w:rsidRPr="006E207E">
              <w:t xml:space="preserve">1970 </w:t>
            </w:r>
          </w:p>
        </w:tc>
        <w:tc>
          <w:tcPr>
            <w:tcW w:w="1520" w:type="dxa"/>
          </w:tcPr>
          <w:p w14:paraId="043F1483" w14:textId="77777777" w:rsidR="007D4C8A" w:rsidRPr="006E207E" w:rsidRDefault="007D4C8A" w:rsidP="006E207E">
            <w:pPr>
              <w:jc w:val="right"/>
            </w:pPr>
            <w:r w:rsidRPr="006E207E">
              <w:t>1,90</w:t>
            </w:r>
          </w:p>
        </w:tc>
        <w:tc>
          <w:tcPr>
            <w:tcW w:w="1520" w:type="dxa"/>
          </w:tcPr>
          <w:p w14:paraId="03028F07" w14:textId="77777777" w:rsidR="007D4C8A" w:rsidRPr="006E207E" w:rsidRDefault="007D4C8A" w:rsidP="006E207E">
            <w:pPr>
              <w:jc w:val="right"/>
            </w:pPr>
            <w:r w:rsidRPr="006E207E">
              <w:t>3,63</w:t>
            </w:r>
          </w:p>
        </w:tc>
      </w:tr>
      <w:tr w:rsidR="007D4C8A" w:rsidRPr="006E207E" w14:paraId="42A6FC96" w14:textId="77777777" w:rsidTr="006E207E">
        <w:trPr>
          <w:trHeight w:val="380"/>
        </w:trPr>
        <w:tc>
          <w:tcPr>
            <w:tcW w:w="6080" w:type="dxa"/>
          </w:tcPr>
          <w:p w14:paraId="6DB3DADF" w14:textId="77777777" w:rsidR="007D4C8A" w:rsidRPr="006E207E" w:rsidRDefault="007D4C8A" w:rsidP="006E207E">
            <w:r w:rsidRPr="006E207E">
              <w:t xml:space="preserve">1971 </w:t>
            </w:r>
          </w:p>
        </w:tc>
        <w:tc>
          <w:tcPr>
            <w:tcW w:w="1520" w:type="dxa"/>
          </w:tcPr>
          <w:p w14:paraId="27E09CC4" w14:textId="77777777" w:rsidR="007D4C8A" w:rsidRPr="006E207E" w:rsidRDefault="007D4C8A" w:rsidP="006E207E">
            <w:pPr>
              <w:jc w:val="right"/>
            </w:pPr>
            <w:r w:rsidRPr="006E207E">
              <w:t>1,96</w:t>
            </w:r>
          </w:p>
        </w:tc>
        <w:tc>
          <w:tcPr>
            <w:tcW w:w="1520" w:type="dxa"/>
          </w:tcPr>
          <w:p w14:paraId="6EEAD980" w14:textId="77777777" w:rsidR="007D4C8A" w:rsidRPr="006E207E" w:rsidRDefault="007D4C8A" w:rsidP="006E207E">
            <w:pPr>
              <w:jc w:val="right"/>
            </w:pPr>
            <w:r w:rsidRPr="006E207E">
              <w:t>3,82</w:t>
            </w:r>
          </w:p>
        </w:tc>
      </w:tr>
      <w:tr w:rsidR="007D4C8A" w:rsidRPr="006E207E" w14:paraId="77FBD498" w14:textId="77777777" w:rsidTr="006E207E">
        <w:trPr>
          <w:trHeight w:val="380"/>
        </w:trPr>
        <w:tc>
          <w:tcPr>
            <w:tcW w:w="6080" w:type="dxa"/>
          </w:tcPr>
          <w:p w14:paraId="1B34CE5A" w14:textId="77777777" w:rsidR="007D4C8A" w:rsidRPr="006E207E" w:rsidRDefault="007D4C8A" w:rsidP="006E207E">
            <w:r w:rsidRPr="006E207E">
              <w:t xml:space="preserve">1972 </w:t>
            </w:r>
          </w:p>
        </w:tc>
        <w:tc>
          <w:tcPr>
            <w:tcW w:w="1520" w:type="dxa"/>
          </w:tcPr>
          <w:p w14:paraId="53DD0D97" w14:textId="77777777" w:rsidR="007D4C8A" w:rsidRPr="006E207E" w:rsidRDefault="007D4C8A" w:rsidP="006E207E">
            <w:pPr>
              <w:jc w:val="right"/>
            </w:pPr>
            <w:r w:rsidRPr="006E207E">
              <w:t>2,03</w:t>
            </w:r>
          </w:p>
        </w:tc>
        <w:tc>
          <w:tcPr>
            <w:tcW w:w="1520" w:type="dxa"/>
          </w:tcPr>
          <w:p w14:paraId="625F2ADA" w14:textId="77777777" w:rsidR="007D4C8A" w:rsidRPr="006E207E" w:rsidRDefault="007D4C8A" w:rsidP="006E207E">
            <w:pPr>
              <w:jc w:val="right"/>
            </w:pPr>
            <w:r w:rsidRPr="006E207E">
              <w:t>3,89</w:t>
            </w:r>
          </w:p>
        </w:tc>
      </w:tr>
      <w:tr w:rsidR="007D4C8A" w:rsidRPr="006E207E" w14:paraId="3D951BBA" w14:textId="77777777" w:rsidTr="006E207E">
        <w:trPr>
          <w:trHeight w:val="380"/>
        </w:trPr>
        <w:tc>
          <w:tcPr>
            <w:tcW w:w="6080" w:type="dxa"/>
          </w:tcPr>
          <w:p w14:paraId="1317BE89" w14:textId="77777777" w:rsidR="007D4C8A" w:rsidRPr="006E207E" w:rsidRDefault="007D4C8A" w:rsidP="006E207E">
            <w:r w:rsidRPr="006E207E">
              <w:t xml:space="preserve">1973 </w:t>
            </w:r>
          </w:p>
        </w:tc>
        <w:tc>
          <w:tcPr>
            <w:tcW w:w="1520" w:type="dxa"/>
          </w:tcPr>
          <w:p w14:paraId="10F5563A" w14:textId="77777777" w:rsidR="007D4C8A" w:rsidRPr="006E207E" w:rsidRDefault="007D4C8A" w:rsidP="006E207E">
            <w:pPr>
              <w:jc w:val="right"/>
            </w:pPr>
            <w:r w:rsidRPr="006E207E">
              <w:t>2,08</w:t>
            </w:r>
          </w:p>
        </w:tc>
        <w:tc>
          <w:tcPr>
            <w:tcW w:w="1520" w:type="dxa"/>
          </w:tcPr>
          <w:p w14:paraId="2EF9BB59" w14:textId="77777777" w:rsidR="007D4C8A" w:rsidRPr="006E207E" w:rsidRDefault="007D4C8A" w:rsidP="006E207E">
            <w:pPr>
              <w:jc w:val="right"/>
            </w:pPr>
            <w:r w:rsidRPr="006E207E">
              <w:t>3,96</w:t>
            </w:r>
          </w:p>
        </w:tc>
      </w:tr>
      <w:tr w:rsidR="007D4C8A" w:rsidRPr="006E207E" w14:paraId="5136C2A5" w14:textId="77777777" w:rsidTr="006E207E">
        <w:trPr>
          <w:trHeight w:val="380"/>
        </w:trPr>
        <w:tc>
          <w:tcPr>
            <w:tcW w:w="6080" w:type="dxa"/>
          </w:tcPr>
          <w:p w14:paraId="1C55729C" w14:textId="77777777" w:rsidR="007D4C8A" w:rsidRPr="006E207E" w:rsidRDefault="007D4C8A" w:rsidP="006E207E">
            <w:r w:rsidRPr="006E207E">
              <w:t xml:space="preserve">1974 </w:t>
            </w:r>
          </w:p>
        </w:tc>
        <w:tc>
          <w:tcPr>
            <w:tcW w:w="1520" w:type="dxa"/>
          </w:tcPr>
          <w:p w14:paraId="151A7B74" w14:textId="77777777" w:rsidR="007D4C8A" w:rsidRPr="006E207E" w:rsidRDefault="007D4C8A" w:rsidP="006E207E">
            <w:pPr>
              <w:jc w:val="right"/>
            </w:pPr>
            <w:r w:rsidRPr="006E207E">
              <w:t>2,09</w:t>
            </w:r>
          </w:p>
        </w:tc>
        <w:tc>
          <w:tcPr>
            <w:tcW w:w="1520" w:type="dxa"/>
          </w:tcPr>
          <w:p w14:paraId="33FECE22" w14:textId="77777777" w:rsidR="007D4C8A" w:rsidRPr="006E207E" w:rsidRDefault="007D4C8A" w:rsidP="006E207E">
            <w:pPr>
              <w:jc w:val="right"/>
            </w:pPr>
            <w:r w:rsidRPr="006E207E">
              <w:t>4,01</w:t>
            </w:r>
          </w:p>
        </w:tc>
      </w:tr>
      <w:tr w:rsidR="007D4C8A" w:rsidRPr="006E207E" w14:paraId="44BB348C" w14:textId="77777777" w:rsidTr="006E207E">
        <w:trPr>
          <w:trHeight w:val="380"/>
        </w:trPr>
        <w:tc>
          <w:tcPr>
            <w:tcW w:w="6080" w:type="dxa"/>
          </w:tcPr>
          <w:p w14:paraId="3CD61B0B" w14:textId="77777777" w:rsidR="007D4C8A" w:rsidRPr="006E207E" w:rsidRDefault="007D4C8A" w:rsidP="006E207E">
            <w:r w:rsidRPr="006E207E">
              <w:t xml:space="preserve">1975 </w:t>
            </w:r>
          </w:p>
        </w:tc>
        <w:tc>
          <w:tcPr>
            <w:tcW w:w="1520" w:type="dxa"/>
          </w:tcPr>
          <w:p w14:paraId="7CD84C6F" w14:textId="77777777" w:rsidR="007D4C8A" w:rsidRPr="006E207E" w:rsidRDefault="007D4C8A" w:rsidP="006E207E">
            <w:pPr>
              <w:jc w:val="right"/>
            </w:pPr>
            <w:r w:rsidRPr="006E207E">
              <w:t>2,19</w:t>
            </w:r>
          </w:p>
        </w:tc>
        <w:tc>
          <w:tcPr>
            <w:tcW w:w="1520" w:type="dxa"/>
          </w:tcPr>
          <w:p w14:paraId="10F93D8E" w14:textId="77777777" w:rsidR="007D4C8A" w:rsidRPr="006E207E" w:rsidRDefault="007D4C8A" w:rsidP="006E207E">
            <w:pPr>
              <w:jc w:val="right"/>
            </w:pPr>
            <w:r w:rsidRPr="006E207E">
              <w:t>4,14</w:t>
            </w:r>
          </w:p>
        </w:tc>
      </w:tr>
      <w:tr w:rsidR="007D4C8A" w:rsidRPr="006E207E" w14:paraId="44D844F0" w14:textId="77777777" w:rsidTr="006E207E">
        <w:trPr>
          <w:trHeight w:val="380"/>
        </w:trPr>
        <w:tc>
          <w:tcPr>
            <w:tcW w:w="6080" w:type="dxa"/>
          </w:tcPr>
          <w:p w14:paraId="5CDBAF08" w14:textId="77777777" w:rsidR="007D4C8A" w:rsidRPr="006E207E" w:rsidRDefault="007D4C8A" w:rsidP="006E207E">
            <w:r w:rsidRPr="006E207E">
              <w:t xml:space="preserve">1976 </w:t>
            </w:r>
          </w:p>
        </w:tc>
        <w:tc>
          <w:tcPr>
            <w:tcW w:w="1520" w:type="dxa"/>
          </w:tcPr>
          <w:p w14:paraId="72D6AD61" w14:textId="77777777" w:rsidR="007D4C8A" w:rsidRPr="006E207E" w:rsidRDefault="007D4C8A" w:rsidP="006E207E">
            <w:pPr>
              <w:jc w:val="right"/>
            </w:pPr>
            <w:r w:rsidRPr="006E207E">
              <w:t>2,30</w:t>
            </w:r>
          </w:p>
        </w:tc>
        <w:tc>
          <w:tcPr>
            <w:tcW w:w="1520" w:type="dxa"/>
          </w:tcPr>
          <w:p w14:paraId="30C65C86" w14:textId="77777777" w:rsidR="007D4C8A" w:rsidRPr="006E207E" w:rsidRDefault="007D4C8A" w:rsidP="006E207E">
            <w:pPr>
              <w:jc w:val="right"/>
            </w:pPr>
            <w:r w:rsidRPr="006E207E">
              <w:t>4,29</w:t>
            </w:r>
          </w:p>
        </w:tc>
      </w:tr>
      <w:tr w:rsidR="007D4C8A" w:rsidRPr="006E207E" w14:paraId="778F6E02" w14:textId="77777777" w:rsidTr="006E207E">
        <w:trPr>
          <w:trHeight w:val="380"/>
        </w:trPr>
        <w:tc>
          <w:tcPr>
            <w:tcW w:w="6080" w:type="dxa"/>
          </w:tcPr>
          <w:p w14:paraId="37D9973C" w14:textId="77777777" w:rsidR="007D4C8A" w:rsidRPr="006E207E" w:rsidRDefault="007D4C8A" w:rsidP="006E207E">
            <w:r w:rsidRPr="006E207E">
              <w:t xml:space="preserve">1977 </w:t>
            </w:r>
          </w:p>
        </w:tc>
        <w:tc>
          <w:tcPr>
            <w:tcW w:w="1520" w:type="dxa"/>
          </w:tcPr>
          <w:p w14:paraId="318BAFCA" w14:textId="77777777" w:rsidR="007D4C8A" w:rsidRPr="006E207E" w:rsidRDefault="007D4C8A" w:rsidP="006E207E">
            <w:pPr>
              <w:jc w:val="right"/>
            </w:pPr>
            <w:r w:rsidRPr="006E207E">
              <w:t>2,26</w:t>
            </w:r>
          </w:p>
        </w:tc>
        <w:tc>
          <w:tcPr>
            <w:tcW w:w="1520" w:type="dxa"/>
          </w:tcPr>
          <w:p w14:paraId="56E3ADCD" w14:textId="77777777" w:rsidR="007D4C8A" w:rsidRPr="006E207E" w:rsidRDefault="007D4C8A" w:rsidP="006E207E">
            <w:pPr>
              <w:jc w:val="right"/>
            </w:pPr>
            <w:r w:rsidRPr="006E207E">
              <w:t>4,30</w:t>
            </w:r>
          </w:p>
        </w:tc>
      </w:tr>
      <w:tr w:rsidR="007D4C8A" w:rsidRPr="006E207E" w14:paraId="4DC33813" w14:textId="77777777" w:rsidTr="006E207E">
        <w:trPr>
          <w:trHeight w:val="380"/>
        </w:trPr>
        <w:tc>
          <w:tcPr>
            <w:tcW w:w="6080" w:type="dxa"/>
          </w:tcPr>
          <w:p w14:paraId="547C2914" w14:textId="77777777" w:rsidR="007D4C8A" w:rsidRPr="006E207E" w:rsidRDefault="007D4C8A" w:rsidP="006E207E">
            <w:r w:rsidRPr="006E207E">
              <w:t xml:space="preserve">1978 </w:t>
            </w:r>
          </w:p>
        </w:tc>
        <w:tc>
          <w:tcPr>
            <w:tcW w:w="1520" w:type="dxa"/>
          </w:tcPr>
          <w:p w14:paraId="3A40C2E7" w14:textId="77777777" w:rsidR="007D4C8A" w:rsidRPr="006E207E" w:rsidRDefault="007D4C8A" w:rsidP="006E207E">
            <w:pPr>
              <w:jc w:val="right"/>
            </w:pPr>
            <w:r w:rsidRPr="006E207E">
              <w:t>2,26</w:t>
            </w:r>
          </w:p>
        </w:tc>
        <w:tc>
          <w:tcPr>
            <w:tcW w:w="1520" w:type="dxa"/>
          </w:tcPr>
          <w:p w14:paraId="6181DB34" w14:textId="77777777" w:rsidR="007D4C8A" w:rsidRPr="006E207E" w:rsidRDefault="007D4C8A" w:rsidP="006E207E">
            <w:pPr>
              <w:jc w:val="right"/>
            </w:pPr>
            <w:r w:rsidRPr="006E207E">
              <w:t>4,32</w:t>
            </w:r>
          </w:p>
        </w:tc>
      </w:tr>
      <w:tr w:rsidR="007D4C8A" w:rsidRPr="006E207E" w14:paraId="03D292C6" w14:textId="77777777" w:rsidTr="006E207E">
        <w:trPr>
          <w:trHeight w:val="380"/>
        </w:trPr>
        <w:tc>
          <w:tcPr>
            <w:tcW w:w="6080" w:type="dxa"/>
          </w:tcPr>
          <w:p w14:paraId="554B171B" w14:textId="77777777" w:rsidR="007D4C8A" w:rsidRPr="006E207E" w:rsidRDefault="007D4C8A" w:rsidP="006E207E">
            <w:r w:rsidRPr="006E207E">
              <w:t>1979</w:t>
            </w:r>
          </w:p>
        </w:tc>
        <w:tc>
          <w:tcPr>
            <w:tcW w:w="1520" w:type="dxa"/>
          </w:tcPr>
          <w:p w14:paraId="3CC2375B" w14:textId="77777777" w:rsidR="007D4C8A" w:rsidRPr="006E207E" w:rsidRDefault="007D4C8A" w:rsidP="006E207E">
            <w:pPr>
              <w:jc w:val="right"/>
            </w:pPr>
            <w:r w:rsidRPr="006E207E">
              <w:t>2,23</w:t>
            </w:r>
          </w:p>
        </w:tc>
        <w:tc>
          <w:tcPr>
            <w:tcW w:w="1520" w:type="dxa"/>
          </w:tcPr>
          <w:p w14:paraId="01D28204" w14:textId="77777777" w:rsidR="007D4C8A" w:rsidRPr="006E207E" w:rsidRDefault="007D4C8A" w:rsidP="006E207E">
            <w:pPr>
              <w:jc w:val="right"/>
            </w:pPr>
            <w:r w:rsidRPr="006E207E">
              <w:t>4,29</w:t>
            </w:r>
          </w:p>
        </w:tc>
      </w:tr>
      <w:tr w:rsidR="007D4C8A" w:rsidRPr="006E207E" w14:paraId="602A408C" w14:textId="77777777" w:rsidTr="006E207E">
        <w:trPr>
          <w:trHeight w:val="380"/>
        </w:trPr>
        <w:tc>
          <w:tcPr>
            <w:tcW w:w="6080" w:type="dxa"/>
          </w:tcPr>
          <w:p w14:paraId="405555B4" w14:textId="77777777" w:rsidR="007D4C8A" w:rsidRPr="006E207E" w:rsidRDefault="007D4C8A" w:rsidP="006E207E">
            <w:r w:rsidRPr="006E207E">
              <w:t xml:space="preserve">1980 </w:t>
            </w:r>
          </w:p>
        </w:tc>
        <w:tc>
          <w:tcPr>
            <w:tcW w:w="1520" w:type="dxa"/>
          </w:tcPr>
          <w:p w14:paraId="24C5A576" w14:textId="77777777" w:rsidR="007D4C8A" w:rsidRPr="006E207E" w:rsidRDefault="007D4C8A" w:rsidP="006E207E">
            <w:pPr>
              <w:jc w:val="right"/>
            </w:pPr>
            <w:r w:rsidRPr="006E207E">
              <w:t>2,27</w:t>
            </w:r>
          </w:p>
        </w:tc>
        <w:tc>
          <w:tcPr>
            <w:tcW w:w="1520" w:type="dxa"/>
          </w:tcPr>
          <w:p w14:paraId="4D696A92" w14:textId="77777777" w:rsidR="007D4C8A" w:rsidRPr="006E207E" w:rsidRDefault="007D4C8A" w:rsidP="006E207E">
            <w:pPr>
              <w:jc w:val="right"/>
            </w:pPr>
            <w:r w:rsidRPr="006E207E">
              <w:t>4,31</w:t>
            </w:r>
          </w:p>
        </w:tc>
      </w:tr>
      <w:tr w:rsidR="007D4C8A" w:rsidRPr="006E207E" w14:paraId="0AB7C28C" w14:textId="77777777" w:rsidTr="006E207E">
        <w:trPr>
          <w:trHeight w:val="380"/>
        </w:trPr>
        <w:tc>
          <w:tcPr>
            <w:tcW w:w="6080" w:type="dxa"/>
          </w:tcPr>
          <w:p w14:paraId="4FFB2F13" w14:textId="77777777" w:rsidR="007D4C8A" w:rsidRPr="006E207E" w:rsidRDefault="007D4C8A" w:rsidP="006E207E">
            <w:r w:rsidRPr="006E207E">
              <w:t xml:space="preserve">1981 </w:t>
            </w:r>
          </w:p>
        </w:tc>
        <w:tc>
          <w:tcPr>
            <w:tcW w:w="1520" w:type="dxa"/>
          </w:tcPr>
          <w:p w14:paraId="7249BB2C" w14:textId="77777777" w:rsidR="007D4C8A" w:rsidRPr="006E207E" w:rsidRDefault="007D4C8A" w:rsidP="006E207E">
            <w:pPr>
              <w:jc w:val="right"/>
            </w:pPr>
            <w:r w:rsidRPr="006E207E">
              <w:t>2,31</w:t>
            </w:r>
          </w:p>
        </w:tc>
        <w:tc>
          <w:tcPr>
            <w:tcW w:w="1520" w:type="dxa"/>
          </w:tcPr>
          <w:p w14:paraId="119E8DEF" w14:textId="77777777" w:rsidR="007D4C8A" w:rsidRPr="006E207E" w:rsidRDefault="007D4C8A" w:rsidP="006E207E">
            <w:pPr>
              <w:jc w:val="right"/>
            </w:pPr>
            <w:r w:rsidRPr="006E207E">
              <w:t>4,30</w:t>
            </w:r>
          </w:p>
        </w:tc>
      </w:tr>
      <w:tr w:rsidR="007D4C8A" w:rsidRPr="006E207E" w14:paraId="259AB965" w14:textId="77777777" w:rsidTr="006E207E">
        <w:trPr>
          <w:trHeight w:val="380"/>
        </w:trPr>
        <w:tc>
          <w:tcPr>
            <w:tcW w:w="6080" w:type="dxa"/>
          </w:tcPr>
          <w:p w14:paraId="46AF3B97" w14:textId="77777777" w:rsidR="007D4C8A" w:rsidRPr="006E207E" w:rsidRDefault="007D4C8A" w:rsidP="006E207E">
            <w:r w:rsidRPr="006E207E">
              <w:t xml:space="preserve">1982 </w:t>
            </w:r>
          </w:p>
        </w:tc>
        <w:tc>
          <w:tcPr>
            <w:tcW w:w="1520" w:type="dxa"/>
          </w:tcPr>
          <w:p w14:paraId="4B8DFBAD" w14:textId="77777777" w:rsidR="007D4C8A" w:rsidRPr="006E207E" w:rsidRDefault="007D4C8A" w:rsidP="006E207E">
            <w:pPr>
              <w:jc w:val="right"/>
            </w:pPr>
            <w:r w:rsidRPr="006E207E">
              <w:t>2,33</w:t>
            </w:r>
          </w:p>
        </w:tc>
        <w:tc>
          <w:tcPr>
            <w:tcW w:w="1520" w:type="dxa"/>
          </w:tcPr>
          <w:p w14:paraId="20FD044D" w14:textId="77777777" w:rsidR="007D4C8A" w:rsidRPr="006E207E" w:rsidRDefault="007D4C8A" w:rsidP="006E207E">
            <w:pPr>
              <w:jc w:val="right"/>
            </w:pPr>
            <w:r w:rsidRPr="006E207E">
              <w:t>4,20</w:t>
            </w:r>
          </w:p>
        </w:tc>
      </w:tr>
      <w:tr w:rsidR="007D4C8A" w:rsidRPr="006E207E" w14:paraId="7F7D9FB2" w14:textId="77777777" w:rsidTr="006E207E">
        <w:trPr>
          <w:trHeight w:val="380"/>
        </w:trPr>
        <w:tc>
          <w:tcPr>
            <w:tcW w:w="6080" w:type="dxa"/>
          </w:tcPr>
          <w:p w14:paraId="3BC70CBE" w14:textId="77777777" w:rsidR="007D4C8A" w:rsidRPr="006E207E" w:rsidRDefault="007D4C8A" w:rsidP="006E207E">
            <w:r w:rsidRPr="006E207E">
              <w:t xml:space="preserve">1983 </w:t>
            </w:r>
          </w:p>
        </w:tc>
        <w:tc>
          <w:tcPr>
            <w:tcW w:w="1520" w:type="dxa"/>
          </w:tcPr>
          <w:p w14:paraId="5E409F93" w14:textId="77777777" w:rsidR="007D4C8A" w:rsidRPr="006E207E" w:rsidRDefault="007D4C8A" w:rsidP="006E207E">
            <w:pPr>
              <w:jc w:val="right"/>
            </w:pPr>
            <w:r w:rsidRPr="006E207E">
              <w:t>2,36</w:t>
            </w:r>
          </w:p>
        </w:tc>
        <w:tc>
          <w:tcPr>
            <w:tcW w:w="1520" w:type="dxa"/>
          </w:tcPr>
          <w:p w14:paraId="7036C056" w14:textId="77777777" w:rsidR="007D4C8A" w:rsidRPr="006E207E" w:rsidRDefault="007D4C8A" w:rsidP="006E207E">
            <w:pPr>
              <w:jc w:val="right"/>
            </w:pPr>
            <w:r w:rsidRPr="006E207E">
              <w:t>4,25</w:t>
            </w:r>
          </w:p>
        </w:tc>
      </w:tr>
      <w:tr w:rsidR="007D4C8A" w:rsidRPr="006E207E" w14:paraId="40124669" w14:textId="77777777" w:rsidTr="006E207E">
        <w:trPr>
          <w:trHeight w:val="380"/>
        </w:trPr>
        <w:tc>
          <w:tcPr>
            <w:tcW w:w="6080" w:type="dxa"/>
          </w:tcPr>
          <w:p w14:paraId="116464A1" w14:textId="77777777" w:rsidR="007D4C8A" w:rsidRPr="006E207E" w:rsidRDefault="007D4C8A" w:rsidP="006E207E">
            <w:r w:rsidRPr="006E207E">
              <w:t xml:space="preserve">1984 </w:t>
            </w:r>
          </w:p>
        </w:tc>
        <w:tc>
          <w:tcPr>
            <w:tcW w:w="1520" w:type="dxa"/>
          </w:tcPr>
          <w:p w14:paraId="53753CCB" w14:textId="77777777" w:rsidR="007D4C8A" w:rsidRPr="006E207E" w:rsidRDefault="007D4C8A" w:rsidP="006E207E">
            <w:pPr>
              <w:jc w:val="right"/>
            </w:pPr>
            <w:r w:rsidRPr="006E207E">
              <w:t>2,41</w:t>
            </w:r>
          </w:p>
        </w:tc>
        <w:tc>
          <w:tcPr>
            <w:tcW w:w="1520" w:type="dxa"/>
          </w:tcPr>
          <w:p w14:paraId="53AA1C73" w14:textId="77777777" w:rsidR="007D4C8A" w:rsidRPr="006E207E" w:rsidRDefault="007D4C8A" w:rsidP="006E207E">
            <w:pPr>
              <w:jc w:val="right"/>
            </w:pPr>
            <w:r w:rsidRPr="006E207E">
              <w:t>4,30</w:t>
            </w:r>
          </w:p>
        </w:tc>
      </w:tr>
      <w:tr w:rsidR="007D4C8A" w:rsidRPr="006E207E" w14:paraId="42984A4E" w14:textId="77777777" w:rsidTr="006E207E">
        <w:trPr>
          <w:trHeight w:val="380"/>
        </w:trPr>
        <w:tc>
          <w:tcPr>
            <w:tcW w:w="6080" w:type="dxa"/>
          </w:tcPr>
          <w:p w14:paraId="182413CC" w14:textId="77777777" w:rsidR="007D4C8A" w:rsidRPr="006E207E" w:rsidRDefault="007D4C8A" w:rsidP="006E207E">
            <w:r w:rsidRPr="006E207E">
              <w:t xml:space="preserve">1985 </w:t>
            </w:r>
          </w:p>
        </w:tc>
        <w:tc>
          <w:tcPr>
            <w:tcW w:w="1520" w:type="dxa"/>
          </w:tcPr>
          <w:p w14:paraId="3B1830EE" w14:textId="77777777" w:rsidR="007D4C8A" w:rsidRPr="006E207E" w:rsidRDefault="007D4C8A" w:rsidP="006E207E">
            <w:pPr>
              <w:jc w:val="right"/>
            </w:pPr>
            <w:r w:rsidRPr="006E207E">
              <w:t>2,46</w:t>
            </w:r>
          </w:p>
        </w:tc>
        <w:tc>
          <w:tcPr>
            <w:tcW w:w="1520" w:type="dxa"/>
          </w:tcPr>
          <w:p w14:paraId="2A1A00AA" w14:textId="77777777" w:rsidR="007D4C8A" w:rsidRPr="006E207E" w:rsidRDefault="007D4C8A" w:rsidP="006E207E">
            <w:pPr>
              <w:jc w:val="right"/>
            </w:pPr>
            <w:r w:rsidRPr="006E207E">
              <w:t>4,36</w:t>
            </w:r>
          </w:p>
        </w:tc>
      </w:tr>
      <w:tr w:rsidR="007D4C8A" w:rsidRPr="006E207E" w14:paraId="2A0ACBDB" w14:textId="77777777" w:rsidTr="006E207E">
        <w:trPr>
          <w:trHeight w:val="380"/>
        </w:trPr>
        <w:tc>
          <w:tcPr>
            <w:tcW w:w="6080" w:type="dxa"/>
          </w:tcPr>
          <w:p w14:paraId="6767764A" w14:textId="77777777" w:rsidR="007D4C8A" w:rsidRPr="006E207E" w:rsidRDefault="007D4C8A" w:rsidP="006E207E">
            <w:r w:rsidRPr="006E207E">
              <w:t xml:space="preserve">1986 </w:t>
            </w:r>
          </w:p>
        </w:tc>
        <w:tc>
          <w:tcPr>
            <w:tcW w:w="1520" w:type="dxa"/>
          </w:tcPr>
          <w:p w14:paraId="0731DA90" w14:textId="77777777" w:rsidR="007D4C8A" w:rsidRPr="006E207E" w:rsidRDefault="007D4C8A" w:rsidP="006E207E">
            <w:pPr>
              <w:jc w:val="right"/>
            </w:pPr>
            <w:r w:rsidRPr="006E207E">
              <w:t>2,53</w:t>
            </w:r>
          </w:p>
        </w:tc>
        <w:tc>
          <w:tcPr>
            <w:tcW w:w="1520" w:type="dxa"/>
          </w:tcPr>
          <w:p w14:paraId="1E9A8C73" w14:textId="77777777" w:rsidR="007D4C8A" w:rsidRPr="006E207E" w:rsidRDefault="007D4C8A" w:rsidP="006E207E">
            <w:pPr>
              <w:jc w:val="right"/>
            </w:pPr>
            <w:r w:rsidRPr="006E207E">
              <w:t>4,40</w:t>
            </w:r>
          </w:p>
        </w:tc>
      </w:tr>
      <w:tr w:rsidR="007D4C8A" w:rsidRPr="006E207E" w14:paraId="20950097" w14:textId="77777777" w:rsidTr="006E207E">
        <w:trPr>
          <w:trHeight w:val="380"/>
        </w:trPr>
        <w:tc>
          <w:tcPr>
            <w:tcW w:w="6080" w:type="dxa"/>
          </w:tcPr>
          <w:p w14:paraId="7B3B4D3F" w14:textId="77777777" w:rsidR="007D4C8A" w:rsidRPr="006E207E" w:rsidRDefault="007D4C8A" w:rsidP="006E207E">
            <w:r w:rsidRPr="006E207E">
              <w:t xml:space="preserve">1987 </w:t>
            </w:r>
          </w:p>
        </w:tc>
        <w:tc>
          <w:tcPr>
            <w:tcW w:w="1520" w:type="dxa"/>
          </w:tcPr>
          <w:p w14:paraId="2D0F6F09" w14:textId="77777777" w:rsidR="007D4C8A" w:rsidRPr="006E207E" w:rsidRDefault="007D4C8A" w:rsidP="006E207E">
            <w:pPr>
              <w:jc w:val="right"/>
            </w:pPr>
            <w:r w:rsidRPr="006E207E">
              <w:t>2,69</w:t>
            </w:r>
          </w:p>
        </w:tc>
        <w:tc>
          <w:tcPr>
            <w:tcW w:w="1520" w:type="dxa"/>
          </w:tcPr>
          <w:p w14:paraId="44237D91" w14:textId="77777777" w:rsidR="007D4C8A" w:rsidRPr="006E207E" w:rsidRDefault="007D4C8A" w:rsidP="006E207E">
            <w:pPr>
              <w:jc w:val="right"/>
            </w:pPr>
            <w:r w:rsidRPr="006E207E">
              <w:t>4,60</w:t>
            </w:r>
          </w:p>
        </w:tc>
      </w:tr>
      <w:tr w:rsidR="007D4C8A" w:rsidRPr="006E207E" w14:paraId="0E39E198" w14:textId="77777777" w:rsidTr="006E207E">
        <w:trPr>
          <w:trHeight w:val="380"/>
        </w:trPr>
        <w:tc>
          <w:tcPr>
            <w:tcW w:w="6080" w:type="dxa"/>
          </w:tcPr>
          <w:p w14:paraId="0F445D53" w14:textId="77777777" w:rsidR="007D4C8A" w:rsidRPr="006E207E" w:rsidRDefault="007D4C8A" w:rsidP="006E207E">
            <w:r w:rsidRPr="006E207E">
              <w:t xml:space="preserve">1988 </w:t>
            </w:r>
          </w:p>
        </w:tc>
        <w:tc>
          <w:tcPr>
            <w:tcW w:w="1520" w:type="dxa"/>
          </w:tcPr>
          <w:p w14:paraId="4CBD0308" w14:textId="77777777" w:rsidR="007D4C8A" w:rsidRPr="006E207E" w:rsidRDefault="007D4C8A" w:rsidP="006E207E">
            <w:pPr>
              <w:jc w:val="right"/>
            </w:pPr>
            <w:r w:rsidRPr="006E207E">
              <w:t>2,74</w:t>
            </w:r>
          </w:p>
        </w:tc>
        <w:tc>
          <w:tcPr>
            <w:tcW w:w="1520" w:type="dxa"/>
          </w:tcPr>
          <w:p w14:paraId="0A2A277F" w14:textId="77777777" w:rsidR="007D4C8A" w:rsidRPr="006E207E" w:rsidRDefault="007D4C8A" w:rsidP="006E207E">
            <w:pPr>
              <w:jc w:val="right"/>
            </w:pPr>
            <w:r w:rsidRPr="006E207E">
              <w:t>4,64</w:t>
            </w:r>
          </w:p>
        </w:tc>
      </w:tr>
      <w:tr w:rsidR="007D4C8A" w:rsidRPr="006E207E" w14:paraId="276A6227" w14:textId="77777777" w:rsidTr="006E207E">
        <w:trPr>
          <w:trHeight w:val="380"/>
        </w:trPr>
        <w:tc>
          <w:tcPr>
            <w:tcW w:w="6080" w:type="dxa"/>
          </w:tcPr>
          <w:p w14:paraId="5D904F5F" w14:textId="77777777" w:rsidR="007D4C8A" w:rsidRPr="006E207E" w:rsidRDefault="007D4C8A" w:rsidP="006E207E">
            <w:r w:rsidRPr="006E207E">
              <w:t xml:space="preserve">1989 </w:t>
            </w:r>
          </w:p>
        </w:tc>
        <w:tc>
          <w:tcPr>
            <w:tcW w:w="1520" w:type="dxa"/>
          </w:tcPr>
          <w:p w14:paraId="0441D079" w14:textId="77777777" w:rsidR="007D4C8A" w:rsidRPr="006E207E" w:rsidRDefault="007D4C8A" w:rsidP="006E207E">
            <w:pPr>
              <w:jc w:val="right"/>
            </w:pPr>
            <w:r w:rsidRPr="006E207E">
              <w:t>2,77</w:t>
            </w:r>
          </w:p>
        </w:tc>
        <w:tc>
          <w:tcPr>
            <w:tcW w:w="1520" w:type="dxa"/>
          </w:tcPr>
          <w:p w14:paraId="6BE76714" w14:textId="77777777" w:rsidR="007D4C8A" w:rsidRPr="006E207E" w:rsidRDefault="007D4C8A" w:rsidP="006E207E">
            <w:pPr>
              <w:jc w:val="right"/>
            </w:pPr>
            <w:r w:rsidRPr="006E207E">
              <w:t>4,54</w:t>
            </w:r>
          </w:p>
        </w:tc>
      </w:tr>
      <w:tr w:rsidR="007D4C8A" w:rsidRPr="006E207E" w14:paraId="0A4E20B6" w14:textId="77777777" w:rsidTr="006E207E">
        <w:trPr>
          <w:trHeight w:val="380"/>
        </w:trPr>
        <w:tc>
          <w:tcPr>
            <w:tcW w:w="6080" w:type="dxa"/>
          </w:tcPr>
          <w:p w14:paraId="37443D9F" w14:textId="77777777" w:rsidR="007D4C8A" w:rsidRPr="006E207E" w:rsidRDefault="007D4C8A" w:rsidP="006E207E">
            <w:r w:rsidRPr="006E207E">
              <w:lastRenderedPageBreak/>
              <w:t xml:space="preserve">1990 </w:t>
            </w:r>
          </w:p>
        </w:tc>
        <w:tc>
          <w:tcPr>
            <w:tcW w:w="1520" w:type="dxa"/>
          </w:tcPr>
          <w:p w14:paraId="4FFCD33A" w14:textId="77777777" w:rsidR="007D4C8A" w:rsidRPr="006E207E" w:rsidRDefault="007D4C8A" w:rsidP="006E207E">
            <w:pPr>
              <w:jc w:val="right"/>
            </w:pPr>
            <w:r w:rsidRPr="006E207E">
              <w:t>2,88</w:t>
            </w:r>
          </w:p>
        </w:tc>
        <w:tc>
          <w:tcPr>
            <w:tcW w:w="1520" w:type="dxa"/>
          </w:tcPr>
          <w:p w14:paraId="31404970" w14:textId="77777777" w:rsidR="007D4C8A" w:rsidRPr="006E207E" w:rsidRDefault="007D4C8A" w:rsidP="006E207E">
            <w:pPr>
              <w:jc w:val="right"/>
            </w:pPr>
            <w:r w:rsidRPr="006E207E">
              <w:t>4,61</w:t>
            </w:r>
          </w:p>
        </w:tc>
      </w:tr>
      <w:tr w:rsidR="007D4C8A" w:rsidRPr="006E207E" w14:paraId="7D431612" w14:textId="77777777" w:rsidTr="006E207E">
        <w:trPr>
          <w:trHeight w:val="380"/>
        </w:trPr>
        <w:tc>
          <w:tcPr>
            <w:tcW w:w="6080" w:type="dxa"/>
          </w:tcPr>
          <w:p w14:paraId="7249A37B" w14:textId="77777777" w:rsidR="007D4C8A" w:rsidRPr="006E207E" w:rsidRDefault="007D4C8A" w:rsidP="006E207E">
            <w:r w:rsidRPr="006E207E">
              <w:t xml:space="preserve">1991 </w:t>
            </w:r>
          </w:p>
        </w:tc>
        <w:tc>
          <w:tcPr>
            <w:tcW w:w="1520" w:type="dxa"/>
          </w:tcPr>
          <w:p w14:paraId="0E119CD3" w14:textId="77777777" w:rsidR="007D4C8A" w:rsidRPr="006E207E" w:rsidRDefault="007D4C8A" w:rsidP="006E207E">
            <w:pPr>
              <w:jc w:val="right"/>
            </w:pPr>
            <w:r w:rsidRPr="006E207E">
              <w:t>2,95</w:t>
            </w:r>
          </w:p>
        </w:tc>
        <w:tc>
          <w:tcPr>
            <w:tcW w:w="1520" w:type="dxa"/>
          </w:tcPr>
          <w:p w14:paraId="54B9F6EF" w14:textId="77777777" w:rsidR="007D4C8A" w:rsidRPr="006E207E" w:rsidRDefault="007D4C8A" w:rsidP="006E207E">
            <w:pPr>
              <w:jc w:val="right"/>
            </w:pPr>
            <w:r w:rsidRPr="006E207E">
              <w:t>4,61</w:t>
            </w:r>
          </w:p>
        </w:tc>
      </w:tr>
      <w:tr w:rsidR="007D4C8A" w:rsidRPr="006E207E" w14:paraId="4787C86D" w14:textId="77777777" w:rsidTr="006E207E">
        <w:trPr>
          <w:trHeight w:val="380"/>
        </w:trPr>
        <w:tc>
          <w:tcPr>
            <w:tcW w:w="6080" w:type="dxa"/>
          </w:tcPr>
          <w:p w14:paraId="11B2BC49" w14:textId="77777777" w:rsidR="007D4C8A" w:rsidRPr="006E207E" w:rsidRDefault="007D4C8A" w:rsidP="006E207E">
            <w:r w:rsidRPr="006E207E">
              <w:t xml:space="preserve">1992 </w:t>
            </w:r>
          </w:p>
        </w:tc>
        <w:tc>
          <w:tcPr>
            <w:tcW w:w="1520" w:type="dxa"/>
          </w:tcPr>
          <w:p w14:paraId="10EDE6DB" w14:textId="77777777" w:rsidR="007D4C8A" w:rsidRPr="006E207E" w:rsidRDefault="007D4C8A" w:rsidP="006E207E">
            <w:pPr>
              <w:jc w:val="right"/>
            </w:pPr>
            <w:r w:rsidRPr="006E207E">
              <w:t>2,92</w:t>
            </w:r>
          </w:p>
        </w:tc>
        <w:tc>
          <w:tcPr>
            <w:tcW w:w="1520" w:type="dxa"/>
          </w:tcPr>
          <w:p w14:paraId="11BE2B17" w14:textId="77777777" w:rsidR="007D4C8A" w:rsidRPr="006E207E" w:rsidRDefault="007D4C8A" w:rsidP="006E207E">
            <w:pPr>
              <w:jc w:val="right"/>
            </w:pPr>
            <w:r w:rsidRPr="006E207E">
              <w:t>4,25</w:t>
            </w:r>
          </w:p>
        </w:tc>
      </w:tr>
      <w:tr w:rsidR="007D4C8A" w:rsidRPr="006E207E" w14:paraId="61A6154D" w14:textId="77777777" w:rsidTr="006E207E">
        <w:trPr>
          <w:trHeight w:val="380"/>
        </w:trPr>
        <w:tc>
          <w:tcPr>
            <w:tcW w:w="6080" w:type="dxa"/>
          </w:tcPr>
          <w:p w14:paraId="3F20EAD8" w14:textId="77777777" w:rsidR="007D4C8A" w:rsidRPr="006E207E" w:rsidRDefault="007D4C8A" w:rsidP="006E207E">
            <w:r w:rsidRPr="006E207E">
              <w:t xml:space="preserve">1993 </w:t>
            </w:r>
          </w:p>
        </w:tc>
        <w:tc>
          <w:tcPr>
            <w:tcW w:w="1520" w:type="dxa"/>
          </w:tcPr>
          <w:p w14:paraId="6CDE33DD" w14:textId="77777777" w:rsidR="007D4C8A" w:rsidRPr="006E207E" w:rsidRDefault="007D4C8A" w:rsidP="006E207E">
            <w:pPr>
              <w:jc w:val="right"/>
            </w:pPr>
            <w:r w:rsidRPr="006E207E">
              <w:t>2,95</w:t>
            </w:r>
          </w:p>
        </w:tc>
        <w:tc>
          <w:tcPr>
            <w:tcW w:w="1520" w:type="dxa"/>
          </w:tcPr>
          <w:p w14:paraId="2378857F" w14:textId="77777777" w:rsidR="007D4C8A" w:rsidRPr="006E207E" w:rsidRDefault="007D4C8A" w:rsidP="006E207E">
            <w:pPr>
              <w:jc w:val="right"/>
            </w:pPr>
            <w:r w:rsidRPr="006E207E">
              <w:t>4,24</w:t>
            </w:r>
          </w:p>
        </w:tc>
      </w:tr>
      <w:tr w:rsidR="007D4C8A" w:rsidRPr="006E207E" w14:paraId="42F95CAD" w14:textId="77777777" w:rsidTr="006E207E">
        <w:trPr>
          <w:trHeight w:val="380"/>
        </w:trPr>
        <w:tc>
          <w:tcPr>
            <w:tcW w:w="6080" w:type="dxa"/>
          </w:tcPr>
          <w:p w14:paraId="3B8C25B5" w14:textId="77777777" w:rsidR="007D4C8A" w:rsidRPr="006E207E" w:rsidRDefault="007D4C8A" w:rsidP="006E207E">
            <w:r w:rsidRPr="006E207E">
              <w:t xml:space="preserve">1994 </w:t>
            </w:r>
          </w:p>
        </w:tc>
        <w:tc>
          <w:tcPr>
            <w:tcW w:w="1520" w:type="dxa"/>
          </w:tcPr>
          <w:p w14:paraId="0A8F5877" w14:textId="77777777" w:rsidR="007D4C8A" w:rsidRPr="006E207E" w:rsidRDefault="007D4C8A" w:rsidP="006E207E">
            <w:pPr>
              <w:jc w:val="right"/>
            </w:pPr>
            <w:r w:rsidRPr="006E207E">
              <w:t>2,99</w:t>
            </w:r>
          </w:p>
        </w:tc>
        <w:tc>
          <w:tcPr>
            <w:tcW w:w="1520" w:type="dxa"/>
          </w:tcPr>
          <w:p w14:paraId="38417A30" w14:textId="77777777" w:rsidR="007D4C8A" w:rsidRPr="006E207E" w:rsidRDefault="007D4C8A" w:rsidP="006E207E">
            <w:pPr>
              <w:jc w:val="right"/>
            </w:pPr>
            <w:r w:rsidRPr="006E207E">
              <w:t>4,27</w:t>
            </w:r>
          </w:p>
        </w:tc>
      </w:tr>
      <w:tr w:rsidR="007D4C8A" w:rsidRPr="006E207E" w14:paraId="61CD2B94" w14:textId="77777777" w:rsidTr="006E207E">
        <w:trPr>
          <w:trHeight w:val="380"/>
        </w:trPr>
        <w:tc>
          <w:tcPr>
            <w:tcW w:w="6080" w:type="dxa"/>
          </w:tcPr>
          <w:p w14:paraId="73653F7F" w14:textId="77777777" w:rsidR="007D4C8A" w:rsidRPr="006E207E" w:rsidRDefault="007D4C8A" w:rsidP="006E207E">
            <w:r w:rsidRPr="006E207E">
              <w:t xml:space="preserve">1995 </w:t>
            </w:r>
          </w:p>
        </w:tc>
        <w:tc>
          <w:tcPr>
            <w:tcW w:w="1520" w:type="dxa"/>
          </w:tcPr>
          <w:p w14:paraId="0E41E57F" w14:textId="77777777" w:rsidR="007D4C8A" w:rsidRPr="006E207E" w:rsidRDefault="007D4C8A" w:rsidP="006E207E">
            <w:pPr>
              <w:jc w:val="right"/>
            </w:pPr>
            <w:r w:rsidRPr="006E207E">
              <w:t>3,02</w:t>
            </w:r>
          </w:p>
        </w:tc>
        <w:tc>
          <w:tcPr>
            <w:tcW w:w="1520" w:type="dxa"/>
          </w:tcPr>
          <w:p w14:paraId="110E0471" w14:textId="77777777" w:rsidR="007D4C8A" w:rsidRPr="006E207E" w:rsidRDefault="007D4C8A" w:rsidP="006E207E">
            <w:pPr>
              <w:jc w:val="right"/>
            </w:pPr>
            <w:r w:rsidRPr="006E207E">
              <w:t>4,30</w:t>
            </w:r>
          </w:p>
        </w:tc>
      </w:tr>
      <w:tr w:rsidR="007D4C8A" w:rsidRPr="006E207E" w14:paraId="7FC06A99" w14:textId="77777777" w:rsidTr="006E207E">
        <w:trPr>
          <w:trHeight w:val="380"/>
        </w:trPr>
        <w:tc>
          <w:tcPr>
            <w:tcW w:w="6080" w:type="dxa"/>
          </w:tcPr>
          <w:p w14:paraId="170DC661" w14:textId="77777777" w:rsidR="007D4C8A" w:rsidRPr="006E207E" w:rsidRDefault="007D4C8A" w:rsidP="006E207E">
            <w:r w:rsidRPr="006E207E">
              <w:t xml:space="preserve">1996 </w:t>
            </w:r>
          </w:p>
        </w:tc>
        <w:tc>
          <w:tcPr>
            <w:tcW w:w="1520" w:type="dxa"/>
          </w:tcPr>
          <w:p w14:paraId="06802326" w14:textId="77777777" w:rsidR="007D4C8A" w:rsidRPr="006E207E" w:rsidRDefault="007D4C8A" w:rsidP="006E207E">
            <w:pPr>
              <w:jc w:val="right"/>
            </w:pPr>
            <w:r w:rsidRPr="006E207E">
              <w:t>3,06</w:t>
            </w:r>
          </w:p>
        </w:tc>
        <w:tc>
          <w:tcPr>
            <w:tcW w:w="1520" w:type="dxa"/>
          </w:tcPr>
          <w:p w14:paraId="7CD12D36" w14:textId="77777777" w:rsidR="007D4C8A" w:rsidRPr="006E207E" w:rsidRDefault="007D4C8A" w:rsidP="006E207E">
            <w:pPr>
              <w:jc w:val="right"/>
            </w:pPr>
            <w:r w:rsidRPr="006E207E">
              <w:t>4,32</w:t>
            </w:r>
          </w:p>
        </w:tc>
      </w:tr>
      <w:tr w:rsidR="007D4C8A" w:rsidRPr="006E207E" w14:paraId="55357E68" w14:textId="77777777" w:rsidTr="006E207E">
        <w:trPr>
          <w:trHeight w:val="380"/>
        </w:trPr>
        <w:tc>
          <w:tcPr>
            <w:tcW w:w="6080" w:type="dxa"/>
          </w:tcPr>
          <w:p w14:paraId="13C664B3" w14:textId="77777777" w:rsidR="007D4C8A" w:rsidRPr="006E207E" w:rsidRDefault="007D4C8A" w:rsidP="006E207E">
            <w:r w:rsidRPr="006E207E">
              <w:t xml:space="preserve">1997 </w:t>
            </w:r>
          </w:p>
        </w:tc>
        <w:tc>
          <w:tcPr>
            <w:tcW w:w="1520" w:type="dxa"/>
          </w:tcPr>
          <w:p w14:paraId="3D11D6E8" w14:textId="77777777" w:rsidR="007D4C8A" w:rsidRPr="006E207E" w:rsidRDefault="007D4C8A" w:rsidP="006E207E">
            <w:pPr>
              <w:jc w:val="right"/>
            </w:pPr>
            <w:r w:rsidRPr="006E207E">
              <w:t>3,10</w:t>
            </w:r>
          </w:p>
        </w:tc>
        <w:tc>
          <w:tcPr>
            <w:tcW w:w="1520" w:type="dxa"/>
          </w:tcPr>
          <w:p w14:paraId="706E5EBD" w14:textId="77777777" w:rsidR="007D4C8A" w:rsidRPr="006E207E" w:rsidRDefault="007D4C8A" w:rsidP="006E207E">
            <w:pPr>
              <w:jc w:val="right"/>
            </w:pPr>
            <w:r w:rsidRPr="006E207E">
              <w:t>4,37</w:t>
            </w:r>
          </w:p>
        </w:tc>
      </w:tr>
      <w:tr w:rsidR="007D4C8A" w:rsidRPr="006E207E" w14:paraId="648785FF" w14:textId="77777777" w:rsidTr="006E207E">
        <w:trPr>
          <w:trHeight w:val="380"/>
        </w:trPr>
        <w:tc>
          <w:tcPr>
            <w:tcW w:w="6080" w:type="dxa"/>
          </w:tcPr>
          <w:p w14:paraId="003F3E77" w14:textId="77777777" w:rsidR="007D4C8A" w:rsidRPr="006E207E" w:rsidRDefault="007D4C8A" w:rsidP="006E207E">
            <w:r w:rsidRPr="006E207E">
              <w:t xml:space="preserve">1998 </w:t>
            </w:r>
          </w:p>
        </w:tc>
        <w:tc>
          <w:tcPr>
            <w:tcW w:w="1520" w:type="dxa"/>
          </w:tcPr>
          <w:p w14:paraId="154C172D" w14:textId="77777777" w:rsidR="007D4C8A" w:rsidRPr="006E207E" w:rsidRDefault="007D4C8A" w:rsidP="006E207E">
            <w:pPr>
              <w:jc w:val="right"/>
            </w:pPr>
            <w:r w:rsidRPr="006E207E">
              <w:t>3,13</w:t>
            </w:r>
          </w:p>
        </w:tc>
        <w:tc>
          <w:tcPr>
            <w:tcW w:w="1520" w:type="dxa"/>
          </w:tcPr>
          <w:p w14:paraId="2321D8D1" w14:textId="77777777" w:rsidR="007D4C8A" w:rsidRPr="006E207E" w:rsidRDefault="007D4C8A" w:rsidP="006E207E">
            <w:pPr>
              <w:jc w:val="right"/>
            </w:pPr>
            <w:r w:rsidRPr="006E207E">
              <w:t>4,41</w:t>
            </w:r>
          </w:p>
        </w:tc>
      </w:tr>
      <w:tr w:rsidR="007D4C8A" w:rsidRPr="006E207E" w14:paraId="1831BE6F" w14:textId="77777777" w:rsidTr="006E207E">
        <w:trPr>
          <w:trHeight w:val="380"/>
        </w:trPr>
        <w:tc>
          <w:tcPr>
            <w:tcW w:w="6080" w:type="dxa"/>
          </w:tcPr>
          <w:p w14:paraId="3E2C8345" w14:textId="77777777" w:rsidR="007D4C8A" w:rsidRPr="006E207E" w:rsidRDefault="007D4C8A" w:rsidP="006E207E">
            <w:r w:rsidRPr="006E207E">
              <w:t xml:space="preserve">1999 </w:t>
            </w:r>
          </w:p>
        </w:tc>
        <w:tc>
          <w:tcPr>
            <w:tcW w:w="1520" w:type="dxa"/>
          </w:tcPr>
          <w:p w14:paraId="4CB4BCAA" w14:textId="77777777" w:rsidR="007D4C8A" w:rsidRPr="006E207E" w:rsidRDefault="007D4C8A" w:rsidP="006E207E">
            <w:pPr>
              <w:jc w:val="right"/>
            </w:pPr>
            <w:r w:rsidRPr="006E207E">
              <w:t>3,18</w:t>
            </w:r>
          </w:p>
        </w:tc>
        <w:tc>
          <w:tcPr>
            <w:tcW w:w="1520" w:type="dxa"/>
          </w:tcPr>
          <w:p w14:paraId="4CB6B45A" w14:textId="77777777" w:rsidR="007D4C8A" w:rsidRPr="006E207E" w:rsidRDefault="007D4C8A" w:rsidP="006E207E">
            <w:pPr>
              <w:jc w:val="right"/>
            </w:pPr>
            <w:r w:rsidRPr="006E207E">
              <w:t>4,42</w:t>
            </w:r>
          </w:p>
        </w:tc>
      </w:tr>
      <w:tr w:rsidR="007D4C8A" w:rsidRPr="006E207E" w14:paraId="294676BC" w14:textId="77777777" w:rsidTr="006E207E">
        <w:trPr>
          <w:trHeight w:val="380"/>
        </w:trPr>
        <w:tc>
          <w:tcPr>
            <w:tcW w:w="6080" w:type="dxa"/>
          </w:tcPr>
          <w:p w14:paraId="476364B7" w14:textId="77777777" w:rsidR="007D4C8A" w:rsidRPr="006E207E" w:rsidRDefault="007D4C8A" w:rsidP="006E207E">
            <w:r w:rsidRPr="006E207E">
              <w:t xml:space="preserve">2000 </w:t>
            </w:r>
          </w:p>
        </w:tc>
        <w:tc>
          <w:tcPr>
            <w:tcW w:w="1520" w:type="dxa"/>
          </w:tcPr>
          <w:p w14:paraId="4B1BA9C1" w14:textId="77777777" w:rsidR="007D4C8A" w:rsidRPr="006E207E" w:rsidRDefault="007D4C8A" w:rsidP="006E207E">
            <w:pPr>
              <w:jc w:val="right"/>
            </w:pPr>
            <w:r w:rsidRPr="006E207E">
              <w:t>3,19</w:t>
            </w:r>
          </w:p>
        </w:tc>
        <w:tc>
          <w:tcPr>
            <w:tcW w:w="1520" w:type="dxa"/>
          </w:tcPr>
          <w:p w14:paraId="7F4C32D1" w14:textId="77777777" w:rsidR="007D4C8A" w:rsidRPr="006E207E" w:rsidRDefault="007D4C8A" w:rsidP="006E207E">
            <w:pPr>
              <w:jc w:val="right"/>
            </w:pPr>
            <w:r w:rsidRPr="006E207E">
              <w:t>4,41</w:t>
            </w:r>
          </w:p>
        </w:tc>
      </w:tr>
      <w:tr w:rsidR="007D4C8A" w:rsidRPr="006E207E" w14:paraId="0180AA47" w14:textId="77777777" w:rsidTr="006E207E">
        <w:trPr>
          <w:trHeight w:val="380"/>
        </w:trPr>
        <w:tc>
          <w:tcPr>
            <w:tcW w:w="6080" w:type="dxa"/>
          </w:tcPr>
          <w:p w14:paraId="0F45D90D" w14:textId="77777777" w:rsidR="007D4C8A" w:rsidRPr="006E207E" w:rsidRDefault="007D4C8A" w:rsidP="006E207E">
            <w:r w:rsidRPr="006E207E">
              <w:t xml:space="preserve">2001 </w:t>
            </w:r>
          </w:p>
        </w:tc>
        <w:tc>
          <w:tcPr>
            <w:tcW w:w="1520" w:type="dxa"/>
          </w:tcPr>
          <w:p w14:paraId="05A47788" w14:textId="77777777" w:rsidR="007D4C8A" w:rsidRPr="006E207E" w:rsidRDefault="007D4C8A" w:rsidP="006E207E">
            <w:pPr>
              <w:jc w:val="right"/>
            </w:pPr>
            <w:r w:rsidRPr="006E207E">
              <w:t>3,22</w:t>
            </w:r>
          </w:p>
        </w:tc>
        <w:tc>
          <w:tcPr>
            <w:tcW w:w="1520" w:type="dxa"/>
          </w:tcPr>
          <w:p w14:paraId="118A4B8A" w14:textId="77777777" w:rsidR="007D4C8A" w:rsidRPr="006E207E" w:rsidRDefault="007D4C8A" w:rsidP="006E207E">
            <w:pPr>
              <w:jc w:val="right"/>
            </w:pPr>
            <w:r w:rsidRPr="006E207E">
              <w:t>4,43</w:t>
            </w:r>
          </w:p>
        </w:tc>
      </w:tr>
      <w:tr w:rsidR="007D4C8A" w:rsidRPr="006E207E" w14:paraId="753A8505" w14:textId="77777777" w:rsidTr="006E207E">
        <w:trPr>
          <w:trHeight w:val="380"/>
        </w:trPr>
        <w:tc>
          <w:tcPr>
            <w:tcW w:w="6080" w:type="dxa"/>
          </w:tcPr>
          <w:p w14:paraId="401121A9" w14:textId="77777777" w:rsidR="007D4C8A" w:rsidRPr="006E207E" w:rsidRDefault="007D4C8A" w:rsidP="006E207E">
            <w:r w:rsidRPr="006E207E">
              <w:t xml:space="preserve">2002 </w:t>
            </w:r>
          </w:p>
        </w:tc>
        <w:tc>
          <w:tcPr>
            <w:tcW w:w="1520" w:type="dxa"/>
          </w:tcPr>
          <w:p w14:paraId="6C452F41" w14:textId="77777777" w:rsidR="007D4C8A" w:rsidRPr="006E207E" w:rsidRDefault="007D4C8A" w:rsidP="006E207E">
            <w:pPr>
              <w:jc w:val="right"/>
            </w:pPr>
            <w:r w:rsidRPr="006E207E">
              <w:t>3,21</w:t>
            </w:r>
          </w:p>
        </w:tc>
        <w:tc>
          <w:tcPr>
            <w:tcW w:w="1520" w:type="dxa"/>
          </w:tcPr>
          <w:p w14:paraId="3532B445" w14:textId="77777777" w:rsidR="007D4C8A" w:rsidRPr="006E207E" w:rsidRDefault="007D4C8A" w:rsidP="006E207E">
            <w:pPr>
              <w:jc w:val="right"/>
            </w:pPr>
            <w:r w:rsidRPr="006E207E">
              <w:t>4,39</w:t>
            </w:r>
          </w:p>
        </w:tc>
      </w:tr>
      <w:tr w:rsidR="007D4C8A" w:rsidRPr="006E207E" w14:paraId="176BB1D0" w14:textId="77777777" w:rsidTr="006E207E">
        <w:trPr>
          <w:trHeight w:val="380"/>
        </w:trPr>
        <w:tc>
          <w:tcPr>
            <w:tcW w:w="6080" w:type="dxa"/>
          </w:tcPr>
          <w:p w14:paraId="610DF55E" w14:textId="77777777" w:rsidR="007D4C8A" w:rsidRPr="006E207E" w:rsidRDefault="007D4C8A" w:rsidP="006E207E">
            <w:r w:rsidRPr="006E207E">
              <w:t xml:space="preserve">2003 </w:t>
            </w:r>
          </w:p>
        </w:tc>
        <w:tc>
          <w:tcPr>
            <w:tcW w:w="1520" w:type="dxa"/>
          </w:tcPr>
          <w:p w14:paraId="6F8B0E5B" w14:textId="77777777" w:rsidR="007D4C8A" w:rsidRPr="006E207E" w:rsidRDefault="007D4C8A" w:rsidP="006E207E">
            <w:pPr>
              <w:jc w:val="right"/>
            </w:pPr>
            <w:r w:rsidRPr="006E207E">
              <w:t>3,20</w:t>
            </w:r>
          </w:p>
        </w:tc>
        <w:tc>
          <w:tcPr>
            <w:tcW w:w="1520" w:type="dxa"/>
          </w:tcPr>
          <w:p w14:paraId="44B2B8E3" w14:textId="77777777" w:rsidR="007D4C8A" w:rsidRPr="006E207E" w:rsidRDefault="007D4C8A" w:rsidP="006E207E">
            <w:pPr>
              <w:jc w:val="right"/>
            </w:pPr>
            <w:r w:rsidRPr="006E207E">
              <w:t>4,32</w:t>
            </w:r>
          </w:p>
        </w:tc>
      </w:tr>
      <w:tr w:rsidR="007D4C8A" w:rsidRPr="006E207E" w14:paraId="48AB0C3D" w14:textId="77777777" w:rsidTr="006E207E">
        <w:trPr>
          <w:trHeight w:val="380"/>
        </w:trPr>
        <w:tc>
          <w:tcPr>
            <w:tcW w:w="6080" w:type="dxa"/>
          </w:tcPr>
          <w:p w14:paraId="199127C5" w14:textId="77777777" w:rsidR="007D4C8A" w:rsidRPr="006E207E" w:rsidRDefault="007D4C8A" w:rsidP="006E207E">
            <w:r w:rsidRPr="006E207E">
              <w:t>2004</w:t>
            </w:r>
          </w:p>
        </w:tc>
        <w:tc>
          <w:tcPr>
            <w:tcW w:w="1520" w:type="dxa"/>
          </w:tcPr>
          <w:p w14:paraId="70AF74AC" w14:textId="77777777" w:rsidR="007D4C8A" w:rsidRPr="006E207E" w:rsidRDefault="007D4C8A" w:rsidP="006E207E">
            <w:pPr>
              <w:jc w:val="right"/>
            </w:pPr>
            <w:r w:rsidRPr="006E207E">
              <w:t>3,18</w:t>
            </w:r>
          </w:p>
        </w:tc>
        <w:tc>
          <w:tcPr>
            <w:tcW w:w="1520" w:type="dxa"/>
          </w:tcPr>
          <w:p w14:paraId="161BEEF6" w14:textId="77777777" w:rsidR="007D4C8A" w:rsidRPr="006E207E" w:rsidRDefault="007D4C8A" w:rsidP="006E207E">
            <w:pPr>
              <w:jc w:val="right"/>
            </w:pPr>
            <w:r w:rsidRPr="006E207E">
              <w:t>4,28</w:t>
            </w:r>
          </w:p>
        </w:tc>
      </w:tr>
      <w:tr w:rsidR="007D4C8A" w:rsidRPr="006E207E" w14:paraId="27F25F9C" w14:textId="77777777" w:rsidTr="006E207E">
        <w:trPr>
          <w:trHeight w:val="380"/>
        </w:trPr>
        <w:tc>
          <w:tcPr>
            <w:tcW w:w="6080" w:type="dxa"/>
          </w:tcPr>
          <w:p w14:paraId="650154D4" w14:textId="77777777" w:rsidR="007D4C8A" w:rsidRPr="006E207E" w:rsidRDefault="007D4C8A" w:rsidP="006E207E">
            <w:r w:rsidRPr="006E207E">
              <w:t>2005</w:t>
            </w:r>
          </w:p>
        </w:tc>
        <w:tc>
          <w:tcPr>
            <w:tcW w:w="1520" w:type="dxa"/>
          </w:tcPr>
          <w:p w14:paraId="7F202C97" w14:textId="77777777" w:rsidR="007D4C8A" w:rsidRPr="006E207E" w:rsidRDefault="007D4C8A" w:rsidP="006E207E">
            <w:pPr>
              <w:jc w:val="right"/>
            </w:pPr>
            <w:r w:rsidRPr="006E207E">
              <w:t>3,20</w:t>
            </w:r>
          </w:p>
        </w:tc>
        <w:tc>
          <w:tcPr>
            <w:tcW w:w="1520" w:type="dxa"/>
          </w:tcPr>
          <w:p w14:paraId="105BAC6C" w14:textId="77777777" w:rsidR="007D4C8A" w:rsidRPr="006E207E" w:rsidRDefault="007D4C8A" w:rsidP="006E207E">
            <w:pPr>
              <w:jc w:val="right"/>
            </w:pPr>
            <w:r w:rsidRPr="006E207E">
              <w:t>4,28</w:t>
            </w:r>
          </w:p>
        </w:tc>
      </w:tr>
      <w:tr w:rsidR="007D4C8A" w:rsidRPr="006E207E" w14:paraId="5298F3B6" w14:textId="77777777" w:rsidTr="006E207E">
        <w:trPr>
          <w:trHeight w:val="380"/>
        </w:trPr>
        <w:tc>
          <w:tcPr>
            <w:tcW w:w="6080" w:type="dxa"/>
          </w:tcPr>
          <w:p w14:paraId="184ABC3D" w14:textId="77777777" w:rsidR="007D4C8A" w:rsidRPr="006E207E" w:rsidRDefault="007D4C8A" w:rsidP="006E207E">
            <w:r w:rsidRPr="006E207E">
              <w:t>2006</w:t>
            </w:r>
          </w:p>
        </w:tc>
        <w:tc>
          <w:tcPr>
            <w:tcW w:w="1520" w:type="dxa"/>
          </w:tcPr>
          <w:p w14:paraId="06243E77" w14:textId="77777777" w:rsidR="007D4C8A" w:rsidRPr="006E207E" w:rsidRDefault="007D4C8A" w:rsidP="006E207E">
            <w:pPr>
              <w:jc w:val="right"/>
            </w:pPr>
            <w:r w:rsidRPr="006E207E">
              <w:t>3,24</w:t>
            </w:r>
          </w:p>
        </w:tc>
        <w:tc>
          <w:tcPr>
            <w:tcW w:w="1520" w:type="dxa"/>
          </w:tcPr>
          <w:p w14:paraId="377D0797" w14:textId="77777777" w:rsidR="007D4C8A" w:rsidRPr="006E207E" w:rsidRDefault="007D4C8A" w:rsidP="006E207E">
            <w:pPr>
              <w:jc w:val="right"/>
            </w:pPr>
            <w:r w:rsidRPr="006E207E">
              <w:t>4,31</w:t>
            </w:r>
          </w:p>
        </w:tc>
      </w:tr>
      <w:tr w:rsidR="007D4C8A" w:rsidRPr="006E207E" w14:paraId="2902AA76" w14:textId="77777777" w:rsidTr="006E207E">
        <w:trPr>
          <w:trHeight w:val="380"/>
        </w:trPr>
        <w:tc>
          <w:tcPr>
            <w:tcW w:w="6080" w:type="dxa"/>
          </w:tcPr>
          <w:p w14:paraId="50CA6E60" w14:textId="77777777" w:rsidR="007D4C8A" w:rsidRPr="006E207E" w:rsidRDefault="007D4C8A" w:rsidP="006E207E">
            <w:r w:rsidRPr="006E207E">
              <w:t>2007</w:t>
            </w:r>
          </w:p>
        </w:tc>
        <w:tc>
          <w:tcPr>
            <w:tcW w:w="1520" w:type="dxa"/>
          </w:tcPr>
          <w:p w14:paraId="00F929E0" w14:textId="77777777" w:rsidR="007D4C8A" w:rsidRPr="006E207E" w:rsidRDefault="007D4C8A" w:rsidP="006E207E">
            <w:pPr>
              <w:jc w:val="right"/>
            </w:pPr>
            <w:r w:rsidRPr="006E207E">
              <w:t>3,27</w:t>
            </w:r>
          </w:p>
        </w:tc>
        <w:tc>
          <w:tcPr>
            <w:tcW w:w="1520" w:type="dxa"/>
          </w:tcPr>
          <w:p w14:paraId="71C83769" w14:textId="77777777" w:rsidR="007D4C8A" w:rsidRPr="006E207E" w:rsidRDefault="007D4C8A" w:rsidP="006E207E">
            <w:pPr>
              <w:jc w:val="right"/>
            </w:pPr>
            <w:r w:rsidRPr="006E207E">
              <w:t>4,34</w:t>
            </w:r>
          </w:p>
        </w:tc>
      </w:tr>
      <w:tr w:rsidR="007D4C8A" w:rsidRPr="006E207E" w14:paraId="2E14A965" w14:textId="77777777" w:rsidTr="006E207E">
        <w:trPr>
          <w:trHeight w:val="380"/>
        </w:trPr>
        <w:tc>
          <w:tcPr>
            <w:tcW w:w="6080" w:type="dxa"/>
          </w:tcPr>
          <w:p w14:paraId="665244DC" w14:textId="77777777" w:rsidR="007D4C8A" w:rsidRPr="006E207E" w:rsidRDefault="007D4C8A" w:rsidP="006E207E">
            <w:r w:rsidRPr="006E207E">
              <w:t>2008</w:t>
            </w:r>
          </w:p>
        </w:tc>
        <w:tc>
          <w:tcPr>
            <w:tcW w:w="1520" w:type="dxa"/>
          </w:tcPr>
          <w:p w14:paraId="7D289D82" w14:textId="77777777" w:rsidR="007D4C8A" w:rsidRPr="006E207E" w:rsidRDefault="007D4C8A" w:rsidP="006E207E">
            <w:pPr>
              <w:jc w:val="right"/>
            </w:pPr>
            <w:r w:rsidRPr="006E207E">
              <w:t>3,32</w:t>
            </w:r>
          </w:p>
        </w:tc>
        <w:tc>
          <w:tcPr>
            <w:tcW w:w="1520" w:type="dxa"/>
          </w:tcPr>
          <w:p w14:paraId="1A2F9285" w14:textId="77777777" w:rsidR="007D4C8A" w:rsidRPr="006E207E" w:rsidRDefault="007D4C8A" w:rsidP="006E207E">
            <w:pPr>
              <w:jc w:val="right"/>
            </w:pPr>
            <w:r w:rsidRPr="006E207E">
              <w:t>4,35</w:t>
            </w:r>
          </w:p>
        </w:tc>
      </w:tr>
      <w:tr w:rsidR="007D4C8A" w:rsidRPr="006E207E" w14:paraId="2318509F" w14:textId="77777777" w:rsidTr="006E207E">
        <w:trPr>
          <w:trHeight w:val="380"/>
        </w:trPr>
        <w:tc>
          <w:tcPr>
            <w:tcW w:w="6080" w:type="dxa"/>
          </w:tcPr>
          <w:p w14:paraId="69B3608E" w14:textId="77777777" w:rsidR="007D4C8A" w:rsidRPr="006E207E" w:rsidRDefault="007D4C8A" w:rsidP="006E207E">
            <w:r w:rsidRPr="006E207E">
              <w:t>2009</w:t>
            </w:r>
          </w:p>
        </w:tc>
        <w:tc>
          <w:tcPr>
            <w:tcW w:w="1520" w:type="dxa"/>
          </w:tcPr>
          <w:p w14:paraId="218C11C3" w14:textId="77777777" w:rsidR="007D4C8A" w:rsidRPr="006E207E" w:rsidRDefault="007D4C8A" w:rsidP="006E207E">
            <w:pPr>
              <w:jc w:val="right"/>
            </w:pPr>
            <w:r w:rsidRPr="006E207E">
              <w:t>3,30</w:t>
            </w:r>
          </w:p>
        </w:tc>
        <w:tc>
          <w:tcPr>
            <w:tcW w:w="1520" w:type="dxa"/>
          </w:tcPr>
          <w:p w14:paraId="15922814" w14:textId="77777777" w:rsidR="007D4C8A" w:rsidRPr="006E207E" w:rsidRDefault="007D4C8A" w:rsidP="006E207E">
            <w:pPr>
              <w:jc w:val="right"/>
            </w:pPr>
            <w:r w:rsidRPr="006E207E">
              <w:t>4,33</w:t>
            </w:r>
          </w:p>
        </w:tc>
      </w:tr>
      <w:tr w:rsidR="007D4C8A" w:rsidRPr="006E207E" w14:paraId="1CF73D6F" w14:textId="77777777" w:rsidTr="006E207E">
        <w:trPr>
          <w:trHeight w:val="380"/>
        </w:trPr>
        <w:tc>
          <w:tcPr>
            <w:tcW w:w="6080" w:type="dxa"/>
          </w:tcPr>
          <w:p w14:paraId="76D9B6EE" w14:textId="77777777" w:rsidR="007D4C8A" w:rsidRPr="006E207E" w:rsidRDefault="007D4C8A" w:rsidP="006E207E">
            <w:r w:rsidRPr="006E207E">
              <w:t>2010</w:t>
            </w:r>
          </w:p>
        </w:tc>
        <w:tc>
          <w:tcPr>
            <w:tcW w:w="1520" w:type="dxa"/>
          </w:tcPr>
          <w:p w14:paraId="194BBA21" w14:textId="77777777" w:rsidR="007D4C8A" w:rsidRPr="006E207E" w:rsidRDefault="007D4C8A" w:rsidP="006E207E">
            <w:pPr>
              <w:jc w:val="right"/>
            </w:pPr>
            <w:r w:rsidRPr="006E207E">
              <w:t>3,71</w:t>
            </w:r>
          </w:p>
        </w:tc>
        <w:tc>
          <w:tcPr>
            <w:tcW w:w="1520" w:type="dxa"/>
          </w:tcPr>
          <w:p w14:paraId="09304C99" w14:textId="77777777" w:rsidR="007D4C8A" w:rsidRPr="006E207E" w:rsidRDefault="007D4C8A" w:rsidP="006E207E">
            <w:pPr>
              <w:jc w:val="right"/>
            </w:pPr>
            <w:r w:rsidRPr="006E207E">
              <w:t>4,66</w:t>
            </w:r>
          </w:p>
        </w:tc>
      </w:tr>
      <w:tr w:rsidR="007D4C8A" w:rsidRPr="006E207E" w14:paraId="724265C9" w14:textId="77777777" w:rsidTr="006E207E">
        <w:trPr>
          <w:trHeight w:val="380"/>
        </w:trPr>
        <w:tc>
          <w:tcPr>
            <w:tcW w:w="6080" w:type="dxa"/>
          </w:tcPr>
          <w:p w14:paraId="53FC9979" w14:textId="77777777" w:rsidR="007D4C8A" w:rsidRPr="006E207E" w:rsidRDefault="007D4C8A" w:rsidP="006E207E">
            <w:r w:rsidRPr="006E207E">
              <w:t>2011</w:t>
            </w:r>
          </w:p>
        </w:tc>
        <w:tc>
          <w:tcPr>
            <w:tcW w:w="1520" w:type="dxa"/>
          </w:tcPr>
          <w:p w14:paraId="1C98A21B" w14:textId="77777777" w:rsidR="007D4C8A" w:rsidRPr="006E207E" w:rsidRDefault="007D4C8A" w:rsidP="006E207E">
            <w:pPr>
              <w:jc w:val="right"/>
            </w:pPr>
            <w:r w:rsidRPr="006E207E">
              <w:t>3,71</w:t>
            </w:r>
          </w:p>
        </w:tc>
        <w:tc>
          <w:tcPr>
            <w:tcW w:w="1520" w:type="dxa"/>
          </w:tcPr>
          <w:p w14:paraId="268FB5E9" w14:textId="77777777" w:rsidR="007D4C8A" w:rsidRPr="006E207E" w:rsidRDefault="007D4C8A" w:rsidP="006E207E">
            <w:pPr>
              <w:jc w:val="right"/>
            </w:pPr>
            <w:r w:rsidRPr="006E207E">
              <w:t>4,63</w:t>
            </w:r>
          </w:p>
        </w:tc>
      </w:tr>
      <w:tr w:rsidR="007D4C8A" w:rsidRPr="006E207E" w14:paraId="345D99AF" w14:textId="77777777" w:rsidTr="006E207E">
        <w:trPr>
          <w:trHeight w:val="380"/>
        </w:trPr>
        <w:tc>
          <w:tcPr>
            <w:tcW w:w="6080" w:type="dxa"/>
          </w:tcPr>
          <w:p w14:paraId="7847CE6C" w14:textId="77777777" w:rsidR="007D4C8A" w:rsidRPr="006E207E" w:rsidRDefault="007D4C8A" w:rsidP="006E207E">
            <w:r w:rsidRPr="006E207E">
              <w:t>2012</w:t>
            </w:r>
          </w:p>
        </w:tc>
        <w:tc>
          <w:tcPr>
            <w:tcW w:w="1520" w:type="dxa"/>
          </w:tcPr>
          <w:p w14:paraId="75C6EF8E" w14:textId="77777777" w:rsidR="007D4C8A" w:rsidRPr="006E207E" w:rsidRDefault="007D4C8A" w:rsidP="006E207E">
            <w:pPr>
              <w:jc w:val="right"/>
            </w:pPr>
            <w:r w:rsidRPr="006E207E">
              <w:t>3,72</w:t>
            </w:r>
          </w:p>
        </w:tc>
        <w:tc>
          <w:tcPr>
            <w:tcW w:w="1520" w:type="dxa"/>
          </w:tcPr>
          <w:p w14:paraId="6BE11132" w14:textId="77777777" w:rsidR="007D4C8A" w:rsidRPr="006E207E" w:rsidRDefault="007D4C8A" w:rsidP="006E207E">
            <w:pPr>
              <w:jc w:val="right"/>
            </w:pPr>
            <w:r w:rsidRPr="006E207E">
              <w:t>4,64</w:t>
            </w:r>
          </w:p>
        </w:tc>
      </w:tr>
      <w:tr w:rsidR="007D4C8A" w:rsidRPr="006E207E" w14:paraId="6285CD8F" w14:textId="77777777" w:rsidTr="006E207E">
        <w:trPr>
          <w:trHeight w:val="380"/>
        </w:trPr>
        <w:tc>
          <w:tcPr>
            <w:tcW w:w="6080" w:type="dxa"/>
          </w:tcPr>
          <w:p w14:paraId="05DDA56C" w14:textId="77777777" w:rsidR="007D4C8A" w:rsidRPr="006E207E" w:rsidRDefault="007D4C8A" w:rsidP="006E207E">
            <w:r w:rsidRPr="006E207E">
              <w:t>2013</w:t>
            </w:r>
          </w:p>
        </w:tc>
        <w:tc>
          <w:tcPr>
            <w:tcW w:w="1520" w:type="dxa"/>
          </w:tcPr>
          <w:p w14:paraId="231FC15B" w14:textId="77777777" w:rsidR="007D4C8A" w:rsidRPr="006E207E" w:rsidRDefault="007D4C8A" w:rsidP="006E207E">
            <w:pPr>
              <w:jc w:val="right"/>
            </w:pPr>
            <w:r w:rsidRPr="006E207E">
              <w:t>3,73</w:t>
            </w:r>
          </w:p>
        </w:tc>
        <w:tc>
          <w:tcPr>
            <w:tcW w:w="1520" w:type="dxa"/>
          </w:tcPr>
          <w:p w14:paraId="14497E7A" w14:textId="77777777" w:rsidR="007D4C8A" w:rsidRPr="006E207E" w:rsidRDefault="007D4C8A" w:rsidP="006E207E">
            <w:pPr>
              <w:jc w:val="right"/>
            </w:pPr>
            <w:r w:rsidRPr="006E207E">
              <w:t>4,63</w:t>
            </w:r>
          </w:p>
        </w:tc>
      </w:tr>
      <w:tr w:rsidR="007D4C8A" w:rsidRPr="006E207E" w14:paraId="30A4AF2E" w14:textId="77777777" w:rsidTr="006E207E">
        <w:trPr>
          <w:trHeight w:val="380"/>
        </w:trPr>
        <w:tc>
          <w:tcPr>
            <w:tcW w:w="6080" w:type="dxa"/>
          </w:tcPr>
          <w:p w14:paraId="422BCC7A" w14:textId="77777777" w:rsidR="007D4C8A" w:rsidRPr="006E207E" w:rsidRDefault="007D4C8A" w:rsidP="006E207E">
            <w:r w:rsidRPr="006E207E">
              <w:t>2014</w:t>
            </w:r>
          </w:p>
        </w:tc>
        <w:tc>
          <w:tcPr>
            <w:tcW w:w="1520" w:type="dxa"/>
          </w:tcPr>
          <w:p w14:paraId="255042E2" w14:textId="77777777" w:rsidR="007D4C8A" w:rsidRPr="006E207E" w:rsidRDefault="007D4C8A" w:rsidP="006E207E">
            <w:pPr>
              <w:jc w:val="right"/>
            </w:pPr>
            <w:r w:rsidRPr="006E207E">
              <w:t>3,71</w:t>
            </w:r>
          </w:p>
        </w:tc>
        <w:tc>
          <w:tcPr>
            <w:tcW w:w="1520" w:type="dxa"/>
          </w:tcPr>
          <w:p w14:paraId="1322946C" w14:textId="77777777" w:rsidR="007D4C8A" w:rsidRPr="006E207E" w:rsidRDefault="007D4C8A" w:rsidP="006E207E">
            <w:pPr>
              <w:jc w:val="right"/>
            </w:pPr>
            <w:r w:rsidRPr="006E207E">
              <w:t>4,59</w:t>
            </w:r>
          </w:p>
        </w:tc>
      </w:tr>
      <w:tr w:rsidR="007D4C8A" w:rsidRPr="006E207E" w14:paraId="4492B3FB" w14:textId="77777777" w:rsidTr="006E207E">
        <w:trPr>
          <w:trHeight w:val="380"/>
        </w:trPr>
        <w:tc>
          <w:tcPr>
            <w:tcW w:w="6080" w:type="dxa"/>
          </w:tcPr>
          <w:p w14:paraId="38E1372D" w14:textId="77777777" w:rsidR="007D4C8A" w:rsidRPr="006E207E" w:rsidRDefault="007D4C8A" w:rsidP="006E207E">
            <w:r w:rsidRPr="006E207E">
              <w:lastRenderedPageBreak/>
              <w:t>2015</w:t>
            </w:r>
          </w:p>
        </w:tc>
        <w:tc>
          <w:tcPr>
            <w:tcW w:w="1520" w:type="dxa"/>
          </w:tcPr>
          <w:p w14:paraId="330E8D6B" w14:textId="77777777" w:rsidR="007D4C8A" w:rsidRPr="006E207E" w:rsidRDefault="007D4C8A" w:rsidP="006E207E">
            <w:pPr>
              <w:jc w:val="right"/>
            </w:pPr>
            <w:r w:rsidRPr="006E207E">
              <w:t>3,73</w:t>
            </w:r>
          </w:p>
        </w:tc>
        <w:tc>
          <w:tcPr>
            <w:tcW w:w="1520" w:type="dxa"/>
          </w:tcPr>
          <w:p w14:paraId="50541411" w14:textId="77777777" w:rsidR="007D4C8A" w:rsidRPr="006E207E" w:rsidRDefault="007D4C8A" w:rsidP="006E207E">
            <w:pPr>
              <w:jc w:val="right"/>
            </w:pPr>
            <w:r w:rsidRPr="006E207E">
              <w:t>4,58</w:t>
            </w:r>
          </w:p>
        </w:tc>
      </w:tr>
      <w:tr w:rsidR="007D4C8A" w:rsidRPr="006E207E" w14:paraId="32889C0A" w14:textId="77777777" w:rsidTr="006E207E">
        <w:trPr>
          <w:trHeight w:val="380"/>
        </w:trPr>
        <w:tc>
          <w:tcPr>
            <w:tcW w:w="6080" w:type="dxa"/>
          </w:tcPr>
          <w:p w14:paraId="4B0F7BED" w14:textId="77777777" w:rsidR="007D4C8A" w:rsidRPr="006E207E" w:rsidRDefault="007D4C8A" w:rsidP="006E207E">
            <w:r w:rsidRPr="006E207E">
              <w:t>2016</w:t>
            </w:r>
          </w:p>
        </w:tc>
        <w:tc>
          <w:tcPr>
            <w:tcW w:w="1520" w:type="dxa"/>
          </w:tcPr>
          <w:p w14:paraId="2C120179" w14:textId="77777777" w:rsidR="007D4C8A" w:rsidRPr="006E207E" w:rsidRDefault="007D4C8A" w:rsidP="006E207E">
            <w:pPr>
              <w:jc w:val="right"/>
            </w:pPr>
            <w:r w:rsidRPr="006E207E">
              <w:t>3,74</w:t>
            </w:r>
          </w:p>
        </w:tc>
        <w:tc>
          <w:tcPr>
            <w:tcW w:w="1520" w:type="dxa"/>
          </w:tcPr>
          <w:p w14:paraId="49CF58A5" w14:textId="77777777" w:rsidR="007D4C8A" w:rsidRPr="006E207E" w:rsidRDefault="007D4C8A" w:rsidP="006E207E">
            <w:pPr>
              <w:jc w:val="right"/>
            </w:pPr>
            <w:r w:rsidRPr="006E207E">
              <w:t>4,54</w:t>
            </w:r>
          </w:p>
        </w:tc>
      </w:tr>
      <w:tr w:rsidR="007D4C8A" w:rsidRPr="006E207E" w14:paraId="0D627421" w14:textId="77777777" w:rsidTr="006E207E">
        <w:trPr>
          <w:trHeight w:val="380"/>
        </w:trPr>
        <w:tc>
          <w:tcPr>
            <w:tcW w:w="6080" w:type="dxa"/>
          </w:tcPr>
          <w:p w14:paraId="3DD70D44" w14:textId="77777777" w:rsidR="007D4C8A" w:rsidRPr="006E207E" w:rsidRDefault="007D4C8A" w:rsidP="006E207E">
            <w:r w:rsidRPr="006E207E">
              <w:t>2017</w:t>
            </w:r>
          </w:p>
        </w:tc>
        <w:tc>
          <w:tcPr>
            <w:tcW w:w="1520" w:type="dxa"/>
          </w:tcPr>
          <w:p w14:paraId="7E24B72D" w14:textId="77777777" w:rsidR="007D4C8A" w:rsidRPr="006E207E" w:rsidRDefault="007D4C8A" w:rsidP="006E207E">
            <w:pPr>
              <w:jc w:val="right"/>
            </w:pPr>
            <w:r w:rsidRPr="006E207E">
              <w:t>3,78</w:t>
            </w:r>
          </w:p>
        </w:tc>
        <w:tc>
          <w:tcPr>
            <w:tcW w:w="1520" w:type="dxa"/>
          </w:tcPr>
          <w:p w14:paraId="61943281" w14:textId="77777777" w:rsidR="007D4C8A" w:rsidRPr="006E207E" w:rsidRDefault="007D4C8A" w:rsidP="006E207E">
            <w:pPr>
              <w:jc w:val="right"/>
            </w:pPr>
            <w:r w:rsidRPr="006E207E">
              <w:t>4,55</w:t>
            </w:r>
          </w:p>
        </w:tc>
      </w:tr>
      <w:tr w:rsidR="007D4C8A" w:rsidRPr="006E207E" w14:paraId="69C30EB3" w14:textId="77777777" w:rsidTr="006E207E">
        <w:trPr>
          <w:trHeight w:val="380"/>
        </w:trPr>
        <w:tc>
          <w:tcPr>
            <w:tcW w:w="6080" w:type="dxa"/>
          </w:tcPr>
          <w:p w14:paraId="150DD3BB" w14:textId="77777777" w:rsidR="007D4C8A" w:rsidRPr="006E207E" w:rsidRDefault="007D4C8A" w:rsidP="006E207E">
            <w:r w:rsidRPr="006E207E">
              <w:t>2018</w:t>
            </w:r>
          </w:p>
        </w:tc>
        <w:tc>
          <w:tcPr>
            <w:tcW w:w="1520" w:type="dxa"/>
          </w:tcPr>
          <w:p w14:paraId="4E807A2F" w14:textId="77777777" w:rsidR="007D4C8A" w:rsidRPr="006E207E" w:rsidRDefault="007D4C8A" w:rsidP="006E207E">
            <w:pPr>
              <w:jc w:val="right"/>
            </w:pPr>
            <w:r w:rsidRPr="006E207E">
              <w:t>3,80</w:t>
            </w:r>
          </w:p>
        </w:tc>
        <w:tc>
          <w:tcPr>
            <w:tcW w:w="1520" w:type="dxa"/>
          </w:tcPr>
          <w:p w14:paraId="31DC4154" w14:textId="77777777" w:rsidR="007D4C8A" w:rsidRPr="006E207E" w:rsidRDefault="007D4C8A" w:rsidP="006E207E">
            <w:pPr>
              <w:jc w:val="right"/>
            </w:pPr>
            <w:r w:rsidRPr="006E207E">
              <w:t>4,56</w:t>
            </w:r>
          </w:p>
        </w:tc>
      </w:tr>
      <w:tr w:rsidR="007D4C8A" w:rsidRPr="006E207E" w14:paraId="4B23D781" w14:textId="77777777" w:rsidTr="006E207E">
        <w:trPr>
          <w:trHeight w:val="380"/>
        </w:trPr>
        <w:tc>
          <w:tcPr>
            <w:tcW w:w="6080" w:type="dxa"/>
          </w:tcPr>
          <w:p w14:paraId="7B17EB66" w14:textId="77777777" w:rsidR="007D4C8A" w:rsidRPr="006E207E" w:rsidRDefault="007D4C8A" w:rsidP="006E207E">
            <w:r w:rsidRPr="006E207E">
              <w:t>2019</w:t>
            </w:r>
          </w:p>
        </w:tc>
        <w:tc>
          <w:tcPr>
            <w:tcW w:w="1520" w:type="dxa"/>
          </w:tcPr>
          <w:p w14:paraId="5FAEAA5A" w14:textId="77777777" w:rsidR="007D4C8A" w:rsidRPr="006E207E" w:rsidRDefault="007D4C8A" w:rsidP="006E207E">
            <w:pPr>
              <w:jc w:val="right"/>
            </w:pPr>
            <w:r w:rsidRPr="006E207E">
              <w:t>3,83</w:t>
            </w:r>
          </w:p>
        </w:tc>
        <w:tc>
          <w:tcPr>
            <w:tcW w:w="1520" w:type="dxa"/>
          </w:tcPr>
          <w:p w14:paraId="4ACA3A1A" w14:textId="77777777" w:rsidR="007D4C8A" w:rsidRPr="006E207E" w:rsidRDefault="007D4C8A" w:rsidP="006E207E">
            <w:pPr>
              <w:jc w:val="right"/>
            </w:pPr>
            <w:r w:rsidRPr="006E207E">
              <w:t>4,58</w:t>
            </w:r>
          </w:p>
        </w:tc>
      </w:tr>
    </w:tbl>
    <w:p w14:paraId="19C2191E" w14:textId="77777777" w:rsidR="007D4C8A" w:rsidRPr="006E207E" w:rsidRDefault="007D4C8A" w:rsidP="006E207E">
      <w:pPr>
        <w:pStyle w:val="tabell-noter"/>
        <w:rPr>
          <w:rStyle w:val="skrift-hevet"/>
        </w:rPr>
      </w:pPr>
      <w:r w:rsidRPr="006E207E">
        <w:rPr>
          <w:rStyle w:val="skrift-hevet"/>
        </w:rPr>
        <w:t>1</w:t>
      </w:r>
      <w:r w:rsidRPr="006E207E">
        <w:tab/>
        <w:t>Det er ikke tatt hensyn til at en del av personene i tallgrunnlaget er født i 1963 og senere, og dermed bare omfattes av nye opptjeningsregler</w:t>
      </w:r>
    </w:p>
    <w:p w14:paraId="464A5ADB" w14:textId="77777777" w:rsidR="007D4C8A" w:rsidRPr="006E207E" w:rsidRDefault="007D4C8A" w:rsidP="006E207E">
      <w:pPr>
        <w:pStyle w:val="Kilde"/>
      </w:pPr>
      <w:r w:rsidRPr="006E207E">
        <w:t>Arbeids- og velferdsdirektoratet</w:t>
      </w:r>
    </w:p>
    <w:sectPr w:rsidR="007D4C8A" w:rsidRPr="006E207E">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742936" w14:textId="77777777" w:rsidR="006E207E" w:rsidRDefault="006E207E">
      <w:pPr>
        <w:spacing w:line="240" w:lineRule="auto"/>
      </w:pPr>
      <w:r>
        <w:separator/>
      </w:r>
    </w:p>
  </w:endnote>
  <w:endnote w:type="continuationSeparator" w:id="0">
    <w:p w14:paraId="144326C7" w14:textId="77777777" w:rsidR="006E207E" w:rsidRDefault="006E20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UniMyriad Bold">
    <w:panose1 w:val="00000400000000000000"/>
    <w:charset w:val="00"/>
    <w:family w:val="auto"/>
    <w:pitch w:val="variable"/>
    <w:sig w:usb0="00000007" w:usb1="00000000" w:usb2="00000000" w:usb3="00000000" w:csb0="00000001" w:csb1="00000000"/>
  </w:font>
  <w:font w:name="UniMyriad Regular">
    <w:panose1 w:val="00000400000000000000"/>
    <w:charset w:val="00"/>
    <w:family w:val="auto"/>
    <w:pitch w:val="variable"/>
    <w:sig w:usb0="00000007" w:usb1="00000000" w:usb2="00000000" w:usb3="00000000" w:csb0="00000001" w:csb1="00000000"/>
  </w:font>
  <w:font w:name="UniMyriad Semibold">
    <w:panose1 w:val="00000400000000000000"/>
    <w:charset w:val="00"/>
    <w:family w:val="auto"/>
    <w:pitch w:val="variable"/>
    <w:sig w:usb0="00000007"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9D5790" w14:textId="77777777" w:rsidR="006E207E" w:rsidRDefault="006E207E">
      <w:pPr>
        <w:spacing w:line="240" w:lineRule="auto"/>
      </w:pPr>
      <w:r>
        <w:separator/>
      </w:r>
    </w:p>
  </w:footnote>
  <w:footnote w:type="continuationSeparator" w:id="0">
    <w:p w14:paraId="1B1FE9AB" w14:textId="77777777" w:rsidR="006E207E" w:rsidRDefault="006E207E">
      <w:pPr>
        <w:spacing w:line="240" w:lineRule="auto"/>
      </w:pPr>
      <w:r>
        <w:continuationSeparator/>
      </w:r>
    </w:p>
  </w:footnote>
  <w:footnote w:id="1">
    <w:p w14:paraId="25413206" w14:textId="742B6B9F" w:rsidR="006E207E" w:rsidRDefault="006E207E" w:rsidP="006E207E">
      <w:pPr>
        <w:pStyle w:val="Fotnotetekst"/>
      </w:pPr>
      <w:r>
        <w:rPr>
          <w:vertAlign w:val="superscript"/>
        </w:rPr>
        <w:footnoteRef/>
      </w:r>
      <w:r w:rsidRPr="006E207E">
        <w:t>SAKO-samarbeidet er en samarbeidskomité bestående av LO-Stats Pensjonistutvalg, Telepensjonistenes Landsforbund, Fagforbundets sentrale pensjonistutvalg, Postens Pensjonistforbund, Politiets Pensjonistforbund, Jernbanepensjonistenes Forbund og Statens vegvesens pensjonistforbund.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18" w15:restartNumberingAfterBreak="0">
    <w:nsid w:val="61E66E64"/>
    <w:multiLevelType w:val="multilevel"/>
    <w:tmpl w:val="CD340002"/>
    <w:numStyleLink w:val="OverskrifterListeStil"/>
  </w:abstractNum>
  <w:abstractNum w:abstractNumId="19" w15:restartNumberingAfterBreak="0">
    <w:nsid w:val="62A6542F"/>
    <w:multiLevelType w:val="multilevel"/>
    <w:tmpl w:val="EF66E114"/>
    <w:numStyleLink w:val="RomListeStil"/>
  </w:abstractNum>
  <w:abstractNum w:abstractNumId="20"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1"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2"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22"/>
  </w:num>
  <w:num w:numId="2">
    <w:abstractNumId w:val="17"/>
  </w:num>
  <w:num w:numId="3">
    <w:abstractNumId w:val="21"/>
  </w:num>
  <w:num w:numId="4">
    <w:abstractNumId w:val="5"/>
  </w:num>
  <w:num w:numId="5">
    <w:abstractNumId w:val="7"/>
  </w:num>
  <w:num w:numId="6">
    <w:abstractNumId w:val="2"/>
  </w:num>
  <w:num w:numId="7">
    <w:abstractNumId w:val="0"/>
  </w:num>
  <w:num w:numId="8">
    <w:abstractNumId w:val="11"/>
  </w:num>
  <w:num w:numId="9">
    <w:abstractNumId w:val="14"/>
  </w:num>
  <w:num w:numId="10">
    <w:abstractNumId w:val="13"/>
  </w:num>
  <w:num w:numId="11">
    <w:abstractNumId w:val="1"/>
  </w:num>
  <w:num w:numId="12">
    <w:abstractNumId w:val="8"/>
  </w:num>
  <w:num w:numId="13">
    <w:abstractNumId w:val="3"/>
  </w:num>
  <w:num w:numId="14">
    <w:abstractNumId w:val="4"/>
  </w:num>
  <w:num w:numId="15">
    <w:abstractNumId w:val="12"/>
  </w:num>
  <w:num w:numId="16">
    <w:abstractNumId w:val="16"/>
  </w:num>
  <w:num w:numId="17">
    <w:abstractNumId w:val="19"/>
  </w:num>
  <w:num w:numId="18">
    <w:abstractNumId w:val="6"/>
  </w:num>
  <w:num w:numId="19">
    <w:abstractNumId w:val="15"/>
  </w:num>
  <w:num w:numId="20">
    <w:abstractNumId w:val="20"/>
  </w:num>
  <w:num w:numId="21">
    <w:abstractNumId w:val="9"/>
  </w:num>
  <w:num w:numId="22">
    <w:abstractNumId w:val="10"/>
  </w:num>
  <w:num w:numId="23">
    <w:abstractNumId w:val="18"/>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Meld.St mal"/>
    <w:docVar w:name="PMPmalkonvensjon" w:val="MeldStMal"/>
    <w:docVar w:name="VisAvansert" w:val="tru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1B2D9A"/>
    <w:rsid w:val="001B2D9A"/>
    <w:rsid w:val="0020019A"/>
    <w:rsid w:val="00631C05"/>
    <w:rsid w:val="006927C2"/>
    <w:rsid w:val="006E207E"/>
    <w:rsid w:val="007D4C8A"/>
    <w:rsid w:val="00E5168A"/>
    <w:rsid w:val="00FF491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7FE6E4"/>
  <w14:defaultImageDpi w14:val="0"/>
  <w15:docId w15:val="{64A36DD7-4FB9-4DFB-8C3A-B0D7A9498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07E"/>
    <w:pPr>
      <w:spacing w:after="120" w:line="276" w:lineRule="auto"/>
    </w:pPr>
    <w:rPr>
      <w:rFonts w:ascii="Times New Roman" w:eastAsia="Times New Roman" w:hAnsi="Times New Roman"/>
      <w:sz w:val="24"/>
    </w:rPr>
  </w:style>
  <w:style w:type="paragraph" w:styleId="Overskrift1">
    <w:name w:val="heading 1"/>
    <w:basedOn w:val="Normal"/>
    <w:next w:val="Normal"/>
    <w:link w:val="Overskrift1Tegn"/>
    <w:qFormat/>
    <w:rsid w:val="006E207E"/>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6E207E"/>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6E207E"/>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6E207E"/>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6E207E"/>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6E207E"/>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6E207E"/>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6E207E"/>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6E207E"/>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unhideWhenUsed/>
    <w:rsid w:val="006E207E"/>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6E207E"/>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basedOn w:val="Normal"/>
    <w:next w:val="Normal"/>
    <w:rsid w:val="006E207E"/>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6E207E"/>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000000"/>
      <w:w w:val="0"/>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UniMyriad Regular" w:hAnsi="UniMyriad Regular" w:cs="UniMyriad Regular"/>
      <w:color w:val="000000"/>
      <w:w w:val="0"/>
      <w:sz w:val="24"/>
      <w:szCs w:val="2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UniMyriad Semibold" w:hAnsi="UniMyriad Semibold" w:cs="UniMyriad Semibold"/>
      <w:color w:val="000000"/>
      <w:w w:val="0"/>
      <w:sz w:val="24"/>
      <w:szCs w:val="24"/>
    </w:rPr>
  </w:style>
  <w:style w:type="paragraph" w:customStyle="1" w:styleId="vedlegg-nrTOC">
    <w:name w:val="vedlegg-nrTOC"/>
    <w:uiPriority w:val="99"/>
    <w:pPr>
      <w:keepNext/>
      <w:autoSpaceDE w:val="0"/>
      <w:autoSpaceDN w:val="0"/>
      <w:adjustRightInd w:val="0"/>
      <w:spacing w:before="400" w:after="40" w:line="220" w:lineRule="atLeast"/>
    </w:pPr>
    <w:rPr>
      <w:rFonts w:ascii="UniCentury Old Style" w:hAnsi="UniCentury Old Style" w:cs="UniCentury Old Style"/>
      <w:b/>
      <w:bCs/>
      <w:color w:val="000000"/>
      <w:w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UniMyriad Bold" w:hAnsi="UniMyriad Bold" w:cs="UniMyriad Bold"/>
      <w:color w:val="000000"/>
      <w:w w:val="0"/>
      <w:sz w:val="34"/>
      <w:szCs w:val="34"/>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6E207E"/>
    <w:pPr>
      <w:tabs>
        <w:tab w:val="left" w:pos="284"/>
      </w:tabs>
      <w:spacing w:before="120" w:line="240" w:lineRule="auto"/>
      <w:contextualSpacing/>
    </w:pPr>
    <w:rPr>
      <w:rFonts w:ascii="Times" w:eastAsia="Batang" w:hAnsi="Times"/>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jc w:val="center"/>
    </w:pPr>
    <w:rPr>
      <w:rFonts w:ascii="UniCentury Old Style" w:hAnsi="UniCentury Old Style" w:cs="UniCentury Old Style"/>
      <w:color w:val="000000"/>
      <w:w w:val="0"/>
      <w:sz w:val="16"/>
      <w:szCs w:val="16"/>
    </w:rPr>
  </w:style>
  <w:style w:type="paragraph" w:customStyle="1" w:styleId="opplisting">
    <w:name w:val="opplisting"/>
    <w:basedOn w:val="Normal"/>
    <w:rsid w:val="006E207E"/>
    <w:pPr>
      <w:spacing w:after="0"/>
    </w:pPr>
    <w:rPr>
      <w:rFonts w:ascii="Times" w:hAnsi="Times" w:cs="Times New Roman"/>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Times New Roman" w:hAnsi="Times New Roman" w:cs="Times New Roman"/>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Def">
    <w:name w:val="Def"/>
    <w:basedOn w:val="Normal"/>
    <w:qFormat/>
    <w:rsid w:val="006E207E"/>
  </w:style>
  <w:style w:type="paragraph" w:customStyle="1" w:styleId="del-nr">
    <w:name w:val="del-nr"/>
    <w:basedOn w:val="Normal"/>
    <w:qFormat/>
    <w:rsid w:val="006E207E"/>
    <w:pPr>
      <w:keepNext/>
      <w:keepLines/>
      <w:spacing w:before="360" w:after="0" w:line="240" w:lineRule="auto"/>
      <w:jc w:val="center"/>
    </w:pPr>
    <w:rPr>
      <w:rFonts w:eastAsia="Batang"/>
      <w:i/>
      <w:sz w:val="48"/>
      <w:szCs w:val="20"/>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6E207E"/>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6E207E"/>
    <w:rPr>
      <w:spacing w:val="4"/>
    </w:rPr>
  </w:style>
  <w:style w:type="paragraph" w:customStyle="1" w:styleId="figur-noter">
    <w:name w:val="figur-noter"/>
    <w:basedOn w:val="Normal"/>
    <w:next w:val="Normal"/>
    <w:rsid w:val="006E207E"/>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6E207E"/>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6E207E"/>
    <w:rPr>
      <w:spacing w:val="4"/>
    </w:rPr>
  </w:style>
  <w:style w:type="character" w:customStyle="1" w:styleId="FotnotetekstTegn">
    <w:name w:val="Fotnotetekst Tegn"/>
    <w:basedOn w:val="Standardskriftforavsnitt"/>
    <w:link w:val="Fotnotetekst"/>
    <w:rsid w:val="006E207E"/>
    <w:rPr>
      <w:rFonts w:ascii="Times New Roman" w:eastAsia="Times New Roman" w:hAnsi="Times New Roman"/>
      <w:spacing w:val="4"/>
      <w:sz w:val="24"/>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6E207E"/>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basedOn w:val="Normal"/>
    <w:next w:val="Normal"/>
    <w:rsid w:val="006E207E"/>
    <w:pPr>
      <w:jc w:val="right"/>
    </w:pPr>
    <w:rPr>
      <w:rFonts w:ascii="Times" w:hAnsi="Times"/>
      <w:b/>
      <w:noProof/>
      <w:spacing w:val="4"/>
      <w:u w:val="single"/>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i-undertit">
    <w:name w:val="i-undertit"/>
    <w:basedOn w:val="Normal"/>
    <w:next w:val="Normal"/>
    <w:rsid w:val="006E207E"/>
    <w:pPr>
      <w:keepNext/>
      <w:keepLines/>
      <w:spacing w:before="360"/>
      <w:jc w:val="center"/>
    </w:pPr>
    <w:rPr>
      <w:rFonts w:ascii="Times" w:hAnsi="Times"/>
      <w:b/>
      <w:noProof/>
      <w:spacing w:val="4"/>
      <w:sz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basedOn w:val="Normal"/>
    <w:next w:val="Normal"/>
    <w:rsid w:val="006E207E"/>
    <w:pPr>
      <w:ind w:left="1701" w:hanging="1701"/>
    </w:pPr>
  </w:style>
  <w:style w:type="paragraph" w:customStyle="1" w:styleId="i-statsrdato">
    <w:name w:val="i-statsr.dato"/>
    <w:basedOn w:val="Normal"/>
    <w:next w:val="Normal"/>
    <w:rsid w:val="006E207E"/>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UniMyriad Bold" w:hAnsi="UniMyriad Bold" w:cs="UniMyriad Bold"/>
      <w:caps/>
      <w:color w:val="000000"/>
      <w:w w:val="0"/>
      <w:sz w:val="24"/>
      <w:szCs w:val="24"/>
    </w:rPr>
  </w:style>
  <w:style w:type="paragraph" w:customStyle="1" w:styleId="i-tit">
    <w:name w:val="i-tit"/>
    <w:basedOn w:val="Normal"/>
    <w:next w:val="i-statsrdato"/>
    <w:rsid w:val="006E207E"/>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basedOn w:val="i-dep"/>
    <w:qFormat/>
    <w:rsid w:val="006E207E"/>
    <w:pPr>
      <w:spacing w:line="240" w:lineRule="auto"/>
    </w:pPr>
    <w:rPr>
      <w:szCs w:val="20"/>
    </w:rPr>
  </w:style>
  <w:style w:type="paragraph" w:customStyle="1" w:styleId="Kilde">
    <w:name w:val="Kilde"/>
    <w:basedOn w:val="Normal"/>
    <w:next w:val="Normal"/>
    <w:rsid w:val="006E207E"/>
    <w:pPr>
      <w:spacing w:after="240"/>
    </w:pPr>
    <w:rPr>
      <w:spacing w:val="4"/>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l-avsnitt">
    <w:name w:val="l-avsnitt"/>
    <w:basedOn w:val="l-lovkap"/>
    <w:qFormat/>
    <w:rsid w:val="006E207E"/>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6E207E"/>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6E207E"/>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6E207E"/>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6E207E"/>
    <w:pPr>
      <w:spacing w:after="0"/>
    </w:pPr>
    <w:rPr>
      <w:spacing w:val="4"/>
    </w:rPr>
  </w:style>
  <w:style w:type="paragraph" w:customStyle="1" w:styleId="l-tit-endr-avsnitt">
    <w:name w:val="l-tit-endr-avsnitt"/>
    <w:basedOn w:val="l-tit-endr-lovkap"/>
    <w:qFormat/>
    <w:rsid w:val="006E207E"/>
  </w:style>
  <w:style w:type="paragraph" w:customStyle="1" w:styleId="l-tit-endr-ledd">
    <w:name w:val="l-tit-endr-ledd"/>
    <w:basedOn w:val="Normal"/>
    <w:qFormat/>
    <w:rsid w:val="006E207E"/>
    <w:pPr>
      <w:keepNext/>
      <w:spacing w:before="240" w:after="0" w:line="240" w:lineRule="auto"/>
    </w:pPr>
    <w:rPr>
      <w:rFonts w:ascii="Times" w:hAnsi="Times"/>
      <w:noProof/>
      <w:spacing w:val="4"/>
      <w:lang w:val="nn-NO"/>
    </w:rPr>
  </w:style>
  <w:style w:type="paragraph" w:customStyle="1" w:styleId="l-tit-endr-lov">
    <w:name w:val="l-tit-endr-lov"/>
    <w:basedOn w:val="Normal"/>
    <w:qFormat/>
    <w:rsid w:val="006E207E"/>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6E207E"/>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6E207E"/>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6E207E"/>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avsnitt">
    <w:name w:val="List Paragraph"/>
    <w:basedOn w:val="Normal"/>
    <w:uiPriority w:val="34"/>
    <w:qFormat/>
    <w:rsid w:val="006E207E"/>
    <w:pPr>
      <w:spacing w:before="60" w:after="0"/>
      <w:ind w:left="397"/>
    </w:pPr>
  </w:style>
  <w:style w:type="paragraph" w:customStyle="1" w:styleId="Listeavsnitt2">
    <w:name w:val="Listeavsnitt 2"/>
    <w:basedOn w:val="Normal"/>
    <w:qFormat/>
    <w:rsid w:val="006E207E"/>
    <w:pPr>
      <w:spacing w:before="60" w:after="0"/>
      <w:ind w:left="794"/>
    </w:pPr>
  </w:style>
  <w:style w:type="paragraph" w:customStyle="1" w:styleId="Listeavsnitt3">
    <w:name w:val="Listeavsnitt 3"/>
    <w:basedOn w:val="Normal"/>
    <w:qFormat/>
    <w:rsid w:val="006E207E"/>
    <w:pPr>
      <w:spacing w:before="60" w:after="0"/>
      <w:ind w:left="1191"/>
    </w:pPr>
  </w:style>
  <w:style w:type="paragraph" w:customStyle="1" w:styleId="Listeavsnitt4">
    <w:name w:val="Listeavsnitt 4"/>
    <w:basedOn w:val="Normal"/>
    <w:qFormat/>
    <w:rsid w:val="006E207E"/>
    <w:pPr>
      <w:spacing w:before="60" w:after="0"/>
      <w:ind w:left="1588"/>
    </w:pPr>
  </w:style>
  <w:style w:type="paragraph" w:customStyle="1" w:styleId="Listeavsnitt5">
    <w:name w:val="Listeavsnitt 5"/>
    <w:basedOn w:val="Normal"/>
    <w:qFormat/>
    <w:rsid w:val="006E207E"/>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6E207E"/>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UniMyriad Bold" w:hAnsi="UniMyriad Bold" w:cs="UniMyriad Bold"/>
      <w:color w:val="000000"/>
      <w:w w:val="0"/>
      <w:sz w:val="36"/>
      <w:szCs w:val="36"/>
    </w:rPr>
  </w:style>
  <w:style w:type="character" w:customStyle="1" w:styleId="Overskrift1Tegn">
    <w:name w:val="Overskrift 1 Tegn"/>
    <w:basedOn w:val="Standardskriftforavsnitt"/>
    <w:link w:val="Overskrift1"/>
    <w:rsid w:val="006E207E"/>
    <w:rPr>
      <w:rFonts w:ascii="Arial" w:eastAsia="Times New Roman" w:hAnsi="Arial"/>
      <w:b/>
      <w:kern w:val="28"/>
      <w:sz w:val="32"/>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6E207E"/>
    <w:rPr>
      <w:spacing w:val="6"/>
      <w:sz w:val="19"/>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Web"/>
    <w:qFormat/>
    <w:rsid w:val="006E207E"/>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6E207E"/>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6E207E"/>
    <w:rPr>
      <w:rFonts w:ascii="Times" w:hAnsi="Times"/>
      <w:vanish/>
      <w:color w:val="00B050"/>
    </w:rPr>
  </w:style>
  <w:style w:type="paragraph" w:customStyle="1" w:styleId="Tabellnavn-kode">
    <w:name w:val="Tabellnavn-kode"/>
    <w:basedOn w:val="Tabellnavn"/>
    <w:qFormat/>
    <w:rsid w:val="006E207E"/>
    <w:pPr>
      <w:spacing w:line="240" w:lineRule="auto"/>
    </w:pPr>
    <w:rPr>
      <w:rFonts w:eastAsia="Batang"/>
      <w:vanish w:val="0"/>
      <w:color w:val="FF0000"/>
    </w:rPr>
  </w:style>
  <w:style w:type="paragraph" w:customStyle="1" w:styleId="Term">
    <w:name w:val="Term"/>
    <w:basedOn w:val="Normal"/>
    <w:qFormat/>
    <w:rsid w:val="006E207E"/>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6E207E"/>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6E207E"/>
    <w:pPr>
      <w:keepNext/>
      <w:keepLines/>
      <w:spacing w:before="360" w:after="240"/>
      <w:jc w:val="center"/>
    </w:pPr>
    <w:rPr>
      <w:rFonts w:ascii="Arial" w:hAnsi="Arial"/>
      <w:b/>
      <w:spacing w:val="4"/>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6E207E"/>
    <w:pPr>
      <w:keepNext/>
      <w:keepLines/>
      <w:spacing w:before="360" w:after="240"/>
      <w:jc w:val="center"/>
    </w:pPr>
    <w:rPr>
      <w:rFonts w:ascii="Arial" w:hAnsi="Arial"/>
      <w:b/>
      <w:spacing w:val="4"/>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rsid w:val="006E207E"/>
    <w:pPr>
      <w:numPr>
        <w:numId w:val="0"/>
      </w:numPr>
    </w:pPr>
    <w:rPr>
      <w:b w:val="0"/>
      <w:i/>
    </w:rPr>
  </w:style>
  <w:style w:type="paragraph" w:customStyle="1" w:styleId="Undervedl-tittel">
    <w:name w:val="Undervedl-tittel"/>
    <w:basedOn w:val="Normal"/>
    <w:next w:val="Normal"/>
    <w:rsid w:val="006E207E"/>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6E207E"/>
    <w:pPr>
      <w:numPr>
        <w:numId w:val="0"/>
      </w:numPr>
      <w:outlineLvl w:val="9"/>
    </w:pPr>
  </w:style>
  <w:style w:type="paragraph" w:customStyle="1" w:styleId="v-Overskrift2">
    <w:name w:val="v-Overskrift 2"/>
    <w:basedOn w:val="Overskrift2"/>
    <w:next w:val="Normal"/>
    <w:rsid w:val="006E207E"/>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basedOn w:val="Overskrift3"/>
    <w:next w:val="Normal"/>
    <w:rsid w:val="006E207E"/>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6E207E"/>
    <w:pPr>
      <w:keepNext/>
      <w:keepLines/>
      <w:numPr>
        <w:numId w:val="7"/>
      </w:numPr>
    </w:pPr>
    <w:rPr>
      <w:rFonts w:ascii="Arial" w:hAnsi="Arial"/>
      <w:b/>
      <w:spacing w:val="4"/>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6E207E"/>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hode-tit">
    <w:name w:val="i-hode-tit"/>
    <w:basedOn w:val="Normal"/>
    <w:autoRedefine/>
    <w:qFormat/>
    <w:rsid w:val="006E207E"/>
    <w:pPr>
      <w:keepNext/>
      <w:keepLines/>
      <w:jc w:val="center"/>
    </w:pPr>
    <w:rPr>
      <w:rFonts w:eastAsia="Batang"/>
      <w:b/>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i-hode">
    <w:name w:val="i-hode"/>
    <w:basedOn w:val="Normal"/>
    <w:next w:val="Normal"/>
    <w:rsid w:val="006E207E"/>
    <w:pPr>
      <w:keepNext/>
      <w:keepLines/>
      <w:spacing w:before="720"/>
      <w:jc w:val="center"/>
    </w:pPr>
    <w:rPr>
      <w:rFonts w:ascii="Times" w:hAnsi="Times"/>
      <w:b/>
      <w:noProof/>
      <w:spacing w:val="4"/>
      <w:sz w:val="56"/>
    </w:rPr>
  </w:style>
  <w:style w:type="paragraph" w:customStyle="1" w:styleId="i-sesjon">
    <w:name w:val="i-sesjon"/>
    <w:basedOn w:val="Normal"/>
    <w:next w:val="Normal"/>
    <w:rsid w:val="006E207E"/>
    <w:pPr>
      <w:jc w:val="center"/>
    </w:pPr>
    <w:rPr>
      <w:rFonts w:ascii="Times" w:hAnsi="Times"/>
      <w:b/>
      <w:noProof/>
      <w:spacing w:val="4"/>
      <w:sz w:val="28"/>
    </w:rPr>
  </w:style>
  <w:style w:type="paragraph" w:customStyle="1" w:styleId="i-mtit">
    <w:name w:val="i-mtit"/>
    <w:basedOn w:val="Normal"/>
    <w:next w:val="Normal"/>
    <w:rsid w:val="006E207E"/>
    <w:pPr>
      <w:keepNext/>
      <w:keepLines/>
      <w:spacing w:before="360"/>
      <w:jc w:val="center"/>
    </w:pPr>
    <w:rPr>
      <w:rFonts w:ascii="Times" w:hAnsi="Times"/>
      <w:b/>
      <w:noProof/>
      <w:spacing w:val="4"/>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rPr>
  </w:style>
  <w:style w:type="paragraph" w:customStyle="1" w:styleId="figur-tittel">
    <w:name w:val="figur-tittel"/>
    <w:basedOn w:val="Normal"/>
    <w:next w:val="Normal"/>
    <w:rsid w:val="006E207E"/>
    <w:pPr>
      <w:numPr>
        <w:ilvl w:val="5"/>
        <w:numId w:val="23"/>
      </w:numPr>
    </w:pPr>
    <w:rPr>
      <w:rFonts w:ascii="Arial" w:hAnsi="Arial"/>
      <w:spacing w:val="4"/>
    </w:rPr>
  </w:style>
  <w:style w:type="character" w:customStyle="1" w:styleId="Overskrift2Tegn">
    <w:name w:val="Overskrift 2 Tegn"/>
    <w:basedOn w:val="Standardskriftforavsnitt"/>
    <w:link w:val="Overskrift2"/>
    <w:rsid w:val="006E207E"/>
    <w:rPr>
      <w:rFonts w:ascii="Arial" w:eastAsia="Times New Roman" w:hAnsi="Arial"/>
      <w:b/>
      <w:spacing w:val="4"/>
      <w:sz w:val="28"/>
    </w:rPr>
  </w:style>
  <w:style w:type="paragraph" w:customStyle="1" w:styleId="tabell-tittel">
    <w:name w:val="tabell-tittel"/>
    <w:basedOn w:val="Normal"/>
    <w:next w:val="Normal"/>
    <w:rsid w:val="006E207E"/>
    <w:pPr>
      <w:keepNext/>
      <w:keepLines/>
      <w:numPr>
        <w:ilvl w:val="6"/>
        <w:numId w:val="23"/>
      </w:numPr>
      <w:spacing w:before="240"/>
    </w:pPr>
    <w:rPr>
      <w:rFonts w:ascii="Arial" w:hAnsi="Arial"/>
      <w:spacing w:val="4"/>
    </w:rPr>
  </w:style>
  <w:style w:type="character" w:customStyle="1" w:styleId="Overskrift3Tegn">
    <w:name w:val="Overskrift 3 Tegn"/>
    <w:basedOn w:val="Standardskriftforavsnitt"/>
    <w:link w:val="Overskrift3"/>
    <w:rsid w:val="006E207E"/>
    <w:rPr>
      <w:rFonts w:ascii="Arial" w:eastAsia="Times New Roman" w:hAnsi="Arial"/>
      <w:b/>
      <w:sz w:val="24"/>
    </w:rPr>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character" w:customStyle="1" w:styleId="Overskrift4Tegn">
    <w:name w:val="Overskrift 4 Tegn"/>
    <w:basedOn w:val="Standardskriftforavsnitt"/>
    <w:link w:val="Overskrift4"/>
    <w:rsid w:val="006E207E"/>
    <w:rPr>
      <w:rFonts w:ascii="Arial" w:eastAsia="Times New Roman" w:hAnsi="Arial"/>
      <w:i/>
      <w:spacing w:val="4"/>
      <w:sz w:val="24"/>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character" w:customStyle="1" w:styleId="Overskrift5Tegn">
    <w:name w:val="Overskrift 5 Tegn"/>
    <w:basedOn w:val="Standardskriftforavsnitt"/>
    <w:link w:val="Overskrift5"/>
    <w:rsid w:val="006E207E"/>
    <w:rPr>
      <w:rFonts w:ascii="Arial" w:eastAsia="Times New Roman" w:hAnsi="Arial"/>
      <w:i/>
      <w:sz w:val="24"/>
    </w:rPr>
  </w:style>
  <w:style w:type="paragraph" w:customStyle="1" w:styleId="avsnitt-tittel">
    <w:name w:val="avsnitt-tittel"/>
    <w:basedOn w:val="Normal"/>
    <w:next w:val="Normal"/>
    <w:rsid w:val="006E207E"/>
    <w:pPr>
      <w:keepNext/>
      <w:keepLines/>
      <w:spacing w:before="360" w:after="60"/>
    </w:pPr>
    <w:rPr>
      <w:rFonts w:ascii="Arial" w:hAnsi="Arial"/>
      <w:spacing w:val="4"/>
      <w:sz w:val="26"/>
    </w:rPr>
  </w:style>
  <w:style w:type="paragraph" w:styleId="Liste">
    <w:name w:val="List"/>
    <w:basedOn w:val="Normal"/>
    <w:rsid w:val="006E207E"/>
    <w:pPr>
      <w:numPr>
        <w:numId w:val="16"/>
      </w:numPr>
      <w:spacing w:line="240" w:lineRule="auto"/>
      <w:contextualSpacing/>
    </w:pPr>
    <w:rPr>
      <w:spacing w:val="4"/>
    </w:rPr>
  </w:style>
  <w:style w:type="paragraph" w:styleId="Liste2">
    <w:name w:val="List 2"/>
    <w:basedOn w:val="Normal"/>
    <w:rsid w:val="006E207E"/>
    <w:pPr>
      <w:numPr>
        <w:ilvl w:val="1"/>
        <w:numId w:val="16"/>
      </w:numPr>
      <w:spacing w:after="0"/>
    </w:pPr>
    <w:rPr>
      <w:spacing w:val="4"/>
    </w:rPr>
  </w:style>
  <w:style w:type="paragraph" w:styleId="Liste3">
    <w:name w:val="List 3"/>
    <w:basedOn w:val="Normal"/>
    <w:rsid w:val="006E207E"/>
    <w:pPr>
      <w:numPr>
        <w:ilvl w:val="2"/>
        <w:numId w:val="16"/>
      </w:numPr>
      <w:spacing w:after="0"/>
    </w:pPr>
  </w:style>
  <w:style w:type="paragraph" w:styleId="Liste4">
    <w:name w:val="List 4"/>
    <w:basedOn w:val="Normal"/>
    <w:rsid w:val="006E207E"/>
    <w:pPr>
      <w:numPr>
        <w:ilvl w:val="3"/>
        <w:numId w:val="16"/>
      </w:numPr>
      <w:spacing w:after="0"/>
    </w:pPr>
  </w:style>
  <w:style w:type="paragraph" w:styleId="Liste5">
    <w:name w:val="List 5"/>
    <w:basedOn w:val="Normal"/>
    <w:rsid w:val="006E207E"/>
    <w:pPr>
      <w:numPr>
        <w:ilvl w:val="4"/>
        <w:numId w:val="16"/>
      </w:numPr>
      <w:spacing w:after="0"/>
    </w:p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styleId="Nummerertliste">
    <w:name w:val="List Number"/>
    <w:basedOn w:val="Normal"/>
    <w:rsid w:val="006E207E"/>
    <w:pPr>
      <w:numPr>
        <w:numId w:val="12"/>
      </w:numPr>
      <w:spacing w:after="0"/>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2">
    <w:name w:val="List Number 2"/>
    <w:basedOn w:val="Normal"/>
    <w:rsid w:val="006E207E"/>
    <w:pPr>
      <w:numPr>
        <w:ilvl w:val="1"/>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6E207E"/>
    <w:pPr>
      <w:numPr>
        <w:ilvl w:val="2"/>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6E207E"/>
    <w:pPr>
      <w:numPr>
        <w:ilvl w:val="3"/>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styleId="Undertittel">
    <w:name w:val="Subtitle"/>
    <w:basedOn w:val="Normal"/>
    <w:next w:val="Normal"/>
    <w:link w:val="UndertittelTegn"/>
    <w:qFormat/>
    <w:rsid w:val="006E207E"/>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6E207E"/>
    <w:rPr>
      <w:rFonts w:ascii="Arial" w:eastAsia="Times New Roman" w:hAnsi="Arial"/>
      <w:b/>
      <w:spacing w:val="4"/>
      <w:sz w:val="28"/>
    </w:rPr>
  </w:style>
  <w:style w:type="paragraph" w:styleId="Nummerertliste5">
    <w:name w:val="List Number 5"/>
    <w:basedOn w:val="Normal"/>
    <w:rsid w:val="006E207E"/>
    <w:pPr>
      <w:numPr>
        <w:ilvl w:val="4"/>
        <w:numId w:val="12"/>
      </w:numPr>
      <w:spacing w:after="0" w:line="240" w:lineRule="auto"/>
    </w:pPr>
    <w:rPr>
      <w:rFonts w:ascii="Times" w:eastAsia="Batang" w:hAnsi="Times"/>
      <w:szCs w:val="20"/>
    </w:rPr>
  </w:style>
  <w:style w:type="paragraph" w:customStyle="1" w:styleId="Listebombe">
    <w:name w:val="Liste bombe"/>
    <w:basedOn w:val="Liste"/>
    <w:qFormat/>
    <w:rsid w:val="006E207E"/>
    <w:pPr>
      <w:numPr>
        <w:numId w:val="18"/>
      </w:numPr>
    </w:pPr>
  </w:style>
  <w:style w:type="paragraph" w:customStyle="1" w:styleId="Listebombe2">
    <w:name w:val="Liste bombe 2"/>
    <w:basedOn w:val="Liste2"/>
    <w:qFormat/>
    <w:rsid w:val="006E207E"/>
    <w:pPr>
      <w:numPr>
        <w:ilvl w:val="0"/>
        <w:numId w:val="19"/>
      </w:numPr>
    </w:pPr>
  </w:style>
  <w:style w:type="paragraph" w:customStyle="1" w:styleId="Listebombe3">
    <w:name w:val="Liste bombe 3"/>
    <w:basedOn w:val="Liste3"/>
    <w:qFormat/>
    <w:rsid w:val="006E207E"/>
    <w:pPr>
      <w:numPr>
        <w:ilvl w:val="0"/>
        <w:numId w:val="20"/>
      </w:numPr>
    </w:pPr>
  </w:style>
  <w:style w:type="paragraph" w:customStyle="1" w:styleId="Listebombe4">
    <w:name w:val="Liste bombe 4"/>
    <w:basedOn w:val="Liste4"/>
    <w:qFormat/>
    <w:rsid w:val="006E207E"/>
    <w:pPr>
      <w:numPr>
        <w:ilvl w:val="0"/>
        <w:numId w:val="21"/>
      </w:numPr>
    </w:pPr>
  </w:style>
  <w:style w:type="paragraph" w:customStyle="1" w:styleId="Listebombe5">
    <w:name w:val="Liste bombe 5"/>
    <w:basedOn w:val="Liste5"/>
    <w:qFormat/>
    <w:rsid w:val="006E207E"/>
    <w:pPr>
      <w:numPr>
        <w:ilvl w:val="0"/>
        <w:numId w:val="22"/>
      </w:numPr>
    </w:p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6E207E"/>
    <w:pPr>
      <w:numPr>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Normal"/>
    <w:rsid w:val="006E207E"/>
    <w:pPr>
      <w:numPr>
        <w:ilvl w:val="1"/>
        <w:numId w:val="9"/>
      </w:numPr>
      <w:spacing w:after="0"/>
    </w:pPr>
    <w:rPr>
      <w:spacing w:val="4"/>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6E207E"/>
    <w:pPr>
      <w:numPr>
        <w:ilvl w:val="2"/>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6E207E"/>
    <w:pPr>
      <w:numPr>
        <w:ilvl w:val="3"/>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6E207E"/>
    <w:pPr>
      <w:numPr>
        <w:ilvl w:val="4"/>
        <w:numId w:val="9"/>
      </w:numPr>
      <w:spacing w:after="0"/>
    </w:p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6E207E"/>
    <w:pPr>
      <w:numPr>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6E207E"/>
    <w:pPr>
      <w:numPr>
        <w:ilvl w:val="1"/>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6E207E"/>
    <w:pPr>
      <w:numPr>
        <w:ilvl w:val="2"/>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6E207E"/>
    <w:pPr>
      <w:numPr>
        <w:ilvl w:val="3"/>
        <w:numId w:val="17"/>
      </w:numPr>
      <w:spacing w:after="0" w:line="240" w:lineRule="auto"/>
    </w:pPr>
    <w:rPr>
      <w:rFonts w:ascii="Times" w:eastAsia="Batang" w:hAnsi="Times"/>
      <w:szCs w:val="20"/>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6E207E"/>
    <w:pPr>
      <w:numPr>
        <w:ilvl w:val="4"/>
        <w:numId w:val="17"/>
      </w:numPr>
      <w:spacing w:after="0"/>
    </w:pPr>
    <w:rPr>
      <w:spacing w:val="4"/>
    </w:rPr>
  </w:style>
  <w:style w:type="paragraph" w:customStyle="1" w:styleId="opplisting2">
    <w:name w:val="opplisting 2"/>
    <w:basedOn w:val="Normal"/>
    <w:qFormat/>
    <w:rsid w:val="006E207E"/>
    <w:pPr>
      <w:spacing w:after="0"/>
      <w:ind w:left="397"/>
    </w:pPr>
    <w:rPr>
      <w:lang w:val="en-US"/>
    </w:rPr>
  </w:style>
  <w:style w:type="paragraph" w:customStyle="1" w:styleId="opplisting3">
    <w:name w:val="opplisting 3"/>
    <w:basedOn w:val="Normal"/>
    <w:qFormat/>
    <w:rsid w:val="006E207E"/>
    <w:pPr>
      <w:spacing w:after="0"/>
      <w:ind w:left="794"/>
    </w:pPr>
  </w:style>
  <w:style w:type="paragraph" w:customStyle="1" w:styleId="opplisting4">
    <w:name w:val="opplisting 4"/>
    <w:basedOn w:val="Normal"/>
    <w:qFormat/>
    <w:rsid w:val="006E207E"/>
    <w:pPr>
      <w:spacing w:after="0"/>
      <w:ind w:left="1191"/>
    </w:pPr>
  </w:style>
  <w:style w:type="paragraph" w:customStyle="1" w:styleId="opplisting5">
    <w:name w:val="opplisting 5"/>
    <w:basedOn w:val="Normal"/>
    <w:qFormat/>
    <w:rsid w:val="006E207E"/>
    <w:pPr>
      <w:spacing w:after="0"/>
      <w:ind w:left="1588"/>
    </w:pPr>
  </w:style>
  <w:style w:type="paragraph" w:customStyle="1" w:styleId="friliste">
    <w:name w:val="friliste"/>
    <w:basedOn w:val="Normal"/>
    <w:qFormat/>
    <w:rsid w:val="006E207E"/>
    <w:pPr>
      <w:tabs>
        <w:tab w:val="left" w:pos="397"/>
      </w:tabs>
      <w:spacing w:after="0"/>
      <w:ind w:left="397" w:hanging="397"/>
    </w:pPr>
  </w:style>
  <w:style w:type="paragraph" w:customStyle="1" w:styleId="friliste2">
    <w:name w:val="friliste 2"/>
    <w:basedOn w:val="Normal"/>
    <w:qFormat/>
    <w:rsid w:val="006E207E"/>
    <w:pPr>
      <w:tabs>
        <w:tab w:val="left" w:pos="794"/>
      </w:tabs>
      <w:spacing w:after="0"/>
      <w:ind w:left="794" w:hanging="397"/>
    </w:pPr>
  </w:style>
  <w:style w:type="paragraph" w:customStyle="1" w:styleId="friliste3">
    <w:name w:val="friliste 3"/>
    <w:basedOn w:val="Normal"/>
    <w:qFormat/>
    <w:rsid w:val="006E207E"/>
    <w:pPr>
      <w:tabs>
        <w:tab w:val="left" w:pos="1191"/>
      </w:tabs>
      <w:spacing w:after="0"/>
      <w:ind w:left="1191" w:hanging="397"/>
    </w:pPr>
  </w:style>
  <w:style w:type="paragraph" w:customStyle="1" w:styleId="friliste4">
    <w:name w:val="friliste 4"/>
    <w:basedOn w:val="Normal"/>
    <w:qFormat/>
    <w:rsid w:val="006E207E"/>
    <w:pPr>
      <w:tabs>
        <w:tab w:val="left" w:pos="1588"/>
      </w:tabs>
      <w:spacing w:after="0"/>
      <w:ind w:left="1588" w:hanging="397"/>
    </w:pPr>
  </w:style>
  <w:style w:type="paragraph" w:customStyle="1" w:styleId="friliste5">
    <w:name w:val="friliste 5"/>
    <w:basedOn w:val="Normal"/>
    <w:qFormat/>
    <w:rsid w:val="006E207E"/>
    <w:pPr>
      <w:tabs>
        <w:tab w:val="left" w:pos="1985"/>
      </w:tabs>
      <w:spacing w:after="0"/>
      <w:ind w:left="1985" w:hanging="397"/>
    </w:p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alfaliste"/>
    <w:qFormat/>
    <w:rsid w:val="006E207E"/>
    <w:pPr>
      <w:numPr>
        <w:numId w:val="10"/>
      </w:numPr>
    </w:pPr>
    <w:rPr>
      <w:rFonts w:eastAsiaTheme="minorEastAsia"/>
    </w:r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6E207E"/>
    <w:pPr>
      <w:numPr>
        <w:numId w:val="10"/>
      </w:numPr>
    </w:pPr>
  </w:style>
  <w:style w:type="paragraph" w:customStyle="1" w:styleId="avsnitt-undertittel">
    <w:name w:val="avsnitt-undertittel"/>
    <w:basedOn w:val="Normal"/>
    <w:next w:val="Normal"/>
    <w:rsid w:val="006E207E"/>
    <w:pPr>
      <w:keepNext/>
      <w:keepLines/>
      <w:spacing w:before="360" w:after="60" w:line="240" w:lineRule="auto"/>
    </w:pPr>
    <w:rPr>
      <w:rFonts w:ascii="Arial" w:eastAsia="Batang" w:hAnsi="Arial"/>
      <w:i/>
      <w:szCs w:val="20"/>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6E207E"/>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6E207E"/>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6E207E"/>
    <w:pPr>
      <w:numPr>
        <w:numId w:val="10"/>
      </w:numPr>
    </w:pPr>
  </w:style>
  <w:style w:type="paragraph" w:customStyle="1" w:styleId="avsnitt-under-undertittel">
    <w:name w:val="avsnitt-under-undertittel"/>
    <w:basedOn w:val="Normal"/>
    <w:next w:val="Normal"/>
    <w:rsid w:val="006E207E"/>
    <w:pPr>
      <w:keepNext/>
      <w:keepLines/>
      <w:spacing w:before="360" w:line="240" w:lineRule="auto"/>
    </w:pPr>
    <w:rPr>
      <w:rFonts w:eastAsia="Batang"/>
      <w:i/>
      <w:szCs w:val="20"/>
    </w:rPr>
  </w:style>
  <w:style w:type="paragraph" w:customStyle="1" w:styleId="blokksit">
    <w:name w:val="blokksit"/>
    <w:basedOn w:val="Normal"/>
    <w:qFormat/>
    <w:rsid w:val="006E207E"/>
    <w:pPr>
      <w:spacing w:line="240" w:lineRule="auto"/>
      <w:ind w:left="397"/>
    </w:pPr>
    <w:rPr>
      <w:rFonts w:ascii="Times" w:hAnsi="Times"/>
      <w:spacing w:val="-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6E207E"/>
    <w:pPr>
      <w:spacing w:before="180" w:after="0"/>
    </w:pPr>
    <w:rPr>
      <w:rFonts w:ascii="Times" w:hAnsi="Times"/>
      <w:i/>
      <w:spacing w:val="4"/>
    </w:rPr>
  </w:style>
  <w:style w:type="paragraph" w:customStyle="1" w:styleId="l-ledd">
    <w:name w:val="l-ledd"/>
    <w:basedOn w:val="Normal"/>
    <w:qFormat/>
    <w:rsid w:val="006E207E"/>
    <w:pPr>
      <w:spacing w:after="0"/>
      <w:ind w:firstLine="397"/>
    </w:pPr>
    <w:rPr>
      <w:rFonts w:ascii="Times" w:hAnsi="Times"/>
      <w:spacing w:val="4"/>
    </w:rPr>
  </w:style>
  <w:style w:type="paragraph" w:customStyle="1" w:styleId="l-tit-endr-paragraf">
    <w:name w:val="l-tit-endr-paragraf"/>
    <w:basedOn w:val="Normal"/>
    <w:qFormat/>
    <w:rsid w:val="006E207E"/>
    <w:pPr>
      <w:keepNext/>
      <w:spacing w:before="240" w:after="0" w:line="240" w:lineRule="auto"/>
    </w:pPr>
    <w:rPr>
      <w:rFonts w:ascii="Times" w:hAnsi="Times"/>
      <w:noProof/>
      <w:spacing w:val="4"/>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tittel-ramme">
    <w:name w:val="tittel-ramme"/>
    <w:basedOn w:val="Normal"/>
    <w:next w:val="Normal"/>
    <w:rsid w:val="006E207E"/>
    <w:pPr>
      <w:keepNext/>
      <w:keepLines/>
      <w:numPr>
        <w:ilvl w:val="7"/>
        <w:numId w:val="23"/>
      </w:numPr>
      <w:spacing w:before="360" w:after="80"/>
      <w:jc w:val="center"/>
    </w:pPr>
    <w:rPr>
      <w:rFonts w:ascii="Arial" w:hAnsi="Arial"/>
      <w:b/>
      <w:spacing w:val="4"/>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character" w:customStyle="1" w:styleId="Bombe">
    <w:name w:val="Bombe"/>
    <w:uiPriority w:val="99"/>
    <w:rPr>
      <w:rFonts w:ascii="UniMyriad Bold" w:hAnsi="UniMyriad Bold" w:cs="UniMyriad Bold"/>
      <w:w w:val="100"/>
      <w:u w:val="none"/>
      <w:vertAlign w:val="baseline"/>
    </w:rPr>
  </w:style>
  <w:style w:type="character" w:customStyle="1" w:styleId="BunntekstTegn">
    <w:name w:val="Bunntekst Tegn"/>
    <w:basedOn w:val="Standardskriftforavsnitt"/>
    <w:link w:val="Bunntekst"/>
    <w:uiPriority w:val="99"/>
    <w:rsid w:val="006E207E"/>
    <w:rPr>
      <w:rFonts w:ascii="Times New Roman" w:eastAsia="Times New Roman" w:hAnsi="Times New Roman"/>
      <w:spacing w:val="4"/>
      <w:sz w:val="24"/>
    </w:rPr>
  </w:style>
  <w:style w:type="character" w:customStyle="1" w:styleId="DatoTegn">
    <w:name w:val="Dato Tegn"/>
    <w:basedOn w:val="Standardskriftforavsnitt"/>
    <w:link w:val="Dato0"/>
    <w:uiPriority w:val="99"/>
    <w:rsid w:val="006E207E"/>
    <w:rPr>
      <w:rFonts w:ascii="Times New Roman" w:eastAsia="Times New Roman" w:hAnsi="Times New Roman"/>
      <w:sz w:val="24"/>
    </w:rPr>
  </w:style>
  <w:style w:type="character" w:styleId="Fotnotereferanse">
    <w:name w:val="footnote reference"/>
    <w:basedOn w:val="Standardskriftforavsnitt"/>
    <w:rsid w:val="006E207E"/>
    <w:rPr>
      <w:vertAlign w:val="superscript"/>
    </w:rPr>
  </w:style>
  <w:style w:type="character" w:customStyle="1" w:styleId="gjennomstreket">
    <w:name w:val="gjennomstreket"/>
    <w:uiPriority w:val="1"/>
    <w:rsid w:val="006E207E"/>
    <w:rPr>
      <w:strike/>
      <w:dstrike w:val="0"/>
    </w:rPr>
  </w:style>
  <w:style w:type="character" w:customStyle="1" w:styleId="halvfet0">
    <w:name w:val="halvfet"/>
    <w:basedOn w:val="Standardskriftforavsnitt"/>
    <w:rsid w:val="006E207E"/>
    <w:rPr>
      <w:b/>
    </w:rPr>
  </w:style>
  <w:style w:type="character" w:styleId="Hyperkobling">
    <w:name w:val="Hyperlink"/>
    <w:basedOn w:val="Standardskriftforavsnitt"/>
    <w:uiPriority w:val="99"/>
    <w:unhideWhenUsed/>
    <w:rsid w:val="006E207E"/>
    <w:rPr>
      <w:color w:val="0563C1" w:themeColor="hyperlink"/>
      <w:u w:val="single"/>
    </w:rPr>
  </w:style>
  <w:style w:type="character" w:customStyle="1" w:styleId="kursiv">
    <w:name w:val="kursiv"/>
    <w:basedOn w:val="Standardskriftforavsnitt"/>
    <w:rsid w:val="006E207E"/>
    <w:rPr>
      <w:i/>
    </w:rPr>
  </w:style>
  <w:style w:type="character" w:customStyle="1" w:styleId="l-endring">
    <w:name w:val="l-endring"/>
    <w:basedOn w:val="Standardskriftforavsnitt"/>
    <w:rsid w:val="006E207E"/>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styleId="Sidetall">
    <w:name w:val="page number"/>
    <w:basedOn w:val="Standardskriftforavsnitt"/>
    <w:rsid w:val="006E207E"/>
  </w:style>
  <w:style w:type="character" w:styleId="Plassholdertekst">
    <w:name w:val="Placeholder Text"/>
    <w:basedOn w:val="Standardskriftforavsnitt"/>
    <w:uiPriority w:val="99"/>
    <w:rsid w:val="006E207E"/>
    <w:rPr>
      <w:color w:val="808080"/>
    </w:rPr>
  </w:style>
  <w:style w:type="character" w:customStyle="1" w:styleId="regular">
    <w:name w:val="regular"/>
    <w:basedOn w:val="Standardskriftforavsnitt"/>
    <w:uiPriority w:val="1"/>
    <w:qFormat/>
    <w:rsid w:val="006E207E"/>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800000"/>
      <w:sz w:val="20"/>
      <w:szCs w:val="20"/>
      <w:u w:val="none"/>
      <w:lang w:val="en-US"/>
    </w:rPr>
  </w:style>
  <w:style w:type="character" w:customStyle="1" w:styleId="skrift-hevet">
    <w:name w:val="skrift-hevet"/>
    <w:basedOn w:val="Standardskriftforavsnitt"/>
    <w:rsid w:val="006E207E"/>
    <w:rPr>
      <w:sz w:val="20"/>
      <w:vertAlign w:val="superscript"/>
    </w:rPr>
  </w:style>
  <w:style w:type="character" w:customStyle="1" w:styleId="skrift-senket">
    <w:name w:val="skrift-senket"/>
    <w:basedOn w:val="Standardskriftforavsnitt"/>
    <w:rsid w:val="006E207E"/>
    <w:rPr>
      <w:sz w:val="20"/>
      <w:vertAlign w:val="subscript"/>
    </w:rPr>
  </w:style>
  <w:style w:type="character" w:customStyle="1" w:styleId="SluttnotetekstTegn">
    <w:name w:val="Sluttnotetekst Tegn"/>
    <w:basedOn w:val="Standardskriftforavsnitt"/>
    <w:link w:val="Sluttnotetekst"/>
    <w:uiPriority w:val="99"/>
    <w:semiHidden/>
    <w:rsid w:val="006E207E"/>
    <w:rPr>
      <w:rFonts w:ascii="Times New Roman" w:eastAsia="Times New Roman" w:hAnsi="Times New Roman"/>
      <w:sz w:val="20"/>
      <w:szCs w:val="20"/>
    </w:rPr>
  </w:style>
  <w:style w:type="character" w:customStyle="1" w:styleId="sperret0">
    <w:name w:val="sperret"/>
    <w:basedOn w:val="Standardskriftforavsnitt"/>
    <w:rsid w:val="006E207E"/>
    <w:rPr>
      <w:spacing w:val="30"/>
    </w:rPr>
  </w:style>
  <w:style w:type="character" w:customStyle="1" w:styleId="SterktsitatTegn">
    <w:name w:val="Sterkt sitat Tegn"/>
    <w:basedOn w:val="Standardskriftforavsnitt"/>
    <w:link w:val="Sterktsitat"/>
    <w:uiPriority w:val="30"/>
    <w:rsid w:val="006E207E"/>
    <w:rPr>
      <w:rFonts w:ascii="Times New Roman" w:eastAsia="Times New Roman" w:hAnsi="Times New Roman"/>
      <w:b/>
      <w:bCs/>
      <w:i/>
      <w:iCs/>
      <w:color w:val="4472C4" w:themeColor="accent1"/>
      <w:sz w:val="24"/>
    </w:rPr>
  </w:style>
  <w:style w:type="character" w:customStyle="1" w:styleId="Stikkord">
    <w:name w:val="Stikkord"/>
    <w:basedOn w:val="Standardskriftforavsnitt"/>
    <w:rsid w:val="006E207E"/>
  </w:style>
  <w:style w:type="character" w:customStyle="1" w:styleId="stikkord0">
    <w:name w:val="stikkord"/>
    <w:uiPriority w:val="99"/>
  </w:style>
  <w:style w:type="character" w:styleId="Sterk">
    <w:name w:val="Strong"/>
    <w:basedOn w:val="Standardskriftforavsnitt"/>
    <w:uiPriority w:val="22"/>
    <w:qFormat/>
    <w:rsid w:val="006E207E"/>
    <w:rPr>
      <w:b/>
      <w:bCs/>
    </w:rPr>
  </w:style>
  <w:style w:type="character" w:customStyle="1" w:styleId="TopptekstTegn">
    <w:name w:val="Topptekst Tegn"/>
    <w:basedOn w:val="Standardskriftforavsnitt"/>
    <w:link w:val="Topptekst"/>
    <w:rsid w:val="006E207E"/>
    <w:rPr>
      <w:rFonts w:ascii="Times New Roman" w:eastAsia="Times New Roman" w:hAnsi="Times New Roman"/>
      <w:sz w:val="24"/>
    </w:rPr>
  </w:style>
  <w:style w:type="character" w:customStyle="1" w:styleId="UnderskriftTegn">
    <w:name w:val="Underskrift Tegn"/>
    <w:basedOn w:val="Standardskriftforavsnitt"/>
    <w:link w:val="Underskrift"/>
    <w:uiPriority w:val="99"/>
    <w:semiHidden/>
    <w:rsid w:val="006E207E"/>
    <w:rPr>
      <w:rFonts w:ascii="Times New Roman" w:eastAsia="Times New Roman" w:hAnsi="Times New Roman"/>
      <w:sz w:val="24"/>
    </w:rPr>
  </w:style>
  <w:style w:type="paragraph" w:styleId="Topptekst">
    <w:name w:val="header"/>
    <w:basedOn w:val="Normal"/>
    <w:link w:val="TopptekstTegn"/>
    <w:rsid w:val="006E207E"/>
    <w:pPr>
      <w:tabs>
        <w:tab w:val="center" w:pos="4536"/>
        <w:tab w:val="right" w:pos="9072"/>
      </w:tabs>
    </w:pPr>
  </w:style>
  <w:style w:type="character" w:customStyle="1" w:styleId="TopptekstTegn1">
    <w:name w:val="Topptekst Tegn1"/>
    <w:basedOn w:val="Standardskriftforavsnitt"/>
    <w:uiPriority w:val="99"/>
    <w:semiHidden/>
    <w:rsid w:val="007D4C8A"/>
    <w:rPr>
      <w:rFonts w:ascii="UniCentury Old Style" w:hAnsi="UniCentury Old Style" w:cs="UniCentury Old Style"/>
      <w:color w:val="000000"/>
      <w:w w:val="0"/>
      <w:sz w:val="20"/>
      <w:szCs w:val="20"/>
    </w:rPr>
  </w:style>
  <w:style w:type="paragraph" w:styleId="Bunntekst">
    <w:name w:val="footer"/>
    <w:basedOn w:val="Normal"/>
    <w:link w:val="BunntekstTegn"/>
    <w:uiPriority w:val="99"/>
    <w:rsid w:val="006E207E"/>
    <w:pPr>
      <w:tabs>
        <w:tab w:val="center" w:pos="4153"/>
        <w:tab w:val="right" w:pos="8306"/>
      </w:tabs>
    </w:pPr>
    <w:rPr>
      <w:spacing w:val="4"/>
    </w:rPr>
  </w:style>
  <w:style w:type="character" w:customStyle="1" w:styleId="BunntekstTegn1">
    <w:name w:val="Bunntekst Tegn1"/>
    <w:basedOn w:val="Standardskriftforavsnitt"/>
    <w:uiPriority w:val="99"/>
    <w:semiHidden/>
    <w:rsid w:val="007D4C8A"/>
    <w:rPr>
      <w:rFonts w:ascii="UniCentury Old Style" w:hAnsi="UniCentury Old Style" w:cs="UniCentury Old Style"/>
      <w:color w:val="000000"/>
      <w:w w:val="0"/>
      <w:sz w:val="20"/>
      <w:szCs w:val="20"/>
    </w:rPr>
  </w:style>
  <w:style w:type="character" w:customStyle="1" w:styleId="Overskrift6Tegn">
    <w:name w:val="Overskrift 6 Tegn"/>
    <w:basedOn w:val="Standardskriftforavsnitt"/>
    <w:link w:val="Overskrift6"/>
    <w:rsid w:val="006E207E"/>
    <w:rPr>
      <w:rFonts w:ascii="Arial" w:eastAsia="Times New Roman" w:hAnsi="Arial"/>
      <w:i/>
    </w:rPr>
  </w:style>
  <w:style w:type="character" w:customStyle="1" w:styleId="Overskrift7Tegn">
    <w:name w:val="Overskrift 7 Tegn"/>
    <w:basedOn w:val="Standardskriftforavsnitt"/>
    <w:link w:val="Overskrift7"/>
    <w:rsid w:val="006E207E"/>
    <w:rPr>
      <w:rFonts w:ascii="Arial" w:eastAsia="Times New Roman" w:hAnsi="Arial"/>
      <w:sz w:val="24"/>
    </w:rPr>
  </w:style>
  <w:style w:type="character" w:customStyle="1" w:styleId="Overskrift8Tegn">
    <w:name w:val="Overskrift 8 Tegn"/>
    <w:basedOn w:val="Standardskriftforavsnitt"/>
    <w:link w:val="Overskrift8"/>
    <w:rsid w:val="006E207E"/>
    <w:rPr>
      <w:rFonts w:ascii="Arial" w:eastAsia="Times New Roman" w:hAnsi="Arial"/>
      <w:i/>
      <w:sz w:val="24"/>
    </w:rPr>
  </w:style>
  <w:style w:type="character" w:customStyle="1" w:styleId="Overskrift9Tegn">
    <w:name w:val="Overskrift 9 Tegn"/>
    <w:basedOn w:val="Standardskriftforavsnitt"/>
    <w:link w:val="Overskrift9"/>
    <w:rsid w:val="006E207E"/>
    <w:rPr>
      <w:rFonts w:ascii="Arial" w:eastAsia="Times New Roman" w:hAnsi="Arial"/>
      <w:b/>
      <w:i/>
      <w:sz w:val="18"/>
    </w:rPr>
  </w:style>
  <w:style w:type="table" w:styleId="Tabelltemaer">
    <w:name w:val="Table Theme"/>
    <w:basedOn w:val="Vanligtabell"/>
    <w:uiPriority w:val="99"/>
    <w:semiHidden/>
    <w:unhideWhenUsed/>
    <w:rsid w:val="006E20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E207E"/>
    <w:rPr>
      <w:szCs w:val="24"/>
    </w:rPr>
  </w:style>
  <w:style w:type="paragraph" w:styleId="INNH1">
    <w:name w:val="toc 1"/>
    <w:basedOn w:val="Normal"/>
    <w:next w:val="Normal"/>
    <w:semiHidden/>
    <w:rsid w:val="006E207E"/>
    <w:pPr>
      <w:tabs>
        <w:tab w:val="right" w:leader="dot" w:pos="8306"/>
      </w:tabs>
    </w:pPr>
  </w:style>
  <w:style w:type="paragraph" w:styleId="INNH2">
    <w:name w:val="toc 2"/>
    <w:basedOn w:val="Normal"/>
    <w:next w:val="Normal"/>
    <w:semiHidden/>
    <w:rsid w:val="006E207E"/>
    <w:pPr>
      <w:tabs>
        <w:tab w:val="right" w:leader="dot" w:pos="8306"/>
      </w:tabs>
      <w:ind w:left="200"/>
    </w:pPr>
  </w:style>
  <w:style w:type="paragraph" w:styleId="INNH3">
    <w:name w:val="toc 3"/>
    <w:basedOn w:val="Normal"/>
    <w:next w:val="Normal"/>
    <w:semiHidden/>
    <w:rsid w:val="006E207E"/>
    <w:pPr>
      <w:tabs>
        <w:tab w:val="right" w:leader="dot" w:pos="8306"/>
      </w:tabs>
      <w:ind w:left="400"/>
    </w:pPr>
  </w:style>
  <w:style w:type="paragraph" w:styleId="INNH4">
    <w:name w:val="toc 4"/>
    <w:basedOn w:val="Normal"/>
    <w:next w:val="Normal"/>
    <w:semiHidden/>
    <w:rsid w:val="006E207E"/>
    <w:pPr>
      <w:tabs>
        <w:tab w:val="right" w:leader="dot" w:pos="8306"/>
      </w:tabs>
      <w:ind w:left="600"/>
    </w:pPr>
  </w:style>
  <w:style w:type="paragraph" w:styleId="INNH5">
    <w:name w:val="toc 5"/>
    <w:basedOn w:val="Normal"/>
    <w:next w:val="Normal"/>
    <w:semiHidden/>
    <w:rsid w:val="006E207E"/>
    <w:pPr>
      <w:tabs>
        <w:tab w:val="right" w:leader="dot" w:pos="8306"/>
      </w:tabs>
      <w:ind w:left="800"/>
    </w:pPr>
  </w:style>
  <w:style w:type="character" w:styleId="Merknadsreferanse">
    <w:name w:val="annotation reference"/>
    <w:basedOn w:val="Standardskriftforavsnitt"/>
    <w:semiHidden/>
    <w:rsid w:val="006E207E"/>
    <w:rPr>
      <w:sz w:val="16"/>
    </w:rPr>
  </w:style>
  <w:style w:type="paragraph" w:styleId="Merknadstekst">
    <w:name w:val="annotation text"/>
    <w:basedOn w:val="Normal"/>
    <w:link w:val="MerknadstekstTegn"/>
    <w:semiHidden/>
    <w:rsid w:val="006E207E"/>
  </w:style>
  <w:style w:type="character" w:customStyle="1" w:styleId="MerknadstekstTegn">
    <w:name w:val="Merknadstekst Tegn"/>
    <w:basedOn w:val="Standardskriftforavsnitt"/>
    <w:link w:val="Merknadstekst"/>
    <w:semiHidden/>
    <w:rsid w:val="006E207E"/>
    <w:rPr>
      <w:rFonts w:ascii="Times New Roman" w:eastAsia="Times New Roman" w:hAnsi="Times New Roman"/>
      <w:sz w:val="24"/>
    </w:rPr>
  </w:style>
  <w:style w:type="paragraph" w:styleId="Punktliste">
    <w:name w:val="List Bullet"/>
    <w:basedOn w:val="Normal"/>
    <w:rsid w:val="006E207E"/>
    <w:pPr>
      <w:numPr>
        <w:numId w:val="2"/>
      </w:numPr>
      <w:spacing w:after="0"/>
    </w:pPr>
    <w:rPr>
      <w:spacing w:val="4"/>
    </w:rPr>
  </w:style>
  <w:style w:type="paragraph" w:styleId="Punktliste2">
    <w:name w:val="List Bullet 2"/>
    <w:basedOn w:val="Normal"/>
    <w:rsid w:val="006E207E"/>
    <w:pPr>
      <w:numPr>
        <w:numId w:val="3"/>
      </w:numPr>
      <w:spacing w:after="0"/>
    </w:pPr>
    <w:rPr>
      <w:spacing w:val="4"/>
    </w:rPr>
  </w:style>
  <w:style w:type="paragraph" w:styleId="Punktliste3">
    <w:name w:val="List Bullet 3"/>
    <w:basedOn w:val="Normal"/>
    <w:rsid w:val="006E207E"/>
    <w:pPr>
      <w:numPr>
        <w:numId w:val="4"/>
      </w:numPr>
      <w:spacing w:after="0"/>
    </w:pPr>
    <w:rPr>
      <w:spacing w:val="4"/>
    </w:rPr>
  </w:style>
  <w:style w:type="paragraph" w:styleId="Punktliste4">
    <w:name w:val="List Bullet 4"/>
    <w:basedOn w:val="Normal"/>
    <w:rsid w:val="006E207E"/>
    <w:pPr>
      <w:numPr>
        <w:numId w:val="5"/>
      </w:numPr>
      <w:spacing w:after="0"/>
    </w:pPr>
  </w:style>
  <w:style w:type="paragraph" w:styleId="Punktliste5">
    <w:name w:val="List Bullet 5"/>
    <w:basedOn w:val="Normal"/>
    <w:rsid w:val="006E207E"/>
    <w:pPr>
      <w:numPr>
        <w:numId w:val="6"/>
      </w:numPr>
      <w:spacing w:after="0"/>
    </w:pPr>
  </w:style>
  <w:style w:type="table" w:customStyle="1" w:styleId="Tabell-VM">
    <w:name w:val="Tabell-VM"/>
    <w:basedOn w:val="Tabelltemaer"/>
    <w:uiPriority w:val="99"/>
    <w:qFormat/>
    <w:rsid w:val="006E207E"/>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6E207E"/>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6E207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6E207E"/>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6E207E"/>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6E207E"/>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6E207E"/>
    <w:pPr>
      <w:spacing w:after="0" w:line="240" w:lineRule="auto"/>
      <w:ind w:left="240" w:hanging="240"/>
    </w:pPr>
  </w:style>
  <w:style w:type="paragraph" w:styleId="Indeks2">
    <w:name w:val="index 2"/>
    <w:basedOn w:val="Normal"/>
    <w:next w:val="Normal"/>
    <w:autoRedefine/>
    <w:uiPriority w:val="99"/>
    <w:semiHidden/>
    <w:unhideWhenUsed/>
    <w:rsid w:val="006E207E"/>
    <w:pPr>
      <w:spacing w:after="0" w:line="240" w:lineRule="auto"/>
      <w:ind w:left="480" w:hanging="240"/>
    </w:pPr>
  </w:style>
  <w:style w:type="paragraph" w:styleId="Indeks3">
    <w:name w:val="index 3"/>
    <w:basedOn w:val="Normal"/>
    <w:next w:val="Normal"/>
    <w:autoRedefine/>
    <w:uiPriority w:val="99"/>
    <w:semiHidden/>
    <w:unhideWhenUsed/>
    <w:rsid w:val="006E207E"/>
    <w:pPr>
      <w:spacing w:after="0" w:line="240" w:lineRule="auto"/>
      <w:ind w:left="720" w:hanging="240"/>
    </w:pPr>
  </w:style>
  <w:style w:type="paragraph" w:styleId="Indeks4">
    <w:name w:val="index 4"/>
    <w:basedOn w:val="Normal"/>
    <w:next w:val="Normal"/>
    <w:autoRedefine/>
    <w:uiPriority w:val="99"/>
    <w:semiHidden/>
    <w:unhideWhenUsed/>
    <w:rsid w:val="006E207E"/>
    <w:pPr>
      <w:spacing w:after="0" w:line="240" w:lineRule="auto"/>
      <w:ind w:left="960" w:hanging="240"/>
    </w:pPr>
  </w:style>
  <w:style w:type="paragraph" w:styleId="Indeks5">
    <w:name w:val="index 5"/>
    <w:basedOn w:val="Normal"/>
    <w:next w:val="Normal"/>
    <w:autoRedefine/>
    <w:uiPriority w:val="99"/>
    <w:semiHidden/>
    <w:unhideWhenUsed/>
    <w:rsid w:val="006E207E"/>
    <w:pPr>
      <w:spacing w:after="0" w:line="240" w:lineRule="auto"/>
      <w:ind w:left="1200" w:hanging="240"/>
    </w:pPr>
  </w:style>
  <w:style w:type="paragraph" w:styleId="Indeks6">
    <w:name w:val="index 6"/>
    <w:basedOn w:val="Normal"/>
    <w:next w:val="Normal"/>
    <w:autoRedefine/>
    <w:uiPriority w:val="99"/>
    <w:semiHidden/>
    <w:unhideWhenUsed/>
    <w:rsid w:val="006E207E"/>
    <w:pPr>
      <w:spacing w:after="0" w:line="240" w:lineRule="auto"/>
      <w:ind w:left="1440" w:hanging="240"/>
    </w:pPr>
  </w:style>
  <w:style w:type="paragraph" w:styleId="Indeks7">
    <w:name w:val="index 7"/>
    <w:basedOn w:val="Normal"/>
    <w:next w:val="Normal"/>
    <w:autoRedefine/>
    <w:uiPriority w:val="99"/>
    <w:semiHidden/>
    <w:unhideWhenUsed/>
    <w:rsid w:val="006E207E"/>
    <w:pPr>
      <w:spacing w:after="0" w:line="240" w:lineRule="auto"/>
      <w:ind w:left="1680" w:hanging="240"/>
    </w:pPr>
  </w:style>
  <w:style w:type="paragraph" w:styleId="Indeks8">
    <w:name w:val="index 8"/>
    <w:basedOn w:val="Normal"/>
    <w:next w:val="Normal"/>
    <w:autoRedefine/>
    <w:uiPriority w:val="99"/>
    <w:semiHidden/>
    <w:unhideWhenUsed/>
    <w:rsid w:val="006E207E"/>
    <w:pPr>
      <w:spacing w:after="0" w:line="240" w:lineRule="auto"/>
      <w:ind w:left="1920" w:hanging="240"/>
    </w:pPr>
  </w:style>
  <w:style w:type="paragraph" w:styleId="Indeks9">
    <w:name w:val="index 9"/>
    <w:basedOn w:val="Normal"/>
    <w:next w:val="Normal"/>
    <w:autoRedefine/>
    <w:uiPriority w:val="99"/>
    <w:semiHidden/>
    <w:unhideWhenUsed/>
    <w:rsid w:val="006E207E"/>
    <w:pPr>
      <w:spacing w:after="0" w:line="240" w:lineRule="auto"/>
      <w:ind w:left="2160" w:hanging="240"/>
    </w:pPr>
  </w:style>
  <w:style w:type="paragraph" w:styleId="INNH6">
    <w:name w:val="toc 6"/>
    <w:basedOn w:val="Normal"/>
    <w:next w:val="Normal"/>
    <w:autoRedefine/>
    <w:uiPriority w:val="39"/>
    <w:semiHidden/>
    <w:unhideWhenUsed/>
    <w:rsid w:val="006E207E"/>
    <w:pPr>
      <w:spacing w:after="100"/>
      <w:ind w:left="1200"/>
    </w:pPr>
  </w:style>
  <w:style w:type="paragraph" w:styleId="INNH7">
    <w:name w:val="toc 7"/>
    <w:basedOn w:val="Normal"/>
    <w:next w:val="Normal"/>
    <w:autoRedefine/>
    <w:uiPriority w:val="39"/>
    <w:semiHidden/>
    <w:unhideWhenUsed/>
    <w:rsid w:val="006E207E"/>
    <w:pPr>
      <w:spacing w:after="100"/>
      <w:ind w:left="1440"/>
    </w:pPr>
  </w:style>
  <w:style w:type="paragraph" w:styleId="INNH8">
    <w:name w:val="toc 8"/>
    <w:basedOn w:val="Normal"/>
    <w:next w:val="Normal"/>
    <w:autoRedefine/>
    <w:uiPriority w:val="39"/>
    <w:semiHidden/>
    <w:unhideWhenUsed/>
    <w:rsid w:val="006E207E"/>
    <w:pPr>
      <w:spacing w:after="100"/>
      <w:ind w:left="1680"/>
    </w:pPr>
  </w:style>
  <w:style w:type="paragraph" w:styleId="INNH9">
    <w:name w:val="toc 9"/>
    <w:basedOn w:val="Normal"/>
    <w:next w:val="Normal"/>
    <w:autoRedefine/>
    <w:uiPriority w:val="39"/>
    <w:semiHidden/>
    <w:unhideWhenUsed/>
    <w:rsid w:val="006E207E"/>
    <w:pPr>
      <w:spacing w:after="100"/>
      <w:ind w:left="1920"/>
    </w:pPr>
  </w:style>
  <w:style w:type="paragraph" w:styleId="Vanliginnrykk">
    <w:name w:val="Normal Indent"/>
    <w:basedOn w:val="Normal"/>
    <w:uiPriority w:val="99"/>
    <w:semiHidden/>
    <w:unhideWhenUsed/>
    <w:rsid w:val="006E207E"/>
    <w:pPr>
      <w:ind w:left="708"/>
    </w:pPr>
  </w:style>
  <w:style w:type="paragraph" w:styleId="Stikkordregisteroverskrift">
    <w:name w:val="index heading"/>
    <w:basedOn w:val="Normal"/>
    <w:next w:val="Indeks1"/>
    <w:uiPriority w:val="99"/>
    <w:semiHidden/>
    <w:unhideWhenUsed/>
    <w:rsid w:val="006E207E"/>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6E207E"/>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6E207E"/>
    <w:pPr>
      <w:spacing w:after="0"/>
    </w:pPr>
  </w:style>
  <w:style w:type="paragraph" w:styleId="Konvoluttadresse">
    <w:name w:val="envelope address"/>
    <w:basedOn w:val="Normal"/>
    <w:uiPriority w:val="99"/>
    <w:semiHidden/>
    <w:unhideWhenUsed/>
    <w:rsid w:val="006E207E"/>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6E207E"/>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6E207E"/>
  </w:style>
  <w:style w:type="character" w:styleId="Sluttnotereferanse">
    <w:name w:val="endnote reference"/>
    <w:basedOn w:val="Standardskriftforavsnitt"/>
    <w:uiPriority w:val="99"/>
    <w:semiHidden/>
    <w:unhideWhenUsed/>
    <w:rsid w:val="006E207E"/>
    <w:rPr>
      <w:vertAlign w:val="superscript"/>
    </w:rPr>
  </w:style>
  <w:style w:type="paragraph" w:styleId="Sluttnotetekst">
    <w:name w:val="endnote text"/>
    <w:basedOn w:val="Normal"/>
    <w:link w:val="SluttnotetekstTegn"/>
    <w:uiPriority w:val="99"/>
    <w:semiHidden/>
    <w:unhideWhenUsed/>
    <w:rsid w:val="006E207E"/>
    <w:pPr>
      <w:spacing w:after="0" w:line="240" w:lineRule="auto"/>
    </w:pPr>
    <w:rPr>
      <w:sz w:val="20"/>
      <w:szCs w:val="20"/>
    </w:rPr>
  </w:style>
  <w:style w:type="character" w:customStyle="1" w:styleId="SluttnotetekstTegn1">
    <w:name w:val="Sluttnotetekst Tegn1"/>
    <w:basedOn w:val="Standardskriftforavsnitt"/>
    <w:uiPriority w:val="99"/>
    <w:semiHidden/>
    <w:rsid w:val="006E207E"/>
    <w:rPr>
      <w:rFonts w:ascii="Times New Roman" w:eastAsia="Times New Roman" w:hAnsi="Times New Roman"/>
      <w:sz w:val="20"/>
      <w:szCs w:val="20"/>
    </w:rPr>
  </w:style>
  <w:style w:type="paragraph" w:styleId="Kildeliste">
    <w:name w:val="table of authorities"/>
    <w:basedOn w:val="Normal"/>
    <w:next w:val="Normal"/>
    <w:uiPriority w:val="99"/>
    <w:semiHidden/>
    <w:unhideWhenUsed/>
    <w:rsid w:val="006E207E"/>
    <w:pPr>
      <w:spacing w:after="0"/>
      <w:ind w:left="240" w:hanging="240"/>
    </w:pPr>
  </w:style>
  <w:style w:type="paragraph" w:styleId="Makrotekst">
    <w:name w:val="macro"/>
    <w:link w:val="MakrotekstTegn"/>
    <w:uiPriority w:val="99"/>
    <w:semiHidden/>
    <w:unhideWhenUsed/>
    <w:rsid w:val="006E207E"/>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basedOn w:val="Standardskriftforavsnitt"/>
    <w:link w:val="Makrotekst"/>
    <w:uiPriority w:val="99"/>
    <w:semiHidden/>
    <w:rsid w:val="006E207E"/>
    <w:rPr>
      <w:rFonts w:ascii="Consolas" w:eastAsia="Times New Roman" w:hAnsi="Consolas"/>
      <w:sz w:val="20"/>
      <w:szCs w:val="20"/>
    </w:rPr>
  </w:style>
  <w:style w:type="paragraph" w:styleId="Kildelisteoverskrift">
    <w:name w:val="toa heading"/>
    <w:basedOn w:val="Normal"/>
    <w:next w:val="Normal"/>
    <w:uiPriority w:val="99"/>
    <w:semiHidden/>
    <w:unhideWhenUsed/>
    <w:rsid w:val="006E207E"/>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6E207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6E207E"/>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6E207E"/>
    <w:pPr>
      <w:spacing w:after="0" w:line="240" w:lineRule="auto"/>
      <w:ind w:left="4252"/>
    </w:pPr>
  </w:style>
  <w:style w:type="character" w:customStyle="1" w:styleId="HilsenTegn">
    <w:name w:val="Hilsen Tegn"/>
    <w:basedOn w:val="Standardskriftforavsnitt"/>
    <w:link w:val="Hilsen"/>
    <w:uiPriority w:val="99"/>
    <w:semiHidden/>
    <w:rsid w:val="006E207E"/>
    <w:rPr>
      <w:rFonts w:ascii="Times New Roman" w:eastAsia="Times New Roman" w:hAnsi="Times New Roman"/>
      <w:sz w:val="24"/>
    </w:rPr>
  </w:style>
  <w:style w:type="paragraph" w:styleId="Underskrift">
    <w:name w:val="Signature"/>
    <w:basedOn w:val="Normal"/>
    <w:link w:val="UnderskriftTegn"/>
    <w:uiPriority w:val="99"/>
    <w:semiHidden/>
    <w:unhideWhenUsed/>
    <w:rsid w:val="006E207E"/>
    <w:pPr>
      <w:spacing w:after="0" w:line="240" w:lineRule="auto"/>
      <w:ind w:left="4252"/>
    </w:pPr>
  </w:style>
  <w:style w:type="character" w:customStyle="1" w:styleId="UnderskriftTegn1">
    <w:name w:val="Underskrift Tegn1"/>
    <w:basedOn w:val="Standardskriftforavsnitt"/>
    <w:uiPriority w:val="99"/>
    <w:semiHidden/>
    <w:rsid w:val="006E207E"/>
    <w:rPr>
      <w:rFonts w:ascii="Times New Roman" w:eastAsia="Times New Roman" w:hAnsi="Times New Roman"/>
      <w:sz w:val="24"/>
    </w:rPr>
  </w:style>
  <w:style w:type="paragraph" w:styleId="Brdtekst">
    <w:name w:val="Body Text"/>
    <w:basedOn w:val="Normal"/>
    <w:link w:val="BrdtekstTegn"/>
    <w:uiPriority w:val="99"/>
    <w:semiHidden/>
    <w:unhideWhenUsed/>
    <w:rsid w:val="006E207E"/>
  </w:style>
  <w:style w:type="character" w:customStyle="1" w:styleId="BrdtekstTegn">
    <w:name w:val="Brødtekst Tegn"/>
    <w:basedOn w:val="Standardskriftforavsnitt"/>
    <w:link w:val="Brdtekst"/>
    <w:uiPriority w:val="99"/>
    <w:semiHidden/>
    <w:rsid w:val="006E207E"/>
    <w:rPr>
      <w:rFonts w:ascii="Times New Roman" w:eastAsia="Times New Roman" w:hAnsi="Times New Roman"/>
      <w:sz w:val="24"/>
    </w:rPr>
  </w:style>
  <w:style w:type="paragraph" w:styleId="Brdtekstinnrykk">
    <w:name w:val="Body Text Indent"/>
    <w:basedOn w:val="Normal"/>
    <w:link w:val="BrdtekstinnrykkTegn"/>
    <w:uiPriority w:val="99"/>
    <w:semiHidden/>
    <w:unhideWhenUsed/>
    <w:rsid w:val="006E207E"/>
    <w:pPr>
      <w:ind w:left="283"/>
    </w:pPr>
  </w:style>
  <w:style w:type="character" w:customStyle="1" w:styleId="BrdtekstinnrykkTegn">
    <w:name w:val="Brødtekstinnrykk Tegn"/>
    <w:basedOn w:val="Standardskriftforavsnitt"/>
    <w:link w:val="Brdtekstinnrykk"/>
    <w:uiPriority w:val="99"/>
    <w:semiHidden/>
    <w:rsid w:val="006E207E"/>
    <w:rPr>
      <w:rFonts w:ascii="Times New Roman" w:eastAsia="Times New Roman" w:hAnsi="Times New Roman"/>
      <w:sz w:val="24"/>
    </w:rPr>
  </w:style>
  <w:style w:type="numbering" w:customStyle="1" w:styleId="l-ListeStilMal">
    <w:name w:val="l-ListeStilMal"/>
    <w:uiPriority w:val="99"/>
    <w:rsid w:val="006E207E"/>
    <w:pPr>
      <w:numPr>
        <w:numId w:val="8"/>
      </w:numPr>
    </w:pPr>
  </w:style>
  <w:style w:type="paragraph" w:styleId="Meldingshode">
    <w:name w:val="Message Header"/>
    <w:basedOn w:val="Normal"/>
    <w:link w:val="MeldingshodeTegn"/>
    <w:uiPriority w:val="99"/>
    <w:semiHidden/>
    <w:unhideWhenUsed/>
    <w:rsid w:val="006E207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6E207E"/>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semiHidden/>
    <w:unhideWhenUsed/>
    <w:rsid w:val="006E207E"/>
  </w:style>
  <w:style w:type="character" w:customStyle="1" w:styleId="InnledendehilsenTegn">
    <w:name w:val="Innledende hilsen Tegn"/>
    <w:basedOn w:val="Standardskriftforavsnitt"/>
    <w:link w:val="Innledendehilsen"/>
    <w:uiPriority w:val="99"/>
    <w:semiHidden/>
    <w:rsid w:val="006E207E"/>
    <w:rPr>
      <w:rFonts w:ascii="Times New Roman" w:eastAsia="Times New Roman" w:hAnsi="Times New Roman"/>
      <w:sz w:val="24"/>
    </w:rPr>
  </w:style>
  <w:style w:type="paragraph" w:styleId="Dato0">
    <w:name w:val="Date"/>
    <w:basedOn w:val="Normal"/>
    <w:next w:val="Normal"/>
    <w:link w:val="DatoTegn"/>
    <w:uiPriority w:val="99"/>
    <w:unhideWhenUsed/>
    <w:rsid w:val="006E207E"/>
  </w:style>
  <w:style w:type="character" w:customStyle="1" w:styleId="DatoTegn1">
    <w:name w:val="Dato Tegn1"/>
    <w:basedOn w:val="Standardskriftforavsnitt"/>
    <w:uiPriority w:val="99"/>
    <w:semiHidden/>
    <w:rsid w:val="006E207E"/>
    <w:rPr>
      <w:rFonts w:ascii="Times New Roman" w:eastAsia="Times New Roman" w:hAnsi="Times New Roman"/>
      <w:sz w:val="24"/>
    </w:rPr>
  </w:style>
  <w:style w:type="paragraph" w:styleId="Notatoverskrift">
    <w:name w:val="Note Heading"/>
    <w:basedOn w:val="Normal"/>
    <w:next w:val="Normal"/>
    <w:link w:val="NotatoverskriftTegn"/>
    <w:uiPriority w:val="99"/>
    <w:semiHidden/>
    <w:unhideWhenUsed/>
    <w:rsid w:val="006E207E"/>
    <w:pPr>
      <w:spacing w:after="0" w:line="240" w:lineRule="auto"/>
    </w:pPr>
  </w:style>
  <w:style w:type="character" w:customStyle="1" w:styleId="NotatoverskriftTegn">
    <w:name w:val="Notatoverskrift Tegn"/>
    <w:basedOn w:val="Standardskriftforavsnitt"/>
    <w:link w:val="Notatoverskrift"/>
    <w:uiPriority w:val="99"/>
    <w:semiHidden/>
    <w:rsid w:val="006E207E"/>
    <w:rPr>
      <w:rFonts w:ascii="Times New Roman" w:eastAsia="Times New Roman" w:hAnsi="Times New Roman"/>
      <w:sz w:val="24"/>
    </w:rPr>
  </w:style>
  <w:style w:type="paragraph" w:styleId="Brdtekst2">
    <w:name w:val="Body Text 2"/>
    <w:basedOn w:val="Normal"/>
    <w:link w:val="Brdtekst2Tegn"/>
    <w:uiPriority w:val="99"/>
    <w:semiHidden/>
    <w:unhideWhenUsed/>
    <w:rsid w:val="006E207E"/>
    <w:pPr>
      <w:spacing w:line="480" w:lineRule="auto"/>
    </w:pPr>
  </w:style>
  <w:style w:type="character" w:customStyle="1" w:styleId="Brdtekst2Tegn">
    <w:name w:val="Brødtekst 2 Tegn"/>
    <w:basedOn w:val="Standardskriftforavsnitt"/>
    <w:link w:val="Brdtekst2"/>
    <w:uiPriority w:val="99"/>
    <w:semiHidden/>
    <w:rsid w:val="006E207E"/>
    <w:rPr>
      <w:rFonts w:ascii="Times New Roman" w:eastAsia="Times New Roman" w:hAnsi="Times New Roman"/>
      <w:sz w:val="24"/>
    </w:rPr>
  </w:style>
  <w:style w:type="paragraph" w:styleId="Brdtekst3">
    <w:name w:val="Body Text 3"/>
    <w:basedOn w:val="Normal"/>
    <w:link w:val="Brdtekst3Tegn"/>
    <w:uiPriority w:val="99"/>
    <w:semiHidden/>
    <w:unhideWhenUsed/>
    <w:rsid w:val="006E207E"/>
    <w:rPr>
      <w:sz w:val="16"/>
      <w:szCs w:val="16"/>
    </w:rPr>
  </w:style>
  <w:style w:type="character" w:customStyle="1" w:styleId="Brdtekst3Tegn">
    <w:name w:val="Brødtekst 3 Tegn"/>
    <w:basedOn w:val="Standardskriftforavsnitt"/>
    <w:link w:val="Brdtekst3"/>
    <w:uiPriority w:val="99"/>
    <w:semiHidden/>
    <w:rsid w:val="006E207E"/>
    <w:rPr>
      <w:rFonts w:ascii="Times New Roman" w:eastAsia="Times New Roman" w:hAnsi="Times New Roman"/>
      <w:sz w:val="16"/>
      <w:szCs w:val="16"/>
    </w:rPr>
  </w:style>
  <w:style w:type="paragraph" w:styleId="Brdtekstinnrykk2">
    <w:name w:val="Body Text Indent 2"/>
    <w:basedOn w:val="Normal"/>
    <w:link w:val="Brdtekstinnrykk2Tegn"/>
    <w:uiPriority w:val="99"/>
    <w:semiHidden/>
    <w:unhideWhenUsed/>
    <w:rsid w:val="006E207E"/>
    <w:pPr>
      <w:spacing w:line="480" w:lineRule="auto"/>
      <w:ind w:left="283"/>
    </w:pPr>
  </w:style>
  <w:style w:type="character" w:customStyle="1" w:styleId="Brdtekstinnrykk2Tegn">
    <w:name w:val="Brødtekstinnrykk 2 Tegn"/>
    <w:basedOn w:val="Standardskriftforavsnitt"/>
    <w:link w:val="Brdtekstinnrykk2"/>
    <w:uiPriority w:val="99"/>
    <w:semiHidden/>
    <w:rsid w:val="006E207E"/>
    <w:rPr>
      <w:rFonts w:ascii="Times New Roman" w:eastAsia="Times New Roman" w:hAnsi="Times New Roman"/>
      <w:sz w:val="24"/>
    </w:rPr>
  </w:style>
  <w:style w:type="paragraph" w:styleId="Brdtekstinnrykk3">
    <w:name w:val="Body Text Indent 3"/>
    <w:basedOn w:val="Normal"/>
    <w:link w:val="Brdtekstinnrykk3Tegn"/>
    <w:uiPriority w:val="99"/>
    <w:semiHidden/>
    <w:unhideWhenUsed/>
    <w:rsid w:val="006E207E"/>
    <w:pPr>
      <w:ind w:left="283"/>
    </w:pPr>
    <w:rPr>
      <w:sz w:val="16"/>
      <w:szCs w:val="16"/>
    </w:rPr>
  </w:style>
  <w:style w:type="character" w:customStyle="1" w:styleId="Brdtekstinnrykk3Tegn">
    <w:name w:val="Brødtekstinnrykk 3 Tegn"/>
    <w:basedOn w:val="Standardskriftforavsnitt"/>
    <w:link w:val="Brdtekstinnrykk3"/>
    <w:uiPriority w:val="99"/>
    <w:semiHidden/>
    <w:rsid w:val="006E207E"/>
    <w:rPr>
      <w:rFonts w:ascii="Times New Roman" w:eastAsia="Times New Roman" w:hAnsi="Times New Roman"/>
      <w:sz w:val="16"/>
      <w:szCs w:val="16"/>
    </w:rPr>
  </w:style>
  <w:style w:type="paragraph" w:styleId="Blokktekst">
    <w:name w:val="Block Text"/>
    <w:basedOn w:val="Normal"/>
    <w:uiPriority w:val="99"/>
    <w:semiHidden/>
    <w:unhideWhenUsed/>
    <w:rsid w:val="006E207E"/>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6E207E"/>
    <w:rPr>
      <w:color w:val="954F72" w:themeColor="followedHyperlink"/>
      <w:u w:val="single"/>
    </w:rPr>
  </w:style>
  <w:style w:type="character" w:styleId="Utheving">
    <w:name w:val="Emphasis"/>
    <w:basedOn w:val="Standardskriftforavsnitt"/>
    <w:uiPriority w:val="20"/>
    <w:qFormat/>
    <w:rsid w:val="006E207E"/>
    <w:rPr>
      <w:i/>
      <w:iCs/>
    </w:rPr>
  </w:style>
  <w:style w:type="paragraph" w:styleId="Dokumentkart">
    <w:name w:val="Document Map"/>
    <w:basedOn w:val="Normal"/>
    <w:link w:val="DokumentkartTegn"/>
    <w:uiPriority w:val="99"/>
    <w:semiHidden/>
    <w:unhideWhenUsed/>
    <w:rsid w:val="006E207E"/>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6E207E"/>
    <w:rPr>
      <w:rFonts w:ascii="Tahoma" w:eastAsia="Times New Roman" w:hAnsi="Tahoma" w:cs="Tahoma"/>
      <w:sz w:val="16"/>
      <w:szCs w:val="16"/>
    </w:rPr>
  </w:style>
  <w:style w:type="paragraph" w:styleId="Rentekst">
    <w:name w:val="Plain Text"/>
    <w:basedOn w:val="Normal"/>
    <w:link w:val="RentekstTegn"/>
    <w:uiPriority w:val="99"/>
    <w:semiHidden/>
    <w:unhideWhenUsed/>
    <w:rsid w:val="006E207E"/>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6E207E"/>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6E207E"/>
    <w:pPr>
      <w:spacing w:after="0" w:line="240" w:lineRule="auto"/>
    </w:pPr>
  </w:style>
  <w:style w:type="character" w:customStyle="1" w:styleId="E-postsignaturTegn">
    <w:name w:val="E-postsignatur Tegn"/>
    <w:basedOn w:val="Standardskriftforavsnitt"/>
    <w:link w:val="E-postsignatur"/>
    <w:uiPriority w:val="99"/>
    <w:semiHidden/>
    <w:rsid w:val="006E207E"/>
    <w:rPr>
      <w:rFonts w:ascii="Times New Roman" w:eastAsia="Times New Roman" w:hAnsi="Times New Roman"/>
      <w:sz w:val="24"/>
    </w:rPr>
  </w:style>
  <w:style w:type="character" w:styleId="HTML-akronym">
    <w:name w:val="HTML Acronym"/>
    <w:basedOn w:val="Standardskriftforavsnitt"/>
    <w:uiPriority w:val="99"/>
    <w:semiHidden/>
    <w:unhideWhenUsed/>
    <w:rsid w:val="006E207E"/>
  </w:style>
  <w:style w:type="paragraph" w:styleId="HTML-adresse">
    <w:name w:val="HTML Address"/>
    <w:basedOn w:val="Normal"/>
    <w:link w:val="HTML-adresseTegn"/>
    <w:uiPriority w:val="99"/>
    <w:semiHidden/>
    <w:unhideWhenUsed/>
    <w:rsid w:val="006E207E"/>
    <w:pPr>
      <w:spacing w:after="0" w:line="240" w:lineRule="auto"/>
    </w:pPr>
    <w:rPr>
      <w:i/>
      <w:iCs/>
    </w:rPr>
  </w:style>
  <w:style w:type="character" w:customStyle="1" w:styleId="HTML-adresseTegn">
    <w:name w:val="HTML-adresse Tegn"/>
    <w:basedOn w:val="Standardskriftforavsnitt"/>
    <w:link w:val="HTML-adresse"/>
    <w:uiPriority w:val="99"/>
    <w:semiHidden/>
    <w:rsid w:val="006E207E"/>
    <w:rPr>
      <w:rFonts w:ascii="Times New Roman" w:eastAsia="Times New Roman" w:hAnsi="Times New Roman"/>
      <w:i/>
      <w:iCs/>
      <w:sz w:val="24"/>
    </w:rPr>
  </w:style>
  <w:style w:type="character" w:styleId="HTML-sitat">
    <w:name w:val="HTML Cite"/>
    <w:basedOn w:val="Standardskriftforavsnitt"/>
    <w:uiPriority w:val="99"/>
    <w:semiHidden/>
    <w:unhideWhenUsed/>
    <w:rsid w:val="006E207E"/>
    <w:rPr>
      <w:i/>
      <w:iCs/>
    </w:rPr>
  </w:style>
  <w:style w:type="character" w:styleId="HTML-kode">
    <w:name w:val="HTML Code"/>
    <w:basedOn w:val="Standardskriftforavsnitt"/>
    <w:uiPriority w:val="99"/>
    <w:semiHidden/>
    <w:unhideWhenUsed/>
    <w:rsid w:val="006E207E"/>
    <w:rPr>
      <w:rFonts w:ascii="Consolas" w:hAnsi="Consolas"/>
      <w:sz w:val="20"/>
      <w:szCs w:val="20"/>
    </w:rPr>
  </w:style>
  <w:style w:type="character" w:styleId="HTML-definisjon">
    <w:name w:val="HTML Definition"/>
    <w:basedOn w:val="Standardskriftforavsnitt"/>
    <w:uiPriority w:val="99"/>
    <w:semiHidden/>
    <w:unhideWhenUsed/>
    <w:rsid w:val="006E207E"/>
    <w:rPr>
      <w:i/>
      <w:iCs/>
    </w:rPr>
  </w:style>
  <w:style w:type="character" w:styleId="HTML-tastatur">
    <w:name w:val="HTML Keyboard"/>
    <w:basedOn w:val="Standardskriftforavsnitt"/>
    <w:uiPriority w:val="99"/>
    <w:semiHidden/>
    <w:unhideWhenUsed/>
    <w:rsid w:val="006E207E"/>
    <w:rPr>
      <w:rFonts w:ascii="Consolas" w:hAnsi="Consolas"/>
      <w:sz w:val="20"/>
      <w:szCs w:val="20"/>
    </w:rPr>
  </w:style>
  <w:style w:type="paragraph" w:styleId="HTML-forhndsformatert">
    <w:name w:val="HTML Preformatted"/>
    <w:basedOn w:val="Normal"/>
    <w:link w:val="HTML-forhndsformatertTegn"/>
    <w:uiPriority w:val="99"/>
    <w:semiHidden/>
    <w:unhideWhenUsed/>
    <w:rsid w:val="006E207E"/>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6E207E"/>
    <w:rPr>
      <w:rFonts w:ascii="Consolas" w:eastAsia="Times New Roman" w:hAnsi="Consolas"/>
      <w:sz w:val="20"/>
      <w:szCs w:val="20"/>
    </w:rPr>
  </w:style>
  <w:style w:type="character" w:styleId="HTML-eksempel">
    <w:name w:val="HTML Sample"/>
    <w:basedOn w:val="Standardskriftforavsnitt"/>
    <w:uiPriority w:val="99"/>
    <w:semiHidden/>
    <w:unhideWhenUsed/>
    <w:rsid w:val="006E207E"/>
    <w:rPr>
      <w:rFonts w:ascii="Consolas" w:hAnsi="Consolas"/>
      <w:sz w:val="24"/>
      <w:szCs w:val="24"/>
    </w:rPr>
  </w:style>
  <w:style w:type="character" w:styleId="HTML-skrivemaskin">
    <w:name w:val="HTML Typewriter"/>
    <w:basedOn w:val="Standardskriftforavsnitt"/>
    <w:uiPriority w:val="99"/>
    <w:semiHidden/>
    <w:unhideWhenUsed/>
    <w:rsid w:val="006E207E"/>
    <w:rPr>
      <w:rFonts w:ascii="Consolas" w:hAnsi="Consolas"/>
      <w:sz w:val="20"/>
      <w:szCs w:val="20"/>
    </w:rPr>
  </w:style>
  <w:style w:type="character" w:styleId="HTML-variabel">
    <w:name w:val="HTML Variable"/>
    <w:basedOn w:val="Standardskriftforavsnitt"/>
    <w:uiPriority w:val="99"/>
    <w:semiHidden/>
    <w:unhideWhenUsed/>
    <w:rsid w:val="006E207E"/>
    <w:rPr>
      <w:i/>
      <w:iCs/>
    </w:rPr>
  </w:style>
  <w:style w:type="paragraph" w:styleId="Kommentaremne">
    <w:name w:val="annotation subject"/>
    <w:basedOn w:val="Merknadstekst"/>
    <w:next w:val="Merknadstekst"/>
    <w:link w:val="KommentaremneTegn"/>
    <w:uiPriority w:val="99"/>
    <w:semiHidden/>
    <w:unhideWhenUsed/>
    <w:rsid w:val="006E207E"/>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6E207E"/>
    <w:rPr>
      <w:rFonts w:ascii="Times New Roman" w:eastAsia="Times New Roman" w:hAnsi="Times New Roman"/>
      <w:b/>
      <w:bCs/>
      <w:sz w:val="20"/>
      <w:szCs w:val="20"/>
    </w:rPr>
  </w:style>
  <w:style w:type="paragraph" w:styleId="Bobletekst">
    <w:name w:val="Balloon Text"/>
    <w:basedOn w:val="Normal"/>
    <w:link w:val="BobletekstTegn"/>
    <w:uiPriority w:val="99"/>
    <w:semiHidden/>
    <w:unhideWhenUsed/>
    <w:rsid w:val="006E207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E207E"/>
    <w:rPr>
      <w:rFonts w:ascii="Tahoma" w:eastAsia="Times New Roman" w:hAnsi="Tahoma" w:cs="Tahoma"/>
      <w:sz w:val="16"/>
      <w:szCs w:val="16"/>
    </w:rPr>
  </w:style>
  <w:style w:type="paragraph" w:styleId="Ingenmellomrom">
    <w:name w:val="No Spacing"/>
    <w:uiPriority w:val="1"/>
    <w:qFormat/>
    <w:rsid w:val="006E207E"/>
    <w:pPr>
      <w:spacing w:after="0" w:line="240" w:lineRule="auto"/>
    </w:pPr>
    <w:rPr>
      <w:rFonts w:ascii="Calibri" w:eastAsia="Times New Roman" w:hAnsi="Calibri"/>
      <w:sz w:val="24"/>
    </w:rPr>
  </w:style>
  <w:style w:type="paragraph" w:styleId="Sterktsitat">
    <w:name w:val="Intense Quote"/>
    <w:basedOn w:val="Normal"/>
    <w:next w:val="Normal"/>
    <w:link w:val="SterktsitatTegn"/>
    <w:uiPriority w:val="30"/>
    <w:qFormat/>
    <w:rsid w:val="006E207E"/>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6E207E"/>
    <w:rPr>
      <w:rFonts w:ascii="Times New Roman" w:eastAsia="Times New Roman" w:hAnsi="Times New Roman"/>
      <w:i/>
      <w:iCs/>
      <w:color w:val="4472C4" w:themeColor="accent1"/>
      <w:sz w:val="24"/>
    </w:rPr>
  </w:style>
  <w:style w:type="character" w:styleId="Svakutheving">
    <w:name w:val="Subtle Emphasis"/>
    <w:basedOn w:val="Standardskriftforavsnitt"/>
    <w:uiPriority w:val="19"/>
    <w:qFormat/>
    <w:rsid w:val="006E207E"/>
    <w:rPr>
      <w:i/>
      <w:iCs/>
      <w:color w:val="808080" w:themeColor="text1" w:themeTint="7F"/>
    </w:rPr>
  </w:style>
  <w:style w:type="character" w:styleId="Sterkutheving">
    <w:name w:val="Intense Emphasis"/>
    <w:basedOn w:val="Standardskriftforavsnitt"/>
    <w:uiPriority w:val="21"/>
    <w:qFormat/>
    <w:rsid w:val="006E207E"/>
    <w:rPr>
      <w:b/>
      <w:bCs/>
      <w:i/>
      <w:iCs/>
      <w:color w:val="4472C4" w:themeColor="accent1"/>
    </w:rPr>
  </w:style>
  <w:style w:type="character" w:styleId="Svakreferanse">
    <w:name w:val="Subtle Reference"/>
    <w:basedOn w:val="Standardskriftforavsnitt"/>
    <w:uiPriority w:val="31"/>
    <w:qFormat/>
    <w:rsid w:val="006E207E"/>
    <w:rPr>
      <w:smallCaps/>
      <w:color w:val="ED7D31" w:themeColor="accent2"/>
      <w:u w:val="single"/>
    </w:rPr>
  </w:style>
  <w:style w:type="character" w:styleId="Sterkreferanse">
    <w:name w:val="Intense Reference"/>
    <w:basedOn w:val="Standardskriftforavsnitt"/>
    <w:uiPriority w:val="32"/>
    <w:qFormat/>
    <w:rsid w:val="006E207E"/>
    <w:rPr>
      <w:b/>
      <w:bCs/>
      <w:smallCaps/>
      <w:color w:val="ED7D31" w:themeColor="accent2"/>
      <w:spacing w:val="5"/>
      <w:u w:val="single"/>
    </w:rPr>
  </w:style>
  <w:style w:type="character" w:styleId="Boktittel">
    <w:name w:val="Book Title"/>
    <w:basedOn w:val="Standardskriftforavsnitt"/>
    <w:uiPriority w:val="33"/>
    <w:qFormat/>
    <w:rsid w:val="006E207E"/>
    <w:rPr>
      <w:b/>
      <w:bCs/>
      <w:smallCaps/>
      <w:spacing w:val="5"/>
    </w:rPr>
  </w:style>
  <w:style w:type="paragraph" w:styleId="Bibliografi">
    <w:name w:val="Bibliography"/>
    <w:basedOn w:val="Normal"/>
    <w:next w:val="Normal"/>
    <w:uiPriority w:val="37"/>
    <w:semiHidden/>
    <w:unhideWhenUsed/>
    <w:rsid w:val="006E207E"/>
  </w:style>
  <w:style w:type="paragraph" w:styleId="Overskriftforinnholdsfortegnelse">
    <w:name w:val="TOC Heading"/>
    <w:basedOn w:val="Overskrift1"/>
    <w:next w:val="Normal"/>
    <w:uiPriority w:val="39"/>
    <w:semiHidden/>
    <w:unhideWhenUsed/>
    <w:qFormat/>
    <w:rsid w:val="006E207E"/>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paragraph" w:customStyle="1" w:styleId="Figur">
    <w:name w:val="Figur"/>
    <w:basedOn w:val="Normal"/>
    <w:rsid w:val="006E207E"/>
    <w:pPr>
      <w:suppressAutoHyphens/>
      <w:spacing w:before="400" w:after="200" w:line="240" w:lineRule="exact"/>
      <w:jc w:val="center"/>
    </w:pPr>
    <w:rPr>
      <w:b/>
      <w:color w:val="FF0000"/>
    </w:rPr>
  </w:style>
  <w:style w:type="numbering" w:customStyle="1" w:styleId="AlfaListeStil">
    <w:name w:val="AlfaListeStil"/>
    <w:uiPriority w:val="99"/>
    <w:rsid w:val="006E207E"/>
    <w:pPr>
      <w:numPr>
        <w:numId w:val="9"/>
      </w:numPr>
    </w:pPr>
  </w:style>
  <w:style w:type="numbering" w:customStyle="1" w:styleId="l-AlfaListeStil">
    <w:name w:val="l-AlfaListeStil"/>
    <w:uiPriority w:val="99"/>
    <w:rsid w:val="006E207E"/>
    <w:pPr>
      <w:numPr>
        <w:numId w:val="10"/>
      </w:numPr>
    </w:pPr>
  </w:style>
  <w:style w:type="numbering" w:customStyle="1" w:styleId="l-NummerertListeStil">
    <w:name w:val="l-NummerertListeStil"/>
    <w:uiPriority w:val="99"/>
    <w:rsid w:val="006E207E"/>
    <w:pPr>
      <w:numPr>
        <w:numId w:val="11"/>
      </w:numPr>
    </w:pPr>
  </w:style>
  <w:style w:type="numbering" w:customStyle="1" w:styleId="NrListeStil">
    <w:name w:val="NrListeStil"/>
    <w:uiPriority w:val="99"/>
    <w:rsid w:val="006E207E"/>
    <w:pPr>
      <w:numPr>
        <w:numId w:val="12"/>
      </w:numPr>
    </w:pPr>
  </w:style>
  <w:style w:type="numbering" w:customStyle="1" w:styleId="OpplistingListeStil">
    <w:name w:val="OpplistingListeStil"/>
    <w:uiPriority w:val="99"/>
    <w:rsid w:val="006E207E"/>
    <w:pPr>
      <w:numPr>
        <w:numId w:val="13"/>
      </w:numPr>
    </w:pPr>
  </w:style>
  <w:style w:type="numbering" w:customStyle="1" w:styleId="OverskrifterListeStil">
    <w:name w:val="OverskrifterListeStil"/>
    <w:uiPriority w:val="99"/>
    <w:rsid w:val="006E207E"/>
    <w:pPr>
      <w:numPr>
        <w:numId w:val="14"/>
      </w:numPr>
    </w:pPr>
  </w:style>
  <w:style w:type="numbering" w:customStyle="1" w:styleId="RomListeStil">
    <w:name w:val="RomListeStil"/>
    <w:uiPriority w:val="99"/>
    <w:rsid w:val="006E207E"/>
    <w:pPr>
      <w:numPr>
        <w:numId w:val="15"/>
      </w:numPr>
    </w:pPr>
  </w:style>
  <w:style w:type="numbering" w:customStyle="1" w:styleId="StrekListeStil">
    <w:name w:val="StrekListeStil"/>
    <w:uiPriority w:val="99"/>
    <w:rsid w:val="006E207E"/>
    <w:pPr>
      <w:numPr>
        <w:numId w:val="16"/>
      </w:numPr>
    </w:pPr>
  </w:style>
  <w:style w:type="paragraph" w:styleId="Brdtekst-frsteinnrykk">
    <w:name w:val="Body Text First Indent"/>
    <w:basedOn w:val="Brdtekst"/>
    <w:link w:val="Brdtekst-frsteinnrykkTegn"/>
    <w:uiPriority w:val="99"/>
    <w:semiHidden/>
    <w:unhideWhenUsed/>
    <w:rsid w:val="006E207E"/>
    <w:pPr>
      <w:ind w:firstLine="360"/>
    </w:pPr>
  </w:style>
  <w:style w:type="character" w:customStyle="1" w:styleId="Brdtekst-frsteinnrykkTegn">
    <w:name w:val="Brødtekst - første innrykk Tegn"/>
    <w:basedOn w:val="BrdtekstTegn"/>
    <w:link w:val="Brdtekst-frsteinnrykk"/>
    <w:uiPriority w:val="99"/>
    <w:semiHidden/>
    <w:rsid w:val="006E207E"/>
    <w:rPr>
      <w:rFonts w:ascii="Times New Roman" w:eastAsia="Times New Roman" w:hAnsi="Times New Roman"/>
      <w:sz w:val="24"/>
    </w:rPr>
  </w:style>
  <w:style w:type="paragraph" w:styleId="Brdtekst-frsteinnrykk2">
    <w:name w:val="Body Text First Indent 2"/>
    <w:basedOn w:val="Brdtekstinnrykk"/>
    <w:link w:val="Brdtekst-frsteinnrykk2Tegn"/>
    <w:uiPriority w:val="99"/>
    <w:semiHidden/>
    <w:unhideWhenUsed/>
    <w:rsid w:val="006E207E"/>
    <w:pPr>
      <w:ind w:left="360" w:firstLine="360"/>
    </w:pPr>
  </w:style>
  <w:style w:type="character" w:customStyle="1" w:styleId="Brdtekst-frsteinnrykk2Tegn">
    <w:name w:val="Brødtekst - første innrykk 2 Tegn"/>
    <w:basedOn w:val="BrdtekstinnrykkTegn"/>
    <w:link w:val="Brdtekst-frsteinnrykk2"/>
    <w:uiPriority w:val="99"/>
    <w:semiHidden/>
    <w:rsid w:val="006E207E"/>
    <w:rPr>
      <w:rFonts w:ascii="Times New Roman" w:eastAsia="Times New Roman" w:hAnsi="Times New Roman"/>
      <w:sz w:val="24"/>
    </w:rPr>
  </w:style>
  <w:style w:type="paragraph" w:styleId="Liste-forts">
    <w:name w:val="List Continue"/>
    <w:basedOn w:val="Normal"/>
    <w:uiPriority w:val="99"/>
    <w:semiHidden/>
    <w:unhideWhenUsed/>
    <w:rsid w:val="006E207E"/>
    <w:pPr>
      <w:ind w:left="283"/>
      <w:contextualSpacing/>
    </w:pPr>
  </w:style>
  <w:style w:type="paragraph" w:styleId="Liste-forts2">
    <w:name w:val="List Continue 2"/>
    <w:basedOn w:val="Normal"/>
    <w:uiPriority w:val="99"/>
    <w:semiHidden/>
    <w:unhideWhenUsed/>
    <w:rsid w:val="006E207E"/>
    <w:pPr>
      <w:ind w:left="566"/>
      <w:contextualSpacing/>
    </w:pPr>
  </w:style>
  <w:style w:type="paragraph" w:styleId="Liste-forts3">
    <w:name w:val="List Continue 3"/>
    <w:basedOn w:val="Normal"/>
    <w:uiPriority w:val="99"/>
    <w:semiHidden/>
    <w:unhideWhenUsed/>
    <w:rsid w:val="006E207E"/>
    <w:pPr>
      <w:ind w:left="849"/>
      <w:contextualSpacing/>
    </w:pPr>
  </w:style>
  <w:style w:type="paragraph" w:styleId="Liste-forts4">
    <w:name w:val="List Continue 4"/>
    <w:basedOn w:val="Normal"/>
    <w:uiPriority w:val="99"/>
    <w:semiHidden/>
    <w:unhideWhenUsed/>
    <w:rsid w:val="006E207E"/>
    <w:pPr>
      <w:ind w:left="1132"/>
      <w:contextualSpacing/>
    </w:pPr>
  </w:style>
  <w:style w:type="paragraph" w:styleId="Liste-forts5">
    <w:name w:val="List Continue 5"/>
    <w:basedOn w:val="Normal"/>
    <w:uiPriority w:val="99"/>
    <w:semiHidden/>
    <w:unhideWhenUsed/>
    <w:rsid w:val="006E207E"/>
    <w:pPr>
      <w:ind w:left="1415"/>
      <w:contextualSpacing/>
    </w:pPr>
  </w:style>
  <w:style w:type="paragraph" w:customStyle="1" w:styleId="Sammendrag">
    <w:name w:val="Sammendrag"/>
    <w:basedOn w:val="Overskrift1"/>
    <w:qFormat/>
    <w:rsid w:val="006E207E"/>
    <w:pPr>
      <w:numPr>
        <w:numId w:val="0"/>
      </w:numPr>
    </w:pPr>
  </w:style>
  <w:style w:type="paragraph" w:customStyle="1" w:styleId="TrykkeriMerknad">
    <w:name w:val="TrykkeriMerknad"/>
    <w:basedOn w:val="Normal"/>
    <w:qFormat/>
    <w:rsid w:val="006E207E"/>
    <w:pPr>
      <w:spacing w:before="60"/>
    </w:pPr>
    <w:rPr>
      <w:rFonts w:ascii="Arial" w:hAnsi="Arial"/>
      <w:color w:val="C45911" w:themeColor="accent2" w:themeShade="BF"/>
      <w:spacing w:val="4"/>
      <w:sz w:val="26"/>
    </w:rPr>
  </w:style>
  <w:style w:type="table" w:styleId="Tabellrutenett">
    <w:name w:val="Table Grid"/>
    <w:basedOn w:val="Vanligtabell"/>
    <w:uiPriority w:val="59"/>
    <w:rsid w:val="006E207E"/>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6E207E"/>
    <w:pPr>
      <w:spacing w:before="360" w:after="240"/>
      <w:jc w:val="center"/>
    </w:pPr>
    <w:rPr>
      <w:b/>
      <w:spacing w:val="4"/>
      <w:sz w:val="28"/>
    </w:rPr>
  </w:style>
  <w:style w:type="paragraph" w:customStyle="1" w:styleId="ForfatterMerknad">
    <w:name w:val="ForfatterMerknad"/>
    <w:basedOn w:val="TrykkeriMerknad"/>
    <w:qFormat/>
    <w:rsid w:val="006E207E"/>
    <w:pPr>
      <w:shd w:val="clear" w:color="auto" w:fill="FFFF99"/>
      <w:spacing w:line="240" w:lineRule="auto"/>
    </w:pPr>
    <w:rPr>
      <w:color w:val="833C0B" w:themeColor="accent2" w:themeShade="80"/>
    </w:rPr>
  </w:style>
  <w:style w:type="paragraph" w:customStyle="1" w:styleId="tblRad">
    <w:name w:val="tblRad"/>
    <w:rsid w:val="006E207E"/>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6E207E"/>
  </w:style>
  <w:style w:type="paragraph" w:customStyle="1" w:styleId="tbl2LinjeSumBold">
    <w:name w:val="tbl2LinjeSumBold"/>
    <w:basedOn w:val="tblRad"/>
    <w:rsid w:val="006E207E"/>
    <w:rPr>
      <w:b/>
    </w:rPr>
  </w:style>
  <w:style w:type="paragraph" w:customStyle="1" w:styleId="tblDelsum1">
    <w:name w:val="tblDelsum1"/>
    <w:basedOn w:val="tblRad"/>
    <w:rsid w:val="006E207E"/>
    <w:rPr>
      <w:i/>
    </w:rPr>
  </w:style>
  <w:style w:type="paragraph" w:customStyle="1" w:styleId="tblDelsum1-Kapittel">
    <w:name w:val="tblDelsum1 - Kapittel"/>
    <w:basedOn w:val="tblDelsum1"/>
    <w:rsid w:val="006E207E"/>
    <w:pPr>
      <w:keepNext w:val="0"/>
    </w:pPr>
  </w:style>
  <w:style w:type="paragraph" w:customStyle="1" w:styleId="tblDelsum2">
    <w:name w:val="tblDelsum2"/>
    <w:basedOn w:val="tblRad"/>
    <w:rsid w:val="006E207E"/>
    <w:rPr>
      <w:b/>
      <w:i/>
    </w:rPr>
  </w:style>
  <w:style w:type="paragraph" w:customStyle="1" w:styleId="tblDelsum2-Kapittel">
    <w:name w:val="tblDelsum2 - Kapittel"/>
    <w:basedOn w:val="tblDelsum2"/>
    <w:rsid w:val="006E207E"/>
    <w:pPr>
      <w:keepNext w:val="0"/>
    </w:pPr>
  </w:style>
  <w:style w:type="paragraph" w:customStyle="1" w:styleId="tblTabelloverskrift">
    <w:name w:val="tblTabelloverskrift"/>
    <w:rsid w:val="006E207E"/>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6E207E"/>
    <w:pPr>
      <w:spacing w:after="0"/>
      <w:jc w:val="right"/>
    </w:pPr>
    <w:rPr>
      <w:b w:val="0"/>
      <w:caps w:val="0"/>
      <w:sz w:val="16"/>
    </w:rPr>
  </w:style>
  <w:style w:type="paragraph" w:customStyle="1" w:styleId="tblKategoriOverskrift">
    <w:name w:val="tblKategoriOverskrift"/>
    <w:basedOn w:val="tblRad"/>
    <w:rsid w:val="006E207E"/>
    <w:pPr>
      <w:spacing w:before="120"/>
    </w:pPr>
    <w:rPr>
      <w:b/>
    </w:rPr>
  </w:style>
  <w:style w:type="paragraph" w:customStyle="1" w:styleId="tblKolonneoverskrift">
    <w:name w:val="tblKolonneoverskrift"/>
    <w:basedOn w:val="Normal"/>
    <w:rsid w:val="006E207E"/>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6E207E"/>
    <w:pPr>
      <w:spacing w:after="360"/>
      <w:jc w:val="center"/>
    </w:pPr>
    <w:rPr>
      <w:b w:val="0"/>
      <w:caps w:val="0"/>
    </w:rPr>
  </w:style>
  <w:style w:type="paragraph" w:customStyle="1" w:styleId="tblKolonneoverskrift-Vedtak">
    <w:name w:val="tblKolonneoverskrift - Vedtak"/>
    <w:basedOn w:val="tblTabelloverskrift-Vedtak"/>
    <w:rsid w:val="006E207E"/>
    <w:pPr>
      <w:spacing w:after="0"/>
    </w:pPr>
  </w:style>
  <w:style w:type="paragraph" w:customStyle="1" w:styleId="tblOverskrift-Vedtak">
    <w:name w:val="tblOverskrift - Vedtak"/>
    <w:basedOn w:val="tblRad"/>
    <w:rsid w:val="006E207E"/>
    <w:pPr>
      <w:spacing w:before="360"/>
      <w:jc w:val="center"/>
    </w:pPr>
  </w:style>
  <w:style w:type="paragraph" w:customStyle="1" w:styleId="tblRadBold">
    <w:name w:val="tblRadBold"/>
    <w:basedOn w:val="tblRad"/>
    <w:rsid w:val="006E207E"/>
    <w:rPr>
      <w:b/>
    </w:rPr>
  </w:style>
  <w:style w:type="paragraph" w:customStyle="1" w:styleId="tblRadItalic">
    <w:name w:val="tblRadItalic"/>
    <w:basedOn w:val="tblRad"/>
    <w:rsid w:val="006E207E"/>
    <w:rPr>
      <w:i/>
    </w:rPr>
  </w:style>
  <w:style w:type="paragraph" w:customStyle="1" w:styleId="tblRadItalicSiste">
    <w:name w:val="tblRadItalicSiste"/>
    <w:basedOn w:val="tblRadItalic"/>
    <w:rsid w:val="006E207E"/>
  </w:style>
  <w:style w:type="paragraph" w:customStyle="1" w:styleId="tblRadMedLuft">
    <w:name w:val="tblRadMedLuft"/>
    <w:basedOn w:val="tblRad"/>
    <w:rsid w:val="006E207E"/>
    <w:pPr>
      <w:spacing w:before="120"/>
    </w:pPr>
  </w:style>
  <w:style w:type="paragraph" w:customStyle="1" w:styleId="tblRadMedLuftSiste">
    <w:name w:val="tblRadMedLuftSiste"/>
    <w:basedOn w:val="tblRadMedLuft"/>
    <w:rsid w:val="006E207E"/>
    <w:pPr>
      <w:spacing w:after="120"/>
    </w:pPr>
  </w:style>
  <w:style w:type="paragraph" w:customStyle="1" w:styleId="tblRadMedLuftSiste-Vedtak">
    <w:name w:val="tblRadMedLuftSiste - Vedtak"/>
    <w:basedOn w:val="tblRadMedLuftSiste"/>
    <w:rsid w:val="006E207E"/>
    <w:pPr>
      <w:keepNext w:val="0"/>
    </w:pPr>
  </w:style>
  <w:style w:type="paragraph" w:customStyle="1" w:styleId="tblRadSiste">
    <w:name w:val="tblRadSiste"/>
    <w:basedOn w:val="tblRad"/>
    <w:rsid w:val="006E207E"/>
  </w:style>
  <w:style w:type="paragraph" w:customStyle="1" w:styleId="tblSluttsum">
    <w:name w:val="tblSluttsum"/>
    <w:basedOn w:val="tblRad"/>
    <w:rsid w:val="006E207E"/>
    <w:pPr>
      <w:spacing w:before="120"/>
    </w:pPr>
    <w:rPr>
      <w:b/>
      <w:i/>
    </w:rPr>
  </w:style>
  <w:style w:type="character" w:styleId="Emneknagg">
    <w:name w:val="Hashtag"/>
    <w:basedOn w:val="Standardskriftforavsnitt"/>
    <w:uiPriority w:val="99"/>
    <w:semiHidden/>
    <w:unhideWhenUsed/>
    <w:rsid w:val="006927C2"/>
    <w:rPr>
      <w:color w:val="2B579A"/>
      <w:shd w:val="clear" w:color="auto" w:fill="E1DFDD"/>
    </w:rPr>
  </w:style>
  <w:style w:type="character" w:styleId="Omtale">
    <w:name w:val="Mention"/>
    <w:basedOn w:val="Standardskriftforavsnitt"/>
    <w:uiPriority w:val="99"/>
    <w:semiHidden/>
    <w:unhideWhenUsed/>
    <w:rsid w:val="006927C2"/>
    <w:rPr>
      <w:color w:val="2B579A"/>
      <w:shd w:val="clear" w:color="auto" w:fill="E1DFDD"/>
    </w:rPr>
  </w:style>
  <w:style w:type="paragraph" w:styleId="Sitat0">
    <w:name w:val="Quote"/>
    <w:basedOn w:val="Normal"/>
    <w:next w:val="Normal"/>
    <w:link w:val="SitatTegn1"/>
    <w:uiPriority w:val="29"/>
    <w:qFormat/>
    <w:rsid w:val="006927C2"/>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6927C2"/>
    <w:rPr>
      <w:rFonts w:ascii="Times New Roman" w:eastAsia="Times New Roman" w:hAnsi="Times New Roman"/>
      <w:i/>
      <w:iCs/>
      <w:color w:val="404040" w:themeColor="text1" w:themeTint="BF"/>
      <w:sz w:val="24"/>
    </w:rPr>
  </w:style>
  <w:style w:type="character" w:styleId="Smarthyperkobling">
    <w:name w:val="Smart Hyperlink"/>
    <w:basedOn w:val="Standardskriftforavsnitt"/>
    <w:uiPriority w:val="99"/>
    <w:semiHidden/>
    <w:unhideWhenUsed/>
    <w:rsid w:val="006927C2"/>
    <w:rPr>
      <w:u w:val="dotted"/>
    </w:rPr>
  </w:style>
  <w:style w:type="character" w:styleId="SmartLink">
    <w:name w:val="Smart Link"/>
    <w:basedOn w:val="Standardskriftforavsnitt"/>
    <w:uiPriority w:val="99"/>
    <w:semiHidden/>
    <w:unhideWhenUsed/>
    <w:rsid w:val="006927C2"/>
    <w:rPr>
      <w:color w:val="0000FF"/>
      <w:u w:val="single"/>
      <w:shd w:val="clear" w:color="auto" w:fill="F3F2F1"/>
    </w:rPr>
  </w:style>
  <w:style w:type="character" w:styleId="Ulstomtale">
    <w:name w:val="Unresolved Mention"/>
    <w:basedOn w:val="Standardskriftforavsnitt"/>
    <w:uiPriority w:val="99"/>
    <w:semiHidden/>
    <w:unhideWhenUsed/>
    <w:rsid w:val="006927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20.gif"/><Relationship Id="rId39" Type="http://schemas.openxmlformats.org/officeDocument/2006/relationships/image" Target="media/image33.gif"/><Relationship Id="rId3" Type="http://schemas.openxmlformats.org/officeDocument/2006/relationships/settings" Target="settings.xml"/><Relationship Id="rId21" Type="http://schemas.openxmlformats.org/officeDocument/2006/relationships/image" Target="media/image15.gif"/><Relationship Id="rId34" Type="http://schemas.openxmlformats.org/officeDocument/2006/relationships/image" Target="media/image28.gif"/><Relationship Id="rId42" Type="http://schemas.openxmlformats.org/officeDocument/2006/relationships/image" Target="media/image36.gif"/><Relationship Id="rId47" Type="http://schemas.openxmlformats.org/officeDocument/2006/relationships/image" Target="media/image41.gif"/><Relationship Id="rId50" Type="http://schemas.openxmlformats.org/officeDocument/2006/relationships/image" Target="media/image44.gif"/><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gif"/><Relationship Id="rId33" Type="http://schemas.openxmlformats.org/officeDocument/2006/relationships/image" Target="media/image27.gif"/><Relationship Id="rId38" Type="http://schemas.openxmlformats.org/officeDocument/2006/relationships/image" Target="media/image32.gif"/><Relationship Id="rId46" Type="http://schemas.openxmlformats.org/officeDocument/2006/relationships/image" Target="media/image40.gif"/><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image" Target="media/image23.gif"/><Relationship Id="rId41" Type="http://schemas.openxmlformats.org/officeDocument/2006/relationships/image" Target="media/image35.gif"/><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gif"/><Relationship Id="rId32" Type="http://schemas.openxmlformats.org/officeDocument/2006/relationships/image" Target="media/image26.gif"/><Relationship Id="rId37" Type="http://schemas.openxmlformats.org/officeDocument/2006/relationships/image" Target="media/image31.gif"/><Relationship Id="rId40" Type="http://schemas.openxmlformats.org/officeDocument/2006/relationships/image" Target="media/image34.gif"/><Relationship Id="rId45" Type="http://schemas.openxmlformats.org/officeDocument/2006/relationships/image" Target="media/image39.gif"/><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gif"/><Relationship Id="rId36" Type="http://schemas.openxmlformats.org/officeDocument/2006/relationships/image" Target="media/image30.gif"/><Relationship Id="rId49" Type="http://schemas.openxmlformats.org/officeDocument/2006/relationships/image" Target="media/image43.gif"/><Relationship Id="rId10" Type="http://schemas.openxmlformats.org/officeDocument/2006/relationships/image" Target="media/image4.gif"/><Relationship Id="rId19" Type="http://schemas.openxmlformats.org/officeDocument/2006/relationships/image" Target="media/image13.gif"/><Relationship Id="rId31" Type="http://schemas.openxmlformats.org/officeDocument/2006/relationships/image" Target="media/image25.gif"/><Relationship Id="rId44" Type="http://schemas.openxmlformats.org/officeDocument/2006/relationships/image" Target="media/image38.gif"/><Relationship Id="rId52" Type="http://schemas.openxmlformats.org/officeDocument/2006/relationships/image" Target="media/image46.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gif"/><Relationship Id="rId35" Type="http://schemas.openxmlformats.org/officeDocument/2006/relationships/image" Target="media/image29.gif"/><Relationship Id="rId43" Type="http://schemas.openxmlformats.org/officeDocument/2006/relationships/image" Target="media/image37.gif"/><Relationship Id="rId48" Type="http://schemas.openxmlformats.org/officeDocument/2006/relationships/image" Target="media/image42.gif"/><Relationship Id="rId8" Type="http://schemas.openxmlformats.org/officeDocument/2006/relationships/image" Target="media/image2.gif"/><Relationship Id="rId51" Type="http://schemas.openxmlformats.org/officeDocument/2006/relationships/image" Target="media/image45.gif"/></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Meld-St-mal-V11.dotx</Template>
  <TotalTime>30</TotalTime>
  <Pages>87</Pages>
  <Words>12945</Words>
  <Characters>66698</Characters>
  <Application>Microsoft Office Word</Application>
  <DocSecurity>0</DocSecurity>
  <Lines>555</Lines>
  <Paragraphs>158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Wilter Hans Christian</dc:creator>
  <cp:keywords/>
  <dc:description/>
  <cp:lastModifiedBy>Wilter Hans Christian</cp:lastModifiedBy>
  <cp:revision>5</cp:revision>
  <dcterms:created xsi:type="dcterms:W3CDTF">2021-06-03T12:08:00Z</dcterms:created>
  <dcterms:modified xsi:type="dcterms:W3CDTF">2021-06-03T13:19:00Z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iteId">
    <vt:lpwstr>f696e186-1c3b-44cd-bf76-5ace0e7007bd</vt:lpwstr>
  </property>
  <property fmtid="{D5CDD505-2E9C-101B-9397-08002B2CF9AE}" pid="4" name="MSIP_Label_b22f7043-6caf-4431-9109-8eff758a1d8b_Owner">
    <vt:lpwstr>Hans-Christian.Wilter@dss.dep.no</vt:lpwstr>
  </property>
  <property fmtid="{D5CDD505-2E9C-101B-9397-08002B2CF9AE}" pid="5" name="MSIP_Label_b22f7043-6caf-4431-9109-8eff758a1d8b_SetDate">
    <vt:lpwstr>2021-06-03T12:08:36.9724275Z</vt:lpwstr>
  </property>
  <property fmtid="{D5CDD505-2E9C-101B-9397-08002B2CF9AE}" pid="6" name="MSIP_Label_b22f7043-6caf-4431-9109-8eff758a1d8b_Name">
    <vt:lpwstr>Intern (DSS)</vt:lpwstr>
  </property>
  <property fmtid="{D5CDD505-2E9C-101B-9397-08002B2CF9AE}" pid="7" name="MSIP_Label_b22f7043-6caf-4431-9109-8eff758a1d8b_Application">
    <vt:lpwstr>Microsoft Azure Information Protection</vt:lpwstr>
  </property>
  <property fmtid="{D5CDD505-2E9C-101B-9397-08002B2CF9AE}" pid="8" name="MSIP_Label_b22f7043-6caf-4431-9109-8eff758a1d8b_ActionId">
    <vt:lpwstr>7e20c8bd-6e8b-484c-9806-386a9b04b9b7</vt:lpwstr>
  </property>
  <property fmtid="{D5CDD505-2E9C-101B-9397-08002B2CF9AE}" pid="9" name="MSIP_Label_b22f7043-6caf-4431-9109-8eff758a1d8b_Extended_MSFT_Method">
    <vt:lpwstr>Automatic</vt:lpwstr>
  </property>
  <property fmtid="{D5CDD505-2E9C-101B-9397-08002B2CF9AE}" pid="10" name="Sensitivity">
    <vt:lpwstr>Intern (DSS)</vt:lpwstr>
  </property>
</Properties>
</file>