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7602B" w14:textId="215A366D" w:rsidR="000C2B92" w:rsidRPr="00DC0BFD" w:rsidRDefault="00926E16" w:rsidP="00DC0BFD">
      <w:pPr>
        <w:pStyle w:val="is-dep"/>
      </w:pPr>
      <w:r w:rsidRPr="00DC0BFD">
        <w:t>Digitaliserings- og forvaltningsdepartementet</w:t>
      </w:r>
    </w:p>
    <w:p w14:paraId="5C068DCF" w14:textId="77777777" w:rsidR="00926E16" w:rsidRPr="00DC0BFD" w:rsidRDefault="00926E16" w:rsidP="00DC0BFD">
      <w:pPr>
        <w:pStyle w:val="i-budkap-over"/>
      </w:pPr>
      <w:r w:rsidRPr="00DC0BFD">
        <w:t>Kap. 2315 og 1560</w:t>
      </w:r>
    </w:p>
    <w:p w14:paraId="14B0FE82" w14:textId="77777777" w:rsidR="000C2B92" w:rsidRPr="00DC0BFD" w:rsidRDefault="000C2B92" w:rsidP="00DC0BFD">
      <w:pPr>
        <w:pStyle w:val="i-hode"/>
      </w:pPr>
      <w:r w:rsidRPr="00DC0BFD">
        <w:t>Prop. 100 S</w:t>
      </w:r>
    </w:p>
    <w:p w14:paraId="65206D22" w14:textId="77777777" w:rsidR="000C2B92" w:rsidRPr="00DC0BFD" w:rsidRDefault="000C2B92" w:rsidP="00DC0BFD">
      <w:pPr>
        <w:pStyle w:val="i-sesjon"/>
      </w:pPr>
      <w:r w:rsidRPr="00DC0BFD">
        <w:t>(2025–2026)</w:t>
      </w:r>
    </w:p>
    <w:p w14:paraId="28079C20" w14:textId="77777777" w:rsidR="000C2B92" w:rsidRPr="00DC0BFD" w:rsidRDefault="000C2B92" w:rsidP="00DC0BFD">
      <w:pPr>
        <w:pStyle w:val="i-hode-tit"/>
      </w:pPr>
      <w:r w:rsidRPr="00DC0BFD">
        <w:t>Proposisjon til Stortinget (forslag til stortingsvedtak)</w:t>
      </w:r>
    </w:p>
    <w:p w14:paraId="46FD4B3F" w14:textId="3C66A96D" w:rsidR="000C2B92" w:rsidRPr="00DC0BFD" w:rsidRDefault="000C2B92" w:rsidP="00DC0BFD">
      <w:pPr>
        <w:pStyle w:val="i-tit"/>
      </w:pPr>
      <w:r w:rsidRPr="00DC0BFD">
        <w:t xml:space="preserve">Endringar i statsbudsjettet 2026 </w:t>
      </w:r>
      <w:r w:rsidR="00926E16" w:rsidRPr="00DC0BFD">
        <w:br/>
      </w:r>
      <w:r w:rsidRPr="00DC0BFD">
        <w:t xml:space="preserve">under Finansdepartementet og </w:t>
      </w:r>
      <w:r w:rsidR="00926E16" w:rsidRPr="00DC0BFD">
        <w:br/>
      </w:r>
      <w:r w:rsidRPr="00DC0BFD">
        <w:t xml:space="preserve">Digitaliserings- og forvaltningsdepartementet (lønsregulering for arbeidstakarar </w:t>
      </w:r>
      <w:r w:rsidR="00926E16" w:rsidRPr="00DC0BFD">
        <w:br/>
      </w:r>
      <w:r w:rsidRPr="00DC0BFD">
        <w:t>i det statlege tariffområdet 2026 m.m.)</w:t>
      </w:r>
    </w:p>
    <w:p w14:paraId="71D30961" w14:textId="00157238" w:rsidR="000C2B92" w:rsidRPr="00DC0BFD" w:rsidRDefault="00926E16" w:rsidP="00DC0BFD">
      <w:pPr>
        <w:pStyle w:val="i-dep"/>
      </w:pPr>
      <w:r w:rsidRPr="00DC0BFD">
        <w:t>Digitaliserings- og forvaltningsdepartementet</w:t>
      </w:r>
    </w:p>
    <w:p w14:paraId="481BCA3F" w14:textId="77777777" w:rsidR="000C2B92" w:rsidRPr="00DC0BFD" w:rsidRDefault="000C2B92" w:rsidP="00DC0BFD">
      <w:pPr>
        <w:pStyle w:val="i-budkap-over"/>
      </w:pPr>
      <w:r w:rsidRPr="00DC0BFD">
        <w:t>Kap. 2315 og 1560</w:t>
      </w:r>
    </w:p>
    <w:p w14:paraId="6D2A9E0A" w14:textId="77777777" w:rsidR="000C2B92" w:rsidRPr="00DC0BFD" w:rsidRDefault="000C2B92" w:rsidP="00DC0BFD">
      <w:pPr>
        <w:pStyle w:val="i-hode"/>
      </w:pPr>
      <w:r w:rsidRPr="00DC0BFD">
        <w:t>Prop. 100 S</w:t>
      </w:r>
    </w:p>
    <w:p w14:paraId="16FDC698" w14:textId="77777777" w:rsidR="000C2B92" w:rsidRPr="00DC0BFD" w:rsidRDefault="000C2B92" w:rsidP="00DC0BFD">
      <w:pPr>
        <w:pStyle w:val="i-sesjon"/>
      </w:pPr>
      <w:r w:rsidRPr="00DC0BFD">
        <w:t>(2025–2026)</w:t>
      </w:r>
    </w:p>
    <w:p w14:paraId="20B86A7F" w14:textId="77777777" w:rsidR="000C2B92" w:rsidRPr="00DC0BFD" w:rsidRDefault="000C2B92" w:rsidP="00DC0BFD">
      <w:pPr>
        <w:pStyle w:val="i-hode-tit"/>
      </w:pPr>
      <w:r w:rsidRPr="00DC0BFD">
        <w:lastRenderedPageBreak/>
        <w:t>Proposisjon til Stortinget (forslag til stortingsvedtak)</w:t>
      </w:r>
    </w:p>
    <w:p w14:paraId="5DDA433B" w14:textId="7943959E" w:rsidR="000C2B92" w:rsidRPr="00DC0BFD" w:rsidRDefault="000C2B92" w:rsidP="00DC0BFD">
      <w:pPr>
        <w:pStyle w:val="i-tit"/>
      </w:pPr>
      <w:r w:rsidRPr="00DC0BFD">
        <w:t xml:space="preserve">Endringar i statsbudsjettet 2026 </w:t>
      </w:r>
      <w:r w:rsidR="00926E16" w:rsidRPr="00DC0BFD">
        <w:br/>
      </w:r>
      <w:r w:rsidRPr="00DC0BFD">
        <w:t xml:space="preserve">under Finansdepartementet og </w:t>
      </w:r>
      <w:r w:rsidR="00926E16" w:rsidRPr="00DC0BFD">
        <w:br/>
      </w:r>
      <w:r w:rsidRPr="00DC0BFD">
        <w:t xml:space="preserve">Digitaliserings- og forvaltningsdepartementet (lønsregulering for arbeidstakarar </w:t>
      </w:r>
      <w:r w:rsidR="00926E16" w:rsidRPr="00DC0BFD">
        <w:br/>
      </w:r>
      <w:r w:rsidRPr="00DC0BFD">
        <w:t>i det statlege tariffområdet 2026 m.m.)</w:t>
      </w:r>
    </w:p>
    <w:p w14:paraId="19521803" w14:textId="77777777" w:rsidR="000C2B92" w:rsidRPr="00DC0BFD" w:rsidRDefault="000C2B92" w:rsidP="00DC0BFD">
      <w:pPr>
        <w:pStyle w:val="i-statsrdato"/>
      </w:pPr>
      <w:r w:rsidRPr="00DC0BFD">
        <w:t xml:space="preserve">Tilråding frå Digitaliserings- og forvaltningsdepartementet 5. juni 2026, </w:t>
      </w:r>
      <w:r w:rsidRPr="00DC0BFD">
        <w:br/>
        <w:t xml:space="preserve">godkjend i statsråd same dagen. </w:t>
      </w:r>
      <w:r w:rsidRPr="00DC0BFD">
        <w:br/>
        <w:t>(Regjeringa Støre)</w:t>
      </w:r>
    </w:p>
    <w:p w14:paraId="7D6FDBF1" w14:textId="77777777" w:rsidR="000C2B92" w:rsidRPr="00DC0BFD" w:rsidRDefault="000C2B92" w:rsidP="00DC0BFD">
      <w:pPr>
        <w:pStyle w:val="Overskrift1"/>
      </w:pPr>
      <w:r w:rsidRPr="00DC0BFD">
        <w:t>Innleiing</w:t>
      </w:r>
    </w:p>
    <w:p w14:paraId="475596E0" w14:textId="77777777" w:rsidR="000C2B92" w:rsidRPr="00DC0BFD" w:rsidRDefault="000C2B92" w:rsidP="00DC0BFD">
      <w:r w:rsidRPr="00DC0BFD">
        <w:t xml:space="preserve">Digitaliserings- og forvaltningsdepartementet legg med dette fram følgjande saker under kap. 2315 Lønsregulering for arbeidstakarar i det statlege tariffområdet og kap. 1560 </w:t>
      </w:r>
      <w:proofErr w:type="spellStart"/>
      <w:r w:rsidRPr="00DC0BFD">
        <w:t>Tariffavtalte</w:t>
      </w:r>
      <w:proofErr w:type="spellEnd"/>
      <w:r w:rsidRPr="00DC0BFD">
        <w:t xml:space="preserve"> avsetningar.</w:t>
      </w:r>
    </w:p>
    <w:p w14:paraId="3989DFA0" w14:textId="77777777" w:rsidR="000C2B92" w:rsidRPr="00DC0BFD" w:rsidRDefault="000C2B92" w:rsidP="00DC0BFD">
      <w:pPr>
        <w:pStyle w:val="Nummerertliste"/>
      </w:pPr>
      <w:r w:rsidRPr="00DC0BFD">
        <w:t>Lønsregulering frå 1. mai 2026 for arbeidstakarar i det statlege tariffområdet m.m.</w:t>
      </w:r>
    </w:p>
    <w:p w14:paraId="7954C534" w14:textId="77777777" w:rsidR="000C2B92" w:rsidRPr="00DC0BFD" w:rsidRDefault="000C2B92" w:rsidP="00DC0BFD">
      <w:pPr>
        <w:pStyle w:val="Nummerertliste"/>
      </w:pPr>
      <w:r w:rsidRPr="00DC0BFD">
        <w:t>Endringar i statsbudsjettet for 2026.</w:t>
      </w:r>
    </w:p>
    <w:p w14:paraId="441E520D" w14:textId="77777777" w:rsidR="000C2B92" w:rsidRPr="00DC0BFD" w:rsidRDefault="000C2B92" w:rsidP="00DC0BFD">
      <w:pPr>
        <w:pStyle w:val="Overskrift1"/>
      </w:pPr>
      <w:r w:rsidRPr="00DC0BFD">
        <w:t>Lønsforhandlingane i det statlege tariffområdet 2026</w:t>
      </w:r>
    </w:p>
    <w:p w14:paraId="5A3EA7CB" w14:textId="77777777" w:rsidR="000C2B92" w:rsidRPr="00DC0BFD" w:rsidRDefault="000C2B92" w:rsidP="00DC0BFD">
      <w:pPr>
        <w:pStyle w:val="Overskrift2"/>
      </w:pPr>
      <w:r w:rsidRPr="00DC0BFD">
        <w:t>Nærare om lønsforhandlingane</w:t>
      </w:r>
    </w:p>
    <w:p w14:paraId="30B8063E" w14:textId="77777777" w:rsidR="000C2B92" w:rsidRPr="00DC0BFD" w:rsidRDefault="000C2B92" w:rsidP="00DC0BFD">
      <w:pPr>
        <w:pStyle w:val="avsnitt-undertittel"/>
      </w:pPr>
      <w:r w:rsidRPr="00DC0BFD">
        <w:t>Forhandlingane</w:t>
      </w:r>
    </w:p>
    <w:p w14:paraId="1ED436CB" w14:textId="77777777" w:rsidR="000C2B92" w:rsidRPr="00DC0BFD" w:rsidRDefault="000C2B92" w:rsidP="00DC0BFD">
      <w:r w:rsidRPr="00DC0BFD">
        <w:t xml:space="preserve">Forhandlingane mellom staten ved Digitaliserings- og forvaltningsdepartementet og hovudsamanslutningane </w:t>
      </w:r>
      <w:proofErr w:type="spellStart"/>
      <w:r w:rsidRPr="00DC0BFD">
        <w:t>Akademikerne</w:t>
      </w:r>
      <w:proofErr w:type="spellEnd"/>
      <w:r w:rsidRPr="00DC0BFD">
        <w:t xml:space="preserve">, LO Stat, </w:t>
      </w:r>
      <w:proofErr w:type="spellStart"/>
      <w:r w:rsidRPr="00DC0BFD">
        <w:t>Unio</w:t>
      </w:r>
      <w:proofErr w:type="spellEnd"/>
      <w:r w:rsidRPr="00DC0BFD">
        <w:t xml:space="preserve"> og YS Stat om nye hovudtariffavtalar i staten for perioden 1. mai 2026 til 30. april 2028, blei innleia 16. april 2026. I møtet la organisasjonane og staten fram og grunngav krava sine. Partane sin rapport frå Statistisk berekningsutval blei delt ut.</w:t>
      </w:r>
    </w:p>
    <w:p w14:paraId="4E46BB0C" w14:textId="77777777" w:rsidR="000C2B92" w:rsidRPr="00DC0BFD" w:rsidRDefault="000C2B92" w:rsidP="00DC0BFD">
      <w:r w:rsidRPr="00DC0BFD">
        <w:t xml:space="preserve">Forhandlingane heldt fram til 30. april 2026. </w:t>
      </w:r>
      <w:proofErr w:type="spellStart"/>
      <w:r w:rsidRPr="00DC0BFD">
        <w:t>Akademikerne</w:t>
      </w:r>
      <w:proofErr w:type="spellEnd"/>
      <w:r w:rsidRPr="00DC0BFD">
        <w:t xml:space="preserve">, LO Stat, </w:t>
      </w:r>
      <w:proofErr w:type="spellStart"/>
      <w:r w:rsidRPr="00DC0BFD">
        <w:t>Unio</w:t>
      </w:r>
      <w:proofErr w:type="spellEnd"/>
      <w:r w:rsidRPr="00DC0BFD">
        <w:t xml:space="preserve"> og YS Stat kravde forhandlingane avslutta kl. 22.21.</w:t>
      </w:r>
    </w:p>
    <w:p w14:paraId="0A82A922" w14:textId="77777777" w:rsidR="000C2B92" w:rsidRPr="00DC0BFD" w:rsidRDefault="000C2B92" w:rsidP="00DC0BFD">
      <w:r w:rsidRPr="00DC0BFD">
        <w:t xml:space="preserve">Riksmeklaren blei varsla om brotet med alle hovudsamanslutningane, i samsvar med § 14 i lov om </w:t>
      </w:r>
      <w:proofErr w:type="spellStart"/>
      <w:r w:rsidRPr="00DC0BFD">
        <w:t>offentlige</w:t>
      </w:r>
      <w:proofErr w:type="spellEnd"/>
      <w:r w:rsidRPr="00DC0BFD">
        <w:t xml:space="preserve"> </w:t>
      </w:r>
      <w:proofErr w:type="spellStart"/>
      <w:r w:rsidRPr="00DC0BFD">
        <w:t>tjenestetvister</w:t>
      </w:r>
      <w:proofErr w:type="spellEnd"/>
      <w:r w:rsidRPr="00DC0BFD">
        <w:t xml:space="preserve"> (</w:t>
      </w:r>
      <w:proofErr w:type="spellStart"/>
      <w:r w:rsidRPr="00DC0BFD">
        <w:t>tjenestetvistloven</w:t>
      </w:r>
      <w:proofErr w:type="spellEnd"/>
      <w:r w:rsidRPr="00DC0BFD">
        <w:t xml:space="preserve">). Meklinga mellom staten på den eine sida og </w:t>
      </w:r>
      <w:proofErr w:type="spellStart"/>
      <w:r w:rsidRPr="00DC0BFD">
        <w:t>Akademikerne</w:t>
      </w:r>
      <w:proofErr w:type="spellEnd"/>
      <w:r w:rsidRPr="00DC0BFD">
        <w:t xml:space="preserve">, LO Stat, </w:t>
      </w:r>
      <w:proofErr w:type="spellStart"/>
      <w:r w:rsidRPr="00DC0BFD">
        <w:t>Unio</w:t>
      </w:r>
      <w:proofErr w:type="spellEnd"/>
      <w:r w:rsidRPr="00DC0BFD">
        <w:t xml:space="preserve"> og YS Stat på den andre, blei opna i møte hos Riksmeklaren 7. mai.</w:t>
      </w:r>
    </w:p>
    <w:p w14:paraId="519F34CC" w14:textId="77777777" w:rsidR="000C2B92" w:rsidRPr="00DC0BFD" w:rsidRDefault="000C2B92" w:rsidP="00DC0BFD">
      <w:r w:rsidRPr="00DC0BFD">
        <w:t xml:space="preserve">Meklinga heldt fram til 29. mai då </w:t>
      </w:r>
      <w:proofErr w:type="spellStart"/>
      <w:r w:rsidRPr="00DC0BFD">
        <w:t>Akademikerne</w:t>
      </w:r>
      <w:proofErr w:type="spellEnd"/>
      <w:r w:rsidRPr="00DC0BFD">
        <w:t xml:space="preserve">, LO Stat, </w:t>
      </w:r>
      <w:proofErr w:type="spellStart"/>
      <w:r w:rsidRPr="00DC0BFD">
        <w:t>Unio</w:t>
      </w:r>
      <w:proofErr w:type="spellEnd"/>
      <w:r w:rsidRPr="00DC0BFD">
        <w:t xml:space="preserve"> og YS Stat med bistand frå Riksmeklaren blei einige om nye likelydande hovudtariffavtalar. LO Stat orienterte om at dei </w:t>
      </w:r>
      <w:r w:rsidRPr="00DC0BFD">
        <w:lastRenderedPageBreak/>
        <w:t xml:space="preserve">tilrådde meklingsresultatet og vil sende det ut til avrøysting hos medlemane. Svarfristen for avrøystinga er sett til 17. juni 2026. </w:t>
      </w:r>
      <w:proofErr w:type="spellStart"/>
      <w:r w:rsidRPr="00DC0BFD">
        <w:t>Unio</w:t>
      </w:r>
      <w:proofErr w:type="spellEnd"/>
      <w:r w:rsidRPr="00DC0BFD">
        <w:t xml:space="preserve"> og YS Stat orienterte om at dei tilrådde meklingsresultatet og vil sende det ut til avrøysting hos medlemane. Svarfristen for avrøystinga for </w:t>
      </w:r>
      <w:proofErr w:type="spellStart"/>
      <w:r w:rsidRPr="00DC0BFD">
        <w:t>Unio</w:t>
      </w:r>
      <w:proofErr w:type="spellEnd"/>
      <w:r w:rsidRPr="00DC0BFD">
        <w:t xml:space="preserve"> og YS Stat er sett til 22. juni 2026.</w:t>
      </w:r>
    </w:p>
    <w:p w14:paraId="63B95FD5" w14:textId="77777777" w:rsidR="000C2B92" w:rsidRPr="00DC0BFD" w:rsidRDefault="000C2B92" w:rsidP="00DC0BFD">
      <w:r w:rsidRPr="00DC0BFD">
        <w:t>Meklingsresultatet er teke inn i møtebøke</w:t>
      </w:r>
      <w:r w:rsidRPr="00DC0BFD">
        <w:t>ne av 29. mai 2026, jf. vedlegg 1, 2, 3 og 4.</w:t>
      </w:r>
    </w:p>
    <w:p w14:paraId="599E5388" w14:textId="77777777" w:rsidR="000C2B92" w:rsidRPr="00DC0BFD" w:rsidRDefault="000C2B92" w:rsidP="00DC0BFD">
      <w:pPr>
        <w:pStyle w:val="avsnitt-undertittel"/>
      </w:pPr>
      <w:r w:rsidRPr="00DC0BFD">
        <w:t>Den økonomiske ramma</w:t>
      </w:r>
    </w:p>
    <w:p w14:paraId="29F76A7D" w14:textId="77777777" w:rsidR="000C2B92" w:rsidRPr="00DC0BFD" w:rsidRDefault="000C2B92" w:rsidP="00DC0BFD">
      <w:r w:rsidRPr="00DC0BFD">
        <w:t>Lønsoppgjera i Noreg er baserte på den såkalla frontfagmodellen. Det betyr at konkurranseutsett industri forhandlar først. NHO utarbeider deretter, i forståing med LO, eit anslag for lønsveksten i industrien samla i NHO-området. Dette anslaget dannar ei norm for lønsveksten i forhandlingsområda som følgjer etter. I årets lønsoppgjer har NHO anslått årslønsveksten til 4,4 pst. for industrien samla i NHO-området. Den avtalte økonomiske ramma for oppgjeret i staten er på linje med dette anslaget. Dei samla bru</w:t>
      </w:r>
      <w:r w:rsidRPr="00DC0BFD">
        <w:t>ttoutgiftene ved lønsreguleringa for arbeidstakarar i det statlege tariffområdet per 1. mai 2026 er rekna ut til 4 464 mill. kroner for perioden 1. mai til 31. desember 2026.</w:t>
      </w:r>
    </w:p>
    <w:p w14:paraId="13BD0E56" w14:textId="77777777" w:rsidR="000C2B92" w:rsidRPr="00DC0BFD" w:rsidRDefault="000C2B92" w:rsidP="00DC0BFD">
      <w:pPr>
        <w:pStyle w:val="avsnitt-undertittel"/>
      </w:pPr>
      <w:r w:rsidRPr="00DC0BFD">
        <w:t>Forhandlingsstadar</w:t>
      </w:r>
    </w:p>
    <w:p w14:paraId="56DBB350" w14:textId="77777777" w:rsidR="000C2B92" w:rsidRPr="00DC0BFD" w:rsidRDefault="000C2B92" w:rsidP="00DC0BFD">
      <w:r w:rsidRPr="00DC0BFD">
        <w:t>Med heimel i hovudtariffavtalane avgjer staten, etter drøftingar med hovudsamanslutningane, kvar lokale forhandlingar i departementsområda skal førast. Forhandlingsstadane for tariffperioden 2026–2028 er drøfta og fastsett med verknad frå 1. mai 2026.</w:t>
      </w:r>
    </w:p>
    <w:p w14:paraId="457AD523" w14:textId="77777777" w:rsidR="000C2B92" w:rsidRPr="00DC0BFD" w:rsidRDefault="000C2B92" w:rsidP="00DC0BFD">
      <w:pPr>
        <w:pStyle w:val="Overskrift2"/>
      </w:pPr>
      <w:r w:rsidRPr="00DC0BFD">
        <w:t>Nærare om avtalane med hovudsamanslutningane i staten</w:t>
      </w:r>
    </w:p>
    <w:p w14:paraId="144F67B9" w14:textId="77777777" w:rsidR="000C2B92" w:rsidRPr="00DC0BFD" w:rsidRDefault="000C2B92" w:rsidP="00DC0BFD">
      <w:pPr>
        <w:pStyle w:val="avsnitt-undertittel"/>
      </w:pPr>
      <w:r w:rsidRPr="00DC0BFD">
        <w:t>Økonomisk profil i avtalane</w:t>
      </w:r>
    </w:p>
    <w:p w14:paraId="454AED0A" w14:textId="77777777" w:rsidR="000C2B92" w:rsidRPr="00DC0BFD" w:rsidRDefault="000C2B92" w:rsidP="00DC0BFD">
      <w:r w:rsidRPr="00DC0BFD">
        <w:t>I avtalane er største delen av tarifftillegga for 2026 avsett til lokale forhandlingar og ein mindre del til felles føresegner. Med verknad frå 1. mai 2026 skal det førast lokale forhandlingar innanfor ei økonomisk ramme på 2,7 pst. per dato av lønsmassen. Forhandlingane skal vere gjennomførte innan utgangen av 31. oktober 2026.</w:t>
      </w:r>
    </w:p>
    <w:p w14:paraId="66746163" w14:textId="77777777" w:rsidR="000C2B92" w:rsidRPr="00DC0BFD" w:rsidRDefault="000C2B92" w:rsidP="00DC0BFD">
      <w:pPr>
        <w:pStyle w:val="Overskrift2"/>
      </w:pPr>
      <w:r w:rsidRPr="00DC0BFD">
        <w:t>Felles føresegner</w:t>
      </w:r>
    </w:p>
    <w:p w14:paraId="19C8FB1E" w14:textId="77777777" w:rsidR="000C2B92" w:rsidRPr="00DC0BFD" w:rsidRDefault="000C2B92" w:rsidP="00DC0BFD">
      <w:r w:rsidRPr="00DC0BFD">
        <w:t xml:space="preserve">Det er nye satsar for natt, laurdag- og søndagsarbeid. Ulempetillegga er auka frå 25 kroner til 40 kroner per time for arbeid i tida mellom kl. 06.00 og kl. 07.00 og mellom kl. 17.00 og kl. 20.00 på dagane måndag til fredag. Tillegget for pålagt arbeid på laurdag og søndag er auka frå 65 kroner til 84 kroner per arbeidde klokketime i tida laurdag kl. 00.00 til søndag kl. 24.00. Tillegga for reserveteneste/kvilande vakt er auka frå 15 kroner til 19 kroner per </w:t>
      </w:r>
      <w:proofErr w:type="spellStart"/>
      <w:r w:rsidRPr="00DC0BFD">
        <w:t>løpande</w:t>
      </w:r>
      <w:proofErr w:type="spellEnd"/>
      <w:r w:rsidRPr="00DC0BFD">
        <w:t xml:space="preserve"> time i tida kl. 06.00 – kl. 20.00, og frå 25 kroner til 32 kroner i tida kl. 20.00 – kl. 06.00. Tillegget for delt dagsverk er auka frå 250 kroner til 320 kroner per arbeidsdag for arbeidstakarar dei dagane dei har delt dagsverk.</w:t>
      </w:r>
    </w:p>
    <w:p w14:paraId="4E5673CE" w14:textId="77777777" w:rsidR="000C2B92" w:rsidRPr="00DC0BFD" w:rsidRDefault="000C2B92" w:rsidP="00DC0BFD">
      <w:pPr>
        <w:pStyle w:val="Overskrift2"/>
      </w:pPr>
      <w:r w:rsidRPr="00DC0BFD">
        <w:lastRenderedPageBreak/>
        <w:t>Kompetanseutvikling</w:t>
      </w:r>
    </w:p>
    <w:p w14:paraId="65A591BB" w14:textId="77777777" w:rsidR="000C2B92" w:rsidRPr="00DC0BFD" w:rsidRDefault="000C2B92" w:rsidP="00DC0BFD">
      <w:r w:rsidRPr="00DC0BFD">
        <w:t>Avsetninga på 31 mill. kroner blir foreslått løyvd på</w:t>
      </w:r>
      <w:r w:rsidRPr="00DC0BFD">
        <w:t xml:space="preserve"> kap. 1560 </w:t>
      </w:r>
      <w:proofErr w:type="spellStart"/>
      <w:r w:rsidRPr="00DC0BFD">
        <w:t>Tariffavtalte</w:t>
      </w:r>
      <w:proofErr w:type="spellEnd"/>
      <w:r w:rsidRPr="00DC0BFD">
        <w:t xml:space="preserve"> avsetningar mv. i statsbudsjettet for tariffperioden. Det blir foreslått at 27 mill. kroner skal nyttast til felles opplærings- og utviklingstiltak for leiinga og tillitsvalde i statlege verksemder og at 4 mill. kroner skal nyttast til omstillingsarbeid i staten.</w:t>
      </w:r>
    </w:p>
    <w:p w14:paraId="1BD4A25B" w14:textId="77777777" w:rsidR="000C2B92" w:rsidRPr="00DC0BFD" w:rsidRDefault="000C2B92" w:rsidP="00DC0BFD">
      <w:r w:rsidRPr="00DC0BFD">
        <w:t xml:space="preserve">Staten og </w:t>
      </w:r>
      <w:proofErr w:type="spellStart"/>
      <w:r w:rsidRPr="00DC0BFD">
        <w:t>hovudsamanslutningane</w:t>
      </w:r>
      <w:proofErr w:type="spellEnd"/>
      <w:r w:rsidRPr="00DC0BFD">
        <w:t xml:space="preserve"> vil i tariffperioden </w:t>
      </w:r>
      <w:proofErr w:type="spellStart"/>
      <w:r w:rsidRPr="00DC0BFD">
        <w:t>følgje</w:t>
      </w:r>
      <w:proofErr w:type="spellEnd"/>
      <w:r w:rsidRPr="00DC0BFD">
        <w:t xml:space="preserve"> opp bruken av </w:t>
      </w:r>
      <w:proofErr w:type="spellStart"/>
      <w:r w:rsidRPr="00DC0BFD">
        <w:t>midlane</w:t>
      </w:r>
      <w:proofErr w:type="spellEnd"/>
      <w:r w:rsidRPr="00DC0BFD">
        <w:t xml:space="preserve"> i </w:t>
      </w:r>
      <w:proofErr w:type="spellStart"/>
      <w:r w:rsidRPr="00DC0BFD">
        <w:t>hovudtariffavtalane</w:t>
      </w:r>
      <w:proofErr w:type="spellEnd"/>
      <w:r w:rsidRPr="00DC0BFD">
        <w:t xml:space="preserve"> pkt. 5.3 </w:t>
      </w:r>
      <w:proofErr w:type="spellStart"/>
      <w:r w:rsidRPr="00DC0BFD">
        <w:rPr>
          <w:rStyle w:val="kursiv"/>
        </w:rPr>
        <w:t>Medråderett</w:t>
      </w:r>
      <w:proofErr w:type="spellEnd"/>
      <w:r w:rsidRPr="00DC0BFD">
        <w:rPr>
          <w:rStyle w:val="kursiv"/>
        </w:rPr>
        <w:t>, samarbeid og kompetanseutvikling</w:t>
      </w:r>
      <w:r w:rsidRPr="00DC0BFD">
        <w:t xml:space="preserve">. </w:t>
      </w:r>
      <w:proofErr w:type="spellStart"/>
      <w:r w:rsidRPr="00DC0BFD">
        <w:t>Partane</w:t>
      </w:r>
      <w:proofErr w:type="spellEnd"/>
      <w:r w:rsidRPr="00DC0BFD">
        <w:t xml:space="preserve"> vil vurdere </w:t>
      </w:r>
      <w:proofErr w:type="spellStart"/>
      <w:r w:rsidRPr="00DC0BFD">
        <w:t>vidare</w:t>
      </w:r>
      <w:proofErr w:type="spellEnd"/>
      <w:r w:rsidRPr="00DC0BFD">
        <w:t xml:space="preserve"> tiltak for kompetanseutvikling og bruk av avsetninga </w:t>
      </w:r>
      <w:proofErr w:type="spellStart"/>
      <w:r w:rsidRPr="00DC0BFD">
        <w:t>innanfor</w:t>
      </w:r>
      <w:proofErr w:type="spellEnd"/>
      <w:r w:rsidRPr="00DC0BFD">
        <w:t xml:space="preserve"> den </w:t>
      </w:r>
      <w:proofErr w:type="spellStart"/>
      <w:r w:rsidRPr="00DC0BFD">
        <w:t>statlege</w:t>
      </w:r>
      <w:proofErr w:type="spellEnd"/>
      <w:r w:rsidRPr="00DC0BFD">
        <w:t xml:space="preserve"> </w:t>
      </w:r>
      <w:proofErr w:type="spellStart"/>
      <w:r w:rsidRPr="00DC0BFD">
        <w:t>arbeidsgivarpolitikken</w:t>
      </w:r>
      <w:proofErr w:type="spellEnd"/>
      <w:r w:rsidRPr="00DC0BFD">
        <w:t>.</w:t>
      </w:r>
    </w:p>
    <w:p w14:paraId="4765345B" w14:textId="77777777" w:rsidR="000C2B92" w:rsidRPr="00DC0BFD" w:rsidRDefault="000C2B92" w:rsidP="00DC0BFD">
      <w:pPr>
        <w:pStyle w:val="Overskrift2"/>
      </w:pPr>
      <w:r w:rsidRPr="00DC0BFD">
        <w:t>Anna</w:t>
      </w:r>
    </w:p>
    <w:p w14:paraId="109662D9" w14:textId="77777777" w:rsidR="000C2B92" w:rsidRPr="00DC0BFD" w:rsidRDefault="000C2B92" w:rsidP="00DC0BFD">
      <w:r w:rsidRPr="00DC0BFD">
        <w:t>Ramma for bustadlån med sikkerheit frå Statens pensjonskasse er auka frå 2,3 mill. kroner til 2,8 mill. kroner.</w:t>
      </w:r>
    </w:p>
    <w:p w14:paraId="745AE5DC" w14:textId="77777777" w:rsidR="000C2B92" w:rsidRPr="00DC0BFD" w:rsidRDefault="000C2B92" w:rsidP="00DC0BFD">
      <w:r w:rsidRPr="00DC0BFD">
        <w:t>Teksten i avtalane er no likelydande.</w:t>
      </w:r>
    </w:p>
    <w:p w14:paraId="5E31309E" w14:textId="77777777" w:rsidR="000C2B92" w:rsidRPr="00DC0BFD" w:rsidRDefault="000C2B92" w:rsidP="00DC0BFD">
      <w:r w:rsidRPr="00DC0BFD">
        <w:t xml:space="preserve">Partane er einige om at det hausten 2026 skal gjennomførast forhandlingar om tilbakeføring av leiarar på statens leiarlønssystem til hovudtariffavtalen. Vidare skal det mellom anna etablerast eit partssamarbeid om livsfasepolitikk, eit partssamansett råd for likestilling, </w:t>
      </w:r>
      <w:proofErr w:type="spellStart"/>
      <w:r w:rsidRPr="00DC0BFD">
        <w:t>inkludering</w:t>
      </w:r>
      <w:proofErr w:type="spellEnd"/>
      <w:r w:rsidRPr="00DC0BFD">
        <w:t>, mangfald og integrering. Eit partssamansett utval skal også sjå på problemstillingar knytte til bruk av heimekontor i staten.</w:t>
      </w:r>
    </w:p>
    <w:p w14:paraId="2022F571" w14:textId="77777777" w:rsidR="000C2B92" w:rsidRPr="00DC0BFD" w:rsidRDefault="000C2B92" w:rsidP="00DC0BFD">
      <w:pPr>
        <w:pStyle w:val="Overskrift2"/>
      </w:pPr>
      <w:r w:rsidRPr="00DC0BFD">
        <w:t>Lønsregulering m.m. for dei embetsmenn og statstilsette som ikkje blir dekte av hovudtariffavtalane</w:t>
      </w:r>
    </w:p>
    <w:p w14:paraId="782EB3EF" w14:textId="77777777" w:rsidR="000C2B92" w:rsidRPr="00DC0BFD" w:rsidRDefault="000C2B92" w:rsidP="00DC0BFD">
      <w:r w:rsidRPr="00DC0BFD">
        <w:t>Digitaliserings- og forvaltningsdepartementet føreset at lønsreguleringa frå 1. mai 2026 m.m. blir gjort gjeldande for alle embetsmenn og statstilsette, også dei som ikkje blir dekte av hovudtariffavtalane.</w:t>
      </w:r>
    </w:p>
    <w:p w14:paraId="32B9C765" w14:textId="77777777" w:rsidR="000C2B92" w:rsidRPr="00DC0BFD" w:rsidRDefault="000C2B92" w:rsidP="00DC0BFD">
      <w:r w:rsidRPr="00DC0BFD">
        <w:t>Digitaliserings- og forvaltningsdepartementet ber derfor om fullmakt til å gjere avtalane gjeldande for arbeidstakarar som er uorganiserte eller som ikkje er medlem av organisasjonar med forhandlingsrett – og som derfor ikkje direkte blir omfatta av dei avtalane som er inngått.</w:t>
      </w:r>
    </w:p>
    <w:p w14:paraId="1C233301" w14:textId="77777777" w:rsidR="000C2B92" w:rsidRPr="00DC0BFD" w:rsidRDefault="000C2B92" w:rsidP="00DC0BFD">
      <w:r w:rsidRPr="00DC0BFD">
        <w:t>Embetsmenn og statstilsette i stillingar som er tekne ut av hovudtariffavtalane, får løns- og arbeidsvilkår administrativt fastsett i kontrakt, jf. forslag til romartalsvedtak III.</w:t>
      </w:r>
    </w:p>
    <w:p w14:paraId="0D686184" w14:textId="77777777" w:rsidR="000C2B92" w:rsidRPr="00DC0BFD" w:rsidRDefault="000C2B92" w:rsidP="00DC0BFD">
      <w:pPr>
        <w:pStyle w:val="Overskrift1"/>
      </w:pPr>
      <w:r w:rsidRPr="00DC0BFD">
        <w:lastRenderedPageBreak/>
        <w:t>Endringar på statsbudsjettet for 2026</w:t>
      </w:r>
    </w:p>
    <w:p w14:paraId="7871C89C" w14:textId="77777777" w:rsidR="000C2B92" w:rsidRPr="00DC0BFD" w:rsidRDefault="000C2B92" w:rsidP="00DC0BFD">
      <w:pPr>
        <w:pStyle w:val="b-budkaptit"/>
      </w:pPr>
      <w:r w:rsidRPr="00DC0BFD">
        <w:t>Kap. 2315 (Nytt) Løn</w:t>
      </w:r>
      <w:r w:rsidRPr="00DC0BFD">
        <w:t>sregulering for arbeidstakarar i det statlege tariffområdet</w:t>
      </w:r>
    </w:p>
    <w:p w14:paraId="402A09B3" w14:textId="77777777" w:rsidR="000C2B92" w:rsidRPr="00DC0BFD" w:rsidRDefault="000C2B92" w:rsidP="00DC0BFD">
      <w:pPr>
        <w:pStyle w:val="b-post"/>
      </w:pPr>
      <w:r w:rsidRPr="00DC0BFD">
        <w:t>Post 01 (Ny) Driftsutgifter</w:t>
      </w:r>
    </w:p>
    <w:p w14:paraId="27C2E9C7" w14:textId="77777777" w:rsidR="000C2B92" w:rsidRPr="00DC0BFD" w:rsidRDefault="000C2B92" w:rsidP="00DC0BFD">
      <w:r w:rsidRPr="00DC0BFD">
        <w:t>Samla bruttoutgifter ved lønsreguleringa for arbeidstakarar i det statlege tariffområdet per 1. mai 2026, er for perioden 1. mai – 31. desember 2026 rekna ut til 4 464 mill. kroner. Løyvingsoverslaget byggjer på berekna lønsmasse i det statlege tariffområdet per 1. januar 2026.</w:t>
      </w:r>
    </w:p>
    <w:p w14:paraId="7B8F3149" w14:textId="77777777" w:rsidR="000C2B92" w:rsidRPr="00DC0BFD" w:rsidRDefault="000C2B92" w:rsidP="00DC0BFD">
      <w:r w:rsidRPr="00DC0BFD">
        <w:t>Overslaget omfattar alle tilsette som får si løn fastsett etter hovudtariffavtalane i staten. Meirutgifter som følgje av auka satsar for overtid og arbeidsgivaravgift er medrekna. Vidare er meirutgifter til pensjonspremiebetaling medrekna.</w:t>
      </w:r>
    </w:p>
    <w:p w14:paraId="3F62ADFD" w14:textId="77777777" w:rsidR="000C2B92" w:rsidRPr="00DC0BFD" w:rsidRDefault="000C2B92" w:rsidP="00DC0BFD">
      <w:r w:rsidRPr="00DC0BFD">
        <w:t>Meirutgifter i samband med lønsreguleringane for forvaltingsorgan med særskilde fullmakter og forvaltingsbedrifter, blir dekte innanfor budsjetta til verksemdene.</w:t>
      </w:r>
    </w:p>
    <w:p w14:paraId="47B98F1D" w14:textId="77777777" w:rsidR="000C2B92" w:rsidRPr="00DC0BFD" w:rsidRDefault="000C2B92" w:rsidP="00DC0BFD">
      <w:r w:rsidRPr="00DC0BFD">
        <w:t>Verksemder med arbeidstakarar som får løn administrativt fastsett i kontrakt, må sjølve dekkje meirutgiftene av lønsregulering innanfor eksisterande budsjett.</w:t>
      </w:r>
    </w:p>
    <w:p w14:paraId="34B41AF6" w14:textId="77777777" w:rsidR="000C2B92" w:rsidRPr="00DC0BFD" w:rsidRDefault="000C2B92" w:rsidP="00DC0BFD">
      <w:r w:rsidRPr="00DC0BFD">
        <w:t>Etter fråtrekk av det ovanfor nemnde, er meirutgiftene rekna til 3 348 mill. kroner. Etter vanleg praksis blir slike meirutgifter dekte ved at det blir ført opp løyving under kap. 2315 Lønsregulering for arbeidstakarar i det statlege tariffområdet, post 01 Driftsutgifter, som Finansdepartementet blir gitt fullmakt til å fordele, jf. forslag til romartalsvedtak V.</w:t>
      </w:r>
    </w:p>
    <w:p w14:paraId="7C7B1785" w14:textId="77777777" w:rsidR="000C2B92" w:rsidRPr="00DC0BFD" w:rsidRDefault="000C2B92" w:rsidP="00DC0BFD">
      <w:pPr>
        <w:pStyle w:val="b-budkaptit"/>
      </w:pPr>
      <w:r w:rsidRPr="00DC0BFD">
        <w:t xml:space="preserve">Kap. 1560 </w:t>
      </w:r>
      <w:proofErr w:type="spellStart"/>
      <w:r w:rsidRPr="00DC0BFD">
        <w:t>Tariffavtalte</w:t>
      </w:r>
      <w:proofErr w:type="spellEnd"/>
      <w:r w:rsidRPr="00DC0BFD">
        <w:t xml:space="preserve"> avsetningar mv.</w:t>
      </w:r>
    </w:p>
    <w:p w14:paraId="19424673" w14:textId="77777777" w:rsidR="000C2B92" w:rsidRPr="00DC0BFD" w:rsidRDefault="000C2B92" w:rsidP="00DC0BFD">
      <w:pPr>
        <w:pStyle w:val="b-post"/>
      </w:pPr>
      <w:r w:rsidRPr="00DC0BFD">
        <w:t>Post 21 Særskilde driftsutgifter, kan overførast, kan nyttast under post 70</w:t>
      </w:r>
    </w:p>
    <w:p w14:paraId="1E956A71" w14:textId="77777777" w:rsidR="000C2B92" w:rsidRPr="00DC0BFD" w:rsidRDefault="000C2B92" w:rsidP="00DC0BFD">
      <w:r w:rsidRPr="00DC0BFD">
        <w:t>For perioden 1. mai 2026 – 30. april 2028 blir det avsett til saman 4 mill. kroner til kompetanseutvikling. Avsetninga skal i hovudsak gå til felles tiltak i regi av dei sentrale partane. Departementet foreslår at 1 mill. kroner av avsetninga blir løyvd for 2026, 2 mill. kroner blir foreslått løyvd på statsbudsjettet for 2027 og 1 mill. kroner på statsbudsjettet for 2028.</w:t>
      </w:r>
    </w:p>
    <w:p w14:paraId="65214186" w14:textId="77777777" w:rsidR="000C2B92" w:rsidRPr="00DC0BFD" w:rsidRDefault="000C2B92" w:rsidP="00DC0BFD">
      <w:pPr>
        <w:pStyle w:val="b-post"/>
      </w:pPr>
      <w:r w:rsidRPr="00DC0BFD">
        <w:t>Post 70 Kompetanseutvikling mv., kan overførast, kan nyttast under post 21</w:t>
      </w:r>
    </w:p>
    <w:p w14:paraId="47DB8EAA" w14:textId="77777777" w:rsidR="000C2B92" w:rsidRPr="00DC0BFD" w:rsidRDefault="000C2B92" w:rsidP="00DC0BFD">
      <w:r w:rsidRPr="00DC0BFD">
        <w:t>For perioden 1. mai 2026 – 30. april 2028 blir det avsett til saman 27 mill. kroner til kompetanseutvikling. Avsetninga skal i hovudsak gå til å styrke kompetanseutvikling i verksemdene. Departementet foreslår at 19 mill. kroner av avsetninga blir løyvd for 2026, at 7 mill. kroner blir foreslått løyvd på statsbudsjettet for 2027 og 1 mill. kroner på statsbudsjettet for 2028.</w:t>
      </w:r>
    </w:p>
    <w:p w14:paraId="4CFCF98E" w14:textId="77777777" w:rsidR="000C2B92" w:rsidRPr="00DC0BFD" w:rsidRDefault="000C2B92" w:rsidP="00DC0BFD">
      <w:pPr>
        <w:pStyle w:val="b-post"/>
      </w:pPr>
      <w:r w:rsidRPr="00DC0BFD">
        <w:t>Post 71 Opplæring og utvikling av tillitsvalde</w:t>
      </w:r>
    </w:p>
    <w:p w14:paraId="1FFEA8B6" w14:textId="77777777" w:rsidR="000C2B92" w:rsidRPr="00DC0BFD" w:rsidRDefault="000C2B92" w:rsidP="00DC0BFD">
      <w:r w:rsidRPr="00DC0BFD">
        <w:t xml:space="preserve">Løyvinga dekker tilskot til opplæringstiltak for tillitsvalde til organisasjonane i staten innanfor mellom anna organisasjons- og tillitsvaldarbeid, miljø og vernearbeid, sjukefråvær, medråderett, personalpolitiske spørsmål, omstilling, effektivisering og samfunnsøkonomi m.m. </w:t>
      </w:r>
      <w:r w:rsidRPr="00DC0BFD">
        <w:lastRenderedPageBreak/>
        <w:t xml:space="preserve">Retningslinjer for opplærings- og utviklingstiltak er fastsett i eigen </w:t>
      </w:r>
      <w:proofErr w:type="spellStart"/>
      <w:r w:rsidRPr="00DC0BFD">
        <w:t>særavtale</w:t>
      </w:r>
      <w:proofErr w:type="spellEnd"/>
      <w:r w:rsidRPr="00DC0BFD">
        <w:t xml:space="preserve"> mellom staten og hovudsamanslutningane (</w:t>
      </w:r>
      <w:proofErr w:type="spellStart"/>
      <w:r w:rsidRPr="00DC0BFD">
        <w:t>særavtale</w:t>
      </w:r>
      <w:proofErr w:type="spellEnd"/>
      <w:r w:rsidRPr="00DC0BFD">
        <w:t xml:space="preserve"> om OU-midlar).</w:t>
      </w:r>
    </w:p>
    <w:p w14:paraId="079B05B8" w14:textId="77777777" w:rsidR="000C2B92" w:rsidRPr="00DC0BFD" w:rsidRDefault="000C2B92" w:rsidP="00DC0BFD">
      <w:r w:rsidRPr="00DC0BFD">
        <w:t>Det blir foreslått at løyvinga blir auka med om lag 17,7 mill. kroner. Summen er rekna ut med bakgrunn i talet på årsverk og lønsmasse i statleg tariffområde per 1. oktober 2025. Bidraget frå arbeidstakarane til OU-midlane blir auka med 100 kroner til 500 kroner, som blir trekt i brutto årsløn pr. arbeidstakar pr. år.</w:t>
      </w:r>
    </w:p>
    <w:p w14:paraId="61370EC7" w14:textId="77777777" w:rsidR="000C2B92" w:rsidRPr="00DC0BFD" w:rsidRDefault="000C2B92" w:rsidP="00DC0BFD">
      <w:pPr>
        <w:pStyle w:val="b-budkaptit"/>
      </w:pPr>
      <w:r w:rsidRPr="00DC0BFD">
        <w:t>Kap. 2309 Tilfeldige utgifter</w:t>
      </w:r>
    </w:p>
    <w:p w14:paraId="183EC535" w14:textId="77777777" w:rsidR="000C2B92" w:rsidRPr="00DC0BFD" w:rsidRDefault="000C2B92" w:rsidP="00DC0BFD">
      <w:pPr>
        <w:pStyle w:val="b-post"/>
      </w:pPr>
      <w:r w:rsidRPr="00DC0BFD">
        <w:t>Post 01 Driftsutgifter</w:t>
      </w:r>
    </w:p>
    <w:p w14:paraId="3B203EB9" w14:textId="77777777" w:rsidR="000C2B92" w:rsidRPr="00DC0BFD" w:rsidRDefault="000C2B92" w:rsidP="00DC0BFD">
      <w:r w:rsidRPr="00DC0BFD">
        <w:t>Det er avsett midlar til dekning av meirutgiftene ved lønsregulering for arbeidstakarar i det statlege tariffområdet m.m. Løyvinga på posten vil bli redusert i samband med proposisjonen om ny saldering av statsbudsjettet 2026 til hausten.</w:t>
      </w:r>
    </w:p>
    <w:p w14:paraId="5F130916" w14:textId="77777777" w:rsidR="000C2B92" w:rsidRPr="00DC0BFD" w:rsidRDefault="000C2B92" w:rsidP="00DC0BFD">
      <w:pPr>
        <w:pStyle w:val="a-tilraar-dep"/>
      </w:pPr>
      <w:r w:rsidRPr="00DC0BFD">
        <w:t>Digitaliserings- og forvaltningsdepartementet</w:t>
      </w:r>
    </w:p>
    <w:p w14:paraId="78506E93" w14:textId="77777777" w:rsidR="000C2B92" w:rsidRPr="00DC0BFD" w:rsidRDefault="000C2B92" w:rsidP="00DC0BFD">
      <w:pPr>
        <w:pStyle w:val="a-tilraar-tit"/>
      </w:pPr>
      <w:r w:rsidRPr="00DC0BFD">
        <w:t>tilrår:</w:t>
      </w:r>
    </w:p>
    <w:p w14:paraId="40AEF896" w14:textId="77777777" w:rsidR="000C2B92" w:rsidRPr="00DC0BFD" w:rsidRDefault="000C2B92" w:rsidP="00DC0BFD">
      <w:r w:rsidRPr="00DC0BFD">
        <w:t>At Dykkar Majestet godkjenner og skriv under eit framlagt forslag til proposisjon til Stortinget om endringar i statsbudsjettet 2026 under Finansdepartementet og Digitaliserings- og forvaltningsdepartementet (lønsregulering for arbeidstakarar i det statlege tariffområdet 2026 m.m.).</w:t>
      </w:r>
    </w:p>
    <w:p w14:paraId="13835DA6" w14:textId="77777777" w:rsidR="000C2B92" w:rsidRPr="00DC0BFD" w:rsidRDefault="000C2B92" w:rsidP="00DC0BFD">
      <w:pPr>
        <w:pStyle w:val="a-konge-tekst"/>
        <w:rPr>
          <w:rStyle w:val="halvfet0"/>
        </w:rPr>
      </w:pPr>
      <w:r w:rsidRPr="00DC0BFD">
        <w:rPr>
          <w:rStyle w:val="halvfet0"/>
        </w:rPr>
        <w:t>Vi HARALD,</w:t>
      </w:r>
      <w:r w:rsidRPr="00DC0BFD">
        <w:t xml:space="preserve"> Noregs Konge,</w:t>
      </w:r>
    </w:p>
    <w:p w14:paraId="31AC63E6" w14:textId="77777777" w:rsidR="000C2B92" w:rsidRPr="00DC0BFD" w:rsidRDefault="000C2B92" w:rsidP="00DC0BFD">
      <w:pPr>
        <w:pStyle w:val="a-konge-tit"/>
      </w:pPr>
      <w:r w:rsidRPr="00DC0BFD">
        <w:t>stadfester:</w:t>
      </w:r>
    </w:p>
    <w:p w14:paraId="3D814A0B" w14:textId="77777777" w:rsidR="000C2B92" w:rsidRPr="00DC0BFD" w:rsidRDefault="000C2B92" w:rsidP="00DC0BFD">
      <w:r w:rsidRPr="00DC0BFD">
        <w:t>Stortinget blir bedt om å gjere vedtak om endringar i statsbudsjettet 2026 under Finansdepartementet og Digitaliserings- og forvaltningsdepartementet (lønsregulering for arbeidstakarar i det statlege tariffområdet 2026 m.m.) i samsvar med eit vedlagt forslag.</w:t>
      </w:r>
    </w:p>
    <w:p w14:paraId="24025985" w14:textId="77777777" w:rsidR="000C2B92" w:rsidRPr="00DC0BFD" w:rsidRDefault="000C2B92" w:rsidP="00DC0BFD">
      <w:pPr>
        <w:pStyle w:val="a-vedtak-tit"/>
      </w:pPr>
      <w:r w:rsidRPr="00DC0BFD">
        <w:t xml:space="preserve">Forslag </w:t>
      </w:r>
    </w:p>
    <w:p w14:paraId="09310EC6" w14:textId="77777777" w:rsidR="000C2B92" w:rsidRPr="00DC0BFD" w:rsidRDefault="000C2B92" w:rsidP="00DC0BFD">
      <w:pPr>
        <w:pStyle w:val="a-vedtak-tit"/>
      </w:pPr>
      <w:r w:rsidRPr="00DC0BFD">
        <w:t>til vedtak om endringar i statsbudsjettet 2026 under Finansdepartementet og Digitaliserings- og forvaltningsdepartementet (lønsregulering for arbeidstakarar i det statlege tariffområdet 2026 m.m.)</w:t>
      </w:r>
    </w:p>
    <w:p w14:paraId="3A107209" w14:textId="77777777" w:rsidR="000C2B92" w:rsidRPr="00DC0BFD" w:rsidRDefault="000C2B92" w:rsidP="00DC0BFD">
      <w:pPr>
        <w:pStyle w:val="a-vedtak-del"/>
      </w:pPr>
      <w:r w:rsidRPr="00DC0BFD">
        <w:t>I</w:t>
      </w:r>
    </w:p>
    <w:p w14:paraId="23F38E46" w14:textId="77777777" w:rsidR="000C2B92" w:rsidRPr="00DC0BFD" w:rsidRDefault="000C2B92" w:rsidP="00DC0BFD">
      <w:r w:rsidRPr="00DC0BFD">
        <w:t xml:space="preserve">I statsbudsjettet 2026 blir det gjort </w:t>
      </w:r>
      <w:proofErr w:type="spellStart"/>
      <w:r w:rsidRPr="00DC0BFD">
        <w:t>følgjande</w:t>
      </w:r>
      <w:proofErr w:type="spellEnd"/>
      <w:r w:rsidRPr="00DC0BFD">
        <w:t xml:space="preserve"> </w:t>
      </w:r>
      <w:proofErr w:type="spellStart"/>
      <w:r w:rsidRPr="00DC0BFD">
        <w:t>endringar</w:t>
      </w:r>
      <w:proofErr w:type="spellEnd"/>
      <w:r w:rsidRPr="00DC0BFD">
        <w:t>:</w:t>
      </w:r>
    </w:p>
    <w:p w14:paraId="51A5E673" w14:textId="77777777" w:rsidR="000C2B92" w:rsidRPr="00DC0BFD" w:rsidRDefault="000C2B92" w:rsidP="00DC0BFD">
      <w:pPr>
        <w:pStyle w:val="Tabellnavn"/>
      </w:pPr>
      <w:r w:rsidRPr="00DC0BFD">
        <w:t>04N1tx2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20"/>
        <w:gridCol w:w="740"/>
        <w:gridCol w:w="6580"/>
        <w:gridCol w:w="1400"/>
      </w:tblGrid>
      <w:tr w:rsidR="00000000" w:rsidRPr="00DC0BFD" w14:paraId="5BC38165" w14:textId="77777777">
        <w:trPr>
          <w:trHeight w:val="360"/>
        </w:trPr>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6AD81" w14:textId="77777777" w:rsidR="000C2B92" w:rsidRPr="00DC0BFD" w:rsidRDefault="000C2B92" w:rsidP="00DC0BFD">
            <w:pPr>
              <w:rPr>
                <w:sz w:val="21"/>
              </w:rPr>
            </w:pPr>
            <w:r w:rsidRPr="00DC0BFD">
              <w:rPr>
                <w:sz w:val="21"/>
              </w:rPr>
              <w:t>Kap.</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B2500" w14:textId="77777777" w:rsidR="000C2B92" w:rsidRPr="00DC0BFD" w:rsidRDefault="000C2B92" w:rsidP="00DC0BFD">
            <w:pPr>
              <w:rPr>
                <w:sz w:val="21"/>
              </w:rPr>
            </w:pPr>
            <w:r w:rsidRPr="00DC0BFD">
              <w:rPr>
                <w:sz w:val="21"/>
              </w:rPr>
              <w:t>Post</w:t>
            </w:r>
          </w:p>
        </w:tc>
        <w:tc>
          <w:tcPr>
            <w:tcW w:w="6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7437F" w14:textId="77777777" w:rsidR="000C2B92" w:rsidRPr="00DC0BFD" w:rsidRDefault="000C2B92" w:rsidP="00DC0BFD">
            <w:pPr>
              <w:rPr>
                <w:sz w:val="21"/>
              </w:rPr>
            </w:pPr>
            <w:r w:rsidRPr="00DC0BFD">
              <w:rPr>
                <w:sz w:val="21"/>
              </w:rPr>
              <w:t>Formål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53873" w14:textId="77777777" w:rsidR="000C2B92" w:rsidRPr="00DC0BFD" w:rsidRDefault="000C2B92" w:rsidP="00DC0BFD">
            <w:pPr>
              <w:jc w:val="right"/>
              <w:rPr>
                <w:sz w:val="21"/>
              </w:rPr>
            </w:pPr>
            <w:r w:rsidRPr="00DC0BFD">
              <w:rPr>
                <w:sz w:val="21"/>
              </w:rPr>
              <w:t>Kroner</w:t>
            </w:r>
          </w:p>
        </w:tc>
      </w:tr>
      <w:tr w:rsidR="00000000" w:rsidRPr="00DC0BFD" w14:paraId="01CF22BC" w14:textId="77777777">
        <w:trPr>
          <w:trHeight w:val="380"/>
        </w:trPr>
        <w:tc>
          <w:tcPr>
            <w:tcW w:w="820" w:type="dxa"/>
            <w:tcBorders>
              <w:top w:val="single" w:sz="4" w:space="0" w:color="000000"/>
              <w:left w:val="nil"/>
              <w:bottom w:val="nil"/>
              <w:right w:val="nil"/>
            </w:tcBorders>
            <w:tcMar>
              <w:top w:w="128" w:type="dxa"/>
              <w:left w:w="43" w:type="dxa"/>
              <w:bottom w:w="43" w:type="dxa"/>
              <w:right w:w="43" w:type="dxa"/>
            </w:tcMar>
          </w:tcPr>
          <w:p w14:paraId="7647F600" w14:textId="77777777" w:rsidR="000C2B92" w:rsidRPr="00DC0BFD" w:rsidRDefault="000C2B92" w:rsidP="00DC0BFD">
            <w:pPr>
              <w:rPr>
                <w:sz w:val="21"/>
              </w:rPr>
            </w:pPr>
            <w:r w:rsidRPr="00DC0BFD">
              <w:rPr>
                <w:sz w:val="21"/>
              </w:rPr>
              <w:lastRenderedPageBreak/>
              <w:t>2315</w:t>
            </w:r>
          </w:p>
        </w:tc>
        <w:tc>
          <w:tcPr>
            <w:tcW w:w="740" w:type="dxa"/>
            <w:tcBorders>
              <w:top w:val="single" w:sz="4" w:space="0" w:color="000000"/>
              <w:left w:val="nil"/>
              <w:bottom w:val="nil"/>
              <w:right w:val="nil"/>
            </w:tcBorders>
            <w:tcMar>
              <w:top w:w="128" w:type="dxa"/>
              <w:left w:w="43" w:type="dxa"/>
              <w:bottom w:w="43" w:type="dxa"/>
              <w:right w:w="43" w:type="dxa"/>
            </w:tcMar>
          </w:tcPr>
          <w:p w14:paraId="41B556EF" w14:textId="77777777" w:rsidR="000C2B92" w:rsidRPr="00DC0BFD" w:rsidRDefault="000C2B92" w:rsidP="00DC0BFD">
            <w:pPr>
              <w:rPr>
                <w:sz w:val="21"/>
              </w:rPr>
            </w:pPr>
          </w:p>
        </w:tc>
        <w:tc>
          <w:tcPr>
            <w:tcW w:w="6580" w:type="dxa"/>
            <w:tcBorders>
              <w:top w:val="single" w:sz="4" w:space="0" w:color="000000"/>
              <w:left w:val="nil"/>
              <w:bottom w:val="nil"/>
              <w:right w:val="nil"/>
            </w:tcBorders>
            <w:tcMar>
              <w:top w:w="128" w:type="dxa"/>
              <w:left w:w="43" w:type="dxa"/>
              <w:bottom w:w="43" w:type="dxa"/>
              <w:right w:w="43" w:type="dxa"/>
            </w:tcMar>
          </w:tcPr>
          <w:p w14:paraId="64D4EF41" w14:textId="77777777" w:rsidR="000C2B92" w:rsidRPr="00DC0BFD" w:rsidRDefault="000C2B92" w:rsidP="00DC0BFD">
            <w:pPr>
              <w:rPr>
                <w:sz w:val="21"/>
              </w:rPr>
            </w:pPr>
            <w:proofErr w:type="spellStart"/>
            <w:r w:rsidRPr="00DC0BFD">
              <w:rPr>
                <w:sz w:val="21"/>
              </w:rPr>
              <w:t>Lønsregulering</w:t>
            </w:r>
            <w:proofErr w:type="spellEnd"/>
            <w:r w:rsidRPr="00DC0BFD">
              <w:rPr>
                <w:sz w:val="21"/>
              </w:rPr>
              <w:t xml:space="preserve"> for </w:t>
            </w:r>
            <w:proofErr w:type="spellStart"/>
            <w:r w:rsidRPr="00DC0BFD">
              <w:rPr>
                <w:sz w:val="21"/>
              </w:rPr>
              <w:t>arbeidstakarar</w:t>
            </w:r>
            <w:proofErr w:type="spellEnd"/>
            <w:r w:rsidRPr="00DC0BFD">
              <w:rPr>
                <w:sz w:val="21"/>
              </w:rPr>
              <w:t xml:space="preserve"> i det </w:t>
            </w:r>
            <w:proofErr w:type="spellStart"/>
            <w:r w:rsidRPr="00DC0BFD">
              <w:rPr>
                <w:sz w:val="21"/>
              </w:rPr>
              <w:t>statlege</w:t>
            </w:r>
            <w:proofErr w:type="spellEnd"/>
            <w:r w:rsidRPr="00DC0BFD">
              <w:rPr>
                <w:sz w:val="21"/>
              </w:rPr>
              <w:t xml:space="preserve"> tariffområdet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7EB880C" w14:textId="77777777" w:rsidR="000C2B92" w:rsidRPr="00DC0BFD" w:rsidRDefault="000C2B92" w:rsidP="00DC0BFD">
            <w:pPr>
              <w:jc w:val="right"/>
              <w:rPr>
                <w:sz w:val="21"/>
              </w:rPr>
            </w:pPr>
          </w:p>
        </w:tc>
      </w:tr>
      <w:tr w:rsidR="00000000" w:rsidRPr="00DC0BFD" w14:paraId="6723366C" w14:textId="77777777">
        <w:trPr>
          <w:trHeight w:val="380"/>
        </w:trPr>
        <w:tc>
          <w:tcPr>
            <w:tcW w:w="820" w:type="dxa"/>
            <w:tcBorders>
              <w:top w:val="nil"/>
              <w:left w:val="nil"/>
              <w:bottom w:val="nil"/>
              <w:right w:val="nil"/>
            </w:tcBorders>
            <w:tcMar>
              <w:top w:w="128" w:type="dxa"/>
              <w:left w:w="43" w:type="dxa"/>
              <w:bottom w:w="43" w:type="dxa"/>
              <w:right w:w="43" w:type="dxa"/>
            </w:tcMar>
          </w:tcPr>
          <w:p w14:paraId="027428C5" w14:textId="77777777" w:rsidR="000C2B92" w:rsidRPr="00DC0BFD" w:rsidRDefault="000C2B92" w:rsidP="00DC0BFD">
            <w:pPr>
              <w:rPr>
                <w:sz w:val="21"/>
              </w:rPr>
            </w:pPr>
            <w:r w:rsidRPr="00DC0BFD">
              <w:rPr>
                <w:sz w:val="21"/>
              </w:rPr>
              <w:t>(Ny)</w:t>
            </w:r>
          </w:p>
        </w:tc>
        <w:tc>
          <w:tcPr>
            <w:tcW w:w="740" w:type="dxa"/>
            <w:tcBorders>
              <w:top w:val="nil"/>
              <w:left w:val="nil"/>
              <w:bottom w:val="nil"/>
              <w:right w:val="nil"/>
            </w:tcBorders>
            <w:tcMar>
              <w:top w:w="128" w:type="dxa"/>
              <w:left w:w="43" w:type="dxa"/>
              <w:bottom w:w="43" w:type="dxa"/>
              <w:right w:w="43" w:type="dxa"/>
            </w:tcMar>
          </w:tcPr>
          <w:p w14:paraId="3D4CAFF6" w14:textId="77777777" w:rsidR="000C2B92" w:rsidRPr="00DC0BFD" w:rsidRDefault="000C2B92" w:rsidP="00DC0BFD">
            <w:pPr>
              <w:rPr>
                <w:sz w:val="21"/>
              </w:rPr>
            </w:pPr>
            <w:r w:rsidRPr="00DC0BFD">
              <w:rPr>
                <w:sz w:val="21"/>
              </w:rPr>
              <w:t>01</w:t>
            </w:r>
          </w:p>
        </w:tc>
        <w:tc>
          <w:tcPr>
            <w:tcW w:w="6580" w:type="dxa"/>
            <w:tcBorders>
              <w:top w:val="nil"/>
              <w:left w:val="nil"/>
              <w:bottom w:val="nil"/>
              <w:right w:val="nil"/>
            </w:tcBorders>
            <w:tcMar>
              <w:top w:w="128" w:type="dxa"/>
              <w:left w:w="43" w:type="dxa"/>
              <w:bottom w:w="43" w:type="dxa"/>
              <w:right w:w="43" w:type="dxa"/>
            </w:tcMar>
          </w:tcPr>
          <w:p w14:paraId="42074927" w14:textId="77777777" w:rsidR="000C2B92" w:rsidRPr="00DC0BFD" w:rsidRDefault="000C2B92" w:rsidP="00DC0BFD">
            <w:pPr>
              <w:rPr>
                <w:sz w:val="21"/>
              </w:rPr>
            </w:pPr>
            <w:r w:rsidRPr="00DC0BFD">
              <w:rPr>
                <w:sz w:val="21"/>
              </w:rPr>
              <w:t xml:space="preserve">Driftsutgifter, blir løyvd med </w:t>
            </w:r>
            <w:r w:rsidRPr="00DC0BFD">
              <w:rPr>
                <w:sz w:val="21"/>
              </w:rPr>
              <w:tab/>
            </w:r>
          </w:p>
        </w:tc>
        <w:tc>
          <w:tcPr>
            <w:tcW w:w="1400" w:type="dxa"/>
            <w:tcBorders>
              <w:top w:val="nil"/>
              <w:left w:val="nil"/>
              <w:bottom w:val="nil"/>
              <w:right w:val="nil"/>
            </w:tcBorders>
            <w:tcMar>
              <w:top w:w="128" w:type="dxa"/>
              <w:left w:w="43" w:type="dxa"/>
              <w:bottom w:w="43" w:type="dxa"/>
              <w:right w:w="43" w:type="dxa"/>
            </w:tcMar>
            <w:vAlign w:val="bottom"/>
          </w:tcPr>
          <w:p w14:paraId="2C8E38BB" w14:textId="77777777" w:rsidR="000C2B92" w:rsidRPr="00DC0BFD" w:rsidRDefault="000C2B92" w:rsidP="00DC0BFD">
            <w:pPr>
              <w:jc w:val="right"/>
              <w:rPr>
                <w:sz w:val="21"/>
              </w:rPr>
            </w:pPr>
            <w:r w:rsidRPr="00DC0BFD">
              <w:rPr>
                <w:sz w:val="21"/>
              </w:rPr>
              <w:t>3 348 000 000</w:t>
            </w:r>
          </w:p>
        </w:tc>
      </w:tr>
      <w:tr w:rsidR="00000000" w:rsidRPr="00DC0BFD" w14:paraId="4D4F4AFE" w14:textId="77777777">
        <w:trPr>
          <w:trHeight w:val="380"/>
        </w:trPr>
        <w:tc>
          <w:tcPr>
            <w:tcW w:w="820" w:type="dxa"/>
            <w:tcBorders>
              <w:top w:val="nil"/>
              <w:left w:val="nil"/>
              <w:bottom w:val="nil"/>
              <w:right w:val="nil"/>
            </w:tcBorders>
            <w:tcMar>
              <w:top w:w="128" w:type="dxa"/>
              <w:left w:w="43" w:type="dxa"/>
              <w:bottom w:w="43" w:type="dxa"/>
              <w:right w:w="43" w:type="dxa"/>
            </w:tcMar>
          </w:tcPr>
          <w:p w14:paraId="4CEBBAEE" w14:textId="77777777" w:rsidR="000C2B92" w:rsidRPr="00DC0BFD" w:rsidRDefault="000C2B92" w:rsidP="00DC0BFD">
            <w:pPr>
              <w:rPr>
                <w:sz w:val="21"/>
              </w:rPr>
            </w:pPr>
            <w:r w:rsidRPr="00DC0BFD">
              <w:rPr>
                <w:sz w:val="21"/>
              </w:rPr>
              <w:t>1560</w:t>
            </w:r>
          </w:p>
        </w:tc>
        <w:tc>
          <w:tcPr>
            <w:tcW w:w="740" w:type="dxa"/>
            <w:tcBorders>
              <w:top w:val="nil"/>
              <w:left w:val="nil"/>
              <w:bottom w:val="nil"/>
              <w:right w:val="nil"/>
            </w:tcBorders>
            <w:tcMar>
              <w:top w:w="128" w:type="dxa"/>
              <w:left w:w="43" w:type="dxa"/>
              <w:bottom w:w="43" w:type="dxa"/>
              <w:right w:w="43" w:type="dxa"/>
            </w:tcMar>
          </w:tcPr>
          <w:p w14:paraId="0A6F134E" w14:textId="77777777" w:rsidR="000C2B92" w:rsidRPr="00DC0BFD" w:rsidRDefault="000C2B92" w:rsidP="00DC0BFD">
            <w:pPr>
              <w:rPr>
                <w:sz w:val="21"/>
              </w:rPr>
            </w:pPr>
          </w:p>
        </w:tc>
        <w:tc>
          <w:tcPr>
            <w:tcW w:w="6580" w:type="dxa"/>
            <w:tcBorders>
              <w:top w:val="nil"/>
              <w:left w:val="nil"/>
              <w:bottom w:val="nil"/>
              <w:right w:val="nil"/>
            </w:tcBorders>
            <w:tcMar>
              <w:top w:w="128" w:type="dxa"/>
              <w:left w:w="43" w:type="dxa"/>
              <w:bottom w:w="43" w:type="dxa"/>
              <w:right w:w="43" w:type="dxa"/>
            </w:tcMar>
          </w:tcPr>
          <w:p w14:paraId="62445ED1" w14:textId="77777777" w:rsidR="000C2B92" w:rsidRPr="00DC0BFD" w:rsidRDefault="000C2B92" w:rsidP="00DC0BFD">
            <w:pPr>
              <w:rPr>
                <w:sz w:val="21"/>
              </w:rPr>
            </w:pPr>
            <w:proofErr w:type="spellStart"/>
            <w:r w:rsidRPr="00DC0BFD">
              <w:rPr>
                <w:sz w:val="21"/>
              </w:rPr>
              <w:t>Tariffavtalte</w:t>
            </w:r>
            <w:proofErr w:type="spellEnd"/>
            <w:r w:rsidRPr="00DC0BFD">
              <w:rPr>
                <w:sz w:val="21"/>
              </w:rPr>
              <w:t xml:space="preserve"> </w:t>
            </w:r>
            <w:proofErr w:type="spellStart"/>
            <w:r w:rsidRPr="00DC0BFD">
              <w:rPr>
                <w:sz w:val="21"/>
              </w:rPr>
              <w:t>avsetningar</w:t>
            </w:r>
            <w:proofErr w:type="spellEnd"/>
            <w:r w:rsidRPr="00DC0BFD">
              <w:rPr>
                <w:sz w:val="21"/>
              </w:rPr>
              <w:t xml:space="preserve"> mv.</w:t>
            </w:r>
          </w:p>
        </w:tc>
        <w:tc>
          <w:tcPr>
            <w:tcW w:w="1400" w:type="dxa"/>
            <w:tcBorders>
              <w:top w:val="nil"/>
              <w:left w:val="nil"/>
              <w:bottom w:val="nil"/>
              <w:right w:val="nil"/>
            </w:tcBorders>
            <w:tcMar>
              <w:top w:w="128" w:type="dxa"/>
              <w:left w:w="43" w:type="dxa"/>
              <w:bottom w:w="43" w:type="dxa"/>
              <w:right w:w="43" w:type="dxa"/>
            </w:tcMar>
            <w:vAlign w:val="bottom"/>
          </w:tcPr>
          <w:p w14:paraId="73F65CB4" w14:textId="77777777" w:rsidR="000C2B92" w:rsidRPr="00DC0BFD" w:rsidRDefault="000C2B92" w:rsidP="00DC0BFD">
            <w:pPr>
              <w:jc w:val="right"/>
              <w:rPr>
                <w:sz w:val="21"/>
              </w:rPr>
            </w:pPr>
          </w:p>
        </w:tc>
      </w:tr>
      <w:tr w:rsidR="00000000" w:rsidRPr="00DC0BFD" w14:paraId="5A898E96" w14:textId="77777777">
        <w:trPr>
          <w:trHeight w:val="640"/>
        </w:trPr>
        <w:tc>
          <w:tcPr>
            <w:tcW w:w="820" w:type="dxa"/>
            <w:tcBorders>
              <w:top w:val="nil"/>
              <w:left w:val="nil"/>
              <w:bottom w:val="nil"/>
              <w:right w:val="nil"/>
            </w:tcBorders>
            <w:tcMar>
              <w:top w:w="128" w:type="dxa"/>
              <w:left w:w="43" w:type="dxa"/>
              <w:bottom w:w="43" w:type="dxa"/>
              <w:right w:w="43" w:type="dxa"/>
            </w:tcMar>
          </w:tcPr>
          <w:p w14:paraId="75FCD7CC" w14:textId="77777777" w:rsidR="000C2B92" w:rsidRPr="00DC0BFD" w:rsidRDefault="000C2B92" w:rsidP="00DC0BFD">
            <w:pPr>
              <w:rPr>
                <w:sz w:val="21"/>
              </w:rPr>
            </w:pPr>
          </w:p>
        </w:tc>
        <w:tc>
          <w:tcPr>
            <w:tcW w:w="740" w:type="dxa"/>
            <w:tcBorders>
              <w:top w:val="nil"/>
              <w:left w:val="nil"/>
              <w:bottom w:val="nil"/>
              <w:right w:val="nil"/>
            </w:tcBorders>
            <w:tcMar>
              <w:top w:w="128" w:type="dxa"/>
              <w:left w:w="43" w:type="dxa"/>
              <w:bottom w:w="43" w:type="dxa"/>
              <w:right w:w="43" w:type="dxa"/>
            </w:tcMar>
          </w:tcPr>
          <w:p w14:paraId="7FEFB207" w14:textId="77777777" w:rsidR="000C2B92" w:rsidRPr="00DC0BFD" w:rsidRDefault="000C2B92" w:rsidP="00DC0BFD">
            <w:pPr>
              <w:rPr>
                <w:sz w:val="21"/>
              </w:rPr>
            </w:pPr>
            <w:r w:rsidRPr="00DC0BFD">
              <w:rPr>
                <w:sz w:val="21"/>
              </w:rPr>
              <w:t>21</w:t>
            </w:r>
          </w:p>
        </w:tc>
        <w:tc>
          <w:tcPr>
            <w:tcW w:w="6580" w:type="dxa"/>
            <w:tcBorders>
              <w:top w:val="nil"/>
              <w:left w:val="nil"/>
              <w:bottom w:val="nil"/>
              <w:right w:val="nil"/>
            </w:tcBorders>
            <w:tcMar>
              <w:top w:w="128" w:type="dxa"/>
              <w:left w:w="43" w:type="dxa"/>
              <w:bottom w:w="43" w:type="dxa"/>
              <w:right w:w="43" w:type="dxa"/>
            </w:tcMar>
          </w:tcPr>
          <w:p w14:paraId="298DBFBD" w14:textId="77777777" w:rsidR="000C2B92" w:rsidRPr="00DC0BFD" w:rsidRDefault="000C2B92" w:rsidP="00DC0BFD">
            <w:pPr>
              <w:rPr>
                <w:sz w:val="21"/>
              </w:rPr>
            </w:pPr>
            <w:proofErr w:type="spellStart"/>
            <w:r w:rsidRPr="00DC0BFD">
              <w:rPr>
                <w:sz w:val="21"/>
              </w:rPr>
              <w:t>Særskilde</w:t>
            </w:r>
            <w:proofErr w:type="spellEnd"/>
            <w:r w:rsidRPr="00DC0BFD">
              <w:rPr>
                <w:sz w:val="21"/>
              </w:rPr>
              <w:t xml:space="preserve"> driftsutgifter, kan </w:t>
            </w:r>
            <w:proofErr w:type="spellStart"/>
            <w:r w:rsidRPr="00DC0BFD">
              <w:rPr>
                <w:sz w:val="21"/>
              </w:rPr>
              <w:t>overførast</w:t>
            </w:r>
            <w:proofErr w:type="spellEnd"/>
            <w:r w:rsidRPr="00DC0BFD">
              <w:rPr>
                <w:sz w:val="21"/>
              </w:rPr>
              <w:t xml:space="preserve">, kan </w:t>
            </w:r>
            <w:proofErr w:type="spellStart"/>
            <w:r w:rsidRPr="00DC0BFD">
              <w:rPr>
                <w:sz w:val="21"/>
              </w:rPr>
              <w:t>nyttast</w:t>
            </w:r>
            <w:proofErr w:type="spellEnd"/>
            <w:r w:rsidRPr="00DC0BFD">
              <w:rPr>
                <w:sz w:val="21"/>
              </w:rPr>
              <w:t xml:space="preserve"> under post 70, </w:t>
            </w:r>
            <w:r w:rsidRPr="00DC0BFD">
              <w:rPr>
                <w:sz w:val="21"/>
              </w:rPr>
              <w:br/>
              <w:t xml:space="preserve">blir løyvd med </w:t>
            </w:r>
            <w:r w:rsidRPr="00DC0BFD">
              <w:rPr>
                <w:sz w:val="21"/>
              </w:rPr>
              <w:tab/>
            </w:r>
          </w:p>
        </w:tc>
        <w:tc>
          <w:tcPr>
            <w:tcW w:w="1400" w:type="dxa"/>
            <w:tcBorders>
              <w:top w:val="nil"/>
              <w:left w:val="nil"/>
              <w:bottom w:val="nil"/>
              <w:right w:val="nil"/>
            </w:tcBorders>
            <w:tcMar>
              <w:top w:w="128" w:type="dxa"/>
              <w:left w:w="43" w:type="dxa"/>
              <w:bottom w:w="43" w:type="dxa"/>
              <w:right w:w="43" w:type="dxa"/>
            </w:tcMar>
            <w:vAlign w:val="bottom"/>
          </w:tcPr>
          <w:p w14:paraId="3E017F9D" w14:textId="77777777" w:rsidR="000C2B92" w:rsidRPr="00DC0BFD" w:rsidRDefault="000C2B92" w:rsidP="00DC0BFD">
            <w:pPr>
              <w:jc w:val="right"/>
              <w:rPr>
                <w:sz w:val="21"/>
              </w:rPr>
            </w:pPr>
            <w:r w:rsidRPr="00DC0BFD">
              <w:rPr>
                <w:sz w:val="21"/>
              </w:rPr>
              <w:t>1 000 000</w:t>
            </w:r>
          </w:p>
        </w:tc>
      </w:tr>
      <w:tr w:rsidR="00000000" w:rsidRPr="00DC0BFD" w14:paraId="1EE2EB01" w14:textId="77777777">
        <w:trPr>
          <w:trHeight w:val="640"/>
        </w:trPr>
        <w:tc>
          <w:tcPr>
            <w:tcW w:w="820" w:type="dxa"/>
            <w:tcBorders>
              <w:top w:val="nil"/>
              <w:left w:val="nil"/>
              <w:bottom w:val="nil"/>
              <w:right w:val="nil"/>
            </w:tcBorders>
            <w:tcMar>
              <w:top w:w="128" w:type="dxa"/>
              <w:left w:w="43" w:type="dxa"/>
              <w:bottom w:w="43" w:type="dxa"/>
              <w:right w:w="43" w:type="dxa"/>
            </w:tcMar>
          </w:tcPr>
          <w:p w14:paraId="6A30078D" w14:textId="77777777" w:rsidR="000C2B92" w:rsidRPr="00DC0BFD" w:rsidRDefault="000C2B92" w:rsidP="00DC0BFD">
            <w:pPr>
              <w:rPr>
                <w:sz w:val="21"/>
              </w:rPr>
            </w:pPr>
          </w:p>
        </w:tc>
        <w:tc>
          <w:tcPr>
            <w:tcW w:w="740" w:type="dxa"/>
            <w:tcBorders>
              <w:top w:val="nil"/>
              <w:left w:val="nil"/>
              <w:bottom w:val="nil"/>
              <w:right w:val="nil"/>
            </w:tcBorders>
            <w:tcMar>
              <w:top w:w="128" w:type="dxa"/>
              <w:left w:w="43" w:type="dxa"/>
              <w:bottom w:w="43" w:type="dxa"/>
              <w:right w:w="43" w:type="dxa"/>
            </w:tcMar>
          </w:tcPr>
          <w:p w14:paraId="4F9E9E1D" w14:textId="77777777" w:rsidR="000C2B92" w:rsidRPr="00DC0BFD" w:rsidRDefault="000C2B92" w:rsidP="00DC0BFD">
            <w:pPr>
              <w:rPr>
                <w:sz w:val="21"/>
              </w:rPr>
            </w:pPr>
            <w:r w:rsidRPr="00DC0BFD">
              <w:rPr>
                <w:sz w:val="21"/>
              </w:rPr>
              <w:t>70</w:t>
            </w:r>
          </w:p>
        </w:tc>
        <w:tc>
          <w:tcPr>
            <w:tcW w:w="6580" w:type="dxa"/>
            <w:tcBorders>
              <w:top w:val="nil"/>
              <w:left w:val="nil"/>
              <w:bottom w:val="nil"/>
              <w:right w:val="nil"/>
            </w:tcBorders>
            <w:tcMar>
              <w:top w:w="128" w:type="dxa"/>
              <w:left w:w="43" w:type="dxa"/>
              <w:bottom w:w="43" w:type="dxa"/>
              <w:right w:w="43" w:type="dxa"/>
            </w:tcMar>
          </w:tcPr>
          <w:p w14:paraId="13249BF9" w14:textId="2249C42D" w:rsidR="000C2B92" w:rsidRPr="00DC0BFD" w:rsidRDefault="000C2B92" w:rsidP="00DC0BFD">
            <w:pPr>
              <w:rPr>
                <w:sz w:val="21"/>
              </w:rPr>
            </w:pPr>
            <w:r w:rsidRPr="00DC0BFD">
              <w:rPr>
                <w:sz w:val="21"/>
              </w:rPr>
              <w:t>Kompetanseutvikling mv., kan </w:t>
            </w:r>
            <w:proofErr w:type="spellStart"/>
            <w:r w:rsidRPr="00DC0BFD">
              <w:rPr>
                <w:sz w:val="21"/>
              </w:rPr>
              <w:t>overførast</w:t>
            </w:r>
            <w:proofErr w:type="spellEnd"/>
            <w:r w:rsidRPr="00DC0BFD">
              <w:rPr>
                <w:sz w:val="21"/>
              </w:rPr>
              <w:t xml:space="preserve">, kan </w:t>
            </w:r>
            <w:proofErr w:type="spellStart"/>
            <w:r w:rsidRPr="00DC0BFD">
              <w:rPr>
                <w:sz w:val="21"/>
              </w:rPr>
              <w:t>nyttast</w:t>
            </w:r>
            <w:proofErr w:type="spellEnd"/>
            <w:r w:rsidRPr="00DC0BFD">
              <w:rPr>
                <w:sz w:val="21"/>
              </w:rPr>
              <w:t xml:space="preserve"> under post 21, </w:t>
            </w:r>
            <w:r w:rsidR="00DC0BFD">
              <w:rPr>
                <w:sz w:val="21"/>
              </w:rPr>
              <w:br/>
            </w:r>
            <w:r w:rsidRPr="00DC0BFD">
              <w:rPr>
                <w:sz w:val="21"/>
              </w:rPr>
              <w:t xml:space="preserve">blir løyvd med </w:t>
            </w:r>
            <w:r w:rsidRPr="00DC0BFD">
              <w:rPr>
                <w:sz w:val="21"/>
              </w:rPr>
              <w:tab/>
            </w:r>
          </w:p>
        </w:tc>
        <w:tc>
          <w:tcPr>
            <w:tcW w:w="1400" w:type="dxa"/>
            <w:tcBorders>
              <w:top w:val="nil"/>
              <w:left w:val="nil"/>
              <w:bottom w:val="nil"/>
              <w:right w:val="nil"/>
            </w:tcBorders>
            <w:tcMar>
              <w:top w:w="128" w:type="dxa"/>
              <w:left w:w="43" w:type="dxa"/>
              <w:bottom w:w="43" w:type="dxa"/>
              <w:right w:w="43" w:type="dxa"/>
            </w:tcMar>
            <w:vAlign w:val="bottom"/>
          </w:tcPr>
          <w:p w14:paraId="7E806656" w14:textId="77777777" w:rsidR="000C2B92" w:rsidRPr="00DC0BFD" w:rsidRDefault="000C2B92" w:rsidP="00DC0BFD">
            <w:pPr>
              <w:jc w:val="right"/>
              <w:rPr>
                <w:sz w:val="21"/>
              </w:rPr>
            </w:pPr>
            <w:r w:rsidRPr="00DC0BFD">
              <w:rPr>
                <w:sz w:val="21"/>
              </w:rPr>
              <w:t>19 000 000</w:t>
            </w:r>
          </w:p>
        </w:tc>
      </w:tr>
      <w:tr w:rsidR="00000000" w:rsidRPr="00DC0BFD" w14:paraId="63FA0941" w14:textId="77777777">
        <w:trPr>
          <w:trHeight w:val="380"/>
        </w:trPr>
        <w:tc>
          <w:tcPr>
            <w:tcW w:w="820" w:type="dxa"/>
            <w:tcBorders>
              <w:top w:val="nil"/>
              <w:left w:val="nil"/>
              <w:bottom w:val="nil"/>
              <w:right w:val="nil"/>
            </w:tcBorders>
            <w:tcMar>
              <w:top w:w="128" w:type="dxa"/>
              <w:left w:w="43" w:type="dxa"/>
              <w:bottom w:w="43" w:type="dxa"/>
              <w:right w:w="43" w:type="dxa"/>
            </w:tcMar>
          </w:tcPr>
          <w:p w14:paraId="025E3F49" w14:textId="77777777" w:rsidR="000C2B92" w:rsidRPr="00DC0BFD" w:rsidRDefault="000C2B92" w:rsidP="00DC0BFD">
            <w:pPr>
              <w:rPr>
                <w:sz w:val="21"/>
              </w:rPr>
            </w:pPr>
          </w:p>
        </w:tc>
        <w:tc>
          <w:tcPr>
            <w:tcW w:w="740" w:type="dxa"/>
            <w:tcBorders>
              <w:top w:val="nil"/>
              <w:left w:val="nil"/>
              <w:bottom w:val="nil"/>
              <w:right w:val="nil"/>
            </w:tcBorders>
            <w:tcMar>
              <w:top w:w="128" w:type="dxa"/>
              <w:left w:w="43" w:type="dxa"/>
              <w:bottom w:w="43" w:type="dxa"/>
              <w:right w:w="43" w:type="dxa"/>
            </w:tcMar>
          </w:tcPr>
          <w:p w14:paraId="74AE96A7" w14:textId="77777777" w:rsidR="000C2B92" w:rsidRPr="00DC0BFD" w:rsidRDefault="000C2B92" w:rsidP="00DC0BFD">
            <w:pPr>
              <w:rPr>
                <w:sz w:val="21"/>
              </w:rPr>
            </w:pPr>
            <w:r w:rsidRPr="00DC0BFD">
              <w:rPr>
                <w:sz w:val="21"/>
              </w:rPr>
              <w:t>71</w:t>
            </w:r>
          </w:p>
        </w:tc>
        <w:tc>
          <w:tcPr>
            <w:tcW w:w="6580" w:type="dxa"/>
            <w:tcBorders>
              <w:top w:val="nil"/>
              <w:left w:val="nil"/>
              <w:bottom w:val="nil"/>
              <w:right w:val="nil"/>
            </w:tcBorders>
            <w:tcMar>
              <w:top w:w="128" w:type="dxa"/>
              <w:left w:w="43" w:type="dxa"/>
              <w:bottom w:w="43" w:type="dxa"/>
              <w:right w:w="43" w:type="dxa"/>
            </w:tcMar>
          </w:tcPr>
          <w:p w14:paraId="68D67B48" w14:textId="77777777" w:rsidR="000C2B92" w:rsidRPr="00DC0BFD" w:rsidRDefault="000C2B92" w:rsidP="00DC0BFD">
            <w:pPr>
              <w:rPr>
                <w:sz w:val="21"/>
              </w:rPr>
            </w:pPr>
            <w:r w:rsidRPr="00DC0BFD">
              <w:rPr>
                <w:sz w:val="21"/>
              </w:rPr>
              <w:t>Opplær</w:t>
            </w:r>
            <w:r w:rsidRPr="00DC0BFD">
              <w:rPr>
                <w:sz w:val="21"/>
              </w:rPr>
              <w:t xml:space="preserve">ing og utvikling av </w:t>
            </w:r>
            <w:proofErr w:type="spellStart"/>
            <w:r w:rsidRPr="00DC0BFD">
              <w:rPr>
                <w:sz w:val="21"/>
              </w:rPr>
              <w:t>tillitsvalde</w:t>
            </w:r>
            <w:proofErr w:type="spellEnd"/>
            <w:r w:rsidRPr="00DC0BFD">
              <w:rPr>
                <w:sz w:val="21"/>
              </w:rPr>
              <w:t>, blir </w:t>
            </w:r>
            <w:proofErr w:type="spellStart"/>
            <w:r w:rsidRPr="00DC0BFD">
              <w:rPr>
                <w:sz w:val="21"/>
              </w:rPr>
              <w:t>auka</w:t>
            </w:r>
            <w:proofErr w:type="spellEnd"/>
            <w:r w:rsidRPr="00DC0BFD">
              <w:rPr>
                <w:sz w:val="21"/>
              </w:rPr>
              <w:t xml:space="preserve"> med </w:t>
            </w:r>
            <w:r w:rsidRPr="00DC0BFD">
              <w:rPr>
                <w:sz w:val="21"/>
              </w:rPr>
              <w:tab/>
            </w:r>
          </w:p>
        </w:tc>
        <w:tc>
          <w:tcPr>
            <w:tcW w:w="1400" w:type="dxa"/>
            <w:tcBorders>
              <w:top w:val="nil"/>
              <w:left w:val="nil"/>
              <w:bottom w:val="nil"/>
              <w:right w:val="nil"/>
            </w:tcBorders>
            <w:tcMar>
              <w:top w:w="128" w:type="dxa"/>
              <w:left w:w="43" w:type="dxa"/>
              <w:bottom w:w="43" w:type="dxa"/>
              <w:right w:w="43" w:type="dxa"/>
            </w:tcMar>
            <w:vAlign w:val="bottom"/>
          </w:tcPr>
          <w:p w14:paraId="0744583E" w14:textId="77777777" w:rsidR="000C2B92" w:rsidRPr="00DC0BFD" w:rsidRDefault="000C2B92" w:rsidP="00DC0BFD">
            <w:pPr>
              <w:jc w:val="right"/>
              <w:rPr>
                <w:sz w:val="21"/>
              </w:rPr>
            </w:pPr>
            <w:r w:rsidRPr="00DC0BFD">
              <w:rPr>
                <w:sz w:val="21"/>
              </w:rPr>
              <w:t>17 700 000</w:t>
            </w:r>
          </w:p>
        </w:tc>
      </w:tr>
      <w:tr w:rsidR="00000000" w:rsidRPr="00DC0BFD" w14:paraId="5F15DDF5" w14:textId="77777777">
        <w:trPr>
          <w:trHeight w:val="380"/>
        </w:trPr>
        <w:tc>
          <w:tcPr>
            <w:tcW w:w="820" w:type="dxa"/>
            <w:tcBorders>
              <w:top w:val="nil"/>
              <w:left w:val="nil"/>
              <w:bottom w:val="single" w:sz="4" w:space="0" w:color="000000"/>
              <w:right w:val="nil"/>
            </w:tcBorders>
            <w:tcMar>
              <w:top w:w="128" w:type="dxa"/>
              <w:left w:w="43" w:type="dxa"/>
              <w:bottom w:w="43" w:type="dxa"/>
              <w:right w:w="43" w:type="dxa"/>
            </w:tcMar>
          </w:tcPr>
          <w:p w14:paraId="0A41EE70" w14:textId="77777777" w:rsidR="000C2B92" w:rsidRPr="00DC0BFD" w:rsidRDefault="000C2B92" w:rsidP="00DC0BFD">
            <w:pPr>
              <w:rPr>
                <w:sz w:val="21"/>
              </w:rPr>
            </w:pPr>
          </w:p>
        </w:tc>
        <w:tc>
          <w:tcPr>
            <w:tcW w:w="740" w:type="dxa"/>
            <w:tcBorders>
              <w:top w:val="nil"/>
              <w:left w:val="nil"/>
              <w:bottom w:val="single" w:sz="4" w:space="0" w:color="000000"/>
              <w:right w:val="nil"/>
            </w:tcBorders>
            <w:tcMar>
              <w:top w:w="128" w:type="dxa"/>
              <w:left w:w="43" w:type="dxa"/>
              <w:bottom w:w="43" w:type="dxa"/>
              <w:right w:w="43" w:type="dxa"/>
            </w:tcMar>
          </w:tcPr>
          <w:p w14:paraId="1E6500C7" w14:textId="77777777" w:rsidR="000C2B92" w:rsidRPr="00DC0BFD" w:rsidRDefault="000C2B92" w:rsidP="00DC0BFD">
            <w:pPr>
              <w:rPr>
                <w:sz w:val="21"/>
              </w:rPr>
            </w:pPr>
          </w:p>
        </w:tc>
        <w:tc>
          <w:tcPr>
            <w:tcW w:w="6580" w:type="dxa"/>
            <w:tcBorders>
              <w:top w:val="nil"/>
              <w:left w:val="nil"/>
              <w:bottom w:val="single" w:sz="4" w:space="0" w:color="000000"/>
              <w:right w:val="nil"/>
            </w:tcBorders>
            <w:tcMar>
              <w:top w:w="128" w:type="dxa"/>
              <w:left w:w="43" w:type="dxa"/>
              <w:bottom w:w="43" w:type="dxa"/>
              <w:right w:w="43" w:type="dxa"/>
            </w:tcMar>
          </w:tcPr>
          <w:p w14:paraId="23DB8DB7" w14:textId="77777777" w:rsidR="000C2B92" w:rsidRPr="00DC0BFD" w:rsidRDefault="000C2B92" w:rsidP="00DC0BFD">
            <w:pPr>
              <w:rPr>
                <w:sz w:val="21"/>
              </w:rPr>
            </w:pPr>
            <w:proofErr w:type="spellStart"/>
            <w:r w:rsidRPr="00DC0BFD">
              <w:rPr>
                <w:sz w:val="21"/>
              </w:rPr>
              <w:t>frå</w:t>
            </w:r>
            <w:proofErr w:type="spellEnd"/>
            <w:r w:rsidRPr="00DC0BFD">
              <w:rPr>
                <w:sz w:val="21"/>
              </w:rPr>
              <w:t xml:space="preserve"> kr 262 000 000 til kr 279 700 000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D85A88" w14:textId="77777777" w:rsidR="000C2B92" w:rsidRPr="00DC0BFD" w:rsidRDefault="000C2B92" w:rsidP="00DC0BFD">
            <w:pPr>
              <w:jc w:val="right"/>
              <w:rPr>
                <w:sz w:val="21"/>
              </w:rPr>
            </w:pPr>
          </w:p>
        </w:tc>
      </w:tr>
    </w:tbl>
    <w:p w14:paraId="0B17F4A6" w14:textId="77777777" w:rsidR="000C2B92" w:rsidRPr="00DC0BFD" w:rsidRDefault="000C2B92" w:rsidP="00DC0BFD">
      <w:pPr>
        <w:pStyle w:val="a-vedtak-del"/>
      </w:pPr>
      <w:r w:rsidRPr="00DC0BFD">
        <w:t>II</w:t>
      </w:r>
    </w:p>
    <w:p w14:paraId="31112C78" w14:textId="77777777" w:rsidR="000C2B92" w:rsidRPr="00DC0BFD" w:rsidRDefault="000C2B92" w:rsidP="00DC0BFD">
      <w:r w:rsidRPr="00DC0BFD">
        <w:t>Stortinget samtykker i at det med verknad frå 1. mai 2026 blir gjort regulering av løn</w:t>
      </w:r>
      <w:r w:rsidRPr="00DC0BFD">
        <w:t xml:space="preserve">ene m.m. for arbeidstakarar i det statlege tariffområdet som er medlemar av </w:t>
      </w:r>
      <w:proofErr w:type="spellStart"/>
      <w:r w:rsidRPr="00DC0BFD">
        <w:t>Akademikerne</w:t>
      </w:r>
      <w:proofErr w:type="spellEnd"/>
      <w:r w:rsidRPr="00DC0BFD">
        <w:t xml:space="preserve">, LO Stat, </w:t>
      </w:r>
      <w:proofErr w:type="spellStart"/>
      <w:r w:rsidRPr="00DC0BFD">
        <w:t>Unio</w:t>
      </w:r>
      <w:proofErr w:type="spellEnd"/>
      <w:r w:rsidRPr="00DC0BFD">
        <w:t xml:space="preserve"> og YS Stat i samsvar med Riksmeklaren si møtebok 29. mai 2026, jf. vedlegg 1, 2, 3 og 4.</w:t>
      </w:r>
    </w:p>
    <w:p w14:paraId="7AE3B8DA" w14:textId="77777777" w:rsidR="000C2B92" w:rsidRPr="00DC0BFD" w:rsidRDefault="000C2B92" w:rsidP="00DC0BFD">
      <w:pPr>
        <w:pStyle w:val="a-vedtak-del"/>
      </w:pPr>
      <w:r w:rsidRPr="00DC0BFD">
        <w:t>III</w:t>
      </w:r>
    </w:p>
    <w:p w14:paraId="0D378B6B" w14:textId="77777777" w:rsidR="000C2B92" w:rsidRPr="00DC0BFD" w:rsidRDefault="000C2B92" w:rsidP="00DC0BFD">
      <w:r w:rsidRPr="00DC0BFD">
        <w:t>For embetsmenn og statstilsette som ikkje er medlem av organisasjonar som nemnde i romartal II, og derfor ikkje får sine løns- og arbeidsvilkår fastsette i hovudtariffavtale, skal same løns- og arbeidsvilkår som etter romartal II gjelde. Embetsmenn og statstilsette som er tekne ut av hovudtariffavtalane, får sine løns- og arbeidsvilkår fastsette administrativt i eigen kontrakt.</w:t>
      </w:r>
    </w:p>
    <w:p w14:paraId="26EC440A" w14:textId="77777777" w:rsidR="000C2B92" w:rsidRPr="00DC0BFD" w:rsidRDefault="000C2B92" w:rsidP="00DC0BFD">
      <w:pPr>
        <w:pStyle w:val="a-vedtak-del"/>
      </w:pPr>
      <w:r w:rsidRPr="00DC0BFD">
        <w:t>IV</w:t>
      </w:r>
    </w:p>
    <w:p w14:paraId="50FB0800" w14:textId="77777777" w:rsidR="000C2B92" w:rsidRPr="00DC0BFD" w:rsidRDefault="000C2B92" w:rsidP="00DC0BFD">
      <w:r w:rsidRPr="00DC0BFD">
        <w:t xml:space="preserve">Stortinget samtykker i at Kongen på vegner av staten kan bringe tvistar i samband med tariffoppgjeret i staten i 2026 inn for Rikslønsnemnda i samsvar med lov om </w:t>
      </w:r>
      <w:proofErr w:type="spellStart"/>
      <w:r w:rsidRPr="00DC0BFD">
        <w:t>offentlige</w:t>
      </w:r>
      <w:proofErr w:type="spellEnd"/>
      <w:r w:rsidRPr="00DC0BFD">
        <w:t xml:space="preserve"> </w:t>
      </w:r>
      <w:proofErr w:type="spellStart"/>
      <w:r w:rsidRPr="00DC0BFD">
        <w:t>tjenestetvister</w:t>
      </w:r>
      <w:proofErr w:type="spellEnd"/>
      <w:r w:rsidRPr="00DC0BFD">
        <w:t xml:space="preserve"> av 18. juli 1958 § 31, andre ledd.</w:t>
      </w:r>
    </w:p>
    <w:p w14:paraId="496ED612" w14:textId="77777777" w:rsidR="000C2B92" w:rsidRPr="00DC0BFD" w:rsidRDefault="000C2B92" w:rsidP="00DC0BFD">
      <w:pPr>
        <w:pStyle w:val="a-vedtak-del"/>
      </w:pPr>
      <w:r w:rsidRPr="00DC0BFD">
        <w:t>V</w:t>
      </w:r>
    </w:p>
    <w:p w14:paraId="3C1743DC" w14:textId="77777777" w:rsidR="000C2B92" w:rsidRPr="00DC0BFD" w:rsidRDefault="000C2B92" w:rsidP="00DC0BFD">
      <w:r w:rsidRPr="00DC0BFD">
        <w:t>Stortinget samtykker i at Finansdepartementet får fullmakt til å fordele løyvinga under kap. 2315 Lønsregulering for arbeidstakarar i det statlege tariffområdet, post 01 Driftsutgifter, på dei postane på statsbudsjettet som har lønsløyving.</w:t>
      </w:r>
    </w:p>
    <w:p w14:paraId="63932829" w14:textId="15CEDB2A" w:rsidR="000C2B92" w:rsidRPr="00DC0BFD" w:rsidRDefault="00926E16" w:rsidP="00DC0BFD">
      <w:pPr>
        <w:pStyle w:val="Overskrift1"/>
        <w:numPr>
          <w:ilvl w:val="0"/>
          <w:numId w:val="21"/>
        </w:numPr>
        <w:rPr>
          <w:color w:val="FF0000"/>
          <w:lang w:val="nn-NO"/>
        </w:rPr>
      </w:pPr>
      <w:r w:rsidRPr="00DC0BFD">
        <w:rPr>
          <w:color w:val="FF0000"/>
          <w:lang w:val="nn-NO"/>
        </w:rPr>
        <w:lastRenderedPageBreak/>
        <w:t>[</w:t>
      </w:r>
      <w:proofErr w:type="spellStart"/>
      <w:r w:rsidRPr="00DC0BFD">
        <w:rPr>
          <w:color w:val="FF0000"/>
          <w:lang w:val="nn-NO"/>
        </w:rPr>
        <w:t>Vedleggsnr</w:t>
      </w:r>
      <w:proofErr w:type="spellEnd"/>
      <w:r w:rsidRPr="00DC0BFD">
        <w:rPr>
          <w:color w:val="FF0000"/>
          <w:lang w:val="nn-NO"/>
        </w:rPr>
        <w:t>. reset]</w:t>
      </w:r>
    </w:p>
    <w:p w14:paraId="1F78938C" w14:textId="77777777" w:rsidR="000C2B92" w:rsidRPr="00DC0BFD" w:rsidRDefault="000C2B92" w:rsidP="00DC0BFD">
      <w:pPr>
        <w:pStyle w:val="vedlegg-nr"/>
      </w:pPr>
    </w:p>
    <w:p w14:paraId="6FC135DA" w14:textId="77777777" w:rsidR="000C2B92" w:rsidRPr="00DC0BFD" w:rsidRDefault="000C2B92" w:rsidP="00DC0BFD">
      <w:pPr>
        <w:pStyle w:val="vedlegg-tit"/>
      </w:pPr>
      <w:r w:rsidRPr="00DC0BFD">
        <w:t>Akademikerne</w:t>
      </w:r>
    </w:p>
    <w:p w14:paraId="623BDDC9" w14:textId="7E3CF959" w:rsidR="000C2B92" w:rsidRPr="00DC0BFD" w:rsidRDefault="00924C4B" w:rsidP="00DC0BFD">
      <w:r w:rsidRPr="00DC0BFD">
        <w:lastRenderedPageBreak/>
        <w:drawing>
          <wp:inline distT="0" distB="0" distL="0" distR="0" wp14:anchorId="697A473D" wp14:editId="51F34F7B">
            <wp:extent cx="6086475" cy="8591550"/>
            <wp:effectExtent l="0" t="0" r="0" b="0"/>
            <wp:docPr id="7"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DB84FF2" w14:textId="77777777" w:rsidR="000C2B92" w:rsidRPr="00DC0BFD" w:rsidRDefault="000C2B92" w:rsidP="00DC0BFD">
      <w:pPr>
        <w:pStyle w:val="figur-tittel"/>
      </w:pPr>
    </w:p>
    <w:p w14:paraId="12DFCE49" w14:textId="37557105" w:rsidR="000C2B92" w:rsidRPr="00DC0BFD" w:rsidRDefault="00924C4B" w:rsidP="00DC0BFD">
      <w:r w:rsidRPr="00DC0BFD">
        <w:lastRenderedPageBreak/>
        <w:drawing>
          <wp:inline distT="0" distB="0" distL="0" distR="0" wp14:anchorId="0EC1727B" wp14:editId="340ED02F">
            <wp:extent cx="6086475" cy="8591550"/>
            <wp:effectExtent l="0" t="0" r="0" b="0"/>
            <wp:docPr id="8" name="Bil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EF9720E" w14:textId="77777777" w:rsidR="000C2B92" w:rsidRPr="00DC0BFD" w:rsidRDefault="000C2B92" w:rsidP="00DC0BFD">
      <w:pPr>
        <w:pStyle w:val="figur-tittel"/>
      </w:pPr>
    </w:p>
    <w:p w14:paraId="32994B05" w14:textId="6D54E2ED" w:rsidR="000C2B92" w:rsidRPr="00DC0BFD" w:rsidRDefault="00924C4B" w:rsidP="00DC0BFD">
      <w:r w:rsidRPr="00DC0BFD">
        <w:lastRenderedPageBreak/>
        <w:drawing>
          <wp:inline distT="0" distB="0" distL="0" distR="0" wp14:anchorId="174DEAC6" wp14:editId="5726248C">
            <wp:extent cx="6086475" cy="8591550"/>
            <wp:effectExtent l="0" t="0" r="0" b="0"/>
            <wp:docPr id="9"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DDFC0AE" w14:textId="77777777" w:rsidR="000C2B92" w:rsidRPr="00DC0BFD" w:rsidRDefault="000C2B92" w:rsidP="00DC0BFD">
      <w:pPr>
        <w:pStyle w:val="figur-tittel"/>
      </w:pPr>
    </w:p>
    <w:p w14:paraId="4BEFA016" w14:textId="03954AAA" w:rsidR="000C2B92" w:rsidRPr="00DC0BFD" w:rsidRDefault="00924C4B" w:rsidP="00DC0BFD">
      <w:r w:rsidRPr="00DC0BFD">
        <w:lastRenderedPageBreak/>
        <w:drawing>
          <wp:inline distT="0" distB="0" distL="0" distR="0" wp14:anchorId="357B5768" wp14:editId="32B9238B">
            <wp:extent cx="6086475" cy="8591550"/>
            <wp:effectExtent l="0" t="0" r="0" b="0"/>
            <wp:docPr id="10"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2DD53C5" w14:textId="77777777" w:rsidR="000C2B92" w:rsidRPr="00DC0BFD" w:rsidRDefault="000C2B92" w:rsidP="00DC0BFD">
      <w:pPr>
        <w:pStyle w:val="figur-tittel"/>
      </w:pPr>
    </w:p>
    <w:p w14:paraId="3FE375FF" w14:textId="495679BA" w:rsidR="000C2B92" w:rsidRPr="00DC0BFD" w:rsidRDefault="00924C4B" w:rsidP="00DC0BFD">
      <w:r w:rsidRPr="00DC0BFD">
        <w:lastRenderedPageBreak/>
        <w:drawing>
          <wp:inline distT="0" distB="0" distL="0" distR="0" wp14:anchorId="5C83DA59" wp14:editId="754DEBA8">
            <wp:extent cx="6086475" cy="8591550"/>
            <wp:effectExtent l="0" t="0" r="0" b="0"/>
            <wp:docPr id="11"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43291C7" w14:textId="77777777" w:rsidR="000C2B92" w:rsidRPr="00DC0BFD" w:rsidRDefault="000C2B92" w:rsidP="00DC0BFD">
      <w:pPr>
        <w:pStyle w:val="figur-tittel"/>
      </w:pPr>
    </w:p>
    <w:p w14:paraId="730F4679" w14:textId="18E78BAB" w:rsidR="000C2B92" w:rsidRPr="00DC0BFD" w:rsidRDefault="00924C4B" w:rsidP="00DC0BFD">
      <w:r w:rsidRPr="00DC0BFD">
        <w:lastRenderedPageBreak/>
        <w:drawing>
          <wp:inline distT="0" distB="0" distL="0" distR="0" wp14:anchorId="25E4A6FF" wp14:editId="01CC6266">
            <wp:extent cx="6086475" cy="8591550"/>
            <wp:effectExtent l="0" t="0" r="0" b="0"/>
            <wp:docPr id="12"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C0F7F3A" w14:textId="77777777" w:rsidR="000C2B92" w:rsidRPr="00DC0BFD" w:rsidRDefault="000C2B92" w:rsidP="00DC0BFD">
      <w:pPr>
        <w:pStyle w:val="figur-tittel"/>
      </w:pPr>
    </w:p>
    <w:p w14:paraId="6990A3DE" w14:textId="0761596B" w:rsidR="000C2B92" w:rsidRPr="00DC0BFD" w:rsidRDefault="00924C4B" w:rsidP="00DC0BFD">
      <w:r w:rsidRPr="00DC0BFD">
        <w:lastRenderedPageBreak/>
        <w:drawing>
          <wp:inline distT="0" distB="0" distL="0" distR="0" wp14:anchorId="7BCB4F57" wp14:editId="51C82C89">
            <wp:extent cx="6086475" cy="8591550"/>
            <wp:effectExtent l="0" t="0" r="0" b="0"/>
            <wp:docPr id="13" name="Bil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CEB66A5" w14:textId="77777777" w:rsidR="000C2B92" w:rsidRPr="00DC0BFD" w:rsidRDefault="000C2B92" w:rsidP="00DC0BFD">
      <w:pPr>
        <w:pStyle w:val="figur-tittel"/>
      </w:pPr>
    </w:p>
    <w:p w14:paraId="1DCDB078" w14:textId="3CA181EB" w:rsidR="000C2B92" w:rsidRPr="00DC0BFD" w:rsidRDefault="00924C4B" w:rsidP="00DC0BFD">
      <w:r w:rsidRPr="00DC0BFD">
        <w:lastRenderedPageBreak/>
        <w:drawing>
          <wp:inline distT="0" distB="0" distL="0" distR="0" wp14:anchorId="608B1208" wp14:editId="5400C564">
            <wp:extent cx="6086475" cy="8591550"/>
            <wp:effectExtent l="0" t="0" r="0" b="0"/>
            <wp:docPr id="14" name="Bil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6F7AE0D" w14:textId="77777777" w:rsidR="000C2B92" w:rsidRPr="00DC0BFD" w:rsidRDefault="000C2B92" w:rsidP="00DC0BFD">
      <w:pPr>
        <w:pStyle w:val="figur-tittel"/>
      </w:pPr>
    </w:p>
    <w:p w14:paraId="16DD2D59" w14:textId="7C6259F5" w:rsidR="000C2B92" w:rsidRPr="00DC0BFD" w:rsidRDefault="00924C4B" w:rsidP="00DC0BFD">
      <w:r w:rsidRPr="00DC0BFD">
        <w:lastRenderedPageBreak/>
        <w:drawing>
          <wp:inline distT="0" distB="0" distL="0" distR="0" wp14:anchorId="13235E73" wp14:editId="1377F799">
            <wp:extent cx="6086475" cy="8591550"/>
            <wp:effectExtent l="0" t="0" r="0" b="0"/>
            <wp:docPr id="15" name="Bil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E21764A" w14:textId="77777777" w:rsidR="000C2B92" w:rsidRPr="00DC0BFD" w:rsidRDefault="000C2B92" w:rsidP="00DC0BFD">
      <w:pPr>
        <w:pStyle w:val="figur-tittel"/>
      </w:pPr>
    </w:p>
    <w:p w14:paraId="24C3CF40" w14:textId="5041CB92" w:rsidR="000C2B92" w:rsidRPr="00DC0BFD" w:rsidRDefault="00924C4B" w:rsidP="00DC0BFD">
      <w:r w:rsidRPr="00DC0BFD">
        <w:lastRenderedPageBreak/>
        <w:drawing>
          <wp:inline distT="0" distB="0" distL="0" distR="0" wp14:anchorId="0E5CD6D3" wp14:editId="44CEE55C">
            <wp:extent cx="6086475" cy="8591550"/>
            <wp:effectExtent l="0" t="0" r="0" b="0"/>
            <wp:docPr id="16"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6F27FFA" w14:textId="77777777" w:rsidR="000C2B92" w:rsidRPr="00DC0BFD" w:rsidRDefault="000C2B92" w:rsidP="00DC0BFD">
      <w:pPr>
        <w:pStyle w:val="figur-tittel"/>
      </w:pPr>
    </w:p>
    <w:p w14:paraId="2024565D" w14:textId="17BF3E79" w:rsidR="000C2B92" w:rsidRPr="00DC0BFD" w:rsidRDefault="00924C4B" w:rsidP="00DC0BFD">
      <w:r w:rsidRPr="00DC0BFD">
        <w:lastRenderedPageBreak/>
        <w:drawing>
          <wp:inline distT="0" distB="0" distL="0" distR="0" wp14:anchorId="4E9E1857" wp14:editId="219CCF09">
            <wp:extent cx="6086475" cy="8591550"/>
            <wp:effectExtent l="0" t="0" r="0" b="0"/>
            <wp:docPr id="17"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D11FEA2" w14:textId="77777777" w:rsidR="000C2B92" w:rsidRPr="00DC0BFD" w:rsidRDefault="000C2B92" w:rsidP="00DC0BFD">
      <w:pPr>
        <w:pStyle w:val="figur-tittel"/>
      </w:pPr>
    </w:p>
    <w:p w14:paraId="26626651" w14:textId="6B59AC63" w:rsidR="000C2B92" w:rsidRPr="00DC0BFD" w:rsidRDefault="00924C4B" w:rsidP="00DC0BFD">
      <w:r w:rsidRPr="00DC0BFD">
        <w:lastRenderedPageBreak/>
        <w:drawing>
          <wp:inline distT="0" distB="0" distL="0" distR="0" wp14:anchorId="6A0EE84D" wp14:editId="02A76851">
            <wp:extent cx="6086475" cy="8591550"/>
            <wp:effectExtent l="0" t="0" r="0" b="0"/>
            <wp:docPr id="18" name="Bild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7FC069F" w14:textId="77777777" w:rsidR="000C2B92" w:rsidRPr="00DC0BFD" w:rsidRDefault="000C2B92" w:rsidP="00DC0BFD">
      <w:pPr>
        <w:pStyle w:val="figur-tittel"/>
      </w:pPr>
    </w:p>
    <w:p w14:paraId="0A96C966" w14:textId="61116E1D" w:rsidR="000C2B92" w:rsidRPr="00DC0BFD" w:rsidRDefault="00924C4B" w:rsidP="00DC0BFD">
      <w:r w:rsidRPr="00DC0BFD">
        <w:lastRenderedPageBreak/>
        <w:drawing>
          <wp:inline distT="0" distB="0" distL="0" distR="0" wp14:anchorId="0D12C399" wp14:editId="5F0F17D0">
            <wp:extent cx="6086475" cy="8591550"/>
            <wp:effectExtent l="0" t="0" r="0" b="0"/>
            <wp:docPr id="19" name="Bild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5B8F40B" w14:textId="77777777" w:rsidR="000C2B92" w:rsidRPr="00DC0BFD" w:rsidRDefault="000C2B92" w:rsidP="00DC0BFD">
      <w:pPr>
        <w:pStyle w:val="figur-tittel"/>
      </w:pPr>
    </w:p>
    <w:p w14:paraId="3377275C" w14:textId="0C740DE9" w:rsidR="000C2B92" w:rsidRPr="00DC0BFD" w:rsidRDefault="00924C4B" w:rsidP="00DC0BFD">
      <w:r w:rsidRPr="00DC0BFD">
        <w:lastRenderedPageBreak/>
        <w:drawing>
          <wp:inline distT="0" distB="0" distL="0" distR="0" wp14:anchorId="5DFED73D" wp14:editId="4801E9D3">
            <wp:extent cx="6086475" cy="8591550"/>
            <wp:effectExtent l="0" t="0" r="0" b="0"/>
            <wp:docPr id="20" name="Bild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D2DB455" w14:textId="77777777" w:rsidR="000C2B92" w:rsidRPr="00DC0BFD" w:rsidRDefault="000C2B92" w:rsidP="00DC0BFD">
      <w:pPr>
        <w:pStyle w:val="figur-tittel"/>
      </w:pPr>
    </w:p>
    <w:p w14:paraId="5D6C1EC2" w14:textId="38242AFA" w:rsidR="000C2B92" w:rsidRPr="00DC0BFD" w:rsidRDefault="00924C4B" w:rsidP="00DC0BFD">
      <w:r w:rsidRPr="00DC0BFD">
        <w:lastRenderedPageBreak/>
        <w:drawing>
          <wp:inline distT="0" distB="0" distL="0" distR="0" wp14:anchorId="30F438BF" wp14:editId="252FDC53">
            <wp:extent cx="6086475" cy="8591550"/>
            <wp:effectExtent l="0" t="0" r="0" b="0"/>
            <wp:docPr id="21" name="Bild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7E4D850" w14:textId="77777777" w:rsidR="000C2B92" w:rsidRPr="00DC0BFD" w:rsidRDefault="000C2B92" w:rsidP="00DC0BFD">
      <w:pPr>
        <w:pStyle w:val="figur-tittel"/>
      </w:pPr>
    </w:p>
    <w:p w14:paraId="414B34C0" w14:textId="49C8FAA6" w:rsidR="000C2B92" w:rsidRPr="00DC0BFD" w:rsidRDefault="00924C4B" w:rsidP="00DC0BFD">
      <w:r w:rsidRPr="00DC0BFD">
        <w:lastRenderedPageBreak/>
        <w:drawing>
          <wp:inline distT="0" distB="0" distL="0" distR="0" wp14:anchorId="3A8C41C4" wp14:editId="5CB5E96E">
            <wp:extent cx="6086475" cy="8591550"/>
            <wp:effectExtent l="0" t="0" r="0" b="0"/>
            <wp:docPr id="22" name="Bild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D3392B9" w14:textId="77777777" w:rsidR="000C2B92" w:rsidRPr="00DC0BFD" w:rsidRDefault="000C2B92" w:rsidP="00DC0BFD">
      <w:pPr>
        <w:pStyle w:val="figur-tittel"/>
      </w:pPr>
    </w:p>
    <w:p w14:paraId="3E90AF67" w14:textId="0BB17851" w:rsidR="000C2B92" w:rsidRPr="00DC0BFD" w:rsidRDefault="00924C4B" w:rsidP="00DC0BFD">
      <w:r w:rsidRPr="00DC0BFD">
        <w:lastRenderedPageBreak/>
        <w:drawing>
          <wp:inline distT="0" distB="0" distL="0" distR="0" wp14:anchorId="0F430576" wp14:editId="63D8B555">
            <wp:extent cx="6086475" cy="8591550"/>
            <wp:effectExtent l="0" t="0" r="0" b="0"/>
            <wp:docPr id="23" name="Bild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FA5E759" w14:textId="77777777" w:rsidR="000C2B92" w:rsidRPr="00DC0BFD" w:rsidRDefault="000C2B92" w:rsidP="00DC0BFD">
      <w:pPr>
        <w:pStyle w:val="figur-tittel"/>
      </w:pPr>
    </w:p>
    <w:p w14:paraId="2AA90E83" w14:textId="7214A98E" w:rsidR="000C2B92" w:rsidRPr="00DC0BFD" w:rsidRDefault="00924C4B" w:rsidP="00DC0BFD">
      <w:r w:rsidRPr="00DC0BFD">
        <w:lastRenderedPageBreak/>
        <w:drawing>
          <wp:inline distT="0" distB="0" distL="0" distR="0" wp14:anchorId="04209801" wp14:editId="1085A4EC">
            <wp:extent cx="6086475" cy="8591550"/>
            <wp:effectExtent l="0" t="0" r="0" b="0"/>
            <wp:docPr id="24" name="Bild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29E6E83" w14:textId="77777777" w:rsidR="000C2B92" w:rsidRPr="00DC0BFD" w:rsidRDefault="000C2B92" w:rsidP="00DC0BFD">
      <w:pPr>
        <w:pStyle w:val="figur-tittel"/>
      </w:pPr>
    </w:p>
    <w:p w14:paraId="030276E7" w14:textId="15AA035E" w:rsidR="000C2B92" w:rsidRPr="00DC0BFD" w:rsidRDefault="00924C4B" w:rsidP="00DC0BFD">
      <w:r w:rsidRPr="00DC0BFD">
        <w:lastRenderedPageBreak/>
        <w:drawing>
          <wp:inline distT="0" distB="0" distL="0" distR="0" wp14:anchorId="486A4A2D" wp14:editId="155915E7">
            <wp:extent cx="6086475" cy="8591550"/>
            <wp:effectExtent l="0" t="0" r="0" b="0"/>
            <wp:docPr id="25" name="Bild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0983132" w14:textId="77777777" w:rsidR="000C2B92" w:rsidRPr="00DC0BFD" w:rsidRDefault="000C2B92" w:rsidP="00DC0BFD">
      <w:pPr>
        <w:pStyle w:val="figur-tittel"/>
      </w:pPr>
    </w:p>
    <w:p w14:paraId="39A40443" w14:textId="4B0CEFAC" w:rsidR="000C2B92" w:rsidRPr="00DC0BFD" w:rsidRDefault="00924C4B" w:rsidP="00DC0BFD">
      <w:r w:rsidRPr="00DC0BFD">
        <w:lastRenderedPageBreak/>
        <w:drawing>
          <wp:inline distT="0" distB="0" distL="0" distR="0" wp14:anchorId="47F902A0" wp14:editId="6221F04F">
            <wp:extent cx="6086475" cy="8591550"/>
            <wp:effectExtent l="0" t="0" r="0" b="0"/>
            <wp:docPr id="26" name="Bild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444588D" w14:textId="77777777" w:rsidR="000C2B92" w:rsidRPr="00DC0BFD" w:rsidRDefault="000C2B92" w:rsidP="00DC0BFD">
      <w:pPr>
        <w:pStyle w:val="figur-tittel"/>
      </w:pPr>
    </w:p>
    <w:p w14:paraId="2D060DBD" w14:textId="2F964CBB" w:rsidR="000C2B92" w:rsidRPr="00DC0BFD" w:rsidRDefault="00924C4B" w:rsidP="00DC0BFD">
      <w:r w:rsidRPr="00DC0BFD">
        <w:lastRenderedPageBreak/>
        <w:drawing>
          <wp:inline distT="0" distB="0" distL="0" distR="0" wp14:anchorId="47D00EE5" wp14:editId="2849BAF7">
            <wp:extent cx="6086475" cy="8591550"/>
            <wp:effectExtent l="0" t="0" r="0" b="0"/>
            <wp:docPr id="27" name="Bild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C49D071" w14:textId="77777777" w:rsidR="000C2B92" w:rsidRPr="00DC0BFD" w:rsidRDefault="000C2B92" w:rsidP="00DC0BFD">
      <w:pPr>
        <w:pStyle w:val="figur-tittel"/>
      </w:pPr>
    </w:p>
    <w:p w14:paraId="16CE7584" w14:textId="09796C9E" w:rsidR="000C2B92" w:rsidRPr="00DC0BFD" w:rsidRDefault="00924C4B" w:rsidP="00DC0BFD">
      <w:r w:rsidRPr="00DC0BFD">
        <w:lastRenderedPageBreak/>
        <w:drawing>
          <wp:inline distT="0" distB="0" distL="0" distR="0" wp14:anchorId="7E4DBD83" wp14:editId="63AD4693">
            <wp:extent cx="6086475" cy="8591550"/>
            <wp:effectExtent l="0" t="0" r="0" b="0"/>
            <wp:docPr id="28" name="Bil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97F031A" w14:textId="77777777" w:rsidR="000C2B92" w:rsidRPr="00DC0BFD" w:rsidRDefault="000C2B92" w:rsidP="00DC0BFD">
      <w:pPr>
        <w:pStyle w:val="figur-tittel"/>
      </w:pPr>
    </w:p>
    <w:p w14:paraId="68A6AE1F" w14:textId="01112C0A" w:rsidR="000C2B92" w:rsidRPr="00DC0BFD" w:rsidRDefault="00924C4B" w:rsidP="00DC0BFD">
      <w:r w:rsidRPr="00DC0BFD">
        <w:lastRenderedPageBreak/>
        <w:drawing>
          <wp:inline distT="0" distB="0" distL="0" distR="0" wp14:anchorId="544C154A" wp14:editId="7C847889">
            <wp:extent cx="6086475" cy="8591550"/>
            <wp:effectExtent l="0" t="0" r="0" b="0"/>
            <wp:docPr id="29" name="Bild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D72C582" w14:textId="77777777" w:rsidR="000C2B92" w:rsidRPr="00DC0BFD" w:rsidRDefault="000C2B92" w:rsidP="00DC0BFD">
      <w:pPr>
        <w:pStyle w:val="figur-tittel"/>
      </w:pPr>
    </w:p>
    <w:p w14:paraId="170FFBCC" w14:textId="5CA94705" w:rsidR="000C2B92" w:rsidRPr="00DC0BFD" w:rsidRDefault="00924C4B" w:rsidP="00DC0BFD">
      <w:r w:rsidRPr="00DC0BFD">
        <w:lastRenderedPageBreak/>
        <w:drawing>
          <wp:inline distT="0" distB="0" distL="0" distR="0" wp14:anchorId="4190B41C" wp14:editId="2BE3C92B">
            <wp:extent cx="6086475" cy="8591550"/>
            <wp:effectExtent l="0" t="0" r="0" b="0"/>
            <wp:docPr id="30" name="Bild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B3B8657" w14:textId="77777777" w:rsidR="000C2B92" w:rsidRPr="00DC0BFD" w:rsidRDefault="000C2B92" w:rsidP="00DC0BFD">
      <w:pPr>
        <w:pStyle w:val="figur-tittel"/>
      </w:pPr>
    </w:p>
    <w:p w14:paraId="159DB184" w14:textId="053C4AD4" w:rsidR="000C2B92" w:rsidRPr="00DC0BFD" w:rsidRDefault="00924C4B" w:rsidP="00DC0BFD">
      <w:r w:rsidRPr="00DC0BFD">
        <w:lastRenderedPageBreak/>
        <w:drawing>
          <wp:inline distT="0" distB="0" distL="0" distR="0" wp14:anchorId="3B453057" wp14:editId="62B6432F">
            <wp:extent cx="6086475" cy="8591550"/>
            <wp:effectExtent l="0" t="0" r="0" b="0"/>
            <wp:docPr id="31" name="Bild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DAFDCBC" w14:textId="77777777" w:rsidR="000C2B92" w:rsidRPr="00DC0BFD" w:rsidRDefault="000C2B92" w:rsidP="00DC0BFD">
      <w:pPr>
        <w:pStyle w:val="figur-tittel"/>
      </w:pPr>
    </w:p>
    <w:p w14:paraId="3EB3F296" w14:textId="4D5184A0" w:rsidR="000C2B92" w:rsidRPr="00DC0BFD" w:rsidRDefault="00924C4B" w:rsidP="00DC0BFD">
      <w:r w:rsidRPr="00DC0BFD">
        <w:lastRenderedPageBreak/>
        <w:drawing>
          <wp:inline distT="0" distB="0" distL="0" distR="0" wp14:anchorId="6859E3B8" wp14:editId="67B95DD4">
            <wp:extent cx="6086475" cy="8591550"/>
            <wp:effectExtent l="0" t="0" r="0" b="0"/>
            <wp:docPr id="32"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86E399D" w14:textId="77777777" w:rsidR="000C2B92" w:rsidRPr="00DC0BFD" w:rsidRDefault="000C2B92" w:rsidP="00DC0BFD">
      <w:pPr>
        <w:pStyle w:val="figur-tittel"/>
      </w:pPr>
    </w:p>
    <w:p w14:paraId="57A4FCB2" w14:textId="2FA40463" w:rsidR="000C2B92" w:rsidRPr="00DC0BFD" w:rsidRDefault="00924C4B" w:rsidP="00DC0BFD">
      <w:r w:rsidRPr="00DC0BFD">
        <w:lastRenderedPageBreak/>
        <w:drawing>
          <wp:inline distT="0" distB="0" distL="0" distR="0" wp14:anchorId="50C5CB0C" wp14:editId="4397BFC0">
            <wp:extent cx="6086475" cy="8591550"/>
            <wp:effectExtent l="0" t="0" r="0" b="0"/>
            <wp:docPr id="33" name="Bil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F7F2F7F" w14:textId="77777777" w:rsidR="000C2B92" w:rsidRPr="00DC0BFD" w:rsidRDefault="000C2B92" w:rsidP="00DC0BFD">
      <w:pPr>
        <w:pStyle w:val="figur-tittel"/>
      </w:pPr>
    </w:p>
    <w:p w14:paraId="7D4E1E7C" w14:textId="7C142889" w:rsidR="000C2B92" w:rsidRPr="00DC0BFD" w:rsidRDefault="00924C4B" w:rsidP="00DC0BFD">
      <w:r w:rsidRPr="00DC0BFD">
        <w:lastRenderedPageBreak/>
        <w:drawing>
          <wp:inline distT="0" distB="0" distL="0" distR="0" wp14:anchorId="0A63C239" wp14:editId="4A3205C5">
            <wp:extent cx="6086475" cy="8591550"/>
            <wp:effectExtent l="0" t="0" r="0" b="0"/>
            <wp:docPr id="34" name="Bild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8F464EC" w14:textId="77777777" w:rsidR="000C2B92" w:rsidRPr="00DC0BFD" w:rsidRDefault="000C2B92" w:rsidP="00DC0BFD">
      <w:pPr>
        <w:pStyle w:val="figur-tittel"/>
      </w:pPr>
    </w:p>
    <w:p w14:paraId="12D07E8A" w14:textId="3D97C65C" w:rsidR="000C2B92" w:rsidRPr="00DC0BFD" w:rsidRDefault="00924C4B" w:rsidP="00DC0BFD">
      <w:r w:rsidRPr="00DC0BFD">
        <w:lastRenderedPageBreak/>
        <w:drawing>
          <wp:inline distT="0" distB="0" distL="0" distR="0" wp14:anchorId="0FD1B29E" wp14:editId="41D25871">
            <wp:extent cx="6086475" cy="8591550"/>
            <wp:effectExtent l="0" t="0" r="0" b="0"/>
            <wp:docPr id="35" name="Bild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3932E93" w14:textId="77777777" w:rsidR="000C2B92" w:rsidRPr="00DC0BFD" w:rsidRDefault="000C2B92" w:rsidP="00DC0BFD">
      <w:pPr>
        <w:pStyle w:val="figur-tittel"/>
      </w:pPr>
    </w:p>
    <w:p w14:paraId="206EB152" w14:textId="7EF1A747" w:rsidR="000C2B92" w:rsidRPr="00DC0BFD" w:rsidRDefault="00924C4B" w:rsidP="00DC0BFD">
      <w:r w:rsidRPr="00DC0BFD">
        <w:lastRenderedPageBreak/>
        <w:drawing>
          <wp:inline distT="0" distB="0" distL="0" distR="0" wp14:anchorId="4CEA9F88" wp14:editId="1EC176A7">
            <wp:extent cx="6086475" cy="8591550"/>
            <wp:effectExtent l="0" t="0" r="0" b="0"/>
            <wp:docPr id="36" name="Bild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1954A30" w14:textId="77777777" w:rsidR="000C2B92" w:rsidRPr="00DC0BFD" w:rsidRDefault="000C2B92" w:rsidP="00DC0BFD">
      <w:pPr>
        <w:pStyle w:val="figur-tittel"/>
      </w:pPr>
    </w:p>
    <w:p w14:paraId="674C0481" w14:textId="2DA58A62" w:rsidR="000C2B92" w:rsidRPr="00DC0BFD" w:rsidRDefault="00924C4B" w:rsidP="00DC0BFD">
      <w:r w:rsidRPr="00DC0BFD">
        <w:lastRenderedPageBreak/>
        <w:drawing>
          <wp:inline distT="0" distB="0" distL="0" distR="0" wp14:anchorId="0C4BBB6E" wp14:editId="49DFE6C9">
            <wp:extent cx="6086475" cy="8591550"/>
            <wp:effectExtent l="0" t="0" r="0" b="0"/>
            <wp:docPr id="37" name="Bil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A55A65F" w14:textId="77777777" w:rsidR="000C2B92" w:rsidRPr="00DC0BFD" w:rsidRDefault="000C2B92" w:rsidP="00DC0BFD">
      <w:pPr>
        <w:pStyle w:val="figur-tittel"/>
      </w:pPr>
    </w:p>
    <w:p w14:paraId="72DC7EB9" w14:textId="518E9300" w:rsidR="000C2B92" w:rsidRPr="00DC0BFD" w:rsidRDefault="00924C4B" w:rsidP="00DC0BFD">
      <w:r w:rsidRPr="00DC0BFD">
        <w:lastRenderedPageBreak/>
        <w:drawing>
          <wp:inline distT="0" distB="0" distL="0" distR="0" wp14:anchorId="160C2430" wp14:editId="4CC58BBC">
            <wp:extent cx="6086475" cy="8591550"/>
            <wp:effectExtent l="0" t="0" r="0" b="0"/>
            <wp:docPr id="38" name="Bild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FF674D9" w14:textId="77777777" w:rsidR="000C2B92" w:rsidRPr="00DC0BFD" w:rsidRDefault="000C2B92" w:rsidP="00DC0BFD">
      <w:pPr>
        <w:pStyle w:val="figur-tittel"/>
      </w:pPr>
    </w:p>
    <w:p w14:paraId="7CED6333" w14:textId="67D2ED65" w:rsidR="000C2B92" w:rsidRPr="00DC0BFD" w:rsidRDefault="00924C4B" w:rsidP="00DC0BFD">
      <w:r w:rsidRPr="00DC0BFD">
        <w:lastRenderedPageBreak/>
        <w:drawing>
          <wp:inline distT="0" distB="0" distL="0" distR="0" wp14:anchorId="7B5B1D8E" wp14:editId="0AA7F0F0">
            <wp:extent cx="6086475" cy="8591550"/>
            <wp:effectExtent l="0" t="0" r="0" b="0"/>
            <wp:docPr id="39" name="Bild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A038879" w14:textId="77777777" w:rsidR="000C2B92" w:rsidRPr="00DC0BFD" w:rsidRDefault="000C2B92" w:rsidP="00DC0BFD">
      <w:pPr>
        <w:pStyle w:val="figur-tittel"/>
      </w:pPr>
    </w:p>
    <w:p w14:paraId="349767FE" w14:textId="64E6D94E" w:rsidR="000C2B92" w:rsidRPr="00DC0BFD" w:rsidRDefault="00924C4B" w:rsidP="00DC0BFD">
      <w:r w:rsidRPr="00DC0BFD">
        <w:lastRenderedPageBreak/>
        <w:drawing>
          <wp:inline distT="0" distB="0" distL="0" distR="0" wp14:anchorId="636C87F8" wp14:editId="1EA617AC">
            <wp:extent cx="6086475" cy="8591550"/>
            <wp:effectExtent l="0" t="0" r="0" b="0"/>
            <wp:docPr id="40" name="Bild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F7D538A" w14:textId="77777777" w:rsidR="000C2B92" w:rsidRPr="00DC0BFD" w:rsidRDefault="000C2B92" w:rsidP="00DC0BFD">
      <w:pPr>
        <w:pStyle w:val="figur-tittel"/>
      </w:pPr>
    </w:p>
    <w:p w14:paraId="75FAADEB" w14:textId="46BD750A" w:rsidR="000C2B92" w:rsidRPr="00DC0BFD" w:rsidRDefault="00924C4B" w:rsidP="00DC0BFD">
      <w:r w:rsidRPr="00DC0BFD">
        <w:lastRenderedPageBreak/>
        <w:drawing>
          <wp:inline distT="0" distB="0" distL="0" distR="0" wp14:anchorId="24D3B99F" wp14:editId="4066E71F">
            <wp:extent cx="6086475" cy="8591550"/>
            <wp:effectExtent l="0" t="0" r="0" b="0"/>
            <wp:docPr id="41" name="Bild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CEF19F1" w14:textId="77777777" w:rsidR="000C2B92" w:rsidRPr="00DC0BFD" w:rsidRDefault="000C2B92" w:rsidP="00DC0BFD">
      <w:pPr>
        <w:pStyle w:val="figur-tittel"/>
      </w:pPr>
    </w:p>
    <w:p w14:paraId="6BC2F8E8" w14:textId="0534FDAA" w:rsidR="000C2B92" w:rsidRPr="00DC0BFD" w:rsidRDefault="00924C4B" w:rsidP="00DC0BFD">
      <w:r w:rsidRPr="00DC0BFD">
        <w:lastRenderedPageBreak/>
        <w:drawing>
          <wp:inline distT="0" distB="0" distL="0" distR="0" wp14:anchorId="0794BD8C" wp14:editId="50D136ED">
            <wp:extent cx="6086475" cy="8591550"/>
            <wp:effectExtent l="0" t="0" r="0" b="0"/>
            <wp:docPr id="42" name="Bild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1D3CBA0" w14:textId="77777777" w:rsidR="000C2B92" w:rsidRPr="00DC0BFD" w:rsidRDefault="000C2B92" w:rsidP="00DC0BFD">
      <w:pPr>
        <w:pStyle w:val="figur-tittel"/>
      </w:pPr>
    </w:p>
    <w:p w14:paraId="25378FF8" w14:textId="687A2615" w:rsidR="000C2B92" w:rsidRPr="00DC0BFD" w:rsidRDefault="00924C4B" w:rsidP="00DC0BFD">
      <w:r w:rsidRPr="00DC0BFD">
        <w:lastRenderedPageBreak/>
        <w:drawing>
          <wp:inline distT="0" distB="0" distL="0" distR="0" wp14:anchorId="432A0033" wp14:editId="4CEE2E7C">
            <wp:extent cx="6086475" cy="8591550"/>
            <wp:effectExtent l="0" t="0" r="0" b="0"/>
            <wp:docPr id="43" name="Bild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F9AE493" w14:textId="77777777" w:rsidR="000C2B92" w:rsidRPr="00DC0BFD" w:rsidRDefault="000C2B92" w:rsidP="00DC0BFD">
      <w:pPr>
        <w:pStyle w:val="figur-tittel"/>
      </w:pPr>
    </w:p>
    <w:p w14:paraId="543FC02E" w14:textId="52833BD8" w:rsidR="000C2B92" w:rsidRPr="00DC0BFD" w:rsidRDefault="00924C4B" w:rsidP="00DC0BFD">
      <w:r w:rsidRPr="00DC0BFD">
        <w:lastRenderedPageBreak/>
        <w:drawing>
          <wp:inline distT="0" distB="0" distL="0" distR="0" wp14:anchorId="0C4B3B25" wp14:editId="058B77E5">
            <wp:extent cx="6086475" cy="8591550"/>
            <wp:effectExtent l="0" t="0" r="0" b="0"/>
            <wp:docPr id="44" name="Bild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CBC8A51" w14:textId="77777777" w:rsidR="000C2B92" w:rsidRPr="00DC0BFD" w:rsidRDefault="000C2B92" w:rsidP="00DC0BFD">
      <w:pPr>
        <w:pStyle w:val="figur-tittel"/>
      </w:pPr>
    </w:p>
    <w:p w14:paraId="58130497" w14:textId="4D8020BE" w:rsidR="000C2B92" w:rsidRPr="00DC0BFD" w:rsidRDefault="00924C4B" w:rsidP="00DC0BFD">
      <w:r w:rsidRPr="00DC0BFD">
        <w:lastRenderedPageBreak/>
        <w:drawing>
          <wp:inline distT="0" distB="0" distL="0" distR="0" wp14:anchorId="3CB9F290" wp14:editId="511C80A5">
            <wp:extent cx="6086475" cy="8591550"/>
            <wp:effectExtent l="0" t="0" r="0" b="0"/>
            <wp:docPr id="45" name="Bild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CA3F36A" w14:textId="77777777" w:rsidR="000C2B92" w:rsidRPr="00DC0BFD" w:rsidRDefault="000C2B92" w:rsidP="00DC0BFD">
      <w:pPr>
        <w:pStyle w:val="figur-tittel"/>
      </w:pPr>
    </w:p>
    <w:p w14:paraId="68BE0C30" w14:textId="71AA7316" w:rsidR="000C2B92" w:rsidRPr="00DC0BFD" w:rsidRDefault="00924C4B" w:rsidP="00DC0BFD">
      <w:r w:rsidRPr="00DC0BFD">
        <w:lastRenderedPageBreak/>
        <w:drawing>
          <wp:inline distT="0" distB="0" distL="0" distR="0" wp14:anchorId="1F50E83A" wp14:editId="4B540757">
            <wp:extent cx="6086475" cy="8591550"/>
            <wp:effectExtent l="0" t="0" r="0" b="0"/>
            <wp:docPr id="46" name="Bild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DE66FD1" w14:textId="77777777" w:rsidR="000C2B92" w:rsidRPr="00DC0BFD" w:rsidRDefault="000C2B92" w:rsidP="00DC0BFD">
      <w:pPr>
        <w:pStyle w:val="figur-tittel"/>
      </w:pPr>
    </w:p>
    <w:p w14:paraId="6C5C91B8" w14:textId="35C6D367" w:rsidR="000C2B92" w:rsidRPr="00DC0BFD" w:rsidRDefault="00924C4B" w:rsidP="00DC0BFD">
      <w:r w:rsidRPr="00DC0BFD">
        <w:lastRenderedPageBreak/>
        <w:drawing>
          <wp:inline distT="0" distB="0" distL="0" distR="0" wp14:anchorId="7A6755DC" wp14:editId="03A6EC60">
            <wp:extent cx="6086475" cy="8591550"/>
            <wp:effectExtent l="0" t="0" r="0" b="0"/>
            <wp:docPr id="47" name="Bild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64F3628" w14:textId="77777777" w:rsidR="000C2B92" w:rsidRPr="00DC0BFD" w:rsidRDefault="000C2B92" w:rsidP="00DC0BFD">
      <w:pPr>
        <w:pStyle w:val="figur-tittel"/>
      </w:pPr>
    </w:p>
    <w:p w14:paraId="17DD6F2E" w14:textId="039C63FB" w:rsidR="000C2B92" w:rsidRPr="00DC0BFD" w:rsidRDefault="00924C4B" w:rsidP="00DC0BFD">
      <w:r w:rsidRPr="00DC0BFD">
        <w:lastRenderedPageBreak/>
        <w:drawing>
          <wp:inline distT="0" distB="0" distL="0" distR="0" wp14:anchorId="4FCEF5E2" wp14:editId="1017FEF3">
            <wp:extent cx="6086475" cy="8591550"/>
            <wp:effectExtent l="0" t="0" r="0" b="0"/>
            <wp:docPr id="48"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4FEF89A" w14:textId="77777777" w:rsidR="000C2B92" w:rsidRPr="00DC0BFD" w:rsidRDefault="000C2B92" w:rsidP="00DC0BFD">
      <w:pPr>
        <w:pStyle w:val="figur-tittel"/>
      </w:pPr>
    </w:p>
    <w:p w14:paraId="6493EAF5" w14:textId="4D54E2DF" w:rsidR="000C2B92" w:rsidRPr="00DC0BFD" w:rsidRDefault="00924C4B" w:rsidP="00DC0BFD">
      <w:r w:rsidRPr="00DC0BFD">
        <w:lastRenderedPageBreak/>
        <w:drawing>
          <wp:inline distT="0" distB="0" distL="0" distR="0" wp14:anchorId="18E97A7A" wp14:editId="4A1CC8EC">
            <wp:extent cx="6086475" cy="8591550"/>
            <wp:effectExtent l="0" t="0" r="0" b="0"/>
            <wp:docPr id="49" name="Bil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9A9AFFE" w14:textId="77777777" w:rsidR="000C2B92" w:rsidRPr="00DC0BFD" w:rsidRDefault="000C2B92" w:rsidP="00DC0BFD">
      <w:pPr>
        <w:pStyle w:val="figur-tittel"/>
      </w:pPr>
    </w:p>
    <w:p w14:paraId="1DD167D6" w14:textId="1AE24B7C" w:rsidR="000C2B92" w:rsidRPr="00DC0BFD" w:rsidRDefault="00924C4B" w:rsidP="00DC0BFD">
      <w:r w:rsidRPr="00DC0BFD">
        <w:lastRenderedPageBreak/>
        <w:drawing>
          <wp:inline distT="0" distB="0" distL="0" distR="0" wp14:anchorId="2C623AA4" wp14:editId="0997AD5C">
            <wp:extent cx="6086475" cy="8591550"/>
            <wp:effectExtent l="0" t="0" r="0" b="0"/>
            <wp:docPr id="50" name="Bild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58937F0" w14:textId="77777777" w:rsidR="000C2B92" w:rsidRPr="00DC0BFD" w:rsidRDefault="000C2B92" w:rsidP="00DC0BFD">
      <w:pPr>
        <w:pStyle w:val="figur-tittel"/>
      </w:pPr>
    </w:p>
    <w:p w14:paraId="7C33B8B1" w14:textId="7393B095" w:rsidR="000C2B92" w:rsidRPr="00DC0BFD" w:rsidRDefault="00924C4B" w:rsidP="00DC0BFD">
      <w:r w:rsidRPr="00DC0BFD">
        <w:lastRenderedPageBreak/>
        <w:drawing>
          <wp:inline distT="0" distB="0" distL="0" distR="0" wp14:anchorId="05BE1DBA" wp14:editId="48C61EAD">
            <wp:extent cx="6086475" cy="8591550"/>
            <wp:effectExtent l="0" t="0" r="0" b="0"/>
            <wp:docPr id="51" name="Bil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7415B94" w14:textId="77777777" w:rsidR="000C2B92" w:rsidRPr="00DC0BFD" w:rsidRDefault="000C2B92" w:rsidP="00DC0BFD">
      <w:pPr>
        <w:pStyle w:val="figur-tittel"/>
      </w:pPr>
    </w:p>
    <w:p w14:paraId="51633194" w14:textId="1D7CF1F0" w:rsidR="000C2B92" w:rsidRPr="00DC0BFD" w:rsidRDefault="00924C4B" w:rsidP="00DC0BFD">
      <w:r w:rsidRPr="00DC0BFD">
        <w:lastRenderedPageBreak/>
        <w:drawing>
          <wp:inline distT="0" distB="0" distL="0" distR="0" wp14:anchorId="1D427E0C" wp14:editId="55684DC9">
            <wp:extent cx="6086475" cy="8591550"/>
            <wp:effectExtent l="0" t="0" r="0" b="0"/>
            <wp:docPr id="52" name="Bil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571DB6C" w14:textId="77777777" w:rsidR="000C2B92" w:rsidRPr="00DC0BFD" w:rsidRDefault="000C2B92" w:rsidP="00DC0BFD">
      <w:pPr>
        <w:pStyle w:val="figur-tittel"/>
      </w:pPr>
    </w:p>
    <w:p w14:paraId="5BFBA436" w14:textId="6529FDB4" w:rsidR="000C2B92" w:rsidRPr="00DC0BFD" w:rsidRDefault="00924C4B" w:rsidP="00DC0BFD">
      <w:r w:rsidRPr="00DC0BFD">
        <w:lastRenderedPageBreak/>
        <w:drawing>
          <wp:inline distT="0" distB="0" distL="0" distR="0" wp14:anchorId="5C0E0595" wp14:editId="1341FA3F">
            <wp:extent cx="6086475" cy="8591550"/>
            <wp:effectExtent l="0" t="0" r="0" b="0"/>
            <wp:docPr id="53" name="Bild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FD78D9F" w14:textId="77777777" w:rsidR="000C2B92" w:rsidRPr="00DC0BFD" w:rsidRDefault="000C2B92" w:rsidP="00DC0BFD">
      <w:pPr>
        <w:pStyle w:val="figur-tittel"/>
      </w:pPr>
    </w:p>
    <w:p w14:paraId="6B60FD14" w14:textId="327525FC" w:rsidR="000C2B92" w:rsidRPr="00DC0BFD" w:rsidRDefault="00924C4B" w:rsidP="00DC0BFD">
      <w:r w:rsidRPr="00DC0BFD">
        <w:lastRenderedPageBreak/>
        <w:drawing>
          <wp:inline distT="0" distB="0" distL="0" distR="0" wp14:anchorId="7B3AD00F" wp14:editId="1A2C5993">
            <wp:extent cx="6086475" cy="8591550"/>
            <wp:effectExtent l="0" t="0" r="0" b="0"/>
            <wp:docPr id="54" name="Bild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2D9CCD3" w14:textId="77777777" w:rsidR="000C2B92" w:rsidRPr="00DC0BFD" w:rsidRDefault="000C2B92" w:rsidP="00DC0BFD">
      <w:pPr>
        <w:pStyle w:val="figur-tittel"/>
      </w:pPr>
    </w:p>
    <w:p w14:paraId="78936522" w14:textId="227E7E08" w:rsidR="000C2B92" w:rsidRPr="00DC0BFD" w:rsidRDefault="00924C4B" w:rsidP="00DC0BFD">
      <w:r w:rsidRPr="00DC0BFD">
        <w:lastRenderedPageBreak/>
        <w:drawing>
          <wp:inline distT="0" distB="0" distL="0" distR="0" wp14:anchorId="060BF0B7" wp14:editId="0A09513E">
            <wp:extent cx="6086475" cy="8591550"/>
            <wp:effectExtent l="0" t="0" r="0" b="0"/>
            <wp:docPr id="55" name="Bil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99BC92E" w14:textId="77777777" w:rsidR="000C2B92" w:rsidRPr="00DC0BFD" w:rsidRDefault="000C2B92" w:rsidP="00DC0BFD">
      <w:pPr>
        <w:pStyle w:val="figur-tittel"/>
      </w:pPr>
    </w:p>
    <w:p w14:paraId="7881D5FB" w14:textId="236F7E88" w:rsidR="000C2B92" w:rsidRPr="00DC0BFD" w:rsidRDefault="00924C4B" w:rsidP="00DC0BFD">
      <w:r w:rsidRPr="00DC0BFD">
        <w:lastRenderedPageBreak/>
        <w:drawing>
          <wp:inline distT="0" distB="0" distL="0" distR="0" wp14:anchorId="0A91AC4F" wp14:editId="1D5A11F4">
            <wp:extent cx="6086475" cy="8591550"/>
            <wp:effectExtent l="0" t="0" r="0" b="0"/>
            <wp:docPr id="56" name="Bil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7FAEA15" w14:textId="77777777" w:rsidR="000C2B92" w:rsidRPr="00DC0BFD" w:rsidRDefault="000C2B92" w:rsidP="00DC0BFD">
      <w:pPr>
        <w:pStyle w:val="figur-tittel"/>
      </w:pPr>
    </w:p>
    <w:p w14:paraId="5FF2F0AF" w14:textId="6E300A09" w:rsidR="000C2B92" w:rsidRPr="00DC0BFD" w:rsidRDefault="00924C4B" w:rsidP="00DC0BFD">
      <w:r w:rsidRPr="00DC0BFD">
        <w:lastRenderedPageBreak/>
        <w:drawing>
          <wp:inline distT="0" distB="0" distL="0" distR="0" wp14:anchorId="564A1234" wp14:editId="502673A9">
            <wp:extent cx="6086475" cy="8591550"/>
            <wp:effectExtent l="0" t="0" r="0" b="0"/>
            <wp:docPr id="57" name="Bil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608473D" w14:textId="77777777" w:rsidR="000C2B92" w:rsidRPr="00DC0BFD" w:rsidRDefault="000C2B92" w:rsidP="00DC0BFD">
      <w:pPr>
        <w:pStyle w:val="figur-tittel"/>
      </w:pPr>
    </w:p>
    <w:p w14:paraId="06A1A496" w14:textId="48BDFE91" w:rsidR="000C2B92" w:rsidRPr="00DC0BFD" w:rsidRDefault="00924C4B" w:rsidP="00DC0BFD">
      <w:r w:rsidRPr="00DC0BFD">
        <w:lastRenderedPageBreak/>
        <w:drawing>
          <wp:inline distT="0" distB="0" distL="0" distR="0" wp14:anchorId="383BB170" wp14:editId="3F3E0120">
            <wp:extent cx="6086475" cy="8591550"/>
            <wp:effectExtent l="0" t="0" r="0" b="0"/>
            <wp:docPr id="58" name="Bild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233D587" w14:textId="77777777" w:rsidR="000C2B92" w:rsidRPr="00DC0BFD" w:rsidRDefault="000C2B92" w:rsidP="00DC0BFD">
      <w:pPr>
        <w:pStyle w:val="figur-tittel"/>
      </w:pPr>
    </w:p>
    <w:p w14:paraId="19935704" w14:textId="52B97ECB" w:rsidR="000C2B92" w:rsidRPr="00DC0BFD" w:rsidRDefault="00924C4B" w:rsidP="00DC0BFD">
      <w:r w:rsidRPr="00DC0BFD">
        <w:lastRenderedPageBreak/>
        <w:drawing>
          <wp:inline distT="0" distB="0" distL="0" distR="0" wp14:anchorId="5EE52A6F" wp14:editId="6A296FF8">
            <wp:extent cx="6086475" cy="8591550"/>
            <wp:effectExtent l="0" t="0" r="0" b="0"/>
            <wp:docPr id="59" name="Bil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47DE60F" w14:textId="77777777" w:rsidR="000C2B92" w:rsidRPr="00DC0BFD" w:rsidRDefault="000C2B92" w:rsidP="00DC0BFD">
      <w:pPr>
        <w:pStyle w:val="figur-tittel"/>
      </w:pPr>
    </w:p>
    <w:p w14:paraId="2CEFA15F" w14:textId="1E0C5869" w:rsidR="000C2B92" w:rsidRPr="00DC0BFD" w:rsidRDefault="00924C4B" w:rsidP="00DC0BFD">
      <w:r w:rsidRPr="00DC0BFD">
        <w:lastRenderedPageBreak/>
        <w:drawing>
          <wp:inline distT="0" distB="0" distL="0" distR="0" wp14:anchorId="3868D088" wp14:editId="6D0CC5C7">
            <wp:extent cx="6086475" cy="8591550"/>
            <wp:effectExtent l="0" t="0" r="0" b="0"/>
            <wp:docPr id="60" name="Bild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00E7DC7" w14:textId="77777777" w:rsidR="000C2B92" w:rsidRPr="00DC0BFD" w:rsidRDefault="000C2B92" w:rsidP="00DC0BFD">
      <w:pPr>
        <w:pStyle w:val="figur-tittel"/>
      </w:pPr>
    </w:p>
    <w:p w14:paraId="46FBDA9D" w14:textId="494DABBA" w:rsidR="000C2B92" w:rsidRPr="00DC0BFD" w:rsidRDefault="00924C4B" w:rsidP="00DC0BFD">
      <w:r w:rsidRPr="00DC0BFD">
        <w:lastRenderedPageBreak/>
        <w:drawing>
          <wp:inline distT="0" distB="0" distL="0" distR="0" wp14:anchorId="6C069A04" wp14:editId="1C176A17">
            <wp:extent cx="6086475" cy="8591550"/>
            <wp:effectExtent l="0" t="0" r="0" b="0"/>
            <wp:docPr id="61" name="Bil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6FE9007" w14:textId="77777777" w:rsidR="000C2B92" w:rsidRPr="00DC0BFD" w:rsidRDefault="000C2B92" w:rsidP="00DC0BFD">
      <w:pPr>
        <w:pStyle w:val="figur-tittel"/>
      </w:pPr>
    </w:p>
    <w:p w14:paraId="2EE83F99" w14:textId="14239A09" w:rsidR="000C2B92" w:rsidRPr="00DC0BFD" w:rsidRDefault="00924C4B" w:rsidP="00DC0BFD">
      <w:r w:rsidRPr="00DC0BFD">
        <w:lastRenderedPageBreak/>
        <w:drawing>
          <wp:inline distT="0" distB="0" distL="0" distR="0" wp14:anchorId="19621A0E" wp14:editId="77D3D1C6">
            <wp:extent cx="6086475" cy="8591550"/>
            <wp:effectExtent l="0" t="0" r="0" b="0"/>
            <wp:docPr id="62" name="Bil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EDCAF5E" w14:textId="77777777" w:rsidR="000C2B92" w:rsidRPr="00DC0BFD" w:rsidRDefault="000C2B92" w:rsidP="00DC0BFD">
      <w:pPr>
        <w:pStyle w:val="figur-tittel"/>
      </w:pPr>
    </w:p>
    <w:p w14:paraId="13407A60" w14:textId="34013191" w:rsidR="000C2B92" w:rsidRPr="00DC0BFD" w:rsidRDefault="00924C4B" w:rsidP="00DC0BFD">
      <w:r w:rsidRPr="00DC0BFD">
        <w:lastRenderedPageBreak/>
        <w:drawing>
          <wp:inline distT="0" distB="0" distL="0" distR="0" wp14:anchorId="672DFFF5" wp14:editId="16B4DFFA">
            <wp:extent cx="6086475" cy="8591550"/>
            <wp:effectExtent l="0" t="0" r="0" b="0"/>
            <wp:docPr id="63" name="Bil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BA36475" w14:textId="77777777" w:rsidR="000C2B92" w:rsidRPr="00DC0BFD" w:rsidRDefault="000C2B92" w:rsidP="00DC0BFD">
      <w:pPr>
        <w:pStyle w:val="figur-tittel"/>
      </w:pPr>
    </w:p>
    <w:p w14:paraId="36519D18" w14:textId="025CE0FC" w:rsidR="000C2B92" w:rsidRPr="00DC0BFD" w:rsidRDefault="00924C4B" w:rsidP="00DC0BFD">
      <w:r w:rsidRPr="00DC0BFD">
        <w:lastRenderedPageBreak/>
        <w:drawing>
          <wp:inline distT="0" distB="0" distL="0" distR="0" wp14:anchorId="612CBB95" wp14:editId="20589BC7">
            <wp:extent cx="6086475" cy="8591550"/>
            <wp:effectExtent l="0" t="0" r="0" b="0"/>
            <wp:docPr id="64" name="Bil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4046B38" w14:textId="77777777" w:rsidR="000C2B92" w:rsidRPr="00DC0BFD" w:rsidRDefault="000C2B92" w:rsidP="00DC0BFD">
      <w:pPr>
        <w:pStyle w:val="figur-tittel"/>
      </w:pPr>
    </w:p>
    <w:p w14:paraId="68924AD0" w14:textId="5830E3EF" w:rsidR="000C2B92" w:rsidRPr="00DC0BFD" w:rsidRDefault="00924C4B" w:rsidP="00DC0BFD">
      <w:r w:rsidRPr="00DC0BFD">
        <w:lastRenderedPageBreak/>
        <w:drawing>
          <wp:inline distT="0" distB="0" distL="0" distR="0" wp14:anchorId="79E175FF" wp14:editId="6027212F">
            <wp:extent cx="6086475" cy="8591550"/>
            <wp:effectExtent l="0" t="0" r="0" b="0"/>
            <wp:docPr id="65"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F4CF6FC" w14:textId="77777777" w:rsidR="000C2B92" w:rsidRPr="00DC0BFD" w:rsidRDefault="000C2B92" w:rsidP="00DC0BFD">
      <w:pPr>
        <w:pStyle w:val="figur-tittel"/>
      </w:pPr>
    </w:p>
    <w:p w14:paraId="56AC1130" w14:textId="39D2E55A" w:rsidR="000C2B92" w:rsidRPr="00DC0BFD" w:rsidRDefault="00924C4B" w:rsidP="00DC0BFD">
      <w:r w:rsidRPr="00DC0BFD">
        <w:lastRenderedPageBreak/>
        <w:drawing>
          <wp:inline distT="0" distB="0" distL="0" distR="0" wp14:anchorId="75597B85" wp14:editId="56DB6588">
            <wp:extent cx="6086475" cy="8591550"/>
            <wp:effectExtent l="0" t="0" r="0" b="0"/>
            <wp:docPr id="66"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21C5101" w14:textId="77777777" w:rsidR="000C2B92" w:rsidRPr="00DC0BFD" w:rsidRDefault="000C2B92" w:rsidP="00DC0BFD">
      <w:pPr>
        <w:pStyle w:val="figur-tittel"/>
      </w:pPr>
    </w:p>
    <w:p w14:paraId="335C62CA" w14:textId="3242DE04" w:rsidR="000C2B92" w:rsidRPr="00DC0BFD" w:rsidRDefault="00924C4B" w:rsidP="00DC0BFD">
      <w:r w:rsidRPr="00DC0BFD">
        <w:lastRenderedPageBreak/>
        <w:drawing>
          <wp:inline distT="0" distB="0" distL="0" distR="0" wp14:anchorId="676A27C8" wp14:editId="7D1BE591">
            <wp:extent cx="6086475" cy="8591550"/>
            <wp:effectExtent l="0" t="0" r="0" b="0"/>
            <wp:docPr id="67"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A46A789" w14:textId="77777777" w:rsidR="000C2B92" w:rsidRPr="00DC0BFD" w:rsidRDefault="000C2B92" w:rsidP="00DC0BFD">
      <w:pPr>
        <w:pStyle w:val="figur-tittel"/>
      </w:pPr>
    </w:p>
    <w:p w14:paraId="03962FE7" w14:textId="0C8D6FB0" w:rsidR="000C2B92" w:rsidRPr="00DC0BFD" w:rsidRDefault="00924C4B" w:rsidP="00DC0BFD">
      <w:r w:rsidRPr="00DC0BFD">
        <w:lastRenderedPageBreak/>
        <w:drawing>
          <wp:inline distT="0" distB="0" distL="0" distR="0" wp14:anchorId="1F8EEE8A" wp14:editId="5C42DFB8">
            <wp:extent cx="6086475" cy="8591550"/>
            <wp:effectExtent l="0" t="0" r="0" b="0"/>
            <wp:docPr id="68"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3B87195" w14:textId="77777777" w:rsidR="000C2B92" w:rsidRPr="00DC0BFD" w:rsidRDefault="000C2B92" w:rsidP="00DC0BFD">
      <w:pPr>
        <w:pStyle w:val="figur-tittel"/>
      </w:pPr>
    </w:p>
    <w:p w14:paraId="45EA319A" w14:textId="4DA79322" w:rsidR="000C2B92" w:rsidRPr="00DC0BFD" w:rsidRDefault="00924C4B" w:rsidP="00DC0BFD">
      <w:r w:rsidRPr="00DC0BFD">
        <w:lastRenderedPageBreak/>
        <w:drawing>
          <wp:inline distT="0" distB="0" distL="0" distR="0" wp14:anchorId="649EA98D" wp14:editId="0062140B">
            <wp:extent cx="6086475" cy="8591550"/>
            <wp:effectExtent l="0" t="0" r="0" b="0"/>
            <wp:docPr id="69"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47DBDEE" w14:textId="77777777" w:rsidR="000C2B92" w:rsidRPr="00DC0BFD" w:rsidRDefault="000C2B92" w:rsidP="00DC0BFD">
      <w:pPr>
        <w:pStyle w:val="figur-tittel"/>
      </w:pPr>
    </w:p>
    <w:p w14:paraId="26EC3D43" w14:textId="50B01A9B" w:rsidR="000C2B92" w:rsidRPr="00DC0BFD" w:rsidRDefault="00924C4B" w:rsidP="00DC0BFD">
      <w:r w:rsidRPr="00DC0BFD">
        <w:lastRenderedPageBreak/>
        <w:drawing>
          <wp:inline distT="0" distB="0" distL="0" distR="0" wp14:anchorId="43B407E0" wp14:editId="19403EA6">
            <wp:extent cx="6086475" cy="8591550"/>
            <wp:effectExtent l="0" t="0" r="0" b="0"/>
            <wp:docPr id="70"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FF6F919" w14:textId="77777777" w:rsidR="000C2B92" w:rsidRPr="00DC0BFD" w:rsidRDefault="000C2B92" w:rsidP="00DC0BFD">
      <w:pPr>
        <w:pStyle w:val="figur-tittel"/>
      </w:pPr>
    </w:p>
    <w:p w14:paraId="50BF120B" w14:textId="7D23D377" w:rsidR="000C2B92" w:rsidRPr="00DC0BFD" w:rsidRDefault="00924C4B" w:rsidP="00DC0BFD">
      <w:r w:rsidRPr="00DC0BFD">
        <w:lastRenderedPageBreak/>
        <w:drawing>
          <wp:inline distT="0" distB="0" distL="0" distR="0" wp14:anchorId="7E51FB75" wp14:editId="497A8A98">
            <wp:extent cx="6086475" cy="8591550"/>
            <wp:effectExtent l="0" t="0" r="0" b="0"/>
            <wp:docPr id="71"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D24014B" w14:textId="77777777" w:rsidR="000C2B92" w:rsidRPr="00DC0BFD" w:rsidRDefault="000C2B92" w:rsidP="00DC0BFD">
      <w:pPr>
        <w:pStyle w:val="figur-tittel"/>
      </w:pPr>
    </w:p>
    <w:p w14:paraId="79527727" w14:textId="4CC089E5" w:rsidR="000C2B92" w:rsidRPr="00DC0BFD" w:rsidRDefault="00924C4B" w:rsidP="00DC0BFD">
      <w:r w:rsidRPr="00DC0BFD">
        <w:lastRenderedPageBreak/>
        <w:drawing>
          <wp:inline distT="0" distB="0" distL="0" distR="0" wp14:anchorId="40382712" wp14:editId="29F590CB">
            <wp:extent cx="6086475" cy="8591550"/>
            <wp:effectExtent l="0" t="0" r="0" b="0"/>
            <wp:docPr id="72"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BB21C5C" w14:textId="77777777" w:rsidR="000C2B92" w:rsidRPr="00DC0BFD" w:rsidRDefault="000C2B92" w:rsidP="00DC0BFD">
      <w:pPr>
        <w:pStyle w:val="figur-tittel"/>
      </w:pPr>
    </w:p>
    <w:p w14:paraId="2AF6E5BE" w14:textId="1C2F4C27" w:rsidR="000C2B92" w:rsidRPr="00DC0BFD" w:rsidRDefault="00924C4B" w:rsidP="00DC0BFD">
      <w:r w:rsidRPr="00DC0BFD">
        <w:lastRenderedPageBreak/>
        <w:drawing>
          <wp:inline distT="0" distB="0" distL="0" distR="0" wp14:anchorId="32B58364" wp14:editId="0B822E1A">
            <wp:extent cx="6086475" cy="8591550"/>
            <wp:effectExtent l="0" t="0" r="0" b="0"/>
            <wp:docPr id="73"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CD8684A" w14:textId="77777777" w:rsidR="000C2B92" w:rsidRPr="00DC0BFD" w:rsidRDefault="000C2B92" w:rsidP="00DC0BFD">
      <w:pPr>
        <w:pStyle w:val="figur-tittel"/>
      </w:pPr>
    </w:p>
    <w:p w14:paraId="188B5A48" w14:textId="77777777" w:rsidR="009F6770" w:rsidRPr="00DC0BFD" w:rsidRDefault="009F6770" w:rsidP="00DC0BFD">
      <w:pPr>
        <w:pStyle w:val="Overskrift1"/>
        <w:rPr>
          <w:color w:val="FF0000"/>
          <w:lang w:val="nn-NO"/>
        </w:rPr>
      </w:pPr>
      <w:r w:rsidRPr="00DC0BFD">
        <w:rPr>
          <w:color w:val="FF0000"/>
          <w:lang w:val="nn-NO"/>
        </w:rPr>
        <w:lastRenderedPageBreak/>
        <w:t>[</w:t>
      </w:r>
      <w:proofErr w:type="spellStart"/>
      <w:r w:rsidRPr="00DC0BFD">
        <w:rPr>
          <w:color w:val="FF0000"/>
          <w:lang w:val="nn-NO"/>
        </w:rPr>
        <w:t>Vedleggsnr</w:t>
      </w:r>
      <w:proofErr w:type="spellEnd"/>
      <w:r w:rsidRPr="00DC0BFD">
        <w:rPr>
          <w:color w:val="FF0000"/>
          <w:lang w:val="nn-NO"/>
        </w:rPr>
        <w:t>. reset]</w:t>
      </w:r>
    </w:p>
    <w:p w14:paraId="35132B23" w14:textId="77777777" w:rsidR="009F6770" w:rsidRPr="00DC0BFD" w:rsidRDefault="009F6770" w:rsidP="00DC0BFD">
      <w:pPr>
        <w:pStyle w:val="vedlegg-nr"/>
      </w:pPr>
    </w:p>
    <w:p w14:paraId="42D906A1" w14:textId="77777777" w:rsidR="000C2B92" w:rsidRPr="00DC0BFD" w:rsidRDefault="000C2B92" w:rsidP="00DC0BFD">
      <w:pPr>
        <w:pStyle w:val="vedlegg-tit"/>
      </w:pPr>
      <w:r w:rsidRPr="00DC0BFD">
        <w:t>LO Stat</w:t>
      </w:r>
    </w:p>
    <w:p w14:paraId="1AE02C60" w14:textId="45F3FDFE" w:rsidR="000C2B92" w:rsidRPr="00DC0BFD" w:rsidRDefault="00924C4B" w:rsidP="00DC0BFD">
      <w:r w:rsidRPr="00DC0BFD">
        <w:lastRenderedPageBreak/>
        <w:drawing>
          <wp:inline distT="0" distB="0" distL="0" distR="0" wp14:anchorId="0BDF1F77" wp14:editId="0E7552BE">
            <wp:extent cx="6086475" cy="8591550"/>
            <wp:effectExtent l="0" t="0" r="0" b="0"/>
            <wp:docPr id="76"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5132935" w14:textId="77777777" w:rsidR="000C2B92" w:rsidRPr="00DC0BFD" w:rsidRDefault="000C2B92" w:rsidP="00DC0BFD">
      <w:pPr>
        <w:pStyle w:val="figur-tittel"/>
      </w:pPr>
    </w:p>
    <w:p w14:paraId="6B2090EC" w14:textId="67C7489B" w:rsidR="000C2B92" w:rsidRPr="00DC0BFD" w:rsidRDefault="00924C4B" w:rsidP="00DC0BFD">
      <w:r w:rsidRPr="00DC0BFD">
        <w:lastRenderedPageBreak/>
        <w:drawing>
          <wp:inline distT="0" distB="0" distL="0" distR="0" wp14:anchorId="0DEDE45A" wp14:editId="4E59D82E">
            <wp:extent cx="6086475" cy="8591550"/>
            <wp:effectExtent l="0" t="0" r="0" b="0"/>
            <wp:docPr id="77"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B649030" w14:textId="77777777" w:rsidR="000C2B92" w:rsidRPr="00DC0BFD" w:rsidRDefault="000C2B92" w:rsidP="00DC0BFD">
      <w:pPr>
        <w:pStyle w:val="figur-tittel"/>
      </w:pPr>
    </w:p>
    <w:p w14:paraId="3BFC755A" w14:textId="34D7FE19" w:rsidR="000C2B92" w:rsidRPr="00DC0BFD" w:rsidRDefault="00924C4B" w:rsidP="00DC0BFD">
      <w:r w:rsidRPr="00DC0BFD">
        <w:lastRenderedPageBreak/>
        <w:drawing>
          <wp:inline distT="0" distB="0" distL="0" distR="0" wp14:anchorId="2E3883EE" wp14:editId="1C639F03">
            <wp:extent cx="6086475" cy="8591550"/>
            <wp:effectExtent l="0" t="0" r="0" b="0"/>
            <wp:docPr id="78"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F2ED775" w14:textId="77777777" w:rsidR="000C2B92" w:rsidRPr="00DC0BFD" w:rsidRDefault="000C2B92" w:rsidP="00DC0BFD">
      <w:pPr>
        <w:pStyle w:val="figur-tittel"/>
      </w:pPr>
    </w:p>
    <w:p w14:paraId="230C9493" w14:textId="61ACD768" w:rsidR="000C2B92" w:rsidRPr="00DC0BFD" w:rsidRDefault="00924C4B" w:rsidP="00DC0BFD">
      <w:r w:rsidRPr="00DC0BFD">
        <w:lastRenderedPageBreak/>
        <w:drawing>
          <wp:inline distT="0" distB="0" distL="0" distR="0" wp14:anchorId="16016D0B" wp14:editId="2955F536">
            <wp:extent cx="6086475" cy="8591550"/>
            <wp:effectExtent l="0" t="0" r="0" b="0"/>
            <wp:docPr id="79"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4AC828D" w14:textId="77777777" w:rsidR="000C2B92" w:rsidRPr="00DC0BFD" w:rsidRDefault="000C2B92" w:rsidP="00DC0BFD">
      <w:pPr>
        <w:pStyle w:val="figur-tittel"/>
      </w:pPr>
    </w:p>
    <w:p w14:paraId="59192912" w14:textId="1D302E2B" w:rsidR="000C2B92" w:rsidRPr="00DC0BFD" w:rsidRDefault="00924C4B" w:rsidP="00DC0BFD">
      <w:r w:rsidRPr="00DC0BFD">
        <w:lastRenderedPageBreak/>
        <w:drawing>
          <wp:inline distT="0" distB="0" distL="0" distR="0" wp14:anchorId="76669750" wp14:editId="0EA9A51E">
            <wp:extent cx="6086475" cy="8591550"/>
            <wp:effectExtent l="0" t="0" r="0" b="0"/>
            <wp:docPr id="80" name="Bil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5498D2D" w14:textId="77777777" w:rsidR="000C2B92" w:rsidRPr="00DC0BFD" w:rsidRDefault="000C2B92" w:rsidP="00DC0BFD">
      <w:pPr>
        <w:pStyle w:val="figur-tittel"/>
      </w:pPr>
    </w:p>
    <w:p w14:paraId="61B9D7EE" w14:textId="37C3B68A" w:rsidR="000C2B92" w:rsidRPr="00DC0BFD" w:rsidRDefault="00924C4B" w:rsidP="00DC0BFD">
      <w:r w:rsidRPr="00DC0BFD">
        <w:lastRenderedPageBreak/>
        <w:drawing>
          <wp:inline distT="0" distB="0" distL="0" distR="0" wp14:anchorId="28691CFE" wp14:editId="4BA944DD">
            <wp:extent cx="6086475" cy="8591550"/>
            <wp:effectExtent l="0" t="0" r="0" b="0"/>
            <wp:docPr id="81"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19DA479" w14:textId="77777777" w:rsidR="000C2B92" w:rsidRPr="00DC0BFD" w:rsidRDefault="000C2B92" w:rsidP="00DC0BFD">
      <w:pPr>
        <w:pStyle w:val="figur-tittel"/>
      </w:pPr>
    </w:p>
    <w:p w14:paraId="07BB75BA" w14:textId="0C48816C" w:rsidR="000C2B92" w:rsidRPr="00DC0BFD" w:rsidRDefault="00924C4B" w:rsidP="00DC0BFD">
      <w:r w:rsidRPr="00DC0BFD">
        <w:lastRenderedPageBreak/>
        <w:drawing>
          <wp:inline distT="0" distB="0" distL="0" distR="0" wp14:anchorId="5A6CCD66" wp14:editId="2F7DE860">
            <wp:extent cx="6086475" cy="8591550"/>
            <wp:effectExtent l="0" t="0" r="0" b="0"/>
            <wp:docPr id="82"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DA003C9" w14:textId="77777777" w:rsidR="000C2B92" w:rsidRPr="00DC0BFD" w:rsidRDefault="000C2B92" w:rsidP="00DC0BFD">
      <w:pPr>
        <w:pStyle w:val="figur-tittel"/>
      </w:pPr>
    </w:p>
    <w:p w14:paraId="3EBE1E18" w14:textId="4D6490F9" w:rsidR="000C2B92" w:rsidRPr="00DC0BFD" w:rsidRDefault="00924C4B" w:rsidP="00DC0BFD">
      <w:r w:rsidRPr="00DC0BFD">
        <w:lastRenderedPageBreak/>
        <w:drawing>
          <wp:inline distT="0" distB="0" distL="0" distR="0" wp14:anchorId="264B45EF" wp14:editId="786ECABC">
            <wp:extent cx="6086475" cy="8591550"/>
            <wp:effectExtent l="0" t="0" r="0" b="0"/>
            <wp:docPr id="83" name="Bil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E956406" w14:textId="77777777" w:rsidR="000C2B92" w:rsidRPr="00DC0BFD" w:rsidRDefault="000C2B92" w:rsidP="00DC0BFD">
      <w:pPr>
        <w:pStyle w:val="figur-tittel"/>
      </w:pPr>
    </w:p>
    <w:p w14:paraId="642B03D5" w14:textId="1D4BE1FB" w:rsidR="000C2B92" w:rsidRPr="00DC0BFD" w:rsidRDefault="00924C4B" w:rsidP="00DC0BFD">
      <w:r w:rsidRPr="00DC0BFD">
        <w:lastRenderedPageBreak/>
        <w:drawing>
          <wp:inline distT="0" distB="0" distL="0" distR="0" wp14:anchorId="42F672A6" wp14:editId="683D9361">
            <wp:extent cx="6086475" cy="8591550"/>
            <wp:effectExtent l="0" t="0" r="0" b="0"/>
            <wp:docPr id="84"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13EF16C" w14:textId="77777777" w:rsidR="000C2B92" w:rsidRPr="00DC0BFD" w:rsidRDefault="000C2B92" w:rsidP="00DC0BFD">
      <w:pPr>
        <w:pStyle w:val="figur-tittel"/>
      </w:pPr>
    </w:p>
    <w:p w14:paraId="46C09D6B" w14:textId="01993D38" w:rsidR="000C2B92" w:rsidRPr="00DC0BFD" w:rsidRDefault="00924C4B" w:rsidP="00DC0BFD">
      <w:r w:rsidRPr="00DC0BFD">
        <w:lastRenderedPageBreak/>
        <w:drawing>
          <wp:inline distT="0" distB="0" distL="0" distR="0" wp14:anchorId="72321EB5" wp14:editId="3561BCEA">
            <wp:extent cx="6086475" cy="8591550"/>
            <wp:effectExtent l="0" t="0" r="0" b="0"/>
            <wp:docPr id="85"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663DBE6" w14:textId="77777777" w:rsidR="000C2B92" w:rsidRPr="00DC0BFD" w:rsidRDefault="000C2B92" w:rsidP="00DC0BFD">
      <w:pPr>
        <w:pStyle w:val="figur-tittel"/>
      </w:pPr>
    </w:p>
    <w:p w14:paraId="1FF7F214" w14:textId="724B5D79" w:rsidR="000C2B92" w:rsidRPr="00DC0BFD" w:rsidRDefault="00924C4B" w:rsidP="00DC0BFD">
      <w:r w:rsidRPr="00DC0BFD">
        <w:lastRenderedPageBreak/>
        <w:drawing>
          <wp:inline distT="0" distB="0" distL="0" distR="0" wp14:anchorId="06C21253" wp14:editId="43E639FC">
            <wp:extent cx="6086475" cy="8591550"/>
            <wp:effectExtent l="0" t="0" r="0" b="0"/>
            <wp:docPr id="86"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60EB5D9" w14:textId="77777777" w:rsidR="000C2B92" w:rsidRPr="00DC0BFD" w:rsidRDefault="000C2B92" w:rsidP="00DC0BFD">
      <w:pPr>
        <w:pStyle w:val="figur-tittel"/>
      </w:pPr>
    </w:p>
    <w:p w14:paraId="7D62EB5E" w14:textId="2863CA48" w:rsidR="000C2B92" w:rsidRPr="00DC0BFD" w:rsidRDefault="00924C4B" w:rsidP="00DC0BFD">
      <w:r w:rsidRPr="00DC0BFD">
        <w:lastRenderedPageBreak/>
        <w:drawing>
          <wp:inline distT="0" distB="0" distL="0" distR="0" wp14:anchorId="7A7C79C4" wp14:editId="6A2BAB9E">
            <wp:extent cx="6086475" cy="8591550"/>
            <wp:effectExtent l="0" t="0" r="0" b="0"/>
            <wp:docPr id="87"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6EC756D" w14:textId="77777777" w:rsidR="000C2B92" w:rsidRPr="00DC0BFD" w:rsidRDefault="000C2B92" w:rsidP="00DC0BFD">
      <w:pPr>
        <w:pStyle w:val="figur-tittel"/>
      </w:pPr>
    </w:p>
    <w:p w14:paraId="4861AF3D" w14:textId="6B8783A8" w:rsidR="000C2B92" w:rsidRPr="00DC0BFD" w:rsidRDefault="00924C4B" w:rsidP="00DC0BFD">
      <w:r w:rsidRPr="00DC0BFD">
        <w:lastRenderedPageBreak/>
        <w:drawing>
          <wp:inline distT="0" distB="0" distL="0" distR="0" wp14:anchorId="1958DD7D" wp14:editId="5C6A0D27">
            <wp:extent cx="6086475" cy="8591550"/>
            <wp:effectExtent l="0" t="0" r="0" b="0"/>
            <wp:docPr id="88"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68C8C6D" w14:textId="77777777" w:rsidR="000C2B92" w:rsidRPr="00DC0BFD" w:rsidRDefault="000C2B92" w:rsidP="00DC0BFD">
      <w:pPr>
        <w:pStyle w:val="figur-tittel"/>
      </w:pPr>
    </w:p>
    <w:p w14:paraId="38F42690" w14:textId="6ACC7CB5" w:rsidR="000C2B92" w:rsidRPr="00DC0BFD" w:rsidRDefault="00924C4B" w:rsidP="00DC0BFD">
      <w:r w:rsidRPr="00DC0BFD">
        <w:lastRenderedPageBreak/>
        <w:drawing>
          <wp:inline distT="0" distB="0" distL="0" distR="0" wp14:anchorId="7BC9C7C0" wp14:editId="2B0E9DE7">
            <wp:extent cx="6086475" cy="8591550"/>
            <wp:effectExtent l="0" t="0" r="0" b="0"/>
            <wp:docPr id="89"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9782A8C" w14:textId="77777777" w:rsidR="000C2B92" w:rsidRPr="00DC0BFD" w:rsidRDefault="000C2B92" w:rsidP="00DC0BFD">
      <w:pPr>
        <w:pStyle w:val="figur-tittel"/>
      </w:pPr>
    </w:p>
    <w:p w14:paraId="6204F43B" w14:textId="0FB368C4" w:rsidR="000C2B92" w:rsidRPr="00DC0BFD" w:rsidRDefault="00924C4B" w:rsidP="00DC0BFD">
      <w:r w:rsidRPr="00DC0BFD">
        <w:lastRenderedPageBreak/>
        <w:drawing>
          <wp:inline distT="0" distB="0" distL="0" distR="0" wp14:anchorId="15437451" wp14:editId="5F606299">
            <wp:extent cx="6086475" cy="8591550"/>
            <wp:effectExtent l="0" t="0" r="0" b="0"/>
            <wp:docPr id="90"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31A5E30" w14:textId="77777777" w:rsidR="000C2B92" w:rsidRPr="00DC0BFD" w:rsidRDefault="000C2B92" w:rsidP="00DC0BFD">
      <w:pPr>
        <w:pStyle w:val="figur-tittel"/>
      </w:pPr>
    </w:p>
    <w:p w14:paraId="559C40B6" w14:textId="4695CF7A" w:rsidR="000C2B92" w:rsidRPr="00DC0BFD" w:rsidRDefault="00924C4B" w:rsidP="00DC0BFD">
      <w:r w:rsidRPr="00DC0BFD">
        <w:lastRenderedPageBreak/>
        <w:drawing>
          <wp:inline distT="0" distB="0" distL="0" distR="0" wp14:anchorId="2FC7F834" wp14:editId="77BA7134">
            <wp:extent cx="6086475" cy="8591550"/>
            <wp:effectExtent l="0" t="0" r="0" b="0"/>
            <wp:docPr id="91"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66B67E6" w14:textId="77777777" w:rsidR="000C2B92" w:rsidRPr="00DC0BFD" w:rsidRDefault="000C2B92" w:rsidP="00DC0BFD">
      <w:pPr>
        <w:pStyle w:val="figur-tittel"/>
      </w:pPr>
    </w:p>
    <w:p w14:paraId="417DBDF8" w14:textId="7CF7400C" w:rsidR="000C2B92" w:rsidRPr="00DC0BFD" w:rsidRDefault="00924C4B" w:rsidP="00DC0BFD">
      <w:r w:rsidRPr="00DC0BFD">
        <w:lastRenderedPageBreak/>
        <w:drawing>
          <wp:inline distT="0" distB="0" distL="0" distR="0" wp14:anchorId="46D8C011" wp14:editId="7C44F851">
            <wp:extent cx="6086475" cy="8591550"/>
            <wp:effectExtent l="0" t="0" r="0" b="0"/>
            <wp:docPr id="92"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FED9DA7" w14:textId="77777777" w:rsidR="000C2B92" w:rsidRPr="00DC0BFD" w:rsidRDefault="000C2B92" w:rsidP="00DC0BFD">
      <w:pPr>
        <w:pStyle w:val="figur-tittel"/>
      </w:pPr>
    </w:p>
    <w:p w14:paraId="29C5B8E1" w14:textId="45145B20" w:rsidR="000C2B92" w:rsidRPr="00DC0BFD" w:rsidRDefault="00924C4B" w:rsidP="00DC0BFD">
      <w:r w:rsidRPr="00DC0BFD">
        <w:lastRenderedPageBreak/>
        <w:drawing>
          <wp:inline distT="0" distB="0" distL="0" distR="0" wp14:anchorId="4C160BAA" wp14:editId="397127E5">
            <wp:extent cx="6086475" cy="8591550"/>
            <wp:effectExtent l="0" t="0" r="0" b="0"/>
            <wp:docPr id="93"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15265D5" w14:textId="77777777" w:rsidR="000C2B92" w:rsidRPr="00DC0BFD" w:rsidRDefault="000C2B92" w:rsidP="00DC0BFD">
      <w:pPr>
        <w:pStyle w:val="figur-tittel"/>
      </w:pPr>
    </w:p>
    <w:p w14:paraId="71196AE7" w14:textId="7F77C4C2" w:rsidR="000C2B92" w:rsidRPr="00DC0BFD" w:rsidRDefault="00924C4B" w:rsidP="00DC0BFD">
      <w:r w:rsidRPr="00DC0BFD">
        <w:lastRenderedPageBreak/>
        <w:drawing>
          <wp:inline distT="0" distB="0" distL="0" distR="0" wp14:anchorId="79B1BD56" wp14:editId="25170717">
            <wp:extent cx="6086475" cy="8591550"/>
            <wp:effectExtent l="0" t="0" r="0" b="0"/>
            <wp:docPr id="94"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727078A" w14:textId="77777777" w:rsidR="000C2B92" w:rsidRPr="00DC0BFD" w:rsidRDefault="000C2B92" w:rsidP="00DC0BFD">
      <w:pPr>
        <w:pStyle w:val="figur-tittel"/>
      </w:pPr>
    </w:p>
    <w:p w14:paraId="2F59416E" w14:textId="471818CE" w:rsidR="000C2B92" w:rsidRPr="00DC0BFD" w:rsidRDefault="00924C4B" w:rsidP="00DC0BFD">
      <w:r w:rsidRPr="00DC0BFD">
        <w:lastRenderedPageBreak/>
        <w:drawing>
          <wp:inline distT="0" distB="0" distL="0" distR="0" wp14:anchorId="12FC394F" wp14:editId="157F1367">
            <wp:extent cx="6086475" cy="8591550"/>
            <wp:effectExtent l="0" t="0" r="0" b="0"/>
            <wp:docPr id="95"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E2FDC06" w14:textId="77777777" w:rsidR="000C2B92" w:rsidRPr="00DC0BFD" w:rsidRDefault="000C2B92" w:rsidP="00DC0BFD">
      <w:pPr>
        <w:pStyle w:val="figur-tittel"/>
      </w:pPr>
    </w:p>
    <w:p w14:paraId="5D189B75" w14:textId="3747C628" w:rsidR="000C2B92" w:rsidRPr="00DC0BFD" w:rsidRDefault="00924C4B" w:rsidP="00DC0BFD">
      <w:r w:rsidRPr="00DC0BFD">
        <w:lastRenderedPageBreak/>
        <w:drawing>
          <wp:inline distT="0" distB="0" distL="0" distR="0" wp14:anchorId="528DE228" wp14:editId="1852B072">
            <wp:extent cx="6086475" cy="8591550"/>
            <wp:effectExtent l="0" t="0" r="0" b="0"/>
            <wp:docPr id="96"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410CA13" w14:textId="77777777" w:rsidR="000C2B92" w:rsidRPr="00DC0BFD" w:rsidRDefault="000C2B92" w:rsidP="00DC0BFD">
      <w:pPr>
        <w:pStyle w:val="figur-tittel"/>
      </w:pPr>
    </w:p>
    <w:p w14:paraId="6324E3F6" w14:textId="458F2BC5" w:rsidR="000C2B92" w:rsidRPr="00DC0BFD" w:rsidRDefault="00924C4B" w:rsidP="00DC0BFD">
      <w:r w:rsidRPr="00DC0BFD">
        <w:lastRenderedPageBreak/>
        <w:drawing>
          <wp:inline distT="0" distB="0" distL="0" distR="0" wp14:anchorId="74E99556" wp14:editId="2FB172D5">
            <wp:extent cx="6086475" cy="8591550"/>
            <wp:effectExtent l="0" t="0" r="0" b="0"/>
            <wp:docPr id="97"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94A42E4" w14:textId="77777777" w:rsidR="000C2B92" w:rsidRPr="00DC0BFD" w:rsidRDefault="000C2B92" w:rsidP="00DC0BFD">
      <w:pPr>
        <w:pStyle w:val="figur-tittel"/>
      </w:pPr>
    </w:p>
    <w:p w14:paraId="50F4D53B" w14:textId="616F130C" w:rsidR="000C2B92" w:rsidRPr="00DC0BFD" w:rsidRDefault="00924C4B" w:rsidP="00DC0BFD">
      <w:r w:rsidRPr="00DC0BFD">
        <w:lastRenderedPageBreak/>
        <w:drawing>
          <wp:inline distT="0" distB="0" distL="0" distR="0" wp14:anchorId="130D139F" wp14:editId="6F245F76">
            <wp:extent cx="6086475" cy="8591550"/>
            <wp:effectExtent l="0" t="0" r="0" b="0"/>
            <wp:docPr id="98"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BA51F4F" w14:textId="77777777" w:rsidR="000C2B92" w:rsidRPr="00DC0BFD" w:rsidRDefault="000C2B92" w:rsidP="00DC0BFD">
      <w:pPr>
        <w:pStyle w:val="figur-tittel"/>
      </w:pPr>
    </w:p>
    <w:p w14:paraId="68AF0299" w14:textId="73C1CE5E" w:rsidR="000C2B92" w:rsidRPr="00DC0BFD" w:rsidRDefault="00924C4B" w:rsidP="00DC0BFD">
      <w:r w:rsidRPr="00DC0BFD">
        <w:lastRenderedPageBreak/>
        <w:drawing>
          <wp:inline distT="0" distB="0" distL="0" distR="0" wp14:anchorId="6F7072BD" wp14:editId="1893A8DC">
            <wp:extent cx="6086475" cy="8591550"/>
            <wp:effectExtent l="0" t="0" r="0" b="0"/>
            <wp:docPr id="99"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D038CD0" w14:textId="77777777" w:rsidR="000C2B92" w:rsidRPr="00DC0BFD" w:rsidRDefault="000C2B92" w:rsidP="00DC0BFD">
      <w:pPr>
        <w:pStyle w:val="figur-tittel"/>
      </w:pPr>
    </w:p>
    <w:p w14:paraId="2C3DCA40" w14:textId="43B2F194" w:rsidR="000C2B92" w:rsidRPr="00DC0BFD" w:rsidRDefault="00924C4B" w:rsidP="00DC0BFD">
      <w:r w:rsidRPr="00DC0BFD">
        <w:lastRenderedPageBreak/>
        <w:drawing>
          <wp:inline distT="0" distB="0" distL="0" distR="0" wp14:anchorId="48E31FEB" wp14:editId="7172299A">
            <wp:extent cx="6086475" cy="8591550"/>
            <wp:effectExtent l="0" t="0" r="0" b="0"/>
            <wp:docPr id="100"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984C60D" w14:textId="77777777" w:rsidR="000C2B92" w:rsidRPr="00DC0BFD" w:rsidRDefault="000C2B92" w:rsidP="00DC0BFD">
      <w:pPr>
        <w:pStyle w:val="figur-tittel"/>
      </w:pPr>
    </w:p>
    <w:p w14:paraId="55AEC187" w14:textId="0BDCD9BB" w:rsidR="000C2B92" w:rsidRPr="00DC0BFD" w:rsidRDefault="00924C4B" w:rsidP="00DC0BFD">
      <w:r w:rsidRPr="00DC0BFD">
        <w:lastRenderedPageBreak/>
        <w:drawing>
          <wp:inline distT="0" distB="0" distL="0" distR="0" wp14:anchorId="133C3EC3" wp14:editId="45C0ADEB">
            <wp:extent cx="6086475" cy="8591550"/>
            <wp:effectExtent l="0" t="0" r="0" b="0"/>
            <wp:docPr id="101"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C434BF5" w14:textId="77777777" w:rsidR="000C2B92" w:rsidRPr="00DC0BFD" w:rsidRDefault="000C2B92" w:rsidP="00DC0BFD">
      <w:pPr>
        <w:pStyle w:val="figur-tittel"/>
      </w:pPr>
    </w:p>
    <w:p w14:paraId="2CC5CFC5" w14:textId="1AF4345A" w:rsidR="000C2B92" w:rsidRPr="00DC0BFD" w:rsidRDefault="00924C4B" w:rsidP="00DC0BFD">
      <w:r w:rsidRPr="00DC0BFD">
        <w:lastRenderedPageBreak/>
        <w:drawing>
          <wp:inline distT="0" distB="0" distL="0" distR="0" wp14:anchorId="51499FA5" wp14:editId="453EF2C4">
            <wp:extent cx="6086475" cy="8591550"/>
            <wp:effectExtent l="0" t="0" r="0" b="0"/>
            <wp:docPr id="102"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BC08345" w14:textId="77777777" w:rsidR="000C2B92" w:rsidRPr="00DC0BFD" w:rsidRDefault="000C2B92" w:rsidP="00DC0BFD">
      <w:pPr>
        <w:pStyle w:val="figur-tittel"/>
      </w:pPr>
    </w:p>
    <w:p w14:paraId="6378CB93" w14:textId="1CD87A39" w:rsidR="000C2B92" w:rsidRPr="00DC0BFD" w:rsidRDefault="00924C4B" w:rsidP="00DC0BFD">
      <w:r w:rsidRPr="00DC0BFD">
        <w:lastRenderedPageBreak/>
        <w:drawing>
          <wp:inline distT="0" distB="0" distL="0" distR="0" wp14:anchorId="0FEF5143" wp14:editId="0DBCBE2D">
            <wp:extent cx="6086475" cy="8591550"/>
            <wp:effectExtent l="0" t="0" r="0" b="0"/>
            <wp:docPr id="103"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C26BA9E" w14:textId="77777777" w:rsidR="000C2B92" w:rsidRPr="00DC0BFD" w:rsidRDefault="000C2B92" w:rsidP="00DC0BFD">
      <w:pPr>
        <w:pStyle w:val="figur-tittel"/>
      </w:pPr>
    </w:p>
    <w:p w14:paraId="64D20EAC" w14:textId="32D368D5" w:rsidR="000C2B92" w:rsidRPr="00DC0BFD" w:rsidRDefault="00924C4B" w:rsidP="00DC0BFD">
      <w:r w:rsidRPr="00DC0BFD">
        <w:lastRenderedPageBreak/>
        <w:drawing>
          <wp:inline distT="0" distB="0" distL="0" distR="0" wp14:anchorId="74CBBD74" wp14:editId="4F741195">
            <wp:extent cx="6086475" cy="8591550"/>
            <wp:effectExtent l="0" t="0" r="0" b="0"/>
            <wp:docPr id="104"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989BD11" w14:textId="77777777" w:rsidR="000C2B92" w:rsidRPr="00DC0BFD" w:rsidRDefault="000C2B92" w:rsidP="00DC0BFD">
      <w:pPr>
        <w:pStyle w:val="figur-tittel"/>
      </w:pPr>
    </w:p>
    <w:p w14:paraId="6427142F" w14:textId="1031140D" w:rsidR="000C2B92" w:rsidRPr="00DC0BFD" w:rsidRDefault="00924C4B" w:rsidP="00DC0BFD">
      <w:r w:rsidRPr="00DC0BFD">
        <w:lastRenderedPageBreak/>
        <w:drawing>
          <wp:inline distT="0" distB="0" distL="0" distR="0" wp14:anchorId="06BAE96B" wp14:editId="69522A63">
            <wp:extent cx="6086475" cy="8591550"/>
            <wp:effectExtent l="0" t="0" r="0" b="0"/>
            <wp:docPr id="105"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A3E3534" w14:textId="77777777" w:rsidR="000C2B92" w:rsidRPr="00DC0BFD" w:rsidRDefault="000C2B92" w:rsidP="00DC0BFD">
      <w:pPr>
        <w:pStyle w:val="figur-tittel"/>
      </w:pPr>
    </w:p>
    <w:p w14:paraId="4F8BD578" w14:textId="23DD75FE" w:rsidR="000C2B92" w:rsidRPr="00DC0BFD" w:rsidRDefault="00924C4B" w:rsidP="00DC0BFD">
      <w:r w:rsidRPr="00DC0BFD">
        <w:lastRenderedPageBreak/>
        <w:drawing>
          <wp:inline distT="0" distB="0" distL="0" distR="0" wp14:anchorId="28D59A47" wp14:editId="4296879D">
            <wp:extent cx="6086475" cy="8591550"/>
            <wp:effectExtent l="0" t="0" r="0" b="0"/>
            <wp:docPr id="106"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28944AB" w14:textId="77777777" w:rsidR="000C2B92" w:rsidRPr="00DC0BFD" w:rsidRDefault="000C2B92" w:rsidP="00DC0BFD">
      <w:pPr>
        <w:pStyle w:val="figur-tittel"/>
      </w:pPr>
    </w:p>
    <w:p w14:paraId="271C396D" w14:textId="380F0189" w:rsidR="000C2B92" w:rsidRPr="00DC0BFD" w:rsidRDefault="00924C4B" w:rsidP="00DC0BFD">
      <w:r w:rsidRPr="00DC0BFD">
        <w:lastRenderedPageBreak/>
        <w:drawing>
          <wp:inline distT="0" distB="0" distL="0" distR="0" wp14:anchorId="36224165" wp14:editId="5951F41E">
            <wp:extent cx="6086475" cy="8591550"/>
            <wp:effectExtent l="0" t="0" r="0" b="0"/>
            <wp:docPr id="107"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0D3D442" w14:textId="77777777" w:rsidR="000C2B92" w:rsidRPr="00DC0BFD" w:rsidRDefault="000C2B92" w:rsidP="00DC0BFD">
      <w:pPr>
        <w:pStyle w:val="figur-tittel"/>
      </w:pPr>
    </w:p>
    <w:p w14:paraId="59828A4B" w14:textId="25C5DE0A" w:rsidR="000C2B92" w:rsidRPr="00DC0BFD" w:rsidRDefault="00924C4B" w:rsidP="00DC0BFD">
      <w:r w:rsidRPr="00DC0BFD">
        <w:lastRenderedPageBreak/>
        <w:drawing>
          <wp:inline distT="0" distB="0" distL="0" distR="0" wp14:anchorId="2BF6405E" wp14:editId="09F20C13">
            <wp:extent cx="6086475" cy="8591550"/>
            <wp:effectExtent l="0" t="0" r="0" b="0"/>
            <wp:docPr id="108"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000406F" w14:textId="77777777" w:rsidR="000C2B92" w:rsidRPr="00DC0BFD" w:rsidRDefault="000C2B92" w:rsidP="00DC0BFD">
      <w:pPr>
        <w:pStyle w:val="figur-tittel"/>
      </w:pPr>
    </w:p>
    <w:p w14:paraId="24B49175" w14:textId="22D11C23" w:rsidR="000C2B92" w:rsidRPr="00DC0BFD" w:rsidRDefault="00924C4B" w:rsidP="00DC0BFD">
      <w:r w:rsidRPr="00DC0BFD">
        <w:lastRenderedPageBreak/>
        <w:drawing>
          <wp:inline distT="0" distB="0" distL="0" distR="0" wp14:anchorId="621770CE" wp14:editId="21B11DCE">
            <wp:extent cx="6086475" cy="8591550"/>
            <wp:effectExtent l="0" t="0" r="0" b="0"/>
            <wp:docPr id="109"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E3CF2A6" w14:textId="77777777" w:rsidR="000C2B92" w:rsidRPr="00DC0BFD" w:rsidRDefault="000C2B92" w:rsidP="00DC0BFD">
      <w:pPr>
        <w:pStyle w:val="figur-tittel"/>
      </w:pPr>
    </w:p>
    <w:p w14:paraId="433593F6" w14:textId="39FC230F" w:rsidR="000C2B92" w:rsidRPr="00DC0BFD" w:rsidRDefault="00924C4B" w:rsidP="00DC0BFD">
      <w:r w:rsidRPr="00DC0BFD">
        <w:lastRenderedPageBreak/>
        <w:drawing>
          <wp:inline distT="0" distB="0" distL="0" distR="0" wp14:anchorId="0425FC27" wp14:editId="271DB6D7">
            <wp:extent cx="6086475" cy="8591550"/>
            <wp:effectExtent l="0" t="0" r="0" b="0"/>
            <wp:docPr id="110"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97A0D0B" w14:textId="77777777" w:rsidR="000C2B92" w:rsidRPr="00DC0BFD" w:rsidRDefault="000C2B92" w:rsidP="00DC0BFD">
      <w:pPr>
        <w:pStyle w:val="figur-tittel"/>
      </w:pPr>
    </w:p>
    <w:p w14:paraId="5A53668A" w14:textId="6572E873" w:rsidR="000C2B92" w:rsidRPr="00DC0BFD" w:rsidRDefault="00924C4B" w:rsidP="00DC0BFD">
      <w:r w:rsidRPr="00DC0BFD">
        <w:lastRenderedPageBreak/>
        <w:drawing>
          <wp:inline distT="0" distB="0" distL="0" distR="0" wp14:anchorId="51559444" wp14:editId="0ED03AF8">
            <wp:extent cx="6086475" cy="8591550"/>
            <wp:effectExtent l="0" t="0" r="0" b="0"/>
            <wp:docPr id="111"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C91AC9A" w14:textId="77777777" w:rsidR="000C2B92" w:rsidRPr="00DC0BFD" w:rsidRDefault="000C2B92" w:rsidP="00DC0BFD">
      <w:pPr>
        <w:pStyle w:val="figur-tittel"/>
      </w:pPr>
    </w:p>
    <w:p w14:paraId="0B975C13" w14:textId="0973524A" w:rsidR="000C2B92" w:rsidRPr="00DC0BFD" w:rsidRDefault="00924C4B" w:rsidP="00DC0BFD">
      <w:r w:rsidRPr="00DC0BFD">
        <w:lastRenderedPageBreak/>
        <w:drawing>
          <wp:inline distT="0" distB="0" distL="0" distR="0" wp14:anchorId="4884329D" wp14:editId="11AF343A">
            <wp:extent cx="6086475" cy="8591550"/>
            <wp:effectExtent l="0" t="0" r="0" b="0"/>
            <wp:docPr id="112"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8B40D5C" w14:textId="77777777" w:rsidR="000C2B92" w:rsidRPr="00DC0BFD" w:rsidRDefault="000C2B92" w:rsidP="00DC0BFD">
      <w:pPr>
        <w:pStyle w:val="figur-tittel"/>
      </w:pPr>
    </w:p>
    <w:p w14:paraId="3E714EB3" w14:textId="2DB6DF1A" w:rsidR="000C2B92" w:rsidRPr="00DC0BFD" w:rsidRDefault="00924C4B" w:rsidP="00DC0BFD">
      <w:r w:rsidRPr="00DC0BFD">
        <w:lastRenderedPageBreak/>
        <w:drawing>
          <wp:inline distT="0" distB="0" distL="0" distR="0" wp14:anchorId="2BCABBAB" wp14:editId="1F7D8728">
            <wp:extent cx="6086475" cy="8591550"/>
            <wp:effectExtent l="0" t="0" r="0" b="0"/>
            <wp:docPr id="113"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BE4FF6C" w14:textId="77777777" w:rsidR="000C2B92" w:rsidRPr="00DC0BFD" w:rsidRDefault="000C2B92" w:rsidP="00DC0BFD">
      <w:pPr>
        <w:pStyle w:val="figur-tittel"/>
      </w:pPr>
    </w:p>
    <w:p w14:paraId="3B279645" w14:textId="1514B91B" w:rsidR="000C2B92" w:rsidRPr="00DC0BFD" w:rsidRDefault="00924C4B" w:rsidP="00DC0BFD">
      <w:r w:rsidRPr="00DC0BFD">
        <w:lastRenderedPageBreak/>
        <w:drawing>
          <wp:inline distT="0" distB="0" distL="0" distR="0" wp14:anchorId="22BCE8DB" wp14:editId="02190656">
            <wp:extent cx="6086475" cy="8591550"/>
            <wp:effectExtent l="0" t="0" r="0" b="0"/>
            <wp:docPr id="114"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8BCAC34" w14:textId="77777777" w:rsidR="000C2B92" w:rsidRPr="00DC0BFD" w:rsidRDefault="000C2B92" w:rsidP="00DC0BFD">
      <w:pPr>
        <w:pStyle w:val="figur-tittel"/>
      </w:pPr>
    </w:p>
    <w:p w14:paraId="7927509B" w14:textId="74B699C3" w:rsidR="000C2B92" w:rsidRPr="00DC0BFD" w:rsidRDefault="00924C4B" w:rsidP="00DC0BFD">
      <w:r w:rsidRPr="00DC0BFD">
        <w:lastRenderedPageBreak/>
        <w:drawing>
          <wp:inline distT="0" distB="0" distL="0" distR="0" wp14:anchorId="53D89155" wp14:editId="4FA12934">
            <wp:extent cx="6086475" cy="8591550"/>
            <wp:effectExtent l="0" t="0" r="0" b="0"/>
            <wp:docPr id="115"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44C451D" w14:textId="77777777" w:rsidR="000C2B92" w:rsidRPr="00DC0BFD" w:rsidRDefault="000C2B92" w:rsidP="00DC0BFD">
      <w:pPr>
        <w:pStyle w:val="figur-tittel"/>
      </w:pPr>
    </w:p>
    <w:p w14:paraId="2D045EA6" w14:textId="0BA5B977" w:rsidR="000C2B92" w:rsidRPr="00DC0BFD" w:rsidRDefault="00924C4B" w:rsidP="00DC0BFD">
      <w:r w:rsidRPr="00DC0BFD">
        <w:lastRenderedPageBreak/>
        <w:drawing>
          <wp:inline distT="0" distB="0" distL="0" distR="0" wp14:anchorId="5CC90477" wp14:editId="099A9DD5">
            <wp:extent cx="6086475" cy="8591550"/>
            <wp:effectExtent l="0" t="0" r="0" b="0"/>
            <wp:docPr id="116"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BAFDC8D" w14:textId="77777777" w:rsidR="000C2B92" w:rsidRPr="00DC0BFD" w:rsidRDefault="000C2B92" w:rsidP="00DC0BFD">
      <w:pPr>
        <w:pStyle w:val="figur-tittel"/>
      </w:pPr>
    </w:p>
    <w:p w14:paraId="44ACC352" w14:textId="4801131C" w:rsidR="000C2B92" w:rsidRPr="00DC0BFD" w:rsidRDefault="00924C4B" w:rsidP="00DC0BFD">
      <w:r w:rsidRPr="00DC0BFD">
        <w:lastRenderedPageBreak/>
        <w:drawing>
          <wp:inline distT="0" distB="0" distL="0" distR="0" wp14:anchorId="1E0640E2" wp14:editId="7384C832">
            <wp:extent cx="6086475" cy="8591550"/>
            <wp:effectExtent l="0" t="0" r="0" b="0"/>
            <wp:docPr id="117"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2CE002D" w14:textId="77777777" w:rsidR="000C2B92" w:rsidRPr="00DC0BFD" w:rsidRDefault="000C2B92" w:rsidP="00DC0BFD">
      <w:pPr>
        <w:pStyle w:val="figur-tittel"/>
      </w:pPr>
    </w:p>
    <w:p w14:paraId="23E97A98" w14:textId="2B144A15" w:rsidR="000C2B92" w:rsidRPr="00DC0BFD" w:rsidRDefault="00924C4B" w:rsidP="00DC0BFD">
      <w:r w:rsidRPr="00DC0BFD">
        <w:lastRenderedPageBreak/>
        <w:drawing>
          <wp:inline distT="0" distB="0" distL="0" distR="0" wp14:anchorId="462806C3" wp14:editId="34AEA59D">
            <wp:extent cx="6086475" cy="8591550"/>
            <wp:effectExtent l="0" t="0" r="0" b="0"/>
            <wp:docPr id="118"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F10CE31" w14:textId="77777777" w:rsidR="000C2B92" w:rsidRPr="00DC0BFD" w:rsidRDefault="000C2B92" w:rsidP="00DC0BFD">
      <w:pPr>
        <w:pStyle w:val="figur-tittel"/>
      </w:pPr>
    </w:p>
    <w:p w14:paraId="52C317C0" w14:textId="3E31B322" w:rsidR="000C2B92" w:rsidRPr="00DC0BFD" w:rsidRDefault="00924C4B" w:rsidP="00DC0BFD">
      <w:r w:rsidRPr="00DC0BFD">
        <w:lastRenderedPageBreak/>
        <w:drawing>
          <wp:inline distT="0" distB="0" distL="0" distR="0" wp14:anchorId="71AA1604" wp14:editId="75E71C32">
            <wp:extent cx="6086475" cy="8591550"/>
            <wp:effectExtent l="0" t="0" r="0" b="0"/>
            <wp:docPr id="119"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172F472" w14:textId="77777777" w:rsidR="000C2B92" w:rsidRPr="00DC0BFD" w:rsidRDefault="000C2B92" w:rsidP="00DC0BFD">
      <w:pPr>
        <w:pStyle w:val="figur-tittel"/>
      </w:pPr>
    </w:p>
    <w:p w14:paraId="52188F22" w14:textId="1E1C4D35" w:rsidR="000C2B92" w:rsidRPr="00DC0BFD" w:rsidRDefault="00924C4B" w:rsidP="00DC0BFD">
      <w:r w:rsidRPr="00DC0BFD">
        <w:lastRenderedPageBreak/>
        <w:drawing>
          <wp:inline distT="0" distB="0" distL="0" distR="0" wp14:anchorId="53279AB4" wp14:editId="26CCE93B">
            <wp:extent cx="6086475" cy="8591550"/>
            <wp:effectExtent l="0" t="0" r="0" b="0"/>
            <wp:docPr id="120"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337DD67" w14:textId="77777777" w:rsidR="000C2B92" w:rsidRPr="00DC0BFD" w:rsidRDefault="000C2B92" w:rsidP="00DC0BFD">
      <w:pPr>
        <w:pStyle w:val="figur-tittel"/>
      </w:pPr>
    </w:p>
    <w:p w14:paraId="613567EC" w14:textId="5FC4E54B" w:rsidR="000C2B92" w:rsidRPr="00DC0BFD" w:rsidRDefault="00924C4B" w:rsidP="00DC0BFD">
      <w:r w:rsidRPr="00DC0BFD">
        <w:lastRenderedPageBreak/>
        <w:drawing>
          <wp:inline distT="0" distB="0" distL="0" distR="0" wp14:anchorId="78796E4C" wp14:editId="48C24459">
            <wp:extent cx="6086475" cy="8591550"/>
            <wp:effectExtent l="0" t="0" r="0" b="0"/>
            <wp:docPr id="121"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8E0A8B7" w14:textId="77777777" w:rsidR="000C2B92" w:rsidRPr="00DC0BFD" w:rsidRDefault="000C2B92" w:rsidP="00DC0BFD">
      <w:pPr>
        <w:pStyle w:val="figur-tittel"/>
      </w:pPr>
    </w:p>
    <w:p w14:paraId="3DB56878" w14:textId="531CD67D" w:rsidR="000C2B92" w:rsidRPr="00DC0BFD" w:rsidRDefault="00924C4B" w:rsidP="00DC0BFD">
      <w:r w:rsidRPr="00DC0BFD">
        <w:lastRenderedPageBreak/>
        <w:drawing>
          <wp:inline distT="0" distB="0" distL="0" distR="0" wp14:anchorId="49196848" wp14:editId="3819DC15">
            <wp:extent cx="6086475" cy="8591550"/>
            <wp:effectExtent l="0" t="0" r="0" b="0"/>
            <wp:docPr id="122"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375A453" w14:textId="77777777" w:rsidR="000C2B92" w:rsidRPr="00DC0BFD" w:rsidRDefault="000C2B92" w:rsidP="00DC0BFD">
      <w:pPr>
        <w:pStyle w:val="figur-tittel"/>
      </w:pPr>
    </w:p>
    <w:p w14:paraId="032DF11A" w14:textId="5501F431" w:rsidR="000C2B92" w:rsidRPr="00DC0BFD" w:rsidRDefault="00924C4B" w:rsidP="00DC0BFD">
      <w:r w:rsidRPr="00DC0BFD">
        <w:lastRenderedPageBreak/>
        <w:drawing>
          <wp:inline distT="0" distB="0" distL="0" distR="0" wp14:anchorId="6D06E50A" wp14:editId="1BA99D3D">
            <wp:extent cx="6086475" cy="8591550"/>
            <wp:effectExtent l="0" t="0" r="0" b="0"/>
            <wp:docPr id="123"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4872A1F" w14:textId="77777777" w:rsidR="000C2B92" w:rsidRPr="00DC0BFD" w:rsidRDefault="000C2B92" w:rsidP="00DC0BFD">
      <w:pPr>
        <w:pStyle w:val="figur-tittel"/>
      </w:pPr>
    </w:p>
    <w:p w14:paraId="2067992B" w14:textId="72805403" w:rsidR="000C2B92" w:rsidRPr="00DC0BFD" w:rsidRDefault="00924C4B" w:rsidP="00DC0BFD">
      <w:r w:rsidRPr="00DC0BFD">
        <w:lastRenderedPageBreak/>
        <w:drawing>
          <wp:inline distT="0" distB="0" distL="0" distR="0" wp14:anchorId="7A348145" wp14:editId="1CCCA91C">
            <wp:extent cx="6086475" cy="8591550"/>
            <wp:effectExtent l="0" t="0" r="0" b="0"/>
            <wp:docPr id="124"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16BD00D" w14:textId="77777777" w:rsidR="000C2B92" w:rsidRPr="00DC0BFD" w:rsidRDefault="000C2B92" w:rsidP="00DC0BFD">
      <w:pPr>
        <w:pStyle w:val="figur-tittel"/>
      </w:pPr>
    </w:p>
    <w:p w14:paraId="60195CDC" w14:textId="7C255632" w:rsidR="000C2B92" w:rsidRPr="00DC0BFD" w:rsidRDefault="00924C4B" w:rsidP="00DC0BFD">
      <w:r w:rsidRPr="00DC0BFD">
        <w:lastRenderedPageBreak/>
        <w:drawing>
          <wp:inline distT="0" distB="0" distL="0" distR="0" wp14:anchorId="36FED7C7" wp14:editId="5C6725E3">
            <wp:extent cx="6086475" cy="8591550"/>
            <wp:effectExtent l="0" t="0" r="0" b="0"/>
            <wp:docPr id="125"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80C5178" w14:textId="77777777" w:rsidR="000C2B92" w:rsidRPr="00DC0BFD" w:rsidRDefault="000C2B92" w:rsidP="00DC0BFD">
      <w:pPr>
        <w:pStyle w:val="figur-tittel"/>
      </w:pPr>
    </w:p>
    <w:p w14:paraId="1B9E3180" w14:textId="124DAB9E" w:rsidR="000C2B92" w:rsidRPr="00DC0BFD" w:rsidRDefault="00924C4B" w:rsidP="00DC0BFD">
      <w:r w:rsidRPr="00DC0BFD">
        <w:lastRenderedPageBreak/>
        <w:drawing>
          <wp:inline distT="0" distB="0" distL="0" distR="0" wp14:anchorId="77DD8E77" wp14:editId="56F86529">
            <wp:extent cx="6086475" cy="8591550"/>
            <wp:effectExtent l="0" t="0" r="0" b="0"/>
            <wp:docPr id="126"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EDDCB3A" w14:textId="77777777" w:rsidR="000C2B92" w:rsidRPr="00DC0BFD" w:rsidRDefault="000C2B92" w:rsidP="00DC0BFD">
      <w:pPr>
        <w:pStyle w:val="figur-tittel"/>
      </w:pPr>
    </w:p>
    <w:p w14:paraId="3DCA2DBD" w14:textId="6CD39855" w:rsidR="000C2B92" w:rsidRPr="00DC0BFD" w:rsidRDefault="00924C4B" w:rsidP="00DC0BFD">
      <w:r w:rsidRPr="00DC0BFD">
        <w:lastRenderedPageBreak/>
        <w:drawing>
          <wp:inline distT="0" distB="0" distL="0" distR="0" wp14:anchorId="27BDA7AB" wp14:editId="2D067C19">
            <wp:extent cx="6086475" cy="8591550"/>
            <wp:effectExtent l="0" t="0" r="0" b="0"/>
            <wp:docPr id="127"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04971F2" w14:textId="77777777" w:rsidR="000C2B92" w:rsidRPr="00DC0BFD" w:rsidRDefault="000C2B92" w:rsidP="00DC0BFD">
      <w:pPr>
        <w:pStyle w:val="figur-tittel"/>
      </w:pPr>
    </w:p>
    <w:p w14:paraId="6CA512EC" w14:textId="04B21110" w:rsidR="000C2B92" w:rsidRPr="00DC0BFD" w:rsidRDefault="00924C4B" w:rsidP="00DC0BFD">
      <w:r w:rsidRPr="00DC0BFD">
        <w:lastRenderedPageBreak/>
        <w:drawing>
          <wp:inline distT="0" distB="0" distL="0" distR="0" wp14:anchorId="2FA3BC45" wp14:editId="48912E82">
            <wp:extent cx="6086475" cy="8591550"/>
            <wp:effectExtent l="0" t="0" r="0" b="0"/>
            <wp:docPr id="128"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3D3E8EA" w14:textId="77777777" w:rsidR="000C2B92" w:rsidRPr="00DC0BFD" w:rsidRDefault="000C2B92" w:rsidP="00DC0BFD">
      <w:pPr>
        <w:pStyle w:val="figur-tittel"/>
      </w:pPr>
    </w:p>
    <w:p w14:paraId="439B122E" w14:textId="4D8DC9B7" w:rsidR="000C2B92" w:rsidRPr="00DC0BFD" w:rsidRDefault="00924C4B" w:rsidP="00DC0BFD">
      <w:r w:rsidRPr="00DC0BFD">
        <w:lastRenderedPageBreak/>
        <w:drawing>
          <wp:inline distT="0" distB="0" distL="0" distR="0" wp14:anchorId="26EDC2B6" wp14:editId="5AECE804">
            <wp:extent cx="6086475" cy="8591550"/>
            <wp:effectExtent l="0" t="0" r="0" b="0"/>
            <wp:docPr id="129"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F1538E4" w14:textId="77777777" w:rsidR="000C2B92" w:rsidRPr="00DC0BFD" w:rsidRDefault="000C2B92" w:rsidP="00DC0BFD">
      <w:pPr>
        <w:pStyle w:val="figur-tittel"/>
      </w:pPr>
    </w:p>
    <w:p w14:paraId="5C3455EC" w14:textId="010A48BA" w:rsidR="000C2B92" w:rsidRPr="00DC0BFD" w:rsidRDefault="00924C4B" w:rsidP="00DC0BFD">
      <w:r w:rsidRPr="00DC0BFD">
        <w:lastRenderedPageBreak/>
        <w:drawing>
          <wp:inline distT="0" distB="0" distL="0" distR="0" wp14:anchorId="37300DCC" wp14:editId="4BA48189">
            <wp:extent cx="6086475" cy="8591550"/>
            <wp:effectExtent l="0" t="0" r="0" b="0"/>
            <wp:docPr id="130"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ED1296E" w14:textId="77777777" w:rsidR="000C2B92" w:rsidRPr="00DC0BFD" w:rsidRDefault="000C2B92" w:rsidP="00DC0BFD">
      <w:pPr>
        <w:pStyle w:val="figur-tittel"/>
      </w:pPr>
    </w:p>
    <w:p w14:paraId="192F53FB" w14:textId="77636011" w:rsidR="000C2B92" w:rsidRPr="00DC0BFD" w:rsidRDefault="00924C4B" w:rsidP="00DC0BFD">
      <w:r w:rsidRPr="00DC0BFD">
        <w:lastRenderedPageBreak/>
        <w:drawing>
          <wp:inline distT="0" distB="0" distL="0" distR="0" wp14:anchorId="6DA04FBC" wp14:editId="546665FC">
            <wp:extent cx="6086475" cy="8591550"/>
            <wp:effectExtent l="0" t="0" r="0" b="0"/>
            <wp:docPr id="131"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7B570B1" w14:textId="77777777" w:rsidR="000C2B92" w:rsidRPr="00DC0BFD" w:rsidRDefault="000C2B92" w:rsidP="00DC0BFD">
      <w:pPr>
        <w:pStyle w:val="figur-tittel"/>
      </w:pPr>
    </w:p>
    <w:p w14:paraId="16B10C19" w14:textId="2F04C83C" w:rsidR="000C2B92" w:rsidRPr="00DC0BFD" w:rsidRDefault="00924C4B" w:rsidP="00DC0BFD">
      <w:r w:rsidRPr="00DC0BFD">
        <w:lastRenderedPageBreak/>
        <w:drawing>
          <wp:inline distT="0" distB="0" distL="0" distR="0" wp14:anchorId="55DB7AA2" wp14:editId="71FDC1E8">
            <wp:extent cx="6086475" cy="8591550"/>
            <wp:effectExtent l="0" t="0" r="0" b="0"/>
            <wp:docPr id="132"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129CDBC" w14:textId="77777777" w:rsidR="000C2B92" w:rsidRPr="00DC0BFD" w:rsidRDefault="000C2B92" w:rsidP="00DC0BFD">
      <w:pPr>
        <w:pStyle w:val="figur-tittel"/>
      </w:pPr>
    </w:p>
    <w:p w14:paraId="5BC6770B" w14:textId="6238273B" w:rsidR="000C2B92" w:rsidRPr="00DC0BFD" w:rsidRDefault="00924C4B" w:rsidP="00DC0BFD">
      <w:r w:rsidRPr="00DC0BFD">
        <w:lastRenderedPageBreak/>
        <w:drawing>
          <wp:inline distT="0" distB="0" distL="0" distR="0" wp14:anchorId="62567632" wp14:editId="4D26BD47">
            <wp:extent cx="6086475" cy="8591550"/>
            <wp:effectExtent l="0" t="0" r="0" b="0"/>
            <wp:docPr id="133"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7D1C15A" w14:textId="77777777" w:rsidR="000C2B92" w:rsidRPr="00DC0BFD" w:rsidRDefault="000C2B92" w:rsidP="00DC0BFD">
      <w:pPr>
        <w:pStyle w:val="figur-tittel"/>
      </w:pPr>
    </w:p>
    <w:p w14:paraId="74F38A29" w14:textId="3AAC00F7" w:rsidR="000C2B92" w:rsidRPr="00DC0BFD" w:rsidRDefault="00924C4B" w:rsidP="00DC0BFD">
      <w:r w:rsidRPr="00DC0BFD">
        <w:lastRenderedPageBreak/>
        <w:drawing>
          <wp:inline distT="0" distB="0" distL="0" distR="0" wp14:anchorId="131AE68B" wp14:editId="3851F18A">
            <wp:extent cx="6086475" cy="8591550"/>
            <wp:effectExtent l="0" t="0" r="0" b="0"/>
            <wp:docPr id="134"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E083963" w14:textId="77777777" w:rsidR="000C2B92" w:rsidRPr="00DC0BFD" w:rsidRDefault="000C2B92" w:rsidP="00DC0BFD">
      <w:pPr>
        <w:pStyle w:val="figur-tittel"/>
      </w:pPr>
    </w:p>
    <w:p w14:paraId="5C8E536B" w14:textId="566DAA26" w:rsidR="000C2B92" w:rsidRPr="00DC0BFD" w:rsidRDefault="00924C4B" w:rsidP="00DC0BFD">
      <w:r w:rsidRPr="00DC0BFD">
        <w:lastRenderedPageBreak/>
        <w:drawing>
          <wp:inline distT="0" distB="0" distL="0" distR="0" wp14:anchorId="5881F47E" wp14:editId="50B1F76B">
            <wp:extent cx="6086475" cy="8591550"/>
            <wp:effectExtent l="0" t="0" r="0" b="0"/>
            <wp:docPr id="135"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B232283" w14:textId="77777777" w:rsidR="000C2B92" w:rsidRPr="00DC0BFD" w:rsidRDefault="000C2B92" w:rsidP="00DC0BFD">
      <w:pPr>
        <w:pStyle w:val="figur-tittel"/>
      </w:pPr>
    </w:p>
    <w:p w14:paraId="6DEFD1FB" w14:textId="5AA94961" w:rsidR="000C2B92" w:rsidRPr="00DC0BFD" w:rsidRDefault="00924C4B" w:rsidP="00DC0BFD">
      <w:r w:rsidRPr="00DC0BFD">
        <w:lastRenderedPageBreak/>
        <w:drawing>
          <wp:inline distT="0" distB="0" distL="0" distR="0" wp14:anchorId="462F8BF3" wp14:editId="27FE1CF2">
            <wp:extent cx="6086475" cy="8591550"/>
            <wp:effectExtent l="0" t="0" r="0" b="0"/>
            <wp:docPr id="136"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4577495" w14:textId="77777777" w:rsidR="000C2B92" w:rsidRPr="00DC0BFD" w:rsidRDefault="000C2B92" w:rsidP="00DC0BFD">
      <w:pPr>
        <w:pStyle w:val="figur-tittel"/>
      </w:pPr>
    </w:p>
    <w:p w14:paraId="4A204F45" w14:textId="25DA939B" w:rsidR="000C2B92" w:rsidRPr="00DC0BFD" w:rsidRDefault="00924C4B" w:rsidP="00DC0BFD">
      <w:r w:rsidRPr="00DC0BFD">
        <w:lastRenderedPageBreak/>
        <w:drawing>
          <wp:inline distT="0" distB="0" distL="0" distR="0" wp14:anchorId="0D90D346" wp14:editId="5CA44AE8">
            <wp:extent cx="6086475" cy="8591550"/>
            <wp:effectExtent l="0" t="0" r="0" b="0"/>
            <wp:docPr id="137"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48DED6C" w14:textId="77777777" w:rsidR="000C2B92" w:rsidRPr="00DC0BFD" w:rsidRDefault="000C2B92" w:rsidP="00DC0BFD">
      <w:pPr>
        <w:pStyle w:val="figur-tittel"/>
      </w:pPr>
    </w:p>
    <w:p w14:paraId="63DA1C87" w14:textId="1F1C6D36" w:rsidR="000C2B92" w:rsidRPr="00DC0BFD" w:rsidRDefault="00924C4B" w:rsidP="00DC0BFD">
      <w:r w:rsidRPr="00DC0BFD">
        <w:lastRenderedPageBreak/>
        <w:drawing>
          <wp:inline distT="0" distB="0" distL="0" distR="0" wp14:anchorId="6E56D8CD" wp14:editId="56FF66ED">
            <wp:extent cx="6086475" cy="8591550"/>
            <wp:effectExtent l="0" t="0" r="0" b="0"/>
            <wp:docPr id="138"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1854E25" w14:textId="77777777" w:rsidR="000C2B92" w:rsidRPr="00DC0BFD" w:rsidRDefault="000C2B92" w:rsidP="00DC0BFD">
      <w:pPr>
        <w:pStyle w:val="figur-tittel"/>
      </w:pPr>
    </w:p>
    <w:p w14:paraId="3213B8E2" w14:textId="397E4C22" w:rsidR="000C2B92" w:rsidRPr="00DC0BFD" w:rsidRDefault="00924C4B" w:rsidP="00DC0BFD">
      <w:r w:rsidRPr="00DC0BFD">
        <w:lastRenderedPageBreak/>
        <w:drawing>
          <wp:inline distT="0" distB="0" distL="0" distR="0" wp14:anchorId="42B13FED" wp14:editId="31021F7A">
            <wp:extent cx="6086475" cy="8591550"/>
            <wp:effectExtent l="0" t="0" r="0" b="0"/>
            <wp:docPr id="139"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9A88EF8" w14:textId="77777777" w:rsidR="000C2B92" w:rsidRPr="00DC0BFD" w:rsidRDefault="000C2B92" w:rsidP="00DC0BFD">
      <w:pPr>
        <w:pStyle w:val="figur-tittel"/>
      </w:pPr>
    </w:p>
    <w:p w14:paraId="128183E8" w14:textId="42DD75F6" w:rsidR="000C2B92" w:rsidRPr="00DC0BFD" w:rsidRDefault="00924C4B" w:rsidP="00DC0BFD">
      <w:r w:rsidRPr="00DC0BFD">
        <w:lastRenderedPageBreak/>
        <w:drawing>
          <wp:inline distT="0" distB="0" distL="0" distR="0" wp14:anchorId="3FEEB8BA" wp14:editId="5AD1EF7D">
            <wp:extent cx="6086475" cy="8591550"/>
            <wp:effectExtent l="0" t="0" r="0" b="0"/>
            <wp:docPr id="140"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DAE1D85" w14:textId="77777777" w:rsidR="000C2B92" w:rsidRPr="00DC0BFD" w:rsidRDefault="000C2B92" w:rsidP="00DC0BFD">
      <w:pPr>
        <w:pStyle w:val="figur-tittel"/>
      </w:pPr>
    </w:p>
    <w:p w14:paraId="6BAF40AB" w14:textId="73DA2215" w:rsidR="000C2B92" w:rsidRPr="00DC0BFD" w:rsidRDefault="00924C4B" w:rsidP="00DC0BFD">
      <w:r w:rsidRPr="00DC0BFD">
        <w:lastRenderedPageBreak/>
        <w:drawing>
          <wp:inline distT="0" distB="0" distL="0" distR="0" wp14:anchorId="3CABABF3" wp14:editId="055A4A1E">
            <wp:extent cx="6076950" cy="8601075"/>
            <wp:effectExtent l="0" t="0" r="0" b="0"/>
            <wp:docPr id="141"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3D50D9A8" w14:textId="77777777" w:rsidR="000C2B92" w:rsidRPr="00DC0BFD" w:rsidRDefault="000C2B92" w:rsidP="00DC0BFD">
      <w:pPr>
        <w:pStyle w:val="figur-tittel"/>
      </w:pPr>
    </w:p>
    <w:p w14:paraId="61BACD7B" w14:textId="6C801AB5" w:rsidR="000C2B92" w:rsidRPr="00DC0BFD" w:rsidRDefault="00924C4B" w:rsidP="00DC0BFD">
      <w:r w:rsidRPr="00DC0BFD">
        <w:lastRenderedPageBreak/>
        <w:drawing>
          <wp:inline distT="0" distB="0" distL="0" distR="0" wp14:anchorId="159881BC" wp14:editId="28735B3E">
            <wp:extent cx="6076950" cy="8601075"/>
            <wp:effectExtent l="0" t="0" r="0" b="0"/>
            <wp:docPr id="142"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5669E483" w14:textId="77777777" w:rsidR="000C2B92" w:rsidRPr="00DC0BFD" w:rsidRDefault="000C2B92" w:rsidP="00DC0BFD">
      <w:pPr>
        <w:pStyle w:val="figur-tittel"/>
      </w:pPr>
    </w:p>
    <w:p w14:paraId="377066F5" w14:textId="094172C6" w:rsidR="000C2B92" w:rsidRPr="00DC0BFD" w:rsidRDefault="00924C4B" w:rsidP="00DC0BFD">
      <w:r w:rsidRPr="00DC0BFD">
        <w:lastRenderedPageBreak/>
        <w:drawing>
          <wp:inline distT="0" distB="0" distL="0" distR="0" wp14:anchorId="425ACB79" wp14:editId="55E33A53">
            <wp:extent cx="6076950" cy="8601075"/>
            <wp:effectExtent l="0" t="0" r="0" b="0"/>
            <wp:docPr id="143"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6E2A9806" w14:textId="77777777" w:rsidR="000C2B92" w:rsidRPr="00DC0BFD" w:rsidRDefault="000C2B92" w:rsidP="00DC0BFD">
      <w:pPr>
        <w:pStyle w:val="figur-tittel"/>
      </w:pPr>
    </w:p>
    <w:p w14:paraId="10BA191A" w14:textId="77777777" w:rsidR="002847E6" w:rsidRPr="00DC0BFD" w:rsidRDefault="002847E6" w:rsidP="00DC0BFD">
      <w:pPr>
        <w:pStyle w:val="Overskrift1"/>
        <w:rPr>
          <w:color w:val="FF0000"/>
          <w:lang w:val="nn-NO"/>
        </w:rPr>
      </w:pPr>
      <w:r w:rsidRPr="00DC0BFD">
        <w:rPr>
          <w:color w:val="FF0000"/>
          <w:lang w:val="nn-NO"/>
        </w:rPr>
        <w:lastRenderedPageBreak/>
        <w:t>[</w:t>
      </w:r>
      <w:proofErr w:type="spellStart"/>
      <w:r w:rsidRPr="00DC0BFD">
        <w:rPr>
          <w:color w:val="FF0000"/>
          <w:lang w:val="nn-NO"/>
        </w:rPr>
        <w:t>Vedleggsnr</w:t>
      </w:r>
      <w:proofErr w:type="spellEnd"/>
      <w:r w:rsidRPr="00DC0BFD">
        <w:rPr>
          <w:color w:val="FF0000"/>
          <w:lang w:val="nn-NO"/>
        </w:rPr>
        <w:t>. reset]</w:t>
      </w:r>
    </w:p>
    <w:p w14:paraId="4E61B7D0" w14:textId="77777777" w:rsidR="002847E6" w:rsidRPr="00DC0BFD" w:rsidRDefault="002847E6" w:rsidP="00DC0BFD">
      <w:pPr>
        <w:pStyle w:val="vedlegg-nr"/>
      </w:pPr>
    </w:p>
    <w:p w14:paraId="54B1187E" w14:textId="77777777" w:rsidR="000C2B92" w:rsidRPr="00DC0BFD" w:rsidRDefault="000C2B92" w:rsidP="00DC0BFD">
      <w:pPr>
        <w:pStyle w:val="vedlegg-tit"/>
      </w:pPr>
      <w:proofErr w:type="spellStart"/>
      <w:r w:rsidRPr="00DC0BFD">
        <w:t>Unio</w:t>
      </w:r>
      <w:proofErr w:type="spellEnd"/>
    </w:p>
    <w:p w14:paraId="29057351" w14:textId="1D4064AC" w:rsidR="000C2B92" w:rsidRPr="00DC0BFD" w:rsidRDefault="00924C4B" w:rsidP="00DC0BFD">
      <w:r w:rsidRPr="00DC0BFD">
        <w:lastRenderedPageBreak/>
        <w:drawing>
          <wp:inline distT="0" distB="0" distL="0" distR="0" wp14:anchorId="7696307A" wp14:editId="5E91DFB7">
            <wp:extent cx="6086475" cy="8591550"/>
            <wp:effectExtent l="0" t="0" r="0" b="0"/>
            <wp:docPr id="144"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125A039" w14:textId="77777777" w:rsidR="000C2B92" w:rsidRPr="00DC0BFD" w:rsidRDefault="000C2B92" w:rsidP="00DC0BFD">
      <w:pPr>
        <w:pStyle w:val="figur-tittel"/>
      </w:pPr>
    </w:p>
    <w:p w14:paraId="2B809495" w14:textId="7179B41D" w:rsidR="000C2B92" w:rsidRPr="00DC0BFD" w:rsidRDefault="00924C4B" w:rsidP="00DC0BFD">
      <w:r w:rsidRPr="00DC0BFD">
        <w:lastRenderedPageBreak/>
        <w:drawing>
          <wp:inline distT="0" distB="0" distL="0" distR="0" wp14:anchorId="583F8BC8" wp14:editId="0524D7DC">
            <wp:extent cx="6086475" cy="8591550"/>
            <wp:effectExtent l="0" t="0" r="0" b="0"/>
            <wp:docPr id="145"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ED0E4DA" w14:textId="77777777" w:rsidR="000C2B92" w:rsidRPr="00DC0BFD" w:rsidRDefault="000C2B92" w:rsidP="00DC0BFD">
      <w:pPr>
        <w:pStyle w:val="figur-tittel"/>
      </w:pPr>
    </w:p>
    <w:p w14:paraId="2EE87F66" w14:textId="092A06CE" w:rsidR="000C2B92" w:rsidRPr="00DC0BFD" w:rsidRDefault="00924C4B" w:rsidP="00DC0BFD">
      <w:r w:rsidRPr="00DC0BFD">
        <w:lastRenderedPageBreak/>
        <w:drawing>
          <wp:inline distT="0" distB="0" distL="0" distR="0" wp14:anchorId="283E076E" wp14:editId="0AA8CF6C">
            <wp:extent cx="6086475" cy="8591550"/>
            <wp:effectExtent l="0" t="0" r="0" b="0"/>
            <wp:docPr id="146"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86C3DCE" w14:textId="77777777" w:rsidR="000C2B92" w:rsidRPr="00DC0BFD" w:rsidRDefault="000C2B92" w:rsidP="00DC0BFD">
      <w:pPr>
        <w:pStyle w:val="figur-tittel"/>
      </w:pPr>
    </w:p>
    <w:p w14:paraId="5B8BC1D4" w14:textId="6207C3FF" w:rsidR="000C2B92" w:rsidRPr="00DC0BFD" w:rsidRDefault="00924C4B" w:rsidP="00DC0BFD">
      <w:r w:rsidRPr="00DC0BFD">
        <w:lastRenderedPageBreak/>
        <w:drawing>
          <wp:inline distT="0" distB="0" distL="0" distR="0" wp14:anchorId="75773BBC" wp14:editId="3CCEBBCF">
            <wp:extent cx="6086475" cy="8591550"/>
            <wp:effectExtent l="0" t="0" r="0" b="0"/>
            <wp:docPr id="147"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B97D27C" w14:textId="77777777" w:rsidR="000C2B92" w:rsidRPr="00DC0BFD" w:rsidRDefault="000C2B92" w:rsidP="00DC0BFD">
      <w:pPr>
        <w:pStyle w:val="figur-tittel"/>
      </w:pPr>
    </w:p>
    <w:p w14:paraId="2A72AB2D" w14:textId="30E292F2" w:rsidR="000C2B92" w:rsidRPr="00DC0BFD" w:rsidRDefault="00924C4B" w:rsidP="00DC0BFD">
      <w:r w:rsidRPr="00DC0BFD">
        <w:lastRenderedPageBreak/>
        <w:drawing>
          <wp:inline distT="0" distB="0" distL="0" distR="0" wp14:anchorId="59196917" wp14:editId="2103FBE0">
            <wp:extent cx="6086475" cy="8591550"/>
            <wp:effectExtent l="0" t="0" r="0" b="0"/>
            <wp:docPr id="148"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C1DA5CF" w14:textId="77777777" w:rsidR="000C2B92" w:rsidRPr="00DC0BFD" w:rsidRDefault="000C2B92" w:rsidP="00DC0BFD">
      <w:pPr>
        <w:pStyle w:val="figur-tittel"/>
      </w:pPr>
    </w:p>
    <w:p w14:paraId="686E9C1C" w14:textId="381EF491" w:rsidR="000C2B92" w:rsidRPr="00DC0BFD" w:rsidRDefault="00924C4B" w:rsidP="00DC0BFD">
      <w:r w:rsidRPr="00DC0BFD">
        <w:lastRenderedPageBreak/>
        <w:drawing>
          <wp:inline distT="0" distB="0" distL="0" distR="0" wp14:anchorId="1405E730" wp14:editId="6A436FA5">
            <wp:extent cx="6086475" cy="8591550"/>
            <wp:effectExtent l="0" t="0" r="0" b="0"/>
            <wp:docPr id="149"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667DAED" w14:textId="77777777" w:rsidR="000C2B92" w:rsidRPr="00DC0BFD" w:rsidRDefault="000C2B92" w:rsidP="00DC0BFD">
      <w:pPr>
        <w:pStyle w:val="figur-tittel"/>
      </w:pPr>
    </w:p>
    <w:p w14:paraId="0946A080" w14:textId="0A42C457" w:rsidR="000C2B92" w:rsidRPr="00DC0BFD" w:rsidRDefault="00924C4B" w:rsidP="00DC0BFD">
      <w:r w:rsidRPr="00DC0BFD">
        <w:lastRenderedPageBreak/>
        <w:drawing>
          <wp:inline distT="0" distB="0" distL="0" distR="0" wp14:anchorId="730FD918" wp14:editId="6DC3C3FD">
            <wp:extent cx="6086475" cy="8591550"/>
            <wp:effectExtent l="0" t="0" r="0" b="0"/>
            <wp:docPr id="150"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587FF46" w14:textId="77777777" w:rsidR="000C2B92" w:rsidRPr="00DC0BFD" w:rsidRDefault="000C2B92" w:rsidP="00DC0BFD">
      <w:pPr>
        <w:pStyle w:val="figur-tittel"/>
      </w:pPr>
    </w:p>
    <w:p w14:paraId="7D592A25" w14:textId="2FF86F3E" w:rsidR="000C2B92" w:rsidRPr="00DC0BFD" w:rsidRDefault="00924C4B" w:rsidP="00DC0BFD">
      <w:r w:rsidRPr="00DC0BFD">
        <w:lastRenderedPageBreak/>
        <w:drawing>
          <wp:inline distT="0" distB="0" distL="0" distR="0" wp14:anchorId="76488377" wp14:editId="30A7C9E0">
            <wp:extent cx="6086475" cy="8591550"/>
            <wp:effectExtent l="0" t="0" r="0" b="0"/>
            <wp:docPr id="151"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0B2C83F" w14:textId="77777777" w:rsidR="000C2B92" w:rsidRPr="00DC0BFD" w:rsidRDefault="000C2B92" w:rsidP="00DC0BFD">
      <w:pPr>
        <w:pStyle w:val="figur-tittel"/>
      </w:pPr>
    </w:p>
    <w:p w14:paraId="45B90E00" w14:textId="0ED1EDE4" w:rsidR="000C2B92" w:rsidRPr="00DC0BFD" w:rsidRDefault="00924C4B" w:rsidP="00DC0BFD">
      <w:r w:rsidRPr="00DC0BFD">
        <w:lastRenderedPageBreak/>
        <w:drawing>
          <wp:inline distT="0" distB="0" distL="0" distR="0" wp14:anchorId="2C45EEA2" wp14:editId="5B20A7CB">
            <wp:extent cx="6086475" cy="8591550"/>
            <wp:effectExtent l="0" t="0" r="0" b="0"/>
            <wp:docPr id="152"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75AEC2A" w14:textId="77777777" w:rsidR="000C2B92" w:rsidRPr="00DC0BFD" w:rsidRDefault="000C2B92" w:rsidP="00DC0BFD">
      <w:pPr>
        <w:pStyle w:val="figur-tittel"/>
      </w:pPr>
    </w:p>
    <w:p w14:paraId="2623031E" w14:textId="46E09B10" w:rsidR="000C2B92" w:rsidRPr="00DC0BFD" w:rsidRDefault="00924C4B" w:rsidP="00DC0BFD">
      <w:r w:rsidRPr="00DC0BFD">
        <w:lastRenderedPageBreak/>
        <w:drawing>
          <wp:inline distT="0" distB="0" distL="0" distR="0" wp14:anchorId="7699AAEA" wp14:editId="17522EF8">
            <wp:extent cx="6086475" cy="8591550"/>
            <wp:effectExtent l="0" t="0" r="0" b="0"/>
            <wp:docPr id="153"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83B530B" w14:textId="77777777" w:rsidR="000C2B92" w:rsidRPr="00DC0BFD" w:rsidRDefault="000C2B92" w:rsidP="00DC0BFD">
      <w:pPr>
        <w:pStyle w:val="figur-tittel"/>
      </w:pPr>
    </w:p>
    <w:p w14:paraId="06ED88DE" w14:textId="4A69C9B5" w:rsidR="000C2B92" w:rsidRPr="00DC0BFD" w:rsidRDefault="00924C4B" w:rsidP="00DC0BFD">
      <w:r w:rsidRPr="00DC0BFD">
        <w:lastRenderedPageBreak/>
        <w:drawing>
          <wp:inline distT="0" distB="0" distL="0" distR="0" wp14:anchorId="0977CC22" wp14:editId="632CD810">
            <wp:extent cx="6086475" cy="8591550"/>
            <wp:effectExtent l="0" t="0" r="0" b="0"/>
            <wp:docPr id="154"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1A86525" w14:textId="77777777" w:rsidR="000C2B92" w:rsidRPr="00DC0BFD" w:rsidRDefault="000C2B92" w:rsidP="00DC0BFD">
      <w:pPr>
        <w:pStyle w:val="figur-tittel"/>
      </w:pPr>
    </w:p>
    <w:p w14:paraId="143D14A3" w14:textId="55D77A5A" w:rsidR="000C2B92" w:rsidRPr="00DC0BFD" w:rsidRDefault="00924C4B" w:rsidP="00DC0BFD">
      <w:r w:rsidRPr="00DC0BFD">
        <w:lastRenderedPageBreak/>
        <w:drawing>
          <wp:inline distT="0" distB="0" distL="0" distR="0" wp14:anchorId="279D50DB" wp14:editId="5B2C842C">
            <wp:extent cx="6086475" cy="8591550"/>
            <wp:effectExtent l="0" t="0" r="0" b="0"/>
            <wp:docPr id="155"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64D5CAD" w14:textId="77777777" w:rsidR="000C2B92" w:rsidRPr="00DC0BFD" w:rsidRDefault="000C2B92" w:rsidP="00DC0BFD">
      <w:pPr>
        <w:pStyle w:val="figur-tittel"/>
      </w:pPr>
    </w:p>
    <w:p w14:paraId="60E919CF" w14:textId="65B25BE7" w:rsidR="000C2B92" w:rsidRPr="00DC0BFD" w:rsidRDefault="00924C4B" w:rsidP="00DC0BFD">
      <w:r w:rsidRPr="00DC0BFD">
        <w:lastRenderedPageBreak/>
        <w:drawing>
          <wp:inline distT="0" distB="0" distL="0" distR="0" wp14:anchorId="6BF5DCB6" wp14:editId="2CF2479F">
            <wp:extent cx="6086475" cy="8591550"/>
            <wp:effectExtent l="0" t="0" r="0" b="0"/>
            <wp:docPr id="156"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990068B" w14:textId="77777777" w:rsidR="000C2B92" w:rsidRPr="00DC0BFD" w:rsidRDefault="000C2B92" w:rsidP="00DC0BFD">
      <w:pPr>
        <w:pStyle w:val="figur-tittel"/>
      </w:pPr>
    </w:p>
    <w:p w14:paraId="5557F55C" w14:textId="515F08C6" w:rsidR="000C2B92" w:rsidRPr="00DC0BFD" w:rsidRDefault="00924C4B" w:rsidP="00DC0BFD">
      <w:r w:rsidRPr="00DC0BFD">
        <w:lastRenderedPageBreak/>
        <w:drawing>
          <wp:inline distT="0" distB="0" distL="0" distR="0" wp14:anchorId="348F749F" wp14:editId="3E7CB601">
            <wp:extent cx="6086475" cy="8591550"/>
            <wp:effectExtent l="0" t="0" r="0" b="0"/>
            <wp:docPr id="157"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A6CB5B9" w14:textId="77777777" w:rsidR="000C2B92" w:rsidRPr="00DC0BFD" w:rsidRDefault="000C2B92" w:rsidP="00DC0BFD">
      <w:pPr>
        <w:pStyle w:val="figur-tittel"/>
      </w:pPr>
    </w:p>
    <w:p w14:paraId="278431E1" w14:textId="20461E8E" w:rsidR="000C2B92" w:rsidRPr="00DC0BFD" w:rsidRDefault="00924C4B" w:rsidP="00DC0BFD">
      <w:r w:rsidRPr="00DC0BFD">
        <w:lastRenderedPageBreak/>
        <w:drawing>
          <wp:inline distT="0" distB="0" distL="0" distR="0" wp14:anchorId="4C5EB996" wp14:editId="74D16615">
            <wp:extent cx="6086475" cy="8591550"/>
            <wp:effectExtent l="0" t="0" r="0" b="0"/>
            <wp:docPr id="158"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57A5D02" w14:textId="77777777" w:rsidR="000C2B92" w:rsidRPr="00DC0BFD" w:rsidRDefault="000C2B92" w:rsidP="00DC0BFD">
      <w:pPr>
        <w:pStyle w:val="figur-tittel"/>
      </w:pPr>
    </w:p>
    <w:p w14:paraId="124EC828" w14:textId="1ACDA56F" w:rsidR="000C2B92" w:rsidRPr="00DC0BFD" w:rsidRDefault="00924C4B" w:rsidP="00DC0BFD">
      <w:r w:rsidRPr="00DC0BFD">
        <w:lastRenderedPageBreak/>
        <w:drawing>
          <wp:inline distT="0" distB="0" distL="0" distR="0" wp14:anchorId="172EC84D" wp14:editId="3EF0111F">
            <wp:extent cx="6086475" cy="8591550"/>
            <wp:effectExtent l="0" t="0" r="0" b="0"/>
            <wp:docPr id="159"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361635F" w14:textId="77777777" w:rsidR="000C2B92" w:rsidRPr="00DC0BFD" w:rsidRDefault="000C2B92" w:rsidP="00DC0BFD">
      <w:pPr>
        <w:pStyle w:val="figur-tittel"/>
      </w:pPr>
    </w:p>
    <w:p w14:paraId="7A2E203B" w14:textId="0BECC021" w:rsidR="000C2B92" w:rsidRPr="00DC0BFD" w:rsidRDefault="00924C4B" w:rsidP="00DC0BFD">
      <w:r w:rsidRPr="00DC0BFD">
        <w:lastRenderedPageBreak/>
        <w:drawing>
          <wp:inline distT="0" distB="0" distL="0" distR="0" wp14:anchorId="347A4DF7" wp14:editId="13ADC1B4">
            <wp:extent cx="6086475" cy="8591550"/>
            <wp:effectExtent l="0" t="0" r="0" b="0"/>
            <wp:docPr id="160"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69766DA" w14:textId="77777777" w:rsidR="000C2B92" w:rsidRPr="00DC0BFD" w:rsidRDefault="000C2B92" w:rsidP="00DC0BFD">
      <w:pPr>
        <w:pStyle w:val="figur-tittel"/>
      </w:pPr>
    </w:p>
    <w:p w14:paraId="095196EF" w14:textId="7A736BA0" w:rsidR="000C2B92" w:rsidRPr="00DC0BFD" w:rsidRDefault="00924C4B" w:rsidP="00DC0BFD">
      <w:r w:rsidRPr="00DC0BFD">
        <w:lastRenderedPageBreak/>
        <w:drawing>
          <wp:inline distT="0" distB="0" distL="0" distR="0" wp14:anchorId="66417164" wp14:editId="4C7332DF">
            <wp:extent cx="6086475" cy="8591550"/>
            <wp:effectExtent l="0" t="0" r="0" b="0"/>
            <wp:docPr id="161"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A180B38" w14:textId="77777777" w:rsidR="000C2B92" w:rsidRPr="00DC0BFD" w:rsidRDefault="000C2B92" w:rsidP="00DC0BFD">
      <w:pPr>
        <w:pStyle w:val="figur-tittel"/>
      </w:pPr>
    </w:p>
    <w:p w14:paraId="27732642" w14:textId="41F9630E" w:rsidR="000C2B92" w:rsidRPr="00DC0BFD" w:rsidRDefault="00924C4B" w:rsidP="00DC0BFD">
      <w:r w:rsidRPr="00DC0BFD">
        <w:lastRenderedPageBreak/>
        <w:drawing>
          <wp:inline distT="0" distB="0" distL="0" distR="0" wp14:anchorId="16A942B2" wp14:editId="6DBB3551">
            <wp:extent cx="6086475" cy="8591550"/>
            <wp:effectExtent l="0" t="0" r="0" b="0"/>
            <wp:docPr id="162"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78F6D53" w14:textId="77777777" w:rsidR="000C2B92" w:rsidRPr="00DC0BFD" w:rsidRDefault="000C2B92" w:rsidP="00DC0BFD">
      <w:pPr>
        <w:pStyle w:val="figur-tittel"/>
      </w:pPr>
    </w:p>
    <w:p w14:paraId="2461B73C" w14:textId="34DA8371" w:rsidR="000C2B92" w:rsidRPr="00DC0BFD" w:rsidRDefault="00924C4B" w:rsidP="00DC0BFD">
      <w:r w:rsidRPr="00DC0BFD">
        <w:lastRenderedPageBreak/>
        <w:drawing>
          <wp:inline distT="0" distB="0" distL="0" distR="0" wp14:anchorId="70DA6BAB" wp14:editId="4E0870C1">
            <wp:extent cx="6086475" cy="8591550"/>
            <wp:effectExtent l="0" t="0" r="0" b="0"/>
            <wp:docPr id="163"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3BF4779" w14:textId="77777777" w:rsidR="000C2B92" w:rsidRPr="00DC0BFD" w:rsidRDefault="000C2B92" w:rsidP="00DC0BFD">
      <w:pPr>
        <w:pStyle w:val="figur-tittel"/>
      </w:pPr>
    </w:p>
    <w:p w14:paraId="6C25BC27" w14:textId="65A3D00F" w:rsidR="000C2B92" w:rsidRPr="00DC0BFD" w:rsidRDefault="00924C4B" w:rsidP="00DC0BFD">
      <w:r w:rsidRPr="00DC0BFD">
        <w:lastRenderedPageBreak/>
        <w:drawing>
          <wp:inline distT="0" distB="0" distL="0" distR="0" wp14:anchorId="112A39D1" wp14:editId="7C4B08F6">
            <wp:extent cx="6086475" cy="8591550"/>
            <wp:effectExtent l="0" t="0" r="0" b="0"/>
            <wp:docPr id="164"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EB02424" w14:textId="77777777" w:rsidR="000C2B92" w:rsidRPr="00DC0BFD" w:rsidRDefault="000C2B92" w:rsidP="00DC0BFD">
      <w:pPr>
        <w:pStyle w:val="figur-tittel"/>
      </w:pPr>
    </w:p>
    <w:p w14:paraId="46678292" w14:textId="5351A7D0" w:rsidR="000C2B92" w:rsidRPr="00DC0BFD" w:rsidRDefault="00924C4B" w:rsidP="00DC0BFD">
      <w:r w:rsidRPr="00DC0BFD">
        <w:lastRenderedPageBreak/>
        <w:drawing>
          <wp:inline distT="0" distB="0" distL="0" distR="0" wp14:anchorId="444ED1B4" wp14:editId="406DE75D">
            <wp:extent cx="6086475" cy="8591550"/>
            <wp:effectExtent l="0" t="0" r="0" b="0"/>
            <wp:docPr id="165"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C0900DF" w14:textId="77777777" w:rsidR="000C2B92" w:rsidRPr="00DC0BFD" w:rsidRDefault="000C2B92" w:rsidP="00DC0BFD">
      <w:pPr>
        <w:pStyle w:val="figur-tittel"/>
      </w:pPr>
    </w:p>
    <w:p w14:paraId="507318B8" w14:textId="234AF8E0" w:rsidR="000C2B92" w:rsidRPr="00DC0BFD" w:rsidRDefault="00924C4B" w:rsidP="00DC0BFD">
      <w:r w:rsidRPr="00DC0BFD">
        <w:lastRenderedPageBreak/>
        <w:drawing>
          <wp:inline distT="0" distB="0" distL="0" distR="0" wp14:anchorId="65351D39" wp14:editId="74134BAC">
            <wp:extent cx="6086475" cy="8591550"/>
            <wp:effectExtent l="0" t="0" r="0" b="0"/>
            <wp:docPr id="166"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A881D0A" w14:textId="77777777" w:rsidR="000C2B92" w:rsidRPr="00DC0BFD" w:rsidRDefault="000C2B92" w:rsidP="00DC0BFD">
      <w:pPr>
        <w:pStyle w:val="figur-tittel"/>
      </w:pPr>
    </w:p>
    <w:p w14:paraId="02CEEC71" w14:textId="558E9D12" w:rsidR="000C2B92" w:rsidRPr="00DC0BFD" w:rsidRDefault="00924C4B" w:rsidP="00DC0BFD">
      <w:r w:rsidRPr="00DC0BFD">
        <w:lastRenderedPageBreak/>
        <w:drawing>
          <wp:inline distT="0" distB="0" distL="0" distR="0" wp14:anchorId="1AD9A131" wp14:editId="221688E6">
            <wp:extent cx="6086475" cy="8591550"/>
            <wp:effectExtent l="0" t="0" r="0" b="0"/>
            <wp:docPr id="167"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7515C6D" w14:textId="77777777" w:rsidR="000C2B92" w:rsidRPr="00DC0BFD" w:rsidRDefault="000C2B92" w:rsidP="00DC0BFD">
      <w:pPr>
        <w:pStyle w:val="figur-tittel"/>
      </w:pPr>
    </w:p>
    <w:p w14:paraId="6753B656" w14:textId="5F4E86A7" w:rsidR="000C2B92" w:rsidRPr="00DC0BFD" w:rsidRDefault="00924C4B" w:rsidP="00DC0BFD">
      <w:r w:rsidRPr="00DC0BFD">
        <w:lastRenderedPageBreak/>
        <w:drawing>
          <wp:inline distT="0" distB="0" distL="0" distR="0" wp14:anchorId="6F136719" wp14:editId="3B30EF06">
            <wp:extent cx="6086475" cy="8591550"/>
            <wp:effectExtent l="0" t="0" r="0" b="0"/>
            <wp:docPr id="168"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186F1F0" w14:textId="77777777" w:rsidR="000C2B92" w:rsidRPr="00DC0BFD" w:rsidRDefault="000C2B92" w:rsidP="00DC0BFD">
      <w:pPr>
        <w:pStyle w:val="figur-tittel"/>
      </w:pPr>
    </w:p>
    <w:p w14:paraId="00FC3EDC" w14:textId="20F8140F" w:rsidR="000C2B92" w:rsidRPr="00DC0BFD" w:rsidRDefault="00924C4B" w:rsidP="00DC0BFD">
      <w:r w:rsidRPr="00DC0BFD">
        <w:lastRenderedPageBreak/>
        <w:drawing>
          <wp:inline distT="0" distB="0" distL="0" distR="0" wp14:anchorId="07C1A9BF" wp14:editId="1EFE6868">
            <wp:extent cx="6086475" cy="8591550"/>
            <wp:effectExtent l="0" t="0" r="0" b="0"/>
            <wp:docPr id="169"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8043A03" w14:textId="77777777" w:rsidR="000C2B92" w:rsidRPr="00DC0BFD" w:rsidRDefault="000C2B92" w:rsidP="00DC0BFD">
      <w:pPr>
        <w:pStyle w:val="figur-tittel"/>
      </w:pPr>
    </w:p>
    <w:p w14:paraId="053278DC" w14:textId="1D19D4E3" w:rsidR="000C2B92" w:rsidRPr="00DC0BFD" w:rsidRDefault="00924C4B" w:rsidP="00DC0BFD">
      <w:r w:rsidRPr="00DC0BFD">
        <w:lastRenderedPageBreak/>
        <w:drawing>
          <wp:inline distT="0" distB="0" distL="0" distR="0" wp14:anchorId="755D57E4" wp14:editId="2114269B">
            <wp:extent cx="6086475" cy="8591550"/>
            <wp:effectExtent l="0" t="0" r="0" b="0"/>
            <wp:docPr id="170"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C5340D9" w14:textId="77777777" w:rsidR="000C2B92" w:rsidRPr="00DC0BFD" w:rsidRDefault="000C2B92" w:rsidP="00DC0BFD">
      <w:pPr>
        <w:pStyle w:val="figur-tittel"/>
      </w:pPr>
    </w:p>
    <w:p w14:paraId="20EBB620" w14:textId="2BC4C8AD" w:rsidR="000C2B92" w:rsidRPr="00DC0BFD" w:rsidRDefault="00924C4B" w:rsidP="00DC0BFD">
      <w:r w:rsidRPr="00DC0BFD">
        <w:lastRenderedPageBreak/>
        <w:drawing>
          <wp:inline distT="0" distB="0" distL="0" distR="0" wp14:anchorId="5E494CC2" wp14:editId="19A360C9">
            <wp:extent cx="6086475" cy="8591550"/>
            <wp:effectExtent l="0" t="0" r="0" b="0"/>
            <wp:docPr id="171"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DB6B5AE" w14:textId="77777777" w:rsidR="000C2B92" w:rsidRPr="00DC0BFD" w:rsidRDefault="000C2B92" w:rsidP="00DC0BFD">
      <w:pPr>
        <w:pStyle w:val="figur-tittel"/>
      </w:pPr>
    </w:p>
    <w:p w14:paraId="356495B3" w14:textId="658DB8CB" w:rsidR="000C2B92" w:rsidRPr="00DC0BFD" w:rsidRDefault="00924C4B" w:rsidP="00DC0BFD">
      <w:r w:rsidRPr="00DC0BFD">
        <w:lastRenderedPageBreak/>
        <w:drawing>
          <wp:inline distT="0" distB="0" distL="0" distR="0" wp14:anchorId="37591E29" wp14:editId="1DFBF25E">
            <wp:extent cx="6086475" cy="8591550"/>
            <wp:effectExtent l="0" t="0" r="0" b="0"/>
            <wp:docPr id="172"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ECFC46C" w14:textId="77777777" w:rsidR="000C2B92" w:rsidRPr="00DC0BFD" w:rsidRDefault="000C2B92" w:rsidP="00DC0BFD">
      <w:pPr>
        <w:pStyle w:val="figur-tittel"/>
      </w:pPr>
    </w:p>
    <w:p w14:paraId="33AF5F9E" w14:textId="545DC2D1" w:rsidR="000C2B92" w:rsidRPr="00DC0BFD" w:rsidRDefault="00924C4B" w:rsidP="00DC0BFD">
      <w:r w:rsidRPr="00DC0BFD">
        <w:lastRenderedPageBreak/>
        <w:drawing>
          <wp:inline distT="0" distB="0" distL="0" distR="0" wp14:anchorId="1E208FBF" wp14:editId="392B7CC1">
            <wp:extent cx="6086475" cy="8591550"/>
            <wp:effectExtent l="0" t="0" r="0" b="0"/>
            <wp:docPr id="173"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9F3F7F4" w14:textId="77777777" w:rsidR="000C2B92" w:rsidRPr="00DC0BFD" w:rsidRDefault="000C2B92" w:rsidP="00DC0BFD">
      <w:pPr>
        <w:pStyle w:val="figur-tittel"/>
      </w:pPr>
    </w:p>
    <w:p w14:paraId="4F7C3763" w14:textId="22001506" w:rsidR="000C2B92" w:rsidRPr="00DC0BFD" w:rsidRDefault="00924C4B" w:rsidP="00DC0BFD">
      <w:r w:rsidRPr="00DC0BFD">
        <w:lastRenderedPageBreak/>
        <w:drawing>
          <wp:inline distT="0" distB="0" distL="0" distR="0" wp14:anchorId="1D17D051" wp14:editId="55B52959">
            <wp:extent cx="6086475" cy="8591550"/>
            <wp:effectExtent l="0" t="0" r="0" b="0"/>
            <wp:docPr id="174"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B65B272" w14:textId="77777777" w:rsidR="000C2B92" w:rsidRPr="00DC0BFD" w:rsidRDefault="000C2B92" w:rsidP="00DC0BFD">
      <w:pPr>
        <w:pStyle w:val="figur-tittel"/>
      </w:pPr>
    </w:p>
    <w:p w14:paraId="377BA551" w14:textId="22870F4B" w:rsidR="000C2B92" w:rsidRPr="00DC0BFD" w:rsidRDefault="00924C4B" w:rsidP="00DC0BFD">
      <w:r w:rsidRPr="00DC0BFD">
        <w:lastRenderedPageBreak/>
        <w:drawing>
          <wp:inline distT="0" distB="0" distL="0" distR="0" wp14:anchorId="4761202A" wp14:editId="3533E28D">
            <wp:extent cx="6086475" cy="8591550"/>
            <wp:effectExtent l="0" t="0" r="0" b="0"/>
            <wp:docPr id="175"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D81EF77" w14:textId="77777777" w:rsidR="000C2B92" w:rsidRPr="00DC0BFD" w:rsidRDefault="000C2B92" w:rsidP="00DC0BFD">
      <w:pPr>
        <w:pStyle w:val="figur-tittel"/>
      </w:pPr>
    </w:p>
    <w:p w14:paraId="1CCC764F" w14:textId="0EC3612B" w:rsidR="000C2B92" w:rsidRPr="00DC0BFD" w:rsidRDefault="00924C4B" w:rsidP="00DC0BFD">
      <w:r w:rsidRPr="00DC0BFD">
        <w:lastRenderedPageBreak/>
        <w:drawing>
          <wp:inline distT="0" distB="0" distL="0" distR="0" wp14:anchorId="05FDC504" wp14:editId="58E971E6">
            <wp:extent cx="6086475" cy="8591550"/>
            <wp:effectExtent l="0" t="0" r="0" b="0"/>
            <wp:docPr id="176"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AE37283" w14:textId="77777777" w:rsidR="000C2B92" w:rsidRPr="00DC0BFD" w:rsidRDefault="000C2B92" w:rsidP="00DC0BFD">
      <w:pPr>
        <w:pStyle w:val="figur-tittel"/>
      </w:pPr>
    </w:p>
    <w:p w14:paraId="32AD062C" w14:textId="0662312F" w:rsidR="000C2B92" w:rsidRPr="00DC0BFD" w:rsidRDefault="00924C4B" w:rsidP="00DC0BFD">
      <w:r w:rsidRPr="00DC0BFD">
        <w:lastRenderedPageBreak/>
        <w:drawing>
          <wp:inline distT="0" distB="0" distL="0" distR="0" wp14:anchorId="71164B3D" wp14:editId="0084EC19">
            <wp:extent cx="6086475" cy="8591550"/>
            <wp:effectExtent l="0" t="0" r="0" b="0"/>
            <wp:docPr id="177"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2D2A61E" w14:textId="77777777" w:rsidR="000C2B92" w:rsidRPr="00DC0BFD" w:rsidRDefault="000C2B92" w:rsidP="00DC0BFD">
      <w:pPr>
        <w:pStyle w:val="figur-tittel"/>
      </w:pPr>
    </w:p>
    <w:p w14:paraId="563BA876" w14:textId="1804466A" w:rsidR="000C2B92" w:rsidRPr="00DC0BFD" w:rsidRDefault="00924C4B" w:rsidP="00DC0BFD">
      <w:r w:rsidRPr="00DC0BFD">
        <w:lastRenderedPageBreak/>
        <w:drawing>
          <wp:inline distT="0" distB="0" distL="0" distR="0" wp14:anchorId="733B8FD1" wp14:editId="3A13788B">
            <wp:extent cx="6086475" cy="8591550"/>
            <wp:effectExtent l="0" t="0" r="0" b="0"/>
            <wp:docPr id="178"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9BA8F5B" w14:textId="77777777" w:rsidR="000C2B92" w:rsidRPr="00DC0BFD" w:rsidRDefault="000C2B92" w:rsidP="00DC0BFD">
      <w:pPr>
        <w:pStyle w:val="figur-tittel"/>
      </w:pPr>
    </w:p>
    <w:p w14:paraId="151A83C2" w14:textId="013B032D" w:rsidR="000C2B92" w:rsidRPr="00DC0BFD" w:rsidRDefault="00924C4B" w:rsidP="00DC0BFD">
      <w:r w:rsidRPr="00DC0BFD">
        <w:lastRenderedPageBreak/>
        <w:drawing>
          <wp:inline distT="0" distB="0" distL="0" distR="0" wp14:anchorId="65C9E6A8" wp14:editId="37779279">
            <wp:extent cx="6086475" cy="8591550"/>
            <wp:effectExtent l="0" t="0" r="0" b="0"/>
            <wp:docPr id="179"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53D59F5" w14:textId="77777777" w:rsidR="000C2B92" w:rsidRPr="00DC0BFD" w:rsidRDefault="000C2B92" w:rsidP="00DC0BFD">
      <w:pPr>
        <w:pStyle w:val="figur-tittel"/>
      </w:pPr>
    </w:p>
    <w:p w14:paraId="0DB0D37D" w14:textId="747BB5D0" w:rsidR="000C2B92" w:rsidRPr="00DC0BFD" w:rsidRDefault="00924C4B" w:rsidP="00DC0BFD">
      <w:r w:rsidRPr="00DC0BFD">
        <w:lastRenderedPageBreak/>
        <w:drawing>
          <wp:inline distT="0" distB="0" distL="0" distR="0" wp14:anchorId="059DCDC5" wp14:editId="352556B2">
            <wp:extent cx="6086475" cy="8591550"/>
            <wp:effectExtent l="0" t="0" r="0" b="0"/>
            <wp:docPr id="180"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3AE20D3" w14:textId="77777777" w:rsidR="000C2B92" w:rsidRPr="00DC0BFD" w:rsidRDefault="000C2B92" w:rsidP="00DC0BFD">
      <w:pPr>
        <w:pStyle w:val="figur-tittel"/>
      </w:pPr>
    </w:p>
    <w:p w14:paraId="5A2E2441" w14:textId="0D01A491" w:rsidR="000C2B92" w:rsidRPr="00DC0BFD" w:rsidRDefault="00924C4B" w:rsidP="00DC0BFD">
      <w:r w:rsidRPr="00DC0BFD">
        <w:lastRenderedPageBreak/>
        <w:drawing>
          <wp:inline distT="0" distB="0" distL="0" distR="0" wp14:anchorId="43DB9CDC" wp14:editId="7E653DD2">
            <wp:extent cx="6086475" cy="8591550"/>
            <wp:effectExtent l="0" t="0" r="0" b="0"/>
            <wp:docPr id="181"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731B724" w14:textId="77777777" w:rsidR="000C2B92" w:rsidRPr="00DC0BFD" w:rsidRDefault="000C2B92" w:rsidP="00DC0BFD">
      <w:pPr>
        <w:pStyle w:val="figur-tittel"/>
      </w:pPr>
    </w:p>
    <w:p w14:paraId="094BBEA4" w14:textId="708F6B07" w:rsidR="000C2B92" w:rsidRPr="00DC0BFD" w:rsidRDefault="00924C4B" w:rsidP="00DC0BFD">
      <w:r w:rsidRPr="00DC0BFD">
        <w:lastRenderedPageBreak/>
        <w:drawing>
          <wp:inline distT="0" distB="0" distL="0" distR="0" wp14:anchorId="58BD79B5" wp14:editId="736B25A0">
            <wp:extent cx="6086475" cy="8591550"/>
            <wp:effectExtent l="0" t="0" r="0" b="0"/>
            <wp:docPr id="182"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9DD55E5" w14:textId="77777777" w:rsidR="000C2B92" w:rsidRPr="00DC0BFD" w:rsidRDefault="000C2B92" w:rsidP="00DC0BFD">
      <w:pPr>
        <w:pStyle w:val="figur-tittel"/>
      </w:pPr>
    </w:p>
    <w:p w14:paraId="7B35147E" w14:textId="005C0515" w:rsidR="000C2B92" w:rsidRPr="00DC0BFD" w:rsidRDefault="00924C4B" w:rsidP="00DC0BFD">
      <w:r w:rsidRPr="00DC0BFD">
        <w:lastRenderedPageBreak/>
        <w:drawing>
          <wp:inline distT="0" distB="0" distL="0" distR="0" wp14:anchorId="6E319D8D" wp14:editId="09399028">
            <wp:extent cx="6086475" cy="8591550"/>
            <wp:effectExtent l="0" t="0" r="0" b="0"/>
            <wp:docPr id="183"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E6031F7" w14:textId="77777777" w:rsidR="000C2B92" w:rsidRPr="00DC0BFD" w:rsidRDefault="000C2B92" w:rsidP="00DC0BFD">
      <w:pPr>
        <w:pStyle w:val="figur-tittel"/>
      </w:pPr>
    </w:p>
    <w:p w14:paraId="0B69A4E1" w14:textId="1F65B20B" w:rsidR="000C2B92" w:rsidRPr="00DC0BFD" w:rsidRDefault="00924C4B" w:rsidP="00DC0BFD">
      <w:r w:rsidRPr="00DC0BFD">
        <w:lastRenderedPageBreak/>
        <w:drawing>
          <wp:inline distT="0" distB="0" distL="0" distR="0" wp14:anchorId="1CF38E4B" wp14:editId="243EFC67">
            <wp:extent cx="6086475" cy="8591550"/>
            <wp:effectExtent l="0" t="0" r="0" b="0"/>
            <wp:docPr id="184"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EE6FE8A" w14:textId="77777777" w:rsidR="000C2B92" w:rsidRPr="00DC0BFD" w:rsidRDefault="000C2B92" w:rsidP="00DC0BFD">
      <w:pPr>
        <w:pStyle w:val="figur-tittel"/>
      </w:pPr>
    </w:p>
    <w:p w14:paraId="2EBFD3D1" w14:textId="066C591A" w:rsidR="000C2B92" w:rsidRPr="00DC0BFD" w:rsidRDefault="00924C4B" w:rsidP="00DC0BFD">
      <w:r w:rsidRPr="00DC0BFD">
        <w:lastRenderedPageBreak/>
        <w:drawing>
          <wp:inline distT="0" distB="0" distL="0" distR="0" wp14:anchorId="7AA0003F" wp14:editId="2D03D0C1">
            <wp:extent cx="6086475" cy="8591550"/>
            <wp:effectExtent l="0" t="0" r="0" b="0"/>
            <wp:docPr id="185"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02DD11F" w14:textId="77777777" w:rsidR="000C2B92" w:rsidRPr="00DC0BFD" w:rsidRDefault="000C2B92" w:rsidP="00DC0BFD">
      <w:pPr>
        <w:pStyle w:val="figur-tittel"/>
      </w:pPr>
    </w:p>
    <w:p w14:paraId="48BC3DB8" w14:textId="3FDB4B2D" w:rsidR="000C2B92" w:rsidRPr="00DC0BFD" w:rsidRDefault="00924C4B" w:rsidP="00DC0BFD">
      <w:r w:rsidRPr="00DC0BFD">
        <w:lastRenderedPageBreak/>
        <w:drawing>
          <wp:inline distT="0" distB="0" distL="0" distR="0" wp14:anchorId="66D7EC1E" wp14:editId="3BD6F0A9">
            <wp:extent cx="6086475" cy="8591550"/>
            <wp:effectExtent l="0" t="0" r="0" b="0"/>
            <wp:docPr id="18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898A32B" w14:textId="77777777" w:rsidR="000C2B92" w:rsidRPr="00DC0BFD" w:rsidRDefault="000C2B92" w:rsidP="00DC0BFD">
      <w:pPr>
        <w:pStyle w:val="figur-tittel"/>
      </w:pPr>
    </w:p>
    <w:p w14:paraId="12B894F8" w14:textId="39057935" w:rsidR="000C2B92" w:rsidRPr="00DC0BFD" w:rsidRDefault="00924C4B" w:rsidP="00DC0BFD">
      <w:r w:rsidRPr="00DC0BFD">
        <w:lastRenderedPageBreak/>
        <w:drawing>
          <wp:inline distT="0" distB="0" distL="0" distR="0" wp14:anchorId="67DE5BDC" wp14:editId="15FD7F33">
            <wp:extent cx="6086475" cy="8591550"/>
            <wp:effectExtent l="0" t="0" r="0" b="0"/>
            <wp:docPr id="187"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E37BABF" w14:textId="77777777" w:rsidR="000C2B92" w:rsidRPr="00DC0BFD" w:rsidRDefault="000C2B92" w:rsidP="00DC0BFD">
      <w:pPr>
        <w:pStyle w:val="figur-tittel"/>
      </w:pPr>
    </w:p>
    <w:p w14:paraId="4B040442" w14:textId="5B090256" w:rsidR="000C2B92" w:rsidRPr="00DC0BFD" w:rsidRDefault="00924C4B" w:rsidP="00DC0BFD">
      <w:r w:rsidRPr="00DC0BFD">
        <w:lastRenderedPageBreak/>
        <w:drawing>
          <wp:inline distT="0" distB="0" distL="0" distR="0" wp14:anchorId="2CDD3EE7" wp14:editId="6BEC15B0">
            <wp:extent cx="6086475" cy="8591550"/>
            <wp:effectExtent l="0" t="0" r="0" b="0"/>
            <wp:docPr id="188"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4242DC4" w14:textId="77777777" w:rsidR="000C2B92" w:rsidRPr="00DC0BFD" w:rsidRDefault="000C2B92" w:rsidP="00DC0BFD">
      <w:pPr>
        <w:pStyle w:val="figur-tittel"/>
      </w:pPr>
    </w:p>
    <w:p w14:paraId="2AFCB795" w14:textId="765C8DA0" w:rsidR="000C2B92" w:rsidRPr="00DC0BFD" w:rsidRDefault="00924C4B" w:rsidP="00DC0BFD">
      <w:r w:rsidRPr="00DC0BFD">
        <w:lastRenderedPageBreak/>
        <w:drawing>
          <wp:inline distT="0" distB="0" distL="0" distR="0" wp14:anchorId="51959237" wp14:editId="7A2B9E15">
            <wp:extent cx="6086475" cy="8591550"/>
            <wp:effectExtent l="0" t="0" r="0" b="0"/>
            <wp:docPr id="189"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C1BA0E0" w14:textId="77777777" w:rsidR="000C2B92" w:rsidRPr="00DC0BFD" w:rsidRDefault="000C2B92" w:rsidP="00DC0BFD">
      <w:pPr>
        <w:pStyle w:val="figur-tittel"/>
      </w:pPr>
    </w:p>
    <w:p w14:paraId="0AF791BD" w14:textId="5F665C46" w:rsidR="000C2B92" w:rsidRPr="00DC0BFD" w:rsidRDefault="00924C4B" w:rsidP="00DC0BFD">
      <w:r w:rsidRPr="00DC0BFD">
        <w:lastRenderedPageBreak/>
        <w:drawing>
          <wp:inline distT="0" distB="0" distL="0" distR="0" wp14:anchorId="5662D000" wp14:editId="26DF4BA9">
            <wp:extent cx="6086475" cy="8591550"/>
            <wp:effectExtent l="0" t="0" r="0" b="0"/>
            <wp:docPr id="190"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69EA366" w14:textId="77777777" w:rsidR="000C2B92" w:rsidRPr="00DC0BFD" w:rsidRDefault="000C2B92" w:rsidP="00DC0BFD">
      <w:pPr>
        <w:pStyle w:val="figur-tittel"/>
      </w:pPr>
    </w:p>
    <w:p w14:paraId="1EEF728C" w14:textId="497812A5" w:rsidR="000C2B92" w:rsidRPr="00DC0BFD" w:rsidRDefault="00924C4B" w:rsidP="00DC0BFD">
      <w:r w:rsidRPr="00DC0BFD">
        <w:lastRenderedPageBreak/>
        <w:drawing>
          <wp:inline distT="0" distB="0" distL="0" distR="0" wp14:anchorId="0ED350A7" wp14:editId="3A938C3F">
            <wp:extent cx="6086475" cy="8591550"/>
            <wp:effectExtent l="0" t="0" r="0" b="0"/>
            <wp:docPr id="191"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30A2D50" w14:textId="77777777" w:rsidR="000C2B92" w:rsidRPr="00DC0BFD" w:rsidRDefault="000C2B92" w:rsidP="00DC0BFD">
      <w:pPr>
        <w:pStyle w:val="figur-tittel"/>
      </w:pPr>
    </w:p>
    <w:p w14:paraId="187948B5" w14:textId="7991E931" w:rsidR="000C2B92" w:rsidRPr="00DC0BFD" w:rsidRDefault="00924C4B" w:rsidP="00DC0BFD">
      <w:r w:rsidRPr="00DC0BFD">
        <w:lastRenderedPageBreak/>
        <w:drawing>
          <wp:inline distT="0" distB="0" distL="0" distR="0" wp14:anchorId="013887C7" wp14:editId="2393D653">
            <wp:extent cx="6086475" cy="8591550"/>
            <wp:effectExtent l="0" t="0" r="0" b="0"/>
            <wp:docPr id="19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FE6F7C8" w14:textId="77777777" w:rsidR="000C2B92" w:rsidRPr="00DC0BFD" w:rsidRDefault="000C2B92" w:rsidP="00DC0BFD">
      <w:pPr>
        <w:pStyle w:val="figur-tittel"/>
      </w:pPr>
    </w:p>
    <w:p w14:paraId="5ABC9E0E" w14:textId="2891FDE7" w:rsidR="000C2B92" w:rsidRPr="00DC0BFD" w:rsidRDefault="00924C4B" w:rsidP="00DC0BFD">
      <w:r w:rsidRPr="00DC0BFD">
        <w:lastRenderedPageBreak/>
        <w:drawing>
          <wp:inline distT="0" distB="0" distL="0" distR="0" wp14:anchorId="498C038D" wp14:editId="33283550">
            <wp:extent cx="6086475" cy="8591550"/>
            <wp:effectExtent l="0" t="0" r="0" b="0"/>
            <wp:docPr id="193"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108563B" w14:textId="77777777" w:rsidR="000C2B92" w:rsidRPr="00DC0BFD" w:rsidRDefault="000C2B92" w:rsidP="00DC0BFD">
      <w:pPr>
        <w:pStyle w:val="figur-tittel"/>
      </w:pPr>
    </w:p>
    <w:p w14:paraId="07E0D26E" w14:textId="6FE4B822" w:rsidR="000C2B92" w:rsidRPr="00DC0BFD" w:rsidRDefault="00924C4B" w:rsidP="00DC0BFD">
      <w:r w:rsidRPr="00DC0BFD">
        <w:lastRenderedPageBreak/>
        <w:drawing>
          <wp:inline distT="0" distB="0" distL="0" distR="0" wp14:anchorId="4DC162D8" wp14:editId="04774D7F">
            <wp:extent cx="6086475" cy="8591550"/>
            <wp:effectExtent l="0" t="0" r="0" b="0"/>
            <wp:docPr id="19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6F573E4" w14:textId="77777777" w:rsidR="000C2B92" w:rsidRPr="00DC0BFD" w:rsidRDefault="000C2B92" w:rsidP="00DC0BFD">
      <w:pPr>
        <w:pStyle w:val="figur-tittel"/>
      </w:pPr>
    </w:p>
    <w:p w14:paraId="216BD8EF" w14:textId="592780A5" w:rsidR="000C2B92" w:rsidRPr="00DC0BFD" w:rsidRDefault="00924C4B" w:rsidP="00DC0BFD">
      <w:r w:rsidRPr="00DC0BFD">
        <w:lastRenderedPageBreak/>
        <w:drawing>
          <wp:inline distT="0" distB="0" distL="0" distR="0" wp14:anchorId="211A3101" wp14:editId="1F995A3C">
            <wp:extent cx="6086475" cy="8591550"/>
            <wp:effectExtent l="0" t="0" r="0" b="0"/>
            <wp:docPr id="195"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16DF9E7" w14:textId="77777777" w:rsidR="000C2B92" w:rsidRPr="00DC0BFD" w:rsidRDefault="000C2B92" w:rsidP="00DC0BFD">
      <w:pPr>
        <w:pStyle w:val="figur-tittel"/>
      </w:pPr>
    </w:p>
    <w:p w14:paraId="3318EBC9" w14:textId="141876B7" w:rsidR="000C2B92" w:rsidRPr="00DC0BFD" w:rsidRDefault="00924C4B" w:rsidP="00DC0BFD">
      <w:r w:rsidRPr="00DC0BFD">
        <w:lastRenderedPageBreak/>
        <w:drawing>
          <wp:inline distT="0" distB="0" distL="0" distR="0" wp14:anchorId="1EA263B8" wp14:editId="44EEB166">
            <wp:extent cx="6086475" cy="8591550"/>
            <wp:effectExtent l="0" t="0" r="0" b="0"/>
            <wp:docPr id="19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E1A41D4" w14:textId="77777777" w:rsidR="000C2B92" w:rsidRPr="00DC0BFD" w:rsidRDefault="000C2B92" w:rsidP="00DC0BFD">
      <w:pPr>
        <w:pStyle w:val="figur-tittel"/>
      </w:pPr>
    </w:p>
    <w:p w14:paraId="305C4A9E" w14:textId="306C5108" w:rsidR="000C2B92" w:rsidRPr="00DC0BFD" w:rsidRDefault="00924C4B" w:rsidP="00DC0BFD">
      <w:r w:rsidRPr="00DC0BFD">
        <w:lastRenderedPageBreak/>
        <w:drawing>
          <wp:inline distT="0" distB="0" distL="0" distR="0" wp14:anchorId="21E78613" wp14:editId="4E2D06D7">
            <wp:extent cx="6086475" cy="8591550"/>
            <wp:effectExtent l="0" t="0" r="0" b="0"/>
            <wp:docPr id="197"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FA758C0" w14:textId="77777777" w:rsidR="000C2B92" w:rsidRPr="00DC0BFD" w:rsidRDefault="000C2B92" w:rsidP="00DC0BFD">
      <w:pPr>
        <w:pStyle w:val="figur-tittel"/>
      </w:pPr>
    </w:p>
    <w:p w14:paraId="3204B749" w14:textId="74EE517C" w:rsidR="000C2B92" w:rsidRPr="00DC0BFD" w:rsidRDefault="00924C4B" w:rsidP="00DC0BFD">
      <w:r w:rsidRPr="00DC0BFD">
        <w:lastRenderedPageBreak/>
        <w:drawing>
          <wp:inline distT="0" distB="0" distL="0" distR="0" wp14:anchorId="2B45AC9D" wp14:editId="51138551">
            <wp:extent cx="6086475" cy="8591550"/>
            <wp:effectExtent l="0" t="0" r="0" b="0"/>
            <wp:docPr id="19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9F836D2" w14:textId="77777777" w:rsidR="000C2B92" w:rsidRPr="00DC0BFD" w:rsidRDefault="000C2B92" w:rsidP="00DC0BFD">
      <w:pPr>
        <w:pStyle w:val="figur-tittel"/>
      </w:pPr>
    </w:p>
    <w:p w14:paraId="425C052F" w14:textId="76FEC8C2" w:rsidR="000C2B92" w:rsidRPr="00DC0BFD" w:rsidRDefault="00924C4B" w:rsidP="00DC0BFD">
      <w:r w:rsidRPr="00DC0BFD">
        <w:lastRenderedPageBreak/>
        <w:drawing>
          <wp:inline distT="0" distB="0" distL="0" distR="0" wp14:anchorId="0BF76412" wp14:editId="3C6482E8">
            <wp:extent cx="6086475" cy="8591550"/>
            <wp:effectExtent l="0" t="0" r="0" b="0"/>
            <wp:docPr id="199"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F3FAF51" w14:textId="77777777" w:rsidR="000C2B92" w:rsidRPr="00DC0BFD" w:rsidRDefault="000C2B92" w:rsidP="00DC0BFD">
      <w:pPr>
        <w:pStyle w:val="figur-tittel"/>
      </w:pPr>
    </w:p>
    <w:p w14:paraId="2935AF10" w14:textId="59458116" w:rsidR="000C2B92" w:rsidRPr="00DC0BFD" w:rsidRDefault="00924C4B" w:rsidP="00DC0BFD">
      <w:r w:rsidRPr="00DC0BFD">
        <w:lastRenderedPageBreak/>
        <w:drawing>
          <wp:inline distT="0" distB="0" distL="0" distR="0" wp14:anchorId="47C787BA" wp14:editId="734FD905">
            <wp:extent cx="6086475" cy="8591550"/>
            <wp:effectExtent l="0" t="0" r="0" b="0"/>
            <wp:docPr id="200"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B89BD3A" w14:textId="77777777" w:rsidR="000C2B92" w:rsidRPr="00DC0BFD" w:rsidRDefault="000C2B92" w:rsidP="00DC0BFD">
      <w:pPr>
        <w:pStyle w:val="figur-tittel"/>
      </w:pPr>
    </w:p>
    <w:p w14:paraId="3E2D0754" w14:textId="65729B9E" w:rsidR="000C2B92" w:rsidRPr="00DC0BFD" w:rsidRDefault="00924C4B" w:rsidP="00DC0BFD">
      <w:r w:rsidRPr="00DC0BFD">
        <w:lastRenderedPageBreak/>
        <w:drawing>
          <wp:inline distT="0" distB="0" distL="0" distR="0" wp14:anchorId="696AE4E6" wp14:editId="3EABF213">
            <wp:extent cx="6086475" cy="8591550"/>
            <wp:effectExtent l="0" t="0" r="0" b="0"/>
            <wp:docPr id="20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07EF043" w14:textId="77777777" w:rsidR="000C2B92" w:rsidRPr="00DC0BFD" w:rsidRDefault="000C2B92" w:rsidP="00DC0BFD">
      <w:pPr>
        <w:pStyle w:val="figur-tittel"/>
      </w:pPr>
    </w:p>
    <w:p w14:paraId="00D436E0" w14:textId="60EDBF55" w:rsidR="000C2B92" w:rsidRPr="00DC0BFD" w:rsidRDefault="00924C4B" w:rsidP="00DC0BFD">
      <w:r w:rsidRPr="00DC0BFD">
        <w:lastRenderedPageBreak/>
        <w:drawing>
          <wp:inline distT="0" distB="0" distL="0" distR="0" wp14:anchorId="29ABC7EE" wp14:editId="08B3486A">
            <wp:extent cx="6086475" cy="8591550"/>
            <wp:effectExtent l="0" t="0" r="0" b="0"/>
            <wp:docPr id="20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849DE81" w14:textId="77777777" w:rsidR="000C2B92" w:rsidRPr="00DC0BFD" w:rsidRDefault="000C2B92" w:rsidP="00DC0BFD">
      <w:pPr>
        <w:pStyle w:val="figur-tittel"/>
      </w:pPr>
    </w:p>
    <w:p w14:paraId="74E9DE5E" w14:textId="78ABB421" w:rsidR="000C2B92" w:rsidRPr="00DC0BFD" w:rsidRDefault="00924C4B" w:rsidP="00DC0BFD">
      <w:r w:rsidRPr="00DC0BFD">
        <w:lastRenderedPageBreak/>
        <w:drawing>
          <wp:inline distT="0" distB="0" distL="0" distR="0" wp14:anchorId="0C8ED851" wp14:editId="70FB6DAF">
            <wp:extent cx="6086475" cy="8591550"/>
            <wp:effectExtent l="0" t="0" r="0" b="0"/>
            <wp:docPr id="20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B04A9D8" w14:textId="77777777" w:rsidR="000C2B92" w:rsidRPr="00DC0BFD" w:rsidRDefault="000C2B92" w:rsidP="00DC0BFD">
      <w:pPr>
        <w:pStyle w:val="figur-tittel"/>
      </w:pPr>
    </w:p>
    <w:p w14:paraId="0CF49A50" w14:textId="363F8914" w:rsidR="000C2B92" w:rsidRPr="00DC0BFD" w:rsidRDefault="00924C4B" w:rsidP="00DC0BFD">
      <w:r w:rsidRPr="00DC0BFD">
        <w:lastRenderedPageBreak/>
        <w:drawing>
          <wp:inline distT="0" distB="0" distL="0" distR="0" wp14:anchorId="10AB4573" wp14:editId="00C8E681">
            <wp:extent cx="6086475" cy="8591550"/>
            <wp:effectExtent l="0" t="0" r="0" b="0"/>
            <wp:docPr id="20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ED0B68C" w14:textId="77777777" w:rsidR="000C2B92" w:rsidRPr="00DC0BFD" w:rsidRDefault="000C2B92" w:rsidP="00DC0BFD">
      <w:pPr>
        <w:pStyle w:val="figur-tittel"/>
      </w:pPr>
    </w:p>
    <w:p w14:paraId="47F7D746" w14:textId="52C3F881" w:rsidR="000C2B92" w:rsidRPr="00DC0BFD" w:rsidRDefault="00924C4B" w:rsidP="00DC0BFD">
      <w:r w:rsidRPr="00DC0BFD">
        <w:lastRenderedPageBreak/>
        <w:drawing>
          <wp:inline distT="0" distB="0" distL="0" distR="0" wp14:anchorId="514BD27F" wp14:editId="515C08A1">
            <wp:extent cx="6086475" cy="8591550"/>
            <wp:effectExtent l="0" t="0" r="0" b="0"/>
            <wp:docPr id="20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A0A7E09" w14:textId="77777777" w:rsidR="000C2B92" w:rsidRPr="00DC0BFD" w:rsidRDefault="000C2B92" w:rsidP="00DC0BFD">
      <w:pPr>
        <w:pStyle w:val="figur-tittel"/>
      </w:pPr>
    </w:p>
    <w:p w14:paraId="4F91DE6F" w14:textId="610C00AB" w:rsidR="000C2B92" w:rsidRPr="00DC0BFD" w:rsidRDefault="00924C4B" w:rsidP="00DC0BFD">
      <w:r w:rsidRPr="00DC0BFD">
        <w:lastRenderedPageBreak/>
        <w:drawing>
          <wp:inline distT="0" distB="0" distL="0" distR="0" wp14:anchorId="4B940CE7" wp14:editId="0CACECFB">
            <wp:extent cx="6086475" cy="8591550"/>
            <wp:effectExtent l="0" t="0" r="0" b="0"/>
            <wp:docPr id="20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A0F26E3" w14:textId="77777777" w:rsidR="000C2B92" w:rsidRPr="00DC0BFD" w:rsidRDefault="000C2B92" w:rsidP="00DC0BFD">
      <w:pPr>
        <w:pStyle w:val="figur-tittel"/>
      </w:pPr>
    </w:p>
    <w:p w14:paraId="22538EC9" w14:textId="71C1F975" w:rsidR="000C2B92" w:rsidRPr="00DC0BFD" w:rsidRDefault="00924C4B" w:rsidP="00DC0BFD">
      <w:r w:rsidRPr="00DC0BFD">
        <w:lastRenderedPageBreak/>
        <w:drawing>
          <wp:inline distT="0" distB="0" distL="0" distR="0" wp14:anchorId="6D1121CE" wp14:editId="1316EE55">
            <wp:extent cx="6086475" cy="8591550"/>
            <wp:effectExtent l="0" t="0" r="0" b="0"/>
            <wp:docPr id="20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A9970F5" w14:textId="77777777" w:rsidR="000C2B92" w:rsidRPr="00DC0BFD" w:rsidRDefault="000C2B92" w:rsidP="00DC0BFD">
      <w:pPr>
        <w:pStyle w:val="figur-tittel"/>
      </w:pPr>
    </w:p>
    <w:p w14:paraId="6B8F7331" w14:textId="08845898" w:rsidR="000C2B92" w:rsidRPr="00DC0BFD" w:rsidRDefault="00924C4B" w:rsidP="00DC0BFD">
      <w:r w:rsidRPr="00DC0BFD">
        <w:lastRenderedPageBreak/>
        <w:drawing>
          <wp:inline distT="0" distB="0" distL="0" distR="0" wp14:anchorId="4AE36C30" wp14:editId="43B4C207">
            <wp:extent cx="6086475" cy="8591550"/>
            <wp:effectExtent l="0" t="0" r="0" b="0"/>
            <wp:docPr id="20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943194E" w14:textId="77777777" w:rsidR="000C2B92" w:rsidRPr="00DC0BFD" w:rsidRDefault="000C2B92" w:rsidP="00DC0BFD">
      <w:pPr>
        <w:pStyle w:val="figur-tittel"/>
      </w:pPr>
    </w:p>
    <w:p w14:paraId="1E2EC4F1" w14:textId="4C98AD6C" w:rsidR="000C2B92" w:rsidRPr="00DC0BFD" w:rsidRDefault="00924C4B" w:rsidP="00DC0BFD">
      <w:r w:rsidRPr="00DC0BFD">
        <w:lastRenderedPageBreak/>
        <w:drawing>
          <wp:inline distT="0" distB="0" distL="0" distR="0" wp14:anchorId="60643751" wp14:editId="7A669615">
            <wp:extent cx="6086475" cy="8591550"/>
            <wp:effectExtent l="0" t="0" r="0" b="0"/>
            <wp:docPr id="20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34611EB" w14:textId="77777777" w:rsidR="000C2B92" w:rsidRPr="00DC0BFD" w:rsidRDefault="000C2B92" w:rsidP="00DC0BFD">
      <w:pPr>
        <w:pStyle w:val="figur-tittel"/>
      </w:pPr>
    </w:p>
    <w:p w14:paraId="322A18F9" w14:textId="685D8415" w:rsidR="000C2B92" w:rsidRPr="00DC0BFD" w:rsidRDefault="00924C4B" w:rsidP="00DC0BFD">
      <w:r w:rsidRPr="00DC0BFD">
        <w:lastRenderedPageBreak/>
        <w:drawing>
          <wp:inline distT="0" distB="0" distL="0" distR="0" wp14:anchorId="6277D570" wp14:editId="5CD4BCD8">
            <wp:extent cx="6086475" cy="8591550"/>
            <wp:effectExtent l="0" t="0" r="0" b="0"/>
            <wp:docPr id="21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40CCF92" w14:textId="77777777" w:rsidR="000C2B92" w:rsidRPr="00DC0BFD" w:rsidRDefault="000C2B92" w:rsidP="00DC0BFD">
      <w:pPr>
        <w:pStyle w:val="figur-tittel"/>
      </w:pPr>
    </w:p>
    <w:p w14:paraId="2D65804D" w14:textId="77777777" w:rsidR="008D0527" w:rsidRPr="00DC0BFD" w:rsidRDefault="008D0527" w:rsidP="00DC0BFD">
      <w:pPr>
        <w:pStyle w:val="Overskrift1"/>
        <w:rPr>
          <w:color w:val="FF0000"/>
          <w:lang w:val="nn-NO"/>
        </w:rPr>
      </w:pPr>
      <w:r w:rsidRPr="00DC0BFD">
        <w:rPr>
          <w:color w:val="FF0000"/>
          <w:lang w:val="nn-NO"/>
        </w:rPr>
        <w:lastRenderedPageBreak/>
        <w:t>[</w:t>
      </w:r>
      <w:proofErr w:type="spellStart"/>
      <w:r w:rsidRPr="00DC0BFD">
        <w:rPr>
          <w:color w:val="FF0000"/>
          <w:lang w:val="nn-NO"/>
        </w:rPr>
        <w:t>Vedleggsnr</w:t>
      </w:r>
      <w:proofErr w:type="spellEnd"/>
      <w:r w:rsidRPr="00DC0BFD">
        <w:rPr>
          <w:color w:val="FF0000"/>
          <w:lang w:val="nn-NO"/>
        </w:rPr>
        <w:t>. reset]</w:t>
      </w:r>
    </w:p>
    <w:p w14:paraId="29F7E683" w14:textId="77777777" w:rsidR="008D0527" w:rsidRPr="00DC0BFD" w:rsidRDefault="008D0527" w:rsidP="00DC0BFD">
      <w:pPr>
        <w:pStyle w:val="vedlegg-nr"/>
      </w:pPr>
    </w:p>
    <w:p w14:paraId="3C67662D" w14:textId="77777777" w:rsidR="000C2B92" w:rsidRPr="00DC0BFD" w:rsidRDefault="000C2B92" w:rsidP="00DC0BFD">
      <w:pPr>
        <w:pStyle w:val="vedlegg-tit"/>
      </w:pPr>
      <w:r w:rsidRPr="00DC0BFD">
        <w:t>YS Stat</w:t>
      </w:r>
    </w:p>
    <w:p w14:paraId="65C7B0D3" w14:textId="0EF1FD6F" w:rsidR="000C2B92" w:rsidRPr="00DC0BFD" w:rsidRDefault="00582205" w:rsidP="00DC0BFD">
      <w:r w:rsidRPr="00DC0BFD">
        <w:lastRenderedPageBreak/>
        <w:drawing>
          <wp:inline distT="0" distB="0" distL="0" distR="0" wp14:anchorId="2EF1BB4F" wp14:editId="74944BC2">
            <wp:extent cx="6086475" cy="8591550"/>
            <wp:effectExtent l="0" t="0" r="9525" b="0"/>
            <wp:docPr id="533722171"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8D77EBF" w14:textId="77777777" w:rsidR="000C2B92" w:rsidRPr="00DC0BFD" w:rsidRDefault="000C2B92" w:rsidP="00DC0BFD">
      <w:pPr>
        <w:pStyle w:val="figur-tittel"/>
      </w:pPr>
    </w:p>
    <w:p w14:paraId="3E263509" w14:textId="3E8DB7A2" w:rsidR="000C2B92" w:rsidRPr="00DC0BFD" w:rsidRDefault="00582205" w:rsidP="00DC0BFD">
      <w:r w:rsidRPr="00DC0BFD">
        <w:lastRenderedPageBreak/>
        <w:drawing>
          <wp:inline distT="0" distB="0" distL="0" distR="0" wp14:anchorId="6D998D31" wp14:editId="25F8381F">
            <wp:extent cx="6086475" cy="8591550"/>
            <wp:effectExtent l="0" t="0" r="9525" b="0"/>
            <wp:docPr id="1625505961"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ACD7754" w14:textId="77777777" w:rsidR="000C2B92" w:rsidRPr="00DC0BFD" w:rsidRDefault="000C2B92" w:rsidP="00DC0BFD">
      <w:pPr>
        <w:pStyle w:val="figur-tittel"/>
      </w:pPr>
    </w:p>
    <w:p w14:paraId="1767C249" w14:textId="4639FD47" w:rsidR="000C2B92" w:rsidRPr="00DC0BFD" w:rsidRDefault="00582205" w:rsidP="00DC0BFD">
      <w:r w:rsidRPr="00DC0BFD">
        <w:lastRenderedPageBreak/>
        <w:drawing>
          <wp:inline distT="0" distB="0" distL="0" distR="0" wp14:anchorId="40828EE0" wp14:editId="1D6BA8DE">
            <wp:extent cx="6086475" cy="8591550"/>
            <wp:effectExtent l="0" t="0" r="9525" b="0"/>
            <wp:docPr id="944904178"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2952C29" w14:textId="77777777" w:rsidR="000C2B92" w:rsidRPr="00DC0BFD" w:rsidRDefault="000C2B92" w:rsidP="00DC0BFD">
      <w:pPr>
        <w:pStyle w:val="figur-tittel"/>
      </w:pPr>
    </w:p>
    <w:p w14:paraId="2FCBD8DE" w14:textId="0F365A93" w:rsidR="000C2B92" w:rsidRPr="00DC0BFD" w:rsidRDefault="00582205" w:rsidP="00DC0BFD">
      <w:r w:rsidRPr="00DC0BFD">
        <w:lastRenderedPageBreak/>
        <w:drawing>
          <wp:inline distT="0" distB="0" distL="0" distR="0" wp14:anchorId="0E686508" wp14:editId="63D8CCD1">
            <wp:extent cx="6086475" cy="8591550"/>
            <wp:effectExtent l="0" t="0" r="9525" b="0"/>
            <wp:docPr id="545952463"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A4B8A6D" w14:textId="77777777" w:rsidR="000C2B92" w:rsidRPr="00DC0BFD" w:rsidRDefault="000C2B92" w:rsidP="00DC0BFD">
      <w:pPr>
        <w:pStyle w:val="figur-tittel"/>
      </w:pPr>
    </w:p>
    <w:p w14:paraId="7F0A56E7" w14:textId="5F3CACBB" w:rsidR="000C2B92" w:rsidRPr="00DC0BFD" w:rsidRDefault="00582205" w:rsidP="00DC0BFD">
      <w:r w:rsidRPr="00DC0BFD">
        <w:lastRenderedPageBreak/>
        <w:drawing>
          <wp:inline distT="0" distB="0" distL="0" distR="0" wp14:anchorId="37E8182F" wp14:editId="3FF2C357">
            <wp:extent cx="6086475" cy="8591550"/>
            <wp:effectExtent l="0" t="0" r="9525" b="0"/>
            <wp:docPr id="1315023535"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AB4DDEB" w14:textId="77777777" w:rsidR="000C2B92" w:rsidRPr="00DC0BFD" w:rsidRDefault="000C2B92" w:rsidP="00DC0BFD">
      <w:pPr>
        <w:pStyle w:val="figur-tittel"/>
      </w:pPr>
    </w:p>
    <w:p w14:paraId="17B25FE8" w14:textId="60C7CD28" w:rsidR="000C2B92" w:rsidRPr="00DC0BFD" w:rsidRDefault="00582205" w:rsidP="00DC0BFD">
      <w:r w:rsidRPr="00DC0BFD">
        <w:lastRenderedPageBreak/>
        <w:drawing>
          <wp:inline distT="0" distB="0" distL="0" distR="0" wp14:anchorId="3D8C5A08" wp14:editId="061B4F8F">
            <wp:extent cx="6086475" cy="8591550"/>
            <wp:effectExtent l="0" t="0" r="9525" b="0"/>
            <wp:docPr id="305079735" name="Bild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1161176" w14:textId="77777777" w:rsidR="000C2B92" w:rsidRPr="00DC0BFD" w:rsidRDefault="000C2B92" w:rsidP="00DC0BFD">
      <w:pPr>
        <w:pStyle w:val="figur-tittel"/>
      </w:pPr>
    </w:p>
    <w:p w14:paraId="36A8AEF7" w14:textId="570CB279" w:rsidR="000C2B92" w:rsidRPr="00DC0BFD" w:rsidRDefault="00582205" w:rsidP="00DC0BFD">
      <w:r w:rsidRPr="00DC0BFD">
        <w:lastRenderedPageBreak/>
        <w:drawing>
          <wp:inline distT="0" distB="0" distL="0" distR="0" wp14:anchorId="2F71CECF" wp14:editId="7C7CB3DA">
            <wp:extent cx="6086475" cy="8591550"/>
            <wp:effectExtent l="0" t="0" r="9525" b="0"/>
            <wp:docPr id="1239190885"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04CFE12" w14:textId="77777777" w:rsidR="000C2B92" w:rsidRPr="00DC0BFD" w:rsidRDefault="000C2B92" w:rsidP="00DC0BFD">
      <w:pPr>
        <w:pStyle w:val="figur-tittel"/>
      </w:pPr>
    </w:p>
    <w:p w14:paraId="24BB9ED4" w14:textId="7B75B936" w:rsidR="000C2B92" w:rsidRPr="00DC0BFD" w:rsidRDefault="00582205" w:rsidP="00DC0BFD">
      <w:r w:rsidRPr="00DC0BFD">
        <w:lastRenderedPageBreak/>
        <w:drawing>
          <wp:inline distT="0" distB="0" distL="0" distR="0" wp14:anchorId="3D17F6B2" wp14:editId="6BF6F083">
            <wp:extent cx="6086475" cy="8591550"/>
            <wp:effectExtent l="0" t="0" r="9525" b="0"/>
            <wp:docPr id="758225383" name="Bil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CC8FDE3" w14:textId="77777777" w:rsidR="000C2B92" w:rsidRPr="00DC0BFD" w:rsidRDefault="000C2B92" w:rsidP="00DC0BFD">
      <w:pPr>
        <w:pStyle w:val="figur-tittel"/>
      </w:pPr>
    </w:p>
    <w:p w14:paraId="55C0D1A5" w14:textId="511721B8" w:rsidR="000C2B92" w:rsidRPr="00DC0BFD" w:rsidRDefault="00582205" w:rsidP="00DC0BFD">
      <w:r w:rsidRPr="00DC0BFD">
        <w:lastRenderedPageBreak/>
        <w:drawing>
          <wp:inline distT="0" distB="0" distL="0" distR="0" wp14:anchorId="4E73EDAC" wp14:editId="31958B8B">
            <wp:extent cx="6086475" cy="8591550"/>
            <wp:effectExtent l="0" t="0" r="9525" b="0"/>
            <wp:docPr id="73395621" name="Bil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1377B29" w14:textId="77777777" w:rsidR="000C2B92" w:rsidRPr="00DC0BFD" w:rsidRDefault="000C2B92" w:rsidP="00DC0BFD">
      <w:pPr>
        <w:pStyle w:val="figur-tittel"/>
      </w:pPr>
    </w:p>
    <w:p w14:paraId="287CB407" w14:textId="3CAF6DA8" w:rsidR="000C2B92" w:rsidRPr="00DC0BFD" w:rsidRDefault="00582205" w:rsidP="00DC0BFD">
      <w:r w:rsidRPr="00DC0BFD">
        <w:lastRenderedPageBreak/>
        <w:drawing>
          <wp:inline distT="0" distB="0" distL="0" distR="0" wp14:anchorId="10253EE7" wp14:editId="0EF08873">
            <wp:extent cx="6086475" cy="8591550"/>
            <wp:effectExtent l="0" t="0" r="9525" b="0"/>
            <wp:docPr id="377383092"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3134C1B" w14:textId="77777777" w:rsidR="000C2B92" w:rsidRPr="00DC0BFD" w:rsidRDefault="000C2B92" w:rsidP="00DC0BFD">
      <w:pPr>
        <w:pStyle w:val="figur-tittel"/>
      </w:pPr>
    </w:p>
    <w:p w14:paraId="265B804D" w14:textId="0CCDD465" w:rsidR="000C2B92" w:rsidRPr="00DC0BFD" w:rsidRDefault="00582205" w:rsidP="00DC0BFD">
      <w:r w:rsidRPr="00DC0BFD">
        <w:lastRenderedPageBreak/>
        <w:drawing>
          <wp:inline distT="0" distB="0" distL="0" distR="0" wp14:anchorId="250E5CBF" wp14:editId="290DADB5">
            <wp:extent cx="6086475" cy="8591550"/>
            <wp:effectExtent l="0" t="0" r="9525" b="0"/>
            <wp:docPr id="174290473" name="Bil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F55D14F" w14:textId="77777777" w:rsidR="000C2B92" w:rsidRPr="00DC0BFD" w:rsidRDefault="000C2B92" w:rsidP="00DC0BFD">
      <w:pPr>
        <w:pStyle w:val="figur-tittel"/>
      </w:pPr>
    </w:p>
    <w:p w14:paraId="3A4B742E" w14:textId="2A602449" w:rsidR="000C2B92" w:rsidRPr="00DC0BFD" w:rsidRDefault="00582205" w:rsidP="00DC0BFD">
      <w:r w:rsidRPr="00DC0BFD">
        <w:lastRenderedPageBreak/>
        <w:drawing>
          <wp:inline distT="0" distB="0" distL="0" distR="0" wp14:anchorId="18479208" wp14:editId="501E02D9">
            <wp:extent cx="6086475" cy="8591550"/>
            <wp:effectExtent l="0" t="0" r="9525" b="0"/>
            <wp:docPr id="44627533" name="Bil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BB4D030" w14:textId="77777777" w:rsidR="000C2B92" w:rsidRPr="00DC0BFD" w:rsidRDefault="000C2B92" w:rsidP="00DC0BFD">
      <w:pPr>
        <w:pStyle w:val="figur-tittel"/>
      </w:pPr>
    </w:p>
    <w:p w14:paraId="62A3CC94" w14:textId="4AC4D978" w:rsidR="000C2B92" w:rsidRPr="00DC0BFD" w:rsidRDefault="00582205" w:rsidP="00DC0BFD">
      <w:r w:rsidRPr="00DC0BFD">
        <w:lastRenderedPageBreak/>
        <w:drawing>
          <wp:inline distT="0" distB="0" distL="0" distR="0" wp14:anchorId="4FEFDA8B" wp14:editId="25CD29AF">
            <wp:extent cx="6086475" cy="8591550"/>
            <wp:effectExtent l="0" t="0" r="9525" b="0"/>
            <wp:docPr id="730444821" name="Bild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0EC2F72" w14:textId="77777777" w:rsidR="000C2B92" w:rsidRPr="00DC0BFD" w:rsidRDefault="000C2B92" w:rsidP="00DC0BFD">
      <w:pPr>
        <w:pStyle w:val="figur-tittel"/>
      </w:pPr>
    </w:p>
    <w:p w14:paraId="3FE4EE8C" w14:textId="5E7A6C96" w:rsidR="000C2B92" w:rsidRPr="00DC0BFD" w:rsidRDefault="00582205" w:rsidP="00DC0BFD">
      <w:r w:rsidRPr="00DC0BFD">
        <w:lastRenderedPageBreak/>
        <w:drawing>
          <wp:inline distT="0" distB="0" distL="0" distR="0" wp14:anchorId="5EC95ACD" wp14:editId="65829AD3">
            <wp:extent cx="6086475" cy="8591550"/>
            <wp:effectExtent l="0" t="0" r="9525" b="0"/>
            <wp:docPr id="1782488400" name="Bild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CA04B4C" w14:textId="77777777" w:rsidR="000C2B92" w:rsidRPr="00DC0BFD" w:rsidRDefault="000C2B92" w:rsidP="00DC0BFD">
      <w:pPr>
        <w:pStyle w:val="figur-tittel"/>
      </w:pPr>
    </w:p>
    <w:p w14:paraId="3C7585AA" w14:textId="13ABB4BE" w:rsidR="000C2B92" w:rsidRPr="00DC0BFD" w:rsidRDefault="00582205" w:rsidP="00DC0BFD">
      <w:r w:rsidRPr="00DC0BFD">
        <w:lastRenderedPageBreak/>
        <w:drawing>
          <wp:inline distT="0" distB="0" distL="0" distR="0" wp14:anchorId="038EB598" wp14:editId="47409548">
            <wp:extent cx="6086475" cy="8591550"/>
            <wp:effectExtent l="0" t="0" r="9525" b="0"/>
            <wp:docPr id="562509313" name="Bil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395A98C" w14:textId="77777777" w:rsidR="000C2B92" w:rsidRPr="00DC0BFD" w:rsidRDefault="000C2B92" w:rsidP="00DC0BFD">
      <w:pPr>
        <w:pStyle w:val="figur-tittel"/>
      </w:pPr>
    </w:p>
    <w:p w14:paraId="1F960AB8" w14:textId="5F11737A" w:rsidR="000C2B92" w:rsidRPr="00DC0BFD" w:rsidRDefault="00582205" w:rsidP="00DC0BFD">
      <w:r w:rsidRPr="00DC0BFD">
        <w:lastRenderedPageBreak/>
        <w:drawing>
          <wp:inline distT="0" distB="0" distL="0" distR="0" wp14:anchorId="48EAE281" wp14:editId="7BE0184E">
            <wp:extent cx="6086475" cy="8591550"/>
            <wp:effectExtent l="0" t="0" r="9525" b="0"/>
            <wp:docPr id="982151012"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A260AC9" w14:textId="77777777" w:rsidR="000C2B92" w:rsidRPr="00DC0BFD" w:rsidRDefault="000C2B92" w:rsidP="00DC0BFD">
      <w:pPr>
        <w:pStyle w:val="figur-tittel"/>
      </w:pPr>
    </w:p>
    <w:p w14:paraId="0078A7FA" w14:textId="6E1BC90B" w:rsidR="000C2B92" w:rsidRPr="00DC0BFD" w:rsidRDefault="00582205" w:rsidP="00DC0BFD">
      <w:r w:rsidRPr="00DC0BFD">
        <w:lastRenderedPageBreak/>
        <w:drawing>
          <wp:inline distT="0" distB="0" distL="0" distR="0" wp14:anchorId="2EA5B5A8" wp14:editId="22CEAEFC">
            <wp:extent cx="6086475" cy="8591550"/>
            <wp:effectExtent l="0" t="0" r="9525" b="0"/>
            <wp:docPr id="1610071452" name="Bil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FD0C4F7" w14:textId="77777777" w:rsidR="000C2B92" w:rsidRPr="00DC0BFD" w:rsidRDefault="000C2B92" w:rsidP="00DC0BFD">
      <w:pPr>
        <w:pStyle w:val="figur-tittel"/>
      </w:pPr>
    </w:p>
    <w:p w14:paraId="7720F279" w14:textId="79FB7E46" w:rsidR="000C2B92" w:rsidRPr="00DC0BFD" w:rsidRDefault="00582205" w:rsidP="00DC0BFD">
      <w:r w:rsidRPr="00DC0BFD">
        <w:lastRenderedPageBreak/>
        <w:drawing>
          <wp:inline distT="0" distB="0" distL="0" distR="0" wp14:anchorId="0E80DA24" wp14:editId="5DA40FB5">
            <wp:extent cx="6086475" cy="8591550"/>
            <wp:effectExtent l="0" t="0" r="9525" b="0"/>
            <wp:docPr id="1806644947" name="Bil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60300E2" w14:textId="77777777" w:rsidR="000C2B92" w:rsidRPr="00DC0BFD" w:rsidRDefault="000C2B92" w:rsidP="00DC0BFD">
      <w:pPr>
        <w:pStyle w:val="figur-tittel"/>
      </w:pPr>
    </w:p>
    <w:p w14:paraId="7C45B624" w14:textId="0C4F20C7" w:rsidR="000C2B92" w:rsidRPr="00DC0BFD" w:rsidRDefault="00582205" w:rsidP="00DC0BFD">
      <w:r w:rsidRPr="00DC0BFD">
        <w:lastRenderedPageBreak/>
        <w:drawing>
          <wp:inline distT="0" distB="0" distL="0" distR="0" wp14:anchorId="5952ED8A" wp14:editId="63B405CB">
            <wp:extent cx="6086475" cy="8591550"/>
            <wp:effectExtent l="0" t="0" r="9525" b="0"/>
            <wp:docPr id="636433825" name="Bil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9696D54" w14:textId="77777777" w:rsidR="000C2B92" w:rsidRPr="00DC0BFD" w:rsidRDefault="000C2B92" w:rsidP="00DC0BFD">
      <w:pPr>
        <w:pStyle w:val="figur-tittel"/>
      </w:pPr>
    </w:p>
    <w:p w14:paraId="7C93F8DE" w14:textId="01A1F19B" w:rsidR="000C2B92" w:rsidRPr="00DC0BFD" w:rsidRDefault="00582205" w:rsidP="00DC0BFD">
      <w:r w:rsidRPr="00DC0BFD">
        <w:lastRenderedPageBreak/>
        <w:drawing>
          <wp:inline distT="0" distB="0" distL="0" distR="0" wp14:anchorId="75B92F40" wp14:editId="1162429B">
            <wp:extent cx="6086475" cy="8591550"/>
            <wp:effectExtent l="0" t="0" r="9525" b="0"/>
            <wp:docPr id="972637144" name="Bild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3BF562E" w14:textId="77777777" w:rsidR="000C2B92" w:rsidRPr="00DC0BFD" w:rsidRDefault="000C2B92" w:rsidP="00DC0BFD">
      <w:pPr>
        <w:pStyle w:val="figur-tittel"/>
      </w:pPr>
    </w:p>
    <w:p w14:paraId="6E5A1486" w14:textId="79A13003" w:rsidR="000C2B92" w:rsidRPr="00DC0BFD" w:rsidRDefault="00582205" w:rsidP="00DC0BFD">
      <w:r w:rsidRPr="00DC0BFD">
        <w:lastRenderedPageBreak/>
        <w:drawing>
          <wp:inline distT="0" distB="0" distL="0" distR="0" wp14:anchorId="6AD7E492" wp14:editId="18150659">
            <wp:extent cx="6086475" cy="8591550"/>
            <wp:effectExtent l="0" t="0" r="9525" b="0"/>
            <wp:docPr id="185483582" name="Bil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0D25583" w14:textId="77777777" w:rsidR="000C2B92" w:rsidRPr="00DC0BFD" w:rsidRDefault="000C2B92" w:rsidP="00DC0BFD">
      <w:pPr>
        <w:pStyle w:val="figur-tittel"/>
      </w:pPr>
    </w:p>
    <w:p w14:paraId="70274DBE" w14:textId="37969356" w:rsidR="000C2B92" w:rsidRPr="00DC0BFD" w:rsidRDefault="00582205" w:rsidP="00DC0BFD">
      <w:r w:rsidRPr="00DC0BFD">
        <w:lastRenderedPageBreak/>
        <w:drawing>
          <wp:inline distT="0" distB="0" distL="0" distR="0" wp14:anchorId="3550E846" wp14:editId="339A0AA1">
            <wp:extent cx="6086475" cy="8591550"/>
            <wp:effectExtent l="0" t="0" r="9525" b="0"/>
            <wp:docPr id="188708021" name="Bild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EDE52FB" w14:textId="77777777" w:rsidR="000C2B92" w:rsidRPr="00DC0BFD" w:rsidRDefault="000C2B92" w:rsidP="00DC0BFD">
      <w:pPr>
        <w:pStyle w:val="figur-tittel"/>
      </w:pPr>
    </w:p>
    <w:p w14:paraId="222242D3" w14:textId="748E7075" w:rsidR="000C2B92" w:rsidRPr="00DC0BFD" w:rsidRDefault="00582205" w:rsidP="00DC0BFD">
      <w:r w:rsidRPr="00DC0BFD">
        <w:lastRenderedPageBreak/>
        <w:drawing>
          <wp:inline distT="0" distB="0" distL="0" distR="0" wp14:anchorId="522FDD86" wp14:editId="6899EFB9">
            <wp:extent cx="6086475" cy="8591550"/>
            <wp:effectExtent l="0" t="0" r="9525" b="0"/>
            <wp:docPr id="717575320"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76A51C0" w14:textId="77777777" w:rsidR="000C2B92" w:rsidRPr="00DC0BFD" w:rsidRDefault="000C2B92" w:rsidP="00DC0BFD">
      <w:pPr>
        <w:pStyle w:val="figur-tittel"/>
      </w:pPr>
    </w:p>
    <w:p w14:paraId="64CEF5F5" w14:textId="5365E5A1" w:rsidR="000C2B92" w:rsidRPr="00DC0BFD" w:rsidRDefault="00582205" w:rsidP="00DC0BFD">
      <w:r w:rsidRPr="00DC0BFD">
        <w:lastRenderedPageBreak/>
        <w:drawing>
          <wp:inline distT="0" distB="0" distL="0" distR="0" wp14:anchorId="57057E9C" wp14:editId="391AC78B">
            <wp:extent cx="6086475" cy="8591550"/>
            <wp:effectExtent l="0" t="0" r="9525" b="0"/>
            <wp:docPr id="13750788" name="Bil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2BEB595" w14:textId="77777777" w:rsidR="000C2B92" w:rsidRPr="00DC0BFD" w:rsidRDefault="000C2B92" w:rsidP="00DC0BFD">
      <w:pPr>
        <w:pStyle w:val="figur-tittel"/>
      </w:pPr>
    </w:p>
    <w:p w14:paraId="1948FF74" w14:textId="560697F7" w:rsidR="000C2B92" w:rsidRPr="00DC0BFD" w:rsidRDefault="00582205" w:rsidP="00DC0BFD">
      <w:r w:rsidRPr="00DC0BFD">
        <w:lastRenderedPageBreak/>
        <w:drawing>
          <wp:inline distT="0" distB="0" distL="0" distR="0" wp14:anchorId="7D2484AE" wp14:editId="26F9BE4F">
            <wp:extent cx="6086475" cy="8591550"/>
            <wp:effectExtent l="0" t="0" r="9525" b="0"/>
            <wp:docPr id="1366211002"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07CD564" w14:textId="77777777" w:rsidR="000C2B92" w:rsidRPr="00DC0BFD" w:rsidRDefault="000C2B92" w:rsidP="00DC0BFD">
      <w:pPr>
        <w:pStyle w:val="figur-tittel"/>
      </w:pPr>
    </w:p>
    <w:p w14:paraId="70132568" w14:textId="5A7AA6B9" w:rsidR="000C2B92" w:rsidRPr="00DC0BFD" w:rsidRDefault="00582205" w:rsidP="00DC0BFD">
      <w:r w:rsidRPr="00DC0BFD">
        <w:lastRenderedPageBreak/>
        <w:drawing>
          <wp:inline distT="0" distB="0" distL="0" distR="0" wp14:anchorId="271C8DFE" wp14:editId="4864B4D8">
            <wp:extent cx="6086475" cy="8591550"/>
            <wp:effectExtent l="0" t="0" r="9525" b="0"/>
            <wp:docPr id="808828340"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98EFCF2" w14:textId="77777777" w:rsidR="000C2B92" w:rsidRPr="00DC0BFD" w:rsidRDefault="000C2B92" w:rsidP="00DC0BFD">
      <w:pPr>
        <w:pStyle w:val="figur-tittel"/>
      </w:pPr>
    </w:p>
    <w:p w14:paraId="6D8A949F" w14:textId="06DFE0B7" w:rsidR="000C2B92" w:rsidRPr="00DC0BFD" w:rsidRDefault="00582205" w:rsidP="00DC0BFD">
      <w:r w:rsidRPr="00DC0BFD">
        <w:lastRenderedPageBreak/>
        <w:drawing>
          <wp:inline distT="0" distB="0" distL="0" distR="0" wp14:anchorId="2F8A9567" wp14:editId="2001F9FB">
            <wp:extent cx="6086475" cy="8591550"/>
            <wp:effectExtent l="0" t="0" r="9525" b="0"/>
            <wp:docPr id="2111664163"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8748740" w14:textId="77777777" w:rsidR="000C2B92" w:rsidRPr="00DC0BFD" w:rsidRDefault="000C2B92" w:rsidP="00DC0BFD">
      <w:pPr>
        <w:pStyle w:val="figur-tittel"/>
      </w:pPr>
    </w:p>
    <w:p w14:paraId="2975AD3E" w14:textId="3D8A76D2" w:rsidR="000C2B92" w:rsidRPr="00DC0BFD" w:rsidRDefault="00582205" w:rsidP="00DC0BFD">
      <w:r w:rsidRPr="00DC0BFD">
        <w:lastRenderedPageBreak/>
        <w:drawing>
          <wp:inline distT="0" distB="0" distL="0" distR="0" wp14:anchorId="50CD93AB" wp14:editId="31950917">
            <wp:extent cx="6086475" cy="8591550"/>
            <wp:effectExtent l="0" t="0" r="9525" b="0"/>
            <wp:docPr id="151796686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283FB44" w14:textId="77777777" w:rsidR="000C2B92" w:rsidRPr="00DC0BFD" w:rsidRDefault="000C2B92" w:rsidP="00DC0BFD">
      <w:pPr>
        <w:pStyle w:val="figur-tittel"/>
      </w:pPr>
    </w:p>
    <w:p w14:paraId="3C4B2E14" w14:textId="5B3EC274" w:rsidR="000C2B92" w:rsidRPr="00DC0BFD" w:rsidRDefault="00582205" w:rsidP="00DC0BFD">
      <w:r w:rsidRPr="00DC0BFD">
        <w:lastRenderedPageBreak/>
        <w:drawing>
          <wp:inline distT="0" distB="0" distL="0" distR="0" wp14:anchorId="0E947F65" wp14:editId="7EA6ACC3">
            <wp:extent cx="6086475" cy="8591550"/>
            <wp:effectExtent l="0" t="0" r="9525" b="0"/>
            <wp:docPr id="343739236"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B338EF5" w14:textId="77777777" w:rsidR="000C2B92" w:rsidRPr="00DC0BFD" w:rsidRDefault="000C2B92" w:rsidP="00DC0BFD">
      <w:pPr>
        <w:pStyle w:val="figur-tittel"/>
      </w:pPr>
    </w:p>
    <w:p w14:paraId="740010BC" w14:textId="18657A96" w:rsidR="000C2B92" w:rsidRPr="00DC0BFD" w:rsidRDefault="00582205" w:rsidP="00DC0BFD">
      <w:r w:rsidRPr="00DC0BFD">
        <w:lastRenderedPageBreak/>
        <w:drawing>
          <wp:inline distT="0" distB="0" distL="0" distR="0" wp14:anchorId="6E054E26" wp14:editId="2F4580A8">
            <wp:extent cx="6086475" cy="8591550"/>
            <wp:effectExtent l="0" t="0" r="9525" b="0"/>
            <wp:docPr id="423762048" name="Bild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18F044B" w14:textId="77777777" w:rsidR="000C2B92" w:rsidRPr="00DC0BFD" w:rsidRDefault="000C2B92" w:rsidP="00DC0BFD">
      <w:pPr>
        <w:pStyle w:val="figur-tittel"/>
      </w:pPr>
    </w:p>
    <w:p w14:paraId="26A47ECC" w14:textId="23410F56" w:rsidR="000C2B92" w:rsidRPr="00DC0BFD" w:rsidRDefault="00582205" w:rsidP="00DC0BFD">
      <w:r w:rsidRPr="00DC0BFD">
        <w:lastRenderedPageBreak/>
        <w:drawing>
          <wp:inline distT="0" distB="0" distL="0" distR="0" wp14:anchorId="3F584763" wp14:editId="7C3BF55E">
            <wp:extent cx="6086475" cy="8591550"/>
            <wp:effectExtent l="0" t="0" r="9525" b="0"/>
            <wp:docPr id="707180295"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FA131E0" w14:textId="77777777" w:rsidR="000C2B92" w:rsidRPr="00DC0BFD" w:rsidRDefault="000C2B92" w:rsidP="00DC0BFD">
      <w:pPr>
        <w:pStyle w:val="figur-tittel"/>
      </w:pPr>
    </w:p>
    <w:p w14:paraId="36032914" w14:textId="0A5ADAC5" w:rsidR="000C2B92" w:rsidRPr="00DC0BFD" w:rsidRDefault="00582205" w:rsidP="00DC0BFD">
      <w:r w:rsidRPr="00DC0BFD">
        <w:lastRenderedPageBreak/>
        <w:drawing>
          <wp:inline distT="0" distB="0" distL="0" distR="0" wp14:anchorId="0BEE9705" wp14:editId="03630F9E">
            <wp:extent cx="6086475" cy="8591550"/>
            <wp:effectExtent l="0" t="0" r="9525" b="0"/>
            <wp:docPr id="386119044"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24BC1C7" w14:textId="77777777" w:rsidR="000C2B92" w:rsidRPr="00DC0BFD" w:rsidRDefault="000C2B92" w:rsidP="00DC0BFD">
      <w:pPr>
        <w:pStyle w:val="figur-tittel"/>
      </w:pPr>
    </w:p>
    <w:p w14:paraId="1F55BD25" w14:textId="78B044C0" w:rsidR="000C2B92" w:rsidRPr="00DC0BFD" w:rsidRDefault="00582205" w:rsidP="00DC0BFD">
      <w:r w:rsidRPr="00DC0BFD">
        <w:lastRenderedPageBreak/>
        <w:drawing>
          <wp:inline distT="0" distB="0" distL="0" distR="0" wp14:anchorId="046D9374" wp14:editId="0232FA12">
            <wp:extent cx="6086475" cy="8591550"/>
            <wp:effectExtent l="0" t="0" r="9525" b="0"/>
            <wp:docPr id="1436408999" name="Bil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74603B7" w14:textId="77777777" w:rsidR="000C2B92" w:rsidRPr="00DC0BFD" w:rsidRDefault="000C2B92" w:rsidP="00DC0BFD">
      <w:pPr>
        <w:pStyle w:val="figur-tittel"/>
      </w:pPr>
    </w:p>
    <w:p w14:paraId="14096411" w14:textId="20BE1C05" w:rsidR="000C2B92" w:rsidRPr="00DC0BFD" w:rsidRDefault="00582205" w:rsidP="00DC0BFD">
      <w:r w:rsidRPr="00DC0BFD">
        <w:lastRenderedPageBreak/>
        <w:drawing>
          <wp:inline distT="0" distB="0" distL="0" distR="0" wp14:anchorId="2965BFBD" wp14:editId="0BD90C6B">
            <wp:extent cx="6086475" cy="8591550"/>
            <wp:effectExtent l="0" t="0" r="9525" b="0"/>
            <wp:docPr id="1237366290" name="Bil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75098D2" w14:textId="77777777" w:rsidR="000C2B92" w:rsidRPr="00DC0BFD" w:rsidRDefault="000C2B92" w:rsidP="00DC0BFD">
      <w:pPr>
        <w:pStyle w:val="figur-tittel"/>
      </w:pPr>
    </w:p>
    <w:p w14:paraId="7A03966A" w14:textId="7D6C689E" w:rsidR="000C2B92" w:rsidRPr="00DC0BFD" w:rsidRDefault="00582205" w:rsidP="00DC0BFD">
      <w:r w:rsidRPr="00DC0BFD">
        <w:lastRenderedPageBreak/>
        <w:drawing>
          <wp:inline distT="0" distB="0" distL="0" distR="0" wp14:anchorId="7E8BBCEF" wp14:editId="615B0F72">
            <wp:extent cx="6086475" cy="8591550"/>
            <wp:effectExtent l="0" t="0" r="9525" b="0"/>
            <wp:docPr id="518410627" name="Bil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6AE5073" w14:textId="77777777" w:rsidR="000C2B92" w:rsidRPr="00DC0BFD" w:rsidRDefault="000C2B92" w:rsidP="00DC0BFD">
      <w:pPr>
        <w:pStyle w:val="figur-tittel"/>
      </w:pPr>
    </w:p>
    <w:p w14:paraId="18513401" w14:textId="06327749" w:rsidR="000C2B92" w:rsidRPr="00DC0BFD" w:rsidRDefault="00582205" w:rsidP="00DC0BFD">
      <w:r w:rsidRPr="00DC0BFD">
        <w:lastRenderedPageBreak/>
        <w:drawing>
          <wp:inline distT="0" distB="0" distL="0" distR="0" wp14:anchorId="5440F91B" wp14:editId="2BC02AB0">
            <wp:extent cx="6086475" cy="8591550"/>
            <wp:effectExtent l="0" t="0" r="9525" b="0"/>
            <wp:docPr id="1756448667"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E44D750" w14:textId="77777777" w:rsidR="000C2B92" w:rsidRPr="00DC0BFD" w:rsidRDefault="000C2B92" w:rsidP="00DC0BFD">
      <w:pPr>
        <w:pStyle w:val="figur-tittel"/>
      </w:pPr>
    </w:p>
    <w:p w14:paraId="320506CF" w14:textId="56E34F96" w:rsidR="000C2B92" w:rsidRPr="00DC0BFD" w:rsidRDefault="00582205" w:rsidP="00DC0BFD">
      <w:r w:rsidRPr="00DC0BFD">
        <w:lastRenderedPageBreak/>
        <w:drawing>
          <wp:inline distT="0" distB="0" distL="0" distR="0" wp14:anchorId="0963801C" wp14:editId="1504093E">
            <wp:extent cx="6086475" cy="8591550"/>
            <wp:effectExtent l="0" t="0" r="9525" b="0"/>
            <wp:docPr id="1634994757" name="Bil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5E2F8A9" w14:textId="77777777" w:rsidR="000C2B92" w:rsidRPr="00DC0BFD" w:rsidRDefault="000C2B92" w:rsidP="00DC0BFD">
      <w:pPr>
        <w:pStyle w:val="figur-tittel"/>
      </w:pPr>
    </w:p>
    <w:p w14:paraId="6F6A2D7B" w14:textId="2381FD07" w:rsidR="000C2B92" w:rsidRPr="00DC0BFD" w:rsidRDefault="00582205" w:rsidP="00DC0BFD">
      <w:r w:rsidRPr="00DC0BFD">
        <w:lastRenderedPageBreak/>
        <w:drawing>
          <wp:inline distT="0" distB="0" distL="0" distR="0" wp14:anchorId="4CD19161" wp14:editId="49D24A87">
            <wp:extent cx="6086475" cy="8591550"/>
            <wp:effectExtent l="0" t="0" r="9525" b="0"/>
            <wp:docPr id="775474696" name="Bil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75FA977" w14:textId="77777777" w:rsidR="000C2B92" w:rsidRPr="00DC0BFD" w:rsidRDefault="000C2B92" w:rsidP="00DC0BFD">
      <w:pPr>
        <w:pStyle w:val="figur-tittel"/>
      </w:pPr>
    </w:p>
    <w:p w14:paraId="0BF515B9" w14:textId="30239CD6" w:rsidR="000C2B92" w:rsidRPr="00DC0BFD" w:rsidRDefault="00582205" w:rsidP="00DC0BFD">
      <w:r w:rsidRPr="00DC0BFD">
        <w:lastRenderedPageBreak/>
        <w:drawing>
          <wp:inline distT="0" distB="0" distL="0" distR="0" wp14:anchorId="0CCE8FA5" wp14:editId="72292955">
            <wp:extent cx="6086475" cy="8591550"/>
            <wp:effectExtent l="0" t="0" r="9525" b="0"/>
            <wp:docPr id="1051942041" name="Bil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44F055D" w14:textId="77777777" w:rsidR="000C2B92" w:rsidRPr="00DC0BFD" w:rsidRDefault="000C2B92" w:rsidP="00DC0BFD">
      <w:pPr>
        <w:pStyle w:val="figur-tittel"/>
      </w:pPr>
    </w:p>
    <w:p w14:paraId="768DB299" w14:textId="3011AA66" w:rsidR="000C2B92" w:rsidRPr="00DC0BFD" w:rsidRDefault="00582205" w:rsidP="00DC0BFD">
      <w:r w:rsidRPr="00DC0BFD">
        <w:lastRenderedPageBreak/>
        <w:drawing>
          <wp:inline distT="0" distB="0" distL="0" distR="0" wp14:anchorId="282C6BAB" wp14:editId="38625989">
            <wp:extent cx="6086475" cy="8591550"/>
            <wp:effectExtent l="0" t="0" r="9525" b="0"/>
            <wp:docPr id="1508374397" name="Bil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509946A" w14:textId="77777777" w:rsidR="000C2B92" w:rsidRPr="00DC0BFD" w:rsidRDefault="000C2B92" w:rsidP="00DC0BFD">
      <w:pPr>
        <w:pStyle w:val="figur-tittel"/>
      </w:pPr>
    </w:p>
    <w:p w14:paraId="4B8F71A9" w14:textId="61AFBF93" w:rsidR="000C2B92" w:rsidRPr="00DC0BFD" w:rsidRDefault="005761AA" w:rsidP="00DC0BFD">
      <w:r w:rsidRPr="00DC0BFD">
        <w:lastRenderedPageBreak/>
        <w:drawing>
          <wp:inline distT="0" distB="0" distL="0" distR="0" wp14:anchorId="5FAAD390" wp14:editId="21C37016">
            <wp:extent cx="6086475" cy="8591550"/>
            <wp:effectExtent l="0" t="0" r="9525" b="0"/>
            <wp:docPr id="1506231961"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908415A" w14:textId="77777777" w:rsidR="000C2B92" w:rsidRPr="00DC0BFD" w:rsidRDefault="000C2B92" w:rsidP="00DC0BFD">
      <w:pPr>
        <w:pStyle w:val="figur-tittel"/>
      </w:pPr>
    </w:p>
    <w:p w14:paraId="2CBFF52F" w14:textId="768A1161" w:rsidR="000C2B92" w:rsidRPr="00DC0BFD" w:rsidRDefault="005761AA" w:rsidP="00DC0BFD">
      <w:r w:rsidRPr="00DC0BFD">
        <w:lastRenderedPageBreak/>
        <w:drawing>
          <wp:inline distT="0" distB="0" distL="0" distR="0" wp14:anchorId="12A9D4B8" wp14:editId="43B7A036">
            <wp:extent cx="6086475" cy="8591550"/>
            <wp:effectExtent l="0" t="0" r="9525" b="0"/>
            <wp:docPr id="1501219951" name="Bil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B2DDD98" w14:textId="77777777" w:rsidR="000C2B92" w:rsidRPr="00DC0BFD" w:rsidRDefault="000C2B92" w:rsidP="00DC0BFD">
      <w:pPr>
        <w:pStyle w:val="figur-tittel"/>
      </w:pPr>
    </w:p>
    <w:p w14:paraId="099B020A" w14:textId="09BF4458" w:rsidR="000C2B92" w:rsidRPr="00DC0BFD" w:rsidRDefault="005761AA" w:rsidP="00DC0BFD">
      <w:r w:rsidRPr="00DC0BFD">
        <w:lastRenderedPageBreak/>
        <w:drawing>
          <wp:inline distT="0" distB="0" distL="0" distR="0" wp14:anchorId="237D4CFD" wp14:editId="13E66BB9">
            <wp:extent cx="6086475" cy="8591550"/>
            <wp:effectExtent l="0" t="0" r="9525" b="0"/>
            <wp:docPr id="1390652681"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AA9E9BD" w14:textId="77777777" w:rsidR="000C2B92" w:rsidRPr="00DC0BFD" w:rsidRDefault="000C2B92" w:rsidP="00DC0BFD">
      <w:pPr>
        <w:pStyle w:val="figur-tittel"/>
      </w:pPr>
    </w:p>
    <w:p w14:paraId="0378C2AB" w14:textId="37D0B700" w:rsidR="000C2B92" w:rsidRPr="00DC0BFD" w:rsidRDefault="005761AA" w:rsidP="00DC0BFD">
      <w:r w:rsidRPr="00DC0BFD">
        <w:lastRenderedPageBreak/>
        <w:drawing>
          <wp:inline distT="0" distB="0" distL="0" distR="0" wp14:anchorId="517C314C" wp14:editId="483BC3BB">
            <wp:extent cx="6086475" cy="8591550"/>
            <wp:effectExtent l="0" t="0" r="9525" b="0"/>
            <wp:docPr id="152396337" name="Bil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AD0C6C7" w14:textId="77777777" w:rsidR="000C2B92" w:rsidRPr="00DC0BFD" w:rsidRDefault="000C2B92" w:rsidP="00DC0BFD">
      <w:pPr>
        <w:pStyle w:val="figur-tittel"/>
      </w:pPr>
    </w:p>
    <w:p w14:paraId="4666A406" w14:textId="076BBEFF" w:rsidR="000C2B92" w:rsidRPr="00DC0BFD" w:rsidRDefault="005761AA" w:rsidP="00DC0BFD">
      <w:r w:rsidRPr="00DC0BFD">
        <w:lastRenderedPageBreak/>
        <w:drawing>
          <wp:inline distT="0" distB="0" distL="0" distR="0" wp14:anchorId="2D322033" wp14:editId="4F478FFD">
            <wp:extent cx="6086475" cy="8591550"/>
            <wp:effectExtent l="0" t="0" r="9525" b="0"/>
            <wp:docPr id="347138020" name="Bil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AAF4AF3" w14:textId="77777777" w:rsidR="000C2B92" w:rsidRPr="00DC0BFD" w:rsidRDefault="000C2B92" w:rsidP="00DC0BFD">
      <w:pPr>
        <w:pStyle w:val="figur-tittel"/>
      </w:pPr>
    </w:p>
    <w:p w14:paraId="61DB4523" w14:textId="06B7B8D8" w:rsidR="000C2B92" w:rsidRPr="00DC0BFD" w:rsidRDefault="005761AA" w:rsidP="00DC0BFD">
      <w:r w:rsidRPr="00DC0BFD">
        <w:lastRenderedPageBreak/>
        <w:drawing>
          <wp:inline distT="0" distB="0" distL="0" distR="0" wp14:anchorId="13E7B8B3" wp14:editId="15CD796B">
            <wp:extent cx="6086475" cy="8591550"/>
            <wp:effectExtent l="0" t="0" r="9525" b="0"/>
            <wp:docPr id="2144848383"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3F82908" w14:textId="77777777" w:rsidR="000C2B92" w:rsidRPr="00DC0BFD" w:rsidRDefault="000C2B92" w:rsidP="00DC0BFD">
      <w:pPr>
        <w:pStyle w:val="figur-tittel"/>
      </w:pPr>
    </w:p>
    <w:p w14:paraId="524ADF2A" w14:textId="01DE266B" w:rsidR="000C2B92" w:rsidRPr="00DC0BFD" w:rsidRDefault="005761AA" w:rsidP="00DC0BFD">
      <w:r w:rsidRPr="00DC0BFD">
        <w:lastRenderedPageBreak/>
        <w:drawing>
          <wp:inline distT="0" distB="0" distL="0" distR="0" wp14:anchorId="565BBD04" wp14:editId="6DF5983C">
            <wp:extent cx="6086475" cy="8591550"/>
            <wp:effectExtent l="0" t="0" r="9525" b="0"/>
            <wp:docPr id="1562266275" name="Bil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D601E22" w14:textId="77777777" w:rsidR="000C2B92" w:rsidRPr="00DC0BFD" w:rsidRDefault="000C2B92" w:rsidP="00DC0BFD">
      <w:pPr>
        <w:pStyle w:val="figur-tittel"/>
      </w:pPr>
    </w:p>
    <w:p w14:paraId="0B70C9F5" w14:textId="240A9B95" w:rsidR="000C2B92" w:rsidRPr="00DC0BFD" w:rsidRDefault="005761AA" w:rsidP="00DC0BFD">
      <w:r w:rsidRPr="00DC0BFD">
        <w:lastRenderedPageBreak/>
        <w:drawing>
          <wp:inline distT="0" distB="0" distL="0" distR="0" wp14:anchorId="0514E1A8" wp14:editId="31E47288">
            <wp:extent cx="6086475" cy="8591550"/>
            <wp:effectExtent l="0" t="0" r="9525" b="0"/>
            <wp:docPr id="1116322216" name="Bil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01007A0C" w14:textId="77777777" w:rsidR="000C2B92" w:rsidRPr="00DC0BFD" w:rsidRDefault="000C2B92" w:rsidP="00DC0BFD">
      <w:pPr>
        <w:pStyle w:val="figur-tittel"/>
      </w:pPr>
    </w:p>
    <w:p w14:paraId="0A56E120" w14:textId="235F9D49" w:rsidR="000C2B92" w:rsidRPr="00DC0BFD" w:rsidRDefault="005761AA" w:rsidP="00DC0BFD">
      <w:r w:rsidRPr="00DC0BFD">
        <w:lastRenderedPageBreak/>
        <w:drawing>
          <wp:inline distT="0" distB="0" distL="0" distR="0" wp14:anchorId="7EB459B1" wp14:editId="4FE51B92">
            <wp:extent cx="6086475" cy="8591550"/>
            <wp:effectExtent l="0" t="0" r="9525" b="0"/>
            <wp:docPr id="577812928" name="Bil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2073608" w14:textId="77777777" w:rsidR="000C2B92" w:rsidRPr="00DC0BFD" w:rsidRDefault="000C2B92" w:rsidP="00DC0BFD">
      <w:pPr>
        <w:pStyle w:val="figur-tittel"/>
      </w:pPr>
    </w:p>
    <w:p w14:paraId="29B0B919" w14:textId="2019C12E" w:rsidR="000C2B92" w:rsidRPr="00DC0BFD" w:rsidRDefault="005761AA" w:rsidP="00DC0BFD">
      <w:r w:rsidRPr="00DC0BFD">
        <w:lastRenderedPageBreak/>
        <w:drawing>
          <wp:inline distT="0" distB="0" distL="0" distR="0" wp14:anchorId="2A00EEE4" wp14:editId="3CD3B028">
            <wp:extent cx="6086475" cy="8591550"/>
            <wp:effectExtent l="0" t="0" r="9525" b="0"/>
            <wp:docPr id="1120743456" name="Bil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BB9AA54" w14:textId="77777777" w:rsidR="000C2B92" w:rsidRPr="00DC0BFD" w:rsidRDefault="000C2B92" w:rsidP="00DC0BFD">
      <w:pPr>
        <w:pStyle w:val="figur-tittel"/>
      </w:pPr>
    </w:p>
    <w:p w14:paraId="1CC845D7" w14:textId="1B6ADD5B" w:rsidR="000C2B92" w:rsidRPr="00DC0BFD" w:rsidRDefault="005761AA" w:rsidP="00DC0BFD">
      <w:r w:rsidRPr="00DC0BFD">
        <w:lastRenderedPageBreak/>
        <w:drawing>
          <wp:inline distT="0" distB="0" distL="0" distR="0" wp14:anchorId="1FC87F79" wp14:editId="14ABBC7E">
            <wp:extent cx="6086475" cy="8591550"/>
            <wp:effectExtent l="0" t="0" r="9525" b="0"/>
            <wp:docPr id="62095470" name="Bil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A2BFD2E" w14:textId="77777777" w:rsidR="000C2B92" w:rsidRPr="00DC0BFD" w:rsidRDefault="000C2B92" w:rsidP="00DC0BFD">
      <w:pPr>
        <w:pStyle w:val="figur-tittel"/>
      </w:pPr>
    </w:p>
    <w:p w14:paraId="149CB0C5" w14:textId="78AA09AF" w:rsidR="000C2B92" w:rsidRPr="00DC0BFD" w:rsidRDefault="005761AA" w:rsidP="00DC0BFD">
      <w:r w:rsidRPr="00DC0BFD">
        <w:lastRenderedPageBreak/>
        <w:drawing>
          <wp:inline distT="0" distB="0" distL="0" distR="0" wp14:anchorId="3CABFEE5" wp14:editId="4EAA5C76">
            <wp:extent cx="6086475" cy="8591550"/>
            <wp:effectExtent l="0" t="0" r="9525" b="0"/>
            <wp:docPr id="722966281" name="Bil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A362DFC" w14:textId="77777777" w:rsidR="000C2B92" w:rsidRPr="00DC0BFD" w:rsidRDefault="000C2B92" w:rsidP="00DC0BFD">
      <w:pPr>
        <w:pStyle w:val="figur-tittel"/>
      </w:pPr>
    </w:p>
    <w:p w14:paraId="6B8F1421" w14:textId="023DA60C" w:rsidR="000C2B92" w:rsidRPr="00DC0BFD" w:rsidRDefault="005761AA" w:rsidP="00DC0BFD">
      <w:r w:rsidRPr="00DC0BFD">
        <w:lastRenderedPageBreak/>
        <w:drawing>
          <wp:inline distT="0" distB="0" distL="0" distR="0" wp14:anchorId="33D6C389" wp14:editId="6799617B">
            <wp:extent cx="6086475" cy="8591550"/>
            <wp:effectExtent l="0" t="0" r="9525" b="0"/>
            <wp:docPr id="1056736250" name="Bil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B04324B" w14:textId="77777777" w:rsidR="000C2B92" w:rsidRPr="00DC0BFD" w:rsidRDefault="000C2B92" w:rsidP="00DC0BFD">
      <w:pPr>
        <w:pStyle w:val="figur-tittel"/>
      </w:pPr>
    </w:p>
    <w:p w14:paraId="1B0A4E46" w14:textId="35E97E37" w:rsidR="000C2B92" w:rsidRPr="00DC0BFD" w:rsidRDefault="005761AA" w:rsidP="00DC0BFD">
      <w:r w:rsidRPr="00DC0BFD">
        <w:lastRenderedPageBreak/>
        <w:drawing>
          <wp:inline distT="0" distB="0" distL="0" distR="0" wp14:anchorId="71A8CA2D" wp14:editId="34FF0181">
            <wp:extent cx="6086475" cy="8591550"/>
            <wp:effectExtent l="0" t="0" r="9525" b="0"/>
            <wp:docPr id="28311283" name="Bil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569A3FA" w14:textId="77777777" w:rsidR="000C2B92" w:rsidRPr="00DC0BFD" w:rsidRDefault="000C2B92" w:rsidP="00DC0BFD">
      <w:pPr>
        <w:pStyle w:val="figur-tittel"/>
      </w:pPr>
    </w:p>
    <w:p w14:paraId="70C491C6" w14:textId="45648F59" w:rsidR="000C2B92" w:rsidRPr="00DC0BFD" w:rsidRDefault="005761AA" w:rsidP="00DC0BFD">
      <w:r w:rsidRPr="00DC0BFD">
        <w:lastRenderedPageBreak/>
        <w:drawing>
          <wp:inline distT="0" distB="0" distL="0" distR="0" wp14:anchorId="3F2F9903" wp14:editId="1503947F">
            <wp:extent cx="6086475" cy="8591550"/>
            <wp:effectExtent l="0" t="0" r="9525" b="0"/>
            <wp:docPr id="908126985" name="Bil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40193EC2" w14:textId="77777777" w:rsidR="000C2B92" w:rsidRPr="00DC0BFD" w:rsidRDefault="000C2B92" w:rsidP="00DC0BFD">
      <w:pPr>
        <w:pStyle w:val="figur-tittel"/>
      </w:pPr>
    </w:p>
    <w:p w14:paraId="23896CA0" w14:textId="4217F528" w:rsidR="000C2B92" w:rsidRPr="00DC0BFD" w:rsidRDefault="005761AA" w:rsidP="00DC0BFD">
      <w:r w:rsidRPr="00DC0BFD">
        <w:lastRenderedPageBreak/>
        <w:drawing>
          <wp:inline distT="0" distB="0" distL="0" distR="0" wp14:anchorId="03325C08" wp14:editId="056D02FA">
            <wp:extent cx="6086475" cy="8591550"/>
            <wp:effectExtent l="0" t="0" r="9525" b="0"/>
            <wp:docPr id="1187071795" name="Bil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6A18E8ED" w14:textId="77777777" w:rsidR="000C2B92" w:rsidRPr="00DC0BFD" w:rsidRDefault="000C2B92" w:rsidP="00DC0BFD">
      <w:pPr>
        <w:pStyle w:val="figur-tittel"/>
      </w:pPr>
    </w:p>
    <w:p w14:paraId="58ACABC8" w14:textId="7C54EEF2" w:rsidR="000C2B92" w:rsidRPr="00DC0BFD" w:rsidRDefault="005761AA" w:rsidP="00DC0BFD">
      <w:r w:rsidRPr="00DC0BFD">
        <w:lastRenderedPageBreak/>
        <w:drawing>
          <wp:inline distT="0" distB="0" distL="0" distR="0" wp14:anchorId="70205756" wp14:editId="2C98C89D">
            <wp:extent cx="6086475" cy="8591550"/>
            <wp:effectExtent l="0" t="0" r="9525" b="0"/>
            <wp:docPr id="490227122" name="Bil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346EFC5" w14:textId="77777777" w:rsidR="000C2B92" w:rsidRPr="00DC0BFD" w:rsidRDefault="000C2B92" w:rsidP="00DC0BFD">
      <w:pPr>
        <w:pStyle w:val="figur-tittel"/>
      </w:pPr>
    </w:p>
    <w:p w14:paraId="036949C9" w14:textId="33EEC148" w:rsidR="000C2B92" w:rsidRPr="00DC0BFD" w:rsidRDefault="005761AA" w:rsidP="00DC0BFD">
      <w:r w:rsidRPr="00DC0BFD">
        <w:lastRenderedPageBreak/>
        <w:drawing>
          <wp:inline distT="0" distB="0" distL="0" distR="0" wp14:anchorId="27775077" wp14:editId="703B746F">
            <wp:extent cx="6086475" cy="8591550"/>
            <wp:effectExtent l="0" t="0" r="9525" b="0"/>
            <wp:docPr id="559867920" name="Bil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940692D" w14:textId="77777777" w:rsidR="000C2B92" w:rsidRPr="00DC0BFD" w:rsidRDefault="000C2B92" w:rsidP="00DC0BFD">
      <w:pPr>
        <w:pStyle w:val="figur-tittel"/>
      </w:pPr>
    </w:p>
    <w:p w14:paraId="370FD64A" w14:textId="77C657C8" w:rsidR="000C2B92" w:rsidRPr="00DC0BFD" w:rsidRDefault="005761AA" w:rsidP="00DC0BFD">
      <w:r w:rsidRPr="00DC0BFD">
        <w:lastRenderedPageBreak/>
        <w:drawing>
          <wp:inline distT="0" distB="0" distL="0" distR="0" wp14:anchorId="2661E739" wp14:editId="0DFE81CD">
            <wp:extent cx="6086475" cy="8591550"/>
            <wp:effectExtent l="0" t="0" r="9525" b="0"/>
            <wp:docPr id="2090654563" name="Bil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59CA0EF" w14:textId="77777777" w:rsidR="000C2B92" w:rsidRPr="00DC0BFD" w:rsidRDefault="000C2B92" w:rsidP="00DC0BFD">
      <w:pPr>
        <w:pStyle w:val="figur-tittel"/>
      </w:pPr>
    </w:p>
    <w:p w14:paraId="14D6D8AE" w14:textId="5D6D570E" w:rsidR="000C2B92" w:rsidRPr="00DC0BFD" w:rsidRDefault="005761AA" w:rsidP="00DC0BFD">
      <w:r w:rsidRPr="00DC0BFD">
        <w:lastRenderedPageBreak/>
        <w:drawing>
          <wp:inline distT="0" distB="0" distL="0" distR="0" wp14:anchorId="5056E51D" wp14:editId="253AD796">
            <wp:extent cx="6086475" cy="8591550"/>
            <wp:effectExtent l="0" t="0" r="9525" b="0"/>
            <wp:docPr id="2109282328"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11433566" w14:textId="77777777" w:rsidR="000C2B92" w:rsidRPr="00DC0BFD" w:rsidRDefault="000C2B92" w:rsidP="00DC0BFD">
      <w:pPr>
        <w:pStyle w:val="figur-tittel"/>
      </w:pPr>
    </w:p>
    <w:p w14:paraId="5A6447A5" w14:textId="34E7C14A" w:rsidR="000C2B92" w:rsidRPr="00DC0BFD" w:rsidRDefault="005761AA" w:rsidP="00DC0BFD">
      <w:r w:rsidRPr="00DC0BFD">
        <w:lastRenderedPageBreak/>
        <w:drawing>
          <wp:inline distT="0" distB="0" distL="0" distR="0" wp14:anchorId="10EEAF4C" wp14:editId="7F8BE547">
            <wp:extent cx="6086475" cy="8591550"/>
            <wp:effectExtent l="0" t="0" r="9525" b="0"/>
            <wp:docPr id="675253417" name="Bil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41D6A9E" w14:textId="77777777" w:rsidR="000C2B92" w:rsidRPr="00DC0BFD" w:rsidRDefault="000C2B92" w:rsidP="00DC0BFD">
      <w:pPr>
        <w:pStyle w:val="figur-tittel"/>
      </w:pPr>
    </w:p>
    <w:p w14:paraId="07901BE6" w14:textId="2D0F0536" w:rsidR="000C2B92" w:rsidRPr="00DC0BFD" w:rsidRDefault="005761AA" w:rsidP="00DC0BFD">
      <w:r w:rsidRPr="00DC0BFD">
        <w:lastRenderedPageBreak/>
        <w:drawing>
          <wp:inline distT="0" distB="0" distL="0" distR="0" wp14:anchorId="7514B08B" wp14:editId="77770BDD">
            <wp:extent cx="6086475" cy="8591550"/>
            <wp:effectExtent l="0" t="0" r="9525" b="0"/>
            <wp:docPr id="1132445263" name="Bil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E8AFAA1" w14:textId="77777777" w:rsidR="000C2B92" w:rsidRPr="00DC0BFD" w:rsidRDefault="000C2B92" w:rsidP="00DC0BFD">
      <w:pPr>
        <w:pStyle w:val="figur-tittel"/>
      </w:pPr>
    </w:p>
    <w:p w14:paraId="74BDD58A" w14:textId="2C20AEE7" w:rsidR="000C2B92" w:rsidRPr="00DC0BFD" w:rsidRDefault="005761AA" w:rsidP="00DC0BFD">
      <w:r w:rsidRPr="00DC0BFD">
        <w:lastRenderedPageBreak/>
        <w:drawing>
          <wp:inline distT="0" distB="0" distL="0" distR="0" wp14:anchorId="750510BA" wp14:editId="6B54B7EB">
            <wp:extent cx="6086475" cy="8591550"/>
            <wp:effectExtent l="0" t="0" r="9525" b="0"/>
            <wp:docPr id="1333809269" name="Bil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31B61448" w14:textId="77777777" w:rsidR="000C2B92" w:rsidRPr="00DC0BFD" w:rsidRDefault="000C2B92" w:rsidP="00DC0BFD">
      <w:pPr>
        <w:pStyle w:val="figur-tittel"/>
      </w:pPr>
    </w:p>
    <w:p w14:paraId="3134DF74" w14:textId="77EB387D" w:rsidR="000C2B92" w:rsidRPr="00DC0BFD" w:rsidRDefault="005761AA" w:rsidP="00DC0BFD">
      <w:r w:rsidRPr="00DC0BFD">
        <w:lastRenderedPageBreak/>
        <w:drawing>
          <wp:inline distT="0" distB="0" distL="0" distR="0" wp14:anchorId="09A8263B" wp14:editId="5B521B39">
            <wp:extent cx="6086475" cy="8591550"/>
            <wp:effectExtent l="0" t="0" r="9525" b="0"/>
            <wp:docPr id="2003267191" name="Bil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46D420D" w14:textId="77777777" w:rsidR="000C2B92" w:rsidRPr="00DC0BFD" w:rsidRDefault="000C2B92" w:rsidP="00DC0BFD">
      <w:pPr>
        <w:pStyle w:val="figur-tittel"/>
      </w:pPr>
    </w:p>
    <w:p w14:paraId="7E8BCF8D" w14:textId="0C5FE247" w:rsidR="000C2B92" w:rsidRPr="00DC0BFD" w:rsidRDefault="005761AA" w:rsidP="00DC0BFD">
      <w:r w:rsidRPr="00DC0BFD">
        <w:lastRenderedPageBreak/>
        <w:drawing>
          <wp:inline distT="0" distB="0" distL="0" distR="0" wp14:anchorId="512E30D0" wp14:editId="646B887C">
            <wp:extent cx="6086475" cy="8591550"/>
            <wp:effectExtent l="0" t="0" r="9525" b="0"/>
            <wp:docPr id="738447532" name="Bil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54A64477" w14:textId="77777777" w:rsidR="000C2B92" w:rsidRPr="00DC0BFD" w:rsidRDefault="000C2B92" w:rsidP="00DC0BFD">
      <w:pPr>
        <w:pStyle w:val="figur-tittel"/>
      </w:pPr>
    </w:p>
    <w:p w14:paraId="099D66F8" w14:textId="1763D8AB" w:rsidR="000C2B92" w:rsidRPr="00DC0BFD" w:rsidRDefault="005761AA" w:rsidP="00DC0BFD">
      <w:r w:rsidRPr="00DC0BFD">
        <w:lastRenderedPageBreak/>
        <w:drawing>
          <wp:inline distT="0" distB="0" distL="0" distR="0" wp14:anchorId="4EEB8757" wp14:editId="769D9B83">
            <wp:extent cx="6086475" cy="8591550"/>
            <wp:effectExtent l="0" t="0" r="9525" b="0"/>
            <wp:docPr id="98845629" name="Bil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7683F47C" w14:textId="77777777" w:rsidR="000C2B92" w:rsidRPr="00DC0BFD" w:rsidRDefault="000C2B92" w:rsidP="00DC0BFD">
      <w:pPr>
        <w:pStyle w:val="figur-tittel"/>
      </w:pPr>
    </w:p>
    <w:p w14:paraId="3F472252" w14:textId="01FE1CE2" w:rsidR="000C2B92" w:rsidRPr="00DC0BFD" w:rsidRDefault="005761AA" w:rsidP="00DC0BFD">
      <w:r w:rsidRPr="00DC0BFD">
        <w:lastRenderedPageBreak/>
        <w:drawing>
          <wp:inline distT="0" distB="0" distL="0" distR="0" wp14:anchorId="164ED1FA" wp14:editId="3EC761C2">
            <wp:extent cx="6086475" cy="8591550"/>
            <wp:effectExtent l="0" t="0" r="9525" b="0"/>
            <wp:docPr id="551047903" name="Bild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86475" cy="8591550"/>
                    </a:xfrm>
                    <a:prstGeom prst="rect">
                      <a:avLst/>
                    </a:prstGeom>
                    <a:noFill/>
                    <a:ln>
                      <a:noFill/>
                    </a:ln>
                  </pic:spPr>
                </pic:pic>
              </a:graphicData>
            </a:graphic>
          </wp:inline>
        </w:drawing>
      </w:r>
    </w:p>
    <w:p w14:paraId="26FC8593" w14:textId="77777777" w:rsidR="000C2B92" w:rsidRPr="00DC0BFD" w:rsidRDefault="000C2B92" w:rsidP="00DC0BFD">
      <w:pPr>
        <w:pStyle w:val="figur-tittel"/>
      </w:pPr>
    </w:p>
    <w:sectPr w:rsidR="00000000" w:rsidRPr="00DC0BFD">
      <w:headerReference w:type="even" r:id="rId120"/>
      <w:headerReference w:type="default" r:id="rId121"/>
      <w:footerReference w:type="even" r:id="rId122"/>
      <w:footerReference w:type="default" r:id="rId123"/>
      <w:headerReference w:type="first" r:id="rId124"/>
      <w:footerReference w:type="first" r:id="rId12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CEEAE" w14:textId="77777777" w:rsidR="000C2B92" w:rsidRDefault="000C2B92">
      <w:pPr>
        <w:spacing w:after="0" w:line="240" w:lineRule="auto"/>
      </w:pPr>
      <w:r>
        <w:separator/>
      </w:r>
    </w:p>
  </w:endnote>
  <w:endnote w:type="continuationSeparator" w:id="0">
    <w:p w14:paraId="0B220A54" w14:textId="77777777" w:rsidR="000C2B92" w:rsidRDefault="000C2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5496" w14:textId="77777777" w:rsidR="00DC0BFD" w:rsidRPr="00DC0BFD" w:rsidRDefault="00DC0BFD" w:rsidP="00DC0BF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398D" w14:textId="77777777" w:rsidR="00DC0BFD" w:rsidRPr="00DC0BFD" w:rsidRDefault="00DC0BFD" w:rsidP="00DC0BF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2BB9A" w14:textId="77777777" w:rsidR="00DC0BFD" w:rsidRPr="00DC0BFD" w:rsidRDefault="00DC0BFD" w:rsidP="00DC0BF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43324" w14:textId="77777777" w:rsidR="000C2B92" w:rsidRDefault="000C2B92">
      <w:pPr>
        <w:spacing w:after="0" w:line="240" w:lineRule="auto"/>
      </w:pPr>
      <w:r>
        <w:separator/>
      </w:r>
    </w:p>
  </w:footnote>
  <w:footnote w:type="continuationSeparator" w:id="0">
    <w:p w14:paraId="2568C477" w14:textId="77777777" w:rsidR="000C2B92" w:rsidRDefault="000C2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6A20" w14:textId="77777777" w:rsidR="00DC0BFD" w:rsidRPr="00DC0BFD" w:rsidRDefault="00DC0BFD" w:rsidP="00DC0BF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32AE2" w14:textId="77777777" w:rsidR="00DC0BFD" w:rsidRPr="00DC0BFD" w:rsidRDefault="00DC0BFD" w:rsidP="00DC0BF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F0000" w14:textId="77777777" w:rsidR="00DC0BFD" w:rsidRPr="00DC0BFD" w:rsidRDefault="00DC0BFD" w:rsidP="00DC0BF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2116443689">
    <w:abstractNumId w:val="14"/>
  </w:num>
  <w:num w:numId="2" w16cid:durableId="127940421">
    <w:abstractNumId w:val="0"/>
  </w:num>
  <w:num w:numId="3" w16cid:durableId="453059794">
    <w:abstractNumId w:val="12"/>
  </w:num>
  <w:num w:numId="4" w16cid:durableId="1310746066">
    <w:abstractNumId w:val="5"/>
  </w:num>
  <w:num w:numId="5" w16cid:durableId="486016021">
    <w:abstractNumId w:val="10"/>
  </w:num>
  <w:num w:numId="6" w16cid:durableId="521095899">
    <w:abstractNumId w:val="15"/>
  </w:num>
  <w:num w:numId="7" w16cid:durableId="1424374986">
    <w:abstractNumId w:val="2"/>
  </w:num>
  <w:num w:numId="8" w16cid:durableId="835999048">
    <w:abstractNumId w:val="1"/>
  </w:num>
  <w:num w:numId="9" w16cid:durableId="42796712">
    <w:abstractNumId w:val="11"/>
  </w:num>
  <w:num w:numId="10" w16cid:durableId="55470480">
    <w:abstractNumId w:val="3"/>
  </w:num>
  <w:num w:numId="11" w16cid:durableId="1617639866">
    <w:abstractNumId w:val="9"/>
  </w:num>
  <w:num w:numId="12" w16cid:durableId="1105350713">
    <w:abstractNumId w:val="6"/>
  </w:num>
  <w:num w:numId="13" w16cid:durableId="681277441">
    <w:abstractNumId w:val="16"/>
  </w:num>
  <w:num w:numId="14" w16cid:durableId="276255248">
    <w:abstractNumId w:val="4"/>
  </w:num>
  <w:num w:numId="15" w16cid:durableId="1570073908">
    <w:abstractNumId w:val="13"/>
  </w:num>
  <w:num w:numId="16" w16cid:durableId="930360091">
    <w:abstractNumId w:val="17"/>
  </w:num>
  <w:num w:numId="17" w16cid:durableId="862792257">
    <w:abstractNumId w:val="7"/>
  </w:num>
  <w:num w:numId="18" w16cid:durableId="1815902072">
    <w:abstractNumId w:val="8"/>
  </w:num>
  <w:num w:numId="19" w16cid:durableId="1979064278">
    <w:abstractNumId w:val="18"/>
  </w:num>
  <w:num w:numId="20" w16cid:durableId="4714885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994424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E5677C"/>
    <w:rsid w:val="000C2B92"/>
    <w:rsid w:val="001562DC"/>
    <w:rsid w:val="002847E6"/>
    <w:rsid w:val="005761AA"/>
    <w:rsid w:val="00582205"/>
    <w:rsid w:val="006A3108"/>
    <w:rsid w:val="008D0527"/>
    <w:rsid w:val="00924C4B"/>
    <w:rsid w:val="00926E16"/>
    <w:rsid w:val="009F6770"/>
    <w:rsid w:val="00DC0BFD"/>
    <w:rsid w:val="00E5677C"/>
    <w:rsid w:val="00EB1DE6"/>
    <w:rsid w:val="00FF365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53B679"/>
  <w14:defaultImageDpi w14:val="96"/>
  <w15:docId w15:val="{82F04BD9-BCA4-4725-AA7B-FD1E51D30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E16"/>
    <w:pPr>
      <w:spacing w:after="120" w:line="276" w:lineRule="auto"/>
    </w:pPr>
    <w:rPr>
      <w:rFonts w:ascii="Times New Roman" w:eastAsia="Times New Roman" w:hAnsi="Times New Roman"/>
      <w:spacing w:val="4"/>
      <w:kern w:val="0"/>
      <w:szCs w:val="22"/>
    </w:rPr>
  </w:style>
  <w:style w:type="paragraph" w:styleId="Overskrift1">
    <w:name w:val="heading 1"/>
    <w:basedOn w:val="Normal"/>
    <w:next w:val="Normal"/>
    <w:link w:val="Overskrift1Tegn"/>
    <w:qFormat/>
    <w:rsid w:val="00926E16"/>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926E16"/>
    <w:pPr>
      <w:keepNext/>
      <w:keepLines/>
      <w:numPr>
        <w:ilvl w:val="1"/>
        <w:numId w:val="19"/>
      </w:numPr>
      <w:spacing w:before="360" w:after="80"/>
      <w:ind w:left="709" w:hanging="709"/>
      <w:outlineLvl w:val="1"/>
    </w:pPr>
    <w:rPr>
      <w:rFonts w:ascii="Arial" w:hAnsi="Arial"/>
      <w:b/>
      <w:sz w:val="28"/>
    </w:rPr>
  </w:style>
  <w:style w:type="paragraph" w:styleId="Overskrift3">
    <w:name w:val="heading 3"/>
    <w:basedOn w:val="Normal"/>
    <w:next w:val="Normal"/>
    <w:link w:val="Overskrift3Tegn"/>
    <w:qFormat/>
    <w:rsid w:val="00926E16"/>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926E16"/>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926E16"/>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926E16"/>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926E1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926E1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926E16"/>
    <w:pPr>
      <w:numPr>
        <w:ilvl w:val="8"/>
        <w:numId w:val="1"/>
      </w:numPr>
      <w:spacing w:before="240" w:after="60"/>
      <w:outlineLvl w:val="8"/>
    </w:pPr>
    <w:rPr>
      <w:rFonts w:ascii="Arial" w:hAnsi="Arial"/>
      <w:i/>
      <w:sz w:val="18"/>
    </w:rPr>
  </w:style>
  <w:style w:type="character" w:default="1" w:styleId="Standardskriftforavsnitt">
    <w:name w:val="Default Paragraph Font"/>
    <w:uiPriority w:val="1"/>
    <w:unhideWhenUsed/>
    <w:rsid w:val="00926E1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26E16"/>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vedtak-del">
    <w:name w:val="a-vedtak-del"/>
    <w:basedOn w:val="Normal"/>
    <w:next w:val="Normal"/>
    <w:rsid w:val="00926E16"/>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926E16"/>
    <w:pPr>
      <w:keepNext/>
      <w:spacing w:before="360" w:after="60"/>
      <w:jc w:val="center"/>
    </w:pPr>
    <w:rPr>
      <w:b/>
    </w:rPr>
  </w:style>
  <w:style w:type="paragraph" w:customStyle="1" w:styleId="a-vedtak-tekst">
    <w:name w:val="a-vedtak-tekst"/>
    <w:basedOn w:val="Normal"/>
    <w:next w:val="Normal"/>
    <w:rsid w:val="00926E16"/>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926E16"/>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figur-noter">
    <w:name w:val="figur-noter"/>
    <w:basedOn w:val="Normal"/>
    <w:next w:val="Normal"/>
    <w:rsid w:val="00926E16"/>
    <w:pPr>
      <w:tabs>
        <w:tab w:val="left" w:pos="284"/>
      </w:tabs>
      <w:spacing w:before="120" w:line="240" w:lineRule="auto"/>
      <w:contextualSpacing/>
    </w:pPr>
    <w:rPr>
      <w:rFonts w:eastAsia="Batang"/>
      <w:spacing w:val="0"/>
      <w:sz w:val="20"/>
      <w:szCs w:val="20"/>
    </w:rPr>
  </w:style>
  <w:style w:type="paragraph" w:customStyle="1" w:styleId="Kilde">
    <w:name w:val="Kilde"/>
    <w:basedOn w:val="Normal"/>
    <w:next w:val="Normal"/>
    <w:rsid w:val="00926E16"/>
    <w:pPr>
      <w:spacing w:after="240"/>
    </w:pPr>
    <w:rPr>
      <w:sz w:val="20"/>
    </w:rPr>
  </w:style>
  <w:style w:type="paragraph" w:customStyle="1" w:styleId="opplisting">
    <w:name w:val="opplisting"/>
    <w:basedOn w:val="Normal"/>
    <w:rsid w:val="00926E16"/>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926E16"/>
    <w:pPr>
      <w:spacing w:before="120" w:line="240" w:lineRule="auto"/>
    </w:pPr>
    <w:rPr>
      <w:rFonts w:ascii="Arial" w:eastAsia="Batang" w:hAnsi="Arial" w:cs="Times New Roman"/>
      <w:b w:val="0"/>
      <w:spacing w:val="0"/>
      <w:sz w:val="24"/>
      <w:szCs w:val="20"/>
    </w:rPr>
  </w:style>
  <w:style w:type="paragraph" w:customStyle="1" w:styleId="Langtabelltittel">
    <w:name w:val="Lang tabelltittel"/>
    <w:uiPriority w:val="99"/>
    <w:pPr>
      <w:keepNext/>
      <w:tabs>
        <w:tab w:val="left" w:pos="960"/>
      </w:tab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alfaliste">
    <w:name w:val="alfaliste"/>
    <w:basedOn w:val="Normal"/>
    <w:rsid w:val="00926E16"/>
    <w:pPr>
      <w:numPr>
        <w:numId w:val="3"/>
      </w:numPr>
      <w:spacing w:after="0"/>
    </w:pPr>
  </w:style>
  <w:style w:type="paragraph" w:customStyle="1" w:styleId="alfaliste2">
    <w:name w:val="alfaliste 2"/>
    <w:basedOn w:val="Liste2"/>
    <w:rsid w:val="00926E16"/>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926E16"/>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926E16"/>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926E16"/>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926E16"/>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926E16"/>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926E16"/>
    <w:pPr>
      <w:keepNext/>
      <w:keepLines/>
      <w:spacing w:before="360" w:after="60" w:line="240" w:lineRule="auto"/>
    </w:pPr>
    <w:rPr>
      <w:rFonts w:ascii="Arial" w:eastAsia="Batang" w:hAnsi="Arial"/>
      <w:i/>
      <w:spacing w:val="0"/>
      <w:szCs w:val="20"/>
    </w:rPr>
  </w:style>
  <w:style w:type="paragraph" w:styleId="Fotnotetekst">
    <w:name w:val="footnote text"/>
    <w:basedOn w:val="Normal"/>
    <w:link w:val="FotnotetekstTegn"/>
    <w:rsid w:val="00926E16"/>
    <w:rPr>
      <w:sz w:val="20"/>
    </w:rPr>
  </w:style>
  <w:style w:type="character" w:customStyle="1" w:styleId="FotnotetekstTegn">
    <w:name w:val="Fotnotetekst Tegn"/>
    <w:link w:val="Fotnotetekst"/>
    <w:rsid w:val="00926E16"/>
    <w:rPr>
      <w:rFonts w:ascii="Times New Roman" w:eastAsia="Times New Roman" w:hAnsi="Times New Roman"/>
      <w:spacing w:val="4"/>
      <w:kern w:val="0"/>
      <w:sz w:val="20"/>
      <w:szCs w:val="22"/>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926E16"/>
    <w:pPr>
      <w:keepNext/>
      <w:keepLines/>
      <w:spacing w:before="360"/>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926E16"/>
    <w:rPr>
      <w:rFonts w:ascii="Arial" w:eastAsia="Times New Roman" w:hAnsi="Arial"/>
      <w:b/>
      <w:spacing w:val="4"/>
      <w:kern w:val="0"/>
      <w:sz w:val="28"/>
      <w:szCs w:val="22"/>
    </w:rPr>
  </w:style>
  <w:style w:type="paragraph" w:customStyle="1" w:styleId="b-post">
    <w:name w:val="b-post"/>
    <w:basedOn w:val="Normal"/>
    <w:next w:val="Normal"/>
    <w:rsid w:val="00926E16"/>
    <w:pPr>
      <w:keepNext/>
      <w:keepLines/>
      <w:spacing w:before="360"/>
      <w:ind w:left="1021" w:hanging="1021"/>
    </w:pPr>
    <w:rPr>
      <w:i/>
      <w:spacing w:val="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926E16"/>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926E16"/>
    <w:pPr>
      <w:spacing w:before="60" w:after="0"/>
      <w:ind w:left="397"/>
    </w:pPr>
    <w:rPr>
      <w:spacing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926E16"/>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926E16"/>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926E16"/>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926E16"/>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926E16"/>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926E16"/>
  </w:style>
  <w:style w:type="paragraph" w:customStyle="1" w:styleId="Def">
    <w:name w:val="Def"/>
    <w:basedOn w:val="hengende-innrykk"/>
    <w:rsid w:val="00926E16"/>
    <w:pPr>
      <w:spacing w:line="240" w:lineRule="auto"/>
      <w:ind w:left="0" w:firstLine="0"/>
    </w:pPr>
    <w:rPr>
      <w:rFonts w:eastAsia="Batang"/>
      <w:spacing w:val="0"/>
      <w:szCs w:val="20"/>
    </w:rPr>
  </w:style>
  <w:style w:type="paragraph" w:customStyle="1" w:styleId="del-nr">
    <w:name w:val="del-nr"/>
    <w:basedOn w:val="Normal"/>
    <w:qFormat/>
    <w:rsid w:val="00926E16"/>
    <w:pPr>
      <w:keepNext/>
      <w:keepLines/>
      <w:spacing w:before="360" w:after="0" w:line="240" w:lineRule="auto"/>
      <w:jc w:val="center"/>
      <w:outlineLvl w:val="0"/>
    </w:pPr>
    <w:rPr>
      <w:rFonts w:eastAsia="Batang"/>
      <w:i/>
      <w:spacing w:val="0"/>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Listeavsnitt2">
    <w:name w:val="Listeavsnitt 2"/>
    <w:basedOn w:val="Normal"/>
    <w:qFormat/>
    <w:rsid w:val="00926E16"/>
    <w:pPr>
      <w:spacing w:before="60" w:after="0"/>
      <w:ind w:left="794"/>
    </w:pPr>
    <w:rPr>
      <w:spacing w:val="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926E1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926E16"/>
    <w:pPr>
      <w:keepNext/>
      <w:spacing w:before="360" w:after="60" w:line="240" w:lineRule="auto"/>
      <w:jc w:val="center"/>
    </w:pPr>
    <w:rPr>
      <w:rFonts w:eastAsia="Batang" w:cs="Times New Roman"/>
      <w:b/>
      <w:spacing w:val="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friliste">
    <w:name w:val="friliste"/>
    <w:basedOn w:val="Normal"/>
    <w:qFormat/>
    <w:rsid w:val="00926E16"/>
    <w:pPr>
      <w:tabs>
        <w:tab w:val="left" w:pos="397"/>
      </w:tabs>
      <w:spacing w:after="0"/>
      <w:ind w:left="397" w:hanging="397"/>
    </w:pPr>
    <w:rPr>
      <w:spacing w:val="0"/>
    </w:rPr>
  </w:style>
  <w:style w:type="paragraph" w:customStyle="1" w:styleId="friliste2">
    <w:name w:val="friliste 2"/>
    <w:basedOn w:val="Normal"/>
    <w:qFormat/>
    <w:rsid w:val="00926E16"/>
    <w:pPr>
      <w:tabs>
        <w:tab w:val="left" w:pos="794"/>
      </w:tabs>
      <w:spacing w:after="0"/>
      <w:ind w:left="794" w:hanging="397"/>
    </w:pPr>
    <w:rPr>
      <w:spacing w:val="0"/>
    </w:rPr>
  </w:style>
  <w:style w:type="paragraph" w:customStyle="1" w:styleId="friliste3">
    <w:name w:val="friliste 3"/>
    <w:basedOn w:val="Normal"/>
    <w:qFormat/>
    <w:rsid w:val="00926E16"/>
    <w:pPr>
      <w:tabs>
        <w:tab w:val="left" w:pos="1191"/>
      </w:tabs>
      <w:spacing w:after="0"/>
      <w:ind w:left="1191" w:hanging="397"/>
    </w:pPr>
    <w:rPr>
      <w:spacing w:val="0"/>
    </w:rPr>
  </w:style>
  <w:style w:type="paragraph" w:customStyle="1" w:styleId="friliste4">
    <w:name w:val="friliste 4"/>
    <w:basedOn w:val="Normal"/>
    <w:qFormat/>
    <w:rsid w:val="00926E16"/>
    <w:pPr>
      <w:tabs>
        <w:tab w:val="left" w:pos="1588"/>
      </w:tabs>
      <w:spacing w:after="0"/>
      <w:ind w:left="1588" w:hanging="397"/>
    </w:pPr>
    <w:rPr>
      <w:spacing w:val="0"/>
    </w:rPr>
  </w:style>
  <w:style w:type="paragraph" w:customStyle="1" w:styleId="friliste5">
    <w:name w:val="friliste 5"/>
    <w:basedOn w:val="Normal"/>
    <w:qFormat/>
    <w:rsid w:val="00926E16"/>
    <w:pPr>
      <w:tabs>
        <w:tab w:val="left" w:pos="1985"/>
      </w:tabs>
      <w:spacing w:after="0"/>
      <w:ind w:left="1985" w:hanging="397"/>
    </w:pPr>
    <w:rPr>
      <w:spacing w:val="0"/>
    </w:rPr>
  </w:style>
  <w:style w:type="paragraph" w:customStyle="1" w:styleId="Fullmakttit">
    <w:name w:val="Fullmakttit"/>
    <w:basedOn w:val="Normal"/>
    <w:next w:val="Normal"/>
    <w:rsid w:val="00926E16"/>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i-budkap-over">
    <w:name w:val="i-budkap-over"/>
    <w:basedOn w:val="Normal"/>
    <w:next w:val="Normal"/>
    <w:rsid w:val="00926E16"/>
    <w:pPr>
      <w:jc w:val="right"/>
    </w:pPr>
    <w:rPr>
      <w:b/>
      <w:noProof/>
    </w:rPr>
  </w:style>
  <w:style w:type="paragraph" w:customStyle="1" w:styleId="i-dep">
    <w:name w:val="i-dep"/>
    <w:basedOn w:val="Normal"/>
    <w:next w:val="Normal"/>
    <w:rsid w:val="00926E16"/>
    <w:pPr>
      <w:keepNext/>
      <w:keepLines/>
      <w:spacing w:line="240" w:lineRule="auto"/>
      <w:jc w:val="right"/>
    </w:pPr>
    <w:rPr>
      <w:b/>
      <w:noProof/>
      <w:szCs w:val="20"/>
      <w:u w:val="single"/>
    </w:rPr>
  </w:style>
  <w:style w:type="paragraph" w:customStyle="1" w:styleId="i-hode">
    <w:name w:val="i-hode"/>
    <w:basedOn w:val="Normal"/>
    <w:next w:val="Normal"/>
    <w:rsid w:val="00926E16"/>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926E16"/>
    <w:pPr>
      <w:keepNext/>
      <w:keepLines/>
      <w:jc w:val="center"/>
    </w:pPr>
    <w:rPr>
      <w:rFonts w:eastAsia="Batang"/>
      <w:b/>
      <w:sz w:val="28"/>
    </w:rPr>
  </w:style>
  <w:style w:type="paragraph" w:customStyle="1" w:styleId="i-mtit">
    <w:name w:val="i-mtit"/>
    <w:basedOn w:val="Normal"/>
    <w:next w:val="Normal"/>
    <w:rsid w:val="00926E16"/>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926E16"/>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926E16"/>
    <w:pPr>
      <w:spacing w:after="0"/>
      <w:jc w:val="center"/>
    </w:pPr>
    <w:rPr>
      <w:i/>
      <w:noProof/>
    </w:rPr>
  </w:style>
  <w:style w:type="paragraph" w:customStyle="1" w:styleId="i-termin">
    <w:name w:val="i-termin"/>
    <w:basedOn w:val="Normal"/>
    <w:next w:val="Normal"/>
    <w:rsid w:val="00926E16"/>
    <w:pPr>
      <w:spacing w:before="360"/>
      <w:jc w:val="center"/>
    </w:pPr>
    <w:rPr>
      <w:b/>
      <w:noProof/>
      <w:sz w:val="28"/>
    </w:rPr>
  </w:style>
  <w:style w:type="paragraph" w:customStyle="1" w:styleId="i-tit">
    <w:name w:val="i-tit"/>
    <w:basedOn w:val="Normal"/>
    <w:next w:val="i-statsrdato"/>
    <w:rsid w:val="00926E16"/>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926E16"/>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926E16"/>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Listeavsnitt3">
    <w:name w:val="Listeavsnitt 3"/>
    <w:basedOn w:val="Normal"/>
    <w:qFormat/>
    <w:rsid w:val="00926E16"/>
    <w:pPr>
      <w:spacing w:before="60" w:after="0"/>
      <w:ind w:left="1191"/>
    </w:pPr>
    <w:rPr>
      <w:spacing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926E16"/>
    <w:pPr>
      <w:numPr>
        <w:numId w:val="12"/>
      </w:numPr>
    </w:pPr>
  </w:style>
  <w:style w:type="paragraph" w:customStyle="1" w:styleId="l-alfaliste2">
    <w:name w:val="l-alfaliste 2"/>
    <w:basedOn w:val="alfaliste2"/>
    <w:qFormat/>
    <w:rsid w:val="00926E16"/>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926E16"/>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926E16"/>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926E16"/>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l-ledd">
    <w:name w:val="l-ledd"/>
    <w:basedOn w:val="Normal"/>
    <w:qFormat/>
    <w:rsid w:val="00926E16"/>
    <w:pPr>
      <w:spacing w:after="0"/>
      <w:ind w:firstLine="397"/>
    </w:pPr>
  </w:style>
  <w:style w:type="paragraph" w:customStyle="1" w:styleId="figur-beskr">
    <w:name w:val="figur-beskr"/>
    <w:basedOn w:val="Normal"/>
    <w:next w:val="Normal"/>
    <w:rsid w:val="00926E16"/>
  </w:style>
  <w:style w:type="paragraph" w:customStyle="1" w:styleId="del-tittel">
    <w:name w:val="del-tittel"/>
    <w:uiPriority w:val="99"/>
    <w:rsid w:val="00926E16"/>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tabell-noter">
    <w:name w:val="tabell-noter"/>
    <w:basedOn w:val="Normal"/>
    <w:next w:val="Normal"/>
    <w:rsid w:val="00926E16"/>
    <w:pPr>
      <w:tabs>
        <w:tab w:val="left" w:pos="284"/>
      </w:tabs>
      <w:spacing w:before="120"/>
      <w:ind w:left="284" w:hanging="284"/>
      <w:contextualSpacing/>
    </w:pPr>
    <w:rPr>
      <w:rFonts w:eastAsia="Batang"/>
      <w:spacing w:val="0"/>
      <w:sz w:val="20"/>
      <w:szCs w:val="20"/>
    </w:rPr>
  </w:style>
  <w:style w:type="paragraph" w:customStyle="1" w:styleId="figur-tittel-2">
    <w:name w:val="figur-tittel-2"/>
    <w:uiPriority w:val="99"/>
    <w:pPr>
      <w:keepNext/>
      <w:tabs>
        <w:tab w:val="left" w:pos="900"/>
      </w:tab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l-tit-endr-paragraf">
    <w:name w:val="l-tit-endr-paragraf"/>
    <w:basedOn w:val="Normal"/>
    <w:qFormat/>
    <w:rsid w:val="00926E16"/>
    <w:pPr>
      <w:keepNext/>
      <w:spacing w:before="240" w:after="0" w:line="240" w:lineRule="auto"/>
    </w:pPr>
    <w:rPr>
      <w:noProof/>
      <w:lang w:val="nn-NO"/>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926E16"/>
    <w:pPr>
      <w:numPr>
        <w:numId w:val="6"/>
      </w:numPr>
      <w:spacing w:after="0"/>
      <w:contextualSpacing/>
    </w:pPr>
  </w:style>
  <w:style w:type="paragraph" w:styleId="Liste2">
    <w:name w:val="List 2"/>
    <w:basedOn w:val="Normal"/>
    <w:rsid w:val="00926E16"/>
    <w:pPr>
      <w:numPr>
        <w:ilvl w:val="1"/>
        <w:numId w:val="6"/>
      </w:numPr>
      <w:spacing w:after="0"/>
    </w:pPr>
  </w:style>
  <w:style w:type="paragraph" w:styleId="Liste3">
    <w:name w:val="List 3"/>
    <w:basedOn w:val="Normal"/>
    <w:rsid w:val="00926E16"/>
    <w:pPr>
      <w:numPr>
        <w:ilvl w:val="2"/>
        <w:numId w:val="6"/>
      </w:numPr>
      <w:spacing w:after="0"/>
    </w:pPr>
    <w:rPr>
      <w:spacing w:val="0"/>
    </w:rPr>
  </w:style>
  <w:style w:type="paragraph" w:styleId="Liste4">
    <w:name w:val="List 4"/>
    <w:basedOn w:val="Normal"/>
    <w:rsid w:val="00926E16"/>
    <w:pPr>
      <w:numPr>
        <w:ilvl w:val="3"/>
        <w:numId w:val="6"/>
      </w:numPr>
      <w:spacing w:after="0"/>
    </w:pPr>
    <w:rPr>
      <w:spacing w:val="0"/>
    </w:rPr>
  </w:style>
  <w:style w:type="paragraph" w:styleId="Liste5">
    <w:name w:val="List 5"/>
    <w:basedOn w:val="Normal"/>
    <w:rsid w:val="00926E16"/>
    <w:pPr>
      <w:numPr>
        <w:ilvl w:val="4"/>
        <w:numId w:val="6"/>
      </w:numPr>
      <w:spacing w:after="0"/>
    </w:pPr>
    <w:rPr>
      <w:spacing w:val="0"/>
    </w:rPr>
  </w:style>
  <w:style w:type="paragraph" w:customStyle="1" w:styleId="Listebombe">
    <w:name w:val="Liste bombe"/>
    <w:basedOn w:val="Liste"/>
    <w:qFormat/>
    <w:rsid w:val="00926E16"/>
    <w:pPr>
      <w:numPr>
        <w:numId w:val="14"/>
      </w:numPr>
      <w:tabs>
        <w:tab w:val="left" w:pos="397"/>
      </w:tabs>
      <w:ind w:left="397" w:hanging="397"/>
    </w:pPr>
  </w:style>
  <w:style w:type="paragraph" w:customStyle="1" w:styleId="Listebombe2">
    <w:name w:val="Liste bombe 2"/>
    <w:basedOn w:val="Liste2"/>
    <w:qFormat/>
    <w:rsid w:val="00926E16"/>
    <w:pPr>
      <w:numPr>
        <w:ilvl w:val="0"/>
        <w:numId w:val="15"/>
      </w:numPr>
      <w:ind w:left="794" w:hanging="397"/>
    </w:pPr>
  </w:style>
  <w:style w:type="paragraph" w:customStyle="1" w:styleId="Listebombe3">
    <w:name w:val="Liste bombe 3"/>
    <w:basedOn w:val="Liste3"/>
    <w:qFormat/>
    <w:rsid w:val="00926E16"/>
    <w:pPr>
      <w:numPr>
        <w:ilvl w:val="0"/>
        <w:numId w:val="16"/>
      </w:numPr>
      <w:ind w:left="1191" w:hanging="397"/>
    </w:pPr>
  </w:style>
  <w:style w:type="paragraph" w:customStyle="1" w:styleId="Listebombe4">
    <w:name w:val="Liste bombe 4"/>
    <w:basedOn w:val="Liste4"/>
    <w:qFormat/>
    <w:rsid w:val="00926E16"/>
    <w:pPr>
      <w:numPr>
        <w:ilvl w:val="0"/>
        <w:numId w:val="17"/>
      </w:numPr>
      <w:ind w:left="1588" w:hanging="397"/>
    </w:pPr>
  </w:style>
  <w:style w:type="paragraph" w:customStyle="1" w:styleId="Listebombe5">
    <w:name w:val="Liste bombe 5"/>
    <w:basedOn w:val="Liste5"/>
    <w:qFormat/>
    <w:rsid w:val="00926E16"/>
    <w:pPr>
      <w:numPr>
        <w:ilvl w:val="0"/>
        <w:numId w:val="18"/>
      </w:numPr>
      <w:ind w:left="1985" w:hanging="397"/>
    </w:pPr>
  </w:style>
  <w:style w:type="paragraph" w:customStyle="1" w:styleId="Normalref">
    <w:name w:val="Normalref"/>
    <w:basedOn w:val="Normal"/>
    <w:qFormat/>
    <w:rsid w:val="00926E16"/>
    <w:pPr>
      <w:spacing w:after="0"/>
      <w:ind w:left="397" w:hanging="397"/>
    </w:pPr>
    <w:rPr>
      <w:spacing w:val="0"/>
    </w:rPr>
  </w:style>
  <w:style w:type="paragraph" w:customStyle="1" w:styleId="tittel-ramme">
    <w:name w:val="tittel-ramme"/>
    <w:basedOn w:val="Normal"/>
    <w:next w:val="Normal"/>
    <w:rsid w:val="00926E16"/>
    <w:pPr>
      <w:keepNext/>
      <w:keepLines/>
      <w:numPr>
        <w:ilvl w:val="7"/>
        <w:numId w:val="19"/>
      </w:numPr>
      <w:spacing w:before="360" w:after="80"/>
      <w:jc w:val="center"/>
    </w:pPr>
    <w:rPr>
      <w:rFonts w:ascii="Arial" w:hAnsi="Arial"/>
      <w:b/>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hengende-innrykk">
    <w:name w:val="hengende-innrykk"/>
    <w:basedOn w:val="Normal"/>
    <w:next w:val="Normal"/>
    <w:rsid w:val="00926E16"/>
    <w:pPr>
      <w:ind w:left="1418" w:hanging="1418"/>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926E16"/>
    <w:pPr>
      <w:numPr>
        <w:numId w:val="4"/>
      </w:numPr>
      <w:spacing w:after="0"/>
    </w:pPr>
    <w:rPr>
      <w:rFonts w:eastAsia="Batang"/>
      <w:spacing w:val="0"/>
      <w:szCs w:val="20"/>
    </w:rPr>
  </w:style>
  <w:style w:type="paragraph" w:styleId="Nummerertliste2">
    <w:name w:val="List Number 2"/>
    <w:basedOn w:val="Normal"/>
    <w:rsid w:val="00926E16"/>
    <w:pPr>
      <w:numPr>
        <w:ilvl w:val="1"/>
        <w:numId w:val="4"/>
      </w:numPr>
      <w:spacing w:after="0"/>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926E16"/>
    <w:pPr>
      <w:numPr>
        <w:ilvl w:val="2"/>
        <w:numId w:val="4"/>
      </w:numPr>
      <w:spacing w:after="0"/>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926E16"/>
    <w:pPr>
      <w:numPr>
        <w:ilvl w:val="3"/>
        <w:numId w:val="4"/>
      </w:numPr>
      <w:spacing w:after="0"/>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926E16"/>
    <w:pPr>
      <w:numPr>
        <w:ilvl w:val="4"/>
        <w:numId w:val="4"/>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926E16"/>
    <w:pPr>
      <w:spacing w:after="0"/>
      <w:ind w:left="397"/>
    </w:pPr>
    <w:rPr>
      <w:spacing w:val="0"/>
      <w:lang w:val="en-US"/>
    </w:rPr>
  </w:style>
  <w:style w:type="paragraph" w:customStyle="1" w:styleId="opplisting3">
    <w:name w:val="opplisting 3"/>
    <w:basedOn w:val="Normal"/>
    <w:qFormat/>
    <w:rsid w:val="00926E16"/>
    <w:pPr>
      <w:spacing w:after="0"/>
      <w:ind w:left="794"/>
    </w:pPr>
    <w:rPr>
      <w:spacing w:val="0"/>
    </w:rPr>
  </w:style>
  <w:style w:type="paragraph" w:customStyle="1" w:styleId="opplisting4">
    <w:name w:val="opplisting 4"/>
    <w:basedOn w:val="Normal"/>
    <w:qFormat/>
    <w:rsid w:val="00926E16"/>
    <w:pPr>
      <w:spacing w:after="0"/>
      <w:ind w:left="1191"/>
    </w:pPr>
    <w:rPr>
      <w:spacing w:val="0"/>
    </w:rPr>
  </w:style>
  <w:style w:type="paragraph" w:customStyle="1" w:styleId="opplisting5">
    <w:name w:val="opplisting 5"/>
    <w:basedOn w:val="Normal"/>
    <w:qFormat/>
    <w:rsid w:val="00926E16"/>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link w:val="Overskrift1"/>
    <w:rsid w:val="00926E16"/>
    <w:rPr>
      <w:rFonts w:ascii="Arial" w:eastAsia="Times New Roman"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926E16"/>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926E16"/>
    <w:pPr>
      <w:spacing w:before="60" w:after="0"/>
      <w:ind w:left="1985"/>
    </w:pPr>
    <w:rPr>
      <w:spacing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link w:val="Overskrift3"/>
    <w:rsid w:val="00926E16"/>
    <w:rPr>
      <w:rFonts w:ascii="Arial" w:eastAsia="Times New Roman" w:hAnsi="Arial"/>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926E16"/>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926E16"/>
    <w:pPr>
      <w:keepNext/>
      <w:keepLines/>
      <w:spacing w:before="240"/>
      <w:jc w:val="center"/>
    </w:pPr>
    <w:rPr>
      <w:spacing w:val="30"/>
    </w:rPr>
  </w:style>
  <w:style w:type="character" w:customStyle="1" w:styleId="Overskrift4Tegn">
    <w:name w:val="Overskrift 4 Tegn"/>
    <w:link w:val="Overskrift4"/>
    <w:rsid w:val="00926E16"/>
    <w:rPr>
      <w:rFonts w:ascii="Arial" w:eastAsia="Times New Roman" w:hAnsi="Arial"/>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link w:val="Overskrift5"/>
    <w:rsid w:val="00926E16"/>
    <w:rPr>
      <w:rFonts w:ascii="Arial" w:eastAsia="Times New Roman" w:hAnsi="Arial"/>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926E16"/>
    <w:rPr>
      <w:spacing w:val="6"/>
      <w:sz w:val="19"/>
    </w:rPr>
  </w:style>
  <w:style w:type="paragraph" w:customStyle="1" w:styleId="ramme-noter">
    <w:name w:val="ramme-noter"/>
    <w:basedOn w:val="Normal"/>
    <w:next w:val="Normal"/>
    <w:rsid w:val="00926E16"/>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926E16"/>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926E16"/>
    <w:pPr>
      <w:numPr>
        <w:numId w:val="13"/>
      </w:numPr>
      <w:spacing w:after="0"/>
    </w:pPr>
    <w:rPr>
      <w:rFonts w:eastAsia="Batang"/>
      <w:spacing w:val="0"/>
      <w:szCs w:val="20"/>
    </w:rPr>
  </w:style>
  <w:style w:type="paragraph" w:customStyle="1" w:styleId="romertallliste2">
    <w:name w:val="romertall liste 2"/>
    <w:basedOn w:val="Normal"/>
    <w:rsid w:val="00926E16"/>
    <w:pPr>
      <w:numPr>
        <w:ilvl w:val="1"/>
        <w:numId w:val="13"/>
      </w:numPr>
      <w:spacing w:after="0"/>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926E16"/>
    <w:pPr>
      <w:numPr>
        <w:ilvl w:val="2"/>
        <w:numId w:val="13"/>
      </w:numPr>
      <w:spacing w:after="0"/>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926E16"/>
    <w:pPr>
      <w:numPr>
        <w:ilvl w:val="3"/>
        <w:numId w:val="13"/>
      </w:numPr>
      <w:spacing w:after="0"/>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926E16"/>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926E16"/>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926E16"/>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926E16"/>
    <w:pPr>
      <w:spacing w:line="240" w:lineRule="auto"/>
    </w:pPr>
    <w:rPr>
      <w:rFonts w:eastAsia="Batang"/>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926E16"/>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926E16"/>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926E16"/>
    <w:pPr>
      <w:keepNext/>
      <w:keepLines/>
      <w:spacing w:before="360" w:after="240"/>
      <w:jc w:val="center"/>
    </w:pPr>
    <w:rPr>
      <w:rFonts w:ascii="Arial" w:hAnsi="Arial"/>
      <w:b/>
      <w:sz w:val="28"/>
    </w:rPr>
  </w:style>
  <w:style w:type="paragraph" w:customStyle="1" w:styleId="tittel-ordforkl">
    <w:name w:val="tittel-ordforkl"/>
    <w:basedOn w:val="Normal"/>
    <w:next w:val="Normal"/>
    <w:rsid w:val="00926E16"/>
    <w:pPr>
      <w:keepNext/>
      <w:keepLines/>
      <w:spacing w:before="360" w:after="240"/>
      <w:jc w:val="center"/>
    </w:pPr>
    <w:rPr>
      <w:rFonts w:ascii="Arial" w:hAnsi="Arial"/>
      <w:b/>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926E16"/>
    <w:pPr>
      <w:keepNext/>
      <w:keepLines/>
      <w:spacing w:before="360"/>
    </w:pPr>
    <w:rPr>
      <w:rFonts w:ascii="Arial" w:hAnsi="Arial"/>
      <w:b/>
      <w:sz w:val="28"/>
    </w:rPr>
  </w:style>
  <w:style w:type="character" w:customStyle="1" w:styleId="UndertittelTegn">
    <w:name w:val="Undertittel Tegn"/>
    <w:link w:val="Undertittel"/>
    <w:rsid w:val="00926E16"/>
    <w:rPr>
      <w:rFonts w:ascii="Arial" w:eastAsia="Times New Roman" w:hAnsi="Arial"/>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926E16"/>
    <w:pPr>
      <w:numPr>
        <w:numId w:val="0"/>
      </w:numPr>
    </w:pPr>
    <w:rPr>
      <w:b w:val="0"/>
      <w:i/>
    </w:rPr>
  </w:style>
  <w:style w:type="paragraph" w:customStyle="1" w:styleId="Undervedl-tittel">
    <w:name w:val="Undervedl-tittel"/>
    <w:basedOn w:val="Normal"/>
    <w:next w:val="Normal"/>
    <w:rsid w:val="00926E16"/>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926E16"/>
    <w:pPr>
      <w:numPr>
        <w:numId w:val="0"/>
      </w:numPr>
      <w:outlineLvl w:val="9"/>
    </w:pPr>
  </w:style>
  <w:style w:type="paragraph" w:customStyle="1" w:styleId="v-Overskrift2">
    <w:name w:val="v-Overskrift 2"/>
    <w:basedOn w:val="Overskrift2"/>
    <w:next w:val="Normal"/>
    <w:rsid w:val="00926E16"/>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926E16"/>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926E16"/>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926E16"/>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l-avsnitt">
    <w:name w:val="l-avsnitt"/>
    <w:basedOn w:val="l-lovkap"/>
    <w:qFormat/>
    <w:rsid w:val="00926E16"/>
    <w:rPr>
      <w:lang w:val="nn-NO"/>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926E16"/>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926E16"/>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926E16"/>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926E16"/>
    <w:pPr>
      <w:keepNext/>
      <w:keepLines/>
      <w:spacing w:before="240"/>
      <w:jc w:val="center"/>
    </w:pPr>
    <w:rPr>
      <w:spacing w:val="3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
    <w:name w:val="l-tit-endringer"/>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926E16"/>
    <w:pPr>
      <w:keepNext/>
      <w:spacing w:before="240" w:after="0" w:line="240" w:lineRule="auto"/>
    </w:pPr>
    <w:rPr>
      <w:noProof/>
      <w:lang w:val="nn-NO"/>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tit-endr-punktum">
    <w:name w:val="l-tit-endr-punktum"/>
    <w:basedOn w:val="l-tit-endr-ledd"/>
    <w:qFormat/>
    <w:rsid w:val="00926E16"/>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926E16"/>
    <w:pPr>
      <w:keepNext/>
      <w:keepLines/>
      <w:spacing w:before="240" w:after="240"/>
    </w:pPr>
  </w:style>
  <w:style w:type="paragraph" w:customStyle="1" w:styleId="a-vedtak-titTOC">
    <w:name w:val="a-vedtak-titTOC"/>
    <w:uiPriority w:val="99"/>
    <w:pPr>
      <w:tabs>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tit-endr-lovkap">
    <w:name w:val="l-tit-endr-lovkap"/>
    <w:basedOn w:val="Normal"/>
    <w:qFormat/>
    <w:rsid w:val="00926E16"/>
    <w:pPr>
      <w:keepNext/>
      <w:spacing w:before="240" w:after="0" w:line="240" w:lineRule="auto"/>
    </w:pPr>
    <w:rPr>
      <w:noProof/>
      <w:lang w:val="nn-NO"/>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
    <w:name w:val="l-lovkap"/>
    <w:basedOn w:val="Normal"/>
    <w:next w:val="Normal"/>
    <w:rsid w:val="00926E16"/>
    <w:pPr>
      <w:keepNext/>
      <w:spacing w:before="240" w:after="40"/>
    </w:pPr>
    <w:rPr>
      <w:b/>
    </w:rPr>
  </w:style>
  <w:style w:type="paragraph" w:customStyle="1" w:styleId="a-vedtakkap-tit">
    <w:name w:val="a-vedtakkap-tit"/>
    <w:basedOn w:val="a-vedtak-tit"/>
    <w:qFormat/>
    <w:rsid w:val="00926E16"/>
    <w:pPr>
      <w:spacing w:before="120" w:line="240" w:lineRule="auto"/>
    </w:pPr>
    <w:rPr>
      <w:rFonts w:ascii="Arial" w:eastAsia="Batang" w:hAnsi="Arial" w:cs="Times New Roman"/>
      <w:spacing w:val="0"/>
      <w:sz w:val="24"/>
      <w:szCs w:val="20"/>
    </w:rPr>
  </w:style>
  <w:style w:type="paragraph" w:customStyle="1" w:styleId="l-tit-endr-lov-etter-a-vedtak-del">
    <w:name w:val="l-tit-endr-lov-etter-a-vedtak-del"/>
    <w:uiPriority w:val="99"/>
    <w:pPr>
      <w:keepNext/>
      <w:autoSpaceDE w:val="0"/>
      <w:autoSpaceDN w:val="0"/>
      <w:adjustRightInd w:val="0"/>
      <w:spacing w:before="100" w:after="0" w:line="240" w:lineRule="atLeast"/>
      <w:jc w:val="both"/>
    </w:pPr>
    <w:rPr>
      <w:rFonts w:ascii="UniCentury Old Style" w:hAnsi="UniCentury Old Style" w:cs="UniCentury Old Style"/>
      <w:color w:val="000000"/>
      <w:w w:val="0"/>
      <w:kern w:val="0"/>
      <w:sz w:val="20"/>
      <w:szCs w:val="20"/>
    </w:rPr>
  </w:style>
  <w:style w:type="paragraph" w:customStyle="1" w:styleId="l-tit-endr-ledd">
    <w:name w:val="l-tit-endr-ledd"/>
    <w:basedOn w:val="Normal"/>
    <w:qFormat/>
    <w:rsid w:val="00926E16"/>
    <w:pPr>
      <w:keepNext/>
      <w:spacing w:before="240" w:after="0" w:line="240" w:lineRule="auto"/>
    </w:pPr>
    <w:rPr>
      <w:noProof/>
      <w:lang w:val="nn-NO"/>
    </w:rPr>
  </w:style>
  <w:style w:type="paragraph" w:customStyle="1" w:styleId="l-tit-endr-lov">
    <w:name w:val="l-tit-endr-lov"/>
    <w:basedOn w:val="Normal"/>
    <w:qFormat/>
    <w:rsid w:val="00926E16"/>
    <w:pPr>
      <w:keepNext/>
      <w:spacing w:before="240" w:after="0" w:line="240" w:lineRule="auto"/>
    </w:pPr>
    <w:rPr>
      <w:noProof/>
      <w:lang w:val="nn-NO"/>
    </w:rPr>
  </w:style>
  <w:style w:type="paragraph" w:customStyle="1" w:styleId="figur-tittel">
    <w:name w:val="figur-tittel"/>
    <w:basedOn w:val="Normal"/>
    <w:next w:val="Normal"/>
    <w:rsid w:val="00926E16"/>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tit-endr-avsnitt">
    <w:name w:val="l-tit-endr-avsnitt"/>
    <w:basedOn w:val="l-tit-endr-lovkap"/>
    <w:qFormat/>
    <w:rsid w:val="00926E16"/>
  </w:style>
  <w:style w:type="paragraph" w:customStyle="1" w:styleId="l-paragraf-m-endr">
    <w:name w:val="l-paragraf-m-endr"/>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lovavsnitt-m-endr">
    <w:name w:val="l-lovavsnit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926E16"/>
    <w:pPr>
      <w:keepNext/>
      <w:keepLines/>
      <w:numPr>
        <w:numId w:val="2"/>
      </w:numPr>
      <w:ind w:left="357" w:hanging="357"/>
      <w:outlineLvl w:val="0"/>
    </w:pPr>
    <w:rPr>
      <w:rFonts w:ascii="Arial" w:hAnsi="Arial"/>
      <w:b/>
      <w:u w:val="single"/>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uiPriority w:val="99"/>
    <w:unhideWhenUsed/>
    <w:rsid w:val="00926E16"/>
    <w:rPr>
      <w:color w:val="0000FF"/>
      <w:u w:val="single"/>
    </w:rPr>
  </w:style>
  <w:style w:type="character" w:customStyle="1" w:styleId="BunntekstTegn">
    <w:name w:val="Bunntekst Tegn"/>
    <w:link w:val="Bunntekst"/>
    <w:rsid w:val="00926E16"/>
    <w:rPr>
      <w:rFonts w:ascii="Times New Roman" w:eastAsia="Times New Roman" w:hAnsi="Times New Roman"/>
      <w:spacing w:val="4"/>
      <w:kern w:val="0"/>
      <w:sz w:val="20"/>
      <w:szCs w:val="22"/>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rsid w:val="00926E16"/>
    <w:rPr>
      <w:rFonts w:ascii="Times New Roman" w:eastAsia="Times New Roman" w:hAnsi="Times New Roman"/>
      <w:spacing w:val="4"/>
      <w:kern w:val="0"/>
      <w:szCs w:val="22"/>
    </w:rPr>
  </w:style>
  <w:style w:type="character" w:styleId="Fotnotereferanse">
    <w:name w:val="footnote reference"/>
    <w:rsid w:val="00926E16"/>
    <w:rPr>
      <w:vertAlign w:val="superscript"/>
    </w:rPr>
  </w:style>
  <w:style w:type="character" w:customStyle="1" w:styleId="gjennomstreket">
    <w:name w:val="gjennomstreket"/>
    <w:uiPriority w:val="1"/>
    <w:rsid w:val="00926E16"/>
    <w:rPr>
      <w:strike/>
      <w:dstrike w:val="0"/>
    </w:rPr>
  </w:style>
  <w:style w:type="character" w:customStyle="1" w:styleId="halvfet0">
    <w:name w:val="halvfet"/>
    <w:rsid w:val="00926E16"/>
    <w:rPr>
      <w:b/>
    </w:rPr>
  </w:style>
  <w:style w:type="character" w:customStyle="1" w:styleId="kursiv">
    <w:name w:val="kursiv"/>
    <w:rsid w:val="00926E16"/>
    <w:rPr>
      <w:i/>
    </w:rPr>
  </w:style>
  <w:style w:type="character" w:customStyle="1" w:styleId="l-endring">
    <w:name w:val="l-endring"/>
    <w:rsid w:val="00926E1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26E16"/>
  </w:style>
  <w:style w:type="character" w:styleId="Plassholdertekst">
    <w:name w:val="Placeholder Text"/>
    <w:uiPriority w:val="99"/>
    <w:rsid w:val="00926E16"/>
    <w:rPr>
      <w:color w:val="808080"/>
    </w:rPr>
  </w:style>
  <w:style w:type="character" w:customStyle="1" w:styleId="regular">
    <w:name w:val="regular"/>
    <w:uiPriority w:val="1"/>
    <w:qFormat/>
    <w:rsid w:val="00926E1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926E16"/>
    <w:rPr>
      <w:vertAlign w:val="superscript"/>
    </w:rPr>
  </w:style>
  <w:style w:type="character" w:customStyle="1" w:styleId="skrift-senket">
    <w:name w:val="skrift-senket"/>
    <w:rsid w:val="00926E16"/>
    <w:rPr>
      <w:vertAlign w:val="subscript"/>
    </w:rPr>
  </w:style>
  <w:style w:type="character" w:customStyle="1" w:styleId="SluttnotetekstTegn">
    <w:name w:val="Sluttnotetekst Tegn"/>
    <w:link w:val="Sluttnotetekst"/>
    <w:uiPriority w:val="99"/>
    <w:semiHidden/>
    <w:rsid w:val="00926E16"/>
    <w:rPr>
      <w:rFonts w:ascii="Times New Roman" w:eastAsia="Times New Roman" w:hAnsi="Times New Roman"/>
      <w:spacing w:val="4"/>
      <w:kern w:val="0"/>
      <w:sz w:val="20"/>
      <w:szCs w:val="20"/>
    </w:rPr>
  </w:style>
  <w:style w:type="character" w:customStyle="1" w:styleId="sperret0">
    <w:name w:val="sperret"/>
    <w:rsid w:val="00926E16"/>
    <w:rPr>
      <w:spacing w:val="30"/>
    </w:rPr>
  </w:style>
  <w:style w:type="character" w:customStyle="1" w:styleId="SterktsitatTegn">
    <w:name w:val="Sterkt sitat Tegn"/>
    <w:link w:val="Sterktsitat"/>
    <w:uiPriority w:val="30"/>
    <w:rsid w:val="00926E16"/>
    <w:rPr>
      <w:rFonts w:ascii="Times New Roman" w:eastAsia="Times New Roman" w:hAnsi="Times New Roman"/>
      <w:b/>
      <w:bCs/>
      <w:i/>
      <w:iCs/>
      <w:color w:val="4F81BD"/>
      <w:spacing w:val="4"/>
      <w:kern w:val="0"/>
      <w:szCs w:val="22"/>
    </w:rPr>
  </w:style>
  <w:style w:type="character" w:customStyle="1" w:styleId="Stikkord">
    <w:name w:val="Stikkord"/>
    <w:rsid w:val="00926E16"/>
    <w:rPr>
      <w:color w:val="0000FF"/>
    </w:rPr>
  </w:style>
  <w:style w:type="character" w:customStyle="1" w:styleId="stikkord0">
    <w:name w:val="stikkord"/>
    <w:uiPriority w:val="99"/>
  </w:style>
  <w:style w:type="character" w:styleId="Sterk">
    <w:name w:val="Strong"/>
    <w:uiPriority w:val="22"/>
    <w:qFormat/>
    <w:rsid w:val="00926E16"/>
    <w:rPr>
      <w:b/>
      <w:bCs/>
    </w:rPr>
  </w:style>
  <w:style w:type="character" w:customStyle="1" w:styleId="TopptekstTegn">
    <w:name w:val="Topptekst Tegn"/>
    <w:link w:val="Topptekst"/>
    <w:rsid w:val="00926E16"/>
    <w:rPr>
      <w:rFonts w:ascii="Times New Roman" w:eastAsia="Times New Roman" w:hAnsi="Times New Roman"/>
      <w:kern w:val="0"/>
      <w:sz w:val="20"/>
      <w:szCs w:val="22"/>
    </w:rPr>
  </w:style>
  <w:style w:type="character" w:customStyle="1" w:styleId="UnderskriftTegn">
    <w:name w:val="Underskrift Tegn"/>
    <w:link w:val="Underskrift"/>
    <w:uiPriority w:val="99"/>
    <w:rsid w:val="00926E16"/>
    <w:rPr>
      <w:rFonts w:ascii="Times New Roman" w:eastAsia="Times New Roman" w:hAnsi="Times New Roman"/>
      <w:spacing w:val="4"/>
      <w:kern w:val="0"/>
      <w:szCs w:val="22"/>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926E16"/>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926E16"/>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926E16"/>
    <w:pPr>
      <w:tabs>
        <w:tab w:val="center" w:pos="4153"/>
        <w:tab w:val="right" w:pos="8306"/>
      </w:tabs>
    </w:pPr>
    <w:rPr>
      <w:sz w:val="20"/>
    </w:rPr>
  </w:style>
  <w:style w:type="character" w:customStyle="1" w:styleId="BunntekstTegn1">
    <w:name w:val="Bunntekst Tegn1"/>
    <w:basedOn w:val="Standardskriftforavsnitt"/>
    <w:uiPriority w:val="99"/>
    <w:semiHidden/>
    <w:rsid w:val="00926E16"/>
    <w:rPr>
      <w:rFonts w:ascii="UniCentury Old Style" w:hAnsi="UniCentury Old Style" w:cs="UniCentury Old Style"/>
      <w:color w:val="000000"/>
      <w:w w:val="0"/>
      <w:kern w:val="0"/>
      <w:sz w:val="20"/>
      <w:szCs w:val="20"/>
    </w:rPr>
  </w:style>
  <w:style w:type="character" w:customStyle="1" w:styleId="Overskrift6Tegn">
    <w:name w:val="Overskrift 6 Tegn"/>
    <w:link w:val="Overskrift6"/>
    <w:rsid w:val="00926E16"/>
    <w:rPr>
      <w:rFonts w:ascii="Arial" w:eastAsia="Times New Roman" w:hAnsi="Arial"/>
      <w:i/>
      <w:spacing w:val="4"/>
      <w:kern w:val="0"/>
      <w:sz w:val="22"/>
      <w:szCs w:val="22"/>
    </w:rPr>
  </w:style>
  <w:style w:type="character" w:customStyle="1" w:styleId="Overskrift7Tegn">
    <w:name w:val="Overskrift 7 Tegn"/>
    <w:link w:val="Overskrift7"/>
    <w:rsid w:val="00926E16"/>
    <w:rPr>
      <w:rFonts w:ascii="Arial" w:eastAsia="Times New Roman" w:hAnsi="Arial"/>
      <w:spacing w:val="4"/>
      <w:kern w:val="0"/>
      <w:szCs w:val="22"/>
    </w:rPr>
  </w:style>
  <w:style w:type="character" w:customStyle="1" w:styleId="Overskrift8Tegn">
    <w:name w:val="Overskrift 8 Tegn"/>
    <w:link w:val="Overskrift8"/>
    <w:rsid w:val="00926E16"/>
    <w:rPr>
      <w:rFonts w:ascii="Arial" w:eastAsia="Times New Roman" w:hAnsi="Arial"/>
      <w:i/>
      <w:spacing w:val="4"/>
      <w:kern w:val="0"/>
      <w:szCs w:val="22"/>
    </w:rPr>
  </w:style>
  <w:style w:type="character" w:customStyle="1" w:styleId="Overskrift9Tegn">
    <w:name w:val="Overskrift 9 Tegn"/>
    <w:link w:val="Overskrift9"/>
    <w:rsid w:val="00926E16"/>
    <w:rPr>
      <w:rFonts w:ascii="Arial" w:eastAsia="Times New Roman" w:hAnsi="Arial"/>
      <w:i/>
      <w:spacing w:val="4"/>
      <w:kern w:val="0"/>
      <w:sz w:val="18"/>
      <w:szCs w:val="22"/>
    </w:rPr>
  </w:style>
  <w:style w:type="table" w:customStyle="1" w:styleId="Tabell-VM">
    <w:name w:val="Tabell-VM"/>
    <w:basedOn w:val="Tabelltemaer"/>
    <w:uiPriority w:val="99"/>
    <w:qFormat/>
    <w:rsid w:val="00926E16"/>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926E16"/>
    <w:pPr>
      <w:spacing w:after="200" w:line="276"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926E16"/>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926E16"/>
    <w:pPr>
      <w:spacing w:after="200" w:line="276"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26E16"/>
    <w:pPr>
      <w:spacing w:after="200" w:line="276"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INNH1">
    <w:name w:val="toc 1"/>
    <w:basedOn w:val="Normal"/>
    <w:next w:val="Normal"/>
    <w:uiPriority w:val="39"/>
    <w:rsid w:val="00926E16"/>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926E16"/>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926E16"/>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926E16"/>
    <w:pPr>
      <w:tabs>
        <w:tab w:val="right" w:leader="dot" w:pos="8306"/>
      </w:tabs>
      <w:ind w:left="600"/>
    </w:pPr>
    <w:rPr>
      <w:spacing w:val="0"/>
    </w:rPr>
  </w:style>
  <w:style w:type="paragraph" w:styleId="INNH5">
    <w:name w:val="toc 5"/>
    <w:basedOn w:val="Normal"/>
    <w:next w:val="Normal"/>
    <w:rsid w:val="00926E16"/>
    <w:pPr>
      <w:tabs>
        <w:tab w:val="right" w:leader="dot" w:pos="8306"/>
      </w:tabs>
      <w:ind w:left="800"/>
    </w:pPr>
    <w:rPr>
      <w:spacing w:val="0"/>
    </w:rPr>
  </w:style>
  <w:style w:type="character" w:styleId="Merknadsreferanse">
    <w:name w:val="annotation reference"/>
    <w:rsid w:val="00926E16"/>
    <w:rPr>
      <w:sz w:val="16"/>
    </w:rPr>
  </w:style>
  <w:style w:type="paragraph" w:styleId="Merknadstekst">
    <w:name w:val="annotation text"/>
    <w:basedOn w:val="Normal"/>
    <w:link w:val="MerknadstekstTegn"/>
    <w:rsid w:val="00926E16"/>
    <w:rPr>
      <w:spacing w:val="0"/>
      <w:sz w:val="20"/>
    </w:rPr>
  </w:style>
  <w:style w:type="character" w:customStyle="1" w:styleId="MerknadstekstTegn">
    <w:name w:val="Merknadstekst Tegn"/>
    <w:link w:val="Merknadstekst"/>
    <w:rsid w:val="00926E16"/>
    <w:rPr>
      <w:rFonts w:ascii="Times New Roman" w:eastAsia="Times New Roman" w:hAnsi="Times New Roman"/>
      <w:kern w:val="0"/>
      <w:sz w:val="20"/>
      <w:szCs w:val="22"/>
    </w:rPr>
  </w:style>
  <w:style w:type="paragraph" w:styleId="Punktliste">
    <w:name w:val="List Bullet"/>
    <w:basedOn w:val="Normal"/>
    <w:rsid w:val="00926E16"/>
    <w:pPr>
      <w:spacing w:after="0"/>
      <w:ind w:left="284" w:hanging="284"/>
    </w:pPr>
  </w:style>
  <w:style w:type="paragraph" w:styleId="Punktliste2">
    <w:name w:val="List Bullet 2"/>
    <w:basedOn w:val="Normal"/>
    <w:rsid w:val="00926E16"/>
    <w:pPr>
      <w:spacing w:after="0"/>
      <w:ind w:left="568" w:hanging="284"/>
    </w:pPr>
  </w:style>
  <w:style w:type="paragraph" w:styleId="Punktliste3">
    <w:name w:val="List Bullet 3"/>
    <w:basedOn w:val="Normal"/>
    <w:rsid w:val="00926E16"/>
    <w:pPr>
      <w:spacing w:after="0"/>
      <w:ind w:left="851" w:hanging="284"/>
    </w:pPr>
  </w:style>
  <w:style w:type="paragraph" w:styleId="Punktliste4">
    <w:name w:val="List Bullet 4"/>
    <w:basedOn w:val="Normal"/>
    <w:rsid w:val="00926E16"/>
    <w:pPr>
      <w:spacing w:after="0"/>
      <w:ind w:left="1135" w:hanging="284"/>
    </w:pPr>
    <w:rPr>
      <w:spacing w:val="0"/>
    </w:rPr>
  </w:style>
  <w:style w:type="paragraph" w:styleId="Punktliste5">
    <w:name w:val="List Bullet 5"/>
    <w:basedOn w:val="Normal"/>
    <w:rsid w:val="00926E16"/>
    <w:pPr>
      <w:spacing w:after="0"/>
      <w:ind w:left="1418" w:hanging="284"/>
    </w:pPr>
    <w:rPr>
      <w:spacing w:val="0"/>
    </w:rPr>
  </w:style>
  <w:style w:type="table" w:customStyle="1" w:styleId="StandardTabell">
    <w:name w:val="StandardTabell"/>
    <w:basedOn w:val="Vanligtabell"/>
    <w:uiPriority w:val="99"/>
    <w:qFormat/>
    <w:rsid w:val="00926E16"/>
    <w:pPr>
      <w:spacing w:after="200" w:line="276" w:lineRule="auto"/>
    </w:pPr>
    <w:rPr>
      <w:rFonts w:eastAsia="Calibri"/>
      <w:kern w:val="0"/>
      <w:sz w:val="22"/>
      <w:szCs w:val="22"/>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926E16"/>
    <w:pPr>
      <w:spacing w:after="200" w:line="276"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926E16"/>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926E16"/>
    <w:pPr>
      <w:spacing w:after="0" w:line="240" w:lineRule="auto"/>
      <w:ind w:left="240" w:hanging="240"/>
    </w:pPr>
  </w:style>
  <w:style w:type="paragraph" w:styleId="Indeks2">
    <w:name w:val="index 2"/>
    <w:basedOn w:val="Normal"/>
    <w:next w:val="Normal"/>
    <w:autoRedefine/>
    <w:uiPriority w:val="99"/>
    <w:semiHidden/>
    <w:unhideWhenUsed/>
    <w:rsid w:val="00926E16"/>
    <w:pPr>
      <w:spacing w:after="0" w:line="240" w:lineRule="auto"/>
      <w:ind w:left="480" w:hanging="240"/>
    </w:pPr>
  </w:style>
  <w:style w:type="paragraph" w:styleId="Indeks3">
    <w:name w:val="index 3"/>
    <w:basedOn w:val="Normal"/>
    <w:next w:val="Normal"/>
    <w:autoRedefine/>
    <w:uiPriority w:val="99"/>
    <w:semiHidden/>
    <w:unhideWhenUsed/>
    <w:rsid w:val="00926E16"/>
    <w:pPr>
      <w:spacing w:after="0" w:line="240" w:lineRule="auto"/>
      <w:ind w:left="720" w:hanging="240"/>
    </w:pPr>
  </w:style>
  <w:style w:type="paragraph" w:styleId="Indeks4">
    <w:name w:val="index 4"/>
    <w:basedOn w:val="Normal"/>
    <w:next w:val="Normal"/>
    <w:autoRedefine/>
    <w:uiPriority w:val="99"/>
    <w:semiHidden/>
    <w:unhideWhenUsed/>
    <w:rsid w:val="00926E16"/>
    <w:pPr>
      <w:spacing w:after="0" w:line="240" w:lineRule="auto"/>
      <w:ind w:left="960" w:hanging="240"/>
    </w:pPr>
  </w:style>
  <w:style w:type="paragraph" w:styleId="Indeks5">
    <w:name w:val="index 5"/>
    <w:basedOn w:val="Normal"/>
    <w:next w:val="Normal"/>
    <w:autoRedefine/>
    <w:uiPriority w:val="99"/>
    <w:semiHidden/>
    <w:unhideWhenUsed/>
    <w:rsid w:val="00926E16"/>
    <w:pPr>
      <w:spacing w:after="0" w:line="240" w:lineRule="auto"/>
      <w:ind w:left="1200" w:hanging="240"/>
    </w:pPr>
  </w:style>
  <w:style w:type="paragraph" w:styleId="Indeks6">
    <w:name w:val="index 6"/>
    <w:basedOn w:val="Normal"/>
    <w:next w:val="Normal"/>
    <w:autoRedefine/>
    <w:uiPriority w:val="99"/>
    <w:semiHidden/>
    <w:unhideWhenUsed/>
    <w:rsid w:val="00926E16"/>
    <w:pPr>
      <w:spacing w:after="0" w:line="240" w:lineRule="auto"/>
      <w:ind w:left="1440" w:hanging="240"/>
    </w:pPr>
  </w:style>
  <w:style w:type="paragraph" w:styleId="Indeks7">
    <w:name w:val="index 7"/>
    <w:basedOn w:val="Normal"/>
    <w:next w:val="Normal"/>
    <w:autoRedefine/>
    <w:uiPriority w:val="99"/>
    <w:semiHidden/>
    <w:unhideWhenUsed/>
    <w:rsid w:val="00926E16"/>
    <w:pPr>
      <w:spacing w:after="0" w:line="240" w:lineRule="auto"/>
      <w:ind w:left="1680" w:hanging="240"/>
    </w:pPr>
  </w:style>
  <w:style w:type="paragraph" w:styleId="Indeks8">
    <w:name w:val="index 8"/>
    <w:basedOn w:val="Normal"/>
    <w:next w:val="Normal"/>
    <w:autoRedefine/>
    <w:uiPriority w:val="99"/>
    <w:semiHidden/>
    <w:unhideWhenUsed/>
    <w:rsid w:val="00926E16"/>
    <w:pPr>
      <w:spacing w:after="0" w:line="240" w:lineRule="auto"/>
      <w:ind w:left="1920" w:hanging="240"/>
    </w:pPr>
  </w:style>
  <w:style w:type="paragraph" w:styleId="Indeks9">
    <w:name w:val="index 9"/>
    <w:basedOn w:val="Normal"/>
    <w:next w:val="Normal"/>
    <w:autoRedefine/>
    <w:uiPriority w:val="99"/>
    <w:semiHidden/>
    <w:unhideWhenUsed/>
    <w:rsid w:val="00926E16"/>
    <w:pPr>
      <w:spacing w:after="0" w:line="240" w:lineRule="auto"/>
      <w:ind w:left="2160" w:hanging="240"/>
    </w:pPr>
  </w:style>
  <w:style w:type="paragraph" w:styleId="INNH6">
    <w:name w:val="toc 6"/>
    <w:basedOn w:val="Normal"/>
    <w:next w:val="Normal"/>
    <w:autoRedefine/>
    <w:uiPriority w:val="39"/>
    <w:semiHidden/>
    <w:unhideWhenUsed/>
    <w:rsid w:val="00926E16"/>
    <w:pPr>
      <w:spacing w:after="100"/>
      <w:ind w:left="1200"/>
    </w:pPr>
  </w:style>
  <w:style w:type="paragraph" w:styleId="INNH7">
    <w:name w:val="toc 7"/>
    <w:basedOn w:val="Normal"/>
    <w:next w:val="Normal"/>
    <w:autoRedefine/>
    <w:uiPriority w:val="39"/>
    <w:semiHidden/>
    <w:unhideWhenUsed/>
    <w:rsid w:val="00926E16"/>
    <w:pPr>
      <w:spacing w:after="100"/>
      <w:ind w:left="1440"/>
    </w:pPr>
  </w:style>
  <w:style w:type="paragraph" w:styleId="INNH8">
    <w:name w:val="toc 8"/>
    <w:basedOn w:val="Normal"/>
    <w:next w:val="Normal"/>
    <w:autoRedefine/>
    <w:uiPriority w:val="39"/>
    <w:semiHidden/>
    <w:unhideWhenUsed/>
    <w:rsid w:val="00926E16"/>
    <w:pPr>
      <w:spacing w:after="100"/>
      <w:ind w:left="1680"/>
    </w:pPr>
  </w:style>
  <w:style w:type="paragraph" w:styleId="INNH9">
    <w:name w:val="toc 9"/>
    <w:basedOn w:val="Normal"/>
    <w:next w:val="Normal"/>
    <w:autoRedefine/>
    <w:uiPriority w:val="39"/>
    <w:semiHidden/>
    <w:unhideWhenUsed/>
    <w:rsid w:val="00926E16"/>
    <w:pPr>
      <w:spacing w:after="100"/>
      <w:ind w:left="1920"/>
    </w:pPr>
  </w:style>
  <w:style w:type="paragraph" w:styleId="Vanliginnrykk">
    <w:name w:val="Normal Indent"/>
    <w:basedOn w:val="Normal"/>
    <w:uiPriority w:val="99"/>
    <w:semiHidden/>
    <w:unhideWhenUsed/>
    <w:rsid w:val="00926E16"/>
    <w:pPr>
      <w:ind w:left="708"/>
    </w:pPr>
  </w:style>
  <w:style w:type="paragraph" w:styleId="Stikkordregisteroverskrift">
    <w:name w:val="index heading"/>
    <w:basedOn w:val="Normal"/>
    <w:next w:val="Indeks1"/>
    <w:uiPriority w:val="99"/>
    <w:semiHidden/>
    <w:unhideWhenUsed/>
    <w:rsid w:val="00926E16"/>
    <w:rPr>
      <w:rFonts w:ascii="Cambria" w:hAnsi="Cambria" w:cs="Times New Roman"/>
      <w:b/>
      <w:bCs/>
    </w:rPr>
  </w:style>
  <w:style w:type="paragraph" w:styleId="Bildetekst">
    <w:name w:val="caption"/>
    <w:basedOn w:val="Normal"/>
    <w:next w:val="Normal"/>
    <w:uiPriority w:val="35"/>
    <w:semiHidden/>
    <w:unhideWhenUsed/>
    <w:qFormat/>
    <w:rsid w:val="00926E16"/>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926E16"/>
    <w:pPr>
      <w:spacing w:after="0"/>
    </w:pPr>
  </w:style>
  <w:style w:type="paragraph" w:styleId="Konvoluttadresse">
    <w:name w:val="envelope address"/>
    <w:basedOn w:val="Normal"/>
    <w:uiPriority w:val="99"/>
    <w:semiHidden/>
    <w:unhideWhenUsed/>
    <w:rsid w:val="00926E16"/>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926E16"/>
  </w:style>
  <w:style w:type="character" w:styleId="Sluttnotereferanse">
    <w:name w:val="endnote reference"/>
    <w:uiPriority w:val="99"/>
    <w:semiHidden/>
    <w:unhideWhenUsed/>
    <w:rsid w:val="00926E16"/>
    <w:rPr>
      <w:vertAlign w:val="superscript"/>
    </w:rPr>
  </w:style>
  <w:style w:type="paragraph" w:styleId="Sluttnotetekst">
    <w:name w:val="endnote text"/>
    <w:basedOn w:val="Normal"/>
    <w:link w:val="SluttnotetekstTegn"/>
    <w:uiPriority w:val="99"/>
    <w:semiHidden/>
    <w:unhideWhenUsed/>
    <w:rsid w:val="00926E16"/>
    <w:pPr>
      <w:spacing w:after="0" w:line="240" w:lineRule="auto"/>
    </w:pPr>
    <w:rPr>
      <w:sz w:val="20"/>
      <w:szCs w:val="20"/>
    </w:rPr>
  </w:style>
  <w:style w:type="character" w:customStyle="1" w:styleId="SluttnotetekstTegn1">
    <w:name w:val="Sluttnotetekst Tegn1"/>
    <w:basedOn w:val="Standardskriftforavsnitt"/>
    <w:uiPriority w:val="99"/>
    <w:semiHidden/>
    <w:rsid w:val="00926E16"/>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926E16"/>
    <w:pPr>
      <w:spacing w:after="0"/>
      <w:ind w:left="240" w:hanging="240"/>
    </w:pPr>
  </w:style>
  <w:style w:type="paragraph" w:styleId="Makrotekst">
    <w:name w:val="macro"/>
    <w:link w:val="MakrotekstTegn"/>
    <w:uiPriority w:val="99"/>
    <w:semiHidden/>
    <w:unhideWhenUsed/>
    <w:rsid w:val="00926E16"/>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rPr>
  </w:style>
  <w:style w:type="character" w:customStyle="1" w:styleId="MakrotekstTegn">
    <w:name w:val="Makrotekst Tegn"/>
    <w:link w:val="Makrotekst"/>
    <w:uiPriority w:val="99"/>
    <w:semiHidden/>
    <w:rsid w:val="00926E16"/>
    <w:rPr>
      <w:rFonts w:ascii="Consolas" w:eastAsia="Times New Roman" w:hAnsi="Consolas"/>
      <w:spacing w:val="4"/>
      <w:kern w:val="0"/>
      <w:sz w:val="22"/>
      <w:szCs w:val="22"/>
    </w:rPr>
  </w:style>
  <w:style w:type="paragraph" w:styleId="Kildelisteoverskrift">
    <w:name w:val="toa heading"/>
    <w:basedOn w:val="Normal"/>
    <w:next w:val="Normal"/>
    <w:uiPriority w:val="99"/>
    <w:semiHidden/>
    <w:unhideWhenUsed/>
    <w:rsid w:val="00926E16"/>
    <w:pPr>
      <w:spacing w:before="120"/>
    </w:pPr>
    <w:rPr>
      <w:rFonts w:ascii="Cambria" w:hAnsi="Cambria" w:cs="Times New Roman"/>
      <w:b/>
      <w:bCs/>
      <w:szCs w:val="24"/>
    </w:rPr>
  </w:style>
  <w:style w:type="paragraph" w:styleId="Tittel">
    <w:name w:val="Title"/>
    <w:basedOn w:val="Normal"/>
    <w:next w:val="Normal"/>
    <w:link w:val="TittelTegn"/>
    <w:uiPriority w:val="10"/>
    <w:qFormat/>
    <w:rsid w:val="00926E16"/>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926E16"/>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926E16"/>
    <w:pPr>
      <w:spacing w:after="0" w:line="240" w:lineRule="auto"/>
      <w:ind w:left="4252"/>
    </w:pPr>
  </w:style>
  <w:style w:type="character" w:customStyle="1" w:styleId="HilsenTegn">
    <w:name w:val="Hilsen Tegn"/>
    <w:link w:val="Hilsen"/>
    <w:uiPriority w:val="99"/>
    <w:semiHidden/>
    <w:rsid w:val="00926E16"/>
    <w:rPr>
      <w:rFonts w:ascii="Times New Roman" w:eastAsia="Times New Roman" w:hAnsi="Times New Roman"/>
      <w:spacing w:val="4"/>
      <w:kern w:val="0"/>
      <w:szCs w:val="22"/>
    </w:rPr>
  </w:style>
  <w:style w:type="paragraph" w:styleId="Underskrift">
    <w:name w:val="Signature"/>
    <w:basedOn w:val="Normal"/>
    <w:link w:val="UnderskriftTegn"/>
    <w:uiPriority w:val="99"/>
    <w:unhideWhenUsed/>
    <w:rsid w:val="00926E16"/>
    <w:pPr>
      <w:spacing w:after="0" w:line="240" w:lineRule="auto"/>
      <w:ind w:left="4252"/>
    </w:pPr>
  </w:style>
  <w:style w:type="character" w:customStyle="1" w:styleId="UnderskriftTegn1">
    <w:name w:val="Underskrift Tegn1"/>
    <w:basedOn w:val="Standardskriftforavsnitt"/>
    <w:uiPriority w:val="99"/>
    <w:semiHidden/>
    <w:rsid w:val="00926E16"/>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926E16"/>
    <w:pPr>
      <w:ind w:left="283"/>
      <w:contextualSpacing/>
    </w:pPr>
  </w:style>
  <w:style w:type="paragraph" w:styleId="Liste-forts2">
    <w:name w:val="List Continue 2"/>
    <w:basedOn w:val="Normal"/>
    <w:uiPriority w:val="99"/>
    <w:semiHidden/>
    <w:unhideWhenUsed/>
    <w:rsid w:val="00926E16"/>
    <w:pPr>
      <w:ind w:left="566"/>
      <w:contextualSpacing/>
    </w:pPr>
  </w:style>
  <w:style w:type="paragraph" w:styleId="Liste-forts3">
    <w:name w:val="List Continue 3"/>
    <w:basedOn w:val="Normal"/>
    <w:uiPriority w:val="99"/>
    <w:semiHidden/>
    <w:unhideWhenUsed/>
    <w:rsid w:val="00926E16"/>
    <w:pPr>
      <w:ind w:left="849"/>
      <w:contextualSpacing/>
    </w:pPr>
  </w:style>
  <w:style w:type="paragraph" w:styleId="Liste-forts4">
    <w:name w:val="List Continue 4"/>
    <w:basedOn w:val="Normal"/>
    <w:uiPriority w:val="99"/>
    <w:semiHidden/>
    <w:unhideWhenUsed/>
    <w:rsid w:val="00926E16"/>
    <w:pPr>
      <w:ind w:left="1132"/>
      <w:contextualSpacing/>
    </w:pPr>
  </w:style>
  <w:style w:type="paragraph" w:styleId="Liste-forts5">
    <w:name w:val="List Continue 5"/>
    <w:basedOn w:val="Normal"/>
    <w:uiPriority w:val="99"/>
    <w:semiHidden/>
    <w:unhideWhenUsed/>
    <w:rsid w:val="00926E16"/>
    <w:pPr>
      <w:ind w:left="1415"/>
      <w:contextualSpacing/>
    </w:pPr>
  </w:style>
  <w:style w:type="paragraph" w:styleId="Meldingshode">
    <w:name w:val="Message Header"/>
    <w:basedOn w:val="Normal"/>
    <w:link w:val="MeldingshodeTegn"/>
    <w:uiPriority w:val="99"/>
    <w:semiHidden/>
    <w:unhideWhenUsed/>
    <w:rsid w:val="00926E1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926E16"/>
    <w:rPr>
      <w:rFonts w:ascii="Cambria" w:eastAsia="Times New Roman" w:hAnsi="Cambria" w:cs="Times New Roman"/>
      <w:spacing w:val="4"/>
      <w:kern w:val="0"/>
      <w:shd w:val="pct20" w:color="auto" w:fill="auto"/>
    </w:rPr>
  </w:style>
  <w:style w:type="paragraph" w:styleId="Innledendehilsen">
    <w:name w:val="Salutation"/>
    <w:basedOn w:val="Normal"/>
    <w:next w:val="Normal"/>
    <w:link w:val="InnledendehilsenTegn"/>
    <w:uiPriority w:val="99"/>
    <w:semiHidden/>
    <w:unhideWhenUsed/>
    <w:rsid w:val="00926E16"/>
  </w:style>
  <w:style w:type="character" w:customStyle="1" w:styleId="InnledendehilsenTegn">
    <w:name w:val="Innledende hilsen Tegn"/>
    <w:link w:val="Innledendehilsen"/>
    <w:uiPriority w:val="99"/>
    <w:semiHidden/>
    <w:rsid w:val="00926E16"/>
    <w:rPr>
      <w:rFonts w:ascii="Times New Roman" w:eastAsia="Times New Roman" w:hAnsi="Times New Roman"/>
      <w:spacing w:val="4"/>
      <w:kern w:val="0"/>
      <w:szCs w:val="22"/>
    </w:rPr>
  </w:style>
  <w:style w:type="paragraph" w:styleId="Dato0">
    <w:name w:val="Date"/>
    <w:basedOn w:val="Normal"/>
    <w:next w:val="Normal"/>
    <w:link w:val="DatoTegn"/>
    <w:rsid w:val="00926E16"/>
  </w:style>
  <w:style w:type="character" w:customStyle="1" w:styleId="DatoTegn1">
    <w:name w:val="Dato Tegn1"/>
    <w:basedOn w:val="Standardskriftforavsnitt"/>
    <w:uiPriority w:val="99"/>
    <w:semiHidden/>
    <w:rsid w:val="00926E16"/>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926E16"/>
    <w:pPr>
      <w:spacing w:after="0" w:line="240" w:lineRule="auto"/>
    </w:pPr>
  </w:style>
  <w:style w:type="character" w:customStyle="1" w:styleId="NotatoverskriftTegn">
    <w:name w:val="Notatoverskrift Tegn"/>
    <w:link w:val="Notatoverskrift"/>
    <w:uiPriority w:val="99"/>
    <w:semiHidden/>
    <w:rsid w:val="00926E16"/>
    <w:rPr>
      <w:rFonts w:ascii="Times New Roman" w:eastAsia="Times New Roman" w:hAnsi="Times New Roman"/>
      <w:spacing w:val="4"/>
      <w:kern w:val="0"/>
      <w:szCs w:val="22"/>
    </w:rPr>
  </w:style>
  <w:style w:type="paragraph" w:styleId="Blokktekst">
    <w:name w:val="Block Text"/>
    <w:basedOn w:val="Normal"/>
    <w:uiPriority w:val="99"/>
    <w:semiHidden/>
    <w:unhideWhenUsed/>
    <w:rsid w:val="00926E1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926E16"/>
    <w:rPr>
      <w:color w:val="800080"/>
      <w:u w:val="single"/>
    </w:rPr>
  </w:style>
  <w:style w:type="character" w:styleId="Utheving">
    <w:name w:val="Emphasis"/>
    <w:uiPriority w:val="20"/>
    <w:qFormat/>
    <w:rsid w:val="00926E16"/>
    <w:rPr>
      <w:i/>
      <w:iCs/>
    </w:rPr>
  </w:style>
  <w:style w:type="paragraph" w:styleId="Dokumentkart">
    <w:name w:val="Document Map"/>
    <w:basedOn w:val="Normal"/>
    <w:link w:val="DokumentkartTegn"/>
    <w:uiPriority w:val="99"/>
    <w:semiHidden/>
    <w:rsid w:val="00926E16"/>
    <w:pPr>
      <w:shd w:val="clear" w:color="auto" w:fill="000080"/>
    </w:pPr>
    <w:rPr>
      <w:rFonts w:ascii="Tahoma" w:hAnsi="Tahoma" w:cs="Tahoma"/>
    </w:rPr>
  </w:style>
  <w:style w:type="character" w:customStyle="1" w:styleId="DokumentkartTegn">
    <w:name w:val="Dokumentkart Tegn"/>
    <w:link w:val="Dokumentkart"/>
    <w:uiPriority w:val="99"/>
    <w:semiHidden/>
    <w:rsid w:val="00926E16"/>
    <w:rPr>
      <w:rFonts w:ascii="Tahoma" w:eastAsia="Times New Roman" w:hAnsi="Tahoma" w:cs="Tahoma"/>
      <w:spacing w:val="4"/>
      <w:kern w:val="0"/>
      <w:szCs w:val="22"/>
      <w:shd w:val="clear" w:color="auto" w:fill="000080"/>
    </w:rPr>
  </w:style>
  <w:style w:type="paragraph" w:styleId="Rentekst">
    <w:name w:val="Plain Text"/>
    <w:basedOn w:val="Normal"/>
    <w:link w:val="RentekstTegn"/>
    <w:uiPriority w:val="99"/>
    <w:semiHidden/>
    <w:unhideWhenUsed/>
    <w:rsid w:val="00926E16"/>
    <w:rPr>
      <w:rFonts w:ascii="Courier New" w:hAnsi="Courier New" w:cs="Courier New"/>
      <w:sz w:val="20"/>
    </w:rPr>
  </w:style>
  <w:style w:type="character" w:customStyle="1" w:styleId="RentekstTegn">
    <w:name w:val="Ren tekst Tegn"/>
    <w:link w:val="Rentekst"/>
    <w:uiPriority w:val="99"/>
    <w:semiHidden/>
    <w:rsid w:val="00926E16"/>
    <w:rPr>
      <w:rFonts w:ascii="Courier New" w:eastAsia="Times New Roman" w:hAnsi="Courier New" w:cs="Courier New"/>
      <w:spacing w:val="4"/>
      <w:kern w:val="0"/>
      <w:sz w:val="20"/>
      <w:szCs w:val="22"/>
    </w:rPr>
  </w:style>
  <w:style w:type="paragraph" w:styleId="E-postsignatur">
    <w:name w:val="E-mail Signature"/>
    <w:basedOn w:val="Normal"/>
    <w:link w:val="E-postsignaturTegn"/>
    <w:uiPriority w:val="99"/>
    <w:semiHidden/>
    <w:unhideWhenUsed/>
    <w:rsid w:val="00926E16"/>
    <w:pPr>
      <w:spacing w:after="0" w:line="240" w:lineRule="auto"/>
    </w:pPr>
  </w:style>
  <w:style w:type="character" w:customStyle="1" w:styleId="E-postsignaturTegn">
    <w:name w:val="E-postsignatur Tegn"/>
    <w:link w:val="E-postsignatur"/>
    <w:uiPriority w:val="99"/>
    <w:semiHidden/>
    <w:rsid w:val="00926E16"/>
    <w:rPr>
      <w:rFonts w:ascii="Times New Roman" w:eastAsia="Times New Roman" w:hAnsi="Times New Roman"/>
      <w:spacing w:val="4"/>
      <w:kern w:val="0"/>
      <w:szCs w:val="22"/>
    </w:rPr>
  </w:style>
  <w:style w:type="paragraph" w:styleId="NormalWeb">
    <w:name w:val="Normal (Web)"/>
    <w:basedOn w:val="Normal"/>
    <w:uiPriority w:val="99"/>
    <w:semiHidden/>
    <w:unhideWhenUsed/>
    <w:rsid w:val="00926E16"/>
    <w:rPr>
      <w:szCs w:val="24"/>
    </w:rPr>
  </w:style>
  <w:style w:type="character" w:styleId="HTML-akronym">
    <w:name w:val="HTML Acronym"/>
    <w:basedOn w:val="Standardskriftforavsnitt"/>
    <w:uiPriority w:val="99"/>
    <w:semiHidden/>
    <w:unhideWhenUsed/>
    <w:rsid w:val="00926E16"/>
  </w:style>
  <w:style w:type="paragraph" w:styleId="HTML-adresse">
    <w:name w:val="HTML Address"/>
    <w:basedOn w:val="Normal"/>
    <w:link w:val="HTML-adresseTegn"/>
    <w:uiPriority w:val="99"/>
    <w:semiHidden/>
    <w:unhideWhenUsed/>
    <w:rsid w:val="00926E16"/>
    <w:pPr>
      <w:spacing w:after="0" w:line="240" w:lineRule="auto"/>
    </w:pPr>
    <w:rPr>
      <w:i/>
      <w:iCs/>
    </w:rPr>
  </w:style>
  <w:style w:type="character" w:customStyle="1" w:styleId="HTML-adresseTegn">
    <w:name w:val="HTML-adresse Tegn"/>
    <w:link w:val="HTML-adresse"/>
    <w:uiPriority w:val="99"/>
    <w:semiHidden/>
    <w:rsid w:val="00926E16"/>
    <w:rPr>
      <w:rFonts w:ascii="Times New Roman" w:eastAsia="Times New Roman" w:hAnsi="Times New Roman"/>
      <w:i/>
      <w:iCs/>
      <w:spacing w:val="4"/>
      <w:kern w:val="0"/>
      <w:szCs w:val="22"/>
    </w:rPr>
  </w:style>
  <w:style w:type="character" w:styleId="HTML-sitat">
    <w:name w:val="HTML Cite"/>
    <w:uiPriority w:val="99"/>
    <w:semiHidden/>
    <w:unhideWhenUsed/>
    <w:rsid w:val="00926E16"/>
    <w:rPr>
      <w:i/>
      <w:iCs/>
    </w:rPr>
  </w:style>
  <w:style w:type="character" w:styleId="HTML-kode">
    <w:name w:val="HTML Code"/>
    <w:uiPriority w:val="99"/>
    <w:semiHidden/>
    <w:unhideWhenUsed/>
    <w:rsid w:val="00926E16"/>
    <w:rPr>
      <w:rFonts w:ascii="Consolas" w:hAnsi="Consolas"/>
      <w:sz w:val="20"/>
      <w:szCs w:val="20"/>
    </w:rPr>
  </w:style>
  <w:style w:type="character" w:styleId="HTML-definisjon">
    <w:name w:val="HTML Definition"/>
    <w:uiPriority w:val="99"/>
    <w:semiHidden/>
    <w:unhideWhenUsed/>
    <w:rsid w:val="00926E16"/>
    <w:rPr>
      <w:i/>
      <w:iCs/>
    </w:rPr>
  </w:style>
  <w:style w:type="character" w:styleId="HTML-tastatur">
    <w:name w:val="HTML Keyboard"/>
    <w:uiPriority w:val="99"/>
    <w:semiHidden/>
    <w:unhideWhenUsed/>
    <w:rsid w:val="00926E16"/>
    <w:rPr>
      <w:rFonts w:ascii="Consolas" w:hAnsi="Consolas"/>
      <w:sz w:val="20"/>
      <w:szCs w:val="20"/>
    </w:rPr>
  </w:style>
  <w:style w:type="paragraph" w:styleId="HTML-forhndsformatert">
    <w:name w:val="HTML Preformatted"/>
    <w:basedOn w:val="Normal"/>
    <w:link w:val="HTML-forhndsformatertTegn"/>
    <w:uiPriority w:val="99"/>
    <w:semiHidden/>
    <w:unhideWhenUsed/>
    <w:rsid w:val="00926E16"/>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926E16"/>
    <w:rPr>
      <w:rFonts w:ascii="Consolas" w:eastAsia="Times New Roman" w:hAnsi="Consolas"/>
      <w:spacing w:val="4"/>
      <w:kern w:val="0"/>
      <w:sz w:val="20"/>
      <w:szCs w:val="20"/>
    </w:rPr>
  </w:style>
  <w:style w:type="character" w:styleId="HTML-eksempel">
    <w:name w:val="HTML Sample"/>
    <w:uiPriority w:val="99"/>
    <w:semiHidden/>
    <w:unhideWhenUsed/>
    <w:rsid w:val="00926E16"/>
    <w:rPr>
      <w:rFonts w:ascii="Consolas" w:hAnsi="Consolas"/>
      <w:sz w:val="24"/>
      <w:szCs w:val="24"/>
    </w:rPr>
  </w:style>
  <w:style w:type="character" w:styleId="HTML-skrivemaskin">
    <w:name w:val="HTML Typewriter"/>
    <w:uiPriority w:val="99"/>
    <w:semiHidden/>
    <w:unhideWhenUsed/>
    <w:rsid w:val="00926E16"/>
    <w:rPr>
      <w:rFonts w:ascii="Consolas" w:hAnsi="Consolas"/>
      <w:sz w:val="20"/>
      <w:szCs w:val="20"/>
    </w:rPr>
  </w:style>
  <w:style w:type="character" w:styleId="HTML-variabel">
    <w:name w:val="HTML Variable"/>
    <w:uiPriority w:val="99"/>
    <w:semiHidden/>
    <w:unhideWhenUsed/>
    <w:rsid w:val="00926E16"/>
    <w:rPr>
      <w:i/>
      <w:iCs/>
    </w:rPr>
  </w:style>
  <w:style w:type="paragraph" w:styleId="Kommentaremne">
    <w:name w:val="annotation subject"/>
    <w:basedOn w:val="Merknadstekst"/>
    <w:next w:val="Merknadstekst"/>
    <w:link w:val="KommentaremneTegn"/>
    <w:uiPriority w:val="99"/>
    <w:semiHidden/>
    <w:unhideWhenUsed/>
    <w:rsid w:val="00926E16"/>
    <w:pPr>
      <w:spacing w:line="240" w:lineRule="auto"/>
    </w:pPr>
    <w:rPr>
      <w:b/>
      <w:bCs/>
      <w:spacing w:val="4"/>
      <w:szCs w:val="20"/>
    </w:rPr>
  </w:style>
  <w:style w:type="character" w:customStyle="1" w:styleId="KommentaremneTegn">
    <w:name w:val="Kommentaremne Tegn"/>
    <w:link w:val="Kommentaremne"/>
    <w:uiPriority w:val="99"/>
    <w:semiHidden/>
    <w:rsid w:val="00926E16"/>
    <w:rPr>
      <w:rFonts w:ascii="Times New Roman" w:eastAsia="Times New Roman" w:hAnsi="Times New Roman"/>
      <w:b/>
      <w:bCs/>
      <w:spacing w:val="4"/>
      <w:kern w:val="0"/>
      <w:sz w:val="20"/>
      <w:szCs w:val="20"/>
    </w:rPr>
  </w:style>
  <w:style w:type="paragraph" w:styleId="Bobletekst">
    <w:name w:val="Balloon Text"/>
    <w:basedOn w:val="Normal"/>
    <w:link w:val="BobletekstTegn"/>
    <w:uiPriority w:val="99"/>
    <w:semiHidden/>
    <w:unhideWhenUsed/>
    <w:rsid w:val="00926E16"/>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926E16"/>
    <w:rPr>
      <w:rFonts w:ascii="Tahoma" w:eastAsia="Times New Roman" w:hAnsi="Tahoma" w:cs="Tahoma"/>
      <w:spacing w:val="4"/>
      <w:kern w:val="0"/>
      <w:sz w:val="16"/>
      <w:szCs w:val="16"/>
    </w:rPr>
  </w:style>
  <w:style w:type="table" w:styleId="Tabellrutenett">
    <w:name w:val="Table Grid"/>
    <w:aliases w:val="MetadataTabellss"/>
    <w:basedOn w:val="Vanligtabell"/>
    <w:uiPriority w:val="59"/>
    <w:rsid w:val="00926E16"/>
    <w:pPr>
      <w:spacing w:after="200" w:line="276" w:lineRule="auto"/>
    </w:pPr>
    <w:rPr>
      <w:rFonts w:ascii="Times New Roman" w:eastAsia="Batang" w:hAnsi="Times New Roman"/>
      <w:kern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926E16"/>
    <w:pPr>
      <w:spacing w:after="200" w:line="276" w:lineRule="auto"/>
    </w:pPr>
    <w:rPr>
      <w:rFonts w:ascii="Times New Roman" w:eastAsia="Times New Roman" w:hAnsi="Times New Roman"/>
      <w:spacing w:val="4"/>
      <w:kern w:val="0"/>
      <w:szCs w:val="22"/>
    </w:rPr>
  </w:style>
  <w:style w:type="paragraph" w:styleId="Sterktsitat">
    <w:name w:val="Intense Quote"/>
    <w:basedOn w:val="Normal"/>
    <w:next w:val="Normal"/>
    <w:link w:val="SterktsitatTegn"/>
    <w:uiPriority w:val="30"/>
    <w:qFormat/>
    <w:rsid w:val="00926E16"/>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926E16"/>
    <w:rPr>
      <w:rFonts w:ascii="Times New Roman" w:eastAsia="Times New Roman" w:hAnsi="Times New Roman"/>
      <w:i/>
      <w:iCs/>
      <w:color w:val="156082" w:themeColor="accent1"/>
      <w:spacing w:val="4"/>
      <w:kern w:val="0"/>
      <w:szCs w:val="22"/>
      <w14:ligatures w14:val="none"/>
    </w:rPr>
  </w:style>
  <w:style w:type="character" w:styleId="Svakutheving">
    <w:name w:val="Subtle Emphasis"/>
    <w:uiPriority w:val="19"/>
    <w:qFormat/>
    <w:rsid w:val="00926E16"/>
    <w:rPr>
      <w:i/>
      <w:iCs/>
      <w:color w:val="808080"/>
    </w:rPr>
  </w:style>
  <w:style w:type="character" w:styleId="Sterkutheving">
    <w:name w:val="Intense Emphasis"/>
    <w:uiPriority w:val="21"/>
    <w:qFormat/>
    <w:rsid w:val="00926E16"/>
    <w:rPr>
      <w:b/>
      <w:bCs/>
      <w:i/>
      <w:iCs/>
      <w:color w:val="4F81BD"/>
    </w:rPr>
  </w:style>
  <w:style w:type="character" w:styleId="Svakreferanse">
    <w:name w:val="Subtle Reference"/>
    <w:uiPriority w:val="31"/>
    <w:qFormat/>
    <w:rsid w:val="00926E16"/>
    <w:rPr>
      <w:smallCaps/>
      <w:color w:val="C0504D"/>
      <w:u w:val="single"/>
    </w:rPr>
  </w:style>
  <w:style w:type="character" w:styleId="Sterkreferanse">
    <w:name w:val="Intense Reference"/>
    <w:uiPriority w:val="32"/>
    <w:qFormat/>
    <w:rsid w:val="00926E16"/>
    <w:rPr>
      <w:b/>
      <w:bCs/>
      <w:smallCaps/>
      <w:color w:val="C0504D"/>
      <w:spacing w:val="5"/>
      <w:u w:val="single"/>
    </w:rPr>
  </w:style>
  <w:style w:type="character" w:styleId="Boktittel">
    <w:name w:val="Book Title"/>
    <w:uiPriority w:val="33"/>
    <w:qFormat/>
    <w:rsid w:val="00926E16"/>
    <w:rPr>
      <w:b/>
      <w:bCs/>
      <w:smallCaps/>
      <w:spacing w:val="5"/>
    </w:rPr>
  </w:style>
  <w:style w:type="paragraph" w:styleId="Bibliografi">
    <w:name w:val="Bibliography"/>
    <w:basedOn w:val="Normal"/>
    <w:next w:val="Normal"/>
    <w:uiPriority w:val="37"/>
    <w:semiHidden/>
    <w:unhideWhenUsed/>
    <w:rsid w:val="00926E16"/>
  </w:style>
  <w:style w:type="paragraph" w:styleId="Overskriftforinnholdsfortegnelse">
    <w:name w:val="TOC Heading"/>
    <w:basedOn w:val="Overskrift1"/>
    <w:next w:val="Normal"/>
    <w:uiPriority w:val="39"/>
    <w:unhideWhenUsed/>
    <w:qFormat/>
    <w:rsid w:val="00926E16"/>
    <w:pPr>
      <w:numPr>
        <w:numId w:val="0"/>
      </w:numPr>
      <w:spacing w:before="480" w:after="0" w:line="259" w:lineRule="auto"/>
      <w:outlineLvl w:val="9"/>
    </w:pPr>
    <w:rPr>
      <w:rFonts w:ascii="Open Sans" w:hAnsi="Open Sans" w:cs="Times New Roman"/>
      <w:bCs/>
      <w:kern w:val="0"/>
      <w:sz w:val="28"/>
      <w:szCs w:val="28"/>
    </w:rPr>
  </w:style>
  <w:style w:type="numbering" w:customStyle="1" w:styleId="AlfaListeStil">
    <w:name w:val="AlfaListeStil"/>
    <w:uiPriority w:val="99"/>
    <w:rsid w:val="00926E16"/>
    <w:pPr>
      <w:numPr>
        <w:numId w:val="3"/>
      </w:numPr>
    </w:pPr>
  </w:style>
  <w:style w:type="numbering" w:customStyle="1" w:styleId="NrListeStil">
    <w:name w:val="NrListeStil"/>
    <w:uiPriority w:val="99"/>
    <w:rsid w:val="00926E16"/>
    <w:pPr>
      <w:numPr>
        <w:numId w:val="4"/>
      </w:numPr>
    </w:pPr>
  </w:style>
  <w:style w:type="numbering" w:customStyle="1" w:styleId="RomListeStil">
    <w:name w:val="RomListeStil"/>
    <w:uiPriority w:val="99"/>
    <w:rsid w:val="00926E16"/>
    <w:pPr>
      <w:numPr>
        <w:numId w:val="5"/>
      </w:numPr>
    </w:pPr>
  </w:style>
  <w:style w:type="numbering" w:customStyle="1" w:styleId="StrekListeStil">
    <w:name w:val="StrekListeStil"/>
    <w:uiPriority w:val="99"/>
    <w:rsid w:val="00926E16"/>
    <w:pPr>
      <w:numPr>
        <w:numId w:val="6"/>
      </w:numPr>
    </w:pPr>
  </w:style>
  <w:style w:type="numbering" w:customStyle="1" w:styleId="OpplistingListeStil">
    <w:name w:val="OpplistingListeStil"/>
    <w:uiPriority w:val="99"/>
    <w:rsid w:val="00926E16"/>
    <w:pPr>
      <w:numPr>
        <w:numId w:val="7"/>
      </w:numPr>
    </w:pPr>
  </w:style>
  <w:style w:type="numbering" w:customStyle="1" w:styleId="l-NummerertListeStil">
    <w:name w:val="l-NummerertListeStil"/>
    <w:uiPriority w:val="99"/>
    <w:rsid w:val="00926E16"/>
    <w:pPr>
      <w:numPr>
        <w:numId w:val="8"/>
      </w:numPr>
    </w:pPr>
  </w:style>
  <w:style w:type="numbering" w:customStyle="1" w:styleId="l-AlfaListeStil">
    <w:name w:val="l-AlfaListeStil"/>
    <w:uiPriority w:val="99"/>
    <w:rsid w:val="00926E16"/>
    <w:pPr>
      <w:numPr>
        <w:numId w:val="9"/>
      </w:numPr>
    </w:pPr>
  </w:style>
  <w:style w:type="numbering" w:customStyle="1" w:styleId="OverskrifterListeStil">
    <w:name w:val="OverskrifterListeStil"/>
    <w:uiPriority w:val="99"/>
    <w:rsid w:val="00926E16"/>
    <w:pPr>
      <w:numPr>
        <w:numId w:val="10"/>
      </w:numPr>
    </w:pPr>
  </w:style>
  <w:style w:type="numbering" w:customStyle="1" w:styleId="l-ListeStilMal">
    <w:name w:val="l-ListeStilMal"/>
    <w:uiPriority w:val="99"/>
    <w:rsid w:val="00926E16"/>
    <w:pPr>
      <w:numPr>
        <w:numId w:val="11"/>
      </w:numPr>
    </w:pPr>
  </w:style>
  <w:style w:type="paragraph" w:styleId="Avsenderadresse">
    <w:name w:val="envelope return"/>
    <w:basedOn w:val="Normal"/>
    <w:uiPriority w:val="99"/>
    <w:semiHidden/>
    <w:unhideWhenUsed/>
    <w:rsid w:val="00926E16"/>
    <w:pPr>
      <w:spacing w:after="0" w:line="240" w:lineRule="auto"/>
    </w:pPr>
    <w:rPr>
      <w:rFonts w:ascii="Cambria" w:hAnsi="Cambria" w:cs="Times New Roman"/>
      <w:sz w:val="20"/>
      <w:szCs w:val="20"/>
    </w:rPr>
  </w:style>
  <w:style w:type="paragraph" w:styleId="Brdtekst">
    <w:name w:val="Body Text"/>
    <w:basedOn w:val="Normal"/>
    <w:link w:val="BrdtekstTegn"/>
    <w:semiHidden/>
    <w:unhideWhenUsed/>
    <w:rsid w:val="00926E16"/>
  </w:style>
  <w:style w:type="character" w:customStyle="1" w:styleId="BrdtekstTegn">
    <w:name w:val="Brødtekst Tegn"/>
    <w:link w:val="Brdtekst"/>
    <w:semiHidden/>
    <w:rsid w:val="00926E16"/>
    <w:rPr>
      <w:rFonts w:ascii="Times New Roman" w:eastAsia="Times New Roman" w:hAnsi="Times New Roman"/>
      <w:spacing w:val="4"/>
      <w:kern w:val="0"/>
      <w:szCs w:val="22"/>
    </w:rPr>
  </w:style>
  <w:style w:type="paragraph" w:styleId="Brdtekst-frsteinnrykk">
    <w:name w:val="Body Text First Indent"/>
    <w:basedOn w:val="Brdtekst"/>
    <w:link w:val="Brdtekst-frsteinnrykkTegn"/>
    <w:uiPriority w:val="99"/>
    <w:semiHidden/>
    <w:unhideWhenUsed/>
    <w:rsid w:val="00926E16"/>
    <w:pPr>
      <w:ind w:firstLine="360"/>
    </w:pPr>
  </w:style>
  <w:style w:type="character" w:customStyle="1" w:styleId="Brdtekst-frsteinnrykkTegn">
    <w:name w:val="Brødtekst - første innrykk Tegn"/>
    <w:link w:val="Brdtekst-frsteinnrykk"/>
    <w:uiPriority w:val="99"/>
    <w:semiHidden/>
    <w:rsid w:val="00926E16"/>
    <w:rPr>
      <w:rFonts w:ascii="Times New Roman" w:eastAsia="Times New Roman" w:hAnsi="Times New Roman"/>
      <w:spacing w:val="4"/>
      <w:kern w:val="0"/>
      <w:szCs w:val="22"/>
    </w:rPr>
  </w:style>
  <w:style w:type="paragraph" w:styleId="Brdtekstinnrykk">
    <w:name w:val="Body Text Indent"/>
    <w:basedOn w:val="Normal"/>
    <w:link w:val="BrdtekstinnrykkTegn"/>
    <w:uiPriority w:val="99"/>
    <w:semiHidden/>
    <w:unhideWhenUsed/>
    <w:rsid w:val="00926E16"/>
    <w:pPr>
      <w:ind w:left="283"/>
    </w:pPr>
  </w:style>
  <w:style w:type="character" w:customStyle="1" w:styleId="BrdtekstinnrykkTegn">
    <w:name w:val="Brødtekstinnrykk Tegn"/>
    <w:link w:val="Brdtekstinnrykk"/>
    <w:uiPriority w:val="99"/>
    <w:semiHidden/>
    <w:rsid w:val="00926E16"/>
    <w:rPr>
      <w:rFonts w:ascii="Times New Roman" w:eastAsia="Times New Roman" w:hAnsi="Times New Roman"/>
      <w:spacing w:val="4"/>
      <w:kern w:val="0"/>
      <w:szCs w:val="22"/>
    </w:rPr>
  </w:style>
  <w:style w:type="paragraph" w:styleId="Brdtekst-frsteinnrykk2">
    <w:name w:val="Body Text First Indent 2"/>
    <w:basedOn w:val="Brdtekstinnrykk"/>
    <w:link w:val="Brdtekst-frsteinnrykk2Tegn"/>
    <w:uiPriority w:val="99"/>
    <w:semiHidden/>
    <w:unhideWhenUsed/>
    <w:rsid w:val="00926E16"/>
    <w:pPr>
      <w:ind w:left="360" w:firstLine="360"/>
    </w:pPr>
  </w:style>
  <w:style w:type="character" w:customStyle="1" w:styleId="Brdtekst-frsteinnrykk2Tegn">
    <w:name w:val="Brødtekst - første innrykk 2 Tegn"/>
    <w:link w:val="Brdtekst-frsteinnrykk2"/>
    <w:uiPriority w:val="99"/>
    <w:semiHidden/>
    <w:rsid w:val="00926E16"/>
    <w:rPr>
      <w:rFonts w:ascii="Times New Roman" w:eastAsia="Times New Roman" w:hAnsi="Times New Roman"/>
      <w:spacing w:val="4"/>
      <w:kern w:val="0"/>
      <w:szCs w:val="22"/>
    </w:rPr>
  </w:style>
  <w:style w:type="paragraph" w:styleId="Brdtekst2">
    <w:name w:val="Body Text 2"/>
    <w:basedOn w:val="Normal"/>
    <w:link w:val="Brdtekst2Tegn"/>
    <w:uiPriority w:val="99"/>
    <w:semiHidden/>
    <w:unhideWhenUsed/>
    <w:rsid w:val="00926E16"/>
    <w:pPr>
      <w:spacing w:line="480" w:lineRule="auto"/>
    </w:pPr>
  </w:style>
  <w:style w:type="character" w:customStyle="1" w:styleId="Brdtekst2Tegn">
    <w:name w:val="Brødtekst 2 Tegn"/>
    <w:link w:val="Brdtekst2"/>
    <w:uiPriority w:val="99"/>
    <w:semiHidden/>
    <w:rsid w:val="00926E16"/>
    <w:rPr>
      <w:rFonts w:ascii="Times New Roman" w:eastAsia="Times New Roman" w:hAnsi="Times New Roman"/>
      <w:spacing w:val="4"/>
      <w:kern w:val="0"/>
      <w:szCs w:val="22"/>
    </w:rPr>
  </w:style>
  <w:style w:type="paragraph" w:styleId="Brdtekst3">
    <w:name w:val="Body Text 3"/>
    <w:basedOn w:val="Normal"/>
    <w:link w:val="Brdtekst3Tegn"/>
    <w:uiPriority w:val="99"/>
    <w:semiHidden/>
    <w:unhideWhenUsed/>
    <w:rsid w:val="00926E16"/>
    <w:rPr>
      <w:sz w:val="16"/>
      <w:szCs w:val="16"/>
    </w:rPr>
  </w:style>
  <w:style w:type="character" w:customStyle="1" w:styleId="Brdtekst3Tegn">
    <w:name w:val="Brødtekst 3 Tegn"/>
    <w:link w:val="Brdtekst3"/>
    <w:uiPriority w:val="99"/>
    <w:semiHidden/>
    <w:rsid w:val="00926E16"/>
    <w:rPr>
      <w:rFonts w:ascii="Times New Roman" w:eastAsia="Times New Roman" w:hAnsi="Times New Roman"/>
      <w:spacing w:val="4"/>
      <w:kern w:val="0"/>
      <w:sz w:val="16"/>
      <w:szCs w:val="16"/>
    </w:rPr>
  </w:style>
  <w:style w:type="paragraph" w:styleId="Brdtekstinnrykk2">
    <w:name w:val="Body Text Indent 2"/>
    <w:basedOn w:val="Normal"/>
    <w:link w:val="Brdtekstinnrykk2Tegn"/>
    <w:uiPriority w:val="99"/>
    <w:semiHidden/>
    <w:unhideWhenUsed/>
    <w:rsid w:val="00926E16"/>
    <w:pPr>
      <w:spacing w:line="480" w:lineRule="auto"/>
      <w:ind w:left="283"/>
    </w:pPr>
  </w:style>
  <w:style w:type="character" w:customStyle="1" w:styleId="Brdtekstinnrykk2Tegn">
    <w:name w:val="Brødtekstinnrykk 2 Tegn"/>
    <w:link w:val="Brdtekstinnrykk2"/>
    <w:uiPriority w:val="99"/>
    <w:semiHidden/>
    <w:rsid w:val="00926E16"/>
    <w:rPr>
      <w:rFonts w:ascii="Times New Roman" w:eastAsia="Times New Roman" w:hAnsi="Times New Roman"/>
      <w:spacing w:val="4"/>
      <w:kern w:val="0"/>
      <w:szCs w:val="22"/>
    </w:rPr>
  </w:style>
  <w:style w:type="paragraph" w:styleId="Brdtekstinnrykk3">
    <w:name w:val="Body Text Indent 3"/>
    <w:basedOn w:val="Normal"/>
    <w:link w:val="Brdtekstinnrykk3Tegn"/>
    <w:uiPriority w:val="99"/>
    <w:semiHidden/>
    <w:unhideWhenUsed/>
    <w:rsid w:val="00926E16"/>
    <w:pPr>
      <w:ind w:left="283"/>
    </w:pPr>
    <w:rPr>
      <w:sz w:val="16"/>
      <w:szCs w:val="16"/>
    </w:rPr>
  </w:style>
  <w:style w:type="character" w:customStyle="1" w:styleId="Brdtekstinnrykk3Tegn">
    <w:name w:val="Brødtekstinnrykk 3 Tegn"/>
    <w:link w:val="Brdtekstinnrykk3"/>
    <w:uiPriority w:val="99"/>
    <w:semiHidden/>
    <w:rsid w:val="00926E16"/>
    <w:rPr>
      <w:rFonts w:ascii="Times New Roman" w:eastAsia="Times New Roman" w:hAnsi="Times New Roman"/>
      <w:spacing w:val="4"/>
      <w:kern w:val="0"/>
      <w:sz w:val="16"/>
      <w:szCs w:val="16"/>
    </w:rPr>
  </w:style>
  <w:style w:type="paragraph" w:customStyle="1" w:styleId="Sammendrag">
    <w:name w:val="Sammendrag"/>
    <w:basedOn w:val="Overskrift1"/>
    <w:qFormat/>
    <w:rsid w:val="00926E16"/>
    <w:pPr>
      <w:numPr>
        <w:numId w:val="0"/>
      </w:numPr>
    </w:pPr>
  </w:style>
  <w:style w:type="paragraph" w:customStyle="1" w:styleId="TrykkeriMerknad">
    <w:name w:val="TrykkeriMerknad"/>
    <w:basedOn w:val="Normal"/>
    <w:qFormat/>
    <w:rsid w:val="00926E16"/>
    <w:pPr>
      <w:spacing w:before="60"/>
    </w:pPr>
    <w:rPr>
      <w:rFonts w:ascii="Arial" w:hAnsi="Arial"/>
      <w:color w:val="943634"/>
      <w:sz w:val="26"/>
    </w:rPr>
  </w:style>
  <w:style w:type="paragraph" w:customStyle="1" w:styleId="ForfatterMerknad">
    <w:name w:val="ForfatterMerknad"/>
    <w:basedOn w:val="TrykkeriMerknad"/>
    <w:qFormat/>
    <w:rsid w:val="00926E16"/>
    <w:pPr>
      <w:shd w:val="clear" w:color="auto" w:fill="FFFF99"/>
      <w:spacing w:line="240" w:lineRule="auto"/>
    </w:pPr>
    <w:rPr>
      <w:color w:val="632423"/>
    </w:rPr>
  </w:style>
  <w:style w:type="paragraph" w:customStyle="1" w:styleId="tblRad">
    <w:name w:val="tblRad"/>
    <w:rsid w:val="00926E1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926E16"/>
  </w:style>
  <w:style w:type="paragraph" w:customStyle="1" w:styleId="tbl2LinjeSumBold">
    <w:name w:val="tbl2LinjeSumBold"/>
    <w:basedOn w:val="tblRad"/>
    <w:rsid w:val="00926E16"/>
  </w:style>
  <w:style w:type="paragraph" w:customStyle="1" w:styleId="tblDelsum1">
    <w:name w:val="tblDelsum1"/>
    <w:basedOn w:val="tblRad"/>
    <w:rsid w:val="00926E16"/>
  </w:style>
  <w:style w:type="paragraph" w:customStyle="1" w:styleId="tblDelsum1-Kapittel">
    <w:name w:val="tblDelsum1 - Kapittel"/>
    <w:basedOn w:val="tblDelsum1"/>
    <w:rsid w:val="00926E16"/>
    <w:pPr>
      <w:keepNext w:val="0"/>
    </w:pPr>
  </w:style>
  <w:style w:type="paragraph" w:customStyle="1" w:styleId="tblDelsum2">
    <w:name w:val="tblDelsum2"/>
    <w:basedOn w:val="tblRad"/>
    <w:rsid w:val="00926E16"/>
  </w:style>
  <w:style w:type="paragraph" w:customStyle="1" w:styleId="tblDelsum2-Kapittel">
    <w:name w:val="tblDelsum2 - Kapittel"/>
    <w:basedOn w:val="tblDelsum2"/>
    <w:rsid w:val="00926E16"/>
    <w:pPr>
      <w:keepNext w:val="0"/>
    </w:pPr>
  </w:style>
  <w:style w:type="paragraph" w:customStyle="1" w:styleId="tblTabelloverskrift">
    <w:name w:val="tblTabelloverskrift"/>
    <w:rsid w:val="00926E1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926E16"/>
    <w:pPr>
      <w:spacing w:after="0"/>
      <w:jc w:val="right"/>
    </w:pPr>
    <w:rPr>
      <w:b w:val="0"/>
      <w:caps w:val="0"/>
      <w:sz w:val="16"/>
    </w:rPr>
  </w:style>
  <w:style w:type="paragraph" w:customStyle="1" w:styleId="tblKategoriOverskrift">
    <w:name w:val="tblKategoriOverskrift"/>
    <w:basedOn w:val="tblRad"/>
    <w:rsid w:val="00926E16"/>
    <w:pPr>
      <w:spacing w:before="120"/>
    </w:pPr>
  </w:style>
  <w:style w:type="paragraph" w:customStyle="1" w:styleId="tblKolonneoverskrift">
    <w:name w:val="tblKolonneoverskrift"/>
    <w:basedOn w:val="Normal"/>
    <w:rsid w:val="00926E16"/>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926E16"/>
    <w:pPr>
      <w:spacing w:after="360"/>
      <w:jc w:val="center"/>
    </w:pPr>
    <w:rPr>
      <w:b w:val="0"/>
      <w:caps w:val="0"/>
    </w:rPr>
  </w:style>
  <w:style w:type="paragraph" w:customStyle="1" w:styleId="tblKolonneoverskrift-Vedtak">
    <w:name w:val="tblKolonneoverskrift - Vedtak"/>
    <w:basedOn w:val="tblTabelloverskrift-Vedtak"/>
    <w:rsid w:val="00926E16"/>
    <w:pPr>
      <w:spacing w:after="0"/>
    </w:pPr>
  </w:style>
  <w:style w:type="paragraph" w:customStyle="1" w:styleId="tblOverskrift-Vedtak">
    <w:name w:val="tblOverskrift - Vedtak"/>
    <w:basedOn w:val="tblRad"/>
    <w:rsid w:val="00926E16"/>
    <w:pPr>
      <w:spacing w:before="360"/>
      <w:jc w:val="center"/>
    </w:pPr>
  </w:style>
  <w:style w:type="paragraph" w:customStyle="1" w:styleId="tblRadBold">
    <w:name w:val="tblRadBold"/>
    <w:basedOn w:val="tblRad"/>
    <w:rsid w:val="00926E16"/>
  </w:style>
  <w:style w:type="paragraph" w:customStyle="1" w:styleId="tblRadItalic">
    <w:name w:val="tblRadItalic"/>
    <w:basedOn w:val="tblRad"/>
    <w:rsid w:val="00926E16"/>
  </w:style>
  <w:style w:type="paragraph" w:customStyle="1" w:styleId="tblRadItalicSiste">
    <w:name w:val="tblRadItalicSiste"/>
    <w:basedOn w:val="tblRadItalic"/>
    <w:rsid w:val="00926E16"/>
  </w:style>
  <w:style w:type="paragraph" w:customStyle="1" w:styleId="tblRadMedLuft">
    <w:name w:val="tblRadMedLuft"/>
    <w:basedOn w:val="tblRad"/>
    <w:rsid w:val="00926E16"/>
    <w:pPr>
      <w:spacing w:before="120"/>
    </w:pPr>
  </w:style>
  <w:style w:type="paragraph" w:customStyle="1" w:styleId="tblRadMedLuftSiste">
    <w:name w:val="tblRadMedLuftSiste"/>
    <w:basedOn w:val="tblRadMedLuft"/>
    <w:rsid w:val="00926E16"/>
    <w:pPr>
      <w:spacing w:after="120"/>
    </w:pPr>
  </w:style>
  <w:style w:type="paragraph" w:customStyle="1" w:styleId="tblRadMedLuftSiste-Vedtak">
    <w:name w:val="tblRadMedLuftSiste - Vedtak"/>
    <w:basedOn w:val="tblRadMedLuftSiste"/>
    <w:rsid w:val="00926E16"/>
    <w:pPr>
      <w:keepNext w:val="0"/>
    </w:pPr>
  </w:style>
  <w:style w:type="paragraph" w:customStyle="1" w:styleId="tblRadSiste">
    <w:name w:val="tblRadSiste"/>
    <w:basedOn w:val="tblRad"/>
    <w:rsid w:val="00926E16"/>
  </w:style>
  <w:style w:type="paragraph" w:customStyle="1" w:styleId="tblSluttsum">
    <w:name w:val="tblSluttsum"/>
    <w:basedOn w:val="tblRad"/>
    <w:rsid w:val="00926E16"/>
    <w:pPr>
      <w:spacing w:before="120"/>
    </w:pPr>
  </w:style>
  <w:style w:type="table" w:customStyle="1" w:styleId="MetadataTabell">
    <w:name w:val="MetadataTabell"/>
    <w:basedOn w:val="Rutenettabelllys"/>
    <w:uiPriority w:val="99"/>
    <w:rsid w:val="00926E16"/>
    <w:rPr>
      <w:rFonts w:ascii="Arial" w:hAnsi="Arial"/>
      <w:sz w:val="20"/>
      <w:szCs w:val="20"/>
      <w:lang w:eastAsia="nb-NO"/>
    </w:rPr>
    <w:tblP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Pr>
    <w:tcPr>
      <w:shd w:val="clear" w:color="auto" w:fill="auto"/>
      <w:vAlign w:val="center"/>
    </w:tcPr>
    <w:tblStylePr w:type="firstRow">
      <w:tblPr/>
      <w:tcPr>
        <w:shd w:val="clear" w:color="auto" w:fill="EAF1DD"/>
      </w:tcPr>
    </w:tblStylePr>
  </w:style>
  <w:style w:type="paragraph" w:customStyle="1" w:styleId="metadatanavn">
    <w:name w:val="metadatanavn"/>
    <w:basedOn w:val="Normal"/>
    <w:qFormat/>
    <w:rsid w:val="00926E16"/>
    <w:pPr>
      <w:spacing w:before="60" w:after="60"/>
    </w:pPr>
    <w:rPr>
      <w:rFonts w:ascii="Consolas" w:hAnsi="Consolas"/>
      <w:color w:val="C0504D"/>
      <w:sz w:val="26"/>
    </w:rPr>
  </w:style>
  <w:style w:type="table" w:styleId="Rutenettabelllys">
    <w:name w:val="Grid Table Light"/>
    <w:basedOn w:val="Vanligtabell"/>
    <w:uiPriority w:val="40"/>
    <w:rsid w:val="00926E16"/>
    <w:pPr>
      <w:spacing w:after="0" w:line="240" w:lineRule="auto"/>
    </w:pPr>
    <w:rPr>
      <w:rFonts w:eastAsia="Calibri"/>
      <w:kern w:val="0"/>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926E16"/>
    <w:pPr>
      <w:spacing w:before="60" w:after="60"/>
    </w:pPr>
    <w:rPr>
      <w:rFonts w:ascii="Consolas" w:hAnsi="Consolas"/>
      <w:color w:val="365F91"/>
      <w:sz w:val="26"/>
    </w:rPr>
  </w:style>
  <w:style w:type="table" w:customStyle="1" w:styleId="Standardtabell-02">
    <w:name w:val="Standardtabell-02"/>
    <w:basedOn w:val="StandardTabell"/>
    <w:uiPriority w:val="99"/>
    <w:rsid w:val="00926E16"/>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926E16"/>
    <w:rPr>
      <w:sz w:val="24"/>
    </w:rPr>
  </w:style>
  <w:style w:type="paragraph" w:customStyle="1" w:styleId="avsnitt-tittel-tabell">
    <w:name w:val="avsnitt-tittel-tabell"/>
    <w:basedOn w:val="avsnitt-tittel"/>
    <w:qFormat/>
    <w:rsid w:val="00926E16"/>
  </w:style>
  <w:style w:type="paragraph" w:customStyle="1" w:styleId="b-budkaptit-tabell">
    <w:name w:val="b-budkaptit-tabell"/>
    <w:basedOn w:val="b-budkaptit"/>
    <w:qFormat/>
    <w:rsid w:val="00926E16"/>
  </w:style>
  <w:style w:type="character" w:styleId="Emneknagg">
    <w:name w:val="Hashtag"/>
    <w:basedOn w:val="Standardskriftforavsnitt"/>
    <w:uiPriority w:val="99"/>
    <w:semiHidden/>
    <w:unhideWhenUsed/>
    <w:rsid w:val="00DC0BFD"/>
    <w:rPr>
      <w:color w:val="2B579A"/>
      <w:shd w:val="clear" w:color="auto" w:fill="E1DFDD"/>
    </w:rPr>
  </w:style>
  <w:style w:type="character" w:styleId="Omtale">
    <w:name w:val="Mention"/>
    <w:basedOn w:val="Standardskriftforavsnitt"/>
    <w:uiPriority w:val="99"/>
    <w:semiHidden/>
    <w:unhideWhenUsed/>
    <w:rsid w:val="00DC0BFD"/>
    <w:rPr>
      <w:color w:val="2B579A"/>
      <w:shd w:val="clear" w:color="auto" w:fill="E1DFDD"/>
    </w:rPr>
  </w:style>
  <w:style w:type="paragraph" w:styleId="Sitat0">
    <w:name w:val="Quote"/>
    <w:basedOn w:val="Normal"/>
    <w:next w:val="Normal"/>
    <w:link w:val="SitatTegn1"/>
    <w:uiPriority w:val="29"/>
    <w:qFormat/>
    <w:rsid w:val="00DC0BF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C0BFD"/>
    <w:rPr>
      <w:rFonts w:ascii="Times New Roman" w:eastAsia="Times New Roman" w:hAnsi="Times New Roman"/>
      <w:i/>
      <w:iCs/>
      <w:color w:val="404040" w:themeColor="text1" w:themeTint="BF"/>
      <w:spacing w:val="4"/>
      <w:kern w:val="0"/>
      <w:szCs w:val="22"/>
    </w:rPr>
  </w:style>
  <w:style w:type="character" w:styleId="Smarthyperkobling">
    <w:name w:val="Smart Hyperlink"/>
    <w:basedOn w:val="Standardskriftforavsnitt"/>
    <w:uiPriority w:val="99"/>
    <w:semiHidden/>
    <w:unhideWhenUsed/>
    <w:rsid w:val="00DC0BFD"/>
    <w:rPr>
      <w:u w:val="dotted"/>
    </w:rPr>
  </w:style>
  <w:style w:type="character" w:styleId="Smartkobling">
    <w:name w:val="Smart Link"/>
    <w:basedOn w:val="Standardskriftforavsnitt"/>
    <w:uiPriority w:val="99"/>
    <w:semiHidden/>
    <w:unhideWhenUsed/>
    <w:rsid w:val="00DC0BFD"/>
    <w:rPr>
      <w:color w:val="0000FF"/>
      <w:u w:val="single"/>
      <w:shd w:val="clear" w:color="auto" w:fill="F3F2F1"/>
    </w:rPr>
  </w:style>
  <w:style w:type="character" w:styleId="Ulstomtale">
    <w:name w:val="Unresolved Mention"/>
    <w:basedOn w:val="Standardskriftforavsnitt"/>
    <w:uiPriority w:val="99"/>
    <w:semiHidden/>
    <w:unhideWhenUsed/>
    <w:rsid w:val="00DC0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jpeg"/><Relationship Id="rId12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jpe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png"/><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Prop-mal-V3.dotx</Template>
  <TotalTime>17</TotalTime>
  <Pages>280</Pages>
  <Words>2029</Words>
  <Characters>11527</Characters>
  <Application>Microsoft Office Word</Application>
  <DocSecurity>0</DocSecurity>
  <Lines>678</Lines>
  <Paragraphs>376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4</cp:revision>
  <dcterms:created xsi:type="dcterms:W3CDTF">2026-06-04T10:54:00Z</dcterms:created>
  <dcterms:modified xsi:type="dcterms:W3CDTF">2026-06-04T11:11:00Z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2026-06-04T11:05:41Z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adb5f293-6b5e-4e12-b900-c17f85bba863</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