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624C2" w14:textId="77777777" w:rsidR="00820010" w:rsidRPr="00C87BD3" w:rsidRDefault="00820010" w:rsidP="00C87BD3">
      <w:pPr>
        <w:pStyle w:val="PublTittel"/>
      </w:pPr>
      <w:r w:rsidRPr="00C87BD3">
        <w:t>Notat fra Teknisk beregningsutvalg for spesialisthelsetjenestens økonomi</w:t>
      </w:r>
    </w:p>
    <w:p w14:paraId="7F1CD3E1" w14:textId="77777777" w:rsidR="00820010" w:rsidRPr="00C87BD3" w:rsidRDefault="00820010" w:rsidP="00C87BD3">
      <w:pPr>
        <w:pStyle w:val="Undertittel"/>
      </w:pPr>
      <w:r w:rsidRPr="00C87BD3">
        <w:t>TBU-spesialisthelsetjenesten – 26. juni 2026</w:t>
      </w:r>
    </w:p>
    <w:p w14:paraId="0FF961CB" w14:textId="77777777" w:rsidR="00820010" w:rsidRPr="00C87BD3" w:rsidRDefault="00820010" w:rsidP="00C87BD3">
      <w:pPr>
        <w:pStyle w:val="Overskrift1"/>
      </w:pPr>
      <w:r w:rsidRPr="00C87BD3">
        <w:t>Om utvalget, utvalgets mandat og sammensetning</w:t>
      </w:r>
    </w:p>
    <w:p w14:paraId="6D295061" w14:textId="77777777" w:rsidR="00820010" w:rsidRPr="00C87BD3" w:rsidRDefault="00820010" w:rsidP="00C87BD3">
      <w:pPr>
        <w:pStyle w:val="Overskrift2"/>
      </w:pPr>
      <w:r w:rsidRPr="00C87BD3">
        <w:t>Innledning</w:t>
      </w:r>
    </w:p>
    <w:p w14:paraId="64FD9CCF" w14:textId="1C328C25" w:rsidR="00820010" w:rsidRPr="00C87BD3" w:rsidRDefault="00820010" w:rsidP="00C87BD3">
      <w:r w:rsidRPr="00C87BD3">
        <w:t>Teknisk beregningsutvalg for spesialisthelsetjenestens økonomi (TBU-spesialist</w:t>
      </w:r>
      <w:r w:rsidRPr="00C87BD3">
        <w:t>helsetjenesten) ble opprettet i juni 2024. Utvalget ble oppnevnt i statsråd og blir nedsatt for tre år om gangen.</w:t>
      </w:r>
    </w:p>
    <w:p w14:paraId="7075AFE6" w14:textId="47E4E809" w:rsidR="00820010" w:rsidRPr="00C87BD3" w:rsidRDefault="00820010" w:rsidP="00C87BD3">
      <w:r w:rsidRPr="00C87BD3">
        <w:t xml:space="preserve">Ifølge mandatet skal utvalget gi en faglig vurdering av data som gjelder </w:t>
      </w:r>
      <w:r w:rsidRPr="00C87BD3">
        <w:t xml:space="preserve">økonomien i spesialisthelsetjenesten. Utvalget skal skape en felles forståelse for den økonomiske situasjonen i spesialisthelsetjenesten. Utvalget er bedt om særlig å vurdere </w:t>
      </w:r>
      <w:r w:rsidRPr="00C87BD3">
        <w:t>utviklingen i sykehusøkonomien, herunder realveksten i bevilgningene, og mer</w:t>
      </w:r>
      <w:r w:rsidRPr="00C87BD3">
        <w:t xml:space="preserve">kostnader som den demografiske utviklingen anslås å gi sektoren. Utvalgets </w:t>
      </w:r>
      <w:r w:rsidRPr="00C87BD3">
        <w:t>mandat, sammensetning og sekretariat følger nedenfor.</w:t>
      </w:r>
    </w:p>
    <w:p w14:paraId="6DEA10AD" w14:textId="3F2937EB" w:rsidR="00820010" w:rsidRPr="00C87BD3" w:rsidRDefault="00820010" w:rsidP="00C87BD3">
      <w:r w:rsidRPr="00C87BD3">
        <w:t>Utvalget legger med dette fram sitt andre årlige notat. Sammenlignet med utvalgets rapport fra desember 2025 er det flere oppdateringer. I kapittel</w:t>
      </w:r>
      <w:r w:rsidR="001E10DB">
        <w:t xml:space="preserve"> </w:t>
      </w:r>
      <w:r w:rsidRPr="00C87BD3">
        <w:t xml:space="preserve">3 </w:t>
      </w:r>
      <w:r w:rsidRPr="00C87BD3">
        <w:t xml:space="preserve">Inntektsutviklingen er tallgrunnlaget oppdatert med nysalderingen 2025, Stortingets behandling av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 xml:space="preserve">–2026) og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Kapittel 4 Befolkningsutviklingen og merkostnader i spesialisthelse</w:t>
      </w:r>
      <w:r w:rsidRPr="00C87BD3">
        <w:t>tjenesten er oppdatert med ny informasjon om befolkningstall og forbrukstall. Videre er årsverkstall i kapittel 5 Arbeidskraft oppdatert med tall for 2025. I kapittel 6 Den økonomiske situasjonen er omtalen oppdatert med 2025-tall.</w:t>
      </w:r>
    </w:p>
    <w:p w14:paraId="478E9C15" w14:textId="6616F407" w:rsidR="00820010" w:rsidRPr="00C87BD3" w:rsidRDefault="00820010" w:rsidP="00C87BD3">
      <w:r w:rsidRPr="00C87BD3">
        <w:t>Utvalget avsluttet arbeidet med notatet før Stortingets behandling av revidert nasjonal</w:t>
      </w:r>
      <w:r w:rsidRPr="00C87BD3">
        <w:t xml:space="preserve">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 xml:space="preserve">–2026). Stortinget har i sin innstilling som forelå 12. juni 2026, jf. </w:t>
      </w:r>
      <w:proofErr w:type="spellStart"/>
      <w:r w:rsidR="001E10DB">
        <w:t>Innst</w:t>
      </w:r>
      <w:proofErr w:type="spellEnd"/>
      <w:r w:rsidR="001E10DB">
        <w:t xml:space="preserve">. </w:t>
      </w:r>
      <w:r w:rsidR="001E10DB" w:rsidRPr="00C87BD3">
        <w:t>450</w:t>
      </w:r>
      <w:r w:rsidR="001E10DB">
        <w:t xml:space="preserve"> </w:t>
      </w:r>
      <w:r w:rsidR="001E10DB" w:rsidRPr="00C87BD3">
        <w:t>S (2025</w:t>
      </w:r>
      <w:r w:rsidR="001E10DB">
        <w:t>–</w:t>
      </w:r>
      <w:r w:rsidR="001E10DB" w:rsidRPr="00C87BD3">
        <w:t>2026)</w:t>
      </w:r>
      <w:r w:rsidRPr="00C87BD3">
        <w:t xml:space="preserve">, i all hovedsak sluttet seg til </w:t>
      </w:r>
      <w:r w:rsidRPr="00C87BD3">
        <w:t>regjeringens forslag på kap. 732 Regionale helseforetak.</w:t>
      </w:r>
    </w:p>
    <w:p w14:paraId="4506A65F" w14:textId="77777777" w:rsidR="00820010" w:rsidRPr="00C87BD3" w:rsidRDefault="00820010" w:rsidP="00C87BD3">
      <w:r w:rsidRPr="00C87BD3">
        <w:t xml:space="preserve">Utvalget har igangsatt en ekstern analyse av effektivitet i spesialisthelsetjenesten. Analysen består av to deler. I den første analysen skal det etableres en metodikk som gir grunnlag for årlige beregninger av produktivitetsutvikling og effektivitet i spesialisthelsetjenesten. I den andre analysen skal størrelsen på marginalkostnaden inkludere data til og med 2025. Oslo </w:t>
      </w:r>
      <w:proofErr w:type="spellStart"/>
      <w:r w:rsidRPr="00C87BD3">
        <w:t>Economics</w:t>
      </w:r>
      <w:proofErr w:type="spellEnd"/>
      <w:r w:rsidRPr="00C87BD3">
        <w:t xml:space="preserve"> har fått oppdraget og skal levere del 1 i oktober 2026 og del 2 i februar 2027.</w:t>
      </w:r>
    </w:p>
    <w:p w14:paraId="2B297510" w14:textId="77777777" w:rsidR="00820010" w:rsidRPr="00C87BD3" w:rsidRDefault="00820010" w:rsidP="00C87BD3">
      <w:r w:rsidRPr="00C87BD3">
        <w:t xml:space="preserve">Notatet er lagt ut på utvalgets nettside </w:t>
      </w:r>
      <w:hyperlink r:id="rId7" w:history="1">
        <w:r w:rsidRPr="00C87BD3">
          <w:rPr>
            <w:rStyle w:val="Hyperkobling"/>
          </w:rPr>
          <w:t>Teknisk beregningsutvalg for spesialisthelsetjenestens økonomi (TBU-spesialisthelsetjenesten) – regjeringen.no</w:t>
        </w:r>
      </w:hyperlink>
    </w:p>
    <w:p w14:paraId="707CA586" w14:textId="77777777" w:rsidR="00820010" w:rsidRPr="00C87BD3" w:rsidRDefault="00820010" w:rsidP="00C87BD3">
      <w:r w:rsidRPr="00C87BD3">
        <w:t>Eventuelle kommentarer eller spørsmål kan rettes til sekretariatet.</w:t>
      </w:r>
    </w:p>
    <w:p w14:paraId="78E70727" w14:textId="77777777" w:rsidR="00820010" w:rsidRPr="00C87BD3" w:rsidRDefault="00820010" w:rsidP="00C87BD3">
      <w:pPr>
        <w:pStyle w:val="Overskrift2"/>
      </w:pPr>
      <w:r w:rsidRPr="00C87BD3">
        <w:lastRenderedPageBreak/>
        <w:t>Mandat</w:t>
      </w:r>
    </w:p>
    <w:p w14:paraId="520A5E93" w14:textId="77777777" w:rsidR="00820010" w:rsidRPr="00C87BD3" w:rsidRDefault="00820010" w:rsidP="00C87BD3">
      <w:r w:rsidRPr="00C87BD3">
        <w:t>Det tekniske beregningsutvalget for spesialisthelsetjenesten skal gi en faglig vurdering av data som gjelder økonomien i spesialisthelsetjenesten.</w:t>
      </w:r>
    </w:p>
    <w:p w14:paraId="72DB0D88" w14:textId="00C9C28F" w:rsidR="00820010" w:rsidRPr="00C87BD3" w:rsidRDefault="00820010" w:rsidP="00C87BD3">
      <w:r w:rsidRPr="00C87BD3">
        <w:t>Utvalget skal skape felles forståelse for den økonomiske situasjonen i spesialist</w:t>
      </w:r>
      <w:r w:rsidRPr="00C87BD3">
        <w:t>helsetjenesten. Utvalget skal særlig vurdere utviklingen i sykehusøkonomien, herunder realveksten i bevilgningene, og merkostnader som den demografiske utviklingen anslås å gi sektoren.</w:t>
      </w:r>
    </w:p>
    <w:p w14:paraId="58A31C55" w14:textId="77777777" w:rsidR="00820010" w:rsidRPr="00C87BD3" w:rsidRDefault="00820010" w:rsidP="00C87BD3">
      <w:r w:rsidRPr="00C87BD3">
        <w:t>Bakgrunnsmaterialet bør inneholde en oversikt over forhold som utvalget mener er viktig for vurdering av sykehusøkonomien, en vurdering av disse forholdene, og utsiktene for sykehusøkonomien framover. Vurderingene bør gjelde de regionale helseforetakene under ett, og gi oversikt over variasjoner mellom de regionale helsefore</w:t>
      </w:r>
      <w:r w:rsidRPr="00C87BD3">
        <w:t>takene der dette er aktuelt. Det er videre ønskelig at utvalget vurderer aktivitet, ventetider og produktivitetsutvikling.</w:t>
      </w:r>
    </w:p>
    <w:p w14:paraId="0482C186" w14:textId="77777777" w:rsidR="00820010" w:rsidRPr="00C87BD3" w:rsidRDefault="00820010" w:rsidP="00C87BD3">
      <w:r w:rsidRPr="00C87BD3">
        <w:t>Så langt utvalget finner det hensiktsmessig, kan det selv ta opp særskilte problemstillinger.</w:t>
      </w:r>
    </w:p>
    <w:p w14:paraId="2746E096" w14:textId="77777777" w:rsidR="00820010" w:rsidRPr="00C87BD3" w:rsidRDefault="00820010" w:rsidP="00C87BD3">
      <w:r w:rsidRPr="00C87BD3">
        <w:t>Helse- og omsorgsdepartementet har fullmakt til å gi tilleggsoppdrag til utvalget.</w:t>
      </w:r>
    </w:p>
    <w:p w14:paraId="6522A917" w14:textId="77777777" w:rsidR="00820010" w:rsidRPr="00C87BD3" w:rsidRDefault="00820010" w:rsidP="00C87BD3">
      <w:r w:rsidRPr="00C87BD3">
        <w:t xml:space="preserve">Utredningen fra utvalget skal </w:t>
      </w:r>
      <w:proofErr w:type="gramStart"/>
      <w:r w:rsidRPr="00C87BD3">
        <w:t>avgis</w:t>
      </w:r>
      <w:proofErr w:type="gramEnd"/>
      <w:r w:rsidRPr="00C87BD3">
        <w:t xml:space="preserve"> til Helse- og omsorgsdepartementet i november. Det skal i tillegg </w:t>
      </w:r>
      <w:proofErr w:type="gramStart"/>
      <w:r w:rsidRPr="00C87BD3">
        <w:t>avgis</w:t>
      </w:r>
      <w:proofErr w:type="gramEnd"/>
      <w:r w:rsidRPr="00C87BD3">
        <w:t xml:space="preserve"> et notat i løpet av første halvår med oppdaterte demografianslag og andre forhold av betydning basert på oppdatert informasjon.</w:t>
      </w:r>
    </w:p>
    <w:p w14:paraId="7DBDC5F2" w14:textId="57399E6C" w:rsidR="00820010" w:rsidRPr="00C87BD3" w:rsidRDefault="00820010" w:rsidP="00C87BD3">
      <w:r w:rsidRPr="00C87BD3">
        <w:t xml:space="preserve">Utvalget skal være bredt sammensatt. Oppnevningen gjelder i 3 år. Helse- og omsorgsdepartementet har fullmakt til å løse medlemmer fra vervet og til å utnevne nye medlemmer. Helse- og omsorgsdepartementet leder </w:t>
      </w:r>
      <w:proofErr w:type="spellStart"/>
      <w:r w:rsidRPr="00C87BD3">
        <w:t>sekretariats</w:t>
      </w:r>
      <w:r w:rsidRPr="00C87BD3">
        <w:t>arbeidet</w:t>
      </w:r>
      <w:proofErr w:type="spellEnd"/>
      <w:r w:rsidRPr="00C87BD3">
        <w:t xml:space="preserve"> for utvalget.</w:t>
      </w:r>
    </w:p>
    <w:p w14:paraId="745FD903" w14:textId="77777777" w:rsidR="00820010" w:rsidRPr="00C87BD3" w:rsidRDefault="00820010" w:rsidP="00C87BD3">
      <w:pPr>
        <w:pStyle w:val="Overskrift2"/>
      </w:pPr>
      <w:r w:rsidRPr="00C87BD3">
        <w:t>Utvalgets sammensetning. Sekretariat</w:t>
      </w:r>
    </w:p>
    <w:p w14:paraId="1C152AEC" w14:textId="77777777" w:rsidR="00820010" w:rsidRPr="00C87BD3" w:rsidRDefault="00820010" w:rsidP="00C87BD3">
      <w:pPr>
        <w:pStyle w:val="Liste"/>
      </w:pPr>
      <w:r w:rsidRPr="00C87BD3">
        <w:t>Professor Jon Magnussen, Trondheim, leder</w:t>
      </w:r>
    </w:p>
    <w:p w14:paraId="731C69B0" w14:textId="77777777" w:rsidR="00820010" w:rsidRPr="00C87BD3" w:rsidRDefault="00820010" w:rsidP="00C87BD3">
      <w:pPr>
        <w:pStyle w:val="Liste"/>
      </w:pPr>
      <w:r w:rsidRPr="00C87BD3">
        <w:t>Seksjonsleder Pål Sletten, Oslo, nestleder</w:t>
      </w:r>
    </w:p>
    <w:p w14:paraId="240F697E" w14:textId="77777777" w:rsidR="00820010" w:rsidRPr="00C87BD3" w:rsidRDefault="00820010" w:rsidP="00C87BD3">
      <w:pPr>
        <w:pStyle w:val="Liste"/>
      </w:pPr>
      <w:r w:rsidRPr="00C87BD3">
        <w:t xml:space="preserve">Økonomi- og finansdirektør Line </w:t>
      </w:r>
      <w:proofErr w:type="spellStart"/>
      <w:r w:rsidRPr="00C87BD3">
        <w:t>Alfarrustad</w:t>
      </w:r>
      <w:proofErr w:type="spellEnd"/>
      <w:r w:rsidRPr="00C87BD3">
        <w:t>, Stange</w:t>
      </w:r>
    </w:p>
    <w:p w14:paraId="7E4ED79E" w14:textId="77777777" w:rsidR="00820010" w:rsidRPr="00C87BD3" w:rsidRDefault="00820010" w:rsidP="00C87BD3">
      <w:pPr>
        <w:pStyle w:val="Liste"/>
      </w:pPr>
      <w:r w:rsidRPr="00C87BD3">
        <w:t xml:space="preserve">Seniorrådgiver Anne-Marie </w:t>
      </w:r>
      <w:proofErr w:type="spellStart"/>
      <w:r w:rsidRPr="00C87BD3">
        <w:t>Barane</w:t>
      </w:r>
      <w:proofErr w:type="spellEnd"/>
      <w:r w:rsidRPr="00C87BD3">
        <w:t>, Stjørdal</w:t>
      </w:r>
    </w:p>
    <w:p w14:paraId="31B2C83A" w14:textId="77777777" w:rsidR="00820010" w:rsidRPr="00C87BD3" w:rsidRDefault="00820010" w:rsidP="00C87BD3">
      <w:pPr>
        <w:pStyle w:val="Liste"/>
      </w:pPr>
      <w:r w:rsidRPr="00C87BD3">
        <w:t>Økonomidirektør Erik Arne Hansen, Bodø</w:t>
      </w:r>
    </w:p>
    <w:p w14:paraId="32B82E6A" w14:textId="77777777" w:rsidR="00820010" w:rsidRPr="00C87BD3" w:rsidRDefault="00820010" w:rsidP="00C87BD3">
      <w:pPr>
        <w:pStyle w:val="Liste"/>
      </w:pPr>
      <w:r w:rsidRPr="00C87BD3">
        <w:t>Postdoktor Ingrid Hjort, Oslo</w:t>
      </w:r>
    </w:p>
    <w:p w14:paraId="5ED96E13" w14:textId="77777777" w:rsidR="00820010" w:rsidRPr="00C87BD3" w:rsidRDefault="00820010" w:rsidP="00C87BD3">
      <w:pPr>
        <w:pStyle w:val="Liste"/>
      </w:pPr>
      <w:r w:rsidRPr="00C87BD3">
        <w:t>Fagdirektør Stein Johnsen, Oslo</w:t>
      </w:r>
    </w:p>
    <w:p w14:paraId="5660B960" w14:textId="77777777" w:rsidR="00820010" w:rsidRPr="00C87BD3" w:rsidRDefault="00820010" w:rsidP="00C87BD3">
      <w:pPr>
        <w:pStyle w:val="Liste"/>
      </w:pPr>
      <w:r w:rsidRPr="00C87BD3">
        <w:t>Ø</w:t>
      </w:r>
      <w:r w:rsidRPr="00C87BD3">
        <w:t>konomi- og finansdirektør Per Karlsen, Sandnes</w:t>
      </w:r>
    </w:p>
    <w:p w14:paraId="57B475FC" w14:textId="77777777" w:rsidR="00820010" w:rsidRPr="00C87BD3" w:rsidRDefault="00820010" w:rsidP="00C87BD3">
      <w:pPr>
        <w:pStyle w:val="Liste"/>
      </w:pPr>
      <w:r w:rsidRPr="00C87BD3">
        <w:t xml:space="preserve">Underdirektør Sverre Mæhlum, Hamar (stedfortreder fra 15.9.2025, </w:t>
      </w:r>
      <w:r w:rsidRPr="00C87BD3">
        <w:br/>
        <w:t>fast medlem fra 1.5.2026)</w:t>
      </w:r>
    </w:p>
    <w:p w14:paraId="411F23C8" w14:textId="77777777" w:rsidR="00820010" w:rsidRPr="00C87BD3" w:rsidRDefault="00820010" w:rsidP="00C87BD3">
      <w:pPr>
        <w:pStyle w:val="Liste"/>
      </w:pPr>
      <w:r w:rsidRPr="00C87BD3">
        <w:t>Spesialrådgiver Marit Pedersen, Trondheim</w:t>
      </w:r>
    </w:p>
    <w:p w14:paraId="62AC8453" w14:textId="77777777" w:rsidR="00820010" w:rsidRPr="00C87BD3" w:rsidRDefault="00820010" w:rsidP="00C87BD3">
      <w:pPr>
        <w:pStyle w:val="avsnitt-undertittel"/>
      </w:pPr>
      <w:r w:rsidRPr="00C87BD3">
        <w:t>Sekretariat</w:t>
      </w:r>
    </w:p>
    <w:p w14:paraId="0F5D47BC" w14:textId="77777777" w:rsidR="00820010" w:rsidRPr="00C87BD3" w:rsidRDefault="00820010" w:rsidP="00C87BD3">
      <w:pPr>
        <w:pStyle w:val="Liste"/>
      </w:pPr>
      <w:r w:rsidRPr="00C87BD3">
        <w:t>Underdirektør Tone Hobæk, Helse- og omsorgsdepartementet, leder</w:t>
      </w:r>
    </w:p>
    <w:p w14:paraId="0895BA23" w14:textId="77777777" w:rsidR="00820010" w:rsidRPr="00C87BD3" w:rsidRDefault="00820010" w:rsidP="00C87BD3">
      <w:pPr>
        <w:pStyle w:val="Liste"/>
      </w:pPr>
      <w:r w:rsidRPr="00C87BD3">
        <w:t xml:space="preserve">Seniorrådgiver Håvard </w:t>
      </w:r>
      <w:proofErr w:type="spellStart"/>
      <w:r w:rsidRPr="00C87BD3">
        <w:t>Andrè</w:t>
      </w:r>
      <w:proofErr w:type="spellEnd"/>
      <w:r w:rsidRPr="00C87BD3">
        <w:t xml:space="preserve"> Dalheim, Helsedirektoratet</w:t>
      </w:r>
    </w:p>
    <w:p w14:paraId="73128516" w14:textId="77777777" w:rsidR="00820010" w:rsidRPr="00C87BD3" w:rsidRDefault="00820010" w:rsidP="00C87BD3">
      <w:pPr>
        <w:pStyle w:val="Liste"/>
      </w:pPr>
      <w:r w:rsidRPr="00C87BD3">
        <w:t>Seniorrådgiver Paul Martin Gystad, Helse Midt-Norge RHF</w:t>
      </w:r>
    </w:p>
    <w:p w14:paraId="28889BEC" w14:textId="77777777" w:rsidR="00820010" w:rsidRPr="00C87BD3" w:rsidRDefault="00820010" w:rsidP="00C87BD3">
      <w:pPr>
        <w:pStyle w:val="Liste"/>
      </w:pPr>
      <w:r w:rsidRPr="00C87BD3">
        <w:lastRenderedPageBreak/>
        <w:t xml:space="preserve">Seniorrådgiver </w:t>
      </w:r>
      <w:proofErr w:type="spellStart"/>
      <w:r w:rsidRPr="00C87BD3">
        <w:t>Tevje</w:t>
      </w:r>
      <w:proofErr w:type="spellEnd"/>
      <w:r w:rsidRPr="00C87BD3">
        <w:t xml:space="preserve"> </w:t>
      </w:r>
      <w:proofErr w:type="spellStart"/>
      <w:r w:rsidRPr="00C87BD3">
        <w:t>Dolve</w:t>
      </w:r>
      <w:proofErr w:type="spellEnd"/>
      <w:r w:rsidRPr="00C87BD3">
        <w:t xml:space="preserve"> </w:t>
      </w:r>
      <w:proofErr w:type="spellStart"/>
      <w:r w:rsidRPr="00C87BD3">
        <w:t>Hetlelid</w:t>
      </w:r>
      <w:proofErr w:type="spellEnd"/>
      <w:r w:rsidRPr="00C87BD3">
        <w:t>, Finansdepartementet</w:t>
      </w:r>
    </w:p>
    <w:p w14:paraId="1BD27B30" w14:textId="77777777" w:rsidR="00820010" w:rsidRPr="00C87BD3" w:rsidRDefault="00820010" w:rsidP="00C87BD3">
      <w:pPr>
        <w:pStyle w:val="Liste"/>
      </w:pPr>
      <w:r w:rsidRPr="00C87BD3">
        <w:t xml:space="preserve">Seniorrådgiver Elisabeth </w:t>
      </w:r>
      <w:proofErr w:type="spellStart"/>
      <w:r w:rsidRPr="00C87BD3">
        <w:t>Esrød</w:t>
      </w:r>
      <w:proofErr w:type="spellEnd"/>
      <w:r w:rsidRPr="00C87BD3">
        <w:t xml:space="preserve"> Hoelsæter, Helse- og omsorgsdepartementet</w:t>
      </w:r>
    </w:p>
    <w:p w14:paraId="74CC9ABB" w14:textId="77777777" w:rsidR="00820010" w:rsidRPr="00C87BD3" w:rsidRDefault="00820010" w:rsidP="00C87BD3">
      <w:pPr>
        <w:pStyle w:val="Liste"/>
      </w:pPr>
      <w:r w:rsidRPr="00C87BD3">
        <w:t xml:space="preserve">Seniorrådgiver Ingrid </w:t>
      </w:r>
      <w:proofErr w:type="spellStart"/>
      <w:r w:rsidRPr="00C87BD3">
        <w:t>Hatlebakk</w:t>
      </w:r>
      <w:proofErr w:type="spellEnd"/>
      <w:r w:rsidRPr="00C87BD3">
        <w:t xml:space="preserve"> Hove, Statistisk sentralbyrå</w:t>
      </w:r>
    </w:p>
    <w:p w14:paraId="6858DDE9" w14:textId="77777777" w:rsidR="00820010" w:rsidRPr="00C87BD3" w:rsidRDefault="00820010" w:rsidP="00C87BD3">
      <w:pPr>
        <w:pStyle w:val="Liste"/>
      </w:pPr>
      <w:r w:rsidRPr="00C87BD3">
        <w:t>Fagdirektør Brynjar Indahl, Finansdepartementet</w:t>
      </w:r>
    </w:p>
    <w:p w14:paraId="344615BA" w14:textId="77777777" w:rsidR="00820010" w:rsidRPr="00C87BD3" w:rsidRDefault="00820010" w:rsidP="00C87BD3">
      <w:pPr>
        <w:pStyle w:val="Liste"/>
      </w:pPr>
      <w:r w:rsidRPr="00C87BD3">
        <w:t xml:space="preserve">Fagsjef økonomi Martin </w:t>
      </w:r>
      <w:proofErr w:type="spellStart"/>
      <w:r w:rsidRPr="00C87BD3">
        <w:t>Sjuls</w:t>
      </w:r>
      <w:proofErr w:type="spellEnd"/>
      <w:r w:rsidRPr="00C87BD3">
        <w:t>, Helse Sør-Øst RHF</w:t>
      </w:r>
    </w:p>
    <w:p w14:paraId="7FBC517D" w14:textId="77777777" w:rsidR="00820010" w:rsidRPr="00C87BD3" w:rsidRDefault="00820010" w:rsidP="00C87BD3">
      <w:pPr>
        <w:pStyle w:val="Overskrift1"/>
      </w:pPr>
      <w:r w:rsidRPr="00C87BD3">
        <w:t>Utvalgets situasjonsforståelse</w:t>
      </w:r>
    </w:p>
    <w:p w14:paraId="768F2F34" w14:textId="25A39497" w:rsidR="00820010" w:rsidRPr="00C87BD3" w:rsidRDefault="00820010" w:rsidP="00C87BD3">
      <w:r w:rsidRPr="00C87BD3">
        <w:t>I utvalgets desember 2025-rapport ble realveksten i bevilgningen fra 2024 til 2025 anslått til 4,</w:t>
      </w:r>
      <w:r w:rsidR="001E10DB" w:rsidRPr="00C87BD3">
        <w:t>0</w:t>
      </w:r>
      <w:r w:rsidR="001E10DB">
        <w:t> mrd.</w:t>
      </w:r>
      <w:r w:rsidRPr="00C87BD3">
        <w:t xml:space="preserve"> 202</w:t>
      </w:r>
      <w:r w:rsidR="001E10DB" w:rsidRPr="00C87BD3">
        <w:t>6</w:t>
      </w:r>
      <w:r w:rsidR="001E10DB">
        <w:t> kroner</w:t>
      </w:r>
      <w:r w:rsidRPr="00C87BD3">
        <w:t>. Denne realveksten nedjusteres nå til 3,</w:t>
      </w:r>
      <w:r w:rsidR="001E10DB" w:rsidRPr="00C87BD3">
        <w:t>9</w:t>
      </w:r>
      <w:r w:rsidR="001E10DB">
        <w:t> mrd.</w:t>
      </w:r>
      <w:r w:rsidRPr="00C87BD3">
        <w:t xml:space="preserve"> </w:t>
      </w:r>
      <w:r w:rsidRPr="00C87BD3">
        <w:t>kroner. Av dette var 2,</w:t>
      </w:r>
      <w:r w:rsidR="001E10DB" w:rsidRPr="00C87BD3">
        <w:t>7</w:t>
      </w:r>
      <w:r w:rsidR="001E10DB">
        <w:t> mrd.</w:t>
      </w:r>
      <w:r w:rsidRPr="00C87BD3">
        <w:t xml:space="preserve"> kroner nødvendig for å dekke merkostnader til </w:t>
      </w:r>
      <w:r w:rsidRPr="00C87BD3">
        <w:t>demografi.</w:t>
      </w:r>
    </w:p>
    <w:p w14:paraId="6E12D566" w14:textId="3B5CA711" w:rsidR="00820010" w:rsidRPr="00C87BD3" w:rsidRDefault="00820010" w:rsidP="00C87BD3">
      <w:r w:rsidRPr="00C87BD3">
        <w:t>Utvalget anslår at realbevilgningen til spesialisthelsetjenesten fra 2025 til 2026 vil øke med 2,</w:t>
      </w:r>
      <w:r w:rsidR="001E10DB" w:rsidRPr="00C87BD3">
        <w:t>3</w:t>
      </w:r>
      <w:r w:rsidR="001E10DB">
        <w:t> mrd.</w:t>
      </w:r>
      <w:r w:rsidRPr="00C87BD3">
        <w:t xml:space="preserve"> 202</w:t>
      </w:r>
      <w:r w:rsidR="001E10DB" w:rsidRPr="00C87BD3">
        <w:t>6</w:t>
      </w:r>
      <w:r w:rsidR="001E10DB">
        <w:t> kroner</w:t>
      </w:r>
      <w:r w:rsidRPr="00C87BD3">
        <w:t>. Når det tas hensyn til merkostnader til demografi, vil bevilgningen ligge 0,</w:t>
      </w:r>
      <w:r w:rsidR="001E10DB" w:rsidRPr="00C87BD3">
        <w:t>3</w:t>
      </w:r>
      <w:r w:rsidR="001E10DB">
        <w:t> mrd.</w:t>
      </w:r>
      <w:r w:rsidRPr="00C87BD3">
        <w:t xml:space="preserve"> kroner under bevilgningen for 2025. I utvalgets </w:t>
      </w:r>
      <w:proofErr w:type="spellStart"/>
      <w:r w:rsidRPr="00C87BD3">
        <w:t>desember</w:t>
      </w:r>
      <w:r w:rsidRPr="00C87BD3">
        <w:t>rapport</w:t>
      </w:r>
      <w:proofErr w:type="spellEnd"/>
      <w:r w:rsidRPr="00C87BD3">
        <w:t xml:space="preserve"> ble det anslått en vekst, etter korrigering for demografidrevet behov, på om lag 0,</w:t>
      </w:r>
      <w:r w:rsidR="001E10DB" w:rsidRPr="00C87BD3">
        <w:t>6</w:t>
      </w:r>
      <w:r w:rsidR="001E10DB">
        <w:t> mrd.</w:t>
      </w:r>
      <w:r w:rsidRPr="00C87BD3">
        <w:t xml:space="preserve"> kroner. Endringen fra desember kan i stor grad forklares av endret anslag på lønns- og prisvekst for 2026. Utvalget viser </w:t>
      </w:r>
      <w:proofErr w:type="gramStart"/>
      <w:r w:rsidRPr="00C87BD3">
        <w:t>for øvrig</w:t>
      </w:r>
      <w:proofErr w:type="gramEnd"/>
      <w:r w:rsidRPr="00C87BD3">
        <w:t xml:space="preserve"> til omtalen av </w:t>
      </w:r>
      <w:proofErr w:type="spellStart"/>
      <w:r w:rsidRPr="00C87BD3">
        <w:t>deflatoren</w:t>
      </w:r>
      <w:proofErr w:type="spellEnd"/>
      <w:r w:rsidRPr="00C87BD3">
        <w:t xml:space="preserve"> for spesialisthelsetjenesten i kapittel 3 og vedlegg 2 og 3.</w:t>
      </w:r>
    </w:p>
    <w:p w14:paraId="63919F77" w14:textId="1BC1211F" w:rsidR="00820010" w:rsidRPr="00C87BD3" w:rsidRDefault="00820010" w:rsidP="00C87BD3">
      <w:r w:rsidRPr="00C87BD3">
        <w:t>Anslaget over merkostnader knyttet til endret demografi er justert som følge av nye befolkningstall og nye befolkningsframskrivinger. Utvalget anslår nå en samlet demografidrevet aktivitetsvekst i 2026 på 1,33 prosent, tilsvarende et bevilgnings</w:t>
      </w:r>
      <w:r w:rsidRPr="00C87BD3">
        <w:t>nivå på 2,</w:t>
      </w:r>
      <w:r w:rsidR="001E10DB" w:rsidRPr="00C87BD3">
        <w:t>5</w:t>
      </w:r>
      <w:r w:rsidR="001E10DB">
        <w:t> mrd.</w:t>
      </w:r>
      <w:r w:rsidRPr="00C87BD3">
        <w:t xml:space="preserve"> 202</w:t>
      </w:r>
      <w:r w:rsidR="001E10DB" w:rsidRPr="00C87BD3">
        <w:t>6</w:t>
      </w:r>
      <w:r w:rsidR="001E10DB">
        <w:t> kroner</w:t>
      </w:r>
      <w:r w:rsidRPr="00C87BD3">
        <w:t>. Merkostnadene til demografi antas å bli noe lavere i årene etter 2026. For 2027 anslår utvalget nå en foreløpig vekst på 1,18 prosent eller 2,</w:t>
      </w:r>
      <w:r w:rsidR="001E10DB" w:rsidRPr="00C87BD3">
        <w:t>2</w:t>
      </w:r>
      <w:r w:rsidR="001E10DB">
        <w:t> mrd.</w:t>
      </w:r>
      <w:r w:rsidRPr="00C87BD3">
        <w:t xml:space="preserve"> 2026-kroner. Veksten i merkostnader knyttet til demografi antas å bli lavere i 2028 og 2029. Den årlige demografidrevne aktivitetsveksten har den siste ti-års perioden vært betydelig sterkere for somatiske tjenester enn for tjenester innen psykisk helsevern og tverrfaglig spesialisert rusbehandling (TSB). Dette vil også være situasjonen fram mot 2030.</w:t>
      </w:r>
    </w:p>
    <w:p w14:paraId="649F8A58" w14:textId="77777777" w:rsidR="00820010" w:rsidRPr="00C87BD3" w:rsidRDefault="00820010" w:rsidP="00C87BD3">
      <w:r w:rsidRPr="00C87BD3">
        <w:t>I utvalgets desember 2025-rapport ble det vist at produktivitetsnivået for somatiske tjenester i 2024 lå under nivået før pandemien. Utvalget har igangsatt e</w:t>
      </w:r>
      <w:r w:rsidRPr="00C87BD3">
        <w:t>t arbeid med sikte på også å kunne gi anslag over produktivitetsutviklingen innen psykisk helsevern og TSB, og samtidig gjøre det mulig å vurdere produktivitetsutviklingen opp mot utvikling i kvalitet og helsegevinst. Utvalget vil følge opp arbeidet med analyser av produktivitet i spesialisthelsetjenesten i kommende rapporter.</w:t>
      </w:r>
    </w:p>
    <w:p w14:paraId="578B444F" w14:textId="05814833" w:rsidR="00820010" w:rsidRPr="00C87BD3" w:rsidRDefault="00820010" w:rsidP="00C87BD3">
      <w:r w:rsidRPr="00C87BD3">
        <w:t>Det er en vekst i avtalte årsverk fra 2024 til 2025 på om lag 1,5 prosent. Dette innebærer at årsverksveksten fra 2024 til 2025 er som anslått demografidrevet vekst i behov. Det er re</w:t>
      </w:r>
      <w:r w:rsidRPr="00C87BD3">
        <w:t>gionale variasjoner. Årsverksveksten i prosent er sterkest fra 2024 til 2025 for gruppene psykologer og leger, og lavest for sykepleiere og helsefag</w:t>
      </w:r>
      <w:r w:rsidRPr="00C87BD3">
        <w:t>arbeidere og andre pleiemedarbeidere. Andelen årsverk for gruppen ledere har vært stabil over hele den siste 10-års perioden. Mens veksten i årsverk samlet sett i stor grad følger veksten i demografidrevet behov, er den høyere for psykisk helsevern og TSB.</w:t>
      </w:r>
    </w:p>
    <w:p w14:paraId="14C86B96" w14:textId="438B67E2" w:rsidR="00820010" w:rsidRPr="00C87BD3" w:rsidRDefault="00820010" w:rsidP="00C87BD3">
      <w:r w:rsidRPr="00C87BD3">
        <w:t>Samlet resultat for spesialisthelsetjenesten i 2025 var på om lag 3,</w:t>
      </w:r>
      <w:r w:rsidR="001E10DB" w:rsidRPr="00C87BD3">
        <w:t>6</w:t>
      </w:r>
      <w:r w:rsidR="001E10DB">
        <w:t> mrd.</w:t>
      </w:r>
      <w:r w:rsidRPr="00C87BD3">
        <w:t xml:space="preserve"> 2025-kroner, eller 1,5 prosent av driftsinntektene. Resultatet ligger vel </w:t>
      </w:r>
      <w:r w:rsidR="001E10DB" w:rsidRPr="00C87BD3">
        <w:t>1</w:t>
      </w:r>
      <w:r w:rsidR="001E10DB">
        <w:t> mrd.</w:t>
      </w:r>
      <w:r w:rsidRPr="00C87BD3">
        <w:t xml:space="preserve"> kroner over bud</w:t>
      </w:r>
      <w:r w:rsidRPr="00C87BD3">
        <w:t>sjettert resultat, og må delvis ses i sammenheng med en realvekst i bevilgningene i 2025 på 1,</w:t>
      </w:r>
      <w:r w:rsidR="001E10DB" w:rsidRPr="00C87BD3">
        <w:t>2</w:t>
      </w:r>
      <w:r w:rsidR="001E10DB">
        <w:t> mrd.</w:t>
      </w:r>
      <w:r w:rsidRPr="00C87BD3">
        <w:t xml:space="preserve"> kroner ut over anslåtte </w:t>
      </w:r>
      <w:r w:rsidRPr="00C87BD3">
        <w:lastRenderedPageBreak/>
        <w:t xml:space="preserve">demografikostnader. </w:t>
      </w:r>
      <w:r w:rsidRPr="00C87BD3">
        <w:t>Resultatgraden målt før avskrivinger og renter (EBIDTA) er høyere i 2025 enn i 2024 og 2023, men fremdeles under nivået før pandemien. For 2026 budsjetterer de regionale helseforet</w:t>
      </w:r>
      <w:r w:rsidRPr="00C87BD3">
        <w:t>akene samlet med om lag samme resultat som budsjettert for 2025.</w:t>
      </w:r>
    </w:p>
    <w:p w14:paraId="67D407A5" w14:textId="77777777" w:rsidR="00820010" w:rsidRPr="00C87BD3" w:rsidRDefault="00820010" w:rsidP="00C87BD3">
      <w:r w:rsidRPr="00C87BD3">
        <w:t>Regjeringen har foreslått endring i helseforetakenes regnskapsføring av pensjon. Utvalget vil komme tilbake med en nærmere omtale av pensjon i sin høstrapport.</w:t>
      </w:r>
    </w:p>
    <w:p w14:paraId="4C3640F3" w14:textId="2ADED13C" w:rsidR="00820010" w:rsidRPr="00C87BD3" w:rsidRDefault="00820010" w:rsidP="00C87BD3">
      <w:r w:rsidRPr="00C87BD3">
        <w:t>Investeringsnivået i sektoren har økt kraftig de senere år. Dette begrunnes både i demografiske endringer og behovet for fornying av eldre deler av bygnings- og utstyrsmasse. De regionale helseforetakene har ansvaret for, og gis bevilgninger til både drift og investeringer. Det økte investeringsnivået er planlagt og vedtatt med bakgrunn i sektorens samlede økonomiske rammebetingelser. Investeringer i bygninger, teknologi og utstyr utgjorde til sammen 20,</w:t>
      </w:r>
      <w:r w:rsidR="001E10DB" w:rsidRPr="00C87BD3">
        <w:t>3</w:t>
      </w:r>
      <w:r w:rsidR="001E10DB">
        <w:t> mrd.</w:t>
      </w:r>
      <w:r w:rsidRPr="00C87BD3">
        <w:t xml:space="preserve"> kroner i 2025. Dette er lavere enn i 2024 og nær 7,</w:t>
      </w:r>
      <w:r w:rsidR="001E10DB" w:rsidRPr="00C87BD3">
        <w:t>5</w:t>
      </w:r>
      <w:r w:rsidR="001E10DB">
        <w:t> mrd.</w:t>
      </w:r>
      <w:r w:rsidRPr="00C87BD3">
        <w:t xml:space="preserve"> kroner lavere enn i toppåret 2023. Samtidig har andelen kapitalkostnader, etter å ha vært fallende i mange år, nå begynt å øke i takt med at nybyggene tas i bruk. I 2025 utgjør kapitalkostnadene om lag 4,5 prosent av de samlede kostnadene i helseforetakene. Økningen etter 2023 gjenspeiler økt lånefinansiert investeringsnivå og høyere rentenivå. I 2026 antas rentekostnadene samlet å øke med om lag </w:t>
      </w:r>
      <w:r w:rsidR="001E10DB" w:rsidRPr="00C87BD3">
        <w:t>1</w:t>
      </w:r>
      <w:r w:rsidR="001E10DB">
        <w:t> mrd.</w:t>
      </w:r>
      <w:r w:rsidRPr="00C87BD3">
        <w:t xml:space="preserve"> kroner sammenlignet med 2025.</w:t>
      </w:r>
    </w:p>
    <w:p w14:paraId="5866755B" w14:textId="7E393B84" w:rsidR="00820010" w:rsidRPr="00C87BD3" w:rsidRDefault="00820010" w:rsidP="00C87BD3">
      <w:r w:rsidRPr="00C87BD3">
        <w:t>Økte kapitalkostnader krever at helseforetakene evner å omstille seg i tråd med forutsetningene som lå til grunn da utbyggingsprosjektene ble vurdert og senere vedtatt. Dette bildet forsterkes av at man i 2026 vil få en realnedgang i det demografikorrigerte bevilgningsnivået. De siste års utvikling i driftsresultater, bemannings</w:t>
      </w:r>
      <w:r w:rsidRPr="00C87BD3">
        <w:t>vekst og produktivitet reflekterer, etter utvalgets vurdering, at arbeidet med nødvendig omstilling er krevende.</w:t>
      </w:r>
    </w:p>
    <w:p w14:paraId="6DB0FE0C" w14:textId="77777777" w:rsidR="00820010" w:rsidRPr="00C87BD3" w:rsidRDefault="00820010" w:rsidP="00C87BD3">
      <w:pPr>
        <w:pStyle w:val="avsnitt-undertittel"/>
      </w:pPr>
      <w:r w:rsidRPr="00C87BD3">
        <w:t>Regionale variasjoner</w:t>
      </w:r>
    </w:p>
    <w:p w14:paraId="3A0EF1F8" w14:textId="350FC0EF" w:rsidR="00820010" w:rsidRPr="00C87BD3" w:rsidRDefault="00820010" w:rsidP="00C87BD3">
      <w:r w:rsidRPr="00C87BD3">
        <w:t xml:space="preserve">Det er på flere områder til dels betydelige variasjoner mellom de fire regionale helseforetakene. Helse Midt-Norge har hatt en sterkere resultatutvikling fra 2024 til 2025 enn de tre andre regionene. Dette må ses i sammenheng med at regionen de tre foregående årene hadde en klar svekkelse av driftsresultatet. Helse Midt-Norge har også en reduksjon i antall avtalte årsverk fra 2024 til 2025. Helse Nord har en reduksjon i driftsresultatet fra 2024 til 2025, og en bemanningsvekst som ligger over anslått vekst </w:t>
      </w:r>
      <w:r w:rsidRPr="00C87BD3">
        <w:t xml:space="preserve">i demografidrevet behov. Helse Sør-Øst har i tidligere år hatt en lavere bemanningsvekst enn de øvrige regionene, og har også de siste årene hatt de </w:t>
      </w:r>
      <w:r w:rsidRPr="00C87BD3">
        <w:t>høyeste driftsmarginene. Resultatet i 2025 er om lag på nivå med 2024, men det har også i Helse Sør-Øst vært en noe sterkere vekst i bemanning enn i anslått demografi</w:t>
      </w:r>
      <w:r w:rsidRPr="00C87BD3">
        <w:t>drevet behov. Helse Vest har et svakere resultat i 2025 enn i 2024, og en bemanningsvekst som er betydelig høyere enn anslått vekst i demografidrevet behov.</w:t>
      </w:r>
    </w:p>
    <w:p w14:paraId="6A65883D" w14:textId="77777777" w:rsidR="00820010" w:rsidRPr="00C87BD3" w:rsidRDefault="00820010" w:rsidP="00C87BD3">
      <w:r w:rsidRPr="00C87BD3">
        <w:t>Det er store regionale forskjeller i kapitalintensitet. Helse Nord har høyest andel kapital, mens den er lavest i Helse Sør-Øst. Andelen kapital vil imidlertid påvirkes av investeringssyklusene, når man tar i bruk nye bygg og av sykehusstrukturen innad i helseregionene.</w:t>
      </w:r>
    </w:p>
    <w:p w14:paraId="5428817F" w14:textId="77777777" w:rsidR="00820010" w:rsidRPr="00C87BD3" w:rsidRDefault="00820010" w:rsidP="00C87BD3">
      <w:pPr>
        <w:pStyle w:val="tabell-tittel"/>
      </w:pPr>
      <w:r w:rsidRPr="00C87BD3">
        <w:t>Nøkkeltall for spesialisthelsetjenesten. 2017 til 2026.*</w:t>
      </w:r>
    </w:p>
    <w:tbl>
      <w:tblPr>
        <w:tblStyle w:val="StandardTabell"/>
        <w:tblW w:w="6291" w:type="pct"/>
        <w:tblLook w:val="0000" w:firstRow="0" w:lastRow="0" w:firstColumn="0" w:lastColumn="0" w:noHBand="0" w:noVBand="0"/>
      </w:tblPr>
      <w:tblGrid>
        <w:gridCol w:w="2387"/>
        <w:gridCol w:w="1077"/>
        <w:gridCol w:w="1077"/>
        <w:gridCol w:w="1077"/>
        <w:gridCol w:w="1077"/>
        <w:gridCol w:w="1077"/>
        <w:gridCol w:w="1077"/>
        <w:gridCol w:w="1077"/>
        <w:gridCol w:w="1077"/>
        <w:gridCol w:w="1077"/>
        <w:gridCol w:w="1076"/>
      </w:tblGrid>
      <w:tr w:rsidR="00C87BD3" w:rsidRPr="00C87BD3" w14:paraId="7780D040" w14:textId="77777777" w:rsidTr="00C36DC4">
        <w:trPr>
          <w:trHeight w:val="453"/>
        </w:trPr>
        <w:tc>
          <w:tcPr>
            <w:tcW w:w="906" w:type="pct"/>
            <w:vAlign w:val="bottom"/>
          </w:tcPr>
          <w:p w14:paraId="30FCD036" w14:textId="77777777" w:rsidR="00820010" w:rsidRPr="00C87BD3" w:rsidRDefault="00820010" w:rsidP="00C87BD3">
            <w:pPr>
              <w:pStyle w:val="TabellHode-kolonne"/>
            </w:pPr>
          </w:p>
        </w:tc>
        <w:tc>
          <w:tcPr>
            <w:tcW w:w="409" w:type="pct"/>
            <w:vAlign w:val="bottom"/>
          </w:tcPr>
          <w:p w14:paraId="6DCC70BF" w14:textId="77777777" w:rsidR="00820010" w:rsidRPr="00C87BD3" w:rsidRDefault="00820010" w:rsidP="00C87BD3">
            <w:pPr>
              <w:pStyle w:val="TabellHode-kolonne"/>
            </w:pPr>
            <w:r w:rsidRPr="00C87BD3">
              <w:t>2017</w:t>
            </w:r>
          </w:p>
        </w:tc>
        <w:tc>
          <w:tcPr>
            <w:tcW w:w="409" w:type="pct"/>
            <w:vAlign w:val="bottom"/>
          </w:tcPr>
          <w:p w14:paraId="570E3404" w14:textId="77777777" w:rsidR="00820010" w:rsidRPr="00C87BD3" w:rsidRDefault="00820010" w:rsidP="00C87BD3">
            <w:pPr>
              <w:pStyle w:val="TabellHode-kolonne"/>
            </w:pPr>
            <w:r w:rsidRPr="00C87BD3">
              <w:t>2018</w:t>
            </w:r>
          </w:p>
        </w:tc>
        <w:tc>
          <w:tcPr>
            <w:tcW w:w="409" w:type="pct"/>
            <w:vAlign w:val="bottom"/>
          </w:tcPr>
          <w:p w14:paraId="56EE5531" w14:textId="77777777" w:rsidR="00820010" w:rsidRPr="00C87BD3" w:rsidRDefault="00820010" w:rsidP="00C87BD3">
            <w:pPr>
              <w:pStyle w:val="TabellHode-kolonne"/>
            </w:pPr>
            <w:r w:rsidRPr="00C87BD3">
              <w:t>2019</w:t>
            </w:r>
          </w:p>
        </w:tc>
        <w:tc>
          <w:tcPr>
            <w:tcW w:w="409" w:type="pct"/>
            <w:vAlign w:val="bottom"/>
          </w:tcPr>
          <w:p w14:paraId="10472D8B" w14:textId="77777777" w:rsidR="00820010" w:rsidRPr="00C87BD3" w:rsidRDefault="00820010" w:rsidP="00C87BD3">
            <w:pPr>
              <w:pStyle w:val="TabellHode-kolonne"/>
            </w:pPr>
            <w:r w:rsidRPr="00C87BD3">
              <w:t>2020</w:t>
            </w:r>
          </w:p>
        </w:tc>
        <w:tc>
          <w:tcPr>
            <w:tcW w:w="409" w:type="pct"/>
            <w:vAlign w:val="bottom"/>
          </w:tcPr>
          <w:p w14:paraId="15AAE0D3" w14:textId="77777777" w:rsidR="00820010" w:rsidRPr="00C87BD3" w:rsidRDefault="00820010" w:rsidP="00C87BD3">
            <w:pPr>
              <w:pStyle w:val="TabellHode-kolonne"/>
            </w:pPr>
            <w:r w:rsidRPr="00C87BD3">
              <w:t>2021</w:t>
            </w:r>
          </w:p>
        </w:tc>
        <w:tc>
          <w:tcPr>
            <w:tcW w:w="409" w:type="pct"/>
            <w:vAlign w:val="bottom"/>
          </w:tcPr>
          <w:p w14:paraId="577FC263" w14:textId="77777777" w:rsidR="00820010" w:rsidRPr="00C87BD3" w:rsidRDefault="00820010" w:rsidP="00C87BD3">
            <w:pPr>
              <w:pStyle w:val="TabellHode-kolonne"/>
            </w:pPr>
            <w:r w:rsidRPr="00C87BD3">
              <w:t>2022</w:t>
            </w:r>
          </w:p>
        </w:tc>
        <w:tc>
          <w:tcPr>
            <w:tcW w:w="409" w:type="pct"/>
            <w:vAlign w:val="bottom"/>
          </w:tcPr>
          <w:p w14:paraId="5B513198" w14:textId="77777777" w:rsidR="00820010" w:rsidRPr="00C87BD3" w:rsidRDefault="00820010" w:rsidP="00C87BD3">
            <w:pPr>
              <w:pStyle w:val="TabellHode-kolonne"/>
            </w:pPr>
            <w:r w:rsidRPr="00C87BD3">
              <w:t>2023</w:t>
            </w:r>
          </w:p>
        </w:tc>
        <w:tc>
          <w:tcPr>
            <w:tcW w:w="409" w:type="pct"/>
            <w:vAlign w:val="bottom"/>
          </w:tcPr>
          <w:p w14:paraId="54E8880F" w14:textId="77777777" w:rsidR="00820010" w:rsidRPr="00C87BD3" w:rsidRDefault="00820010" w:rsidP="00C87BD3">
            <w:pPr>
              <w:pStyle w:val="TabellHode-kolonne"/>
            </w:pPr>
            <w:r w:rsidRPr="00C87BD3">
              <w:t>2024</w:t>
            </w:r>
          </w:p>
        </w:tc>
        <w:tc>
          <w:tcPr>
            <w:tcW w:w="409" w:type="pct"/>
            <w:vAlign w:val="bottom"/>
          </w:tcPr>
          <w:p w14:paraId="77B87A3E" w14:textId="77777777" w:rsidR="00820010" w:rsidRPr="00C87BD3" w:rsidRDefault="00820010" w:rsidP="00C87BD3">
            <w:pPr>
              <w:pStyle w:val="TabellHode-kolonne"/>
            </w:pPr>
            <w:r w:rsidRPr="00C87BD3">
              <w:t>2025</w:t>
            </w:r>
          </w:p>
        </w:tc>
        <w:tc>
          <w:tcPr>
            <w:tcW w:w="409" w:type="pct"/>
            <w:vAlign w:val="bottom"/>
          </w:tcPr>
          <w:p w14:paraId="7B3691B5" w14:textId="77777777" w:rsidR="00820010" w:rsidRPr="00C87BD3" w:rsidRDefault="00820010" w:rsidP="00C87BD3">
            <w:pPr>
              <w:pStyle w:val="TabellHode-kolonne"/>
            </w:pPr>
            <w:r w:rsidRPr="00C87BD3">
              <w:t>2026</w:t>
            </w:r>
          </w:p>
        </w:tc>
      </w:tr>
      <w:tr w:rsidR="00C87BD3" w:rsidRPr="00C87BD3" w14:paraId="1DECA8BE" w14:textId="77777777" w:rsidTr="00C36DC4">
        <w:trPr>
          <w:trHeight w:val="113"/>
        </w:trPr>
        <w:tc>
          <w:tcPr>
            <w:tcW w:w="906" w:type="pct"/>
            <w:vAlign w:val="bottom"/>
          </w:tcPr>
          <w:p w14:paraId="23C21F10" w14:textId="77777777" w:rsidR="00820010" w:rsidRPr="00C87BD3" w:rsidRDefault="00820010" w:rsidP="00C87BD3">
            <w:pPr>
              <w:pStyle w:val="TabellHode-rad"/>
            </w:pPr>
            <w:r w:rsidRPr="00C87BD3">
              <w:lastRenderedPageBreak/>
              <w:t>Å</w:t>
            </w:r>
            <w:r w:rsidRPr="00C87BD3">
              <w:t>rlig vekst i driftsbevilgninger. Mrd. 2026-kroner.</w:t>
            </w:r>
          </w:p>
        </w:tc>
        <w:tc>
          <w:tcPr>
            <w:tcW w:w="409" w:type="pct"/>
            <w:vAlign w:val="bottom"/>
          </w:tcPr>
          <w:p w14:paraId="692E6D5F" w14:textId="77777777" w:rsidR="00820010" w:rsidRPr="00C87BD3" w:rsidRDefault="00820010" w:rsidP="00C87BD3">
            <w:pPr>
              <w:jc w:val="right"/>
            </w:pPr>
            <w:r w:rsidRPr="00C87BD3">
              <w:t>1,0</w:t>
            </w:r>
          </w:p>
        </w:tc>
        <w:tc>
          <w:tcPr>
            <w:tcW w:w="409" w:type="pct"/>
            <w:vAlign w:val="bottom"/>
          </w:tcPr>
          <w:p w14:paraId="3526B712" w14:textId="77777777" w:rsidR="00820010" w:rsidRPr="00C87BD3" w:rsidRDefault="00820010" w:rsidP="00C87BD3">
            <w:pPr>
              <w:jc w:val="right"/>
            </w:pPr>
            <w:r w:rsidRPr="00C87BD3">
              <w:t>2,1</w:t>
            </w:r>
          </w:p>
        </w:tc>
        <w:tc>
          <w:tcPr>
            <w:tcW w:w="409" w:type="pct"/>
            <w:vAlign w:val="bottom"/>
          </w:tcPr>
          <w:p w14:paraId="2949F40C" w14:textId="77777777" w:rsidR="00820010" w:rsidRPr="00C87BD3" w:rsidRDefault="00820010" w:rsidP="00C87BD3">
            <w:pPr>
              <w:jc w:val="right"/>
            </w:pPr>
            <w:r w:rsidRPr="00C87BD3">
              <w:t>1,6</w:t>
            </w:r>
          </w:p>
        </w:tc>
        <w:tc>
          <w:tcPr>
            <w:tcW w:w="409" w:type="pct"/>
            <w:vAlign w:val="bottom"/>
          </w:tcPr>
          <w:p w14:paraId="15244747" w14:textId="77777777" w:rsidR="00820010" w:rsidRPr="00C87BD3" w:rsidRDefault="00820010" w:rsidP="00C87BD3">
            <w:pPr>
              <w:jc w:val="right"/>
            </w:pPr>
            <w:r w:rsidRPr="00C87BD3">
              <w:t>4,3</w:t>
            </w:r>
          </w:p>
        </w:tc>
        <w:tc>
          <w:tcPr>
            <w:tcW w:w="409" w:type="pct"/>
            <w:vAlign w:val="bottom"/>
          </w:tcPr>
          <w:p w14:paraId="2BCF3D3F" w14:textId="77777777" w:rsidR="00820010" w:rsidRPr="00C87BD3" w:rsidRDefault="00820010" w:rsidP="00C87BD3">
            <w:pPr>
              <w:jc w:val="right"/>
            </w:pPr>
            <w:r w:rsidRPr="00C87BD3">
              <w:t>1,5</w:t>
            </w:r>
          </w:p>
        </w:tc>
        <w:tc>
          <w:tcPr>
            <w:tcW w:w="409" w:type="pct"/>
            <w:vAlign w:val="bottom"/>
          </w:tcPr>
          <w:p w14:paraId="486D542E" w14:textId="77777777" w:rsidR="00820010" w:rsidRPr="00C87BD3" w:rsidRDefault="00820010" w:rsidP="00C87BD3">
            <w:pPr>
              <w:jc w:val="right"/>
            </w:pPr>
            <w:r w:rsidRPr="00C87BD3">
              <w:t>0,9</w:t>
            </w:r>
          </w:p>
        </w:tc>
        <w:tc>
          <w:tcPr>
            <w:tcW w:w="409" w:type="pct"/>
            <w:vAlign w:val="bottom"/>
          </w:tcPr>
          <w:p w14:paraId="25434EB1" w14:textId="77777777" w:rsidR="00820010" w:rsidRPr="00C87BD3" w:rsidRDefault="00820010" w:rsidP="00C87BD3">
            <w:pPr>
              <w:jc w:val="right"/>
            </w:pPr>
            <w:r w:rsidRPr="00C87BD3">
              <w:t>3,0</w:t>
            </w:r>
          </w:p>
        </w:tc>
        <w:tc>
          <w:tcPr>
            <w:tcW w:w="409" w:type="pct"/>
            <w:vAlign w:val="bottom"/>
          </w:tcPr>
          <w:p w14:paraId="222E97F2" w14:textId="77777777" w:rsidR="00820010" w:rsidRPr="00C87BD3" w:rsidRDefault="00820010" w:rsidP="00C87BD3">
            <w:pPr>
              <w:jc w:val="right"/>
            </w:pPr>
            <w:r w:rsidRPr="00C87BD3">
              <w:t>3,8</w:t>
            </w:r>
          </w:p>
        </w:tc>
        <w:tc>
          <w:tcPr>
            <w:tcW w:w="409" w:type="pct"/>
            <w:vAlign w:val="bottom"/>
          </w:tcPr>
          <w:p w14:paraId="7087E8DE" w14:textId="77777777" w:rsidR="00820010" w:rsidRPr="00C87BD3" w:rsidRDefault="00820010" w:rsidP="00C87BD3">
            <w:pPr>
              <w:jc w:val="right"/>
            </w:pPr>
            <w:r w:rsidRPr="00C87BD3">
              <w:t>3,9</w:t>
            </w:r>
          </w:p>
        </w:tc>
        <w:tc>
          <w:tcPr>
            <w:tcW w:w="409" w:type="pct"/>
            <w:vAlign w:val="bottom"/>
          </w:tcPr>
          <w:p w14:paraId="28FD7134" w14:textId="77777777" w:rsidR="00820010" w:rsidRPr="00C87BD3" w:rsidRDefault="00820010" w:rsidP="00C87BD3">
            <w:pPr>
              <w:jc w:val="right"/>
            </w:pPr>
            <w:r w:rsidRPr="00C87BD3">
              <w:t>2,3</w:t>
            </w:r>
          </w:p>
        </w:tc>
      </w:tr>
      <w:tr w:rsidR="00C87BD3" w:rsidRPr="00C87BD3" w14:paraId="41F8CD5C" w14:textId="77777777" w:rsidTr="00C36DC4">
        <w:trPr>
          <w:trHeight w:val="113"/>
        </w:trPr>
        <w:tc>
          <w:tcPr>
            <w:tcW w:w="906" w:type="pct"/>
            <w:vAlign w:val="bottom"/>
          </w:tcPr>
          <w:p w14:paraId="1B123421" w14:textId="77777777" w:rsidR="00820010" w:rsidRPr="00C87BD3" w:rsidRDefault="00820010" w:rsidP="00C87BD3">
            <w:pPr>
              <w:pStyle w:val="TabellHode-rad"/>
            </w:pPr>
            <w:r w:rsidRPr="00C87BD3">
              <w:t>Årlig vekst i driftsbevilgninger fratrukket demografisk behov på 92,5 prosent. Mrd. 2026-kroner.</w:t>
            </w:r>
          </w:p>
        </w:tc>
        <w:tc>
          <w:tcPr>
            <w:tcW w:w="409" w:type="pct"/>
            <w:vAlign w:val="bottom"/>
          </w:tcPr>
          <w:p w14:paraId="246684D2" w14:textId="77777777" w:rsidR="00820010" w:rsidRPr="00C87BD3" w:rsidRDefault="00820010" w:rsidP="00C87BD3">
            <w:pPr>
              <w:jc w:val="right"/>
            </w:pPr>
            <w:r w:rsidRPr="00C87BD3">
              <w:t>-1,5</w:t>
            </w:r>
          </w:p>
        </w:tc>
        <w:tc>
          <w:tcPr>
            <w:tcW w:w="409" w:type="pct"/>
            <w:vAlign w:val="bottom"/>
          </w:tcPr>
          <w:p w14:paraId="0C0233ED" w14:textId="77777777" w:rsidR="00820010" w:rsidRPr="00C87BD3" w:rsidRDefault="00820010" w:rsidP="00C87BD3">
            <w:pPr>
              <w:jc w:val="right"/>
            </w:pPr>
            <w:r w:rsidRPr="00C87BD3">
              <w:t>0,0</w:t>
            </w:r>
          </w:p>
        </w:tc>
        <w:tc>
          <w:tcPr>
            <w:tcW w:w="409" w:type="pct"/>
            <w:vAlign w:val="bottom"/>
          </w:tcPr>
          <w:p w14:paraId="4B8EB116" w14:textId="77777777" w:rsidR="00820010" w:rsidRPr="00C87BD3" w:rsidRDefault="00820010" w:rsidP="00C87BD3">
            <w:pPr>
              <w:jc w:val="right"/>
            </w:pPr>
            <w:r w:rsidRPr="00C87BD3">
              <w:t>-0,5</w:t>
            </w:r>
          </w:p>
        </w:tc>
        <w:tc>
          <w:tcPr>
            <w:tcW w:w="409" w:type="pct"/>
            <w:vAlign w:val="bottom"/>
          </w:tcPr>
          <w:p w14:paraId="3C2C765A" w14:textId="77777777" w:rsidR="00820010" w:rsidRPr="00C87BD3" w:rsidRDefault="00820010" w:rsidP="00C87BD3">
            <w:pPr>
              <w:jc w:val="right"/>
            </w:pPr>
            <w:r w:rsidRPr="00C87BD3">
              <w:t>1,9</w:t>
            </w:r>
          </w:p>
        </w:tc>
        <w:tc>
          <w:tcPr>
            <w:tcW w:w="409" w:type="pct"/>
            <w:vAlign w:val="bottom"/>
          </w:tcPr>
          <w:p w14:paraId="10C540FA" w14:textId="77777777" w:rsidR="00820010" w:rsidRPr="00C87BD3" w:rsidRDefault="00820010" w:rsidP="00C87BD3">
            <w:pPr>
              <w:jc w:val="right"/>
            </w:pPr>
            <w:r w:rsidRPr="00C87BD3">
              <w:t>-0,5</w:t>
            </w:r>
          </w:p>
        </w:tc>
        <w:tc>
          <w:tcPr>
            <w:tcW w:w="409" w:type="pct"/>
            <w:vAlign w:val="bottom"/>
          </w:tcPr>
          <w:p w14:paraId="7A5A67F8" w14:textId="77777777" w:rsidR="00820010" w:rsidRPr="00C87BD3" w:rsidRDefault="00820010" w:rsidP="00C87BD3">
            <w:pPr>
              <w:jc w:val="right"/>
            </w:pPr>
            <w:r w:rsidRPr="00C87BD3">
              <w:t>-1,5</w:t>
            </w:r>
          </w:p>
        </w:tc>
        <w:tc>
          <w:tcPr>
            <w:tcW w:w="409" w:type="pct"/>
            <w:vAlign w:val="bottom"/>
          </w:tcPr>
          <w:p w14:paraId="79539B4A" w14:textId="77777777" w:rsidR="00820010" w:rsidRPr="00C87BD3" w:rsidRDefault="00820010" w:rsidP="00C87BD3">
            <w:pPr>
              <w:jc w:val="right"/>
            </w:pPr>
            <w:r w:rsidRPr="00C87BD3">
              <w:t>0,1</w:t>
            </w:r>
          </w:p>
        </w:tc>
        <w:tc>
          <w:tcPr>
            <w:tcW w:w="409" w:type="pct"/>
            <w:vAlign w:val="bottom"/>
          </w:tcPr>
          <w:p w14:paraId="17794C03" w14:textId="77777777" w:rsidR="00820010" w:rsidRPr="00C87BD3" w:rsidRDefault="00820010" w:rsidP="00C87BD3">
            <w:pPr>
              <w:jc w:val="right"/>
            </w:pPr>
            <w:r w:rsidRPr="00C87BD3">
              <w:t>0,9</w:t>
            </w:r>
          </w:p>
        </w:tc>
        <w:tc>
          <w:tcPr>
            <w:tcW w:w="409" w:type="pct"/>
            <w:vAlign w:val="bottom"/>
          </w:tcPr>
          <w:p w14:paraId="2365D8BF" w14:textId="77777777" w:rsidR="00820010" w:rsidRPr="00C87BD3" w:rsidRDefault="00820010" w:rsidP="00C87BD3">
            <w:pPr>
              <w:jc w:val="right"/>
            </w:pPr>
            <w:r w:rsidRPr="00C87BD3">
              <w:t>1,2</w:t>
            </w:r>
          </w:p>
        </w:tc>
        <w:tc>
          <w:tcPr>
            <w:tcW w:w="409" w:type="pct"/>
            <w:vAlign w:val="bottom"/>
          </w:tcPr>
          <w:p w14:paraId="1538E012" w14:textId="77777777" w:rsidR="00820010" w:rsidRPr="00C87BD3" w:rsidRDefault="00820010" w:rsidP="00C87BD3">
            <w:pPr>
              <w:jc w:val="right"/>
            </w:pPr>
            <w:r w:rsidRPr="00C87BD3">
              <w:t>-0,3</w:t>
            </w:r>
          </w:p>
        </w:tc>
      </w:tr>
      <w:tr w:rsidR="00C87BD3" w:rsidRPr="00C87BD3" w14:paraId="2E8DC40E" w14:textId="77777777" w:rsidTr="00C36DC4">
        <w:trPr>
          <w:trHeight w:val="113"/>
        </w:trPr>
        <w:tc>
          <w:tcPr>
            <w:tcW w:w="906" w:type="pct"/>
            <w:vAlign w:val="bottom"/>
          </w:tcPr>
          <w:p w14:paraId="00EB0C75" w14:textId="77777777" w:rsidR="00820010" w:rsidRPr="00C87BD3" w:rsidRDefault="00820010" w:rsidP="00C87BD3">
            <w:pPr>
              <w:pStyle w:val="TabellHode-rad"/>
            </w:pPr>
            <w:r w:rsidRPr="00C87BD3">
              <w:t>Å</w:t>
            </w:r>
            <w:r w:rsidRPr="00C87BD3">
              <w:t>rlig vekst i demografidrevet behov i prosent.</w:t>
            </w:r>
          </w:p>
        </w:tc>
        <w:tc>
          <w:tcPr>
            <w:tcW w:w="409" w:type="pct"/>
            <w:vAlign w:val="bottom"/>
          </w:tcPr>
          <w:p w14:paraId="5449834C" w14:textId="77777777" w:rsidR="00820010" w:rsidRPr="00C87BD3" w:rsidRDefault="00820010" w:rsidP="00C87BD3">
            <w:pPr>
              <w:jc w:val="right"/>
            </w:pPr>
            <w:r w:rsidRPr="00C87BD3">
              <w:t>1,5</w:t>
            </w:r>
          </w:p>
        </w:tc>
        <w:tc>
          <w:tcPr>
            <w:tcW w:w="409" w:type="pct"/>
            <w:vAlign w:val="bottom"/>
          </w:tcPr>
          <w:p w14:paraId="233EED8D" w14:textId="77777777" w:rsidR="00820010" w:rsidRPr="00C87BD3" w:rsidRDefault="00820010" w:rsidP="00C87BD3">
            <w:pPr>
              <w:jc w:val="right"/>
            </w:pPr>
            <w:r w:rsidRPr="00C87BD3">
              <w:t>1,4</w:t>
            </w:r>
          </w:p>
        </w:tc>
        <w:tc>
          <w:tcPr>
            <w:tcW w:w="409" w:type="pct"/>
            <w:vAlign w:val="bottom"/>
          </w:tcPr>
          <w:p w14:paraId="402C1197" w14:textId="77777777" w:rsidR="00820010" w:rsidRPr="00C87BD3" w:rsidRDefault="00820010" w:rsidP="00C87BD3">
            <w:pPr>
              <w:jc w:val="right"/>
            </w:pPr>
            <w:r w:rsidRPr="00C87BD3">
              <w:t>1,4</w:t>
            </w:r>
          </w:p>
        </w:tc>
        <w:tc>
          <w:tcPr>
            <w:tcW w:w="409" w:type="pct"/>
            <w:vAlign w:val="bottom"/>
          </w:tcPr>
          <w:p w14:paraId="75AB9FC0" w14:textId="77777777" w:rsidR="00820010" w:rsidRPr="00C87BD3" w:rsidRDefault="00820010" w:rsidP="00C87BD3">
            <w:pPr>
              <w:jc w:val="right"/>
            </w:pPr>
            <w:r w:rsidRPr="00C87BD3">
              <w:t>1,5</w:t>
            </w:r>
          </w:p>
        </w:tc>
        <w:tc>
          <w:tcPr>
            <w:tcW w:w="409" w:type="pct"/>
            <w:vAlign w:val="bottom"/>
          </w:tcPr>
          <w:p w14:paraId="541C770B" w14:textId="77777777" w:rsidR="00820010" w:rsidRPr="00C87BD3" w:rsidRDefault="00820010" w:rsidP="00C87BD3">
            <w:pPr>
              <w:jc w:val="right"/>
            </w:pPr>
            <w:r w:rsidRPr="00C87BD3">
              <w:t>1,1</w:t>
            </w:r>
          </w:p>
        </w:tc>
        <w:tc>
          <w:tcPr>
            <w:tcW w:w="409" w:type="pct"/>
            <w:vAlign w:val="bottom"/>
          </w:tcPr>
          <w:p w14:paraId="630FC938" w14:textId="77777777" w:rsidR="00820010" w:rsidRPr="00C87BD3" w:rsidRDefault="00820010" w:rsidP="00C87BD3">
            <w:pPr>
              <w:jc w:val="right"/>
            </w:pPr>
            <w:r w:rsidRPr="00C87BD3">
              <w:t>1,4</w:t>
            </w:r>
          </w:p>
        </w:tc>
        <w:tc>
          <w:tcPr>
            <w:tcW w:w="409" w:type="pct"/>
            <w:vAlign w:val="bottom"/>
          </w:tcPr>
          <w:p w14:paraId="6FA75C95" w14:textId="77777777" w:rsidR="00820010" w:rsidRPr="00C87BD3" w:rsidRDefault="00820010" w:rsidP="00C87BD3">
            <w:pPr>
              <w:jc w:val="right"/>
            </w:pPr>
            <w:r w:rsidRPr="00C87BD3">
              <w:t>1,7</w:t>
            </w:r>
          </w:p>
        </w:tc>
        <w:tc>
          <w:tcPr>
            <w:tcW w:w="409" w:type="pct"/>
            <w:vAlign w:val="bottom"/>
          </w:tcPr>
          <w:p w14:paraId="0297A7E9" w14:textId="77777777" w:rsidR="00820010" w:rsidRPr="00C87BD3" w:rsidRDefault="00820010" w:rsidP="00C87BD3">
            <w:pPr>
              <w:jc w:val="right"/>
            </w:pPr>
            <w:r w:rsidRPr="00C87BD3">
              <w:t>1,8</w:t>
            </w:r>
          </w:p>
        </w:tc>
        <w:tc>
          <w:tcPr>
            <w:tcW w:w="409" w:type="pct"/>
            <w:vAlign w:val="bottom"/>
          </w:tcPr>
          <w:p w14:paraId="0F1138CA" w14:textId="77777777" w:rsidR="00820010" w:rsidRPr="00C87BD3" w:rsidRDefault="00820010" w:rsidP="00C87BD3">
            <w:pPr>
              <w:jc w:val="right"/>
            </w:pPr>
            <w:r w:rsidRPr="00C87BD3">
              <w:t>1,5</w:t>
            </w:r>
          </w:p>
        </w:tc>
        <w:tc>
          <w:tcPr>
            <w:tcW w:w="409" w:type="pct"/>
            <w:vAlign w:val="bottom"/>
          </w:tcPr>
          <w:p w14:paraId="22BC5822" w14:textId="77777777" w:rsidR="00820010" w:rsidRPr="00C87BD3" w:rsidRDefault="00820010" w:rsidP="00C87BD3">
            <w:pPr>
              <w:jc w:val="right"/>
            </w:pPr>
            <w:r w:rsidRPr="00C87BD3">
              <w:t>1,3</w:t>
            </w:r>
          </w:p>
        </w:tc>
      </w:tr>
      <w:tr w:rsidR="00C87BD3" w:rsidRPr="00C87BD3" w14:paraId="26E2181A" w14:textId="77777777" w:rsidTr="00C36DC4">
        <w:trPr>
          <w:trHeight w:val="113"/>
        </w:trPr>
        <w:tc>
          <w:tcPr>
            <w:tcW w:w="906" w:type="pct"/>
            <w:vAlign w:val="bottom"/>
          </w:tcPr>
          <w:p w14:paraId="0FA70D4E" w14:textId="77777777" w:rsidR="00820010" w:rsidRPr="00C87BD3" w:rsidRDefault="00820010" w:rsidP="00C87BD3">
            <w:pPr>
              <w:pStyle w:val="TabellHode-rad"/>
            </w:pPr>
            <w:r w:rsidRPr="00C87BD3">
              <w:t>Antall avtalte årsverk.</w:t>
            </w:r>
          </w:p>
        </w:tc>
        <w:tc>
          <w:tcPr>
            <w:tcW w:w="409" w:type="pct"/>
            <w:vAlign w:val="bottom"/>
          </w:tcPr>
          <w:p w14:paraId="16B61000" w14:textId="77777777" w:rsidR="00820010" w:rsidRPr="00C87BD3" w:rsidRDefault="00820010" w:rsidP="00C87BD3">
            <w:pPr>
              <w:jc w:val="right"/>
            </w:pPr>
            <w:r w:rsidRPr="00C87BD3">
              <w:t>123606</w:t>
            </w:r>
          </w:p>
        </w:tc>
        <w:tc>
          <w:tcPr>
            <w:tcW w:w="409" w:type="pct"/>
            <w:vAlign w:val="bottom"/>
          </w:tcPr>
          <w:p w14:paraId="61909F59" w14:textId="77777777" w:rsidR="00820010" w:rsidRPr="00C87BD3" w:rsidRDefault="00820010" w:rsidP="00C87BD3">
            <w:pPr>
              <w:jc w:val="right"/>
            </w:pPr>
            <w:r w:rsidRPr="00C87BD3">
              <w:t>125060</w:t>
            </w:r>
          </w:p>
        </w:tc>
        <w:tc>
          <w:tcPr>
            <w:tcW w:w="409" w:type="pct"/>
            <w:vAlign w:val="bottom"/>
          </w:tcPr>
          <w:p w14:paraId="043E00E3" w14:textId="77777777" w:rsidR="00820010" w:rsidRPr="00C87BD3" w:rsidRDefault="00820010" w:rsidP="00C87BD3">
            <w:pPr>
              <w:jc w:val="right"/>
            </w:pPr>
            <w:r w:rsidRPr="00C87BD3">
              <w:t>126997</w:t>
            </w:r>
          </w:p>
        </w:tc>
        <w:tc>
          <w:tcPr>
            <w:tcW w:w="409" w:type="pct"/>
            <w:vAlign w:val="bottom"/>
          </w:tcPr>
          <w:p w14:paraId="59B4B8FD" w14:textId="77777777" w:rsidR="00820010" w:rsidRPr="00C87BD3" w:rsidRDefault="00820010" w:rsidP="00C87BD3">
            <w:pPr>
              <w:jc w:val="right"/>
            </w:pPr>
            <w:r w:rsidRPr="00C87BD3">
              <w:t>129920</w:t>
            </w:r>
          </w:p>
        </w:tc>
        <w:tc>
          <w:tcPr>
            <w:tcW w:w="409" w:type="pct"/>
            <w:vAlign w:val="bottom"/>
          </w:tcPr>
          <w:p w14:paraId="0529A86A" w14:textId="77777777" w:rsidR="00820010" w:rsidRPr="00C87BD3" w:rsidRDefault="00820010" w:rsidP="00C87BD3">
            <w:pPr>
              <w:jc w:val="right"/>
            </w:pPr>
            <w:r w:rsidRPr="00C87BD3">
              <w:t>132476</w:t>
            </w:r>
          </w:p>
        </w:tc>
        <w:tc>
          <w:tcPr>
            <w:tcW w:w="409" w:type="pct"/>
            <w:vAlign w:val="bottom"/>
          </w:tcPr>
          <w:p w14:paraId="2A2EB091" w14:textId="77777777" w:rsidR="00820010" w:rsidRPr="00C87BD3" w:rsidRDefault="00820010" w:rsidP="00C87BD3">
            <w:pPr>
              <w:jc w:val="right"/>
            </w:pPr>
            <w:r w:rsidRPr="00C87BD3">
              <w:t>134800</w:t>
            </w:r>
          </w:p>
        </w:tc>
        <w:tc>
          <w:tcPr>
            <w:tcW w:w="409" w:type="pct"/>
            <w:vAlign w:val="bottom"/>
          </w:tcPr>
          <w:p w14:paraId="5C387E25" w14:textId="77777777" w:rsidR="00820010" w:rsidRPr="00C87BD3" w:rsidRDefault="00820010" w:rsidP="00C87BD3">
            <w:pPr>
              <w:jc w:val="right"/>
            </w:pPr>
            <w:r w:rsidRPr="00C87BD3">
              <w:t>137039</w:t>
            </w:r>
          </w:p>
        </w:tc>
        <w:tc>
          <w:tcPr>
            <w:tcW w:w="409" w:type="pct"/>
            <w:vAlign w:val="bottom"/>
          </w:tcPr>
          <w:p w14:paraId="7E4C389D" w14:textId="77777777" w:rsidR="00820010" w:rsidRPr="00C87BD3" w:rsidRDefault="00820010" w:rsidP="00C87BD3">
            <w:pPr>
              <w:jc w:val="right"/>
            </w:pPr>
            <w:r w:rsidRPr="00C87BD3">
              <w:t>138895</w:t>
            </w:r>
          </w:p>
        </w:tc>
        <w:tc>
          <w:tcPr>
            <w:tcW w:w="409" w:type="pct"/>
            <w:vAlign w:val="bottom"/>
          </w:tcPr>
          <w:p w14:paraId="4D24E3CF" w14:textId="77777777" w:rsidR="00820010" w:rsidRPr="00C87BD3" w:rsidRDefault="00820010" w:rsidP="00C87BD3">
            <w:pPr>
              <w:jc w:val="right"/>
            </w:pPr>
            <w:r w:rsidRPr="00C87BD3">
              <w:t>140963</w:t>
            </w:r>
          </w:p>
        </w:tc>
        <w:tc>
          <w:tcPr>
            <w:tcW w:w="409" w:type="pct"/>
            <w:vAlign w:val="bottom"/>
          </w:tcPr>
          <w:p w14:paraId="1B4450F2" w14:textId="77777777" w:rsidR="00820010" w:rsidRPr="00C87BD3" w:rsidRDefault="00820010" w:rsidP="00C87BD3">
            <w:pPr>
              <w:jc w:val="right"/>
            </w:pPr>
          </w:p>
        </w:tc>
      </w:tr>
      <w:tr w:rsidR="00C87BD3" w:rsidRPr="00C87BD3" w14:paraId="3BD9D8F1" w14:textId="77777777" w:rsidTr="00C36DC4">
        <w:trPr>
          <w:trHeight w:val="113"/>
        </w:trPr>
        <w:tc>
          <w:tcPr>
            <w:tcW w:w="906" w:type="pct"/>
            <w:vAlign w:val="bottom"/>
          </w:tcPr>
          <w:p w14:paraId="4AC35C29" w14:textId="77777777" w:rsidR="00820010" w:rsidRPr="00C87BD3" w:rsidRDefault="00820010" w:rsidP="00C87BD3">
            <w:pPr>
              <w:pStyle w:val="TabellHode-rad"/>
            </w:pPr>
            <w:r w:rsidRPr="00C87BD3">
              <w:t>Årlig vekst i antall avtalte årsverk i prosent.</w:t>
            </w:r>
          </w:p>
        </w:tc>
        <w:tc>
          <w:tcPr>
            <w:tcW w:w="409" w:type="pct"/>
            <w:vAlign w:val="bottom"/>
          </w:tcPr>
          <w:p w14:paraId="43B36C02" w14:textId="77777777" w:rsidR="00820010" w:rsidRPr="00C87BD3" w:rsidRDefault="00820010" w:rsidP="00C87BD3">
            <w:pPr>
              <w:jc w:val="right"/>
            </w:pPr>
            <w:r w:rsidRPr="00C87BD3">
              <w:t xml:space="preserve">1,0 </w:t>
            </w:r>
          </w:p>
        </w:tc>
        <w:tc>
          <w:tcPr>
            <w:tcW w:w="409" w:type="pct"/>
            <w:vAlign w:val="bottom"/>
          </w:tcPr>
          <w:p w14:paraId="55435DC5" w14:textId="77777777" w:rsidR="00820010" w:rsidRPr="00C87BD3" w:rsidRDefault="00820010" w:rsidP="00C87BD3">
            <w:pPr>
              <w:jc w:val="right"/>
            </w:pPr>
            <w:r w:rsidRPr="00C87BD3">
              <w:t>1,2</w:t>
            </w:r>
          </w:p>
        </w:tc>
        <w:tc>
          <w:tcPr>
            <w:tcW w:w="409" w:type="pct"/>
            <w:vAlign w:val="bottom"/>
          </w:tcPr>
          <w:p w14:paraId="14712EA1" w14:textId="77777777" w:rsidR="00820010" w:rsidRPr="00C87BD3" w:rsidRDefault="00820010" w:rsidP="00C87BD3">
            <w:pPr>
              <w:jc w:val="right"/>
            </w:pPr>
            <w:r w:rsidRPr="00C87BD3">
              <w:t>1,6</w:t>
            </w:r>
          </w:p>
        </w:tc>
        <w:tc>
          <w:tcPr>
            <w:tcW w:w="409" w:type="pct"/>
            <w:vAlign w:val="bottom"/>
          </w:tcPr>
          <w:p w14:paraId="551684B8" w14:textId="77777777" w:rsidR="00820010" w:rsidRPr="00C87BD3" w:rsidRDefault="00820010" w:rsidP="00C87BD3">
            <w:pPr>
              <w:jc w:val="right"/>
            </w:pPr>
            <w:r w:rsidRPr="00C87BD3">
              <w:t>2,3</w:t>
            </w:r>
          </w:p>
        </w:tc>
        <w:tc>
          <w:tcPr>
            <w:tcW w:w="409" w:type="pct"/>
            <w:vAlign w:val="bottom"/>
          </w:tcPr>
          <w:p w14:paraId="5BEE6374" w14:textId="77777777" w:rsidR="00820010" w:rsidRPr="00C87BD3" w:rsidRDefault="00820010" w:rsidP="00C87BD3">
            <w:pPr>
              <w:jc w:val="right"/>
            </w:pPr>
            <w:r w:rsidRPr="00C87BD3">
              <w:t>2,0</w:t>
            </w:r>
          </w:p>
        </w:tc>
        <w:tc>
          <w:tcPr>
            <w:tcW w:w="409" w:type="pct"/>
            <w:vAlign w:val="bottom"/>
          </w:tcPr>
          <w:p w14:paraId="636A4676" w14:textId="77777777" w:rsidR="00820010" w:rsidRPr="00C87BD3" w:rsidRDefault="00820010" w:rsidP="00C87BD3">
            <w:pPr>
              <w:jc w:val="right"/>
            </w:pPr>
            <w:r w:rsidRPr="00C87BD3">
              <w:t>1,8</w:t>
            </w:r>
          </w:p>
        </w:tc>
        <w:tc>
          <w:tcPr>
            <w:tcW w:w="409" w:type="pct"/>
            <w:vAlign w:val="bottom"/>
          </w:tcPr>
          <w:p w14:paraId="7F1DF73A" w14:textId="77777777" w:rsidR="00820010" w:rsidRPr="00C87BD3" w:rsidRDefault="00820010" w:rsidP="00C87BD3">
            <w:pPr>
              <w:jc w:val="right"/>
            </w:pPr>
            <w:r w:rsidRPr="00C87BD3">
              <w:t>1,7</w:t>
            </w:r>
          </w:p>
        </w:tc>
        <w:tc>
          <w:tcPr>
            <w:tcW w:w="409" w:type="pct"/>
            <w:vAlign w:val="bottom"/>
          </w:tcPr>
          <w:p w14:paraId="3BA26E85" w14:textId="77777777" w:rsidR="00820010" w:rsidRPr="00C87BD3" w:rsidRDefault="00820010" w:rsidP="00C87BD3">
            <w:pPr>
              <w:jc w:val="right"/>
            </w:pPr>
            <w:r w:rsidRPr="00C87BD3">
              <w:t>1,4</w:t>
            </w:r>
          </w:p>
        </w:tc>
        <w:tc>
          <w:tcPr>
            <w:tcW w:w="409" w:type="pct"/>
            <w:vAlign w:val="bottom"/>
          </w:tcPr>
          <w:p w14:paraId="6176C74C" w14:textId="77777777" w:rsidR="00820010" w:rsidRPr="00C87BD3" w:rsidRDefault="00820010" w:rsidP="00C87BD3">
            <w:pPr>
              <w:jc w:val="right"/>
            </w:pPr>
            <w:r w:rsidRPr="00C87BD3">
              <w:t>1,5</w:t>
            </w:r>
          </w:p>
        </w:tc>
        <w:tc>
          <w:tcPr>
            <w:tcW w:w="409" w:type="pct"/>
            <w:vAlign w:val="bottom"/>
          </w:tcPr>
          <w:p w14:paraId="24C8866D" w14:textId="77777777" w:rsidR="00820010" w:rsidRPr="00C87BD3" w:rsidRDefault="00820010" w:rsidP="00C87BD3">
            <w:pPr>
              <w:jc w:val="right"/>
            </w:pPr>
          </w:p>
        </w:tc>
      </w:tr>
      <w:tr w:rsidR="00C87BD3" w:rsidRPr="00C87BD3" w14:paraId="27EAECC5" w14:textId="77777777" w:rsidTr="00C36DC4">
        <w:trPr>
          <w:trHeight w:val="113"/>
        </w:trPr>
        <w:tc>
          <w:tcPr>
            <w:tcW w:w="906" w:type="pct"/>
            <w:vAlign w:val="bottom"/>
          </w:tcPr>
          <w:p w14:paraId="2F646B1F" w14:textId="77777777" w:rsidR="00820010" w:rsidRPr="00C87BD3" w:rsidRDefault="00820010" w:rsidP="00C87BD3">
            <w:pPr>
              <w:pStyle w:val="TabellHode-rad"/>
            </w:pPr>
            <w:r w:rsidRPr="00C87BD3">
              <w:t>Årsresultat i løpende priser. Mrd. kroner.</w:t>
            </w:r>
          </w:p>
        </w:tc>
        <w:tc>
          <w:tcPr>
            <w:tcW w:w="409" w:type="pct"/>
            <w:vAlign w:val="bottom"/>
          </w:tcPr>
          <w:p w14:paraId="3A6E485F" w14:textId="77777777" w:rsidR="00820010" w:rsidRPr="00C87BD3" w:rsidRDefault="00820010" w:rsidP="00C87BD3">
            <w:pPr>
              <w:jc w:val="right"/>
            </w:pPr>
            <w:r w:rsidRPr="00C87BD3">
              <w:t>2,283</w:t>
            </w:r>
          </w:p>
        </w:tc>
        <w:tc>
          <w:tcPr>
            <w:tcW w:w="409" w:type="pct"/>
            <w:vAlign w:val="bottom"/>
          </w:tcPr>
          <w:p w14:paraId="33DB429F" w14:textId="77777777" w:rsidR="00820010" w:rsidRPr="00C87BD3" w:rsidRDefault="00820010" w:rsidP="00C87BD3">
            <w:pPr>
              <w:jc w:val="right"/>
            </w:pPr>
            <w:r w:rsidRPr="00C87BD3">
              <w:t>3,243</w:t>
            </w:r>
          </w:p>
        </w:tc>
        <w:tc>
          <w:tcPr>
            <w:tcW w:w="409" w:type="pct"/>
            <w:vAlign w:val="bottom"/>
          </w:tcPr>
          <w:p w14:paraId="7D97ACFE" w14:textId="77777777" w:rsidR="00820010" w:rsidRPr="00C87BD3" w:rsidRDefault="00820010" w:rsidP="00C87BD3">
            <w:pPr>
              <w:jc w:val="right"/>
            </w:pPr>
            <w:r w:rsidRPr="00C87BD3">
              <w:t>3,382</w:t>
            </w:r>
          </w:p>
        </w:tc>
        <w:tc>
          <w:tcPr>
            <w:tcW w:w="409" w:type="pct"/>
            <w:vAlign w:val="bottom"/>
          </w:tcPr>
          <w:p w14:paraId="3ED4874E" w14:textId="77777777" w:rsidR="00820010" w:rsidRPr="00C87BD3" w:rsidRDefault="00820010" w:rsidP="00C87BD3">
            <w:pPr>
              <w:jc w:val="right"/>
            </w:pPr>
            <w:r w:rsidRPr="00C87BD3">
              <w:t>6,202</w:t>
            </w:r>
          </w:p>
        </w:tc>
        <w:tc>
          <w:tcPr>
            <w:tcW w:w="409" w:type="pct"/>
            <w:vAlign w:val="bottom"/>
          </w:tcPr>
          <w:p w14:paraId="7A579F10" w14:textId="77777777" w:rsidR="00820010" w:rsidRPr="00C87BD3" w:rsidRDefault="00820010" w:rsidP="00C87BD3">
            <w:pPr>
              <w:jc w:val="right"/>
            </w:pPr>
            <w:r w:rsidRPr="00C87BD3">
              <w:t>4,037</w:t>
            </w:r>
          </w:p>
        </w:tc>
        <w:tc>
          <w:tcPr>
            <w:tcW w:w="409" w:type="pct"/>
            <w:vAlign w:val="bottom"/>
          </w:tcPr>
          <w:p w14:paraId="0E7E1FF4" w14:textId="77777777" w:rsidR="00820010" w:rsidRPr="00C87BD3" w:rsidRDefault="00820010" w:rsidP="00C87BD3">
            <w:pPr>
              <w:jc w:val="right"/>
            </w:pPr>
            <w:r w:rsidRPr="00C87BD3">
              <w:t>2,578</w:t>
            </w:r>
          </w:p>
        </w:tc>
        <w:tc>
          <w:tcPr>
            <w:tcW w:w="409" w:type="pct"/>
            <w:vAlign w:val="bottom"/>
          </w:tcPr>
          <w:p w14:paraId="179C7FED" w14:textId="77777777" w:rsidR="00820010" w:rsidRPr="00C87BD3" w:rsidRDefault="00820010" w:rsidP="00C87BD3">
            <w:pPr>
              <w:jc w:val="right"/>
            </w:pPr>
            <w:r w:rsidRPr="00C87BD3">
              <w:t>1,496</w:t>
            </w:r>
          </w:p>
        </w:tc>
        <w:tc>
          <w:tcPr>
            <w:tcW w:w="409" w:type="pct"/>
            <w:vAlign w:val="bottom"/>
          </w:tcPr>
          <w:p w14:paraId="69E467FC" w14:textId="77777777" w:rsidR="00820010" w:rsidRPr="00C87BD3" w:rsidRDefault="00820010" w:rsidP="00C87BD3">
            <w:pPr>
              <w:jc w:val="right"/>
            </w:pPr>
            <w:r w:rsidRPr="00C87BD3">
              <w:t>3,276</w:t>
            </w:r>
          </w:p>
        </w:tc>
        <w:tc>
          <w:tcPr>
            <w:tcW w:w="409" w:type="pct"/>
            <w:vAlign w:val="bottom"/>
          </w:tcPr>
          <w:p w14:paraId="7A7613EC" w14:textId="77777777" w:rsidR="00820010" w:rsidRPr="00C87BD3" w:rsidRDefault="00820010" w:rsidP="00C87BD3">
            <w:pPr>
              <w:jc w:val="right"/>
            </w:pPr>
            <w:r w:rsidRPr="00C87BD3">
              <w:t>3,627</w:t>
            </w:r>
          </w:p>
        </w:tc>
        <w:tc>
          <w:tcPr>
            <w:tcW w:w="409" w:type="pct"/>
            <w:vAlign w:val="bottom"/>
          </w:tcPr>
          <w:p w14:paraId="1EE73BB9" w14:textId="77777777" w:rsidR="00820010" w:rsidRPr="00C87BD3" w:rsidRDefault="00820010" w:rsidP="00C87BD3">
            <w:pPr>
              <w:jc w:val="right"/>
            </w:pPr>
          </w:p>
        </w:tc>
      </w:tr>
      <w:tr w:rsidR="00C87BD3" w:rsidRPr="00C87BD3" w14:paraId="28BE28FC" w14:textId="77777777" w:rsidTr="00C36DC4">
        <w:trPr>
          <w:trHeight w:val="113"/>
        </w:trPr>
        <w:tc>
          <w:tcPr>
            <w:tcW w:w="906" w:type="pct"/>
            <w:vAlign w:val="bottom"/>
          </w:tcPr>
          <w:p w14:paraId="7A89FCC2" w14:textId="38695A7B" w:rsidR="00820010" w:rsidRPr="00C87BD3" w:rsidRDefault="00820010" w:rsidP="00C87BD3">
            <w:pPr>
              <w:pStyle w:val="TabellHode-rad"/>
            </w:pPr>
            <w:r w:rsidRPr="00C87BD3">
              <w:t>Årsresultat i prosent av drifts</w:t>
            </w:r>
            <w:r w:rsidRPr="00C87BD3">
              <w:t xml:space="preserve">inntektene. </w:t>
            </w:r>
          </w:p>
        </w:tc>
        <w:tc>
          <w:tcPr>
            <w:tcW w:w="409" w:type="pct"/>
            <w:vAlign w:val="bottom"/>
          </w:tcPr>
          <w:p w14:paraId="1AB28B5A" w14:textId="77777777" w:rsidR="00820010" w:rsidRPr="00C87BD3" w:rsidRDefault="00820010" w:rsidP="00C87BD3">
            <w:pPr>
              <w:jc w:val="right"/>
            </w:pPr>
            <w:r w:rsidRPr="00C87BD3">
              <w:t>1,6</w:t>
            </w:r>
          </w:p>
        </w:tc>
        <w:tc>
          <w:tcPr>
            <w:tcW w:w="409" w:type="pct"/>
            <w:vAlign w:val="bottom"/>
          </w:tcPr>
          <w:p w14:paraId="4E98AC53" w14:textId="77777777" w:rsidR="00820010" w:rsidRPr="00C87BD3" w:rsidRDefault="00820010" w:rsidP="00C87BD3">
            <w:pPr>
              <w:jc w:val="right"/>
            </w:pPr>
            <w:r w:rsidRPr="00C87BD3">
              <w:t>2,2</w:t>
            </w:r>
          </w:p>
        </w:tc>
        <w:tc>
          <w:tcPr>
            <w:tcW w:w="409" w:type="pct"/>
            <w:vAlign w:val="bottom"/>
          </w:tcPr>
          <w:p w14:paraId="5217C192" w14:textId="77777777" w:rsidR="00820010" w:rsidRPr="00C87BD3" w:rsidRDefault="00820010" w:rsidP="00C87BD3">
            <w:pPr>
              <w:jc w:val="right"/>
            </w:pPr>
            <w:r w:rsidRPr="00C87BD3">
              <w:t>2,1</w:t>
            </w:r>
          </w:p>
        </w:tc>
        <w:tc>
          <w:tcPr>
            <w:tcW w:w="409" w:type="pct"/>
            <w:vAlign w:val="bottom"/>
          </w:tcPr>
          <w:p w14:paraId="7469DA93" w14:textId="77777777" w:rsidR="00820010" w:rsidRPr="00C87BD3" w:rsidRDefault="00820010" w:rsidP="00C87BD3">
            <w:pPr>
              <w:jc w:val="right"/>
            </w:pPr>
            <w:r w:rsidRPr="00C87BD3">
              <w:t>3,8</w:t>
            </w:r>
          </w:p>
        </w:tc>
        <w:tc>
          <w:tcPr>
            <w:tcW w:w="409" w:type="pct"/>
            <w:vAlign w:val="bottom"/>
          </w:tcPr>
          <w:p w14:paraId="1BF31FC2" w14:textId="77777777" w:rsidR="00820010" w:rsidRPr="00C87BD3" w:rsidRDefault="00820010" w:rsidP="00C87BD3">
            <w:pPr>
              <w:jc w:val="right"/>
            </w:pPr>
            <w:r w:rsidRPr="00C87BD3">
              <w:t>2,3</w:t>
            </w:r>
          </w:p>
        </w:tc>
        <w:tc>
          <w:tcPr>
            <w:tcW w:w="409" w:type="pct"/>
            <w:vAlign w:val="bottom"/>
          </w:tcPr>
          <w:p w14:paraId="59160DBF" w14:textId="77777777" w:rsidR="00820010" w:rsidRPr="00C87BD3" w:rsidRDefault="00820010" w:rsidP="00C87BD3">
            <w:pPr>
              <w:jc w:val="right"/>
            </w:pPr>
            <w:r w:rsidRPr="00C87BD3">
              <w:t>1,4</w:t>
            </w:r>
          </w:p>
        </w:tc>
        <w:tc>
          <w:tcPr>
            <w:tcW w:w="409" w:type="pct"/>
            <w:vAlign w:val="bottom"/>
          </w:tcPr>
          <w:p w14:paraId="3E1A4209" w14:textId="77777777" w:rsidR="00820010" w:rsidRPr="00C87BD3" w:rsidRDefault="00820010" w:rsidP="00C87BD3">
            <w:pPr>
              <w:jc w:val="right"/>
            </w:pPr>
            <w:r w:rsidRPr="00C87BD3">
              <w:t>0,8</w:t>
            </w:r>
          </w:p>
        </w:tc>
        <w:tc>
          <w:tcPr>
            <w:tcW w:w="409" w:type="pct"/>
            <w:vAlign w:val="bottom"/>
          </w:tcPr>
          <w:p w14:paraId="10643175" w14:textId="77777777" w:rsidR="00820010" w:rsidRPr="00C87BD3" w:rsidRDefault="00820010" w:rsidP="00C87BD3">
            <w:pPr>
              <w:jc w:val="right"/>
            </w:pPr>
            <w:r w:rsidRPr="00C87BD3">
              <w:t>1,6</w:t>
            </w:r>
          </w:p>
        </w:tc>
        <w:tc>
          <w:tcPr>
            <w:tcW w:w="409" w:type="pct"/>
            <w:vAlign w:val="bottom"/>
          </w:tcPr>
          <w:p w14:paraId="6ECA1557" w14:textId="77777777" w:rsidR="00820010" w:rsidRPr="00C87BD3" w:rsidRDefault="00820010" w:rsidP="00C87BD3">
            <w:pPr>
              <w:jc w:val="right"/>
            </w:pPr>
            <w:r w:rsidRPr="00C87BD3">
              <w:t>1,5</w:t>
            </w:r>
          </w:p>
        </w:tc>
        <w:tc>
          <w:tcPr>
            <w:tcW w:w="409" w:type="pct"/>
            <w:vAlign w:val="bottom"/>
          </w:tcPr>
          <w:p w14:paraId="59A1A184" w14:textId="77777777" w:rsidR="00820010" w:rsidRPr="00C87BD3" w:rsidRDefault="00820010" w:rsidP="00C87BD3">
            <w:pPr>
              <w:jc w:val="right"/>
            </w:pPr>
          </w:p>
        </w:tc>
      </w:tr>
      <w:tr w:rsidR="00C87BD3" w:rsidRPr="00C87BD3" w14:paraId="59D43BDA" w14:textId="77777777" w:rsidTr="00C36DC4">
        <w:trPr>
          <w:trHeight w:val="113"/>
        </w:trPr>
        <w:tc>
          <w:tcPr>
            <w:tcW w:w="906" w:type="pct"/>
            <w:vAlign w:val="bottom"/>
          </w:tcPr>
          <w:p w14:paraId="223711D5" w14:textId="77777777" w:rsidR="00820010" w:rsidRPr="00C87BD3" w:rsidRDefault="00820010" w:rsidP="00C87BD3">
            <w:pPr>
              <w:pStyle w:val="TabellHode-rad"/>
            </w:pPr>
            <w:r w:rsidRPr="00C87BD3">
              <w:t>Driftsresultat før avskrivninger i løp</w:t>
            </w:r>
            <w:r w:rsidRPr="00C87BD3">
              <w:t>ende priser. Mrd. kroner. (EBITDA)</w:t>
            </w:r>
          </w:p>
        </w:tc>
        <w:tc>
          <w:tcPr>
            <w:tcW w:w="409" w:type="pct"/>
            <w:vAlign w:val="bottom"/>
          </w:tcPr>
          <w:p w14:paraId="35B3DA64" w14:textId="77777777" w:rsidR="00820010" w:rsidRPr="00C87BD3" w:rsidRDefault="00820010" w:rsidP="00C87BD3">
            <w:pPr>
              <w:jc w:val="right"/>
            </w:pPr>
            <w:r w:rsidRPr="00C87BD3">
              <w:t>9,146</w:t>
            </w:r>
          </w:p>
        </w:tc>
        <w:tc>
          <w:tcPr>
            <w:tcW w:w="409" w:type="pct"/>
            <w:vAlign w:val="bottom"/>
          </w:tcPr>
          <w:p w14:paraId="4FCE0924" w14:textId="77777777" w:rsidR="00820010" w:rsidRPr="00C87BD3" w:rsidRDefault="00820010" w:rsidP="00C87BD3">
            <w:pPr>
              <w:jc w:val="right"/>
            </w:pPr>
            <w:r w:rsidRPr="00C87BD3">
              <w:t>10,057</w:t>
            </w:r>
          </w:p>
        </w:tc>
        <w:tc>
          <w:tcPr>
            <w:tcW w:w="409" w:type="pct"/>
            <w:vAlign w:val="bottom"/>
          </w:tcPr>
          <w:p w14:paraId="2E41899D" w14:textId="77777777" w:rsidR="00820010" w:rsidRPr="00C87BD3" w:rsidRDefault="00820010" w:rsidP="00C87BD3">
            <w:pPr>
              <w:jc w:val="right"/>
            </w:pPr>
            <w:r w:rsidRPr="00C87BD3">
              <w:t>10,219</w:t>
            </w:r>
          </w:p>
        </w:tc>
        <w:tc>
          <w:tcPr>
            <w:tcW w:w="409" w:type="pct"/>
            <w:vAlign w:val="bottom"/>
          </w:tcPr>
          <w:p w14:paraId="23491637" w14:textId="77777777" w:rsidR="00820010" w:rsidRPr="00C87BD3" w:rsidRDefault="00820010" w:rsidP="00C87BD3">
            <w:pPr>
              <w:jc w:val="right"/>
            </w:pPr>
            <w:r w:rsidRPr="00C87BD3">
              <w:t>13,523</w:t>
            </w:r>
          </w:p>
        </w:tc>
        <w:tc>
          <w:tcPr>
            <w:tcW w:w="409" w:type="pct"/>
            <w:vAlign w:val="bottom"/>
          </w:tcPr>
          <w:p w14:paraId="45E60F13" w14:textId="77777777" w:rsidR="00820010" w:rsidRPr="00C87BD3" w:rsidRDefault="00820010" w:rsidP="00C87BD3">
            <w:pPr>
              <w:jc w:val="right"/>
            </w:pPr>
            <w:r w:rsidRPr="00C87BD3">
              <w:t>11,520</w:t>
            </w:r>
          </w:p>
        </w:tc>
        <w:tc>
          <w:tcPr>
            <w:tcW w:w="409" w:type="pct"/>
            <w:vAlign w:val="bottom"/>
          </w:tcPr>
          <w:p w14:paraId="25DD369A" w14:textId="77777777" w:rsidR="00820010" w:rsidRPr="00C87BD3" w:rsidRDefault="00820010" w:rsidP="00C87BD3">
            <w:pPr>
              <w:jc w:val="right"/>
            </w:pPr>
            <w:r w:rsidRPr="00C87BD3">
              <w:t>10,203</w:t>
            </w:r>
          </w:p>
        </w:tc>
        <w:tc>
          <w:tcPr>
            <w:tcW w:w="409" w:type="pct"/>
            <w:vAlign w:val="bottom"/>
          </w:tcPr>
          <w:p w14:paraId="32847E99" w14:textId="77777777" w:rsidR="00820010" w:rsidRPr="00C87BD3" w:rsidRDefault="00820010" w:rsidP="00C87BD3">
            <w:pPr>
              <w:jc w:val="right"/>
            </w:pPr>
            <w:r w:rsidRPr="00C87BD3">
              <w:t>9,280</w:t>
            </w:r>
          </w:p>
        </w:tc>
        <w:tc>
          <w:tcPr>
            <w:tcW w:w="409" w:type="pct"/>
            <w:vAlign w:val="bottom"/>
          </w:tcPr>
          <w:p w14:paraId="1FF98674" w14:textId="77777777" w:rsidR="00820010" w:rsidRPr="00C87BD3" w:rsidRDefault="00820010" w:rsidP="00C87BD3">
            <w:pPr>
              <w:jc w:val="right"/>
            </w:pPr>
            <w:r w:rsidRPr="00C87BD3">
              <w:t>12,070</w:t>
            </w:r>
          </w:p>
        </w:tc>
        <w:tc>
          <w:tcPr>
            <w:tcW w:w="409" w:type="pct"/>
            <w:vAlign w:val="bottom"/>
          </w:tcPr>
          <w:p w14:paraId="42A7E5EF" w14:textId="77777777" w:rsidR="00820010" w:rsidRPr="00C87BD3" w:rsidRDefault="00820010" w:rsidP="00C87BD3">
            <w:pPr>
              <w:jc w:val="right"/>
            </w:pPr>
            <w:r w:rsidRPr="00C87BD3">
              <w:t>14,067</w:t>
            </w:r>
          </w:p>
        </w:tc>
        <w:tc>
          <w:tcPr>
            <w:tcW w:w="409" w:type="pct"/>
            <w:vAlign w:val="bottom"/>
          </w:tcPr>
          <w:p w14:paraId="3E2CDAD7" w14:textId="77777777" w:rsidR="00820010" w:rsidRPr="00C87BD3" w:rsidRDefault="00820010" w:rsidP="00C87BD3">
            <w:pPr>
              <w:jc w:val="right"/>
            </w:pPr>
          </w:p>
        </w:tc>
      </w:tr>
      <w:tr w:rsidR="00C87BD3" w:rsidRPr="00C87BD3" w14:paraId="2D96D92A" w14:textId="77777777" w:rsidTr="00C36DC4">
        <w:trPr>
          <w:trHeight w:val="113"/>
        </w:trPr>
        <w:tc>
          <w:tcPr>
            <w:tcW w:w="906" w:type="pct"/>
            <w:vAlign w:val="bottom"/>
          </w:tcPr>
          <w:p w14:paraId="3E08FA8E" w14:textId="77777777" w:rsidR="00820010" w:rsidRPr="00C87BD3" w:rsidRDefault="00820010" w:rsidP="00C87BD3">
            <w:pPr>
              <w:pStyle w:val="TabellHode-rad"/>
            </w:pPr>
            <w:r w:rsidRPr="00C87BD3">
              <w:t>Driftsresultat før avskrivninger i prosent av driftsinntektene. (EBITDA)</w:t>
            </w:r>
          </w:p>
        </w:tc>
        <w:tc>
          <w:tcPr>
            <w:tcW w:w="409" w:type="pct"/>
            <w:vAlign w:val="bottom"/>
          </w:tcPr>
          <w:p w14:paraId="7980E3B0" w14:textId="77777777" w:rsidR="00820010" w:rsidRPr="00C87BD3" w:rsidRDefault="00820010" w:rsidP="00C87BD3">
            <w:pPr>
              <w:jc w:val="right"/>
            </w:pPr>
            <w:r w:rsidRPr="00C87BD3">
              <w:t>6,3</w:t>
            </w:r>
          </w:p>
        </w:tc>
        <w:tc>
          <w:tcPr>
            <w:tcW w:w="409" w:type="pct"/>
            <w:vAlign w:val="bottom"/>
          </w:tcPr>
          <w:p w14:paraId="60ABC96D" w14:textId="77777777" w:rsidR="00820010" w:rsidRPr="00C87BD3" w:rsidRDefault="00820010" w:rsidP="00C87BD3">
            <w:pPr>
              <w:jc w:val="right"/>
            </w:pPr>
            <w:r w:rsidRPr="00C87BD3">
              <w:t>6,7</w:t>
            </w:r>
          </w:p>
        </w:tc>
        <w:tc>
          <w:tcPr>
            <w:tcW w:w="409" w:type="pct"/>
            <w:vAlign w:val="bottom"/>
          </w:tcPr>
          <w:p w14:paraId="395B496B" w14:textId="77777777" w:rsidR="00820010" w:rsidRPr="00C87BD3" w:rsidRDefault="00820010" w:rsidP="00C87BD3">
            <w:pPr>
              <w:jc w:val="right"/>
            </w:pPr>
            <w:r w:rsidRPr="00C87BD3">
              <w:t>6,5</w:t>
            </w:r>
          </w:p>
        </w:tc>
        <w:tc>
          <w:tcPr>
            <w:tcW w:w="409" w:type="pct"/>
            <w:vAlign w:val="bottom"/>
          </w:tcPr>
          <w:p w14:paraId="7E1C5A25" w14:textId="77777777" w:rsidR="00820010" w:rsidRPr="00C87BD3" w:rsidRDefault="00820010" w:rsidP="00C87BD3">
            <w:pPr>
              <w:jc w:val="right"/>
            </w:pPr>
            <w:r w:rsidRPr="00C87BD3">
              <w:t>8,3</w:t>
            </w:r>
          </w:p>
        </w:tc>
        <w:tc>
          <w:tcPr>
            <w:tcW w:w="409" w:type="pct"/>
            <w:vAlign w:val="bottom"/>
          </w:tcPr>
          <w:p w14:paraId="20BB3A33" w14:textId="77777777" w:rsidR="00820010" w:rsidRPr="00C87BD3" w:rsidRDefault="00820010" w:rsidP="00C87BD3">
            <w:pPr>
              <w:jc w:val="right"/>
            </w:pPr>
            <w:r w:rsidRPr="00C87BD3">
              <w:t>6,6</w:t>
            </w:r>
          </w:p>
        </w:tc>
        <w:tc>
          <w:tcPr>
            <w:tcW w:w="409" w:type="pct"/>
            <w:vAlign w:val="bottom"/>
          </w:tcPr>
          <w:p w14:paraId="49B47AA3" w14:textId="77777777" w:rsidR="00820010" w:rsidRPr="00C87BD3" w:rsidRDefault="00820010" w:rsidP="00C87BD3">
            <w:pPr>
              <w:jc w:val="right"/>
            </w:pPr>
            <w:r w:rsidRPr="00C87BD3">
              <w:t>5,5</w:t>
            </w:r>
          </w:p>
        </w:tc>
        <w:tc>
          <w:tcPr>
            <w:tcW w:w="409" w:type="pct"/>
            <w:vAlign w:val="bottom"/>
          </w:tcPr>
          <w:p w14:paraId="2BD19D54" w14:textId="77777777" w:rsidR="00820010" w:rsidRPr="00C87BD3" w:rsidRDefault="00820010" w:rsidP="00C87BD3">
            <w:pPr>
              <w:jc w:val="right"/>
            </w:pPr>
            <w:r w:rsidRPr="00C87BD3">
              <w:t>4,8</w:t>
            </w:r>
          </w:p>
        </w:tc>
        <w:tc>
          <w:tcPr>
            <w:tcW w:w="409" w:type="pct"/>
            <w:vAlign w:val="bottom"/>
          </w:tcPr>
          <w:p w14:paraId="238D5863" w14:textId="77777777" w:rsidR="00820010" w:rsidRPr="00C87BD3" w:rsidRDefault="00820010" w:rsidP="00C87BD3">
            <w:pPr>
              <w:jc w:val="right"/>
            </w:pPr>
            <w:r w:rsidRPr="00C87BD3">
              <w:t>5,7</w:t>
            </w:r>
          </w:p>
        </w:tc>
        <w:tc>
          <w:tcPr>
            <w:tcW w:w="409" w:type="pct"/>
            <w:vAlign w:val="bottom"/>
          </w:tcPr>
          <w:p w14:paraId="0084A2A3" w14:textId="77777777" w:rsidR="00820010" w:rsidRPr="00C87BD3" w:rsidRDefault="00820010" w:rsidP="00C87BD3">
            <w:pPr>
              <w:jc w:val="right"/>
            </w:pPr>
            <w:r w:rsidRPr="00C87BD3">
              <w:t>6,0</w:t>
            </w:r>
          </w:p>
        </w:tc>
        <w:tc>
          <w:tcPr>
            <w:tcW w:w="409" w:type="pct"/>
            <w:vAlign w:val="bottom"/>
          </w:tcPr>
          <w:p w14:paraId="7B60046E" w14:textId="77777777" w:rsidR="00820010" w:rsidRPr="00C87BD3" w:rsidRDefault="00820010" w:rsidP="00C87BD3">
            <w:pPr>
              <w:jc w:val="right"/>
            </w:pPr>
          </w:p>
        </w:tc>
      </w:tr>
      <w:tr w:rsidR="00C87BD3" w:rsidRPr="00C87BD3" w14:paraId="519E46DE" w14:textId="77777777" w:rsidTr="00C36DC4">
        <w:trPr>
          <w:trHeight w:val="113"/>
        </w:trPr>
        <w:tc>
          <w:tcPr>
            <w:tcW w:w="906" w:type="pct"/>
            <w:vAlign w:val="bottom"/>
          </w:tcPr>
          <w:p w14:paraId="0F15E02D" w14:textId="77777777" w:rsidR="00820010" w:rsidRPr="00C87BD3" w:rsidRDefault="00820010" w:rsidP="00C87BD3">
            <w:pPr>
              <w:pStyle w:val="TabellHode-rad"/>
            </w:pPr>
            <w:r w:rsidRPr="00C87BD3">
              <w:t>Investeringer i løp</w:t>
            </w:r>
            <w:r w:rsidRPr="00C87BD3">
              <w:t>ende priser. Mrd. kroner.</w:t>
            </w:r>
          </w:p>
        </w:tc>
        <w:tc>
          <w:tcPr>
            <w:tcW w:w="409" w:type="pct"/>
            <w:vAlign w:val="bottom"/>
          </w:tcPr>
          <w:p w14:paraId="5545CF80" w14:textId="77777777" w:rsidR="00820010" w:rsidRPr="00C87BD3" w:rsidRDefault="00820010" w:rsidP="00C87BD3">
            <w:pPr>
              <w:jc w:val="right"/>
            </w:pPr>
            <w:r w:rsidRPr="00C87BD3">
              <w:t>7,788</w:t>
            </w:r>
          </w:p>
        </w:tc>
        <w:tc>
          <w:tcPr>
            <w:tcW w:w="409" w:type="pct"/>
            <w:vAlign w:val="bottom"/>
          </w:tcPr>
          <w:p w14:paraId="72364155" w14:textId="77777777" w:rsidR="00820010" w:rsidRPr="00C87BD3" w:rsidRDefault="00820010" w:rsidP="00C87BD3">
            <w:pPr>
              <w:jc w:val="right"/>
            </w:pPr>
            <w:r w:rsidRPr="00C87BD3">
              <w:t>8,609</w:t>
            </w:r>
          </w:p>
        </w:tc>
        <w:tc>
          <w:tcPr>
            <w:tcW w:w="409" w:type="pct"/>
            <w:vAlign w:val="bottom"/>
          </w:tcPr>
          <w:p w14:paraId="26753FEF" w14:textId="77777777" w:rsidR="00820010" w:rsidRPr="00C87BD3" w:rsidRDefault="00820010" w:rsidP="00C87BD3">
            <w:pPr>
              <w:jc w:val="right"/>
            </w:pPr>
            <w:r w:rsidRPr="00C87BD3">
              <w:t>11,534</w:t>
            </w:r>
          </w:p>
        </w:tc>
        <w:tc>
          <w:tcPr>
            <w:tcW w:w="409" w:type="pct"/>
            <w:vAlign w:val="bottom"/>
          </w:tcPr>
          <w:p w14:paraId="7B227695" w14:textId="77777777" w:rsidR="00820010" w:rsidRPr="00C87BD3" w:rsidRDefault="00820010" w:rsidP="00C87BD3">
            <w:pPr>
              <w:jc w:val="right"/>
            </w:pPr>
            <w:r w:rsidRPr="00C87BD3">
              <w:t>13,658</w:t>
            </w:r>
          </w:p>
        </w:tc>
        <w:tc>
          <w:tcPr>
            <w:tcW w:w="409" w:type="pct"/>
            <w:vAlign w:val="bottom"/>
          </w:tcPr>
          <w:p w14:paraId="742C2C42" w14:textId="77777777" w:rsidR="00820010" w:rsidRPr="00C87BD3" w:rsidRDefault="00820010" w:rsidP="00C87BD3">
            <w:pPr>
              <w:jc w:val="right"/>
            </w:pPr>
            <w:r w:rsidRPr="00C87BD3">
              <w:t>16,776</w:t>
            </w:r>
          </w:p>
        </w:tc>
        <w:tc>
          <w:tcPr>
            <w:tcW w:w="409" w:type="pct"/>
            <w:vAlign w:val="bottom"/>
          </w:tcPr>
          <w:p w14:paraId="5DAAE32D" w14:textId="77777777" w:rsidR="00820010" w:rsidRPr="00C87BD3" w:rsidRDefault="00820010" w:rsidP="00C87BD3">
            <w:pPr>
              <w:jc w:val="right"/>
            </w:pPr>
            <w:r w:rsidRPr="00C87BD3">
              <w:t>20,241</w:t>
            </w:r>
          </w:p>
        </w:tc>
        <w:tc>
          <w:tcPr>
            <w:tcW w:w="409" w:type="pct"/>
            <w:vAlign w:val="bottom"/>
          </w:tcPr>
          <w:p w14:paraId="7FDA1148" w14:textId="77777777" w:rsidR="00820010" w:rsidRPr="00C87BD3" w:rsidRDefault="00820010" w:rsidP="00C87BD3">
            <w:pPr>
              <w:jc w:val="right"/>
            </w:pPr>
            <w:r w:rsidRPr="00C87BD3">
              <w:t>27,652</w:t>
            </w:r>
          </w:p>
        </w:tc>
        <w:tc>
          <w:tcPr>
            <w:tcW w:w="409" w:type="pct"/>
            <w:vAlign w:val="bottom"/>
          </w:tcPr>
          <w:p w14:paraId="6BD5F27C" w14:textId="77777777" w:rsidR="00820010" w:rsidRPr="00C87BD3" w:rsidRDefault="00820010" w:rsidP="00C87BD3">
            <w:pPr>
              <w:jc w:val="right"/>
            </w:pPr>
            <w:r w:rsidRPr="00C87BD3">
              <w:t>23,276</w:t>
            </w:r>
          </w:p>
        </w:tc>
        <w:tc>
          <w:tcPr>
            <w:tcW w:w="409" w:type="pct"/>
            <w:vAlign w:val="bottom"/>
          </w:tcPr>
          <w:p w14:paraId="09C47EA7" w14:textId="77777777" w:rsidR="00820010" w:rsidRPr="00C87BD3" w:rsidRDefault="00820010" w:rsidP="00C87BD3">
            <w:pPr>
              <w:jc w:val="right"/>
            </w:pPr>
            <w:r w:rsidRPr="00C87BD3">
              <w:t>20,288</w:t>
            </w:r>
          </w:p>
        </w:tc>
        <w:tc>
          <w:tcPr>
            <w:tcW w:w="409" w:type="pct"/>
            <w:vAlign w:val="bottom"/>
          </w:tcPr>
          <w:p w14:paraId="523B8D08" w14:textId="77777777" w:rsidR="00820010" w:rsidRPr="00C87BD3" w:rsidRDefault="00820010" w:rsidP="00C87BD3">
            <w:pPr>
              <w:jc w:val="right"/>
            </w:pPr>
          </w:p>
        </w:tc>
      </w:tr>
      <w:tr w:rsidR="00C87BD3" w:rsidRPr="00C87BD3" w14:paraId="16B33758" w14:textId="77777777" w:rsidTr="00C36DC4">
        <w:trPr>
          <w:trHeight w:val="113"/>
        </w:trPr>
        <w:tc>
          <w:tcPr>
            <w:tcW w:w="906" w:type="pct"/>
            <w:vAlign w:val="bottom"/>
          </w:tcPr>
          <w:p w14:paraId="4011A01E" w14:textId="3CC0E95D" w:rsidR="00820010" w:rsidRPr="00C87BD3" w:rsidRDefault="00820010" w:rsidP="00C87BD3">
            <w:pPr>
              <w:pStyle w:val="TabellHode-rad"/>
            </w:pPr>
            <w:r w:rsidRPr="00C87BD3">
              <w:t>Låneopptak i prosent av drifts</w:t>
            </w:r>
            <w:r w:rsidRPr="00C87BD3">
              <w:t>inntekter.</w:t>
            </w:r>
          </w:p>
        </w:tc>
        <w:tc>
          <w:tcPr>
            <w:tcW w:w="409" w:type="pct"/>
            <w:vAlign w:val="bottom"/>
          </w:tcPr>
          <w:p w14:paraId="7F388732" w14:textId="77777777" w:rsidR="00820010" w:rsidRPr="00C87BD3" w:rsidRDefault="00820010" w:rsidP="00C87BD3">
            <w:pPr>
              <w:jc w:val="right"/>
            </w:pPr>
            <w:r w:rsidRPr="00C87BD3">
              <w:t>12</w:t>
            </w:r>
          </w:p>
        </w:tc>
        <w:tc>
          <w:tcPr>
            <w:tcW w:w="409" w:type="pct"/>
            <w:vAlign w:val="bottom"/>
          </w:tcPr>
          <w:p w14:paraId="36A7835F" w14:textId="77777777" w:rsidR="00820010" w:rsidRPr="00C87BD3" w:rsidRDefault="00820010" w:rsidP="00C87BD3">
            <w:pPr>
              <w:jc w:val="right"/>
            </w:pPr>
            <w:r w:rsidRPr="00C87BD3">
              <w:t>13</w:t>
            </w:r>
          </w:p>
        </w:tc>
        <w:tc>
          <w:tcPr>
            <w:tcW w:w="409" w:type="pct"/>
            <w:vAlign w:val="bottom"/>
          </w:tcPr>
          <w:p w14:paraId="5367B73E" w14:textId="77777777" w:rsidR="00820010" w:rsidRPr="00C87BD3" w:rsidRDefault="00820010" w:rsidP="00C87BD3">
            <w:pPr>
              <w:jc w:val="right"/>
            </w:pPr>
            <w:r w:rsidRPr="00C87BD3">
              <w:t>15</w:t>
            </w:r>
          </w:p>
        </w:tc>
        <w:tc>
          <w:tcPr>
            <w:tcW w:w="409" w:type="pct"/>
            <w:vAlign w:val="bottom"/>
          </w:tcPr>
          <w:p w14:paraId="4CED964C" w14:textId="77777777" w:rsidR="00820010" w:rsidRPr="00C87BD3" w:rsidRDefault="00820010" w:rsidP="00C87BD3">
            <w:pPr>
              <w:jc w:val="right"/>
            </w:pPr>
            <w:r w:rsidRPr="00C87BD3">
              <w:t>17</w:t>
            </w:r>
          </w:p>
        </w:tc>
        <w:tc>
          <w:tcPr>
            <w:tcW w:w="409" w:type="pct"/>
            <w:vAlign w:val="bottom"/>
          </w:tcPr>
          <w:p w14:paraId="51ABB41B" w14:textId="77777777" w:rsidR="00820010" w:rsidRPr="00C87BD3" w:rsidRDefault="00820010" w:rsidP="00C87BD3">
            <w:pPr>
              <w:jc w:val="right"/>
            </w:pPr>
            <w:r w:rsidRPr="00C87BD3">
              <w:t>20</w:t>
            </w:r>
          </w:p>
        </w:tc>
        <w:tc>
          <w:tcPr>
            <w:tcW w:w="409" w:type="pct"/>
            <w:vAlign w:val="bottom"/>
          </w:tcPr>
          <w:p w14:paraId="43294920" w14:textId="77777777" w:rsidR="00820010" w:rsidRPr="00C87BD3" w:rsidRDefault="00820010" w:rsidP="00C87BD3">
            <w:pPr>
              <w:jc w:val="right"/>
            </w:pPr>
            <w:r w:rsidRPr="00C87BD3">
              <w:t>22</w:t>
            </w:r>
          </w:p>
        </w:tc>
        <w:tc>
          <w:tcPr>
            <w:tcW w:w="409" w:type="pct"/>
            <w:vAlign w:val="bottom"/>
          </w:tcPr>
          <w:p w14:paraId="21E717E2" w14:textId="77777777" w:rsidR="00820010" w:rsidRPr="00C87BD3" w:rsidRDefault="00820010" w:rsidP="00C87BD3">
            <w:pPr>
              <w:jc w:val="right"/>
            </w:pPr>
            <w:r w:rsidRPr="00C87BD3">
              <w:t>27</w:t>
            </w:r>
          </w:p>
        </w:tc>
        <w:tc>
          <w:tcPr>
            <w:tcW w:w="409" w:type="pct"/>
            <w:vAlign w:val="bottom"/>
          </w:tcPr>
          <w:p w14:paraId="398C08FA" w14:textId="77777777" w:rsidR="00820010" w:rsidRPr="00C87BD3" w:rsidRDefault="00820010" w:rsidP="00C87BD3">
            <w:pPr>
              <w:jc w:val="right"/>
            </w:pPr>
            <w:r w:rsidRPr="00C87BD3">
              <w:t>30</w:t>
            </w:r>
          </w:p>
        </w:tc>
        <w:tc>
          <w:tcPr>
            <w:tcW w:w="409" w:type="pct"/>
            <w:vAlign w:val="bottom"/>
          </w:tcPr>
          <w:p w14:paraId="4C412A6C" w14:textId="77777777" w:rsidR="00820010" w:rsidRPr="00C87BD3" w:rsidRDefault="00820010" w:rsidP="00C87BD3">
            <w:pPr>
              <w:jc w:val="right"/>
            </w:pPr>
            <w:r w:rsidRPr="00C87BD3">
              <w:t>29</w:t>
            </w:r>
          </w:p>
        </w:tc>
        <w:tc>
          <w:tcPr>
            <w:tcW w:w="409" w:type="pct"/>
            <w:vAlign w:val="bottom"/>
          </w:tcPr>
          <w:p w14:paraId="7B0555A3" w14:textId="77777777" w:rsidR="00820010" w:rsidRPr="00C87BD3" w:rsidRDefault="00820010" w:rsidP="00C87BD3">
            <w:pPr>
              <w:jc w:val="right"/>
            </w:pPr>
          </w:p>
        </w:tc>
      </w:tr>
      <w:tr w:rsidR="00C87BD3" w:rsidRPr="00C87BD3" w14:paraId="2AFCD1DC" w14:textId="77777777" w:rsidTr="00C36DC4">
        <w:trPr>
          <w:trHeight w:val="113"/>
        </w:trPr>
        <w:tc>
          <w:tcPr>
            <w:tcW w:w="906" w:type="pct"/>
            <w:vAlign w:val="bottom"/>
          </w:tcPr>
          <w:p w14:paraId="745ED873" w14:textId="77777777" w:rsidR="00820010" w:rsidRPr="00C87BD3" w:rsidRDefault="00820010" w:rsidP="00C87BD3">
            <w:pPr>
              <w:pStyle w:val="TabellHode-rad"/>
            </w:pPr>
            <w:r w:rsidRPr="00C87BD3">
              <w:t>Netto finanskostnader i løpende priser. Mill. kroner.</w:t>
            </w:r>
          </w:p>
        </w:tc>
        <w:tc>
          <w:tcPr>
            <w:tcW w:w="409" w:type="pct"/>
            <w:vAlign w:val="bottom"/>
          </w:tcPr>
          <w:p w14:paraId="75A2976E" w14:textId="77777777" w:rsidR="00820010" w:rsidRPr="00C87BD3" w:rsidRDefault="00820010" w:rsidP="00C87BD3">
            <w:pPr>
              <w:jc w:val="right"/>
            </w:pPr>
            <w:r w:rsidRPr="00C87BD3">
              <w:t>-43</w:t>
            </w:r>
          </w:p>
        </w:tc>
        <w:tc>
          <w:tcPr>
            <w:tcW w:w="409" w:type="pct"/>
            <w:vAlign w:val="bottom"/>
          </w:tcPr>
          <w:p w14:paraId="79984746" w14:textId="77777777" w:rsidR="00820010" w:rsidRPr="00C87BD3" w:rsidRDefault="00820010" w:rsidP="00C87BD3">
            <w:pPr>
              <w:jc w:val="right"/>
            </w:pPr>
            <w:r w:rsidRPr="00C87BD3">
              <w:t>37</w:t>
            </w:r>
          </w:p>
        </w:tc>
        <w:tc>
          <w:tcPr>
            <w:tcW w:w="409" w:type="pct"/>
            <w:vAlign w:val="bottom"/>
          </w:tcPr>
          <w:p w14:paraId="61F3536C" w14:textId="77777777" w:rsidR="00820010" w:rsidRPr="00C87BD3" w:rsidRDefault="00820010" w:rsidP="00C87BD3">
            <w:pPr>
              <w:jc w:val="right"/>
            </w:pPr>
            <w:r w:rsidRPr="00C87BD3">
              <w:t>174</w:t>
            </w:r>
          </w:p>
        </w:tc>
        <w:tc>
          <w:tcPr>
            <w:tcW w:w="409" w:type="pct"/>
            <w:vAlign w:val="bottom"/>
          </w:tcPr>
          <w:p w14:paraId="4ED42DFA" w14:textId="77777777" w:rsidR="00820010" w:rsidRPr="00C87BD3" w:rsidRDefault="00820010" w:rsidP="00C87BD3">
            <w:pPr>
              <w:jc w:val="right"/>
            </w:pPr>
            <w:r w:rsidRPr="00C87BD3">
              <w:t>7</w:t>
            </w:r>
          </w:p>
        </w:tc>
        <w:tc>
          <w:tcPr>
            <w:tcW w:w="409" w:type="pct"/>
            <w:vAlign w:val="bottom"/>
          </w:tcPr>
          <w:p w14:paraId="3CF49E32" w14:textId="77777777" w:rsidR="00820010" w:rsidRPr="00C87BD3" w:rsidRDefault="00820010" w:rsidP="00C87BD3">
            <w:pPr>
              <w:jc w:val="right"/>
            </w:pPr>
            <w:r w:rsidRPr="00C87BD3">
              <w:t>4</w:t>
            </w:r>
          </w:p>
        </w:tc>
        <w:tc>
          <w:tcPr>
            <w:tcW w:w="409" w:type="pct"/>
            <w:vAlign w:val="bottom"/>
          </w:tcPr>
          <w:p w14:paraId="0F65BDDB" w14:textId="77777777" w:rsidR="00820010" w:rsidRPr="00C87BD3" w:rsidRDefault="00820010" w:rsidP="00C87BD3">
            <w:pPr>
              <w:jc w:val="right"/>
            </w:pPr>
            <w:r w:rsidRPr="00C87BD3">
              <w:t>288</w:t>
            </w:r>
          </w:p>
        </w:tc>
        <w:tc>
          <w:tcPr>
            <w:tcW w:w="409" w:type="pct"/>
            <w:vAlign w:val="bottom"/>
          </w:tcPr>
          <w:p w14:paraId="4D313E4B" w14:textId="77777777" w:rsidR="00820010" w:rsidRPr="00C87BD3" w:rsidRDefault="00820010" w:rsidP="00C87BD3">
            <w:pPr>
              <w:jc w:val="right"/>
            </w:pPr>
            <w:r w:rsidRPr="00C87BD3">
              <w:t>380</w:t>
            </w:r>
          </w:p>
        </w:tc>
        <w:tc>
          <w:tcPr>
            <w:tcW w:w="409" w:type="pct"/>
            <w:vAlign w:val="bottom"/>
          </w:tcPr>
          <w:p w14:paraId="752FA4E0" w14:textId="77777777" w:rsidR="00820010" w:rsidRPr="00C87BD3" w:rsidRDefault="00820010" w:rsidP="00C87BD3">
            <w:pPr>
              <w:jc w:val="right"/>
            </w:pPr>
            <w:r w:rsidRPr="00C87BD3">
              <w:t>-204</w:t>
            </w:r>
          </w:p>
        </w:tc>
        <w:tc>
          <w:tcPr>
            <w:tcW w:w="409" w:type="pct"/>
            <w:vAlign w:val="bottom"/>
          </w:tcPr>
          <w:p w14:paraId="3FD51937" w14:textId="77777777" w:rsidR="00820010" w:rsidRPr="00C87BD3" w:rsidRDefault="00820010" w:rsidP="00C87BD3">
            <w:pPr>
              <w:jc w:val="right"/>
            </w:pPr>
            <w:r w:rsidRPr="00C87BD3">
              <w:t>-749</w:t>
            </w:r>
          </w:p>
        </w:tc>
        <w:tc>
          <w:tcPr>
            <w:tcW w:w="409" w:type="pct"/>
            <w:vAlign w:val="bottom"/>
          </w:tcPr>
          <w:p w14:paraId="6D3525EC" w14:textId="77777777" w:rsidR="00820010" w:rsidRPr="00C87BD3" w:rsidRDefault="00820010" w:rsidP="00C87BD3">
            <w:pPr>
              <w:jc w:val="right"/>
            </w:pPr>
          </w:p>
        </w:tc>
      </w:tr>
    </w:tbl>
    <w:p w14:paraId="1CEA18CA" w14:textId="799F5511" w:rsidR="00820010" w:rsidRPr="00C87BD3" w:rsidRDefault="00820010" w:rsidP="00C87BD3">
      <w:pPr>
        <w:pStyle w:val="Note"/>
      </w:pPr>
      <w:r w:rsidRPr="00C87BD3">
        <w:t xml:space="preserve">* Samlet bevilgning til drift, investeringslån og driftskreditter på kap. 732 Regionale helseforetak i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–2026) utgjorde 11 prosent av statsbudsjettets utgifter (Gul bok 2026).</w:t>
      </w:r>
    </w:p>
    <w:p w14:paraId="5BC5D1FA" w14:textId="77777777" w:rsidR="00820010" w:rsidRPr="00C87BD3" w:rsidRDefault="00820010" w:rsidP="00C87BD3">
      <w:pPr>
        <w:pStyle w:val="Kilde"/>
      </w:pPr>
      <w:r w:rsidRPr="00C87BD3">
        <w:lastRenderedPageBreak/>
        <w:t>Kilder: Helse- og omsorgsdepartementet, Teknisk beregningsutvalg for spesialisthelsetjenestens økonomi, Helsedirektoratet, Statistisk sentralbyrå og de regionale helseforetakenes regnskaper 2017 til 2025.</w:t>
      </w:r>
    </w:p>
    <w:tbl>
      <w:tblPr>
        <w:tblStyle w:val="StandardBoks"/>
        <w:tblW w:w="5000" w:type="pct"/>
        <w:tblLook w:val="04A0" w:firstRow="1" w:lastRow="0" w:firstColumn="1" w:lastColumn="0" w:noHBand="0" w:noVBand="1"/>
      </w:tblPr>
      <w:tblGrid>
        <w:gridCol w:w="10466"/>
      </w:tblGrid>
      <w:tr w:rsidR="00000000" w:rsidRPr="00C87BD3" w14:paraId="1367E00C" w14:textId="77777777" w:rsidTr="001E10DB">
        <w:trPr>
          <w:trHeight w:val="60"/>
        </w:trPr>
        <w:tc>
          <w:tcPr>
            <w:tcW w:w="5000" w:type="pct"/>
          </w:tcPr>
          <w:p w14:paraId="29C8319C" w14:textId="77777777" w:rsidR="001E10DB" w:rsidRDefault="00820010" w:rsidP="00C87BD3">
            <w:pPr>
              <w:pStyle w:val="tittel-ramme"/>
            </w:pPr>
            <w:r w:rsidRPr="00C87BD3">
              <w:lastRenderedPageBreak/>
              <w:t>Hva går kostnadene i spesialisthelsetjenesten til?</w:t>
            </w:r>
          </w:p>
          <w:p w14:paraId="3EFFE25F" w14:textId="10C7597A" w:rsidR="00634AE1" w:rsidRPr="00634AE1" w:rsidRDefault="00634AE1" w:rsidP="00634AE1">
            <w:r>
              <w:rPr>
                <w:noProof/>
              </w:rPr>
              <w:drawing>
                <wp:inline distT="0" distB="0" distL="0" distR="0" wp14:anchorId="4AC050CC" wp14:editId="301AAB9A">
                  <wp:extent cx="5016593" cy="2901456"/>
                  <wp:effectExtent l="0" t="0" r="0" b="0"/>
                  <wp:docPr id="2035748170" name="Bilde 2"/>
                  <wp:cNvGraphicFramePr/>
                  <a:graphic xmlns:a="http://schemas.openxmlformats.org/drawingml/2006/main">
                    <a:graphicData uri="http://schemas.openxmlformats.org/drawingml/2006/picture">
                      <pic:pic xmlns:pic="http://schemas.openxmlformats.org/drawingml/2006/picture">
                        <pic:nvPicPr>
                          <pic:cNvPr id="2035748170" name=""/>
                          <pic:cNvPicPr/>
                        </pic:nvPicPr>
                        <pic:blipFill>
                          <a:blip r:embed="rId8"/>
                          <a:stretch>
                            <a:fillRect/>
                          </a:stretch>
                        </pic:blipFill>
                        <pic:spPr>
                          <a:xfrm>
                            <a:off x="0" y="0"/>
                            <a:ext cx="5016593" cy="2901456"/>
                          </a:xfrm>
                          <a:prstGeom prst="rect">
                            <a:avLst/>
                          </a:prstGeom>
                        </pic:spPr>
                      </pic:pic>
                    </a:graphicData>
                  </a:graphic>
                </wp:inline>
              </w:drawing>
            </w:r>
          </w:p>
          <w:p w14:paraId="5A4C0985" w14:textId="420DE2F2" w:rsidR="00820010" w:rsidRPr="00C87BD3" w:rsidRDefault="00820010" w:rsidP="00C87BD3">
            <w:pPr>
              <w:pStyle w:val="Kilde"/>
            </w:pPr>
            <w:r w:rsidRPr="00C87BD3">
              <w:t>Kilder: De fire regionale helseforetakene sine årsregnskap for 2024, Helsedirektoratet, Statistisk sentralbyrå og Teknisk beregningsutvalg for spesialisthelsetjenesten.</w:t>
            </w:r>
          </w:p>
          <w:p w14:paraId="32160F8E" w14:textId="73D40A8A" w:rsidR="00820010" w:rsidRPr="00C87BD3" w:rsidRDefault="00820010" w:rsidP="00C87BD3">
            <w:r w:rsidRPr="00C87BD3">
              <w:t xml:space="preserve">Fordelingen i kakediagrammet har tatt utgangspunkt i årsregnskapene for de regionale helseforetakene for 2024. Tallene er videre korrigert slik at kostnadene i de private ideelle institusjonene med langvarige kjøpsavtaler med Helse Sør-Øst RHF og Helse Vest RHF </w:t>
            </w:r>
            <w:proofErr w:type="gramStart"/>
            <w:r w:rsidRPr="00C87BD3">
              <w:t>fremkommer</w:t>
            </w:r>
            <w:proofErr w:type="gramEnd"/>
            <w:r w:rsidRPr="00C87BD3">
              <w:t xml:space="preserve"> som lønn, medikamenter mv. og ikke kun som kjøp av tjenester.</w:t>
            </w:r>
            <w:r w:rsidR="001E10DB" w:rsidRPr="001E10DB">
              <w:rPr>
                <w:rStyle w:val="skrift-hevet"/>
              </w:rPr>
              <w:t>1</w:t>
            </w:r>
            <w:r w:rsidRPr="00C87BD3">
              <w:t xml:space="preserve"> Kjøp fra de felleseide helseforetakene</w:t>
            </w:r>
            <w:r w:rsidR="001E10DB" w:rsidRPr="001E10DB">
              <w:rPr>
                <w:rStyle w:val="skrift-hevet"/>
              </w:rPr>
              <w:t>2</w:t>
            </w:r>
            <w:r w:rsidRPr="00C87BD3">
              <w:t xml:space="preserve"> er plassert i kategorien kjøp av tjenester.</w:t>
            </w:r>
          </w:p>
          <w:p w14:paraId="135F8511" w14:textId="77777777" w:rsidR="00820010" w:rsidRPr="00C87BD3" w:rsidRDefault="00820010" w:rsidP="00C87BD3">
            <w:r w:rsidRPr="00C87BD3">
              <w:t>Figuren vil bli oppdatert med 2025-tall i utvalgets neste rapport som kommer høsten 2026.</w:t>
            </w:r>
          </w:p>
          <w:p w14:paraId="5280A5C8" w14:textId="77777777" w:rsidR="00820010" w:rsidRPr="00C87BD3" w:rsidRDefault="00820010" w:rsidP="00C87BD3">
            <w:r w:rsidRPr="00C87BD3">
              <w:t xml:space="preserve">Figuren viser at det er lønn og annen personalkostnad inkl. pensjonskostnader som utgjør den største andelen på 65 prosent. Kjøp av tjenester utgjorde 7 prosent. Her inngår blant annet innleie av helsepersonell fra vikarbyrå, kjøp av helsetjenester fra private, kjøp fra de felleseide helseforetakene og kjøp fra avtalespesialister. Kjøp av varekostnader utgjorde 6 prosent. Her inngår blant annet medisinske forbruksvarer og andre varekostnader både til eget bruk og videresalg. Legemidler utgjorde 6 prosent. </w:t>
            </w:r>
            <w:r w:rsidRPr="00C87BD3">
              <w:t>Andre driftskostnader utgjorde 12 prosent. Her inngår blant annet kontor- og kommunikasjonskostnader, pasientskadeerstatning, programvarelisenser, konsulenttjenester og energi og brensel. Avskrivninger og renter utgjorde 4 prosent av de totale kostnadene i 2024, hvor avskrivninger utgjør den klart største delen.</w:t>
            </w:r>
          </w:p>
          <w:p w14:paraId="5E13C365" w14:textId="77777777" w:rsidR="001E10DB" w:rsidRPr="001E10DB" w:rsidRDefault="001E10DB" w:rsidP="00C87BD3">
            <w:pPr>
              <w:pStyle w:val="Note"/>
              <w:rPr>
                <w:rStyle w:val="skrift-hevet"/>
              </w:rPr>
            </w:pPr>
            <w:r w:rsidRPr="001E10DB">
              <w:rPr>
                <w:rStyle w:val="skrift-hevet"/>
              </w:rPr>
              <w:t xml:space="preserve">1 </w:t>
            </w:r>
            <w:r w:rsidR="00820010" w:rsidRPr="00C87BD3">
              <w:t>Som følge av denne korrigeringen, og at pensjonskostnadene er inkludert i kakediagrammet, vil andelene i figuren ikke samsvare med senere figurer og tabeller i notatet.</w:t>
            </w:r>
          </w:p>
          <w:p w14:paraId="30BB102A" w14:textId="6654946D" w:rsidR="00820010" w:rsidRPr="00C87BD3" w:rsidRDefault="001E10DB" w:rsidP="00C87BD3">
            <w:pPr>
              <w:pStyle w:val="Note"/>
            </w:pPr>
            <w:r w:rsidRPr="001E10DB">
              <w:rPr>
                <w:rStyle w:val="skrift-hevet"/>
              </w:rPr>
              <w:t>2</w:t>
            </w:r>
            <w:r w:rsidR="00820010" w:rsidRPr="00C87BD3">
              <w:t xml:space="preserve"> Sykehusinnkjøp HF, Luftambulansen HF, Pasientreiser HF, Helsetjenestens driftsorganisasjon for nødnett HF og Sykehusbygg HF.</w:t>
            </w:r>
          </w:p>
        </w:tc>
      </w:tr>
    </w:tbl>
    <w:p w14:paraId="21C4373B" w14:textId="77777777" w:rsidR="00820010" w:rsidRPr="00C87BD3" w:rsidRDefault="00820010" w:rsidP="00C87BD3">
      <w:pPr>
        <w:pStyle w:val="Overskrift1"/>
      </w:pPr>
      <w:r w:rsidRPr="00C87BD3">
        <w:t>Utvikling i bevilgninger og realvekst i spesialisthelsetjenesten</w:t>
      </w:r>
    </w:p>
    <w:p w14:paraId="7F87841C" w14:textId="77777777" w:rsidR="00820010" w:rsidRPr="00C87BD3" w:rsidRDefault="00820010" w:rsidP="00C87BD3">
      <w:pPr>
        <w:pStyle w:val="Overskrift2"/>
      </w:pPr>
      <w:r w:rsidRPr="00C87BD3">
        <w:lastRenderedPageBreak/>
        <w:t>Utvikling i driftsbevilgningene</w:t>
      </w:r>
    </w:p>
    <w:p w14:paraId="0CE4106C" w14:textId="12FD1756" w:rsidR="00820010" w:rsidRPr="00C87BD3" w:rsidRDefault="00820010" w:rsidP="00C87BD3">
      <w:r w:rsidRPr="00C87BD3">
        <w:t>De regionale helseforetakene får i all hovedsak sine inntekter som bevilgninger på statsbudsjettet.</w:t>
      </w:r>
      <w:r w:rsidR="001E10DB" w:rsidRPr="001E10DB">
        <w:rPr>
          <w:rStyle w:val="Fotnotereferanse"/>
        </w:rPr>
        <w:footnoteReference w:id="1"/>
      </w:r>
      <w:r w:rsidRPr="00C87BD3">
        <w:t xml:space="preserve"> I dette kapittelet brukes utvikling i bevilgninger på statsbudsjettet til å beskrive inntektsutviklingen. Bevilgningene på statsbudsjettet over kap. 732 Regionale helseforetak kan grovt deles i to: driftsbevilgninger og lånebevilgninger. Etter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utgjør driftsbevilgningene til de regionale helseforetakene 22</w:t>
      </w:r>
      <w:r w:rsidR="001E10DB" w:rsidRPr="00C87BD3">
        <w:t>8</w:t>
      </w:r>
      <w:r w:rsidR="001E10DB">
        <w:t> mrd.</w:t>
      </w:r>
      <w:r w:rsidRPr="00C87BD3">
        <w:t xml:space="preserve"> kroner i 2026.</w:t>
      </w:r>
      <w:r w:rsidR="001E10DB" w:rsidRPr="001E10DB">
        <w:rPr>
          <w:rStyle w:val="Fotnotereferanse"/>
        </w:rPr>
        <w:footnoteReference w:id="2"/>
      </w:r>
      <w:r w:rsidRPr="00C87BD3">
        <w:t xml:space="preserve"> Lånebevilgninger til investeringer og driftskreditter</w:t>
      </w:r>
      <w:r w:rsidR="001E10DB" w:rsidRPr="001E10DB">
        <w:rPr>
          <w:rStyle w:val="Fotnotereferanse"/>
        </w:rPr>
        <w:footnoteReference w:id="3"/>
      </w:r>
      <w:r w:rsidRPr="00C87BD3">
        <w:t xml:space="preserve"> forbundet med pensjonsforhold kommer i tillegg og utgjør 1</w:t>
      </w:r>
      <w:r w:rsidR="001E10DB" w:rsidRPr="00C87BD3">
        <w:t>0</w:t>
      </w:r>
      <w:r w:rsidR="001E10DB">
        <w:t> mrd.</w:t>
      </w:r>
      <w:r w:rsidRPr="00C87BD3">
        <w:t xml:space="preserve"> kroner. Til sammen utgjør bevilgningene 23</w:t>
      </w:r>
      <w:r w:rsidR="001E10DB" w:rsidRPr="00C87BD3">
        <w:t>8</w:t>
      </w:r>
      <w:r w:rsidR="001E10DB">
        <w:t> mrd.</w:t>
      </w:r>
      <w:r w:rsidRPr="00C87BD3">
        <w:t xml:space="preserve"> kroner.</w:t>
      </w:r>
    </w:p>
    <w:p w14:paraId="2456C897" w14:textId="5DF1435F" w:rsidR="00820010" w:rsidRPr="00C87BD3" w:rsidRDefault="00820010" w:rsidP="00C87BD3">
      <w:r w:rsidRPr="00C87BD3">
        <w:t xml:space="preserve">Tabell 3.1 viser utviklingen i driftsbevilgningene, herunder pensjonskostnader, bevilgninger til investeringslån og byggelånsrenter, tilskudd til investeringer i protonsentre samt driftskreditter fra 2016 til 2026 i løpende priser. Siden utvalgets desember 2025-rapport er tabellen oppdatert med endringer i nysalderingen av statsbudsjettet for 2025, jf. </w:t>
      </w:r>
      <w:proofErr w:type="spellStart"/>
      <w:r w:rsidR="001E10DB">
        <w:t>Prop</w:t>
      </w:r>
      <w:proofErr w:type="spellEnd"/>
      <w:r w:rsidR="001E10DB">
        <w:t xml:space="preserve">. </w:t>
      </w:r>
      <w:r w:rsidR="001E10DB" w:rsidRPr="00C87BD3">
        <w:t>20</w:t>
      </w:r>
      <w:r w:rsidR="001E10DB">
        <w:t xml:space="preserve"> </w:t>
      </w:r>
      <w:r w:rsidR="001E10DB" w:rsidRPr="00C87BD3">
        <w:t>S (2025</w:t>
      </w:r>
      <w:r w:rsidRPr="00C87BD3">
        <w:t xml:space="preserve">–2026), ved Stortingets behandling av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 xml:space="preserve">–2026) og bevilgningsendringer ifm.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w:t>
      </w:r>
    </w:p>
    <w:p w14:paraId="305A1C07" w14:textId="4FC575F7" w:rsidR="00820010" w:rsidRPr="00C87BD3" w:rsidRDefault="00820010" w:rsidP="00C87BD3">
      <w:pPr>
        <w:pStyle w:val="tabell-tittel"/>
      </w:pPr>
      <w:r w:rsidRPr="00C87BD3">
        <w:t xml:space="preserve">Bevilgninger på kap. 732 Regionale helseforetak. 2016 til 2026. Mill. </w:t>
      </w:r>
      <w:r w:rsidRPr="00C87BD3">
        <w:t xml:space="preserve">kroner i løpende </w:t>
      </w:r>
      <w:proofErr w:type="gramStart"/>
      <w:r w:rsidRPr="00C87BD3">
        <w:t>priser.*</w:t>
      </w:r>
      <w:proofErr w:type="gramEnd"/>
    </w:p>
    <w:tbl>
      <w:tblPr>
        <w:tblStyle w:val="StandardTabell"/>
        <w:tblW w:w="5000" w:type="pct"/>
        <w:tblLook w:val="0000" w:firstRow="0" w:lastRow="0" w:firstColumn="0" w:lastColumn="0" w:noHBand="0" w:noVBand="0"/>
      </w:tblPr>
      <w:tblGrid>
        <w:gridCol w:w="1155"/>
        <w:gridCol w:w="1658"/>
        <w:gridCol w:w="1370"/>
        <w:gridCol w:w="1658"/>
        <w:gridCol w:w="1370"/>
        <w:gridCol w:w="1658"/>
        <w:gridCol w:w="1587"/>
      </w:tblGrid>
      <w:tr w:rsidR="00000000" w:rsidRPr="00C87BD3" w14:paraId="7E78CC87" w14:textId="77777777" w:rsidTr="00C36DC4">
        <w:trPr>
          <w:trHeight w:val="60"/>
        </w:trPr>
        <w:tc>
          <w:tcPr>
            <w:tcW w:w="552" w:type="pct"/>
            <w:vAlign w:val="bottom"/>
          </w:tcPr>
          <w:p w14:paraId="0BF203D9" w14:textId="77777777" w:rsidR="00820010" w:rsidRPr="00C87BD3" w:rsidRDefault="00820010" w:rsidP="00C36DC4">
            <w:r w:rsidRPr="00C87BD3">
              <w:t xml:space="preserve"> </w:t>
            </w:r>
          </w:p>
        </w:tc>
        <w:tc>
          <w:tcPr>
            <w:tcW w:w="793" w:type="pct"/>
            <w:vAlign w:val="bottom"/>
          </w:tcPr>
          <w:p w14:paraId="5E8A645C" w14:textId="1AD911C9" w:rsidR="00820010" w:rsidRPr="00C87BD3" w:rsidRDefault="00820010" w:rsidP="00C36DC4">
            <w:pPr>
              <w:pStyle w:val="TabellHode-kolonne"/>
              <w:jc w:val="right"/>
            </w:pPr>
            <w:r w:rsidRPr="00C87BD3">
              <w:t>Drifts</w:t>
            </w:r>
            <w:r w:rsidRPr="00C87BD3">
              <w:t>bevilgninger</w:t>
            </w:r>
          </w:p>
        </w:tc>
        <w:tc>
          <w:tcPr>
            <w:tcW w:w="655" w:type="pct"/>
            <w:vAlign w:val="bottom"/>
          </w:tcPr>
          <w:p w14:paraId="7E391707" w14:textId="77777777" w:rsidR="00820010" w:rsidRPr="00C87BD3" w:rsidRDefault="00820010" w:rsidP="00C36DC4">
            <w:pPr>
              <w:pStyle w:val="TabellHode-kolonne"/>
              <w:jc w:val="right"/>
            </w:pPr>
            <w:r w:rsidRPr="00C87BD3">
              <w:t>herunder pensjonskostnader</w:t>
            </w:r>
          </w:p>
        </w:tc>
        <w:tc>
          <w:tcPr>
            <w:tcW w:w="793" w:type="pct"/>
            <w:vAlign w:val="bottom"/>
          </w:tcPr>
          <w:p w14:paraId="6F35602D" w14:textId="77777777" w:rsidR="00820010" w:rsidRPr="00C87BD3" w:rsidRDefault="00820010" w:rsidP="00C36DC4">
            <w:pPr>
              <w:pStyle w:val="TabellHode-kolonne"/>
              <w:jc w:val="right"/>
            </w:pPr>
            <w:r w:rsidRPr="00C87BD3">
              <w:t>Bevilgninger til investeringslån</w:t>
            </w:r>
          </w:p>
        </w:tc>
        <w:tc>
          <w:tcPr>
            <w:tcW w:w="655" w:type="pct"/>
            <w:vAlign w:val="bottom"/>
          </w:tcPr>
          <w:p w14:paraId="6DB78945" w14:textId="77777777" w:rsidR="00820010" w:rsidRPr="00C87BD3" w:rsidRDefault="00820010" w:rsidP="00C36DC4">
            <w:pPr>
              <w:pStyle w:val="TabellHode-kolonne"/>
              <w:jc w:val="right"/>
            </w:pPr>
            <w:r w:rsidRPr="00C87BD3">
              <w:t>Byggelånsrenter**</w:t>
            </w:r>
          </w:p>
        </w:tc>
        <w:tc>
          <w:tcPr>
            <w:tcW w:w="793" w:type="pct"/>
            <w:vAlign w:val="bottom"/>
          </w:tcPr>
          <w:p w14:paraId="3519FDB3" w14:textId="77777777" w:rsidR="00820010" w:rsidRPr="00C87BD3" w:rsidRDefault="00820010" w:rsidP="00C36DC4">
            <w:pPr>
              <w:pStyle w:val="TabellHode-kolonne"/>
              <w:jc w:val="right"/>
            </w:pPr>
            <w:r w:rsidRPr="00C87BD3">
              <w:t>Tilskudd til protonsentre</w:t>
            </w:r>
          </w:p>
        </w:tc>
        <w:tc>
          <w:tcPr>
            <w:tcW w:w="759" w:type="pct"/>
            <w:vAlign w:val="bottom"/>
          </w:tcPr>
          <w:p w14:paraId="41268994" w14:textId="148C1899" w:rsidR="00820010" w:rsidRPr="00C87BD3" w:rsidRDefault="00820010" w:rsidP="00C36DC4">
            <w:pPr>
              <w:pStyle w:val="TabellHode-kolonne"/>
              <w:jc w:val="right"/>
            </w:pPr>
            <w:r w:rsidRPr="00C87BD3">
              <w:t>Drifts</w:t>
            </w:r>
            <w:r w:rsidRPr="00C87BD3">
              <w:t>kreditter</w:t>
            </w:r>
          </w:p>
        </w:tc>
      </w:tr>
      <w:tr w:rsidR="00000000" w:rsidRPr="00C87BD3" w14:paraId="76A7572A" w14:textId="77777777" w:rsidTr="00C36DC4">
        <w:trPr>
          <w:trHeight w:val="60"/>
        </w:trPr>
        <w:tc>
          <w:tcPr>
            <w:tcW w:w="552" w:type="pct"/>
            <w:vAlign w:val="bottom"/>
          </w:tcPr>
          <w:p w14:paraId="7B4B481B" w14:textId="77777777" w:rsidR="00820010" w:rsidRPr="00C87BD3" w:rsidRDefault="00820010" w:rsidP="00C36DC4">
            <w:pPr>
              <w:pStyle w:val="TabellHode-rad"/>
            </w:pPr>
            <w:r w:rsidRPr="00C87BD3">
              <w:t>2016</w:t>
            </w:r>
          </w:p>
        </w:tc>
        <w:tc>
          <w:tcPr>
            <w:tcW w:w="793" w:type="pct"/>
            <w:vAlign w:val="bottom"/>
          </w:tcPr>
          <w:p w14:paraId="121A37C3" w14:textId="0F46D836" w:rsidR="00820010" w:rsidRPr="00C87BD3" w:rsidRDefault="00820010" w:rsidP="00C36DC4">
            <w:pPr>
              <w:jc w:val="right"/>
            </w:pPr>
            <w:r w:rsidRPr="00C87BD3">
              <w:t>13</w:t>
            </w:r>
            <w:r w:rsidR="001E10DB" w:rsidRPr="00C87BD3">
              <w:t>4</w:t>
            </w:r>
            <w:r w:rsidR="001E10DB">
              <w:t> </w:t>
            </w:r>
            <w:r w:rsidR="001E10DB" w:rsidRPr="00C87BD3">
              <w:t>366</w:t>
            </w:r>
          </w:p>
        </w:tc>
        <w:tc>
          <w:tcPr>
            <w:tcW w:w="655" w:type="pct"/>
            <w:vAlign w:val="bottom"/>
          </w:tcPr>
          <w:p w14:paraId="12D9E260" w14:textId="448E9110" w:rsidR="00820010" w:rsidRPr="00C87BD3" w:rsidRDefault="00820010" w:rsidP="00C36DC4">
            <w:pPr>
              <w:jc w:val="right"/>
            </w:pPr>
            <w:r w:rsidRPr="00C87BD3">
              <w:t>1</w:t>
            </w:r>
            <w:r w:rsidR="001E10DB" w:rsidRPr="00C87BD3">
              <w:t>4</w:t>
            </w:r>
            <w:r w:rsidR="001E10DB">
              <w:t> </w:t>
            </w:r>
            <w:r w:rsidR="001E10DB" w:rsidRPr="00C87BD3">
              <w:t>100</w:t>
            </w:r>
          </w:p>
        </w:tc>
        <w:tc>
          <w:tcPr>
            <w:tcW w:w="793" w:type="pct"/>
            <w:vAlign w:val="bottom"/>
          </w:tcPr>
          <w:p w14:paraId="4BCE28A2" w14:textId="69DA7EB7" w:rsidR="00820010" w:rsidRPr="00C87BD3" w:rsidRDefault="001E10DB" w:rsidP="00C36DC4">
            <w:pPr>
              <w:jc w:val="right"/>
            </w:pPr>
            <w:r w:rsidRPr="00C87BD3">
              <w:t>1</w:t>
            </w:r>
            <w:r>
              <w:t> </w:t>
            </w:r>
            <w:r w:rsidRPr="00C87BD3">
              <w:t>230</w:t>
            </w:r>
          </w:p>
        </w:tc>
        <w:tc>
          <w:tcPr>
            <w:tcW w:w="655" w:type="pct"/>
            <w:vAlign w:val="bottom"/>
          </w:tcPr>
          <w:p w14:paraId="3EF9ABB0" w14:textId="77777777" w:rsidR="00820010" w:rsidRPr="00C87BD3" w:rsidRDefault="00820010" w:rsidP="00C36DC4">
            <w:pPr>
              <w:jc w:val="right"/>
            </w:pPr>
            <w:r w:rsidRPr="00C87BD3">
              <w:t>23</w:t>
            </w:r>
          </w:p>
        </w:tc>
        <w:tc>
          <w:tcPr>
            <w:tcW w:w="793" w:type="pct"/>
            <w:vAlign w:val="bottom"/>
          </w:tcPr>
          <w:p w14:paraId="0B3C5ACE" w14:textId="77777777" w:rsidR="00820010" w:rsidRPr="00C87BD3" w:rsidRDefault="00820010" w:rsidP="00C36DC4">
            <w:pPr>
              <w:jc w:val="right"/>
            </w:pPr>
            <w:r w:rsidRPr="00C87BD3">
              <w:t>-</w:t>
            </w:r>
          </w:p>
        </w:tc>
        <w:tc>
          <w:tcPr>
            <w:tcW w:w="759" w:type="pct"/>
            <w:vAlign w:val="bottom"/>
          </w:tcPr>
          <w:p w14:paraId="2574387A" w14:textId="77777777" w:rsidR="00820010" w:rsidRPr="00C87BD3" w:rsidRDefault="00820010" w:rsidP="00C36DC4">
            <w:pPr>
              <w:jc w:val="right"/>
            </w:pPr>
            <w:r w:rsidRPr="00C87BD3">
              <w:t>0</w:t>
            </w:r>
          </w:p>
        </w:tc>
      </w:tr>
      <w:tr w:rsidR="00000000" w:rsidRPr="00C87BD3" w14:paraId="62916B84" w14:textId="77777777" w:rsidTr="00C36DC4">
        <w:trPr>
          <w:trHeight w:val="60"/>
        </w:trPr>
        <w:tc>
          <w:tcPr>
            <w:tcW w:w="552" w:type="pct"/>
            <w:vAlign w:val="bottom"/>
          </w:tcPr>
          <w:p w14:paraId="0CC7E4F7" w14:textId="77777777" w:rsidR="00820010" w:rsidRPr="00C87BD3" w:rsidRDefault="00820010" w:rsidP="00C36DC4">
            <w:pPr>
              <w:pStyle w:val="TabellHode-rad"/>
            </w:pPr>
            <w:r w:rsidRPr="00C87BD3">
              <w:t>2017</w:t>
            </w:r>
          </w:p>
        </w:tc>
        <w:tc>
          <w:tcPr>
            <w:tcW w:w="793" w:type="pct"/>
            <w:vAlign w:val="bottom"/>
          </w:tcPr>
          <w:p w14:paraId="6BA79133" w14:textId="14B799AF" w:rsidR="00820010" w:rsidRPr="00C87BD3" w:rsidRDefault="00820010" w:rsidP="00C36DC4">
            <w:pPr>
              <w:jc w:val="right"/>
            </w:pPr>
            <w:r w:rsidRPr="00C87BD3">
              <w:t>13</w:t>
            </w:r>
            <w:r w:rsidR="001E10DB" w:rsidRPr="00C87BD3">
              <w:t>8</w:t>
            </w:r>
            <w:r w:rsidR="001E10DB">
              <w:t> </w:t>
            </w:r>
            <w:r w:rsidR="001E10DB" w:rsidRPr="00C87BD3">
              <w:t>646</w:t>
            </w:r>
          </w:p>
        </w:tc>
        <w:tc>
          <w:tcPr>
            <w:tcW w:w="655" w:type="pct"/>
            <w:vAlign w:val="bottom"/>
          </w:tcPr>
          <w:p w14:paraId="167A3795" w14:textId="0FC97D7A" w:rsidR="00820010" w:rsidRPr="00C87BD3" w:rsidRDefault="00820010" w:rsidP="00C36DC4">
            <w:pPr>
              <w:jc w:val="right"/>
            </w:pPr>
            <w:r w:rsidRPr="00C87BD3">
              <w:t>1</w:t>
            </w:r>
            <w:r w:rsidR="001E10DB" w:rsidRPr="00C87BD3">
              <w:t>3</w:t>
            </w:r>
            <w:r w:rsidR="001E10DB">
              <w:t> </w:t>
            </w:r>
            <w:r w:rsidR="001E10DB" w:rsidRPr="00C87BD3">
              <w:t>200</w:t>
            </w:r>
          </w:p>
        </w:tc>
        <w:tc>
          <w:tcPr>
            <w:tcW w:w="793" w:type="pct"/>
            <w:vAlign w:val="bottom"/>
          </w:tcPr>
          <w:p w14:paraId="69B311E3" w14:textId="178E9061" w:rsidR="00820010" w:rsidRPr="00C87BD3" w:rsidRDefault="001E10DB" w:rsidP="00C36DC4">
            <w:pPr>
              <w:jc w:val="right"/>
            </w:pPr>
            <w:r w:rsidRPr="00C87BD3">
              <w:t>1</w:t>
            </w:r>
            <w:r>
              <w:t> </w:t>
            </w:r>
            <w:r w:rsidRPr="00C87BD3">
              <w:t>637</w:t>
            </w:r>
          </w:p>
        </w:tc>
        <w:tc>
          <w:tcPr>
            <w:tcW w:w="655" w:type="pct"/>
            <w:vAlign w:val="bottom"/>
          </w:tcPr>
          <w:p w14:paraId="15C22B9A" w14:textId="77777777" w:rsidR="00820010" w:rsidRPr="00C87BD3" w:rsidRDefault="00820010" w:rsidP="00C36DC4">
            <w:pPr>
              <w:jc w:val="right"/>
            </w:pPr>
            <w:r w:rsidRPr="00C87BD3">
              <w:t>28</w:t>
            </w:r>
          </w:p>
        </w:tc>
        <w:tc>
          <w:tcPr>
            <w:tcW w:w="793" w:type="pct"/>
            <w:vAlign w:val="bottom"/>
          </w:tcPr>
          <w:p w14:paraId="550F6944" w14:textId="77777777" w:rsidR="00820010" w:rsidRPr="00C87BD3" w:rsidRDefault="00820010" w:rsidP="00C36DC4">
            <w:pPr>
              <w:jc w:val="right"/>
            </w:pPr>
            <w:r w:rsidRPr="00C87BD3">
              <w:t>-</w:t>
            </w:r>
          </w:p>
        </w:tc>
        <w:tc>
          <w:tcPr>
            <w:tcW w:w="759" w:type="pct"/>
            <w:vAlign w:val="bottom"/>
          </w:tcPr>
          <w:p w14:paraId="4B4649FE" w14:textId="77777777" w:rsidR="00820010" w:rsidRPr="00C87BD3" w:rsidRDefault="00820010" w:rsidP="00C36DC4">
            <w:pPr>
              <w:jc w:val="right"/>
            </w:pPr>
            <w:r w:rsidRPr="00C87BD3">
              <w:t>0</w:t>
            </w:r>
          </w:p>
        </w:tc>
      </w:tr>
      <w:tr w:rsidR="00000000" w:rsidRPr="00C87BD3" w14:paraId="7C524A45" w14:textId="77777777" w:rsidTr="00C36DC4">
        <w:trPr>
          <w:trHeight w:val="60"/>
        </w:trPr>
        <w:tc>
          <w:tcPr>
            <w:tcW w:w="552" w:type="pct"/>
            <w:vAlign w:val="bottom"/>
          </w:tcPr>
          <w:p w14:paraId="7FD68369" w14:textId="77777777" w:rsidR="00820010" w:rsidRPr="00C87BD3" w:rsidRDefault="00820010" w:rsidP="00C36DC4">
            <w:pPr>
              <w:pStyle w:val="TabellHode-rad"/>
            </w:pPr>
            <w:r w:rsidRPr="00C87BD3">
              <w:t>2018</w:t>
            </w:r>
          </w:p>
        </w:tc>
        <w:tc>
          <w:tcPr>
            <w:tcW w:w="793" w:type="pct"/>
            <w:vAlign w:val="bottom"/>
          </w:tcPr>
          <w:p w14:paraId="637C58E4" w14:textId="36EECC20" w:rsidR="00820010" w:rsidRPr="00C87BD3" w:rsidRDefault="00820010" w:rsidP="00C36DC4">
            <w:pPr>
              <w:jc w:val="right"/>
            </w:pPr>
            <w:r w:rsidRPr="00C87BD3">
              <w:t>14</w:t>
            </w:r>
            <w:r w:rsidR="001E10DB" w:rsidRPr="00C87BD3">
              <w:t>3</w:t>
            </w:r>
            <w:r w:rsidR="001E10DB">
              <w:t> </w:t>
            </w:r>
            <w:r w:rsidR="001E10DB" w:rsidRPr="00C87BD3">
              <w:t>455</w:t>
            </w:r>
          </w:p>
        </w:tc>
        <w:tc>
          <w:tcPr>
            <w:tcW w:w="655" w:type="pct"/>
            <w:vAlign w:val="bottom"/>
          </w:tcPr>
          <w:p w14:paraId="346B0582" w14:textId="38BEAAA7" w:rsidR="00820010" w:rsidRPr="00C87BD3" w:rsidRDefault="00820010" w:rsidP="00C36DC4">
            <w:pPr>
              <w:jc w:val="right"/>
            </w:pPr>
            <w:r w:rsidRPr="00C87BD3">
              <w:t>1</w:t>
            </w:r>
            <w:r w:rsidR="001E10DB" w:rsidRPr="00C87BD3">
              <w:t>1</w:t>
            </w:r>
            <w:r w:rsidR="001E10DB">
              <w:t> </w:t>
            </w:r>
            <w:r w:rsidR="001E10DB" w:rsidRPr="00C87BD3">
              <w:t>800</w:t>
            </w:r>
          </w:p>
        </w:tc>
        <w:tc>
          <w:tcPr>
            <w:tcW w:w="793" w:type="pct"/>
            <w:vAlign w:val="bottom"/>
          </w:tcPr>
          <w:p w14:paraId="08BF2E89" w14:textId="6440910E" w:rsidR="00820010" w:rsidRPr="00C87BD3" w:rsidRDefault="001E10DB" w:rsidP="00C36DC4">
            <w:pPr>
              <w:jc w:val="right"/>
            </w:pPr>
            <w:r w:rsidRPr="00C87BD3">
              <w:t>2</w:t>
            </w:r>
            <w:r>
              <w:t> </w:t>
            </w:r>
            <w:r w:rsidRPr="00C87BD3">
              <w:t>768</w:t>
            </w:r>
          </w:p>
        </w:tc>
        <w:tc>
          <w:tcPr>
            <w:tcW w:w="655" w:type="pct"/>
            <w:vAlign w:val="bottom"/>
          </w:tcPr>
          <w:p w14:paraId="2968FD3C" w14:textId="77777777" w:rsidR="00820010" w:rsidRPr="00C87BD3" w:rsidRDefault="00820010" w:rsidP="00C36DC4">
            <w:pPr>
              <w:jc w:val="right"/>
            </w:pPr>
            <w:r w:rsidRPr="00C87BD3">
              <w:t>39</w:t>
            </w:r>
          </w:p>
        </w:tc>
        <w:tc>
          <w:tcPr>
            <w:tcW w:w="793" w:type="pct"/>
            <w:vAlign w:val="bottom"/>
          </w:tcPr>
          <w:p w14:paraId="3BC7BADE" w14:textId="77777777" w:rsidR="00820010" w:rsidRPr="00C87BD3" w:rsidRDefault="00820010" w:rsidP="00C36DC4">
            <w:pPr>
              <w:jc w:val="right"/>
            </w:pPr>
            <w:r w:rsidRPr="00C87BD3">
              <w:t>96</w:t>
            </w:r>
          </w:p>
        </w:tc>
        <w:tc>
          <w:tcPr>
            <w:tcW w:w="759" w:type="pct"/>
            <w:vAlign w:val="bottom"/>
          </w:tcPr>
          <w:p w14:paraId="7858A8D7" w14:textId="4F390BA2" w:rsidR="00820010" w:rsidRPr="00C87BD3" w:rsidRDefault="001E10DB" w:rsidP="00C36DC4">
            <w:pPr>
              <w:jc w:val="right"/>
            </w:pPr>
            <w:r w:rsidRPr="00C87BD3">
              <w:t>1</w:t>
            </w:r>
            <w:r>
              <w:t> </w:t>
            </w:r>
            <w:r w:rsidRPr="00C87BD3">
              <w:t>107</w:t>
            </w:r>
          </w:p>
        </w:tc>
      </w:tr>
      <w:tr w:rsidR="00000000" w:rsidRPr="00C87BD3" w14:paraId="662A6BED" w14:textId="77777777" w:rsidTr="00C36DC4">
        <w:trPr>
          <w:trHeight w:val="60"/>
        </w:trPr>
        <w:tc>
          <w:tcPr>
            <w:tcW w:w="552" w:type="pct"/>
            <w:vAlign w:val="bottom"/>
          </w:tcPr>
          <w:p w14:paraId="7BF8372B" w14:textId="77777777" w:rsidR="00820010" w:rsidRPr="00C87BD3" w:rsidRDefault="00820010" w:rsidP="00C36DC4">
            <w:pPr>
              <w:pStyle w:val="TabellHode-rad"/>
            </w:pPr>
            <w:r w:rsidRPr="00C87BD3">
              <w:t>2019</w:t>
            </w:r>
          </w:p>
        </w:tc>
        <w:tc>
          <w:tcPr>
            <w:tcW w:w="793" w:type="pct"/>
            <w:vAlign w:val="bottom"/>
          </w:tcPr>
          <w:p w14:paraId="7C69616E" w14:textId="26BAF149" w:rsidR="00820010" w:rsidRPr="00C87BD3" w:rsidRDefault="00820010" w:rsidP="00C36DC4">
            <w:pPr>
              <w:jc w:val="right"/>
            </w:pPr>
            <w:r w:rsidRPr="00C87BD3">
              <w:t>15</w:t>
            </w:r>
            <w:r w:rsidR="001E10DB" w:rsidRPr="00C87BD3">
              <w:t>1</w:t>
            </w:r>
            <w:r w:rsidR="001E10DB">
              <w:t> </w:t>
            </w:r>
            <w:r w:rsidR="001E10DB" w:rsidRPr="00C87BD3">
              <w:t>832</w:t>
            </w:r>
          </w:p>
        </w:tc>
        <w:tc>
          <w:tcPr>
            <w:tcW w:w="655" w:type="pct"/>
            <w:vAlign w:val="bottom"/>
          </w:tcPr>
          <w:p w14:paraId="71CBC00E" w14:textId="3FC651C4" w:rsidR="00820010" w:rsidRPr="00C87BD3" w:rsidRDefault="00820010" w:rsidP="00C36DC4">
            <w:pPr>
              <w:jc w:val="right"/>
            </w:pPr>
            <w:r w:rsidRPr="00C87BD3">
              <w:t>1</w:t>
            </w:r>
            <w:r w:rsidR="001E10DB" w:rsidRPr="00C87BD3">
              <w:t>3</w:t>
            </w:r>
            <w:r w:rsidR="001E10DB">
              <w:t> </w:t>
            </w:r>
            <w:r w:rsidR="001E10DB" w:rsidRPr="00C87BD3">
              <w:t>700</w:t>
            </w:r>
          </w:p>
        </w:tc>
        <w:tc>
          <w:tcPr>
            <w:tcW w:w="793" w:type="pct"/>
            <w:vAlign w:val="bottom"/>
          </w:tcPr>
          <w:p w14:paraId="3093C61C" w14:textId="0B02EA13" w:rsidR="00820010" w:rsidRPr="00C87BD3" w:rsidRDefault="001E10DB" w:rsidP="00C36DC4">
            <w:pPr>
              <w:jc w:val="right"/>
            </w:pPr>
            <w:r w:rsidRPr="00C87BD3">
              <w:t>5</w:t>
            </w:r>
            <w:r>
              <w:t> </w:t>
            </w:r>
            <w:r w:rsidRPr="00C87BD3">
              <w:t>335</w:t>
            </w:r>
          </w:p>
        </w:tc>
        <w:tc>
          <w:tcPr>
            <w:tcW w:w="655" w:type="pct"/>
            <w:vAlign w:val="bottom"/>
          </w:tcPr>
          <w:p w14:paraId="3023DEBD" w14:textId="77777777" w:rsidR="00820010" w:rsidRPr="00C87BD3" w:rsidRDefault="00820010" w:rsidP="00C36DC4">
            <w:pPr>
              <w:jc w:val="right"/>
            </w:pPr>
            <w:r w:rsidRPr="00C87BD3">
              <w:t>92</w:t>
            </w:r>
          </w:p>
        </w:tc>
        <w:tc>
          <w:tcPr>
            <w:tcW w:w="793" w:type="pct"/>
            <w:vAlign w:val="bottom"/>
          </w:tcPr>
          <w:p w14:paraId="6B24C5D6" w14:textId="77777777" w:rsidR="00820010" w:rsidRPr="00C87BD3" w:rsidRDefault="00820010" w:rsidP="00C36DC4">
            <w:pPr>
              <w:jc w:val="right"/>
            </w:pPr>
            <w:r w:rsidRPr="00C87BD3">
              <w:t>97</w:t>
            </w:r>
          </w:p>
        </w:tc>
        <w:tc>
          <w:tcPr>
            <w:tcW w:w="759" w:type="pct"/>
            <w:vAlign w:val="bottom"/>
          </w:tcPr>
          <w:p w14:paraId="7CC68006" w14:textId="77777777" w:rsidR="00820010" w:rsidRPr="00C87BD3" w:rsidRDefault="00820010" w:rsidP="00C36DC4">
            <w:pPr>
              <w:jc w:val="right"/>
            </w:pPr>
            <w:r w:rsidRPr="00C87BD3">
              <w:t>959</w:t>
            </w:r>
          </w:p>
        </w:tc>
      </w:tr>
      <w:tr w:rsidR="00000000" w:rsidRPr="00C87BD3" w14:paraId="41140906" w14:textId="77777777" w:rsidTr="00C36DC4">
        <w:trPr>
          <w:trHeight w:val="60"/>
        </w:trPr>
        <w:tc>
          <w:tcPr>
            <w:tcW w:w="552" w:type="pct"/>
            <w:vAlign w:val="bottom"/>
          </w:tcPr>
          <w:p w14:paraId="047B45C8" w14:textId="77777777" w:rsidR="00820010" w:rsidRPr="00C87BD3" w:rsidRDefault="00820010" w:rsidP="00C36DC4">
            <w:pPr>
              <w:pStyle w:val="TabellHode-rad"/>
            </w:pPr>
            <w:r w:rsidRPr="00C87BD3">
              <w:t>2020</w:t>
            </w:r>
          </w:p>
        </w:tc>
        <w:tc>
          <w:tcPr>
            <w:tcW w:w="793" w:type="pct"/>
            <w:vAlign w:val="bottom"/>
          </w:tcPr>
          <w:p w14:paraId="0830C59A" w14:textId="4036067A" w:rsidR="00820010" w:rsidRPr="00C87BD3" w:rsidRDefault="00820010" w:rsidP="00C36DC4">
            <w:pPr>
              <w:jc w:val="right"/>
            </w:pPr>
            <w:r w:rsidRPr="00C87BD3">
              <w:t>16</w:t>
            </w:r>
            <w:r w:rsidR="001E10DB" w:rsidRPr="00C87BD3">
              <w:t>3</w:t>
            </w:r>
            <w:r w:rsidR="001E10DB">
              <w:t> </w:t>
            </w:r>
            <w:r w:rsidR="001E10DB" w:rsidRPr="00C87BD3">
              <w:t>709</w:t>
            </w:r>
          </w:p>
        </w:tc>
        <w:tc>
          <w:tcPr>
            <w:tcW w:w="655" w:type="pct"/>
            <w:vAlign w:val="bottom"/>
          </w:tcPr>
          <w:p w14:paraId="52196469" w14:textId="508DF705" w:rsidR="00820010" w:rsidRPr="00C87BD3" w:rsidRDefault="001E10DB" w:rsidP="00C36DC4">
            <w:pPr>
              <w:jc w:val="right"/>
            </w:pPr>
            <w:r w:rsidRPr="00C87BD3">
              <w:t>9</w:t>
            </w:r>
            <w:r>
              <w:t> </w:t>
            </w:r>
            <w:r w:rsidRPr="00C87BD3">
              <w:t>900</w:t>
            </w:r>
          </w:p>
        </w:tc>
        <w:tc>
          <w:tcPr>
            <w:tcW w:w="793" w:type="pct"/>
            <w:vAlign w:val="bottom"/>
          </w:tcPr>
          <w:p w14:paraId="332DE437" w14:textId="4A03A8F1" w:rsidR="00820010" w:rsidRPr="00C87BD3" w:rsidRDefault="001E10DB" w:rsidP="00C36DC4">
            <w:pPr>
              <w:jc w:val="right"/>
            </w:pPr>
            <w:r w:rsidRPr="00C87BD3">
              <w:t>5</w:t>
            </w:r>
            <w:r>
              <w:t> </w:t>
            </w:r>
            <w:r w:rsidRPr="00C87BD3">
              <w:t>783</w:t>
            </w:r>
          </w:p>
        </w:tc>
        <w:tc>
          <w:tcPr>
            <w:tcW w:w="655" w:type="pct"/>
            <w:vAlign w:val="bottom"/>
          </w:tcPr>
          <w:p w14:paraId="0298E42E" w14:textId="77777777" w:rsidR="00820010" w:rsidRPr="00C87BD3" w:rsidRDefault="00820010" w:rsidP="00C36DC4">
            <w:pPr>
              <w:jc w:val="right"/>
            </w:pPr>
            <w:r w:rsidRPr="00C87BD3">
              <w:t>120</w:t>
            </w:r>
          </w:p>
        </w:tc>
        <w:tc>
          <w:tcPr>
            <w:tcW w:w="793" w:type="pct"/>
            <w:vAlign w:val="bottom"/>
          </w:tcPr>
          <w:p w14:paraId="3E767627" w14:textId="77777777" w:rsidR="00820010" w:rsidRPr="00C87BD3" w:rsidRDefault="00820010" w:rsidP="00C36DC4">
            <w:pPr>
              <w:jc w:val="right"/>
            </w:pPr>
            <w:r w:rsidRPr="00C87BD3">
              <w:t>26</w:t>
            </w:r>
          </w:p>
        </w:tc>
        <w:tc>
          <w:tcPr>
            <w:tcW w:w="759" w:type="pct"/>
            <w:vAlign w:val="bottom"/>
          </w:tcPr>
          <w:p w14:paraId="619F8DE9" w14:textId="34C21534" w:rsidR="00820010" w:rsidRPr="00C87BD3" w:rsidRDefault="001E10DB" w:rsidP="00C36DC4">
            <w:pPr>
              <w:jc w:val="right"/>
            </w:pPr>
            <w:r w:rsidRPr="00C87BD3">
              <w:t>2</w:t>
            </w:r>
            <w:r>
              <w:t> </w:t>
            </w:r>
            <w:r w:rsidRPr="00C87BD3">
              <w:t>518</w:t>
            </w:r>
          </w:p>
        </w:tc>
      </w:tr>
      <w:tr w:rsidR="00000000" w:rsidRPr="00C87BD3" w14:paraId="08C85C7B" w14:textId="77777777" w:rsidTr="00C36DC4">
        <w:trPr>
          <w:trHeight w:val="60"/>
        </w:trPr>
        <w:tc>
          <w:tcPr>
            <w:tcW w:w="552" w:type="pct"/>
            <w:vAlign w:val="bottom"/>
          </w:tcPr>
          <w:p w14:paraId="38AAFBCE" w14:textId="77777777" w:rsidR="00820010" w:rsidRPr="00C87BD3" w:rsidRDefault="00820010" w:rsidP="00C36DC4">
            <w:pPr>
              <w:pStyle w:val="TabellHode-rad"/>
            </w:pPr>
            <w:r w:rsidRPr="00C87BD3">
              <w:t>2021</w:t>
            </w:r>
          </w:p>
        </w:tc>
        <w:tc>
          <w:tcPr>
            <w:tcW w:w="793" w:type="pct"/>
            <w:vAlign w:val="bottom"/>
          </w:tcPr>
          <w:p w14:paraId="128AD266" w14:textId="7A91BDF5" w:rsidR="00820010" w:rsidRPr="00C87BD3" w:rsidRDefault="00820010" w:rsidP="00C36DC4">
            <w:pPr>
              <w:jc w:val="right"/>
            </w:pPr>
            <w:r w:rsidRPr="00C87BD3">
              <w:t>17</w:t>
            </w:r>
            <w:r w:rsidR="001E10DB" w:rsidRPr="00C87BD3">
              <w:t>2</w:t>
            </w:r>
            <w:r w:rsidR="001E10DB">
              <w:t> </w:t>
            </w:r>
            <w:r w:rsidR="001E10DB" w:rsidRPr="00C87BD3">
              <w:t>718</w:t>
            </w:r>
          </w:p>
        </w:tc>
        <w:tc>
          <w:tcPr>
            <w:tcW w:w="655" w:type="pct"/>
            <w:vAlign w:val="bottom"/>
          </w:tcPr>
          <w:p w14:paraId="72B64E3F" w14:textId="36283E8C" w:rsidR="00820010" w:rsidRPr="00C87BD3" w:rsidRDefault="00820010" w:rsidP="00C36DC4">
            <w:pPr>
              <w:jc w:val="right"/>
            </w:pPr>
            <w:r w:rsidRPr="00C87BD3">
              <w:t>1</w:t>
            </w:r>
            <w:r w:rsidR="001E10DB" w:rsidRPr="00C87BD3">
              <w:t>4</w:t>
            </w:r>
            <w:r w:rsidR="001E10DB">
              <w:t> </w:t>
            </w:r>
            <w:r w:rsidR="001E10DB" w:rsidRPr="00C87BD3">
              <w:t>200</w:t>
            </w:r>
          </w:p>
        </w:tc>
        <w:tc>
          <w:tcPr>
            <w:tcW w:w="793" w:type="pct"/>
            <w:vAlign w:val="bottom"/>
          </w:tcPr>
          <w:p w14:paraId="56E4B3C2" w14:textId="1B74B8D3" w:rsidR="00820010" w:rsidRPr="00C87BD3" w:rsidRDefault="001E10DB" w:rsidP="00C36DC4">
            <w:pPr>
              <w:jc w:val="right"/>
            </w:pPr>
            <w:r w:rsidRPr="00C87BD3">
              <w:t>7</w:t>
            </w:r>
            <w:r>
              <w:t> </w:t>
            </w:r>
            <w:r w:rsidRPr="00C87BD3">
              <w:t>859</w:t>
            </w:r>
          </w:p>
        </w:tc>
        <w:tc>
          <w:tcPr>
            <w:tcW w:w="655" w:type="pct"/>
            <w:vAlign w:val="bottom"/>
          </w:tcPr>
          <w:p w14:paraId="1ED0F078" w14:textId="77777777" w:rsidR="00820010" w:rsidRPr="00C87BD3" w:rsidRDefault="00820010" w:rsidP="00C36DC4">
            <w:pPr>
              <w:jc w:val="right"/>
            </w:pPr>
            <w:r w:rsidRPr="00C87BD3">
              <w:t>111</w:t>
            </w:r>
          </w:p>
        </w:tc>
        <w:tc>
          <w:tcPr>
            <w:tcW w:w="793" w:type="pct"/>
            <w:vAlign w:val="bottom"/>
          </w:tcPr>
          <w:p w14:paraId="50A60103" w14:textId="77777777" w:rsidR="00820010" w:rsidRPr="00C87BD3" w:rsidRDefault="00820010" w:rsidP="00C36DC4">
            <w:pPr>
              <w:jc w:val="right"/>
            </w:pPr>
            <w:r w:rsidRPr="00C87BD3">
              <w:t>176</w:t>
            </w:r>
          </w:p>
        </w:tc>
        <w:tc>
          <w:tcPr>
            <w:tcW w:w="759" w:type="pct"/>
            <w:vAlign w:val="bottom"/>
          </w:tcPr>
          <w:p w14:paraId="0B81ACA1" w14:textId="6FBF53DD" w:rsidR="00820010" w:rsidRPr="00C87BD3" w:rsidRDefault="001E10DB" w:rsidP="00C36DC4">
            <w:pPr>
              <w:jc w:val="right"/>
            </w:pPr>
            <w:r w:rsidRPr="00C87BD3">
              <w:t>6</w:t>
            </w:r>
            <w:r>
              <w:t> </w:t>
            </w:r>
            <w:r w:rsidRPr="00C87BD3">
              <w:t>018</w:t>
            </w:r>
          </w:p>
        </w:tc>
      </w:tr>
      <w:tr w:rsidR="00000000" w:rsidRPr="00C87BD3" w14:paraId="11F65F14" w14:textId="77777777" w:rsidTr="00C36DC4">
        <w:trPr>
          <w:trHeight w:val="60"/>
        </w:trPr>
        <w:tc>
          <w:tcPr>
            <w:tcW w:w="552" w:type="pct"/>
            <w:vAlign w:val="bottom"/>
          </w:tcPr>
          <w:p w14:paraId="099092CF" w14:textId="77777777" w:rsidR="00820010" w:rsidRPr="00C87BD3" w:rsidRDefault="00820010" w:rsidP="00C36DC4">
            <w:pPr>
              <w:pStyle w:val="TabellHode-rad"/>
            </w:pPr>
            <w:r w:rsidRPr="00C87BD3">
              <w:lastRenderedPageBreak/>
              <w:t>2022</w:t>
            </w:r>
          </w:p>
        </w:tc>
        <w:tc>
          <w:tcPr>
            <w:tcW w:w="793" w:type="pct"/>
            <w:vAlign w:val="bottom"/>
          </w:tcPr>
          <w:p w14:paraId="0A5CC48D" w14:textId="24A52A71" w:rsidR="00820010" w:rsidRPr="00C87BD3" w:rsidRDefault="00820010" w:rsidP="00C36DC4">
            <w:pPr>
              <w:jc w:val="right"/>
            </w:pPr>
            <w:r w:rsidRPr="00C87BD3">
              <w:t>17</w:t>
            </w:r>
            <w:r w:rsidR="001E10DB" w:rsidRPr="00C87BD3">
              <w:t>7</w:t>
            </w:r>
            <w:r w:rsidR="001E10DB">
              <w:t> </w:t>
            </w:r>
            <w:r w:rsidR="001E10DB" w:rsidRPr="00C87BD3">
              <w:t>974</w:t>
            </w:r>
          </w:p>
        </w:tc>
        <w:tc>
          <w:tcPr>
            <w:tcW w:w="655" w:type="pct"/>
            <w:vAlign w:val="bottom"/>
          </w:tcPr>
          <w:p w14:paraId="23ED154A" w14:textId="209E3E11" w:rsidR="00820010" w:rsidRPr="00C87BD3" w:rsidRDefault="00820010" w:rsidP="00C36DC4">
            <w:pPr>
              <w:jc w:val="right"/>
            </w:pPr>
            <w:r w:rsidRPr="00C87BD3">
              <w:t>1</w:t>
            </w:r>
            <w:r w:rsidR="001E10DB" w:rsidRPr="00C87BD3">
              <w:t>4</w:t>
            </w:r>
            <w:r w:rsidR="001E10DB">
              <w:t> </w:t>
            </w:r>
            <w:r w:rsidR="001E10DB" w:rsidRPr="00C87BD3">
              <w:t>900</w:t>
            </w:r>
          </w:p>
        </w:tc>
        <w:tc>
          <w:tcPr>
            <w:tcW w:w="793" w:type="pct"/>
            <w:vAlign w:val="bottom"/>
          </w:tcPr>
          <w:p w14:paraId="595676F9" w14:textId="745C3FB5" w:rsidR="00820010" w:rsidRPr="00C87BD3" w:rsidRDefault="001E10DB" w:rsidP="00C36DC4">
            <w:pPr>
              <w:jc w:val="right"/>
            </w:pPr>
            <w:r w:rsidRPr="00C87BD3">
              <w:t>7</w:t>
            </w:r>
            <w:r>
              <w:t> </w:t>
            </w:r>
            <w:r w:rsidRPr="00C87BD3">
              <w:t>260</w:t>
            </w:r>
          </w:p>
        </w:tc>
        <w:tc>
          <w:tcPr>
            <w:tcW w:w="655" w:type="pct"/>
            <w:vAlign w:val="bottom"/>
          </w:tcPr>
          <w:p w14:paraId="651F060C" w14:textId="77777777" w:rsidR="00820010" w:rsidRPr="00C87BD3" w:rsidRDefault="00820010" w:rsidP="00C36DC4">
            <w:pPr>
              <w:jc w:val="right"/>
            </w:pPr>
            <w:r w:rsidRPr="00C87BD3">
              <w:t>263</w:t>
            </w:r>
          </w:p>
        </w:tc>
        <w:tc>
          <w:tcPr>
            <w:tcW w:w="793" w:type="pct"/>
            <w:vAlign w:val="bottom"/>
          </w:tcPr>
          <w:p w14:paraId="7237E129" w14:textId="77777777" w:rsidR="00820010" w:rsidRPr="00C87BD3" w:rsidRDefault="00820010" w:rsidP="00C36DC4">
            <w:pPr>
              <w:jc w:val="right"/>
            </w:pPr>
            <w:r w:rsidRPr="00C87BD3">
              <w:t>181</w:t>
            </w:r>
          </w:p>
        </w:tc>
        <w:tc>
          <w:tcPr>
            <w:tcW w:w="759" w:type="pct"/>
            <w:vAlign w:val="bottom"/>
          </w:tcPr>
          <w:p w14:paraId="64C5C3D3" w14:textId="1A17DEC2" w:rsidR="00820010" w:rsidRPr="00C87BD3" w:rsidRDefault="001E10DB" w:rsidP="00C36DC4">
            <w:pPr>
              <w:jc w:val="right"/>
            </w:pPr>
            <w:r w:rsidRPr="00C87BD3">
              <w:t>3</w:t>
            </w:r>
            <w:r>
              <w:t> </w:t>
            </w:r>
            <w:r w:rsidRPr="00C87BD3">
              <w:t>377</w:t>
            </w:r>
          </w:p>
        </w:tc>
      </w:tr>
      <w:tr w:rsidR="00000000" w:rsidRPr="00C87BD3" w14:paraId="3D4DC89E" w14:textId="77777777" w:rsidTr="00C36DC4">
        <w:trPr>
          <w:trHeight w:val="60"/>
        </w:trPr>
        <w:tc>
          <w:tcPr>
            <w:tcW w:w="552" w:type="pct"/>
            <w:vAlign w:val="bottom"/>
          </w:tcPr>
          <w:p w14:paraId="33AA4B8C" w14:textId="77777777" w:rsidR="00820010" w:rsidRPr="00C87BD3" w:rsidRDefault="00820010" w:rsidP="00C36DC4">
            <w:pPr>
              <w:pStyle w:val="TabellHode-rad"/>
            </w:pPr>
            <w:r w:rsidRPr="00C87BD3">
              <w:t>2023</w:t>
            </w:r>
          </w:p>
        </w:tc>
        <w:tc>
          <w:tcPr>
            <w:tcW w:w="793" w:type="pct"/>
            <w:vAlign w:val="bottom"/>
          </w:tcPr>
          <w:p w14:paraId="27210610" w14:textId="0BDF709A" w:rsidR="00820010" w:rsidRPr="00C87BD3" w:rsidRDefault="00820010" w:rsidP="00C36DC4">
            <w:pPr>
              <w:jc w:val="right"/>
            </w:pPr>
            <w:r w:rsidRPr="00C87BD3">
              <w:t>18</w:t>
            </w:r>
            <w:r w:rsidR="001E10DB" w:rsidRPr="00C87BD3">
              <w:t>8</w:t>
            </w:r>
            <w:r w:rsidR="001E10DB">
              <w:t> </w:t>
            </w:r>
            <w:r w:rsidR="001E10DB" w:rsidRPr="00C87BD3">
              <w:t>275</w:t>
            </w:r>
          </w:p>
        </w:tc>
        <w:tc>
          <w:tcPr>
            <w:tcW w:w="655" w:type="pct"/>
            <w:vAlign w:val="bottom"/>
          </w:tcPr>
          <w:p w14:paraId="38F2633D" w14:textId="320D9D2D" w:rsidR="00820010" w:rsidRPr="00C87BD3" w:rsidRDefault="00820010" w:rsidP="00C36DC4">
            <w:pPr>
              <w:jc w:val="right"/>
            </w:pPr>
            <w:r w:rsidRPr="00C87BD3">
              <w:t>1</w:t>
            </w:r>
            <w:r w:rsidR="001E10DB" w:rsidRPr="00C87BD3">
              <w:t>4</w:t>
            </w:r>
            <w:r w:rsidR="001E10DB">
              <w:t> </w:t>
            </w:r>
            <w:r w:rsidR="001E10DB" w:rsidRPr="00C87BD3">
              <w:t>800</w:t>
            </w:r>
          </w:p>
        </w:tc>
        <w:tc>
          <w:tcPr>
            <w:tcW w:w="793" w:type="pct"/>
            <w:vAlign w:val="bottom"/>
          </w:tcPr>
          <w:p w14:paraId="45D5E351" w14:textId="48DA2613" w:rsidR="00820010" w:rsidRPr="00C87BD3" w:rsidRDefault="00820010" w:rsidP="00C36DC4">
            <w:pPr>
              <w:jc w:val="right"/>
            </w:pPr>
            <w:r w:rsidRPr="00C87BD3">
              <w:t>1</w:t>
            </w:r>
            <w:r w:rsidR="001E10DB" w:rsidRPr="00C87BD3">
              <w:t>1</w:t>
            </w:r>
            <w:r w:rsidR="001E10DB">
              <w:t> </w:t>
            </w:r>
            <w:r w:rsidR="001E10DB" w:rsidRPr="00C87BD3">
              <w:t>314</w:t>
            </w:r>
          </w:p>
        </w:tc>
        <w:tc>
          <w:tcPr>
            <w:tcW w:w="655" w:type="pct"/>
            <w:vAlign w:val="bottom"/>
          </w:tcPr>
          <w:p w14:paraId="397E7132" w14:textId="2F495DA9" w:rsidR="00820010" w:rsidRPr="00C87BD3" w:rsidRDefault="001E10DB" w:rsidP="00C36DC4">
            <w:pPr>
              <w:jc w:val="right"/>
            </w:pPr>
            <w:r w:rsidRPr="00C87BD3">
              <w:t>1</w:t>
            </w:r>
            <w:r>
              <w:t> </w:t>
            </w:r>
            <w:r w:rsidRPr="00C87BD3">
              <w:t>055</w:t>
            </w:r>
          </w:p>
        </w:tc>
        <w:tc>
          <w:tcPr>
            <w:tcW w:w="793" w:type="pct"/>
            <w:vAlign w:val="bottom"/>
          </w:tcPr>
          <w:p w14:paraId="42C94BAD" w14:textId="77777777" w:rsidR="00820010" w:rsidRPr="00C87BD3" w:rsidRDefault="00820010" w:rsidP="00C36DC4">
            <w:pPr>
              <w:jc w:val="right"/>
            </w:pPr>
            <w:r w:rsidRPr="00C87BD3">
              <w:t>230</w:t>
            </w:r>
          </w:p>
        </w:tc>
        <w:tc>
          <w:tcPr>
            <w:tcW w:w="759" w:type="pct"/>
            <w:vAlign w:val="bottom"/>
          </w:tcPr>
          <w:p w14:paraId="3F6914BF" w14:textId="2742D1FB" w:rsidR="00820010" w:rsidRPr="00C87BD3" w:rsidRDefault="001E10DB" w:rsidP="00C36DC4">
            <w:pPr>
              <w:jc w:val="right"/>
            </w:pPr>
            <w:r w:rsidRPr="00C87BD3">
              <w:t>9</w:t>
            </w:r>
            <w:r>
              <w:t> </w:t>
            </w:r>
            <w:r w:rsidRPr="00C87BD3">
              <w:t>425</w:t>
            </w:r>
          </w:p>
        </w:tc>
      </w:tr>
      <w:tr w:rsidR="00000000" w:rsidRPr="00C87BD3" w14:paraId="225629E5" w14:textId="77777777" w:rsidTr="00C36DC4">
        <w:trPr>
          <w:trHeight w:val="60"/>
        </w:trPr>
        <w:tc>
          <w:tcPr>
            <w:tcW w:w="552" w:type="pct"/>
            <w:vAlign w:val="bottom"/>
          </w:tcPr>
          <w:p w14:paraId="6C161815" w14:textId="77777777" w:rsidR="00820010" w:rsidRPr="00C87BD3" w:rsidRDefault="00820010" w:rsidP="00C36DC4">
            <w:pPr>
              <w:pStyle w:val="TabellHode-rad"/>
            </w:pPr>
            <w:r w:rsidRPr="00C87BD3">
              <w:t>2024</w:t>
            </w:r>
          </w:p>
        </w:tc>
        <w:tc>
          <w:tcPr>
            <w:tcW w:w="793" w:type="pct"/>
            <w:vAlign w:val="bottom"/>
          </w:tcPr>
          <w:p w14:paraId="26A6D0CC" w14:textId="564831B2" w:rsidR="00820010" w:rsidRPr="00C87BD3" w:rsidRDefault="00820010" w:rsidP="00C36DC4">
            <w:pPr>
              <w:jc w:val="right"/>
            </w:pPr>
            <w:r w:rsidRPr="00C87BD3">
              <w:t>20</w:t>
            </w:r>
            <w:r w:rsidR="001E10DB" w:rsidRPr="00C87BD3">
              <w:t>3</w:t>
            </w:r>
            <w:r w:rsidR="001E10DB">
              <w:t> </w:t>
            </w:r>
            <w:r w:rsidR="001E10DB" w:rsidRPr="00C87BD3">
              <w:t>739</w:t>
            </w:r>
          </w:p>
        </w:tc>
        <w:tc>
          <w:tcPr>
            <w:tcW w:w="655" w:type="pct"/>
            <w:vAlign w:val="bottom"/>
          </w:tcPr>
          <w:p w14:paraId="68A4DCA0" w14:textId="4C8051D6" w:rsidR="00820010" w:rsidRPr="00C87BD3" w:rsidRDefault="00820010" w:rsidP="00C36DC4">
            <w:pPr>
              <w:jc w:val="right"/>
            </w:pPr>
            <w:r w:rsidRPr="00C87BD3">
              <w:t>1</w:t>
            </w:r>
            <w:r w:rsidR="001E10DB" w:rsidRPr="00C87BD3">
              <w:t>6</w:t>
            </w:r>
            <w:r w:rsidR="001E10DB">
              <w:t> </w:t>
            </w:r>
            <w:r w:rsidR="001E10DB" w:rsidRPr="00C87BD3">
              <w:t>400</w:t>
            </w:r>
          </w:p>
        </w:tc>
        <w:tc>
          <w:tcPr>
            <w:tcW w:w="793" w:type="pct"/>
            <w:vAlign w:val="bottom"/>
          </w:tcPr>
          <w:p w14:paraId="17B0E103" w14:textId="363D0774" w:rsidR="00820010" w:rsidRPr="00C87BD3" w:rsidRDefault="001E10DB" w:rsidP="00C36DC4">
            <w:pPr>
              <w:jc w:val="right"/>
            </w:pPr>
            <w:r w:rsidRPr="00C87BD3">
              <w:t>9</w:t>
            </w:r>
            <w:r>
              <w:t> </w:t>
            </w:r>
            <w:r w:rsidRPr="00C87BD3">
              <w:t>711</w:t>
            </w:r>
          </w:p>
        </w:tc>
        <w:tc>
          <w:tcPr>
            <w:tcW w:w="655" w:type="pct"/>
            <w:vAlign w:val="bottom"/>
          </w:tcPr>
          <w:p w14:paraId="77B4DF5E" w14:textId="40B6229A" w:rsidR="00820010" w:rsidRPr="00C87BD3" w:rsidRDefault="001E10DB" w:rsidP="00C36DC4">
            <w:pPr>
              <w:jc w:val="right"/>
            </w:pPr>
            <w:r w:rsidRPr="00C87BD3">
              <w:t>1</w:t>
            </w:r>
            <w:r>
              <w:t> </w:t>
            </w:r>
            <w:r w:rsidRPr="00C87BD3">
              <w:t>774</w:t>
            </w:r>
          </w:p>
        </w:tc>
        <w:tc>
          <w:tcPr>
            <w:tcW w:w="793" w:type="pct"/>
            <w:vAlign w:val="bottom"/>
          </w:tcPr>
          <w:p w14:paraId="70EA0A96" w14:textId="77777777" w:rsidR="00820010" w:rsidRPr="00C87BD3" w:rsidRDefault="00820010" w:rsidP="00C36DC4">
            <w:pPr>
              <w:jc w:val="right"/>
            </w:pPr>
            <w:r w:rsidRPr="00C87BD3">
              <w:t>213</w:t>
            </w:r>
          </w:p>
        </w:tc>
        <w:tc>
          <w:tcPr>
            <w:tcW w:w="759" w:type="pct"/>
            <w:vAlign w:val="bottom"/>
          </w:tcPr>
          <w:p w14:paraId="5DA51CFE" w14:textId="5FDBD272" w:rsidR="00820010" w:rsidRPr="00C87BD3" w:rsidRDefault="001E10DB" w:rsidP="00C36DC4">
            <w:pPr>
              <w:jc w:val="right"/>
            </w:pPr>
            <w:r w:rsidRPr="00C87BD3">
              <w:t>1</w:t>
            </w:r>
            <w:r>
              <w:t> </w:t>
            </w:r>
            <w:r w:rsidRPr="00C87BD3">
              <w:t>813</w:t>
            </w:r>
          </w:p>
        </w:tc>
      </w:tr>
      <w:tr w:rsidR="00000000" w:rsidRPr="00C87BD3" w14:paraId="7BBBFF3B" w14:textId="77777777" w:rsidTr="00C36DC4">
        <w:trPr>
          <w:trHeight w:val="60"/>
        </w:trPr>
        <w:tc>
          <w:tcPr>
            <w:tcW w:w="552" w:type="pct"/>
            <w:vAlign w:val="bottom"/>
          </w:tcPr>
          <w:p w14:paraId="5E920610" w14:textId="77777777" w:rsidR="00820010" w:rsidRPr="00C87BD3" w:rsidRDefault="00820010" w:rsidP="00C36DC4">
            <w:pPr>
              <w:pStyle w:val="TabellHode-rad"/>
            </w:pPr>
            <w:r w:rsidRPr="00C87BD3">
              <w:t>2025</w:t>
            </w:r>
          </w:p>
        </w:tc>
        <w:tc>
          <w:tcPr>
            <w:tcW w:w="793" w:type="pct"/>
            <w:vAlign w:val="bottom"/>
          </w:tcPr>
          <w:p w14:paraId="22FF85C8" w14:textId="6929AEDD" w:rsidR="00820010" w:rsidRPr="00C87BD3" w:rsidRDefault="00820010" w:rsidP="00C36DC4">
            <w:pPr>
              <w:jc w:val="right"/>
            </w:pPr>
            <w:r w:rsidRPr="00C87BD3">
              <w:t>22</w:t>
            </w:r>
            <w:r w:rsidR="001E10DB" w:rsidRPr="00C87BD3">
              <w:t>8</w:t>
            </w:r>
            <w:r w:rsidR="001E10DB">
              <w:t> </w:t>
            </w:r>
            <w:r w:rsidR="001E10DB" w:rsidRPr="00C87BD3">
              <w:t>384</w:t>
            </w:r>
          </w:p>
        </w:tc>
        <w:tc>
          <w:tcPr>
            <w:tcW w:w="655" w:type="pct"/>
            <w:vAlign w:val="bottom"/>
          </w:tcPr>
          <w:p w14:paraId="3FBC07B2" w14:textId="46B87061" w:rsidR="00820010" w:rsidRPr="00C87BD3" w:rsidRDefault="00820010" w:rsidP="00C36DC4">
            <w:pPr>
              <w:jc w:val="right"/>
            </w:pPr>
            <w:r w:rsidRPr="00C87BD3">
              <w:t>3</w:t>
            </w:r>
            <w:r w:rsidR="001E10DB" w:rsidRPr="00C87BD3">
              <w:t>1</w:t>
            </w:r>
            <w:r w:rsidR="001E10DB">
              <w:t> </w:t>
            </w:r>
            <w:r w:rsidR="001E10DB" w:rsidRPr="00C87BD3">
              <w:t>772</w:t>
            </w:r>
          </w:p>
        </w:tc>
        <w:tc>
          <w:tcPr>
            <w:tcW w:w="793" w:type="pct"/>
            <w:vAlign w:val="bottom"/>
          </w:tcPr>
          <w:p w14:paraId="2B8020CA" w14:textId="66F3B988" w:rsidR="00820010" w:rsidRPr="00C87BD3" w:rsidRDefault="001E10DB" w:rsidP="00C36DC4">
            <w:pPr>
              <w:jc w:val="right"/>
            </w:pPr>
            <w:r w:rsidRPr="00C87BD3">
              <w:t>6</w:t>
            </w:r>
            <w:r>
              <w:t> </w:t>
            </w:r>
            <w:r w:rsidRPr="00C87BD3">
              <w:t>420</w:t>
            </w:r>
          </w:p>
        </w:tc>
        <w:tc>
          <w:tcPr>
            <w:tcW w:w="655" w:type="pct"/>
            <w:vAlign w:val="bottom"/>
          </w:tcPr>
          <w:p w14:paraId="6D76B926" w14:textId="262F36CD" w:rsidR="00820010" w:rsidRPr="00C87BD3" w:rsidRDefault="001E10DB" w:rsidP="00C36DC4">
            <w:pPr>
              <w:jc w:val="right"/>
            </w:pPr>
            <w:r w:rsidRPr="00C87BD3">
              <w:t>1</w:t>
            </w:r>
            <w:r>
              <w:t> </w:t>
            </w:r>
            <w:r w:rsidRPr="00C87BD3">
              <w:t>480</w:t>
            </w:r>
          </w:p>
        </w:tc>
        <w:tc>
          <w:tcPr>
            <w:tcW w:w="793" w:type="pct"/>
            <w:vAlign w:val="bottom"/>
          </w:tcPr>
          <w:p w14:paraId="7EA9E9DA" w14:textId="77777777" w:rsidR="00820010" w:rsidRPr="00C87BD3" w:rsidRDefault="00820010" w:rsidP="00C36DC4">
            <w:pPr>
              <w:jc w:val="right"/>
            </w:pPr>
            <w:r w:rsidRPr="00C87BD3">
              <w:t>-</w:t>
            </w:r>
          </w:p>
        </w:tc>
        <w:tc>
          <w:tcPr>
            <w:tcW w:w="759" w:type="pct"/>
            <w:vAlign w:val="bottom"/>
          </w:tcPr>
          <w:p w14:paraId="577D448F" w14:textId="77777777" w:rsidR="00820010" w:rsidRPr="00C87BD3" w:rsidRDefault="00820010" w:rsidP="00C36DC4">
            <w:pPr>
              <w:jc w:val="right"/>
            </w:pPr>
            <w:r w:rsidRPr="00C87BD3">
              <w:t>0</w:t>
            </w:r>
          </w:p>
        </w:tc>
      </w:tr>
      <w:tr w:rsidR="00000000" w:rsidRPr="00C87BD3" w14:paraId="04081C13" w14:textId="77777777" w:rsidTr="00C36DC4">
        <w:trPr>
          <w:trHeight w:val="60"/>
        </w:trPr>
        <w:tc>
          <w:tcPr>
            <w:tcW w:w="552" w:type="pct"/>
            <w:vAlign w:val="bottom"/>
          </w:tcPr>
          <w:p w14:paraId="763B801A" w14:textId="77777777" w:rsidR="00820010" w:rsidRPr="00C87BD3" w:rsidRDefault="00820010" w:rsidP="00C36DC4">
            <w:pPr>
              <w:pStyle w:val="TabellHode-rad"/>
            </w:pPr>
            <w:r w:rsidRPr="00C87BD3">
              <w:t>2026***</w:t>
            </w:r>
          </w:p>
        </w:tc>
        <w:tc>
          <w:tcPr>
            <w:tcW w:w="793" w:type="pct"/>
            <w:vAlign w:val="bottom"/>
          </w:tcPr>
          <w:p w14:paraId="63AE6772" w14:textId="1C677C95" w:rsidR="00820010" w:rsidRPr="00C87BD3" w:rsidRDefault="00820010" w:rsidP="00C36DC4">
            <w:pPr>
              <w:jc w:val="right"/>
            </w:pPr>
            <w:r w:rsidRPr="00C87BD3">
              <w:t>22</w:t>
            </w:r>
            <w:r w:rsidR="001E10DB" w:rsidRPr="00C87BD3">
              <w:t>7</w:t>
            </w:r>
            <w:r w:rsidR="001E10DB">
              <w:t> </w:t>
            </w:r>
            <w:r w:rsidR="001E10DB" w:rsidRPr="00C87BD3">
              <w:t>025</w:t>
            </w:r>
          </w:p>
        </w:tc>
        <w:tc>
          <w:tcPr>
            <w:tcW w:w="655" w:type="pct"/>
            <w:vAlign w:val="bottom"/>
          </w:tcPr>
          <w:p w14:paraId="34C35FF3" w14:textId="13C0F71E" w:rsidR="00820010" w:rsidRPr="00C87BD3" w:rsidRDefault="00820010" w:rsidP="00C36DC4">
            <w:pPr>
              <w:jc w:val="right"/>
            </w:pPr>
            <w:r w:rsidRPr="00C87BD3">
              <w:t>1</w:t>
            </w:r>
            <w:r w:rsidR="001E10DB" w:rsidRPr="00C87BD3">
              <w:t>3</w:t>
            </w:r>
            <w:r w:rsidR="001E10DB">
              <w:t> </w:t>
            </w:r>
            <w:r w:rsidR="001E10DB" w:rsidRPr="00C87BD3">
              <w:t>400</w:t>
            </w:r>
          </w:p>
        </w:tc>
        <w:tc>
          <w:tcPr>
            <w:tcW w:w="793" w:type="pct"/>
            <w:vAlign w:val="bottom"/>
          </w:tcPr>
          <w:p w14:paraId="4644B775" w14:textId="1A39C487" w:rsidR="00820010" w:rsidRPr="00C87BD3" w:rsidRDefault="001E10DB" w:rsidP="00C36DC4">
            <w:pPr>
              <w:jc w:val="right"/>
            </w:pPr>
            <w:r w:rsidRPr="00C87BD3">
              <w:t>6</w:t>
            </w:r>
            <w:r>
              <w:t> </w:t>
            </w:r>
            <w:r w:rsidRPr="00C87BD3">
              <w:t>993</w:t>
            </w:r>
          </w:p>
        </w:tc>
        <w:tc>
          <w:tcPr>
            <w:tcW w:w="655" w:type="pct"/>
            <w:vAlign w:val="bottom"/>
          </w:tcPr>
          <w:p w14:paraId="553ED699" w14:textId="77777777" w:rsidR="00820010" w:rsidRPr="00C87BD3" w:rsidRDefault="00820010" w:rsidP="00C36DC4">
            <w:pPr>
              <w:jc w:val="right"/>
            </w:pPr>
            <w:r w:rsidRPr="00C87BD3">
              <w:t>651</w:t>
            </w:r>
          </w:p>
        </w:tc>
        <w:tc>
          <w:tcPr>
            <w:tcW w:w="793" w:type="pct"/>
            <w:vAlign w:val="bottom"/>
          </w:tcPr>
          <w:p w14:paraId="66BB9647" w14:textId="77777777" w:rsidR="00820010" w:rsidRPr="00C87BD3" w:rsidRDefault="00820010" w:rsidP="00C36DC4">
            <w:pPr>
              <w:jc w:val="right"/>
            </w:pPr>
            <w:r w:rsidRPr="00C87BD3">
              <w:t>-</w:t>
            </w:r>
          </w:p>
        </w:tc>
        <w:tc>
          <w:tcPr>
            <w:tcW w:w="759" w:type="pct"/>
            <w:vAlign w:val="bottom"/>
          </w:tcPr>
          <w:p w14:paraId="458114CF" w14:textId="7B551550" w:rsidR="00820010" w:rsidRPr="00C87BD3" w:rsidRDefault="001E10DB" w:rsidP="00C36DC4">
            <w:pPr>
              <w:jc w:val="right"/>
            </w:pPr>
            <w:r w:rsidRPr="00C87BD3">
              <w:t>2</w:t>
            </w:r>
            <w:r>
              <w:t> </w:t>
            </w:r>
            <w:r w:rsidRPr="00C87BD3">
              <w:t>687</w:t>
            </w:r>
          </w:p>
        </w:tc>
      </w:tr>
    </w:tbl>
    <w:p w14:paraId="48F7F9E5" w14:textId="2606CE81" w:rsidR="00820010" w:rsidRPr="00C87BD3" w:rsidRDefault="00820010" w:rsidP="00C87BD3">
      <w:pPr>
        <w:pStyle w:val="Note"/>
        <w:rPr>
          <w:lang w:val="nn-NO"/>
        </w:rPr>
      </w:pPr>
      <w:r w:rsidRPr="001E10DB">
        <w:t xml:space="preserve">* I tillegg er det inntektsbevilgninger på statsbudsjettets kap. 3732 Regionale helseforetak. Dette er </w:t>
      </w:r>
      <w:r w:rsidRPr="001E10DB">
        <w:t xml:space="preserve">bevilgninger som dekker innbetalinger fra de regionale helseforetakene til staten på avdrag og renter på investeringslån. </w:t>
      </w:r>
      <w:r w:rsidRPr="00C87BD3">
        <w:rPr>
          <w:lang w:val="nn-NO"/>
        </w:rPr>
        <w:t xml:space="preserve">Samlet </w:t>
      </w:r>
      <w:proofErr w:type="spellStart"/>
      <w:r w:rsidRPr="00C87BD3">
        <w:rPr>
          <w:lang w:val="nn-NO"/>
        </w:rPr>
        <w:t>inntektsbevilgning</w:t>
      </w:r>
      <w:proofErr w:type="spellEnd"/>
      <w:r w:rsidRPr="00C87BD3">
        <w:rPr>
          <w:lang w:val="nn-NO"/>
        </w:rPr>
        <w:t xml:space="preserve"> på kap. 3732 i saldert budsjett 2026 var 453</w:t>
      </w:r>
      <w:r w:rsidR="001E10DB" w:rsidRPr="00C87BD3">
        <w:rPr>
          <w:lang w:val="nn-NO"/>
        </w:rPr>
        <w:t>1</w:t>
      </w:r>
      <w:r w:rsidR="001E10DB">
        <w:rPr>
          <w:lang w:val="nn-NO"/>
        </w:rPr>
        <w:t> mill.</w:t>
      </w:r>
      <w:r w:rsidRPr="00C87BD3">
        <w:rPr>
          <w:lang w:val="nn-NO"/>
        </w:rPr>
        <w:t xml:space="preserve"> kroner</w:t>
      </w:r>
      <w:r w:rsidRPr="00C87BD3">
        <w:rPr>
          <w:lang w:val="nn-NO"/>
        </w:rPr>
        <w:t>.</w:t>
      </w:r>
    </w:p>
    <w:p w14:paraId="6C3A97F0" w14:textId="77777777" w:rsidR="00820010" w:rsidRPr="00C87BD3" w:rsidRDefault="00820010" w:rsidP="00C87BD3">
      <w:pPr>
        <w:pStyle w:val="Note"/>
      </w:pPr>
      <w:r w:rsidRPr="00C87BD3">
        <w:t xml:space="preserve">** I perioden fram til ferdigstillelse av prosjektene vil renter på investeringslån påløpe og belastes, men ikke betales av helseforetakene. Dette innebærer at rentene blir tillagt låneporteføljene til de regionale </w:t>
      </w:r>
      <w:r w:rsidRPr="00C87BD3">
        <w:t>helseforetakene. Tilsvarende inntekter budsjetteres på Finansdepartements budsjett (kap. 5605, post 84).</w:t>
      </w:r>
    </w:p>
    <w:p w14:paraId="1EE3B28C" w14:textId="34F8BFC0" w:rsidR="00820010" w:rsidRPr="00C87BD3" w:rsidRDefault="00820010" w:rsidP="00C87BD3">
      <w:pPr>
        <w:pStyle w:val="Note"/>
      </w:pPr>
      <w:r w:rsidRPr="00C87BD3">
        <w:t xml:space="preserve">*** Tallene for 2026 er oppdatert med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Se også fotnote 2. Pensjonskostnadene på 13,</w:t>
      </w:r>
      <w:r w:rsidR="001E10DB" w:rsidRPr="00C87BD3">
        <w:t>4</w:t>
      </w:r>
      <w:r w:rsidR="001E10DB">
        <w:t> mrd.</w:t>
      </w:r>
      <w:r w:rsidRPr="00C87BD3">
        <w:t xml:space="preserve"> kroner i 2026 inkluderer en økning i bevilgningene på 46</w:t>
      </w:r>
      <w:r w:rsidR="001E10DB" w:rsidRPr="00C87BD3">
        <w:t>5</w:t>
      </w:r>
      <w:r w:rsidR="001E10DB">
        <w:t> mill.</w:t>
      </w:r>
      <w:r w:rsidRPr="00C87BD3">
        <w:t xml:space="preserve"> kroner som gjaldt 2025 og 746</w:t>
      </w:r>
      <w:r w:rsidR="001E10DB" w:rsidRPr="00C87BD3">
        <w:t>1</w:t>
      </w:r>
      <w:r w:rsidR="001E10DB">
        <w:t> mill.</w:t>
      </w:r>
      <w:r w:rsidRPr="00C87BD3">
        <w:t xml:space="preserve"> kroner som gjelder nullstilling av driftskreditt som følge av ny pensjonsordning.</w:t>
      </w:r>
    </w:p>
    <w:p w14:paraId="20456F1E" w14:textId="21BAB6AB" w:rsidR="00820010" w:rsidRPr="00C87BD3" w:rsidRDefault="00820010" w:rsidP="00C87BD3">
      <w:pPr>
        <w:pStyle w:val="Kilde"/>
      </w:pPr>
      <w:r w:rsidRPr="00C87BD3">
        <w:t xml:space="preserve">Kilder: Statsregnskap 2016 til 2025 og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w:t>
      </w:r>
    </w:p>
    <w:p w14:paraId="22C4859A" w14:textId="4960E956" w:rsidR="00820010" w:rsidRPr="00C87BD3" w:rsidRDefault="00820010" w:rsidP="00C87BD3">
      <w:r w:rsidRPr="00C87BD3">
        <w:t xml:space="preserve">Etter utvalgets desember 2025-rapport har det vært endringer i driftsbevilgningene som følge av nysalderingen 2025, statsregnskapet 2025 og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I vedlegg 1 er det en oppstilling av endringene i driftsbevilgningene i 2025 og 2026 fra utvalgets desember 2025-rapport. De største endringene i nivået på driftsbevilgningene i 2025 og 2026 siden utvalgets desember 2025-rapport skyldes følgende endringer i pensjonskostnader:</w:t>
      </w:r>
    </w:p>
    <w:p w14:paraId="68462528" w14:textId="2594B5A0" w:rsidR="00820010" w:rsidRPr="00C87BD3" w:rsidRDefault="00820010" w:rsidP="00C87BD3">
      <w:pPr>
        <w:pStyle w:val="Liste"/>
      </w:pPr>
      <w:r w:rsidRPr="00C87BD3">
        <w:t>For 2025 innebar nye regler for offentlig avtalefestet pensjon og særaldersgrenser en økning i helseforetakenes pensjonskostnader på 13,</w:t>
      </w:r>
      <w:r w:rsidR="001E10DB" w:rsidRPr="00C87BD3">
        <w:t>7</w:t>
      </w:r>
      <w:r w:rsidR="001E10DB">
        <w:t> mrd.</w:t>
      </w:r>
      <w:r w:rsidRPr="00C87BD3">
        <w:t xml:space="preserve"> kroner som en engangseffekt. Som følge av dette økte bevilgningene med 13,</w:t>
      </w:r>
      <w:r w:rsidR="001E10DB" w:rsidRPr="00C87BD3">
        <w:t>7</w:t>
      </w:r>
      <w:r w:rsidR="001E10DB">
        <w:t> mrd.</w:t>
      </w:r>
      <w:r w:rsidRPr="00C87BD3">
        <w:t xml:space="preserve"> kroner ifm. nysalderingen for 2025.</w:t>
      </w:r>
    </w:p>
    <w:p w14:paraId="660C62EB" w14:textId="7A68AEBA" w:rsidR="00820010" w:rsidRPr="00C87BD3" w:rsidRDefault="00820010" w:rsidP="00C87BD3">
      <w:pPr>
        <w:pStyle w:val="Liste"/>
      </w:pPr>
      <w:r w:rsidRPr="00C87BD3">
        <w:t xml:space="preserve">For 2026 er det ifm. revidert nasjonalbudsjett for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foreslått en bevilgning hensyntatt nye regler for regnskapsføring av pensjon i helseforetakene og i de regionale helseforetakene. Nye regler er omtalt i boks 3.1. Pensjonskostnadene, beregnet med nye regler, er i oppdaterte anslag redusert med 8,</w:t>
      </w:r>
      <w:r w:rsidR="001E10DB" w:rsidRPr="00C87BD3">
        <w:t>6</w:t>
      </w:r>
      <w:r w:rsidR="001E10DB">
        <w:t> mrd.</w:t>
      </w:r>
      <w:r w:rsidRPr="00C87BD3">
        <w:t xml:space="preserve"> kroner sammenlignet med saldert budsjett 2026, og basisbevilgningene er foreslått redusert tilsvarende. I forbindelse med overgang til nye regler er det foreslått at samlet driftskreditt ved inngangen av 2026 skal nullstilles. Helseforetakenes driftskredittrammer ved overgangen til ny modell er 14,92</w:t>
      </w:r>
      <w:r w:rsidR="001E10DB" w:rsidRPr="00C87BD3">
        <w:t>1</w:t>
      </w:r>
      <w:r w:rsidR="001E10DB">
        <w:t> mrd.</w:t>
      </w:r>
      <w:r w:rsidRPr="00C87BD3">
        <w:t xml:space="preserve"> kroner. Nullstillingen skal gjennomføres over to budsjettår. Det er derfor foreslått at 7,46</w:t>
      </w:r>
      <w:r w:rsidR="001E10DB" w:rsidRPr="00C87BD3">
        <w:t>1</w:t>
      </w:r>
      <w:r w:rsidR="001E10DB">
        <w:t> mrd.</w:t>
      </w:r>
      <w:r w:rsidRPr="00C87BD3">
        <w:t xml:space="preserve"> kroner slettes gjennom en tilsvarende økning i basisbevilgningene. I sum innebærer den foreslåtte håndteringen at driftskreditt</w:t>
      </w:r>
      <w:r w:rsidRPr="00C87BD3">
        <w:t xml:space="preserve">bevilgningen økes til </w:t>
      </w:r>
      <w:r w:rsidR="001E10DB" w:rsidRPr="00C87BD3">
        <w:t>2</w:t>
      </w:r>
      <w:r w:rsidR="001E10DB">
        <w:t> </w:t>
      </w:r>
      <w:r w:rsidR="001E10DB" w:rsidRPr="00C87BD3">
        <w:t>687</w:t>
      </w:r>
      <w:r w:rsidR="001E10DB">
        <w:t> mill.</w:t>
      </w:r>
      <w:r w:rsidRPr="00C87BD3">
        <w:t xml:space="preserve"> kroner i 2026. Dette gir en samlet driftskredittramme anslått til 18,07</w:t>
      </w:r>
      <w:r w:rsidR="001E10DB" w:rsidRPr="00C87BD3">
        <w:t>3</w:t>
      </w:r>
      <w:r w:rsidR="001E10DB">
        <w:t> mrd.</w:t>
      </w:r>
      <w:r w:rsidRPr="00C87BD3">
        <w:t xml:space="preserve"> kroner ved utgangen av året 2026. Stortinget hadde ikke merknader til disse forslagene i </w:t>
      </w:r>
      <w:proofErr w:type="spellStart"/>
      <w:r w:rsidR="001E10DB">
        <w:t>Innst</w:t>
      </w:r>
      <w:proofErr w:type="spellEnd"/>
      <w:r w:rsidR="001E10DB">
        <w:t xml:space="preserve">. </w:t>
      </w:r>
      <w:r w:rsidR="001E10DB" w:rsidRPr="00C87BD3">
        <w:t>450</w:t>
      </w:r>
      <w:r w:rsidR="001E10DB">
        <w:t xml:space="preserve"> </w:t>
      </w:r>
      <w:r w:rsidR="001E10DB" w:rsidRPr="00C87BD3">
        <w:t>S (2025</w:t>
      </w:r>
      <w:r w:rsidR="001E10DB">
        <w:t>–</w:t>
      </w:r>
      <w:r w:rsidR="001E10DB" w:rsidRPr="00C87BD3">
        <w:t>2026)</w:t>
      </w:r>
      <w:r w:rsidRPr="00C87BD3">
        <w:t>.</w:t>
      </w:r>
    </w:p>
    <w:p w14:paraId="043BC716" w14:textId="77777777" w:rsidR="00820010" w:rsidRPr="00C87BD3" w:rsidRDefault="00820010" w:rsidP="00C87BD3">
      <w:r w:rsidRPr="00C87BD3">
        <w:t xml:space="preserve">Disse endringene i pensjonskostnadene og i driftskredittrammen påvirker ikke realveksten i driftsbevilgningene til de regionale helseforetakene. </w:t>
      </w:r>
    </w:p>
    <w:tbl>
      <w:tblPr>
        <w:tblStyle w:val="StandardBoks"/>
        <w:tblW w:w="5000" w:type="pct"/>
        <w:tblLook w:val="04A0" w:firstRow="1" w:lastRow="0" w:firstColumn="1" w:lastColumn="0" w:noHBand="0" w:noVBand="1"/>
      </w:tblPr>
      <w:tblGrid>
        <w:gridCol w:w="10466"/>
      </w:tblGrid>
      <w:tr w:rsidR="00000000" w:rsidRPr="00C87BD3" w14:paraId="65FAB9D9" w14:textId="77777777" w:rsidTr="001E10DB">
        <w:trPr>
          <w:trHeight w:val="60"/>
        </w:trPr>
        <w:tc>
          <w:tcPr>
            <w:tcW w:w="5000" w:type="pct"/>
          </w:tcPr>
          <w:p w14:paraId="0451582F" w14:textId="77777777" w:rsidR="00820010" w:rsidRPr="00C87BD3" w:rsidRDefault="00820010" w:rsidP="00C87BD3">
            <w:pPr>
              <w:pStyle w:val="tittel-ramme"/>
            </w:pPr>
            <w:r w:rsidRPr="00C87BD3">
              <w:lastRenderedPageBreak/>
              <w:t>Nye regler for regnskapshåndtering av pensjon fra 2026</w:t>
            </w:r>
          </w:p>
          <w:p w14:paraId="3FB0B799" w14:textId="4C00D5CD" w:rsidR="00820010" w:rsidRPr="00C87BD3" w:rsidRDefault="00820010" w:rsidP="00C87BD3">
            <w:r w:rsidRPr="00C87BD3">
              <w:t xml:space="preserve">Utvalget viser til regjeringens forslag til nye regler for regnskapshåndtering av pensjon for de regionale helseforetakene og helseforetakene ifm. revidert nasjonalbudsjett for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 xml:space="preserve">–2026). Stortinget hadde ikke merknader til dette i </w:t>
            </w:r>
            <w:proofErr w:type="spellStart"/>
            <w:r w:rsidR="001E10DB">
              <w:t>Innst</w:t>
            </w:r>
            <w:proofErr w:type="spellEnd"/>
            <w:r w:rsidR="001E10DB">
              <w:t xml:space="preserve">. </w:t>
            </w:r>
            <w:r w:rsidR="001E10DB" w:rsidRPr="00C87BD3">
              <w:t>450</w:t>
            </w:r>
            <w:r w:rsidR="001E10DB">
              <w:t xml:space="preserve"> </w:t>
            </w:r>
            <w:r w:rsidR="001E10DB" w:rsidRPr="00C87BD3">
              <w:t>S (2025</w:t>
            </w:r>
            <w:r w:rsidR="001E10DB">
              <w:t>–</w:t>
            </w:r>
            <w:r w:rsidR="001E10DB" w:rsidRPr="00C87BD3">
              <w:t>2026)</w:t>
            </w:r>
            <w:r w:rsidRPr="00C87BD3">
              <w:t>. Nedenfor gis en oppsummering av omtalen i proposisjonen. Utvalget vil komme tilbake til pensjon i sin neste rapport høsten 2026.</w:t>
            </w:r>
          </w:p>
          <w:p w14:paraId="79804F15" w14:textId="77777777" w:rsidR="00820010" w:rsidRPr="00C87BD3" w:rsidRDefault="00820010" w:rsidP="00C87BD3">
            <w:r w:rsidRPr="00C87BD3">
              <w:t>Pensjonspremier og pensjonskostnader i helseforetakene håndteres i statsbudsjettet gjennom inntektsbevilgninger og justering av statlige driftskredittrammer i Norges Bank.</w:t>
            </w:r>
          </w:p>
          <w:p w14:paraId="4A66C50D" w14:textId="77777777" w:rsidR="00820010" w:rsidRPr="00C87BD3" w:rsidRDefault="00820010" w:rsidP="00C87BD3">
            <w:r w:rsidRPr="00C87BD3">
              <w:t>Pensjonskostnad er en regnskapsmessig størrelse som uttrykker endring (økning) i den samlede forpliktelsen som helseforetakene har til sine ansattes fremtidige pensjon. Pensjonskostnaden skal kostnadsføres for det aktuelle regnskapsåret og uttrykker kostnaden forbundet med å eie pensjonsforpliktelsen for det aktuelle året. Sykehusenes årlige basisbevilgninger justeres i statsbudsjettet som følge av anslått endring i pensjonskostnad fra foregående år. Det er forutsettes at det er bevilget inntekt til å dekk</w:t>
            </w:r>
            <w:r w:rsidRPr="00C87BD3">
              <w:t>e helseforetakene samlede pensjonskostnader.</w:t>
            </w:r>
          </w:p>
          <w:p w14:paraId="3358A4C9" w14:textId="77777777" w:rsidR="00820010" w:rsidRDefault="00820010" w:rsidP="00C87BD3">
            <w:r w:rsidRPr="00C87BD3">
              <w:t>Pensjonspremien er det faktiske beløpet som de regionale helseforetakene må betale til sine pensjonsleverandører hvert år, slik at pensjonsleverandøren kan innfri de ansattes pensjonsrettigheter. Pensjonspremien kostnadsføres ikke, men er en utbetaling som de regionale helseforetakene må ha likviditet til for å dekke.</w:t>
            </w:r>
          </w:p>
          <w:p w14:paraId="6AB67614" w14:textId="77777777" w:rsidR="00C36DC4" w:rsidRPr="00C87BD3" w:rsidRDefault="00C36DC4" w:rsidP="00C36DC4">
            <w:r w:rsidRPr="00C87BD3">
              <w:t>Pensjonskostnader og -premier ikke er like i et enkelt år. Statlig driftskreditt benyttes for å dekke de regionale helseforetakenes likviditetsbehov utover den likviditeten som følger av inntekten til å dekke pensjonskostnadene. Når pensjonspremien er høyere enn pensjonskostnaden, oppstår det et likviditetsbehov. Dette håndteres ved å øke de regionale helseforetakenes ramme for rentebærende driftskreditt i Norges Bank. Tilsvarende justeres rammen ned når pensjonskostnaden er større enn pensjonspremien. Likviditetsoverskuddet går da til nedjustering av helseforetakenes driftskredittrammer. Trekk på driftskredittrammene blir renteberegnet og de regionale helseforetakene må dekke rentekostnadene innenfor sine økonomiske rammer.</w:t>
            </w:r>
          </w:p>
          <w:p w14:paraId="74DCCCE8" w14:textId="4E9D9793" w:rsidR="00C36DC4" w:rsidRPr="00C87BD3" w:rsidRDefault="00C36DC4" w:rsidP="00C36DC4">
            <w:r w:rsidRPr="00C87BD3">
              <w:t>Helse- og omsorgsdepartementet sendte den 13. februar 2026 forslag om nye regler for regnskapsføring av pensjonsforhold i de regionale helseforetakene på offentlig høring.</w:t>
            </w:r>
            <w:r w:rsidR="001E10DB" w:rsidRPr="001E10DB">
              <w:rPr>
                <w:rStyle w:val="skrift-hevet"/>
              </w:rPr>
              <w:t>1</w:t>
            </w:r>
            <w:r w:rsidRPr="00C87BD3">
              <w:t xml:space="preserve"> Forslaget innebærer at det innføres en fastsatt nettorente på 0,75 prosentenheter ved beregning av de regionale helseforetakenes pensjonsforpliktelse. Forslaget innebar også at det innføres såkalt amortisering av avviket mellom årets pensjonskostnad og -premie. Amortiseringen betyr at ett års premieavvik skal kostnadsføres (og bevilges) over en periode på tre år fra og med påfølgende regnskapsår. Det innebærer at en tredjedel av premieavviket som oppstår ett år skal bevilges over tre påfølgende regnskapsår. Regjeringen har i revidert nasjonalbudsjett gått videre med regnskapsreglene slik beskrevet i høringsnotatet. I forbindelse med overgang til de nye reglene, er det foreslått at eksisterende driftskreditt oppstått under regnskapslovens bestemmelser skal amortiseres (kostnadsføres) over 2 år fra og med 2026 med tilsvarende inntektskompensasjon.</w:t>
            </w:r>
          </w:p>
          <w:p w14:paraId="63A25744" w14:textId="3B796A9E" w:rsidR="00C36DC4" w:rsidRPr="00C87BD3" w:rsidRDefault="001E10DB" w:rsidP="00C36DC4">
            <w:r w:rsidRPr="001E10DB">
              <w:rPr>
                <w:rStyle w:val="skrift-hevet"/>
              </w:rPr>
              <w:lastRenderedPageBreak/>
              <w:t>1</w:t>
            </w:r>
            <w:r w:rsidR="00C36DC4" w:rsidRPr="00C87BD3">
              <w:t xml:space="preserve"> </w:t>
            </w:r>
            <w:hyperlink r:id="rId9" w:history="1">
              <w:r w:rsidR="00C36DC4" w:rsidRPr="00C87BD3">
                <w:rPr>
                  <w:rStyle w:val="Hyperkobling"/>
                </w:rPr>
                <w:t>Høringsbrev om forslag til forskrift om regnskapsføring av pensjonsforhold i helseforetak og regionale helseforetak – regjeringen.no</w:t>
              </w:r>
            </w:hyperlink>
            <w:r w:rsidR="00C36DC4" w:rsidRPr="00C87BD3">
              <w:t xml:space="preserve"> fra 13. februar 2026.</w:t>
            </w:r>
          </w:p>
        </w:tc>
      </w:tr>
    </w:tbl>
    <w:p w14:paraId="39046C0E" w14:textId="77777777" w:rsidR="00820010" w:rsidRPr="00C87BD3" w:rsidRDefault="00820010" w:rsidP="00C87BD3">
      <w:r w:rsidRPr="00C87BD3">
        <w:lastRenderedPageBreak/>
        <w:t xml:space="preserve">Driftsbevilgningene til de regionale helseforetakene føres på kap. 732 Regionale helseforetak, post 70 til 80, i statsbudsjettet. Budsjettpostene er basisbevilgninger, og øremerkede tilskudd til blant annet forskning og aktivitetsbaserte tilskudd (innsatsstyrt finansiering, laboratorie- og radiologiske refusjoner og kompensasjon for merverdiavgift). De regionale helseforetakene har ansvar for drift og investeringer innenfor samlet bevilgning på kap. 732. Midler til å dekke kapitalkostnader og kostnader til </w:t>
      </w:r>
      <w:r w:rsidRPr="00C87BD3">
        <w:t>vedlikehold inngår som en del av de samlede bevilgningene og er ikke øremerket.</w:t>
      </w:r>
    </w:p>
    <w:p w14:paraId="79B22661" w14:textId="57BC4F63" w:rsidR="00820010" w:rsidRPr="00C87BD3" w:rsidRDefault="00820010" w:rsidP="00C87BD3">
      <w:r w:rsidRPr="00C87BD3">
        <w:t>Utvalget har lagt til grunn et inntektsbegrep som avgrenses til driftsbevilgningene over kap. 732, post 70 til 80. Inntektsbegrepet inkluderer ikke lånebevilgninger. Lånebevilgningene vil over tid motsvares av tilsvarende tilbakebetalinger med rente, og representerer dermed ingen netto inntektsøkning for de regionale helsefore</w:t>
      </w:r>
      <w:r w:rsidRPr="00C87BD3">
        <w:t>takene over tid.</w:t>
      </w:r>
    </w:p>
    <w:p w14:paraId="42775A83" w14:textId="77777777" w:rsidR="00820010" w:rsidRPr="00C87BD3" w:rsidRDefault="00820010" w:rsidP="00C87BD3">
      <w:r w:rsidRPr="00C87BD3">
        <w:t>I tillegg til ordinære lån til investeringer får helseforetakene bevilget driftskreditt for å håndtere svingninger i forholdet mellom pensjonskostnader og -premier (premieavvik). Pensjonskostnaden dekkes av basisbevilgningene, og er vist som en egen kolonne i tabell 3.1. Se også omtale i boks 3.1 og i kapittel 6 om den økonomiske situasjonen.</w:t>
      </w:r>
    </w:p>
    <w:p w14:paraId="77D8366B" w14:textId="77777777" w:rsidR="00820010" w:rsidRPr="00C87BD3" w:rsidRDefault="00820010" w:rsidP="00C87BD3">
      <w:r w:rsidRPr="00C87BD3">
        <w:t>Størrelsen på bevilgningene fastsettes av Stortinget. Endringene i driftsbevilgningene</w:t>
      </w:r>
      <w:r w:rsidRPr="00C87BD3">
        <w:t xml:space="preserve"> mellom år skyldes flere forhold. Bevilgningene justeres for pris- og lønnsvekst. Videre vil merkostnader som følge av demografiske endringer, høyere aktivitetsnivå, nye oppgaver som tilføres helseforetakene og engangsbevilgninger, påvirke bevilgningsnivået. Eksempel på nye oppgaver kan være overføring av finansieringsansvar for legemidler fra folketrygden. Endringer i pensjonskostnader påvirker også bevilgningsnivået.</w:t>
      </w:r>
    </w:p>
    <w:p w14:paraId="3CAC971D" w14:textId="77777777" w:rsidR="00820010" w:rsidRPr="00C87BD3" w:rsidRDefault="00820010" w:rsidP="00C87BD3">
      <w:pPr>
        <w:pStyle w:val="Overskrift2"/>
      </w:pPr>
      <w:proofErr w:type="spellStart"/>
      <w:r w:rsidRPr="00C87BD3">
        <w:t>Deflator</w:t>
      </w:r>
      <w:proofErr w:type="spellEnd"/>
    </w:p>
    <w:p w14:paraId="442E1145" w14:textId="77777777" w:rsidR="00820010" w:rsidRPr="00C87BD3" w:rsidRDefault="00820010" w:rsidP="00C87BD3">
      <w:r w:rsidRPr="00C87BD3">
        <w:t>I beregningen av realvekst korrigeres det for pris- og lønnsvekst (</w:t>
      </w:r>
      <w:proofErr w:type="spellStart"/>
      <w:r w:rsidRPr="00C87BD3">
        <w:t>deflator</w:t>
      </w:r>
      <w:proofErr w:type="spellEnd"/>
      <w:r w:rsidRPr="00C87BD3">
        <w:t xml:space="preserve">). Finansdepartementet lager anslag og beregninger på en rekke sektorspesifikke </w:t>
      </w:r>
      <w:proofErr w:type="spellStart"/>
      <w:r w:rsidRPr="00C87BD3">
        <w:t>deflatorer</w:t>
      </w:r>
      <w:proofErr w:type="spellEnd"/>
      <w:r w:rsidRPr="00C87BD3">
        <w:t xml:space="preserve"> blant annet for å vurdere realvekst i bevilgningene. Beregningene av </w:t>
      </w:r>
      <w:proofErr w:type="spellStart"/>
      <w:r w:rsidRPr="00C87BD3">
        <w:t>deflatoren</w:t>
      </w:r>
      <w:proofErr w:type="spellEnd"/>
      <w:r w:rsidRPr="00C87BD3">
        <w:t xml:space="preserve"> er basert på publiserte regnskapstall og prisindekser fra SSB. I boks 3.2 er </w:t>
      </w:r>
      <w:proofErr w:type="spellStart"/>
      <w:r w:rsidRPr="00C87BD3">
        <w:t>deflatoren</w:t>
      </w:r>
      <w:proofErr w:type="spellEnd"/>
      <w:r w:rsidRPr="00C87BD3">
        <w:t xml:space="preserve"> for spesialisthelsetjenesten nærmere beskrevet. </w:t>
      </w:r>
      <w:proofErr w:type="spellStart"/>
      <w:r w:rsidRPr="00C87BD3">
        <w:t>Deflatoren</w:t>
      </w:r>
      <w:proofErr w:type="spellEnd"/>
      <w:r w:rsidRPr="00C87BD3">
        <w:t xml:space="preserve"> er en integrert del av tallgrunnlaget til de årlige nasjonalbudsjettene og statsbudsjettene. Utvalget legger til grunn Finansdepartementets beregninger og anslag på </w:t>
      </w:r>
      <w:proofErr w:type="spellStart"/>
      <w:r w:rsidRPr="00C87BD3">
        <w:t>deflatoren</w:t>
      </w:r>
      <w:proofErr w:type="spellEnd"/>
      <w:r w:rsidRPr="00C87BD3">
        <w:t xml:space="preserve"> i beskrive</w:t>
      </w:r>
      <w:r w:rsidRPr="00C87BD3">
        <w:t>lsen av realvekst. Utvalget viser til omtale og sine vurderinger i vedleggene 1, 2 og 5 i utvalgets juni 2025-notat.</w:t>
      </w:r>
    </w:p>
    <w:p w14:paraId="365966D3" w14:textId="25C31AE9" w:rsidR="00820010" w:rsidRPr="00C87BD3" w:rsidRDefault="00820010" w:rsidP="00C87BD3">
      <w:r w:rsidRPr="00C87BD3">
        <w:t xml:space="preserve">Finansdepartementet har beregnet den historiske </w:t>
      </w:r>
      <w:proofErr w:type="spellStart"/>
      <w:r w:rsidRPr="00C87BD3">
        <w:t>deflatoren</w:t>
      </w:r>
      <w:proofErr w:type="spellEnd"/>
      <w:r w:rsidRPr="00C87BD3">
        <w:t xml:space="preserve"> for 2025 til 3,8 prosent.</w:t>
      </w:r>
      <w:r w:rsidRPr="00C87BD3">
        <w:t xml:space="preserve"> Anslaget for 2025 i </w:t>
      </w:r>
      <w:proofErr w:type="spellStart"/>
      <w:r w:rsidR="001E10DB">
        <w:t>Prop</w:t>
      </w:r>
      <w:proofErr w:type="spellEnd"/>
      <w:r w:rsidR="001E10DB">
        <w:t xml:space="preserve">. </w:t>
      </w:r>
      <w:r w:rsidR="001E10DB" w:rsidRPr="00C87BD3">
        <w:t>1</w:t>
      </w:r>
      <w:r w:rsidR="001E10DB">
        <w:t xml:space="preserve"> </w:t>
      </w:r>
      <w:r w:rsidR="001E10DB" w:rsidRPr="00C87BD3">
        <w:t>S (2024</w:t>
      </w:r>
      <w:r w:rsidRPr="00C87BD3">
        <w:t xml:space="preserve">–2025) var 4,1 prosent. At </w:t>
      </w:r>
      <w:proofErr w:type="spellStart"/>
      <w:r w:rsidRPr="00C87BD3">
        <w:t>deflatoren</w:t>
      </w:r>
      <w:proofErr w:type="spellEnd"/>
      <w:r w:rsidRPr="00C87BD3">
        <w:t xml:space="preserve"> for 2025 ble </w:t>
      </w:r>
      <w:r w:rsidRPr="00C87BD3">
        <w:t xml:space="preserve">lavere enn anslaget i </w:t>
      </w:r>
      <w:proofErr w:type="spellStart"/>
      <w:r w:rsidR="001E10DB">
        <w:t>Prop</w:t>
      </w:r>
      <w:proofErr w:type="spellEnd"/>
      <w:r w:rsidR="001E10DB">
        <w:t xml:space="preserve">. </w:t>
      </w:r>
      <w:r w:rsidR="001E10DB" w:rsidRPr="00C87BD3">
        <w:t>1</w:t>
      </w:r>
      <w:r w:rsidR="001E10DB">
        <w:t xml:space="preserve"> </w:t>
      </w:r>
      <w:r w:rsidR="001E10DB" w:rsidRPr="00C87BD3">
        <w:t>S (2024</w:t>
      </w:r>
      <w:r w:rsidRPr="00C87BD3">
        <w:t>–2025) skyldes at både lønnsveksten og beregnet</w:t>
      </w:r>
      <w:r w:rsidRPr="00C87BD3">
        <w:t xml:space="preserve"> prisvekst på kjøp av varer og tjenester ble lavere enn opprinnelig anslått. I tillegg brukes nå en lavere lønnsandel i vektingen.</w:t>
      </w:r>
    </w:p>
    <w:p w14:paraId="1ECA6F91" w14:textId="2727196A" w:rsidR="00820010" w:rsidRPr="00C87BD3" w:rsidRDefault="00820010" w:rsidP="00C87BD3">
      <w:r w:rsidRPr="00C87BD3">
        <w:lastRenderedPageBreak/>
        <w:t xml:space="preserve">Finansdepartementet har oppdatert </w:t>
      </w:r>
      <w:proofErr w:type="spellStart"/>
      <w:r w:rsidRPr="00C87BD3">
        <w:t>deflatoranslaget</w:t>
      </w:r>
      <w:proofErr w:type="spellEnd"/>
      <w:r w:rsidRPr="00C87BD3">
        <w:t xml:space="preserve"> for 2026 til 3,6 prosent i forbindelse med framleggelsen av revidert budsjett 2026. Anslaget for 2026 i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 xml:space="preserve">–2026) var 3,2 prosent. Anslaget på lønnsvekst er økt fra 4,0 til 4,4 prosent med en oppdatert lønnsandel på 57,1 prosent. Anslaget på prisvekst er økt fra 2,2 til 2,5 prosent med en oppdatert andel for varer, tjenester inkl. bruttoinvesteringer, på 42,9 prosent. Se vedlegg 2 for utviklingen i </w:t>
      </w:r>
      <w:proofErr w:type="spellStart"/>
      <w:r w:rsidRPr="00C87BD3">
        <w:t>deflatoren</w:t>
      </w:r>
      <w:proofErr w:type="spellEnd"/>
      <w:r w:rsidRPr="00C87BD3">
        <w:t xml:space="preserve"> over tid.</w:t>
      </w:r>
    </w:p>
    <w:tbl>
      <w:tblPr>
        <w:tblStyle w:val="StandardBoks"/>
        <w:tblW w:w="5000" w:type="pct"/>
        <w:tblLook w:val="04A0" w:firstRow="1" w:lastRow="0" w:firstColumn="1" w:lastColumn="0" w:noHBand="0" w:noVBand="1"/>
      </w:tblPr>
      <w:tblGrid>
        <w:gridCol w:w="10466"/>
      </w:tblGrid>
      <w:tr w:rsidR="00000000" w:rsidRPr="00C87BD3" w14:paraId="54AD3E18" w14:textId="77777777" w:rsidTr="001E10DB">
        <w:trPr>
          <w:trHeight w:val="60"/>
        </w:trPr>
        <w:tc>
          <w:tcPr>
            <w:tcW w:w="5000" w:type="pct"/>
          </w:tcPr>
          <w:p w14:paraId="5726C905" w14:textId="77777777" w:rsidR="00820010" w:rsidRPr="00C87BD3" w:rsidRDefault="00820010" w:rsidP="00C87BD3">
            <w:pPr>
              <w:pStyle w:val="tittel-ramme"/>
            </w:pPr>
            <w:proofErr w:type="spellStart"/>
            <w:r w:rsidRPr="00C87BD3">
              <w:lastRenderedPageBreak/>
              <w:t>Deflatoren</w:t>
            </w:r>
            <w:proofErr w:type="spellEnd"/>
            <w:r w:rsidRPr="00C87BD3">
              <w:t xml:space="preserve"> for spesialisthelsetjenesten</w:t>
            </w:r>
          </w:p>
          <w:p w14:paraId="05FA9944" w14:textId="77777777" w:rsidR="00820010" w:rsidRPr="00C87BD3" w:rsidRDefault="00820010" w:rsidP="00C87BD3">
            <w:r w:rsidRPr="00C87BD3">
              <w:t xml:space="preserve">Finansdepartementets </w:t>
            </w:r>
            <w:proofErr w:type="spellStart"/>
            <w:r w:rsidRPr="00C87BD3">
              <w:t>deflator</w:t>
            </w:r>
            <w:proofErr w:type="spellEnd"/>
            <w:r w:rsidRPr="00C87BD3">
              <w:t xml:space="preserve"> for spesialisthelsetjenesten (RHF-</w:t>
            </w:r>
            <w:proofErr w:type="spellStart"/>
            <w:r w:rsidRPr="00C87BD3">
              <w:t>deflatoren</w:t>
            </w:r>
            <w:proofErr w:type="spellEnd"/>
            <w:r w:rsidRPr="00C87BD3">
              <w:t>) er et mål på lønns- og prisveksten i helseforetakene. Utvalget bruker denne for å beregne ulike størrelser i faste priser, herunder realveksten i bevilgningene.</w:t>
            </w:r>
          </w:p>
          <w:p w14:paraId="79D66E03" w14:textId="77777777" w:rsidR="00820010" w:rsidRPr="00C87BD3" w:rsidRDefault="00820010" w:rsidP="00C87BD3">
            <w:r w:rsidRPr="00C87BD3">
              <w:t xml:space="preserve">Helseforetakene kan samtidig stå overfor en betydelig kostnadsvekst fra år til år på ulike varer og tjenester utover det som kan forklares av lønns- og prisveksten, og som dermed ikke skal inngå i </w:t>
            </w:r>
            <w:proofErr w:type="spellStart"/>
            <w:r w:rsidRPr="00C87BD3">
              <w:t>deflatoren</w:t>
            </w:r>
            <w:proofErr w:type="spellEnd"/>
            <w:r w:rsidRPr="00C87BD3">
              <w:t>. Kostnadsveksten kan dekomponeres på følgende måte:</w:t>
            </w:r>
          </w:p>
          <w:p w14:paraId="32475EA7" w14:textId="77777777" w:rsidR="00820010" w:rsidRPr="00C87BD3" w:rsidRDefault="00820010" w:rsidP="00C87BD3">
            <w:pPr>
              <w:pStyle w:val="Liste"/>
            </w:pPr>
            <w:r w:rsidRPr="001E10DB">
              <w:rPr>
                <w:rStyle w:val="halvfet"/>
              </w:rPr>
              <w:t>Økonomidrevet kostnadsvekst:</w:t>
            </w:r>
            <w:r w:rsidRPr="001E10DB">
              <w:rPr>
                <w:rStyle w:val="halvfet"/>
              </w:rPr>
              <w:t xml:space="preserve"> </w:t>
            </w:r>
            <w:r w:rsidRPr="00C87BD3">
              <w:t>Kostnadsvekst ved kjøp av sammenlignbare produkter. Det er denne prisveksten som fanges opp av SSBs prisindekser og RHF-</w:t>
            </w:r>
            <w:proofErr w:type="spellStart"/>
            <w:r w:rsidRPr="00C87BD3">
              <w:t>deflatoren</w:t>
            </w:r>
            <w:proofErr w:type="spellEnd"/>
          </w:p>
          <w:p w14:paraId="7707065B" w14:textId="77777777" w:rsidR="00820010" w:rsidRPr="00C87BD3" w:rsidRDefault="00820010" w:rsidP="00C87BD3">
            <w:pPr>
              <w:pStyle w:val="Liste"/>
            </w:pPr>
            <w:r w:rsidRPr="001E10DB">
              <w:rPr>
                <w:rStyle w:val="halvfet"/>
              </w:rPr>
              <w:t>Aktørdrevet kostnadsvekst:</w:t>
            </w:r>
            <w:r w:rsidRPr="001E10DB">
              <w:rPr>
                <w:rStyle w:val="halvfet"/>
              </w:rPr>
              <w:t xml:space="preserve"> </w:t>
            </w:r>
            <w:r w:rsidRPr="00C87BD3">
              <w:t xml:space="preserve">Kostnadsvekst som er drevet av kvalitetsforbedringer eller andre forhold som gjør at nye varer og tjenester er av en annen type eller kvalitet enn tidligere. Typisk kan dette være IKT-utstyr eller medisinsk utstyr som både er av en annen kvalitet og som dekker nye bruksområder sammenlignet med utstyret de erstatter. </w:t>
            </w:r>
            <w:proofErr w:type="spellStart"/>
            <w:r w:rsidRPr="00C87BD3">
              <w:t>Deflatoren</w:t>
            </w:r>
            <w:proofErr w:type="spellEnd"/>
            <w:r w:rsidRPr="00C87BD3">
              <w:t xml:space="preserve"> skal ikke fange opp denne typen kostnadsvekst.</w:t>
            </w:r>
          </w:p>
          <w:p w14:paraId="638BBB28" w14:textId="458977E0" w:rsidR="00820010" w:rsidRPr="00C87BD3" w:rsidRDefault="00820010" w:rsidP="00C87BD3">
            <w:proofErr w:type="spellStart"/>
            <w:r w:rsidRPr="00C87BD3">
              <w:t>Deflatoren</w:t>
            </w:r>
            <w:proofErr w:type="spellEnd"/>
            <w:r w:rsidRPr="00C87BD3">
              <w:t xml:space="preserve"> beregnes som et vektet gjennomsnitt av vekst i lønnskostnader eksklusive pensjonskostnader og prisvekst på foretakenes kjøp av ulike varer og tjenester.</w:t>
            </w:r>
            <w:r w:rsidR="001E10DB" w:rsidRPr="001E10DB">
              <w:rPr>
                <w:rStyle w:val="skrift-hevet"/>
              </w:rPr>
              <w:t>1</w:t>
            </w:r>
            <w:r w:rsidRPr="00C87BD3">
              <w:t xml:space="preserve"> Prisveksten er igjen et vektet gjennomsnitt av prisveksten på fore</w:t>
            </w:r>
            <w:r w:rsidRPr="00C87BD3">
              <w:t>takenes kjøp av varer og tjenester knyttet til produktinnsats og bruttoinvester</w:t>
            </w:r>
            <w:r w:rsidRPr="00C87BD3">
              <w:t>inger. Se vedlegg 3 for en nærmere beskrivelse av beregningen.</w:t>
            </w:r>
          </w:p>
          <w:p w14:paraId="0297CF2B" w14:textId="18971EC6" w:rsidR="00820010" w:rsidRPr="00C87BD3" w:rsidRDefault="00820010" w:rsidP="00C87BD3">
            <w:r w:rsidRPr="00C87BD3">
              <w:t xml:space="preserve">Vektene som Finansdepartementet bruker i beregningen, er basert på helseforetakenes regnskaper fordelt på art slik de framkommer i SSBs statistikk for offentlige finanser. Det er altså helseforetakenes varekurv som er grunnlaget for </w:t>
            </w:r>
            <w:proofErr w:type="spellStart"/>
            <w:r w:rsidRPr="00C87BD3">
              <w:t>deflatoren</w:t>
            </w:r>
            <w:proofErr w:type="spellEnd"/>
            <w:r w:rsidRPr="00C87BD3">
              <w:t xml:space="preserve">. Denne vil avvike fra tilsvarende varekurver for kommunesektoren, som brukes for kommunal </w:t>
            </w:r>
            <w:proofErr w:type="spellStart"/>
            <w:r w:rsidRPr="00C87BD3">
              <w:t>deflator</w:t>
            </w:r>
            <w:proofErr w:type="spellEnd"/>
            <w:r w:rsidRPr="00C87BD3">
              <w:t>, og for husholdningene som brukes i beregningen av prisveksten for husholdningene (konsumprisindeksen, KPI). Dette illustreres i figuren nedenfor. Figuren dekker om lag 8</w:t>
            </w:r>
            <w:r w:rsidR="001E10DB" w:rsidRPr="00C87BD3">
              <w:t>4</w:t>
            </w:r>
            <w:r w:rsidR="001E10DB">
              <w:t> pst.</w:t>
            </w:r>
            <w:r w:rsidRPr="00C87BD3">
              <w:t xml:space="preserve"> av helseforetakenes kjøp av varer og tjenester, 5</w:t>
            </w:r>
            <w:r w:rsidR="001E10DB" w:rsidRPr="00C87BD3">
              <w:t>1</w:t>
            </w:r>
            <w:r w:rsidR="001E10DB">
              <w:t> pst.</w:t>
            </w:r>
            <w:r w:rsidRPr="00C87BD3">
              <w:t xml:space="preserve"> for husholdningene</w:t>
            </w:r>
            <w:r w:rsidR="001E10DB" w:rsidRPr="001E10DB">
              <w:rPr>
                <w:rStyle w:val="skrift-hevet"/>
              </w:rPr>
              <w:t>2</w:t>
            </w:r>
            <w:r w:rsidRPr="00C87BD3">
              <w:t xml:space="preserve"> og 6</w:t>
            </w:r>
            <w:r w:rsidR="001E10DB" w:rsidRPr="00C87BD3">
              <w:t>9</w:t>
            </w:r>
            <w:r w:rsidR="001E10DB">
              <w:t> pst.</w:t>
            </w:r>
            <w:r w:rsidRPr="00C87BD3">
              <w:t xml:space="preserve"> for kommunesektoren.</w:t>
            </w:r>
          </w:p>
          <w:p w14:paraId="7C8CF200" w14:textId="68FE02BC" w:rsidR="00820010" w:rsidRDefault="00820010" w:rsidP="00C87BD3">
            <w:r w:rsidRPr="00C87BD3">
              <w:t xml:space="preserve">Kjøp av legemidler, helseprodukter og ulike konsulenttjenester står for over </w:t>
            </w:r>
            <w:r w:rsidRPr="00C87BD3">
              <w:t xml:space="preserve">halvparten av helseforetakenes kjøp av varer og tjenester. Dette utgjør bare en liten andel av varekurven til husholdningene (om lag </w:t>
            </w:r>
            <w:r w:rsidR="001E10DB" w:rsidRPr="00C87BD3">
              <w:t>5</w:t>
            </w:r>
            <w:r w:rsidR="001E10DB">
              <w:t> pst.</w:t>
            </w:r>
            <w:r w:rsidRPr="00C87BD3">
              <w:t>) og kommunesektoren</w:t>
            </w:r>
            <w:r w:rsidRPr="00C87BD3">
              <w:t xml:space="preserve"> (om lag </w:t>
            </w:r>
            <w:r w:rsidR="001E10DB" w:rsidRPr="00C87BD3">
              <w:t>9</w:t>
            </w:r>
            <w:r w:rsidR="001E10DB">
              <w:t> pst.</w:t>
            </w:r>
            <w:r w:rsidRPr="00C87BD3">
              <w:t>). For husholdningene er det særlig mat- og drikkevarer og husleie (boligtjenester) som er viktige, med en andel på drøyt 1/3. I tillegg til investering i bygg, er drift av transportmidler en viktig kategori for kommunesektoren.</w:t>
            </w:r>
          </w:p>
          <w:p w14:paraId="40D1D2BF" w14:textId="77777777" w:rsidR="00C36DC4" w:rsidRPr="00C87BD3" w:rsidRDefault="00C36DC4" w:rsidP="00C36DC4">
            <w:r w:rsidRPr="00C87BD3">
              <w:t xml:space="preserve">De store forskjellene i varekurvene betyr også at KPI og den beregnede prisveksten for henholdsvis kommunesektoren og helseforetakene kan få et svært ulikt forløp dersom prisutviklingen på de ulike varegruppene er veldig forskjellig. Dette forklarer i stor grad hvorfor det er forskjeller i anslagene for 2026 for KPI-veksten og prisveksten på kjøp av varer og tjenester i </w:t>
            </w:r>
            <w:proofErr w:type="spellStart"/>
            <w:r w:rsidRPr="00C87BD3">
              <w:t>deflatorene</w:t>
            </w:r>
            <w:proofErr w:type="spellEnd"/>
            <w:r w:rsidRPr="00C87BD3">
              <w:t xml:space="preserve"> for kommunesektoren og spesialisthelsetjenesten.</w:t>
            </w:r>
          </w:p>
          <w:p w14:paraId="4C8ECFD0" w14:textId="12AD63E1" w:rsidR="00C36DC4" w:rsidRPr="00C87BD3" w:rsidRDefault="00C36DC4" w:rsidP="00C36DC4">
            <w:r w:rsidRPr="00C87BD3">
              <w:t>KPI-veksten anslås til 3,</w:t>
            </w:r>
            <w:r w:rsidR="001E10DB" w:rsidRPr="00C87BD3">
              <w:t>5</w:t>
            </w:r>
            <w:r w:rsidR="001E10DB">
              <w:t> pst.</w:t>
            </w:r>
            <w:r w:rsidRPr="00C87BD3">
              <w:t>, mens prisveksten anslås til hhv. 2,</w:t>
            </w:r>
            <w:r w:rsidR="001E10DB" w:rsidRPr="00C87BD3">
              <w:t>5</w:t>
            </w:r>
            <w:r w:rsidR="001E10DB">
              <w:t> pst.</w:t>
            </w:r>
            <w:r w:rsidRPr="00C87BD3">
              <w:t xml:space="preserve"> for helseforetakene og 4,</w:t>
            </w:r>
            <w:r w:rsidR="001E10DB" w:rsidRPr="00C87BD3">
              <w:t>9</w:t>
            </w:r>
            <w:r w:rsidR="001E10DB">
              <w:t> pst.</w:t>
            </w:r>
            <w:r w:rsidRPr="00C87BD3">
              <w:t xml:space="preserve"> for kommunesektoren. Forskjellene kan særlig ses i sammenheng med følgende:</w:t>
            </w:r>
            <w:r w:rsidR="001E10DB" w:rsidRPr="001E10DB">
              <w:rPr>
                <w:rStyle w:val="skrift-hevet"/>
              </w:rPr>
              <w:t>3</w:t>
            </w:r>
          </w:p>
          <w:p w14:paraId="1DC74405" w14:textId="3AA51AD4" w:rsidR="00C36DC4" w:rsidRPr="00C87BD3" w:rsidRDefault="00C36DC4" w:rsidP="00C36DC4">
            <w:pPr>
              <w:pStyle w:val="Liste"/>
            </w:pPr>
            <w:r w:rsidRPr="00C87BD3">
              <w:lastRenderedPageBreak/>
              <w:t>Veksten i importpriser antas å bli lav på grunn av sterk krone. Dette er særlig viktig for helseforetakene. For eksempel er prisveksten hittil i år på legemidler og helseprodukter på 1,</w:t>
            </w:r>
            <w:r w:rsidR="001E10DB" w:rsidRPr="00C87BD3">
              <w:t>4</w:t>
            </w:r>
            <w:r w:rsidR="001E10DB">
              <w:t> pst.</w:t>
            </w:r>
            <w:r w:rsidRPr="00C87BD3">
              <w:t xml:space="preserve"> Prisveksten på IKT-utstyr, en annen viktig varegruppe for helseforetakene, er -4,</w:t>
            </w:r>
            <w:r w:rsidR="001E10DB" w:rsidRPr="00C87BD3">
              <w:t>5</w:t>
            </w:r>
            <w:r w:rsidR="001E10DB">
              <w:t> pst.</w:t>
            </w:r>
            <w:r w:rsidRPr="00C87BD3">
              <w:t>, altså betydelig lavere enn i samme periode i fjor. Prisveksten ved førstegangsomsetning innenlands av elektriske maskiner og apparater var på -0,</w:t>
            </w:r>
            <w:r w:rsidR="001E10DB" w:rsidRPr="00C87BD3">
              <w:t>2</w:t>
            </w:r>
            <w:r w:rsidR="001E10DB">
              <w:t> pst.</w:t>
            </w:r>
          </w:p>
          <w:p w14:paraId="0089250C" w14:textId="5D84B23F" w:rsidR="00C36DC4" w:rsidRPr="00C87BD3" w:rsidRDefault="00C36DC4" w:rsidP="00C36DC4">
            <w:pPr>
              <w:pStyle w:val="Liste"/>
            </w:pPr>
            <w:r w:rsidRPr="00C87BD3">
              <w:t>KPI veksten trekkes opp gjennom prisvekst på husleie, matvarer og drivstoff. Beregnede husleier hittil i år er 3,</w:t>
            </w:r>
            <w:r w:rsidR="001E10DB" w:rsidRPr="00C87BD3">
              <w:t>8</w:t>
            </w:r>
            <w:r w:rsidR="001E10DB">
              <w:t> pst.</w:t>
            </w:r>
            <w:r w:rsidRPr="00C87BD3">
              <w:t xml:space="preserve"> høyere enn i fjor, mens prisveksten på henholdsvis drift av egne transportmidler og mat- og alkoholfrie drikkevarer begge var 3,</w:t>
            </w:r>
            <w:r w:rsidR="001E10DB" w:rsidRPr="00C87BD3">
              <w:t>8</w:t>
            </w:r>
            <w:r w:rsidR="001E10DB">
              <w:t> pst.</w:t>
            </w:r>
          </w:p>
          <w:p w14:paraId="285EFDCD" w14:textId="1880FD29" w:rsidR="00C36DC4" w:rsidRPr="00C87BD3" w:rsidRDefault="00C36DC4" w:rsidP="00C36DC4">
            <w:pPr>
              <w:pStyle w:val="Liste"/>
            </w:pPr>
            <w:r w:rsidRPr="00C87BD3">
              <w:t>Den relativt høye prisveksten på drift av egne transportmidler bidrar også til å trekke prisveksten for kommunesektoren opp, og høyere enn KPI-veksten. Det må ses i sammenheng med sektorens ansvar for drift av kollektivtransport. I tillegg bidrar høyere strømpriser mer for kommunesektoren opp enn for både helseforetakene og husholdningene. For helseforetakene utgjør utgifter til strøm en relativt liten andel av varekurven (1,</w:t>
            </w:r>
            <w:r w:rsidR="001E10DB" w:rsidRPr="00C87BD3">
              <w:t>6</w:t>
            </w:r>
            <w:r w:rsidR="001E10DB">
              <w:t> pst.</w:t>
            </w:r>
            <w:r w:rsidRPr="00C87BD3">
              <w:t xml:space="preserve"> mot kommunesektorens andel på 3,</w:t>
            </w:r>
            <w:r w:rsidR="001E10DB" w:rsidRPr="00C87BD3">
              <w:t>5</w:t>
            </w:r>
            <w:r w:rsidR="001E10DB">
              <w:t> pst.</w:t>
            </w:r>
            <w:r w:rsidRPr="00C87BD3">
              <w:t>). Husholdningene skjermes i stor grad av Norgespris og strømstøtteordningen.</w:t>
            </w:r>
          </w:p>
          <w:p w14:paraId="00A2E561" w14:textId="77777777" w:rsidR="001E10DB" w:rsidRDefault="00C36DC4" w:rsidP="00C36DC4">
            <w:pPr>
              <w:pStyle w:val="Liste"/>
            </w:pPr>
            <w:proofErr w:type="spellStart"/>
            <w:r w:rsidRPr="00C87BD3">
              <w:t>Byggekostnader</w:t>
            </w:r>
            <w:proofErr w:type="spellEnd"/>
            <w:r w:rsidRPr="00C87BD3">
              <w:t xml:space="preserve"> antas å trekke opp prisveksten for både helseforetakene og kommunesektoren, men utgjør en større andel av kommunesektorens varekurv, og har derfor mer å si for kommunesektoren.</w:t>
            </w:r>
          </w:p>
          <w:p w14:paraId="5334139E" w14:textId="187935B1" w:rsidR="00634AE1" w:rsidRDefault="00634AE1" w:rsidP="00634AE1">
            <w:r>
              <w:rPr>
                <w:noProof/>
              </w:rPr>
              <w:drawing>
                <wp:inline distT="0" distB="0" distL="0" distR="0" wp14:anchorId="7D0D7FB8" wp14:editId="2F0DC6DF">
                  <wp:extent cx="4967829" cy="2663732"/>
                  <wp:effectExtent l="0" t="0" r="4445" b="3810"/>
                  <wp:docPr id="150153373" name="Bilde 3"/>
                  <wp:cNvGraphicFramePr/>
                  <a:graphic xmlns:a="http://schemas.openxmlformats.org/drawingml/2006/main">
                    <a:graphicData uri="http://schemas.openxmlformats.org/drawingml/2006/picture">
                      <pic:pic xmlns:pic="http://schemas.openxmlformats.org/drawingml/2006/picture">
                        <pic:nvPicPr>
                          <pic:cNvPr id="150153373" name=""/>
                          <pic:cNvPicPr/>
                        </pic:nvPicPr>
                        <pic:blipFill>
                          <a:blip r:embed="rId10"/>
                          <a:stretch>
                            <a:fillRect/>
                          </a:stretch>
                        </pic:blipFill>
                        <pic:spPr>
                          <a:xfrm>
                            <a:off x="0" y="0"/>
                            <a:ext cx="4967829" cy="2663732"/>
                          </a:xfrm>
                          <a:prstGeom prst="rect">
                            <a:avLst/>
                          </a:prstGeom>
                        </pic:spPr>
                      </pic:pic>
                    </a:graphicData>
                  </a:graphic>
                </wp:inline>
              </w:drawing>
            </w:r>
          </w:p>
          <w:p w14:paraId="291D2DD9" w14:textId="00240365" w:rsidR="00C36DC4" w:rsidRPr="00C87BD3" w:rsidRDefault="00C36DC4" w:rsidP="00C36DC4">
            <w:r w:rsidRPr="00C87BD3">
              <w:t>Utgiftsandeler for utvalgte varegrupper i KPI og kjøp av varer og tjenester for kommunesektoren og helseforetakene. 2024. Prosent.</w:t>
            </w:r>
          </w:p>
          <w:p w14:paraId="5F74938E" w14:textId="77777777" w:rsidR="00C36DC4" w:rsidRPr="00C87BD3" w:rsidRDefault="00C36DC4" w:rsidP="00C36DC4">
            <w:pPr>
              <w:pStyle w:val="Note"/>
            </w:pPr>
            <w:r w:rsidRPr="00C87BD3">
              <w:t>* For kommunesektoren inngår også inventar mv. i tillegg til IKT-utstyr.</w:t>
            </w:r>
          </w:p>
          <w:p w14:paraId="164D917F" w14:textId="77777777" w:rsidR="00C36DC4" w:rsidRPr="00C87BD3" w:rsidRDefault="00C36DC4" w:rsidP="00C36DC4">
            <w:pPr>
              <w:pStyle w:val="Note"/>
            </w:pPr>
            <w:r w:rsidRPr="00C87BD3">
              <w:t>** For kommunesektoren og helseforetakene inngår typiske B2B-konsulenttjenester og innleie av arbeidskraft. For husholdninger inngår typiske IKT-tjenester for husholdninger slik som strømmetjenester.</w:t>
            </w:r>
          </w:p>
          <w:p w14:paraId="38D35F9F" w14:textId="77777777" w:rsidR="00C36DC4" w:rsidRPr="00C87BD3" w:rsidRDefault="00C36DC4" w:rsidP="00C36DC4">
            <w:pPr>
              <w:pStyle w:val="Kilde"/>
            </w:pPr>
            <w:r w:rsidRPr="00C87BD3">
              <w:t>Kilder: Statistisk sentralbyrå og Finansdepartementet.</w:t>
            </w:r>
          </w:p>
          <w:p w14:paraId="2008303A" w14:textId="2630B715" w:rsidR="00C36DC4" w:rsidRPr="00C87BD3" w:rsidRDefault="001E10DB" w:rsidP="00C36DC4">
            <w:pPr>
              <w:pStyle w:val="Note"/>
            </w:pPr>
            <w:r w:rsidRPr="001E10DB">
              <w:rPr>
                <w:rStyle w:val="skrift-hevet"/>
              </w:rPr>
              <w:t xml:space="preserve">1 </w:t>
            </w:r>
            <w:r w:rsidR="00C36DC4" w:rsidRPr="00C87BD3">
              <w:t xml:space="preserve">Historisk beregnet </w:t>
            </w:r>
            <w:proofErr w:type="spellStart"/>
            <w:r w:rsidR="00C36DC4" w:rsidRPr="00C87BD3">
              <w:t>deflator</w:t>
            </w:r>
            <w:proofErr w:type="spellEnd"/>
            <w:r w:rsidR="00C36DC4" w:rsidRPr="00C87BD3">
              <w:t xml:space="preserve"> bruker årslønnsvekst for helseforetakene rapportert av Teknisk beregningsutvalg for inntektsoppgjørene korrigert for ev. mervekst i arbeidsgiveravgiften. Årslønnsveksten var 4,3 prosent i 2025. Årslønnsveksten, og dermed </w:t>
            </w:r>
            <w:proofErr w:type="spellStart"/>
            <w:r w:rsidR="00C36DC4" w:rsidRPr="00C87BD3">
              <w:t>deflatoren</w:t>
            </w:r>
            <w:proofErr w:type="spellEnd"/>
            <w:r w:rsidR="00C36DC4" w:rsidRPr="00C87BD3">
              <w:t xml:space="preserve">, kan påvirkes av sammensetningseffekter. Det er ikke rapportert slike effekter for 2025, men </w:t>
            </w:r>
            <w:r w:rsidR="00C36DC4" w:rsidRPr="00C87BD3">
              <w:lastRenderedPageBreak/>
              <w:t>for 2024 ble 0,2 prosentpoeng av lønnsveksten forklart med flere legeårsverk. I anslagene legges Finansdepartementet anslag på årslønnsvekst til grunn.</w:t>
            </w:r>
          </w:p>
          <w:p w14:paraId="771BF2A5" w14:textId="77777777" w:rsidR="001E10DB" w:rsidRPr="001E10DB" w:rsidRDefault="001E10DB" w:rsidP="00C36DC4">
            <w:pPr>
              <w:pStyle w:val="Note"/>
              <w:rPr>
                <w:rStyle w:val="skrift-hevet"/>
              </w:rPr>
            </w:pPr>
            <w:r w:rsidRPr="001E10DB">
              <w:rPr>
                <w:rStyle w:val="skrift-hevet"/>
              </w:rPr>
              <w:t xml:space="preserve">2 </w:t>
            </w:r>
            <w:r w:rsidR="00C36DC4" w:rsidRPr="00C87BD3">
              <w:t>Husholdningene konsumerer i tillegg en god del andre varer og tjenester som ikke er så viktig for offentlig virksomhet, blant annet fritid, sport og kultur, serveringstjenester, husholdningsartikler mv. og produkter til personlig pleie.</w:t>
            </w:r>
          </w:p>
          <w:p w14:paraId="14F34BBD" w14:textId="16DBEB48" w:rsidR="00C36DC4" w:rsidRPr="00C87BD3" w:rsidRDefault="001E10DB" w:rsidP="00C36DC4">
            <w:pPr>
              <w:pStyle w:val="Note"/>
            </w:pPr>
            <w:r w:rsidRPr="001E10DB">
              <w:rPr>
                <w:rStyle w:val="skrift-hevet"/>
              </w:rPr>
              <w:t xml:space="preserve">3 </w:t>
            </w:r>
            <w:r w:rsidR="00C36DC4" w:rsidRPr="00C87BD3">
              <w:t>Prisvekstene er her beregnet som endring i gjennomsnittlig prisindeks for perioden januar-mai 2026 fra samme periode i 2025.</w:t>
            </w:r>
          </w:p>
        </w:tc>
      </w:tr>
    </w:tbl>
    <w:p w14:paraId="023AE89F" w14:textId="77777777" w:rsidR="00820010" w:rsidRPr="00C87BD3" w:rsidRDefault="00820010" w:rsidP="00C87BD3">
      <w:pPr>
        <w:pStyle w:val="Overskrift2"/>
      </w:pPr>
      <w:r w:rsidRPr="00C87BD3">
        <w:lastRenderedPageBreak/>
        <w:t>Realveksten i driftsbevilgningene</w:t>
      </w:r>
    </w:p>
    <w:p w14:paraId="28FAC43A" w14:textId="338E9B6F" w:rsidR="00820010" w:rsidRPr="00C87BD3" w:rsidRDefault="00820010" w:rsidP="00C87BD3">
      <w:r w:rsidRPr="00C87BD3">
        <w:t xml:space="preserve">Utvalget har oppdatert anslagene for realveksten i driftsbevilgningene for 2016 til 2026. Anslaget for 2026 baserer seg på bevilgningsendringer ifm. revidert nasjonalbudsjett for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 xml:space="preserve">–2026). Utvalgets beskrivelse av realvekst baserer seg på Finansdepartementets beregning av faktisk </w:t>
      </w:r>
      <w:proofErr w:type="spellStart"/>
      <w:r w:rsidRPr="00C87BD3">
        <w:t>deflator</w:t>
      </w:r>
      <w:proofErr w:type="spellEnd"/>
      <w:r w:rsidRPr="00C87BD3">
        <w:t xml:space="preserve"> for spesialisthelsetjenesten for 2016 til 2025 og anslag for 2026.</w:t>
      </w:r>
    </w:p>
    <w:p w14:paraId="37469BD9" w14:textId="303088CC" w:rsidR="00820010" w:rsidRPr="00C87BD3" w:rsidRDefault="00820010" w:rsidP="00C87BD3">
      <w:r w:rsidRPr="00C87BD3">
        <w:t xml:space="preserve">Utvalget beskriver realveksten i driftsbevilgningene ved endringer i nivå, jf. boks 3.3. Realveksten i driftsbevilgningene er illustrert i figur 3.1 (oransje heltrukken linje). Årlige realvekstanslag </w:t>
      </w:r>
      <w:proofErr w:type="gramStart"/>
      <w:r w:rsidRPr="00C87BD3">
        <w:t>fremgår</w:t>
      </w:r>
      <w:proofErr w:type="gramEnd"/>
      <w:r w:rsidRPr="00C87BD3">
        <w:t xml:space="preserve"> av tabell 3.2. Realveksten slik den beskrives her, er et uttrykk for endring i det økonomiske handlingsrommet for sammenlignbare ansvarsforhold mellom år, korrigert for årlige pensjonskostnader og nullstillingen av opparbeidet driftskreditt i 2026 samlet,</w:t>
      </w:r>
      <w:r w:rsidR="001E10DB" w:rsidRPr="001E10DB">
        <w:rPr>
          <w:rStyle w:val="Fotnotereferanse"/>
        </w:rPr>
        <w:footnoteReference w:id="4"/>
      </w:r>
      <w:r w:rsidRPr="00C87BD3">
        <w:t xml:space="preserve"> oppgaveendringer med videre og engangsbevilgninger. Realveksten skal blant annet dekke økt ressursbehov knyttet til endring i størrelsen på og sammensetningen av befolkningen, heretter omtalt som merkostnader av demografiske endringer.</w:t>
      </w:r>
    </w:p>
    <w:tbl>
      <w:tblPr>
        <w:tblStyle w:val="StandardBoks"/>
        <w:tblW w:w="5000" w:type="pct"/>
        <w:tblLook w:val="04A0" w:firstRow="1" w:lastRow="0" w:firstColumn="1" w:lastColumn="0" w:noHBand="0" w:noVBand="1"/>
      </w:tblPr>
      <w:tblGrid>
        <w:gridCol w:w="10466"/>
      </w:tblGrid>
      <w:tr w:rsidR="00000000" w:rsidRPr="00C87BD3" w14:paraId="1C14761A" w14:textId="77777777" w:rsidTr="001E10DB">
        <w:trPr>
          <w:trHeight w:val="60"/>
        </w:trPr>
        <w:tc>
          <w:tcPr>
            <w:tcW w:w="5000" w:type="pct"/>
          </w:tcPr>
          <w:p w14:paraId="2AD595D8" w14:textId="77777777" w:rsidR="00820010" w:rsidRPr="00C87BD3" w:rsidRDefault="00820010" w:rsidP="00C87BD3">
            <w:pPr>
              <w:pStyle w:val="tittel-ramme"/>
            </w:pPr>
            <w:r w:rsidRPr="00C87BD3">
              <w:lastRenderedPageBreak/>
              <w:t>Beregning av realveksten i driftsbevilgningene</w:t>
            </w:r>
          </w:p>
          <w:p w14:paraId="5EE25A48" w14:textId="77777777" w:rsidR="00820010" w:rsidRPr="00C87BD3" w:rsidRDefault="00820010" w:rsidP="00C87BD3">
            <w:r w:rsidRPr="00C87BD3">
              <w:t>Utviklingen i driftsbevilgningene til de regionale helseforetakene, vist i tabell 3.1, korrigeres for flere forhold for å få fram den reelle endringen i det økonomiske handlingsrommet for sammenlignbare ansvarsforhold mellom år, heretter omtalt som realveksten. I beskrivelsen av realveksten i tiårsperioden korrigeres følgende:</w:t>
            </w:r>
          </w:p>
          <w:p w14:paraId="2CAE5BB1" w14:textId="77777777" w:rsidR="00820010" w:rsidRPr="00C87BD3" w:rsidRDefault="00820010" w:rsidP="00C87BD3">
            <w:pPr>
              <w:pStyle w:val="Liste"/>
            </w:pPr>
            <w:r w:rsidRPr="00C87BD3">
              <w:t>Pris- og lønnsvekst (</w:t>
            </w:r>
            <w:proofErr w:type="spellStart"/>
            <w:r w:rsidRPr="00C87BD3">
              <w:t>deflator</w:t>
            </w:r>
            <w:proofErr w:type="spellEnd"/>
            <w:r w:rsidRPr="00C87BD3">
              <w:t>).</w:t>
            </w:r>
          </w:p>
          <w:p w14:paraId="38005F7B" w14:textId="77777777" w:rsidR="00820010" w:rsidRPr="00C87BD3" w:rsidRDefault="00820010" w:rsidP="00C87BD3">
            <w:pPr>
              <w:pStyle w:val="Liste"/>
            </w:pPr>
            <w:r w:rsidRPr="00C87BD3">
              <w:t>Pensjonskostnader. Endringer i pensjonskostnader håndteres særskilt og påvirker ikke handlingsrommet samlet sett.</w:t>
            </w:r>
          </w:p>
          <w:p w14:paraId="015BC4C9" w14:textId="77777777" w:rsidR="00820010" w:rsidRPr="00C87BD3" w:rsidRDefault="00820010" w:rsidP="00C87BD3">
            <w:pPr>
              <w:pStyle w:val="Liste"/>
            </w:pPr>
            <w:r w:rsidRPr="00C87BD3">
              <w:t>Oppgaveendringer og andre endringer som ikke gir økt handlingsrom til de regionale helseforetakene. Økte bevilgninger som følge av nye oppgaver til de regionale helseforetakene gir ikke økt handlingsrom. Det gjelder for eksempel overføring av finansieringsansvar for legemidler fra folketrygden og virksomhetsoverføring av enheter. Det er også andre endringer i de årlige bevilgningene som ikke påvirker handlingsrommet, eksempelvis endringer i anslag på kompensasjon for økt merverdiavgift, økte egenandeler og</w:t>
            </w:r>
            <w:r w:rsidRPr="00C87BD3">
              <w:t xml:space="preserve"> gebyr for ikke å ha møtt opp til time på sykehuset.</w:t>
            </w:r>
          </w:p>
          <w:p w14:paraId="3898F0FE" w14:textId="77777777" w:rsidR="00820010" w:rsidRPr="00C87BD3" w:rsidRDefault="00820010" w:rsidP="00C87BD3">
            <w:pPr>
              <w:pStyle w:val="Liste"/>
            </w:pPr>
            <w:r w:rsidRPr="00C87BD3">
              <w:t>Engangsbevilgninger. Engangsbevilgninger er midlertidige, gitt til spesielle forbigående forhold, og vil kun påvirke inntektsnivået i det enkelte år.</w:t>
            </w:r>
          </w:p>
          <w:p w14:paraId="5E620CED" w14:textId="77777777" w:rsidR="00820010" w:rsidRPr="00C87BD3" w:rsidRDefault="00820010" w:rsidP="00C87BD3">
            <w:r w:rsidRPr="00C87BD3">
              <w:t>Det vises til beskrivelse av beregning av realvekst i vedlegg 3 i utvalgets desember 2024-rapport.</w:t>
            </w:r>
          </w:p>
          <w:p w14:paraId="7296BE6E" w14:textId="77777777" w:rsidR="00820010" w:rsidRPr="00C87BD3" w:rsidRDefault="00820010" w:rsidP="00C87BD3">
            <w:r w:rsidRPr="00C87BD3">
              <w:t xml:space="preserve">Realveksten i driftsbevilgningene er illustrert og omtalt i kapittel 3.3. </w:t>
            </w:r>
          </w:p>
        </w:tc>
      </w:tr>
    </w:tbl>
    <w:p w14:paraId="1B1AE933" w14:textId="04405C05" w:rsidR="00820010" w:rsidRPr="00C87BD3" w:rsidRDefault="00820010" w:rsidP="00C87BD3">
      <w:r w:rsidRPr="00C87BD3">
        <w:t>Figur 3.1 viser også nivåtallene for driftsbevilgningene eksklusiv pensjonskostnader og uten korreksjon for oppgaveendringer med videre (blå heltrukken linje). Dette tilsvarer driftsbevilgningene fratrukket pensjonskostnader i tabell 3.1, men i faste 2026-kroner. Forskjellen mellom den oransje og den blå heltrukne linje er oppgave</w:t>
      </w:r>
      <w:r w:rsidRPr="00C87BD3">
        <w:t>endringer med videre.</w:t>
      </w:r>
    </w:p>
    <w:p w14:paraId="7270F98E" w14:textId="77777777" w:rsidR="00820010" w:rsidRPr="00C87BD3" w:rsidRDefault="00820010" w:rsidP="00C87BD3">
      <w:r w:rsidRPr="00C87BD3">
        <w:t>Engangsbevilgninger er nærmere omtalt i kapittel 3.4.</w:t>
      </w:r>
    </w:p>
    <w:p w14:paraId="1C538C62" w14:textId="77777777" w:rsidR="001E10DB" w:rsidRDefault="00820010" w:rsidP="00C87BD3">
      <w:r w:rsidRPr="00C87BD3">
        <w:t>Figur 3.1 viser at driftsbevilgningene (eksklusiv pensjonskostnader og korrigert for oppgaveendringer med videre) i faste 2026-priser har økt hvert år i perioden. Veksten i bevilgningene varierer mellom år. Tallgrunnlaget for figuren ligger på utvalgets nettside.</w:t>
      </w:r>
    </w:p>
    <w:p w14:paraId="53C6A106" w14:textId="2A206108" w:rsidR="00634AE1" w:rsidRPr="001E10DB" w:rsidRDefault="00634AE1" w:rsidP="00634AE1">
      <w:pPr>
        <w:rPr>
          <w:rStyle w:val="halvfet"/>
        </w:rPr>
      </w:pPr>
      <w:r>
        <w:rPr>
          <w:b/>
          <w:noProof/>
        </w:rPr>
        <w:lastRenderedPageBreak/>
        <w:drawing>
          <wp:inline distT="0" distB="0" distL="0" distR="0" wp14:anchorId="37373345" wp14:editId="7ADDE77F">
            <wp:extent cx="5217744" cy="4364375"/>
            <wp:effectExtent l="0" t="0" r="2540" b="0"/>
            <wp:docPr id="228243144" name="Bilde 4"/>
            <wp:cNvGraphicFramePr/>
            <a:graphic xmlns:a="http://schemas.openxmlformats.org/drawingml/2006/main">
              <a:graphicData uri="http://schemas.openxmlformats.org/drawingml/2006/picture">
                <pic:pic xmlns:pic="http://schemas.openxmlformats.org/drawingml/2006/picture">
                  <pic:nvPicPr>
                    <pic:cNvPr id="228243144" name=""/>
                    <pic:cNvPicPr/>
                  </pic:nvPicPr>
                  <pic:blipFill>
                    <a:blip r:embed="rId11"/>
                    <a:stretch>
                      <a:fillRect/>
                    </a:stretch>
                  </pic:blipFill>
                  <pic:spPr>
                    <a:xfrm>
                      <a:off x="0" y="0"/>
                      <a:ext cx="5217744" cy="4364375"/>
                    </a:xfrm>
                    <a:prstGeom prst="rect">
                      <a:avLst/>
                    </a:prstGeom>
                  </pic:spPr>
                </pic:pic>
              </a:graphicData>
            </a:graphic>
          </wp:inline>
        </w:drawing>
      </w:r>
    </w:p>
    <w:p w14:paraId="54278B5E" w14:textId="044669C0" w:rsidR="00820010" w:rsidRPr="00C87BD3" w:rsidRDefault="00820010" w:rsidP="00C87BD3">
      <w:pPr>
        <w:pStyle w:val="figur-tittel"/>
      </w:pPr>
      <w:r w:rsidRPr="00C87BD3">
        <w:t>Driftsbevilgninger eksklusiv pensjonskostnader. Med og uten korreksjon for oppgaveendringer. Engangsbevilgninger lagt til. Mrd. 2026-kroner. 2016 til revidert budsjett 2026.*</w:t>
      </w:r>
    </w:p>
    <w:p w14:paraId="0C1A706A" w14:textId="3CA386EC" w:rsidR="00820010" w:rsidRPr="00C87BD3" w:rsidRDefault="00820010" w:rsidP="00C87BD3">
      <w:pPr>
        <w:pStyle w:val="Note"/>
      </w:pPr>
      <w:r w:rsidRPr="001E10DB">
        <w:rPr>
          <w:lang w:val="nn-NO"/>
        </w:rPr>
        <w:t xml:space="preserve">* For året 2026 er det lagt til grunn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Se også fotnote 2.</w:t>
      </w:r>
    </w:p>
    <w:p w14:paraId="6D574F1F" w14:textId="77777777" w:rsidR="00820010" w:rsidRPr="00C87BD3" w:rsidRDefault="00820010" w:rsidP="00C87BD3">
      <w:pPr>
        <w:pStyle w:val="Kilde"/>
      </w:pPr>
      <w:r w:rsidRPr="00C87BD3">
        <w:t>Kilder: Helse- og omsorgsdepartementet og Teknisk beregningsutvalg for spesialisthelsetjenesten.</w:t>
      </w:r>
    </w:p>
    <w:p w14:paraId="49835671" w14:textId="74D26DA5" w:rsidR="00820010" w:rsidRPr="00C87BD3" w:rsidRDefault="00820010" w:rsidP="00C87BD3">
      <w:pPr>
        <w:pStyle w:val="tabell-tittel"/>
        <w:rPr>
          <w:lang w:val="nn-NO"/>
        </w:rPr>
      </w:pPr>
      <w:r w:rsidRPr="00C87BD3">
        <w:t xml:space="preserve">Nivåtall og årlig realvekst i driftsbevilgningene. </w:t>
      </w:r>
      <w:r w:rsidRPr="00C87BD3">
        <w:rPr>
          <w:lang w:val="nn-NO"/>
        </w:rPr>
        <w:t>Mrd. 2026-kroner. 2016</w:t>
      </w:r>
      <w:r w:rsidR="001E10DB">
        <w:rPr>
          <w:lang w:val="nn-NO"/>
        </w:rPr>
        <w:t xml:space="preserve"> </w:t>
      </w:r>
      <w:r w:rsidRPr="00C87BD3">
        <w:rPr>
          <w:lang w:val="nn-NO"/>
        </w:rPr>
        <w:t>til revidert budsjett 2026.*</w:t>
      </w:r>
    </w:p>
    <w:tbl>
      <w:tblPr>
        <w:tblStyle w:val="StandardTabell"/>
        <w:tblW w:w="5299" w:type="pct"/>
        <w:tblLook w:val="0000" w:firstRow="0" w:lastRow="0" w:firstColumn="0" w:lastColumn="0" w:noHBand="0" w:noVBand="0"/>
      </w:tblPr>
      <w:tblGrid>
        <w:gridCol w:w="1731"/>
        <w:gridCol w:w="851"/>
        <w:gridCol w:w="851"/>
        <w:gridCol w:w="851"/>
        <w:gridCol w:w="851"/>
        <w:gridCol w:w="851"/>
        <w:gridCol w:w="851"/>
        <w:gridCol w:w="851"/>
        <w:gridCol w:w="851"/>
        <w:gridCol w:w="851"/>
        <w:gridCol w:w="851"/>
        <w:gridCol w:w="840"/>
      </w:tblGrid>
      <w:tr w:rsidR="001E10DB" w:rsidRPr="00C87BD3" w14:paraId="519EEC66" w14:textId="77777777" w:rsidTr="001E10DB">
        <w:trPr>
          <w:trHeight w:val="453"/>
        </w:trPr>
        <w:tc>
          <w:tcPr>
            <w:tcW w:w="781" w:type="pct"/>
          </w:tcPr>
          <w:p w14:paraId="38A0B243" w14:textId="77777777" w:rsidR="00820010" w:rsidRPr="00C87BD3" w:rsidRDefault="00820010" w:rsidP="001E10DB">
            <w:pPr>
              <w:pStyle w:val="TabellHode-kolonne"/>
              <w:rPr>
                <w:lang w:val="nn-NO"/>
              </w:rPr>
            </w:pPr>
          </w:p>
        </w:tc>
        <w:tc>
          <w:tcPr>
            <w:tcW w:w="384" w:type="pct"/>
            <w:vAlign w:val="bottom"/>
          </w:tcPr>
          <w:p w14:paraId="07E37874" w14:textId="77777777" w:rsidR="00820010" w:rsidRPr="00C87BD3" w:rsidRDefault="00820010" w:rsidP="001E10DB">
            <w:pPr>
              <w:pStyle w:val="TabellHode-kolonne"/>
              <w:jc w:val="right"/>
            </w:pPr>
            <w:r w:rsidRPr="00C87BD3">
              <w:t>2016</w:t>
            </w:r>
          </w:p>
        </w:tc>
        <w:tc>
          <w:tcPr>
            <w:tcW w:w="384" w:type="pct"/>
            <w:vAlign w:val="bottom"/>
          </w:tcPr>
          <w:p w14:paraId="3C90B1E3" w14:textId="77777777" w:rsidR="00820010" w:rsidRPr="00C87BD3" w:rsidRDefault="00820010" w:rsidP="001E10DB">
            <w:pPr>
              <w:pStyle w:val="TabellHode-kolonne"/>
              <w:jc w:val="right"/>
            </w:pPr>
            <w:r w:rsidRPr="00C87BD3">
              <w:t>2017</w:t>
            </w:r>
          </w:p>
        </w:tc>
        <w:tc>
          <w:tcPr>
            <w:tcW w:w="384" w:type="pct"/>
            <w:vAlign w:val="bottom"/>
          </w:tcPr>
          <w:p w14:paraId="160530B4" w14:textId="77777777" w:rsidR="00820010" w:rsidRPr="00C87BD3" w:rsidRDefault="00820010" w:rsidP="001E10DB">
            <w:pPr>
              <w:pStyle w:val="TabellHode-kolonne"/>
              <w:jc w:val="right"/>
            </w:pPr>
            <w:r w:rsidRPr="00C87BD3">
              <w:t>2018</w:t>
            </w:r>
          </w:p>
        </w:tc>
        <w:tc>
          <w:tcPr>
            <w:tcW w:w="384" w:type="pct"/>
            <w:vAlign w:val="bottom"/>
          </w:tcPr>
          <w:p w14:paraId="602A17B2" w14:textId="77777777" w:rsidR="00820010" w:rsidRPr="00C87BD3" w:rsidRDefault="00820010" w:rsidP="001E10DB">
            <w:pPr>
              <w:pStyle w:val="TabellHode-kolonne"/>
              <w:jc w:val="right"/>
            </w:pPr>
            <w:r w:rsidRPr="00C87BD3">
              <w:t>2019</w:t>
            </w:r>
          </w:p>
        </w:tc>
        <w:tc>
          <w:tcPr>
            <w:tcW w:w="384" w:type="pct"/>
            <w:vAlign w:val="bottom"/>
          </w:tcPr>
          <w:p w14:paraId="49DBEB3E" w14:textId="77777777" w:rsidR="00820010" w:rsidRPr="00C87BD3" w:rsidRDefault="00820010" w:rsidP="001E10DB">
            <w:pPr>
              <w:pStyle w:val="TabellHode-kolonne"/>
              <w:jc w:val="right"/>
            </w:pPr>
            <w:r w:rsidRPr="00C87BD3">
              <w:t>2020</w:t>
            </w:r>
          </w:p>
        </w:tc>
        <w:tc>
          <w:tcPr>
            <w:tcW w:w="384" w:type="pct"/>
            <w:vAlign w:val="bottom"/>
          </w:tcPr>
          <w:p w14:paraId="14DC92BA" w14:textId="77777777" w:rsidR="00820010" w:rsidRPr="00C87BD3" w:rsidRDefault="00820010" w:rsidP="001E10DB">
            <w:pPr>
              <w:pStyle w:val="TabellHode-kolonne"/>
              <w:jc w:val="right"/>
            </w:pPr>
            <w:r w:rsidRPr="00C87BD3">
              <w:t>2021</w:t>
            </w:r>
          </w:p>
        </w:tc>
        <w:tc>
          <w:tcPr>
            <w:tcW w:w="384" w:type="pct"/>
            <w:vAlign w:val="bottom"/>
          </w:tcPr>
          <w:p w14:paraId="6CF59DF1" w14:textId="77777777" w:rsidR="00820010" w:rsidRPr="00C87BD3" w:rsidRDefault="00820010" w:rsidP="001E10DB">
            <w:pPr>
              <w:pStyle w:val="TabellHode-kolonne"/>
              <w:jc w:val="right"/>
            </w:pPr>
            <w:r w:rsidRPr="00C87BD3">
              <w:t>2022</w:t>
            </w:r>
          </w:p>
        </w:tc>
        <w:tc>
          <w:tcPr>
            <w:tcW w:w="384" w:type="pct"/>
            <w:vAlign w:val="bottom"/>
          </w:tcPr>
          <w:p w14:paraId="25B9257B" w14:textId="77777777" w:rsidR="00820010" w:rsidRPr="00C87BD3" w:rsidRDefault="00820010" w:rsidP="001E10DB">
            <w:pPr>
              <w:pStyle w:val="TabellHode-kolonne"/>
              <w:jc w:val="right"/>
            </w:pPr>
            <w:r w:rsidRPr="00C87BD3">
              <w:t>2023</w:t>
            </w:r>
          </w:p>
        </w:tc>
        <w:tc>
          <w:tcPr>
            <w:tcW w:w="384" w:type="pct"/>
            <w:vAlign w:val="bottom"/>
          </w:tcPr>
          <w:p w14:paraId="4ADFAE22" w14:textId="77777777" w:rsidR="00820010" w:rsidRPr="00C87BD3" w:rsidRDefault="00820010" w:rsidP="001E10DB">
            <w:pPr>
              <w:pStyle w:val="TabellHode-kolonne"/>
              <w:jc w:val="right"/>
            </w:pPr>
            <w:r w:rsidRPr="00C87BD3">
              <w:t>2024</w:t>
            </w:r>
          </w:p>
        </w:tc>
        <w:tc>
          <w:tcPr>
            <w:tcW w:w="384" w:type="pct"/>
            <w:vAlign w:val="bottom"/>
          </w:tcPr>
          <w:p w14:paraId="02282F03" w14:textId="77777777" w:rsidR="00820010" w:rsidRPr="00C87BD3" w:rsidRDefault="00820010" w:rsidP="001E10DB">
            <w:pPr>
              <w:pStyle w:val="TabellHode-kolonne"/>
              <w:jc w:val="right"/>
            </w:pPr>
            <w:r w:rsidRPr="00C87BD3">
              <w:t>2025</w:t>
            </w:r>
          </w:p>
        </w:tc>
        <w:tc>
          <w:tcPr>
            <w:tcW w:w="384" w:type="pct"/>
            <w:vAlign w:val="bottom"/>
          </w:tcPr>
          <w:p w14:paraId="5AA045B4" w14:textId="77777777" w:rsidR="00820010" w:rsidRPr="00C87BD3" w:rsidRDefault="00820010" w:rsidP="001E10DB">
            <w:pPr>
              <w:pStyle w:val="TabellHode-kolonne"/>
              <w:jc w:val="right"/>
            </w:pPr>
            <w:r w:rsidRPr="00C87BD3">
              <w:t>2026</w:t>
            </w:r>
          </w:p>
        </w:tc>
      </w:tr>
      <w:tr w:rsidR="001E10DB" w:rsidRPr="00C87BD3" w14:paraId="4E497EE2" w14:textId="77777777" w:rsidTr="001E10DB">
        <w:trPr>
          <w:trHeight w:val="396"/>
        </w:trPr>
        <w:tc>
          <w:tcPr>
            <w:tcW w:w="781" w:type="pct"/>
          </w:tcPr>
          <w:p w14:paraId="58DFE603" w14:textId="3416CFA2" w:rsidR="00820010" w:rsidRPr="00C87BD3" w:rsidRDefault="00820010" w:rsidP="001E10DB">
            <w:pPr>
              <w:pStyle w:val="TabellHode-rad"/>
            </w:pPr>
            <w:r w:rsidRPr="00C87BD3">
              <w:t xml:space="preserve">Nivåtall </w:t>
            </w:r>
            <w:r w:rsidRPr="00C87BD3">
              <w:t>(oransje heltrukken linje)</w:t>
            </w:r>
          </w:p>
        </w:tc>
        <w:tc>
          <w:tcPr>
            <w:tcW w:w="384" w:type="pct"/>
            <w:vAlign w:val="bottom"/>
          </w:tcPr>
          <w:p w14:paraId="2087DC94" w14:textId="77777777" w:rsidR="00820010" w:rsidRPr="00C87BD3" w:rsidRDefault="00820010" w:rsidP="001E10DB">
            <w:pPr>
              <w:jc w:val="right"/>
            </w:pPr>
            <w:r w:rsidRPr="00C87BD3">
              <w:t>171,7</w:t>
            </w:r>
          </w:p>
        </w:tc>
        <w:tc>
          <w:tcPr>
            <w:tcW w:w="384" w:type="pct"/>
            <w:vAlign w:val="bottom"/>
          </w:tcPr>
          <w:p w14:paraId="1725EB4A" w14:textId="77777777" w:rsidR="00820010" w:rsidRPr="00C87BD3" w:rsidRDefault="00820010" w:rsidP="001E10DB">
            <w:pPr>
              <w:jc w:val="right"/>
            </w:pPr>
            <w:r w:rsidRPr="00C87BD3">
              <w:t>172,7</w:t>
            </w:r>
          </w:p>
        </w:tc>
        <w:tc>
          <w:tcPr>
            <w:tcW w:w="384" w:type="pct"/>
            <w:vAlign w:val="bottom"/>
          </w:tcPr>
          <w:p w14:paraId="24C04156" w14:textId="77777777" w:rsidR="00820010" w:rsidRPr="00C87BD3" w:rsidRDefault="00820010" w:rsidP="001E10DB">
            <w:pPr>
              <w:jc w:val="right"/>
            </w:pPr>
            <w:r w:rsidRPr="00C87BD3">
              <w:t>174,8</w:t>
            </w:r>
          </w:p>
        </w:tc>
        <w:tc>
          <w:tcPr>
            <w:tcW w:w="384" w:type="pct"/>
            <w:vAlign w:val="bottom"/>
          </w:tcPr>
          <w:p w14:paraId="7E9756B5" w14:textId="77777777" w:rsidR="00820010" w:rsidRPr="00C87BD3" w:rsidRDefault="00820010" w:rsidP="001E10DB">
            <w:pPr>
              <w:jc w:val="right"/>
            </w:pPr>
            <w:r w:rsidRPr="00C87BD3">
              <w:t>176,4</w:t>
            </w:r>
          </w:p>
        </w:tc>
        <w:tc>
          <w:tcPr>
            <w:tcW w:w="384" w:type="pct"/>
            <w:vAlign w:val="bottom"/>
          </w:tcPr>
          <w:p w14:paraId="0EE64F20" w14:textId="77777777" w:rsidR="00820010" w:rsidRPr="00C87BD3" w:rsidRDefault="00820010" w:rsidP="001E10DB">
            <w:pPr>
              <w:jc w:val="right"/>
            </w:pPr>
            <w:r w:rsidRPr="00C87BD3">
              <w:t>180,7</w:t>
            </w:r>
          </w:p>
        </w:tc>
        <w:tc>
          <w:tcPr>
            <w:tcW w:w="384" w:type="pct"/>
            <w:vAlign w:val="bottom"/>
          </w:tcPr>
          <w:p w14:paraId="34762B5C" w14:textId="77777777" w:rsidR="00820010" w:rsidRPr="00C87BD3" w:rsidRDefault="00820010" w:rsidP="001E10DB">
            <w:pPr>
              <w:jc w:val="right"/>
            </w:pPr>
            <w:r w:rsidRPr="00C87BD3">
              <w:t>182,2</w:t>
            </w:r>
          </w:p>
        </w:tc>
        <w:tc>
          <w:tcPr>
            <w:tcW w:w="384" w:type="pct"/>
            <w:vAlign w:val="bottom"/>
          </w:tcPr>
          <w:p w14:paraId="346A2CC2" w14:textId="77777777" w:rsidR="00820010" w:rsidRPr="00C87BD3" w:rsidRDefault="00820010" w:rsidP="001E10DB">
            <w:pPr>
              <w:jc w:val="right"/>
            </w:pPr>
            <w:r w:rsidRPr="00C87BD3">
              <w:t>183,1</w:t>
            </w:r>
          </w:p>
        </w:tc>
        <w:tc>
          <w:tcPr>
            <w:tcW w:w="384" w:type="pct"/>
            <w:vAlign w:val="bottom"/>
          </w:tcPr>
          <w:p w14:paraId="6843DB20" w14:textId="77777777" w:rsidR="00820010" w:rsidRPr="00C87BD3" w:rsidRDefault="00820010" w:rsidP="001E10DB">
            <w:pPr>
              <w:jc w:val="right"/>
            </w:pPr>
            <w:r w:rsidRPr="00C87BD3">
              <w:t>186,1</w:t>
            </w:r>
          </w:p>
        </w:tc>
        <w:tc>
          <w:tcPr>
            <w:tcW w:w="384" w:type="pct"/>
            <w:vAlign w:val="bottom"/>
          </w:tcPr>
          <w:p w14:paraId="0E3A53DD" w14:textId="77777777" w:rsidR="00820010" w:rsidRPr="00C87BD3" w:rsidRDefault="00820010" w:rsidP="001E10DB">
            <w:pPr>
              <w:jc w:val="right"/>
            </w:pPr>
            <w:r w:rsidRPr="00C87BD3">
              <w:t>189,9</w:t>
            </w:r>
          </w:p>
        </w:tc>
        <w:tc>
          <w:tcPr>
            <w:tcW w:w="384" w:type="pct"/>
            <w:vAlign w:val="bottom"/>
          </w:tcPr>
          <w:p w14:paraId="6EAFF4B6" w14:textId="77777777" w:rsidR="00820010" w:rsidRPr="00C87BD3" w:rsidRDefault="00820010" w:rsidP="001E10DB">
            <w:pPr>
              <w:jc w:val="right"/>
            </w:pPr>
            <w:r w:rsidRPr="00C87BD3">
              <w:t>193,8</w:t>
            </w:r>
          </w:p>
        </w:tc>
        <w:tc>
          <w:tcPr>
            <w:tcW w:w="384" w:type="pct"/>
            <w:vAlign w:val="bottom"/>
          </w:tcPr>
          <w:p w14:paraId="6F4BE97E" w14:textId="77777777" w:rsidR="00820010" w:rsidRPr="00C87BD3" w:rsidRDefault="00820010" w:rsidP="001E10DB">
            <w:pPr>
              <w:jc w:val="right"/>
            </w:pPr>
            <w:r w:rsidRPr="00C87BD3">
              <w:t>196,1</w:t>
            </w:r>
          </w:p>
        </w:tc>
      </w:tr>
      <w:tr w:rsidR="00000000" w:rsidRPr="00C87BD3" w14:paraId="51E19EFE" w14:textId="77777777" w:rsidTr="001E10DB">
        <w:trPr>
          <w:trHeight w:val="396"/>
        </w:trPr>
        <w:tc>
          <w:tcPr>
            <w:tcW w:w="781" w:type="pct"/>
          </w:tcPr>
          <w:p w14:paraId="74958488" w14:textId="77777777" w:rsidR="00820010" w:rsidRPr="00C87BD3" w:rsidRDefault="00820010" w:rsidP="001E10DB">
            <w:pPr>
              <w:pStyle w:val="TabellHode-rad"/>
            </w:pPr>
            <w:r w:rsidRPr="00C87BD3">
              <w:t>Årlig vekst i mrd. kroner</w:t>
            </w:r>
          </w:p>
        </w:tc>
        <w:tc>
          <w:tcPr>
            <w:tcW w:w="384" w:type="pct"/>
            <w:vAlign w:val="bottom"/>
          </w:tcPr>
          <w:p w14:paraId="270A4CD8" w14:textId="77777777" w:rsidR="00820010" w:rsidRPr="00C87BD3" w:rsidRDefault="00820010" w:rsidP="001E10DB">
            <w:pPr>
              <w:jc w:val="right"/>
            </w:pPr>
            <w:r w:rsidRPr="00C87BD3">
              <w:t xml:space="preserve"> </w:t>
            </w:r>
          </w:p>
        </w:tc>
        <w:tc>
          <w:tcPr>
            <w:tcW w:w="384" w:type="pct"/>
            <w:vAlign w:val="bottom"/>
          </w:tcPr>
          <w:p w14:paraId="5132C2A0" w14:textId="77777777" w:rsidR="00820010" w:rsidRPr="00C87BD3" w:rsidRDefault="00820010" w:rsidP="001E10DB">
            <w:pPr>
              <w:jc w:val="right"/>
            </w:pPr>
            <w:r w:rsidRPr="00C87BD3">
              <w:t>1,0</w:t>
            </w:r>
          </w:p>
        </w:tc>
        <w:tc>
          <w:tcPr>
            <w:tcW w:w="384" w:type="pct"/>
            <w:vAlign w:val="bottom"/>
          </w:tcPr>
          <w:p w14:paraId="23614AE5" w14:textId="77777777" w:rsidR="00820010" w:rsidRPr="00C87BD3" w:rsidRDefault="00820010" w:rsidP="001E10DB">
            <w:pPr>
              <w:jc w:val="right"/>
            </w:pPr>
            <w:r w:rsidRPr="00C87BD3">
              <w:t>2,1</w:t>
            </w:r>
          </w:p>
        </w:tc>
        <w:tc>
          <w:tcPr>
            <w:tcW w:w="384" w:type="pct"/>
            <w:vAlign w:val="bottom"/>
          </w:tcPr>
          <w:p w14:paraId="6682F3B4" w14:textId="77777777" w:rsidR="00820010" w:rsidRPr="00C87BD3" w:rsidRDefault="00820010" w:rsidP="001E10DB">
            <w:pPr>
              <w:jc w:val="right"/>
            </w:pPr>
            <w:r w:rsidRPr="00C87BD3">
              <w:t>1,6</w:t>
            </w:r>
          </w:p>
        </w:tc>
        <w:tc>
          <w:tcPr>
            <w:tcW w:w="384" w:type="pct"/>
            <w:vAlign w:val="bottom"/>
          </w:tcPr>
          <w:p w14:paraId="48CC294A" w14:textId="77777777" w:rsidR="00820010" w:rsidRPr="00C87BD3" w:rsidRDefault="00820010" w:rsidP="001E10DB">
            <w:pPr>
              <w:jc w:val="right"/>
            </w:pPr>
            <w:r w:rsidRPr="00C87BD3">
              <w:t>4,3</w:t>
            </w:r>
          </w:p>
        </w:tc>
        <w:tc>
          <w:tcPr>
            <w:tcW w:w="384" w:type="pct"/>
            <w:vAlign w:val="bottom"/>
          </w:tcPr>
          <w:p w14:paraId="5B58E11C" w14:textId="77777777" w:rsidR="00820010" w:rsidRPr="00C87BD3" w:rsidRDefault="00820010" w:rsidP="001E10DB">
            <w:pPr>
              <w:jc w:val="right"/>
            </w:pPr>
            <w:r w:rsidRPr="00C87BD3">
              <w:t>1,5</w:t>
            </w:r>
          </w:p>
        </w:tc>
        <w:tc>
          <w:tcPr>
            <w:tcW w:w="384" w:type="pct"/>
            <w:vAlign w:val="bottom"/>
          </w:tcPr>
          <w:p w14:paraId="7BC0D838" w14:textId="77777777" w:rsidR="00820010" w:rsidRPr="00C87BD3" w:rsidRDefault="00820010" w:rsidP="001E10DB">
            <w:pPr>
              <w:jc w:val="right"/>
            </w:pPr>
            <w:r w:rsidRPr="00C87BD3">
              <w:t>0,9</w:t>
            </w:r>
          </w:p>
        </w:tc>
        <w:tc>
          <w:tcPr>
            <w:tcW w:w="384" w:type="pct"/>
            <w:vAlign w:val="bottom"/>
          </w:tcPr>
          <w:p w14:paraId="3033CF83" w14:textId="77777777" w:rsidR="00820010" w:rsidRPr="00C87BD3" w:rsidRDefault="00820010" w:rsidP="001E10DB">
            <w:pPr>
              <w:jc w:val="right"/>
            </w:pPr>
            <w:r w:rsidRPr="00C87BD3">
              <w:t>3,0</w:t>
            </w:r>
          </w:p>
        </w:tc>
        <w:tc>
          <w:tcPr>
            <w:tcW w:w="384" w:type="pct"/>
            <w:vAlign w:val="bottom"/>
          </w:tcPr>
          <w:p w14:paraId="4EAC8F1C" w14:textId="77777777" w:rsidR="00820010" w:rsidRPr="00C87BD3" w:rsidRDefault="00820010" w:rsidP="001E10DB">
            <w:pPr>
              <w:jc w:val="right"/>
            </w:pPr>
            <w:r w:rsidRPr="00C87BD3">
              <w:t>3,8</w:t>
            </w:r>
          </w:p>
        </w:tc>
        <w:tc>
          <w:tcPr>
            <w:tcW w:w="384" w:type="pct"/>
            <w:vAlign w:val="bottom"/>
          </w:tcPr>
          <w:p w14:paraId="4CFAF9B1" w14:textId="77777777" w:rsidR="00820010" w:rsidRPr="00C87BD3" w:rsidRDefault="00820010" w:rsidP="001E10DB">
            <w:pPr>
              <w:jc w:val="right"/>
            </w:pPr>
            <w:r w:rsidRPr="00C87BD3">
              <w:t>3,9</w:t>
            </w:r>
          </w:p>
        </w:tc>
        <w:tc>
          <w:tcPr>
            <w:tcW w:w="384" w:type="pct"/>
            <w:vAlign w:val="bottom"/>
          </w:tcPr>
          <w:p w14:paraId="5349D0F1" w14:textId="77777777" w:rsidR="00820010" w:rsidRPr="00C87BD3" w:rsidRDefault="00820010" w:rsidP="001E10DB">
            <w:pPr>
              <w:jc w:val="right"/>
            </w:pPr>
            <w:r w:rsidRPr="00C87BD3">
              <w:t>2,3</w:t>
            </w:r>
          </w:p>
        </w:tc>
      </w:tr>
    </w:tbl>
    <w:p w14:paraId="491CF9F3" w14:textId="7960F52F" w:rsidR="00820010" w:rsidRPr="00C87BD3" w:rsidRDefault="00820010" w:rsidP="00C87BD3">
      <w:pPr>
        <w:pStyle w:val="Note"/>
      </w:pPr>
      <w:r w:rsidRPr="00C87BD3">
        <w:rPr>
          <w:lang w:val="nn-NO"/>
        </w:rPr>
        <w:t>* For år</w:t>
      </w:r>
      <w:r w:rsidRPr="00C87BD3">
        <w:rPr>
          <w:lang w:val="nn-NO"/>
        </w:rPr>
        <w:t xml:space="preserve">et 2026 er det lagt til grunn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Se også fotnote 2.</w:t>
      </w:r>
    </w:p>
    <w:p w14:paraId="77ADB06C" w14:textId="77777777" w:rsidR="00820010" w:rsidRPr="00C87BD3" w:rsidRDefault="00820010" w:rsidP="00C87BD3">
      <w:pPr>
        <w:pStyle w:val="Kilde"/>
      </w:pPr>
      <w:r w:rsidRPr="00C87BD3">
        <w:t>Kilder: Helse- og omsorgsdepartementet og Teknisk beregningsutvalg for spesialisthelsetjenesten.</w:t>
      </w:r>
    </w:p>
    <w:p w14:paraId="5D561492" w14:textId="77777777" w:rsidR="00820010" w:rsidRPr="00C87BD3" w:rsidRDefault="00820010" w:rsidP="00C87BD3">
      <w:pPr>
        <w:pStyle w:val="avsnitt-undertittel"/>
      </w:pPr>
      <w:r w:rsidRPr="00C87BD3">
        <w:lastRenderedPageBreak/>
        <w:t>Utvalgets anslag på realvekst i driftsbevilgningene for 2025</w:t>
      </w:r>
    </w:p>
    <w:p w14:paraId="4A601043" w14:textId="6C95E3AF" w:rsidR="00820010" w:rsidRPr="00C87BD3" w:rsidRDefault="00820010" w:rsidP="00C87BD3">
      <w:r w:rsidRPr="00C87BD3">
        <w:t xml:space="preserve">Helse- og omsorgsdepartementet anslo i </w:t>
      </w:r>
      <w:proofErr w:type="spellStart"/>
      <w:r w:rsidR="001E10DB">
        <w:t>Prop</w:t>
      </w:r>
      <w:proofErr w:type="spellEnd"/>
      <w:r w:rsidR="001E10DB">
        <w:t xml:space="preserve">. </w:t>
      </w:r>
      <w:r w:rsidR="001E10DB" w:rsidRPr="00C87BD3">
        <w:t>1</w:t>
      </w:r>
      <w:r w:rsidR="001E10DB">
        <w:t xml:space="preserve"> </w:t>
      </w:r>
      <w:r w:rsidR="001E10DB" w:rsidRPr="00C87BD3">
        <w:t>S (2024</w:t>
      </w:r>
      <w:r w:rsidRPr="00C87BD3">
        <w:t>–2025) realveksten i driftsbevilgningene for 2025 til om lag 3,</w:t>
      </w:r>
      <w:r w:rsidR="001E10DB" w:rsidRPr="00C87BD3">
        <w:t>4</w:t>
      </w:r>
      <w:r w:rsidR="001E10DB">
        <w:t> mrd.</w:t>
      </w:r>
      <w:r w:rsidRPr="00C87BD3">
        <w:t xml:space="preserve"> 2025-kroner sammenlignet med anslag på regnskap 2024. Dette tilsvarer om lag 3,</w:t>
      </w:r>
      <w:r w:rsidR="001E10DB" w:rsidRPr="00C87BD3">
        <w:t>5</w:t>
      </w:r>
      <w:r w:rsidR="001E10DB">
        <w:t> mrd.</w:t>
      </w:r>
      <w:r w:rsidRPr="00C87BD3">
        <w:t xml:space="preserve"> 2026-kroner. I tabell 3.3 er e</w:t>
      </w:r>
      <w:r w:rsidRPr="00C87BD3">
        <w:t>ndringen i dette anslaget vist for ulike tidspunkt. Utvalgets anslag per desember 2025 var en realvekst på 4,</w:t>
      </w:r>
      <w:r w:rsidR="001E10DB" w:rsidRPr="00C87BD3">
        <w:t>0</w:t>
      </w:r>
      <w:r w:rsidR="001E10DB">
        <w:t> mrd.</w:t>
      </w:r>
      <w:r w:rsidRPr="00C87BD3">
        <w:t xml:space="preserve"> 2026-kroner sammenlignet med statsregnskap 2024. Økningen fra 3,5 til 4,</w:t>
      </w:r>
      <w:r w:rsidR="001E10DB" w:rsidRPr="00C87BD3">
        <w:t>0</w:t>
      </w:r>
      <w:r w:rsidR="001E10DB">
        <w:t> mrd.</w:t>
      </w:r>
      <w:r w:rsidRPr="00C87BD3">
        <w:t xml:space="preserve"> kroner skyldtes lavere anslag på </w:t>
      </w:r>
      <w:proofErr w:type="spellStart"/>
      <w:r w:rsidRPr="00C87BD3">
        <w:t>deflatoren</w:t>
      </w:r>
      <w:proofErr w:type="spellEnd"/>
      <w:r w:rsidRPr="00C87BD3">
        <w:t xml:space="preserve"> for 2025 og økte refusjoner innen laboratorie- og radiologiske undersøkelser sammen</w:t>
      </w:r>
      <w:r w:rsidRPr="00C87BD3">
        <w:t xml:space="preserve">lignet med det som ble lagt til grunn av departementet i </w:t>
      </w:r>
      <w:proofErr w:type="spellStart"/>
      <w:r w:rsidR="001E10DB">
        <w:t>Prop</w:t>
      </w:r>
      <w:proofErr w:type="spellEnd"/>
      <w:r w:rsidR="001E10DB">
        <w:t xml:space="preserve">. </w:t>
      </w:r>
      <w:r w:rsidR="001E10DB" w:rsidRPr="00C87BD3">
        <w:t>1</w:t>
      </w:r>
      <w:r w:rsidR="001E10DB">
        <w:t xml:space="preserve"> </w:t>
      </w:r>
      <w:r w:rsidR="001E10DB" w:rsidRPr="00C87BD3">
        <w:t>S (2024</w:t>
      </w:r>
      <w:r w:rsidRPr="00C87BD3">
        <w:t>–2025). Utvalgets anslag på realvekst i bevilgningen er (per juni 2026) en realvekst på 3,</w:t>
      </w:r>
      <w:r w:rsidR="001E10DB" w:rsidRPr="00C87BD3">
        <w:t>9</w:t>
      </w:r>
      <w:r w:rsidR="001E10DB">
        <w:t> mrd.</w:t>
      </w:r>
      <w:r w:rsidRPr="00C87BD3">
        <w:t xml:space="preserve"> 2026-kroner sammenlignet med statsregnskap 2024. </w:t>
      </w:r>
      <w:proofErr w:type="spellStart"/>
      <w:r w:rsidRPr="00C87BD3">
        <w:t>Deflatoren</w:t>
      </w:r>
      <w:proofErr w:type="spellEnd"/>
      <w:r w:rsidRPr="00C87BD3">
        <w:t xml:space="preserve"> for 2025 har økt med 0,1 prosentpoeng sammenlignet med anslaget per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–2026) og gir lavere realvekst.</w:t>
      </w:r>
    </w:p>
    <w:p w14:paraId="625CB168" w14:textId="77777777" w:rsidR="00820010" w:rsidRPr="00C87BD3" w:rsidRDefault="00820010" w:rsidP="00C87BD3">
      <w:pPr>
        <w:pStyle w:val="tabell-tittel"/>
      </w:pPr>
      <w:r w:rsidRPr="00C87BD3">
        <w:t>Realvekst i driftsbevilgningene for 2025. Utvalgets oppdaterte anslag på ulike tidspunkt. Mrd. 2026-kroner.</w:t>
      </w:r>
    </w:p>
    <w:tbl>
      <w:tblPr>
        <w:tblStyle w:val="StandardTabell"/>
        <w:tblW w:w="5000" w:type="pct"/>
        <w:tblLook w:val="0000" w:firstRow="0" w:lastRow="0" w:firstColumn="0" w:lastColumn="0" w:noHBand="0" w:noVBand="0"/>
      </w:tblPr>
      <w:tblGrid>
        <w:gridCol w:w="3102"/>
        <w:gridCol w:w="2740"/>
        <w:gridCol w:w="2307"/>
        <w:gridCol w:w="2307"/>
      </w:tblGrid>
      <w:tr w:rsidR="00000000" w:rsidRPr="00C87BD3" w14:paraId="2FFCE00E" w14:textId="77777777" w:rsidTr="001E10DB">
        <w:trPr>
          <w:trHeight w:val="453"/>
        </w:trPr>
        <w:tc>
          <w:tcPr>
            <w:tcW w:w="1483" w:type="pct"/>
          </w:tcPr>
          <w:p w14:paraId="190EBF2C" w14:textId="77777777" w:rsidR="00820010" w:rsidRPr="00C87BD3" w:rsidRDefault="00820010" w:rsidP="001E10DB">
            <w:pPr>
              <w:pStyle w:val="TabellHode-kolonne"/>
            </w:pPr>
          </w:p>
        </w:tc>
        <w:tc>
          <w:tcPr>
            <w:tcW w:w="1310" w:type="pct"/>
            <w:vAlign w:val="bottom"/>
          </w:tcPr>
          <w:p w14:paraId="65C8AD09" w14:textId="70D1FD2C" w:rsidR="00820010" w:rsidRPr="00C87BD3" w:rsidRDefault="00820010" w:rsidP="001E10DB">
            <w:pPr>
              <w:pStyle w:val="TabellHode-kolonne"/>
              <w:jc w:val="right"/>
            </w:pPr>
            <w:r w:rsidRPr="00C87BD3">
              <w:t xml:space="preserve">Anslag i </w:t>
            </w:r>
            <w:proofErr w:type="spellStart"/>
            <w:r w:rsidR="001E10DB">
              <w:t>Prop</w:t>
            </w:r>
            <w:proofErr w:type="spellEnd"/>
            <w:r w:rsidR="001E10DB">
              <w:t xml:space="preserve">. </w:t>
            </w:r>
            <w:r w:rsidR="001E10DB" w:rsidRPr="00C87BD3">
              <w:t>1</w:t>
            </w:r>
            <w:r w:rsidR="001E10DB">
              <w:t xml:space="preserve"> </w:t>
            </w:r>
            <w:r w:rsidR="001E10DB" w:rsidRPr="00C87BD3">
              <w:t>S (2024</w:t>
            </w:r>
            <w:r w:rsidRPr="00C87BD3">
              <w:t>–2025)</w:t>
            </w:r>
          </w:p>
        </w:tc>
        <w:tc>
          <w:tcPr>
            <w:tcW w:w="1103" w:type="pct"/>
            <w:vAlign w:val="bottom"/>
          </w:tcPr>
          <w:p w14:paraId="5EA318FF" w14:textId="77777777" w:rsidR="00820010" w:rsidRPr="00C87BD3" w:rsidRDefault="00820010" w:rsidP="001E10DB">
            <w:pPr>
              <w:pStyle w:val="TabellHode-kolonne"/>
              <w:jc w:val="right"/>
            </w:pPr>
            <w:r w:rsidRPr="00C87BD3">
              <w:t>Utvalgets anslag per desember 2025</w:t>
            </w:r>
          </w:p>
        </w:tc>
        <w:tc>
          <w:tcPr>
            <w:tcW w:w="1103" w:type="pct"/>
            <w:vAlign w:val="bottom"/>
          </w:tcPr>
          <w:p w14:paraId="3202C99A" w14:textId="77777777" w:rsidR="00820010" w:rsidRPr="00C87BD3" w:rsidRDefault="00820010" w:rsidP="001E10DB">
            <w:pPr>
              <w:pStyle w:val="TabellHode-kolonne"/>
              <w:jc w:val="right"/>
            </w:pPr>
            <w:r w:rsidRPr="00C87BD3">
              <w:t>Utvalgets anslag per juni 2026</w:t>
            </w:r>
          </w:p>
        </w:tc>
      </w:tr>
      <w:tr w:rsidR="00000000" w:rsidRPr="00C87BD3" w14:paraId="6694FE79" w14:textId="77777777" w:rsidTr="001E10DB">
        <w:trPr>
          <w:trHeight w:val="396"/>
        </w:trPr>
        <w:tc>
          <w:tcPr>
            <w:tcW w:w="1483" w:type="pct"/>
          </w:tcPr>
          <w:p w14:paraId="132C3B07" w14:textId="39879EE4" w:rsidR="00820010" w:rsidRPr="00C87BD3" w:rsidRDefault="00820010" w:rsidP="001E10DB">
            <w:pPr>
              <w:pStyle w:val="TabellHode-rad"/>
            </w:pPr>
            <w:r w:rsidRPr="00C87BD3">
              <w:t xml:space="preserve">Realvekst for 2025 </w:t>
            </w:r>
            <w:r w:rsidRPr="00C87BD3">
              <w:t>sammenlignet med 2024 (mrd.</w:t>
            </w:r>
            <w:r w:rsidR="001E10DB">
              <w:t xml:space="preserve"> </w:t>
            </w:r>
            <w:r w:rsidRPr="00C87BD3">
              <w:t>2026-kroner)</w:t>
            </w:r>
          </w:p>
        </w:tc>
        <w:tc>
          <w:tcPr>
            <w:tcW w:w="1310" w:type="pct"/>
            <w:vAlign w:val="bottom"/>
          </w:tcPr>
          <w:p w14:paraId="22E12907" w14:textId="77777777" w:rsidR="00820010" w:rsidRPr="00C87BD3" w:rsidRDefault="00820010" w:rsidP="001E10DB">
            <w:pPr>
              <w:jc w:val="right"/>
            </w:pPr>
            <w:r w:rsidRPr="00C87BD3">
              <w:t>3,5</w:t>
            </w:r>
          </w:p>
        </w:tc>
        <w:tc>
          <w:tcPr>
            <w:tcW w:w="1103" w:type="pct"/>
            <w:vAlign w:val="bottom"/>
          </w:tcPr>
          <w:p w14:paraId="32EFAED6" w14:textId="77777777" w:rsidR="00820010" w:rsidRPr="00C87BD3" w:rsidRDefault="00820010" w:rsidP="001E10DB">
            <w:pPr>
              <w:jc w:val="right"/>
            </w:pPr>
            <w:r w:rsidRPr="00C87BD3">
              <w:t>4,0</w:t>
            </w:r>
          </w:p>
        </w:tc>
        <w:tc>
          <w:tcPr>
            <w:tcW w:w="1103" w:type="pct"/>
            <w:vAlign w:val="bottom"/>
          </w:tcPr>
          <w:p w14:paraId="3013118C" w14:textId="77777777" w:rsidR="00820010" w:rsidRPr="00C87BD3" w:rsidRDefault="00820010" w:rsidP="001E10DB">
            <w:pPr>
              <w:jc w:val="right"/>
            </w:pPr>
            <w:r w:rsidRPr="00C87BD3">
              <w:t xml:space="preserve">3,9 </w:t>
            </w:r>
          </w:p>
        </w:tc>
      </w:tr>
      <w:tr w:rsidR="00000000" w:rsidRPr="00C87BD3" w14:paraId="109792AD" w14:textId="77777777" w:rsidTr="001E10DB">
        <w:trPr>
          <w:trHeight w:val="396"/>
        </w:trPr>
        <w:tc>
          <w:tcPr>
            <w:tcW w:w="1483" w:type="pct"/>
          </w:tcPr>
          <w:p w14:paraId="7CF36742" w14:textId="77777777" w:rsidR="00820010" w:rsidRPr="00C87BD3" w:rsidRDefault="00820010" w:rsidP="001E10DB">
            <w:pPr>
              <w:pStyle w:val="TabellHode-rad"/>
            </w:pPr>
            <w:r w:rsidRPr="00C87BD3">
              <w:t>Sammenligningsgrunnlag</w:t>
            </w:r>
          </w:p>
        </w:tc>
        <w:tc>
          <w:tcPr>
            <w:tcW w:w="1310" w:type="pct"/>
            <w:vAlign w:val="bottom"/>
          </w:tcPr>
          <w:p w14:paraId="20CD401F" w14:textId="77777777" w:rsidR="00820010" w:rsidRPr="00C87BD3" w:rsidRDefault="00820010" w:rsidP="001E10DB">
            <w:pPr>
              <w:jc w:val="right"/>
            </w:pPr>
            <w:r w:rsidRPr="00C87BD3">
              <w:t>Anslått regnskap 2024</w:t>
            </w:r>
          </w:p>
        </w:tc>
        <w:tc>
          <w:tcPr>
            <w:tcW w:w="1103" w:type="pct"/>
            <w:vAlign w:val="bottom"/>
          </w:tcPr>
          <w:p w14:paraId="7D21A386" w14:textId="77777777" w:rsidR="00820010" w:rsidRPr="00C87BD3" w:rsidRDefault="00820010" w:rsidP="001E10DB">
            <w:pPr>
              <w:jc w:val="right"/>
            </w:pPr>
            <w:r w:rsidRPr="00C87BD3">
              <w:t>Statsregnskap 2024</w:t>
            </w:r>
          </w:p>
        </w:tc>
        <w:tc>
          <w:tcPr>
            <w:tcW w:w="1103" w:type="pct"/>
            <w:vAlign w:val="bottom"/>
          </w:tcPr>
          <w:p w14:paraId="0E8B49B6" w14:textId="77777777" w:rsidR="00820010" w:rsidRPr="00C87BD3" w:rsidRDefault="00820010" w:rsidP="001E10DB">
            <w:pPr>
              <w:jc w:val="right"/>
            </w:pPr>
            <w:r w:rsidRPr="00C87BD3">
              <w:t>Statsregnskap 2024</w:t>
            </w:r>
          </w:p>
        </w:tc>
      </w:tr>
    </w:tbl>
    <w:p w14:paraId="125C04EB" w14:textId="77777777" w:rsidR="00820010" w:rsidRPr="00C87BD3" w:rsidRDefault="00820010" w:rsidP="00C87BD3">
      <w:pPr>
        <w:pStyle w:val="Kilde"/>
      </w:pPr>
      <w:r w:rsidRPr="00C87BD3">
        <w:t>Kilder: Helse- og omsorgsdepartementet og Teknisk beregningsutvalg for spesialisthelsetjenesten.</w:t>
      </w:r>
    </w:p>
    <w:p w14:paraId="6F356AE8" w14:textId="77777777" w:rsidR="00820010" w:rsidRPr="00C87BD3" w:rsidRDefault="00820010" w:rsidP="00C87BD3">
      <w:pPr>
        <w:pStyle w:val="avsnitt-undertittel"/>
      </w:pPr>
      <w:r w:rsidRPr="00C87BD3">
        <w:t>Utvalgets anslag på realvekst i driftsbevilgningene for 2026</w:t>
      </w:r>
    </w:p>
    <w:p w14:paraId="6F5347AE" w14:textId="420B2AEC" w:rsidR="00820010" w:rsidRPr="00C87BD3" w:rsidRDefault="00820010" w:rsidP="00C87BD3">
      <w:r w:rsidRPr="00C87BD3">
        <w:t xml:space="preserve">I Helse- og omsorgsdepartementets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–2026) ble det foreslått å styrke de regionale helseforetakene med om lag 3,</w:t>
      </w:r>
      <w:r w:rsidR="001E10DB" w:rsidRPr="00C87BD3">
        <w:t>1</w:t>
      </w:r>
      <w:r w:rsidR="001E10DB">
        <w:t> mrd.</w:t>
      </w:r>
      <w:r w:rsidRPr="00C87BD3">
        <w:t xml:space="preserve"> kroner for 2026 sammenlignet med saldert budsjett 2025. Beløpet hensyntar pålegg om effektiviseringstiltak i størrelses</w:t>
      </w:r>
      <w:r w:rsidRPr="00C87BD3">
        <w:t>orden om lag 0,</w:t>
      </w:r>
      <w:r w:rsidR="001E10DB" w:rsidRPr="00C87BD3">
        <w:t>3</w:t>
      </w:r>
      <w:r w:rsidR="001E10DB">
        <w:t> mrd.</w:t>
      </w:r>
      <w:r w:rsidRPr="00C87BD3">
        <w:t xml:space="preserve"> kroner.</w:t>
      </w:r>
      <w:r w:rsidR="001E10DB" w:rsidRPr="001E10DB">
        <w:rPr>
          <w:rStyle w:val="Fotnotereferanse"/>
        </w:rPr>
        <w:footnoteReference w:id="5"/>
      </w:r>
    </w:p>
    <w:p w14:paraId="02A166A2" w14:textId="6306E44B" w:rsidR="001E10DB" w:rsidRDefault="00820010" w:rsidP="00C87BD3">
      <w:r w:rsidRPr="00C87BD3">
        <w:t xml:space="preserve">Helse- og omsorgsdepartementet har ikke publisert anslag på realvekst for 2026 i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–2026). Utvalget anslo realveksten for 2026 i sin desember 2025-</w:t>
      </w:r>
      <w:r w:rsidRPr="00C87BD3">
        <w:t xml:space="preserve">rapport ved å sammenlikne bevilgningsforslaget i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–2026) med anslått regnskap 2025. Utvalget anslo den gang en realvekst på om lag 2,</w:t>
      </w:r>
      <w:r w:rsidR="001E10DB" w:rsidRPr="00C87BD3">
        <w:t>7</w:t>
      </w:r>
      <w:r w:rsidR="001E10DB">
        <w:t> mrd.</w:t>
      </w:r>
      <w:r w:rsidRPr="00C87BD3">
        <w:t xml:space="preserve"> </w:t>
      </w:r>
      <w:r w:rsidRPr="00C87BD3">
        <w:t xml:space="preserve">kroner for 2026. Etter at utvalget hadde publisert sin desember 2025-rapport, </w:t>
      </w:r>
      <w:r w:rsidRPr="00C87BD3">
        <w:t>vedtok Stortinget å øke bevilgningene for 2026 med 0,</w:t>
      </w:r>
      <w:r w:rsidR="001E10DB" w:rsidRPr="00C87BD3">
        <w:t>5</w:t>
      </w:r>
      <w:r w:rsidR="001E10DB">
        <w:t> mrd.</w:t>
      </w:r>
      <w:r w:rsidRPr="00C87BD3">
        <w:t xml:space="preserve"> kroner hensyntatt effektiviseringskrav på konsulentbruk i regionale helseforetak og helseforetak. Utvalget anslår nå (per juni 2026) en realvekst på 2,</w:t>
      </w:r>
      <w:r w:rsidR="001E10DB" w:rsidRPr="00C87BD3">
        <w:t>3</w:t>
      </w:r>
      <w:r w:rsidR="001E10DB">
        <w:t> mrd.</w:t>
      </w:r>
      <w:r w:rsidRPr="00C87BD3">
        <w:t xml:space="preserve"> kroner sammenlignet med statsregnskap 2025. Til tross for Stortingets økning i </w:t>
      </w:r>
      <w:r w:rsidRPr="00C87BD3">
        <w:lastRenderedPageBreak/>
        <w:t xml:space="preserve">bevilgningen, er det en reduksjon i realveksten. Reduksjonen skyldes i hovedsak økt anslag på lønns – og prisvekst som innebærer at </w:t>
      </w:r>
      <w:proofErr w:type="spellStart"/>
      <w:r w:rsidRPr="00C87BD3">
        <w:t>deflatoren</w:t>
      </w:r>
      <w:proofErr w:type="spellEnd"/>
      <w:r w:rsidRPr="00C87BD3">
        <w:t xml:space="preserve"> øker fra 3,2 til 3,6 prosent. I revidert budsjett 2026 reduseres refusjonstakstene for laboratorieanalyser med 7 prosent fra 1. juli 2026. Dette vil også redusere realveksten. I tabell 3.4 er endringen i dette anslaget vist for ulike tidspunkt.</w:t>
      </w:r>
    </w:p>
    <w:p w14:paraId="202DEE6F" w14:textId="582AF261" w:rsidR="00820010" w:rsidRPr="00C87BD3" w:rsidRDefault="00820010" w:rsidP="00C87BD3">
      <w:pPr>
        <w:pStyle w:val="tabell-tittel"/>
      </w:pPr>
      <w:r w:rsidRPr="00C87BD3">
        <w:t>Realvekst i driftsbevilgningene for 2026. Utvalgets oppdaterte anslag på ulike tidspunkt. Mrd. 2026-kroner.</w:t>
      </w:r>
    </w:p>
    <w:tbl>
      <w:tblPr>
        <w:tblStyle w:val="StandardTabell"/>
        <w:tblW w:w="5000" w:type="pct"/>
        <w:tblLook w:val="0000" w:firstRow="0" w:lastRow="0" w:firstColumn="0" w:lastColumn="0" w:noHBand="0" w:noVBand="0"/>
      </w:tblPr>
      <w:tblGrid>
        <w:gridCol w:w="3029"/>
        <w:gridCol w:w="2813"/>
        <w:gridCol w:w="2307"/>
        <w:gridCol w:w="2307"/>
      </w:tblGrid>
      <w:tr w:rsidR="00000000" w:rsidRPr="00C87BD3" w14:paraId="3CFB0B69" w14:textId="77777777" w:rsidTr="001E10DB">
        <w:trPr>
          <w:trHeight w:val="453"/>
        </w:trPr>
        <w:tc>
          <w:tcPr>
            <w:tcW w:w="1448" w:type="pct"/>
          </w:tcPr>
          <w:p w14:paraId="1D20C908" w14:textId="77777777" w:rsidR="00820010" w:rsidRPr="00C87BD3" w:rsidRDefault="00820010" w:rsidP="001E10DB">
            <w:pPr>
              <w:pStyle w:val="TabellHode-kolonne"/>
            </w:pPr>
          </w:p>
        </w:tc>
        <w:tc>
          <w:tcPr>
            <w:tcW w:w="1345" w:type="pct"/>
            <w:vAlign w:val="bottom"/>
          </w:tcPr>
          <w:p w14:paraId="0DCCEDEF" w14:textId="77777777" w:rsidR="00820010" w:rsidRPr="00C87BD3" w:rsidRDefault="00820010" w:rsidP="001E10DB">
            <w:pPr>
              <w:pStyle w:val="TabellHode-kolonne"/>
              <w:jc w:val="right"/>
            </w:pPr>
            <w:r w:rsidRPr="00C87BD3">
              <w:t>Utvalgets anslag per desember 2025</w:t>
            </w:r>
          </w:p>
        </w:tc>
        <w:tc>
          <w:tcPr>
            <w:tcW w:w="1103" w:type="pct"/>
            <w:vAlign w:val="bottom"/>
          </w:tcPr>
          <w:p w14:paraId="09D09BE1" w14:textId="77777777" w:rsidR="00820010" w:rsidRPr="00C87BD3" w:rsidRDefault="00820010" w:rsidP="001E10DB">
            <w:pPr>
              <w:pStyle w:val="TabellHode-kolonne"/>
              <w:jc w:val="right"/>
            </w:pPr>
            <w:r w:rsidRPr="00C87BD3">
              <w:t>Utvalgets anslag basert på saldert budsjett 2026</w:t>
            </w:r>
          </w:p>
        </w:tc>
        <w:tc>
          <w:tcPr>
            <w:tcW w:w="1103" w:type="pct"/>
            <w:vAlign w:val="bottom"/>
          </w:tcPr>
          <w:p w14:paraId="22F8C71B" w14:textId="77777777" w:rsidR="00820010" w:rsidRPr="00C87BD3" w:rsidRDefault="00820010" w:rsidP="001E10DB">
            <w:pPr>
              <w:pStyle w:val="TabellHode-kolonne"/>
              <w:jc w:val="right"/>
            </w:pPr>
            <w:r w:rsidRPr="00C87BD3">
              <w:t>Utvalgets anslag per juni 2026</w:t>
            </w:r>
          </w:p>
        </w:tc>
      </w:tr>
      <w:tr w:rsidR="00000000" w:rsidRPr="00C87BD3" w14:paraId="71EE022E" w14:textId="77777777" w:rsidTr="001E10DB">
        <w:trPr>
          <w:trHeight w:val="453"/>
        </w:trPr>
        <w:tc>
          <w:tcPr>
            <w:tcW w:w="1448" w:type="pct"/>
          </w:tcPr>
          <w:p w14:paraId="05F18241" w14:textId="4F1F22EB" w:rsidR="00820010" w:rsidRPr="00C87BD3" w:rsidRDefault="00820010" w:rsidP="001E10DB">
            <w:pPr>
              <w:pStyle w:val="TabellHode-rad"/>
            </w:pPr>
            <w:r w:rsidRPr="00C87BD3">
              <w:t xml:space="preserve">Realvekst for 2026 </w:t>
            </w:r>
            <w:r w:rsidRPr="00C87BD3">
              <w:t>sammenlignet med 2025 (mrd.</w:t>
            </w:r>
            <w:r w:rsidR="001E10DB">
              <w:t xml:space="preserve"> </w:t>
            </w:r>
            <w:r w:rsidRPr="00C87BD3">
              <w:t>2026-kroner)</w:t>
            </w:r>
          </w:p>
        </w:tc>
        <w:tc>
          <w:tcPr>
            <w:tcW w:w="1345" w:type="pct"/>
            <w:vAlign w:val="bottom"/>
          </w:tcPr>
          <w:p w14:paraId="1D1EB98D" w14:textId="77777777" w:rsidR="00820010" w:rsidRPr="00C87BD3" w:rsidRDefault="00820010" w:rsidP="001E10DB">
            <w:pPr>
              <w:jc w:val="right"/>
            </w:pPr>
            <w:r w:rsidRPr="00C87BD3">
              <w:t>2,7</w:t>
            </w:r>
          </w:p>
        </w:tc>
        <w:tc>
          <w:tcPr>
            <w:tcW w:w="1103" w:type="pct"/>
            <w:vAlign w:val="bottom"/>
          </w:tcPr>
          <w:p w14:paraId="3EC12A11" w14:textId="77777777" w:rsidR="00820010" w:rsidRPr="00C87BD3" w:rsidRDefault="00820010" w:rsidP="001E10DB">
            <w:pPr>
              <w:jc w:val="right"/>
            </w:pPr>
            <w:r w:rsidRPr="00C87BD3">
              <w:t>3,2</w:t>
            </w:r>
          </w:p>
        </w:tc>
        <w:tc>
          <w:tcPr>
            <w:tcW w:w="1103" w:type="pct"/>
            <w:vAlign w:val="bottom"/>
          </w:tcPr>
          <w:p w14:paraId="1377B1D5" w14:textId="77777777" w:rsidR="00820010" w:rsidRPr="00C87BD3" w:rsidRDefault="00820010" w:rsidP="001E10DB">
            <w:pPr>
              <w:jc w:val="right"/>
            </w:pPr>
            <w:r w:rsidRPr="00C87BD3">
              <w:t>2,3</w:t>
            </w:r>
          </w:p>
        </w:tc>
      </w:tr>
      <w:tr w:rsidR="00000000" w:rsidRPr="00C87BD3" w14:paraId="40B804F2" w14:textId="77777777" w:rsidTr="001E10DB">
        <w:trPr>
          <w:trHeight w:val="453"/>
        </w:trPr>
        <w:tc>
          <w:tcPr>
            <w:tcW w:w="1448" w:type="pct"/>
          </w:tcPr>
          <w:p w14:paraId="52D69BB1" w14:textId="77777777" w:rsidR="00820010" w:rsidRPr="00C87BD3" w:rsidRDefault="00820010" w:rsidP="001E10DB">
            <w:pPr>
              <w:pStyle w:val="TabellHode-rad"/>
            </w:pPr>
            <w:r w:rsidRPr="00C87BD3">
              <w:t>Sammenligningsgrunnlag</w:t>
            </w:r>
          </w:p>
        </w:tc>
        <w:tc>
          <w:tcPr>
            <w:tcW w:w="1345" w:type="pct"/>
            <w:vAlign w:val="bottom"/>
          </w:tcPr>
          <w:p w14:paraId="0E1FAE3E" w14:textId="77777777" w:rsidR="00820010" w:rsidRPr="00C87BD3" w:rsidRDefault="00820010" w:rsidP="001E10DB">
            <w:pPr>
              <w:jc w:val="right"/>
            </w:pPr>
            <w:r w:rsidRPr="00C87BD3">
              <w:t>Anslåt</w:t>
            </w:r>
            <w:r w:rsidRPr="00C87BD3">
              <w:t>t regnskap 2025</w:t>
            </w:r>
          </w:p>
        </w:tc>
        <w:tc>
          <w:tcPr>
            <w:tcW w:w="1103" w:type="pct"/>
            <w:vAlign w:val="bottom"/>
          </w:tcPr>
          <w:p w14:paraId="706C4B4D" w14:textId="77777777" w:rsidR="00820010" w:rsidRPr="00C87BD3" w:rsidRDefault="00820010" w:rsidP="001E10DB">
            <w:pPr>
              <w:jc w:val="right"/>
            </w:pPr>
            <w:r w:rsidRPr="00C87BD3">
              <w:t>Anslått regnskap 2025</w:t>
            </w:r>
          </w:p>
        </w:tc>
        <w:tc>
          <w:tcPr>
            <w:tcW w:w="1103" w:type="pct"/>
            <w:vAlign w:val="bottom"/>
          </w:tcPr>
          <w:p w14:paraId="0591AD75" w14:textId="77777777" w:rsidR="00820010" w:rsidRPr="00C87BD3" w:rsidRDefault="00820010" w:rsidP="001E10DB">
            <w:pPr>
              <w:jc w:val="right"/>
            </w:pPr>
            <w:r w:rsidRPr="00C87BD3">
              <w:t>Statsregnskap 2025</w:t>
            </w:r>
          </w:p>
        </w:tc>
      </w:tr>
    </w:tbl>
    <w:p w14:paraId="6D42D058" w14:textId="77777777" w:rsidR="00820010" w:rsidRPr="00C87BD3" w:rsidRDefault="00820010" w:rsidP="00C87BD3">
      <w:pPr>
        <w:pStyle w:val="Kilde"/>
      </w:pPr>
      <w:r w:rsidRPr="00C87BD3">
        <w:t>Kilder: Helse- og omsorgsdepartementet og Teknisk beregningsutvalg for spesialisthelsetjenesten.</w:t>
      </w:r>
    </w:p>
    <w:p w14:paraId="373FB130" w14:textId="77777777" w:rsidR="00820010" w:rsidRPr="00C87BD3" w:rsidRDefault="00820010" w:rsidP="00C87BD3">
      <w:pPr>
        <w:pStyle w:val="Overskrift2"/>
      </w:pPr>
      <w:r w:rsidRPr="00C87BD3">
        <w:t>Engangsbevilgninger</w:t>
      </w:r>
    </w:p>
    <w:p w14:paraId="217D4399" w14:textId="728DB26E" w:rsidR="00820010" w:rsidRPr="00C87BD3" w:rsidRDefault="00820010" w:rsidP="00C87BD3">
      <w:r w:rsidRPr="00C87BD3">
        <w:t>I figur 3.1 vises også</w:t>
      </w:r>
      <w:r w:rsidRPr="00C87BD3">
        <w:t xml:space="preserve"> utviklingen i driftsbevilgningene inkludert engangsbevilgninger i de årene disse er bevilget. Engangsbevilgningene var særlig store under pandemien i årene 2020 til 2022. Utvalget inkluderer ikke budsjettfullmakten til Helsedirektoratet på 4,9</w:t>
      </w:r>
      <w:r w:rsidR="001E10DB" w:rsidRPr="00C87BD3">
        <w:t>5</w:t>
      </w:r>
      <w:r w:rsidR="001E10DB">
        <w:t> mrd.</w:t>
      </w:r>
      <w:r w:rsidRPr="00C87BD3">
        <w:t xml:space="preserve"> kroner og som ble bevilget på kap. 732 for ekstraordinære kostnader under pandemien i 2020. Det er ikke gitt større engangsbevilgninger i 2025 og hittil i 2026. Se boks 3.4 for oversikt over engangsbevilgninger.</w:t>
      </w:r>
    </w:p>
    <w:tbl>
      <w:tblPr>
        <w:tblStyle w:val="StandardBoks"/>
        <w:tblW w:w="5000" w:type="pct"/>
        <w:tblLook w:val="04A0" w:firstRow="1" w:lastRow="0" w:firstColumn="1" w:lastColumn="0" w:noHBand="0" w:noVBand="1"/>
      </w:tblPr>
      <w:tblGrid>
        <w:gridCol w:w="10466"/>
      </w:tblGrid>
      <w:tr w:rsidR="00000000" w:rsidRPr="00C87BD3" w14:paraId="07510C6C" w14:textId="77777777" w:rsidTr="00634AE1">
        <w:trPr>
          <w:trHeight w:val="817"/>
        </w:trPr>
        <w:tc>
          <w:tcPr>
            <w:tcW w:w="5000" w:type="pct"/>
          </w:tcPr>
          <w:p w14:paraId="5D971128" w14:textId="77777777" w:rsidR="00820010" w:rsidRPr="00C87BD3" w:rsidRDefault="00820010" w:rsidP="00C87BD3">
            <w:pPr>
              <w:pStyle w:val="tittel-ramme"/>
            </w:pPr>
            <w:r w:rsidRPr="00C87BD3">
              <w:lastRenderedPageBreak/>
              <w:t>Engangsbevilgninger</w:t>
            </w:r>
          </w:p>
          <w:p w14:paraId="077A1DCD" w14:textId="2EE4F4F0" w:rsidR="00820010" w:rsidRPr="00C87BD3" w:rsidRDefault="00820010" w:rsidP="00C87BD3">
            <w:r w:rsidRPr="00C87BD3">
              <w:t>I beregningen av realvekst skiller utvalget mellom de ordinære driftsbevilgningene til de regionale helseforetakene og engangsbevilgninger. Engangsbevilgninger er midlertidige, gitt til spesielle forbigående forhold, og vil kun påvirke inntektsnivået i det enkelte år. Det er Stortinget som årlig bevilger midler til de regionale helseforetakene, både de ordinære driftsbevilgningene og engangs</w:t>
            </w:r>
            <w:r w:rsidRPr="00C87BD3">
              <w:t>bevilgningene.</w:t>
            </w:r>
          </w:p>
          <w:p w14:paraId="72D5F505" w14:textId="77777777" w:rsidR="00820010" w:rsidRPr="00C87BD3" w:rsidRDefault="00820010" w:rsidP="00C87BD3">
            <w:r w:rsidRPr="00C87BD3">
              <w:t xml:space="preserve">Dette kommer fram i figur 3.1. Engangsbevilgninger kan ha ulik karakter og bli gitt på ulike tidspunkt i løpet av budsjettåret. De kan være knyttet til konkrete kostnader </w:t>
            </w:r>
            <w:r w:rsidRPr="00C87BD3">
              <w:t>eller gis som generelle tilleggsbevilgninger for å styrke helseforetakenes økonomi.</w:t>
            </w:r>
          </w:p>
          <w:p w14:paraId="69F9A5AE" w14:textId="77777777" w:rsidR="00820010" w:rsidRDefault="00820010" w:rsidP="001E10DB">
            <w:r w:rsidRPr="00C87BD3">
              <w:t>I</w:t>
            </w:r>
            <w:r w:rsidRPr="00C87BD3">
              <w:t xml:space="preserve"> pandemiårene 2020–2022 ble det gitt store tilleggsbevilgninger til de regionale helseforetakene. De største engangsbevilgningene, målt som over 10</w:t>
            </w:r>
            <w:r w:rsidR="001E10DB" w:rsidRPr="00C87BD3">
              <w:t>0</w:t>
            </w:r>
            <w:r w:rsidR="001E10DB">
              <w:t> mill.</w:t>
            </w:r>
            <w:r w:rsidRPr="00C87BD3">
              <w:t xml:space="preserve"> kroner</w:t>
            </w:r>
            <w:r w:rsidRPr="00C87BD3">
              <w:t>, er omtalt i tabellen.</w:t>
            </w:r>
          </w:p>
          <w:tbl>
            <w:tblPr>
              <w:tblW w:w="0" w:type="auto"/>
              <w:tblLayout w:type="fixed"/>
              <w:tblCellMar>
                <w:left w:w="0" w:type="dxa"/>
                <w:right w:w="0" w:type="dxa"/>
              </w:tblCellMar>
              <w:tblLook w:val="0000" w:firstRow="0" w:lastRow="0" w:firstColumn="0" w:lastColumn="0" w:noHBand="0" w:noVBand="0"/>
            </w:tblPr>
            <w:tblGrid>
              <w:gridCol w:w="652"/>
              <w:gridCol w:w="1474"/>
              <w:gridCol w:w="7910"/>
            </w:tblGrid>
            <w:tr w:rsidR="00634AE1" w:rsidRPr="00634AE1" w14:paraId="10041D31"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0E90C65C"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ascii="Open Sans SemiBold" w:eastAsiaTheme="minorEastAsia" w:hAnsi="Open Sans SemiBold" w:cs="Open Sans SemiBold"/>
                      <w:color w:val="000000"/>
                      <w:sz w:val="18"/>
                      <w:szCs w:val="18"/>
                    </w:rPr>
                    <w:t>År</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63167B88"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ascii="Open Sans SemiBold" w:eastAsiaTheme="minorEastAsia" w:hAnsi="Open Sans SemiBold" w:cs="Open Sans SemiBold"/>
                      <w:color w:val="000000"/>
                      <w:sz w:val="18"/>
                      <w:szCs w:val="18"/>
                    </w:rPr>
                    <w:t>Engangsbevilgninger totalt. Mill. kroner i løpende priser.</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708DEE83"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ascii="Open Sans SemiBold" w:eastAsiaTheme="minorEastAsia" w:hAnsi="Open Sans SemiBold" w:cs="Open Sans SemiBold"/>
                      <w:color w:val="000000"/>
                      <w:sz w:val="18"/>
                      <w:szCs w:val="18"/>
                    </w:rPr>
                    <w:t>Tiltak</w:t>
                  </w:r>
                </w:p>
              </w:tc>
            </w:tr>
            <w:tr w:rsidR="00634AE1" w:rsidRPr="00634AE1" w14:paraId="20A74B33"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08E08F2F"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2016</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29E1C243" w14:textId="77777777" w:rsidR="00634AE1" w:rsidRPr="00634AE1" w:rsidRDefault="00634AE1" w:rsidP="00634AE1">
                  <w:pPr>
                    <w:autoSpaceDE w:val="0"/>
                    <w:autoSpaceDN w:val="0"/>
                    <w:adjustRightInd w:val="0"/>
                    <w:spacing w:before="0" w:after="0" w:line="264" w:lineRule="auto"/>
                    <w:jc w:val="right"/>
                    <w:textAlignment w:val="center"/>
                    <w:rPr>
                      <w:rFonts w:eastAsiaTheme="minorEastAsia" w:cs="Open Sans"/>
                      <w:color w:val="000000"/>
                      <w:sz w:val="18"/>
                      <w:szCs w:val="18"/>
                    </w:rPr>
                  </w:pPr>
                  <w:r w:rsidRPr="00634AE1">
                    <w:rPr>
                      <w:rFonts w:eastAsiaTheme="minorEastAsia" w:cs="Open Sans"/>
                      <w:color w:val="000000"/>
                      <w:sz w:val="17"/>
                      <w:szCs w:val="17"/>
                    </w:rPr>
                    <w:t>330</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54E6430E"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Midler til vedlikehold i forbindelse med en tiltakspakke for økt sysselsetting og langsiktig omstilling.</w:t>
                  </w:r>
                </w:p>
              </w:tc>
            </w:tr>
            <w:tr w:rsidR="00634AE1" w:rsidRPr="00634AE1" w14:paraId="74745175"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4CFCB892"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2017</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1641991A" w14:textId="77777777" w:rsidR="00634AE1" w:rsidRPr="00634AE1" w:rsidRDefault="00634AE1" w:rsidP="00634AE1">
                  <w:pPr>
                    <w:autoSpaceDE w:val="0"/>
                    <w:autoSpaceDN w:val="0"/>
                    <w:adjustRightInd w:val="0"/>
                    <w:spacing w:before="0" w:after="0" w:line="264" w:lineRule="auto"/>
                    <w:jc w:val="right"/>
                    <w:textAlignment w:val="center"/>
                    <w:rPr>
                      <w:rFonts w:eastAsiaTheme="minorEastAsia" w:cs="Open Sans"/>
                      <w:color w:val="000000"/>
                      <w:sz w:val="18"/>
                      <w:szCs w:val="18"/>
                    </w:rPr>
                  </w:pPr>
                  <w:r w:rsidRPr="00634AE1">
                    <w:rPr>
                      <w:rFonts w:eastAsiaTheme="minorEastAsia" w:cs="Open Sans"/>
                      <w:color w:val="000000"/>
                      <w:sz w:val="17"/>
                      <w:szCs w:val="17"/>
                    </w:rPr>
                    <w:t>105</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6D9B28AC"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Om lag 100 mill. kroner av dette til vedlikehold i forbindelse med en tiltakspakke for økt sysselsetting og langsiktig omstilling.</w:t>
                  </w:r>
                </w:p>
              </w:tc>
            </w:tr>
            <w:tr w:rsidR="00634AE1" w:rsidRPr="00634AE1" w14:paraId="1076E6EF"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2D65E2D3"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2018</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38BB9317" w14:textId="77777777" w:rsidR="00634AE1" w:rsidRPr="00634AE1" w:rsidRDefault="00634AE1" w:rsidP="00634AE1">
                  <w:pPr>
                    <w:autoSpaceDE w:val="0"/>
                    <w:autoSpaceDN w:val="0"/>
                    <w:adjustRightInd w:val="0"/>
                    <w:spacing w:before="0" w:after="0" w:line="264" w:lineRule="auto"/>
                    <w:jc w:val="right"/>
                    <w:textAlignment w:val="center"/>
                    <w:rPr>
                      <w:rFonts w:eastAsiaTheme="minorEastAsia" w:cs="Open Sans"/>
                      <w:color w:val="000000"/>
                      <w:sz w:val="18"/>
                      <w:szCs w:val="18"/>
                    </w:rPr>
                  </w:pPr>
                  <w:r w:rsidRPr="00634AE1">
                    <w:rPr>
                      <w:rFonts w:eastAsiaTheme="minorEastAsia" w:cs="Open Sans"/>
                      <w:color w:val="000000"/>
                      <w:sz w:val="17"/>
                      <w:szCs w:val="17"/>
                    </w:rPr>
                    <w:t>30</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0F06BC6A"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Ikke større engangsbevilgninger i 2018.</w:t>
                  </w:r>
                </w:p>
              </w:tc>
            </w:tr>
            <w:tr w:rsidR="00634AE1" w:rsidRPr="00634AE1" w14:paraId="7946B7EF"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3C8609AF"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2019</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7D2E5483" w14:textId="77777777" w:rsidR="00634AE1" w:rsidRPr="00634AE1" w:rsidRDefault="00634AE1" w:rsidP="00634AE1">
                  <w:pPr>
                    <w:autoSpaceDE w:val="0"/>
                    <w:autoSpaceDN w:val="0"/>
                    <w:adjustRightInd w:val="0"/>
                    <w:spacing w:before="0" w:after="0" w:line="240" w:lineRule="auto"/>
                    <w:rPr>
                      <w:rFonts w:ascii="Open Sans SemiBold" w:eastAsiaTheme="minorEastAsia" w:hAnsi="Open Sans SemiBold"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756D32E7"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Ikke større engangsbevilgninger i 2019.</w:t>
                  </w:r>
                </w:p>
              </w:tc>
            </w:tr>
            <w:tr w:rsidR="00634AE1" w:rsidRPr="00634AE1" w14:paraId="72DF2B65"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290B3AF2"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2020</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2EE117C7" w14:textId="77777777" w:rsidR="00634AE1" w:rsidRPr="00634AE1" w:rsidRDefault="00634AE1" w:rsidP="00634AE1">
                  <w:pPr>
                    <w:autoSpaceDE w:val="0"/>
                    <w:autoSpaceDN w:val="0"/>
                    <w:adjustRightInd w:val="0"/>
                    <w:spacing w:before="0" w:after="0" w:line="264" w:lineRule="auto"/>
                    <w:jc w:val="right"/>
                    <w:textAlignment w:val="center"/>
                    <w:rPr>
                      <w:rFonts w:eastAsiaTheme="minorEastAsia" w:cs="Open Sans"/>
                      <w:color w:val="000000"/>
                      <w:sz w:val="18"/>
                      <w:szCs w:val="18"/>
                    </w:rPr>
                  </w:pPr>
                  <w:r w:rsidRPr="00634AE1">
                    <w:rPr>
                      <w:rFonts w:eastAsiaTheme="minorEastAsia" w:cs="Open Sans"/>
                      <w:color w:val="000000"/>
                      <w:sz w:val="17"/>
                      <w:szCs w:val="17"/>
                    </w:rPr>
                    <w:t>6 723</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0C59FA2C"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I all hovedsak midler knyttet til ekstraordinære kostnader ifm. ­pandemien. I tillegg fikk Helsedirektoratet en budsjettfullmakt på 4 950 mill. kroner til blant annet innkjøp av smittevernutstyr og lege­midler for kommunehelsetjenesten og spesialisthelsetjenesten. ­Fullmakten ble gitt på kap. 732 Regionale helseforetak, post 70.</w:t>
                  </w:r>
                </w:p>
              </w:tc>
            </w:tr>
            <w:tr w:rsidR="00634AE1" w:rsidRPr="00634AE1" w14:paraId="77F53089"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7690B17B"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2021</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27F5BC30" w14:textId="77777777" w:rsidR="00634AE1" w:rsidRPr="00634AE1" w:rsidRDefault="00634AE1" w:rsidP="00634AE1">
                  <w:pPr>
                    <w:autoSpaceDE w:val="0"/>
                    <w:autoSpaceDN w:val="0"/>
                    <w:adjustRightInd w:val="0"/>
                    <w:spacing w:before="0" w:after="0" w:line="264" w:lineRule="auto"/>
                    <w:jc w:val="right"/>
                    <w:textAlignment w:val="center"/>
                    <w:rPr>
                      <w:rFonts w:eastAsiaTheme="minorEastAsia" w:cs="Open Sans"/>
                      <w:color w:val="000000"/>
                      <w:sz w:val="18"/>
                      <w:szCs w:val="18"/>
                    </w:rPr>
                  </w:pPr>
                  <w:r w:rsidRPr="00634AE1">
                    <w:rPr>
                      <w:rFonts w:eastAsiaTheme="minorEastAsia" w:cs="Open Sans"/>
                      <w:color w:val="000000"/>
                      <w:sz w:val="17"/>
                      <w:szCs w:val="17"/>
                    </w:rPr>
                    <w:t>5 583</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194144B2"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I all hovedsak midler knyttet til ekstraordinære kostnader ifm. ­pandemien. 1 400 mill. kroner av dette var midler til innkjøp av smittevern­utstyr i spesialisthelsetjenesten.</w:t>
                  </w:r>
                </w:p>
              </w:tc>
            </w:tr>
            <w:tr w:rsidR="00634AE1" w:rsidRPr="00634AE1" w14:paraId="5F697ED4"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1453E9BD"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2022</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723AB5C6" w14:textId="77777777" w:rsidR="00634AE1" w:rsidRPr="00634AE1" w:rsidRDefault="00634AE1" w:rsidP="00634AE1">
                  <w:pPr>
                    <w:autoSpaceDE w:val="0"/>
                    <w:autoSpaceDN w:val="0"/>
                    <w:adjustRightInd w:val="0"/>
                    <w:spacing w:before="0" w:after="0" w:line="264" w:lineRule="auto"/>
                    <w:jc w:val="right"/>
                    <w:textAlignment w:val="center"/>
                    <w:rPr>
                      <w:rFonts w:eastAsiaTheme="minorEastAsia" w:cs="Open Sans"/>
                      <w:color w:val="000000"/>
                      <w:sz w:val="18"/>
                      <w:szCs w:val="18"/>
                    </w:rPr>
                  </w:pPr>
                  <w:r w:rsidRPr="00634AE1">
                    <w:rPr>
                      <w:rFonts w:eastAsiaTheme="minorEastAsia" w:cs="Open Sans"/>
                      <w:color w:val="000000"/>
                      <w:sz w:val="17"/>
                      <w:szCs w:val="17"/>
                    </w:rPr>
                    <w:t>2 304</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515C5D06"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I all hovedsak midler knyttet til ekstraordinære kostnader ifm. ­pandemien.</w:t>
                  </w:r>
                </w:p>
              </w:tc>
            </w:tr>
            <w:tr w:rsidR="00634AE1" w:rsidRPr="00634AE1" w14:paraId="114EA478"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6D336813"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2023</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682C91AB" w14:textId="77777777" w:rsidR="00634AE1" w:rsidRPr="00634AE1" w:rsidRDefault="00634AE1" w:rsidP="00634AE1">
                  <w:pPr>
                    <w:autoSpaceDE w:val="0"/>
                    <w:autoSpaceDN w:val="0"/>
                    <w:adjustRightInd w:val="0"/>
                    <w:spacing w:before="0" w:after="0" w:line="264" w:lineRule="auto"/>
                    <w:jc w:val="right"/>
                    <w:textAlignment w:val="center"/>
                    <w:rPr>
                      <w:rFonts w:eastAsiaTheme="minorEastAsia" w:cs="Open Sans"/>
                      <w:color w:val="000000"/>
                      <w:sz w:val="18"/>
                      <w:szCs w:val="18"/>
                    </w:rPr>
                  </w:pPr>
                  <w:r w:rsidRPr="00634AE1">
                    <w:rPr>
                      <w:rFonts w:eastAsiaTheme="minorEastAsia" w:cs="Open Sans"/>
                      <w:color w:val="000000"/>
                      <w:sz w:val="17"/>
                      <w:szCs w:val="17"/>
                    </w:rPr>
                    <w:t>571</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10DD3533"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344 mill. kroner til landingsplasser for redningshelikoptre og 200 mill. kroner til vedlikehold i Helse Nord.</w:t>
                  </w:r>
                </w:p>
              </w:tc>
            </w:tr>
            <w:tr w:rsidR="00634AE1" w:rsidRPr="00634AE1" w14:paraId="2048539E"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11085940"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2024</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0854B4EF" w14:textId="77777777" w:rsidR="00634AE1" w:rsidRPr="00634AE1" w:rsidRDefault="00634AE1" w:rsidP="00634AE1">
                  <w:pPr>
                    <w:autoSpaceDE w:val="0"/>
                    <w:autoSpaceDN w:val="0"/>
                    <w:adjustRightInd w:val="0"/>
                    <w:spacing w:before="0" w:after="0" w:line="264" w:lineRule="auto"/>
                    <w:jc w:val="right"/>
                    <w:textAlignment w:val="center"/>
                    <w:rPr>
                      <w:rFonts w:eastAsiaTheme="minorEastAsia" w:cs="Open Sans"/>
                      <w:color w:val="000000"/>
                      <w:sz w:val="18"/>
                      <w:szCs w:val="18"/>
                    </w:rPr>
                  </w:pPr>
                  <w:r w:rsidRPr="00634AE1">
                    <w:rPr>
                      <w:rFonts w:eastAsiaTheme="minorEastAsia" w:cs="Open Sans"/>
                      <w:color w:val="000000"/>
                      <w:sz w:val="17"/>
                      <w:szCs w:val="17"/>
                    </w:rPr>
                    <w:t>2 500</w:t>
                  </w: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34ADEFA5"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7"/>
                      <w:szCs w:val="17"/>
                    </w:rPr>
                  </w:pPr>
                  <w:r w:rsidRPr="00634AE1">
                    <w:rPr>
                      <w:rFonts w:eastAsiaTheme="minorEastAsia" w:cs="Open Sans"/>
                      <w:color w:val="000000"/>
                      <w:sz w:val="17"/>
                      <w:szCs w:val="17"/>
                    </w:rPr>
                    <w:t xml:space="preserve">I revidert budsjett 2024 ble det bevilget 400 mill. kroner som et engangstiltak for å redusere ventetider. </w:t>
                  </w:r>
                </w:p>
                <w:p w14:paraId="0FCF56F9" w14:textId="77777777" w:rsidR="00634AE1" w:rsidRPr="00634AE1" w:rsidRDefault="00634AE1" w:rsidP="00634AE1">
                  <w:pPr>
                    <w:autoSpaceDE w:val="0"/>
                    <w:autoSpaceDN w:val="0"/>
                    <w:adjustRightInd w:val="0"/>
                    <w:spacing w:before="113"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I nysalderingen 2024 ble det bevilget 1 600 mill. kroner for å styrke økonomien begrunnet i høyere kostnadsvekst og for å kunne sette helseforetakene i stand til blant annet å videreføre nødvendige investe­ringsplaner. Videre ble det bevilget 200 mill. kroner til økt bruker­vennlighet i Helseplattformen i Helse Midt-Norge, 200 mill. ­kroner til økt kapasitet innen sikkerhetspsykiatri i Helse Nord og 100 mill. kroner i rekrutteringstilskudd til Helse Nord.</w:t>
                  </w:r>
                </w:p>
              </w:tc>
            </w:tr>
            <w:tr w:rsidR="00634AE1" w:rsidRPr="00634AE1" w14:paraId="477FD6E7"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11BCA0FA"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2025</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0C7862BA" w14:textId="77777777" w:rsidR="00634AE1" w:rsidRPr="00634AE1" w:rsidRDefault="00634AE1" w:rsidP="00634AE1">
                  <w:pPr>
                    <w:autoSpaceDE w:val="0"/>
                    <w:autoSpaceDN w:val="0"/>
                    <w:adjustRightInd w:val="0"/>
                    <w:spacing w:before="0" w:after="0" w:line="240" w:lineRule="auto"/>
                    <w:rPr>
                      <w:rFonts w:ascii="Open Sans SemiBold" w:eastAsiaTheme="minorEastAsia" w:hAnsi="Open Sans SemiBold"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01702D20"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Ikke større engangsbevilgninger i 2025.</w:t>
                  </w:r>
                </w:p>
              </w:tc>
            </w:tr>
            <w:tr w:rsidR="00634AE1" w:rsidRPr="00634AE1" w14:paraId="6DEE054A" w14:textId="77777777" w:rsidTr="00634AE1">
              <w:tblPrEx>
                <w:tblCellMar>
                  <w:top w:w="0" w:type="dxa"/>
                  <w:left w:w="0" w:type="dxa"/>
                  <w:bottom w:w="0" w:type="dxa"/>
                  <w:right w:w="0" w:type="dxa"/>
                </w:tblCellMar>
              </w:tblPrEx>
              <w:trPr>
                <w:trHeight w:val="60"/>
              </w:trPr>
              <w:tc>
                <w:tcPr>
                  <w:tcW w:w="652"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0E643131"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lastRenderedPageBreak/>
                    <w:t>2026</w:t>
                  </w:r>
                </w:p>
              </w:tc>
              <w:tc>
                <w:tcPr>
                  <w:tcW w:w="1474"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34BFD881" w14:textId="77777777" w:rsidR="00634AE1" w:rsidRPr="00634AE1" w:rsidRDefault="00634AE1" w:rsidP="00634AE1">
                  <w:pPr>
                    <w:autoSpaceDE w:val="0"/>
                    <w:autoSpaceDN w:val="0"/>
                    <w:adjustRightInd w:val="0"/>
                    <w:spacing w:before="0" w:after="0" w:line="240" w:lineRule="auto"/>
                    <w:rPr>
                      <w:rFonts w:ascii="Open Sans SemiBold" w:eastAsiaTheme="minorEastAsia" w:hAnsi="Open Sans SemiBold" w:cs="Times New Roman"/>
                      <w:sz w:val="24"/>
                      <w:szCs w:val="24"/>
                    </w:rPr>
                  </w:pPr>
                </w:p>
              </w:tc>
              <w:tc>
                <w:tcPr>
                  <w:tcW w:w="7910" w:type="dxa"/>
                  <w:tcBorders>
                    <w:top w:val="single" w:sz="4" w:space="0" w:color="000000"/>
                    <w:left w:val="single" w:sz="4" w:space="0" w:color="000000"/>
                    <w:bottom w:val="single" w:sz="4" w:space="0" w:color="000000"/>
                    <w:right w:val="single" w:sz="4" w:space="0" w:color="000000"/>
                  </w:tcBorders>
                  <w:shd w:val="solid" w:color="FFFFFF" w:fill="auto"/>
                  <w:tcMar>
                    <w:top w:w="113" w:type="dxa"/>
                    <w:left w:w="80" w:type="dxa"/>
                    <w:bottom w:w="113" w:type="dxa"/>
                    <w:right w:w="80" w:type="dxa"/>
                  </w:tcMar>
                  <w:vAlign w:val="bottom"/>
                </w:tcPr>
                <w:p w14:paraId="3EE18D14" w14:textId="77777777" w:rsidR="00634AE1" w:rsidRPr="00634AE1" w:rsidRDefault="00634AE1" w:rsidP="00634AE1">
                  <w:pPr>
                    <w:autoSpaceDE w:val="0"/>
                    <w:autoSpaceDN w:val="0"/>
                    <w:adjustRightInd w:val="0"/>
                    <w:spacing w:before="0" w:after="0" w:line="264" w:lineRule="auto"/>
                    <w:textAlignment w:val="center"/>
                    <w:rPr>
                      <w:rFonts w:eastAsiaTheme="minorEastAsia" w:cs="Open Sans"/>
                      <w:color w:val="000000"/>
                      <w:sz w:val="18"/>
                      <w:szCs w:val="18"/>
                    </w:rPr>
                  </w:pPr>
                  <w:r w:rsidRPr="00634AE1">
                    <w:rPr>
                      <w:rFonts w:eastAsiaTheme="minorEastAsia" w:cs="Open Sans"/>
                      <w:color w:val="000000"/>
                      <w:sz w:val="17"/>
                      <w:szCs w:val="17"/>
                    </w:rPr>
                    <w:t>Ikke større engangsbevilgninger hittil i 2026.</w:t>
                  </w:r>
                </w:p>
              </w:tc>
            </w:tr>
          </w:tbl>
          <w:p w14:paraId="643CB0A1" w14:textId="43E5E1D2" w:rsidR="00634AE1" w:rsidRPr="00C87BD3" w:rsidRDefault="00634AE1" w:rsidP="001E10DB"/>
        </w:tc>
      </w:tr>
    </w:tbl>
    <w:p w14:paraId="492EC114" w14:textId="77777777" w:rsidR="00820010" w:rsidRPr="00C87BD3" w:rsidRDefault="00820010" w:rsidP="00C87BD3">
      <w:pPr>
        <w:pStyle w:val="Overskrift2"/>
      </w:pPr>
      <w:r w:rsidRPr="00C87BD3">
        <w:lastRenderedPageBreak/>
        <w:t>Realveksten i driftsbevilgningene utover merkostnader som følge av demografiske endringer</w:t>
      </w:r>
    </w:p>
    <w:p w14:paraId="21B1FB80" w14:textId="77777777" w:rsidR="00820010" w:rsidRPr="00C87BD3" w:rsidRDefault="00820010" w:rsidP="00C87BD3">
      <w:r w:rsidRPr="00C87BD3">
        <w:t>I figur 3.1 om utviklingen i driftsbevilgninger er det ikke tatt hensyn til økende og aldrende befolkning, det vil si merkostnader som følge av demografiske endringer.</w:t>
      </w:r>
    </w:p>
    <w:p w14:paraId="440A322B" w14:textId="35F5F520" w:rsidR="00820010" w:rsidRPr="00C87BD3" w:rsidRDefault="00820010" w:rsidP="00C87BD3">
      <w:r w:rsidRPr="00C87BD3">
        <w:t xml:space="preserve">Utvalget har bedt Helsedirektoratet </w:t>
      </w:r>
      <w:proofErr w:type="spellStart"/>
      <w:r w:rsidRPr="00C87BD3">
        <w:t>etterberegne</w:t>
      </w:r>
      <w:proofErr w:type="spellEnd"/>
      <w:r w:rsidRPr="00C87BD3">
        <w:t xml:space="preserve"> den årlige faktiske demografi</w:t>
      </w:r>
      <w:r w:rsidRPr="00C87BD3">
        <w:t xml:space="preserve">drevne aktivitetsendringen. Helsedirektoratets anslag fra årlige </w:t>
      </w:r>
      <w:proofErr w:type="spellStart"/>
      <w:r w:rsidR="001E10DB" w:rsidRPr="00C87BD3">
        <w:t>Prop</w:t>
      </w:r>
      <w:proofErr w:type="spellEnd"/>
      <w:r w:rsidR="001E10DB" w:rsidRPr="00C87BD3">
        <w:t>. 1</w:t>
      </w:r>
      <w:r w:rsidR="001E10DB">
        <w:t xml:space="preserve"> </w:t>
      </w:r>
      <w:r w:rsidR="001E10DB" w:rsidRPr="00C87BD3">
        <w:t xml:space="preserve">S </w:t>
      </w:r>
      <w:r w:rsidRPr="00C87BD3">
        <w:t>er erstattet med oppdaterte forbruksrater og befolkningstall for årene 2016 til 2026. For 2026 er det brukt faktisk vekst i demografidrevet behov på 1,33 prosent. Dette er omtalt i kapittel 4, og utvalget bruker disse til å beskrive merkostnadene korrigert for demografiske endringer i figur 3.2. Faktisk demografidrevet behov går noe ned sammen</w:t>
      </w:r>
      <w:r w:rsidRPr="00C87BD3">
        <w:t xml:space="preserve">lignet med hva som ble anslått i desember 2025-rapporten. Da var budsjettert anslag på 1,38 prosent, jf.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–2026).</w:t>
      </w:r>
    </w:p>
    <w:p w14:paraId="56337F33" w14:textId="77777777" w:rsidR="00820010" w:rsidRPr="00C87BD3" w:rsidRDefault="00820010" w:rsidP="00C87BD3">
      <w:r w:rsidRPr="00C87BD3">
        <w:t>Figur 3.2 viser realveksten i driftsbevilgningene (eksklusiv pensjonskostnader) og korrigert for oppgaveendringer med videre for perioden 2016 til 2026 dersom en hensyntar merkostnadene av demografiske endringer. De to oransje linjene er de samme som i figur 3.1, og tilsvarer realvekst i driftsbevilgningene uten å ta hensyn til merkostnader som følge av demografiske endringer. De to grønne linjene i figur 3.2 viser utviklingen i driftsbevilgningene fratrukket merkostnader som følge av demografiske e</w:t>
      </w:r>
      <w:r w:rsidRPr="00C87BD3">
        <w:t>ndringer på henholdsvis 92,5 og 100 prosent. Utvalget benytter et anslag på marginalkostnad på 92,5 prosent av gjennomsnittskostnaden for aktivitetsvekst som følge av demografiske endringer, jf. kapittel 6 i utvalgets juni 2025-notat. Utvalget har igangsatt et eksternt oppdrag for å analysere størrelsen på marginalkostnaden med datagrunnlag til og med 2025. Oppdraget er forventet ferdig i tidlig i 2027.</w:t>
      </w:r>
    </w:p>
    <w:p w14:paraId="10A3B0BB" w14:textId="6BD4B5E2" w:rsidR="00820010" w:rsidRPr="00C87BD3" w:rsidRDefault="00820010" w:rsidP="00C87BD3">
      <w:r w:rsidRPr="00C87BD3">
        <w:t>Marginalkostnaden uttrykker merkostnader for spesialisthelsetjenesten samlet ved en liten aktivitetsendri</w:t>
      </w:r>
      <w:r w:rsidRPr="00C87BD3">
        <w:t>ng. Den vil variere mellom helseforetak, og avhenge av funksjons</w:t>
      </w:r>
      <w:r w:rsidRPr="00C87BD3">
        <w:t>fordeling og struktur. Optimal struktur og driftsøkonomi tilsier at marginal</w:t>
      </w:r>
      <w:r w:rsidRPr="00C87BD3">
        <w:t xml:space="preserve">kostnaden er lik gjennomsnittskostnaden, altså 100 prosent. Dette er </w:t>
      </w:r>
      <w:r w:rsidRPr="00C87BD3">
        <w:t>illustrert i figur 3.2. Utvalget har merket seg at det i statsbudsjettene for 2025 og 2026 er lagt til grunn en marginalkostnad på 100 prosent.</w:t>
      </w:r>
    </w:p>
    <w:p w14:paraId="72BFAA4E" w14:textId="77777777" w:rsidR="00820010" w:rsidRPr="00C87BD3" w:rsidRDefault="00820010" w:rsidP="00C87BD3">
      <w:r w:rsidRPr="00C87BD3">
        <w:t>En økning i realveksten i driftsbevilgningene utover merkostnader som følge av demografiske endringer (grønn linje) i figur 3.2 kan gi rom for standardheving, økt aktivitet og/eller økte investeringer. Økt handlingsrom kan også oppnås gjennom bedre produktivitet.</w:t>
      </w:r>
    </w:p>
    <w:p w14:paraId="3DF57144" w14:textId="5A529C9B" w:rsidR="00820010" w:rsidRPr="00C87BD3" w:rsidRDefault="00820010" w:rsidP="00C87BD3">
      <w:r w:rsidRPr="00C87BD3">
        <w:t>Det vil generelt være noe usikkerhet i utvalgets anslag på realvekst i driftsbevilg</w:t>
      </w:r>
      <w:r w:rsidRPr="00C87BD3">
        <w:t xml:space="preserve">ninger ut over det som ligger i beregning av </w:t>
      </w:r>
      <w:proofErr w:type="spellStart"/>
      <w:r w:rsidRPr="00C87BD3">
        <w:t>deflatoren</w:t>
      </w:r>
      <w:proofErr w:type="spellEnd"/>
      <w:r w:rsidRPr="00C87BD3">
        <w:t xml:space="preserve">. For det første vil det være usikkerhet knyttet til anslagene over endringer i demografidrevet behov. For det andre er utvalgets forutsetning om en marginalkostnad på </w:t>
      </w:r>
      <w:r w:rsidRPr="00C87BD3">
        <w:lastRenderedPageBreak/>
        <w:t>92,5 prosent et anslag, basert på en analyse hvor det vil være en viss grad av usikkerhet. Utvalgets samlede anslag må likevel betraktes som beste tilgjengelige anslag.</w:t>
      </w:r>
    </w:p>
    <w:p w14:paraId="0C070C28" w14:textId="2E4EC9BD" w:rsidR="00820010" w:rsidRPr="00C87BD3" w:rsidRDefault="00820010" w:rsidP="00C87BD3">
      <w:r w:rsidRPr="00C87BD3">
        <w:t>Tabell 3.5 viser den årlige realveksten i driftsbevilgningene etter at årlige mer</w:t>
      </w:r>
      <w:r w:rsidRPr="00C87BD3">
        <w:t>kostnader til demografisk behov på 92,5 prosent er trukket fra. Utvalget har valgt å presentere utviklingen ti år tilbake i tid. Med forutsetningen om en marginalkostnad på 92,5 prosent, er det små endringer i nivået på driftsbevilgningene fratrukket merkostnader av demografiske endringer i perioden 2016 til 2026 som utvalget vurderer.</w:t>
      </w:r>
    </w:p>
    <w:p w14:paraId="662802BC" w14:textId="33E51515" w:rsidR="001E10DB" w:rsidRDefault="00820010" w:rsidP="00C87BD3">
      <w:r w:rsidRPr="00C87BD3">
        <w:t>Tabell 3.6 viser utvalgets anslag på ulike tidspunkt for realveksten fratrukket merkostnader demografisk behov på 92,5 prosent for året 2026. Gitt forutsetningene som er lagt</w:t>
      </w:r>
      <w:r w:rsidRPr="00C87BD3">
        <w:t xml:space="preserve"> til grunn, anslår utvalget at realveksten i driftsbevilgningene fratrukket merkostnader av demografiske endringer er minus 0,</w:t>
      </w:r>
      <w:r w:rsidR="001E10DB" w:rsidRPr="00C87BD3">
        <w:t>3</w:t>
      </w:r>
      <w:r w:rsidR="001E10DB">
        <w:t> mrd.</w:t>
      </w:r>
      <w:r w:rsidRPr="00C87BD3">
        <w:t xml:space="preserve"> kroner for året 2026. Dette anslaget for 2026 endres blant annet ved ny oppdatert informasjon på pris- og lønnsvekst og eventuelle nye bevilgningsendringer i 2026.</w:t>
      </w:r>
    </w:p>
    <w:p w14:paraId="33B0C4B1" w14:textId="20779946" w:rsidR="00634AE1" w:rsidRDefault="00634AE1" w:rsidP="00C87BD3">
      <w:r>
        <w:rPr>
          <w:noProof/>
        </w:rPr>
        <w:drawing>
          <wp:inline distT="0" distB="0" distL="0" distR="0" wp14:anchorId="273FD2F2" wp14:editId="291FDC6A">
            <wp:extent cx="5217744" cy="4279038"/>
            <wp:effectExtent l="0" t="0" r="2540" b="7620"/>
            <wp:docPr id="660127415" name="Bilde 5"/>
            <wp:cNvGraphicFramePr/>
            <a:graphic xmlns:a="http://schemas.openxmlformats.org/drawingml/2006/main">
              <a:graphicData uri="http://schemas.openxmlformats.org/drawingml/2006/picture">
                <pic:pic xmlns:pic="http://schemas.openxmlformats.org/drawingml/2006/picture">
                  <pic:nvPicPr>
                    <pic:cNvPr id="660127415" name=""/>
                    <pic:cNvPicPr/>
                  </pic:nvPicPr>
                  <pic:blipFill>
                    <a:blip r:embed="rId12"/>
                    <a:stretch>
                      <a:fillRect/>
                    </a:stretch>
                  </pic:blipFill>
                  <pic:spPr>
                    <a:xfrm>
                      <a:off x="0" y="0"/>
                      <a:ext cx="5217744" cy="4279038"/>
                    </a:xfrm>
                    <a:prstGeom prst="rect">
                      <a:avLst/>
                    </a:prstGeom>
                  </pic:spPr>
                </pic:pic>
              </a:graphicData>
            </a:graphic>
          </wp:inline>
        </w:drawing>
      </w:r>
    </w:p>
    <w:p w14:paraId="12F6AA7F" w14:textId="4C3D490B" w:rsidR="00820010" w:rsidRPr="00C87BD3" w:rsidRDefault="00820010" w:rsidP="00C87BD3">
      <w:pPr>
        <w:pStyle w:val="figur-tittel"/>
      </w:pPr>
      <w:r w:rsidRPr="00C87BD3">
        <w:t>Driftsbevilgninger eksklusiv pensjonskostnader og korrigert for oppgave</w:t>
      </w:r>
      <w:r w:rsidRPr="00C87BD3">
        <w:t xml:space="preserve">endringer, og fratrukket merkostnader av demografiske endringer med forutsetning om hhv. 92,5 og 100 prosent marginalkostnad. Engangsbevilgninger lagt til. Mrd. 2026-kroner. 2016 til </w:t>
      </w:r>
      <w:r w:rsidRPr="00C87BD3">
        <w:t>revidert budsjett 2026.*</w:t>
      </w:r>
    </w:p>
    <w:p w14:paraId="1BF79418" w14:textId="027627CD" w:rsidR="00820010" w:rsidRPr="00C87BD3" w:rsidRDefault="00820010" w:rsidP="00C87BD3">
      <w:pPr>
        <w:pStyle w:val="Note"/>
      </w:pPr>
      <w:r w:rsidRPr="001E10DB">
        <w:rPr>
          <w:lang w:val="nn-NO"/>
        </w:rPr>
        <w:t xml:space="preserve">* For året 2026 er det lagt til grunn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Se også fotnote 2.</w:t>
      </w:r>
    </w:p>
    <w:p w14:paraId="03F91AEA" w14:textId="77777777" w:rsidR="00820010" w:rsidRPr="00C87BD3" w:rsidRDefault="00820010" w:rsidP="00C87BD3">
      <w:pPr>
        <w:pStyle w:val="Kilde"/>
      </w:pPr>
      <w:r w:rsidRPr="00C87BD3">
        <w:t>Kilder: Helse- og omsorgsdepartementet og Teknisk beregningsutvalg for spesialisthelsetjenesten.</w:t>
      </w:r>
    </w:p>
    <w:p w14:paraId="068A2D59" w14:textId="77777777" w:rsidR="00820010" w:rsidRPr="00C87BD3" w:rsidRDefault="00820010" w:rsidP="00C87BD3">
      <w:pPr>
        <w:pStyle w:val="tabell-tittel"/>
      </w:pPr>
      <w:r w:rsidRPr="00C87BD3">
        <w:lastRenderedPageBreak/>
        <w:t>Nivåtall og årlig realvekst i driftsbevilgningene fratrukket demografisk behov på 92,5 prosent. Mrd. 2026-kroner. 2016 til revidert budsjett 2026.*</w:t>
      </w:r>
    </w:p>
    <w:tbl>
      <w:tblPr>
        <w:tblStyle w:val="StandardTabell"/>
        <w:tblW w:w="5299" w:type="pct"/>
        <w:tblLook w:val="0000" w:firstRow="0" w:lastRow="0" w:firstColumn="0" w:lastColumn="0" w:noHBand="0" w:noVBand="0"/>
      </w:tblPr>
      <w:tblGrid>
        <w:gridCol w:w="1731"/>
        <w:gridCol w:w="851"/>
        <w:gridCol w:w="851"/>
        <w:gridCol w:w="851"/>
        <w:gridCol w:w="851"/>
        <w:gridCol w:w="851"/>
        <w:gridCol w:w="851"/>
        <w:gridCol w:w="851"/>
        <w:gridCol w:w="851"/>
        <w:gridCol w:w="851"/>
        <w:gridCol w:w="851"/>
        <w:gridCol w:w="840"/>
      </w:tblGrid>
      <w:tr w:rsidR="00000000" w:rsidRPr="00C87BD3" w14:paraId="43F616B8" w14:textId="77777777" w:rsidTr="001E10DB">
        <w:trPr>
          <w:trHeight w:val="453"/>
        </w:trPr>
        <w:tc>
          <w:tcPr>
            <w:tcW w:w="781" w:type="pct"/>
          </w:tcPr>
          <w:p w14:paraId="7DFA547E" w14:textId="77777777" w:rsidR="00820010" w:rsidRPr="00C87BD3" w:rsidRDefault="00820010" w:rsidP="001E10DB">
            <w:pPr>
              <w:pStyle w:val="TabellHode-kolonne"/>
            </w:pPr>
          </w:p>
        </w:tc>
        <w:tc>
          <w:tcPr>
            <w:tcW w:w="384" w:type="pct"/>
            <w:vAlign w:val="bottom"/>
          </w:tcPr>
          <w:p w14:paraId="07886993" w14:textId="77777777" w:rsidR="00820010" w:rsidRPr="00C87BD3" w:rsidRDefault="00820010" w:rsidP="001E10DB">
            <w:pPr>
              <w:pStyle w:val="TabellHode-kolonne"/>
              <w:jc w:val="right"/>
            </w:pPr>
            <w:r w:rsidRPr="00C87BD3">
              <w:t>2016</w:t>
            </w:r>
          </w:p>
        </w:tc>
        <w:tc>
          <w:tcPr>
            <w:tcW w:w="384" w:type="pct"/>
            <w:vAlign w:val="bottom"/>
          </w:tcPr>
          <w:p w14:paraId="1746F35D" w14:textId="77777777" w:rsidR="00820010" w:rsidRPr="00C87BD3" w:rsidRDefault="00820010" w:rsidP="001E10DB">
            <w:pPr>
              <w:pStyle w:val="TabellHode-kolonne"/>
              <w:jc w:val="right"/>
            </w:pPr>
            <w:r w:rsidRPr="00C87BD3">
              <w:t>2017</w:t>
            </w:r>
          </w:p>
        </w:tc>
        <w:tc>
          <w:tcPr>
            <w:tcW w:w="384" w:type="pct"/>
            <w:vAlign w:val="bottom"/>
          </w:tcPr>
          <w:p w14:paraId="17F2EACA" w14:textId="77777777" w:rsidR="00820010" w:rsidRPr="00C87BD3" w:rsidRDefault="00820010" w:rsidP="001E10DB">
            <w:pPr>
              <w:pStyle w:val="TabellHode-kolonne"/>
              <w:jc w:val="right"/>
            </w:pPr>
            <w:r w:rsidRPr="00C87BD3">
              <w:t>2018</w:t>
            </w:r>
          </w:p>
        </w:tc>
        <w:tc>
          <w:tcPr>
            <w:tcW w:w="384" w:type="pct"/>
            <w:vAlign w:val="bottom"/>
          </w:tcPr>
          <w:p w14:paraId="5D25FD1B" w14:textId="77777777" w:rsidR="00820010" w:rsidRPr="00C87BD3" w:rsidRDefault="00820010" w:rsidP="001E10DB">
            <w:pPr>
              <w:pStyle w:val="TabellHode-kolonne"/>
              <w:jc w:val="right"/>
            </w:pPr>
            <w:r w:rsidRPr="00C87BD3">
              <w:t>2019</w:t>
            </w:r>
          </w:p>
        </w:tc>
        <w:tc>
          <w:tcPr>
            <w:tcW w:w="384" w:type="pct"/>
            <w:vAlign w:val="bottom"/>
          </w:tcPr>
          <w:p w14:paraId="156BD7B8" w14:textId="77777777" w:rsidR="00820010" w:rsidRPr="00C87BD3" w:rsidRDefault="00820010" w:rsidP="001E10DB">
            <w:pPr>
              <w:pStyle w:val="TabellHode-kolonne"/>
              <w:jc w:val="right"/>
            </w:pPr>
            <w:r w:rsidRPr="00C87BD3">
              <w:t>2020</w:t>
            </w:r>
          </w:p>
        </w:tc>
        <w:tc>
          <w:tcPr>
            <w:tcW w:w="384" w:type="pct"/>
            <w:vAlign w:val="bottom"/>
          </w:tcPr>
          <w:p w14:paraId="653F5853" w14:textId="77777777" w:rsidR="00820010" w:rsidRPr="00C87BD3" w:rsidRDefault="00820010" w:rsidP="001E10DB">
            <w:pPr>
              <w:pStyle w:val="TabellHode-kolonne"/>
              <w:jc w:val="right"/>
            </w:pPr>
            <w:r w:rsidRPr="00C87BD3">
              <w:t>2021</w:t>
            </w:r>
          </w:p>
        </w:tc>
        <w:tc>
          <w:tcPr>
            <w:tcW w:w="384" w:type="pct"/>
            <w:vAlign w:val="bottom"/>
          </w:tcPr>
          <w:p w14:paraId="4A2C67FB" w14:textId="77777777" w:rsidR="00820010" w:rsidRPr="00C87BD3" w:rsidRDefault="00820010" w:rsidP="001E10DB">
            <w:pPr>
              <w:pStyle w:val="TabellHode-kolonne"/>
              <w:jc w:val="right"/>
            </w:pPr>
            <w:r w:rsidRPr="00C87BD3">
              <w:t>2022</w:t>
            </w:r>
          </w:p>
        </w:tc>
        <w:tc>
          <w:tcPr>
            <w:tcW w:w="384" w:type="pct"/>
            <w:vAlign w:val="bottom"/>
          </w:tcPr>
          <w:p w14:paraId="249DDD61" w14:textId="77777777" w:rsidR="00820010" w:rsidRPr="00C87BD3" w:rsidRDefault="00820010" w:rsidP="001E10DB">
            <w:pPr>
              <w:pStyle w:val="TabellHode-kolonne"/>
              <w:jc w:val="right"/>
            </w:pPr>
            <w:r w:rsidRPr="00C87BD3">
              <w:t>2023</w:t>
            </w:r>
          </w:p>
        </w:tc>
        <w:tc>
          <w:tcPr>
            <w:tcW w:w="384" w:type="pct"/>
            <w:vAlign w:val="bottom"/>
          </w:tcPr>
          <w:p w14:paraId="574299DE" w14:textId="77777777" w:rsidR="00820010" w:rsidRPr="00C87BD3" w:rsidRDefault="00820010" w:rsidP="001E10DB">
            <w:pPr>
              <w:pStyle w:val="TabellHode-kolonne"/>
              <w:jc w:val="right"/>
            </w:pPr>
            <w:r w:rsidRPr="00C87BD3">
              <w:t>2024</w:t>
            </w:r>
          </w:p>
        </w:tc>
        <w:tc>
          <w:tcPr>
            <w:tcW w:w="384" w:type="pct"/>
            <w:vAlign w:val="bottom"/>
          </w:tcPr>
          <w:p w14:paraId="3115CC5D" w14:textId="77777777" w:rsidR="00820010" w:rsidRPr="00C87BD3" w:rsidRDefault="00820010" w:rsidP="001E10DB">
            <w:pPr>
              <w:pStyle w:val="TabellHode-kolonne"/>
              <w:jc w:val="right"/>
            </w:pPr>
            <w:r w:rsidRPr="00C87BD3">
              <w:t>2025</w:t>
            </w:r>
          </w:p>
        </w:tc>
        <w:tc>
          <w:tcPr>
            <w:tcW w:w="384" w:type="pct"/>
            <w:vAlign w:val="bottom"/>
          </w:tcPr>
          <w:p w14:paraId="2C4DE926" w14:textId="77777777" w:rsidR="00820010" w:rsidRPr="00C87BD3" w:rsidRDefault="00820010" w:rsidP="001E10DB">
            <w:pPr>
              <w:pStyle w:val="TabellHode-kolonne"/>
              <w:jc w:val="right"/>
            </w:pPr>
            <w:r w:rsidRPr="00C87BD3">
              <w:t>2026</w:t>
            </w:r>
          </w:p>
        </w:tc>
      </w:tr>
      <w:tr w:rsidR="00000000" w:rsidRPr="00C87BD3" w14:paraId="30BF8942" w14:textId="77777777" w:rsidTr="001E10DB">
        <w:trPr>
          <w:trHeight w:val="396"/>
        </w:trPr>
        <w:tc>
          <w:tcPr>
            <w:tcW w:w="781" w:type="pct"/>
          </w:tcPr>
          <w:p w14:paraId="52D2685C" w14:textId="77777777" w:rsidR="00820010" w:rsidRPr="00C87BD3" w:rsidRDefault="00820010" w:rsidP="001E10DB">
            <w:pPr>
              <w:pStyle w:val="TabellHode-rad"/>
            </w:pPr>
            <w:r w:rsidRPr="00C87BD3">
              <w:t>Nivåtall (grønn heltrukken linje)</w:t>
            </w:r>
          </w:p>
        </w:tc>
        <w:tc>
          <w:tcPr>
            <w:tcW w:w="384" w:type="pct"/>
            <w:vAlign w:val="bottom"/>
          </w:tcPr>
          <w:p w14:paraId="6CFA7141" w14:textId="77777777" w:rsidR="00820010" w:rsidRPr="00C87BD3" w:rsidRDefault="00820010" w:rsidP="001E10DB">
            <w:pPr>
              <w:jc w:val="right"/>
            </w:pPr>
            <w:r w:rsidRPr="00C87BD3">
              <w:t>171,7</w:t>
            </w:r>
          </w:p>
        </w:tc>
        <w:tc>
          <w:tcPr>
            <w:tcW w:w="384" w:type="pct"/>
            <w:vAlign w:val="bottom"/>
          </w:tcPr>
          <w:p w14:paraId="5ED7B0AA" w14:textId="77777777" w:rsidR="00820010" w:rsidRPr="00C87BD3" w:rsidRDefault="00820010" w:rsidP="001E10DB">
            <w:pPr>
              <w:jc w:val="right"/>
            </w:pPr>
            <w:r w:rsidRPr="00C87BD3">
              <w:t>170,2</w:t>
            </w:r>
          </w:p>
        </w:tc>
        <w:tc>
          <w:tcPr>
            <w:tcW w:w="384" w:type="pct"/>
            <w:vAlign w:val="bottom"/>
          </w:tcPr>
          <w:p w14:paraId="13A152E3" w14:textId="77777777" w:rsidR="00820010" w:rsidRPr="00C87BD3" w:rsidRDefault="00820010" w:rsidP="001E10DB">
            <w:pPr>
              <w:jc w:val="right"/>
            </w:pPr>
            <w:r w:rsidRPr="00C87BD3">
              <w:t>170,2</w:t>
            </w:r>
          </w:p>
        </w:tc>
        <w:tc>
          <w:tcPr>
            <w:tcW w:w="384" w:type="pct"/>
            <w:vAlign w:val="bottom"/>
          </w:tcPr>
          <w:p w14:paraId="2EF57BDF" w14:textId="77777777" w:rsidR="00820010" w:rsidRPr="00C87BD3" w:rsidRDefault="00820010" w:rsidP="001E10DB">
            <w:pPr>
              <w:jc w:val="right"/>
            </w:pPr>
            <w:r w:rsidRPr="00C87BD3">
              <w:t>169,7</w:t>
            </w:r>
          </w:p>
        </w:tc>
        <w:tc>
          <w:tcPr>
            <w:tcW w:w="384" w:type="pct"/>
            <w:vAlign w:val="bottom"/>
          </w:tcPr>
          <w:p w14:paraId="1A9DF6B3" w14:textId="77777777" w:rsidR="00820010" w:rsidRPr="00C87BD3" w:rsidRDefault="00820010" w:rsidP="001E10DB">
            <w:pPr>
              <w:jc w:val="right"/>
            </w:pPr>
            <w:r w:rsidRPr="00C87BD3">
              <w:t>171,6</w:t>
            </w:r>
          </w:p>
        </w:tc>
        <w:tc>
          <w:tcPr>
            <w:tcW w:w="384" w:type="pct"/>
            <w:vAlign w:val="bottom"/>
          </w:tcPr>
          <w:p w14:paraId="390DFEF4" w14:textId="77777777" w:rsidR="00820010" w:rsidRPr="00C87BD3" w:rsidRDefault="00820010" w:rsidP="001E10DB">
            <w:pPr>
              <w:jc w:val="right"/>
            </w:pPr>
            <w:r w:rsidRPr="00C87BD3">
              <w:t>171,1</w:t>
            </w:r>
          </w:p>
        </w:tc>
        <w:tc>
          <w:tcPr>
            <w:tcW w:w="384" w:type="pct"/>
            <w:vAlign w:val="bottom"/>
          </w:tcPr>
          <w:p w14:paraId="68FAACE2" w14:textId="77777777" w:rsidR="00820010" w:rsidRPr="00C87BD3" w:rsidRDefault="00820010" w:rsidP="001E10DB">
            <w:pPr>
              <w:jc w:val="right"/>
            </w:pPr>
            <w:r w:rsidRPr="00C87BD3">
              <w:t>169,6</w:t>
            </w:r>
          </w:p>
        </w:tc>
        <w:tc>
          <w:tcPr>
            <w:tcW w:w="384" w:type="pct"/>
            <w:vAlign w:val="bottom"/>
          </w:tcPr>
          <w:p w14:paraId="73C7368F" w14:textId="77777777" w:rsidR="00820010" w:rsidRPr="00C87BD3" w:rsidRDefault="00820010" w:rsidP="001E10DB">
            <w:pPr>
              <w:jc w:val="right"/>
            </w:pPr>
            <w:r w:rsidRPr="00C87BD3">
              <w:t>169,7</w:t>
            </w:r>
          </w:p>
        </w:tc>
        <w:tc>
          <w:tcPr>
            <w:tcW w:w="384" w:type="pct"/>
            <w:vAlign w:val="bottom"/>
          </w:tcPr>
          <w:p w14:paraId="3C8511B2" w14:textId="77777777" w:rsidR="00820010" w:rsidRPr="00C87BD3" w:rsidRDefault="00820010" w:rsidP="001E10DB">
            <w:pPr>
              <w:jc w:val="right"/>
            </w:pPr>
            <w:r w:rsidRPr="00C87BD3">
              <w:t>170,6</w:t>
            </w:r>
          </w:p>
        </w:tc>
        <w:tc>
          <w:tcPr>
            <w:tcW w:w="384" w:type="pct"/>
            <w:vAlign w:val="bottom"/>
          </w:tcPr>
          <w:p w14:paraId="5804BC58" w14:textId="77777777" w:rsidR="00820010" w:rsidRPr="00C87BD3" w:rsidRDefault="00820010" w:rsidP="001E10DB">
            <w:pPr>
              <w:jc w:val="right"/>
            </w:pPr>
            <w:r w:rsidRPr="00C87BD3">
              <w:t>171,8</w:t>
            </w:r>
          </w:p>
        </w:tc>
        <w:tc>
          <w:tcPr>
            <w:tcW w:w="384" w:type="pct"/>
            <w:vAlign w:val="bottom"/>
          </w:tcPr>
          <w:p w14:paraId="48BA5E46" w14:textId="77777777" w:rsidR="00820010" w:rsidRPr="00C87BD3" w:rsidRDefault="00820010" w:rsidP="001E10DB">
            <w:pPr>
              <w:jc w:val="right"/>
            </w:pPr>
            <w:r w:rsidRPr="00C87BD3">
              <w:t>171,5</w:t>
            </w:r>
          </w:p>
        </w:tc>
      </w:tr>
      <w:tr w:rsidR="00000000" w:rsidRPr="00C87BD3" w14:paraId="625BBBCF" w14:textId="77777777" w:rsidTr="001E10DB">
        <w:trPr>
          <w:trHeight w:val="396"/>
        </w:trPr>
        <w:tc>
          <w:tcPr>
            <w:tcW w:w="781" w:type="pct"/>
          </w:tcPr>
          <w:p w14:paraId="3F017D0C" w14:textId="77777777" w:rsidR="00820010" w:rsidRPr="00C87BD3" w:rsidRDefault="00820010" w:rsidP="001E10DB">
            <w:pPr>
              <w:pStyle w:val="TabellHode-rad"/>
            </w:pPr>
            <w:r w:rsidRPr="00C87BD3">
              <w:t>Å</w:t>
            </w:r>
            <w:r w:rsidRPr="00C87BD3">
              <w:t>rlig vekst i mrd. kroner</w:t>
            </w:r>
          </w:p>
        </w:tc>
        <w:tc>
          <w:tcPr>
            <w:tcW w:w="384" w:type="pct"/>
            <w:vAlign w:val="bottom"/>
          </w:tcPr>
          <w:p w14:paraId="3727078E" w14:textId="77777777" w:rsidR="00820010" w:rsidRPr="00C87BD3" w:rsidRDefault="00820010" w:rsidP="001E10DB">
            <w:pPr>
              <w:jc w:val="right"/>
            </w:pPr>
          </w:p>
        </w:tc>
        <w:tc>
          <w:tcPr>
            <w:tcW w:w="384" w:type="pct"/>
            <w:vAlign w:val="bottom"/>
          </w:tcPr>
          <w:p w14:paraId="6F59B663" w14:textId="77777777" w:rsidR="00820010" w:rsidRPr="00C87BD3" w:rsidRDefault="00820010" w:rsidP="001E10DB">
            <w:pPr>
              <w:jc w:val="right"/>
            </w:pPr>
            <w:r w:rsidRPr="00C87BD3">
              <w:t>-1,5</w:t>
            </w:r>
          </w:p>
        </w:tc>
        <w:tc>
          <w:tcPr>
            <w:tcW w:w="384" w:type="pct"/>
            <w:vAlign w:val="bottom"/>
          </w:tcPr>
          <w:p w14:paraId="5FB6F211" w14:textId="77777777" w:rsidR="00820010" w:rsidRPr="00C87BD3" w:rsidRDefault="00820010" w:rsidP="001E10DB">
            <w:pPr>
              <w:jc w:val="right"/>
            </w:pPr>
            <w:r w:rsidRPr="00C87BD3">
              <w:t>0,0</w:t>
            </w:r>
          </w:p>
        </w:tc>
        <w:tc>
          <w:tcPr>
            <w:tcW w:w="384" w:type="pct"/>
            <w:vAlign w:val="bottom"/>
          </w:tcPr>
          <w:p w14:paraId="08716AFE" w14:textId="77777777" w:rsidR="00820010" w:rsidRPr="00C87BD3" w:rsidRDefault="00820010" w:rsidP="001E10DB">
            <w:pPr>
              <w:jc w:val="right"/>
            </w:pPr>
            <w:r w:rsidRPr="00C87BD3">
              <w:t>-0,5</w:t>
            </w:r>
          </w:p>
        </w:tc>
        <w:tc>
          <w:tcPr>
            <w:tcW w:w="384" w:type="pct"/>
            <w:vAlign w:val="bottom"/>
          </w:tcPr>
          <w:p w14:paraId="02224C92" w14:textId="77777777" w:rsidR="00820010" w:rsidRPr="00C87BD3" w:rsidRDefault="00820010" w:rsidP="001E10DB">
            <w:pPr>
              <w:jc w:val="right"/>
            </w:pPr>
            <w:r w:rsidRPr="00C87BD3">
              <w:t>1,9</w:t>
            </w:r>
          </w:p>
        </w:tc>
        <w:tc>
          <w:tcPr>
            <w:tcW w:w="384" w:type="pct"/>
            <w:vAlign w:val="bottom"/>
          </w:tcPr>
          <w:p w14:paraId="78E03CA6" w14:textId="77777777" w:rsidR="00820010" w:rsidRPr="00C87BD3" w:rsidRDefault="00820010" w:rsidP="001E10DB">
            <w:pPr>
              <w:jc w:val="right"/>
            </w:pPr>
            <w:r w:rsidRPr="00C87BD3">
              <w:t>-0,5</w:t>
            </w:r>
          </w:p>
        </w:tc>
        <w:tc>
          <w:tcPr>
            <w:tcW w:w="384" w:type="pct"/>
            <w:vAlign w:val="bottom"/>
          </w:tcPr>
          <w:p w14:paraId="4D83B4AD" w14:textId="77777777" w:rsidR="00820010" w:rsidRPr="00C87BD3" w:rsidRDefault="00820010" w:rsidP="001E10DB">
            <w:pPr>
              <w:jc w:val="right"/>
            </w:pPr>
            <w:r w:rsidRPr="00C87BD3">
              <w:t>-1,5</w:t>
            </w:r>
          </w:p>
        </w:tc>
        <w:tc>
          <w:tcPr>
            <w:tcW w:w="384" w:type="pct"/>
            <w:vAlign w:val="bottom"/>
          </w:tcPr>
          <w:p w14:paraId="50B731E1" w14:textId="77777777" w:rsidR="00820010" w:rsidRPr="00C87BD3" w:rsidRDefault="00820010" w:rsidP="001E10DB">
            <w:pPr>
              <w:jc w:val="right"/>
            </w:pPr>
            <w:r w:rsidRPr="00C87BD3">
              <w:t>0,1</w:t>
            </w:r>
          </w:p>
        </w:tc>
        <w:tc>
          <w:tcPr>
            <w:tcW w:w="384" w:type="pct"/>
            <w:vAlign w:val="bottom"/>
          </w:tcPr>
          <w:p w14:paraId="1F016732" w14:textId="77777777" w:rsidR="00820010" w:rsidRPr="00C87BD3" w:rsidRDefault="00820010" w:rsidP="001E10DB">
            <w:pPr>
              <w:jc w:val="right"/>
            </w:pPr>
            <w:r w:rsidRPr="00C87BD3">
              <w:t>0,9</w:t>
            </w:r>
          </w:p>
        </w:tc>
        <w:tc>
          <w:tcPr>
            <w:tcW w:w="384" w:type="pct"/>
            <w:vAlign w:val="bottom"/>
          </w:tcPr>
          <w:p w14:paraId="13E0B691" w14:textId="77777777" w:rsidR="00820010" w:rsidRPr="00C87BD3" w:rsidRDefault="00820010" w:rsidP="001E10DB">
            <w:pPr>
              <w:jc w:val="right"/>
            </w:pPr>
            <w:r w:rsidRPr="00C87BD3">
              <w:t>1,2</w:t>
            </w:r>
          </w:p>
        </w:tc>
        <w:tc>
          <w:tcPr>
            <w:tcW w:w="384" w:type="pct"/>
            <w:vAlign w:val="bottom"/>
          </w:tcPr>
          <w:p w14:paraId="2EC8A481" w14:textId="77777777" w:rsidR="00820010" w:rsidRPr="00C87BD3" w:rsidRDefault="00820010" w:rsidP="001E10DB">
            <w:pPr>
              <w:jc w:val="right"/>
            </w:pPr>
            <w:r w:rsidRPr="00C87BD3">
              <w:t>-0,3</w:t>
            </w:r>
          </w:p>
        </w:tc>
      </w:tr>
    </w:tbl>
    <w:p w14:paraId="759D4242" w14:textId="2C521202" w:rsidR="00820010" w:rsidRPr="00C87BD3" w:rsidRDefault="00820010" w:rsidP="00C87BD3">
      <w:pPr>
        <w:pStyle w:val="Note"/>
      </w:pPr>
      <w:r w:rsidRPr="00C87BD3">
        <w:rPr>
          <w:lang w:val="nn-NO"/>
        </w:rPr>
        <w:t xml:space="preserve">* For året 2026 er det lagt til grunn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–2026). Se også fotnote 2.</w:t>
      </w:r>
    </w:p>
    <w:p w14:paraId="2D03D68A" w14:textId="77777777" w:rsidR="00820010" w:rsidRPr="00C87BD3" w:rsidRDefault="00820010" w:rsidP="00C87BD3">
      <w:pPr>
        <w:pStyle w:val="Kilde"/>
      </w:pPr>
      <w:r w:rsidRPr="00C87BD3">
        <w:t>Kilder: Helse- og omsorgsdepartementet og Teknisk beregningsutvalg for spesialisthelsetjenesten.</w:t>
      </w:r>
    </w:p>
    <w:p w14:paraId="074A29A7" w14:textId="2F2B46A1" w:rsidR="00820010" w:rsidRPr="00C87BD3" w:rsidRDefault="00820010" w:rsidP="00C87BD3">
      <w:r w:rsidRPr="00C87BD3">
        <w:t>Utvalget har kommentert endringene realveksten i driftsbevilgningene på ulike tidspunkt i kapittel 3.3. Her kommenteres endringene i driftsbevilgningene fratrukket merkostnader til demografisk behov. Utvalget anslo i sin desember 2025-rapport at nivået på driftsbevilgningene fratrukket merkostnader av demografiske endringer i 2026 var på 0,</w:t>
      </w:r>
      <w:r w:rsidR="001E10DB" w:rsidRPr="00C87BD3">
        <w:t>1</w:t>
      </w:r>
      <w:r w:rsidR="001E10DB">
        <w:t> mrd.</w:t>
      </w:r>
      <w:r w:rsidRPr="00C87BD3">
        <w:t xml:space="preserve"> kroner. Det var da lagt til grunn et budsjettert demografisk behov på 1,38 prosent tilsvarende 2,</w:t>
      </w:r>
      <w:r w:rsidR="001E10DB" w:rsidRPr="00C87BD3">
        <w:t>6</w:t>
      </w:r>
      <w:r w:rsidR="001E10DB">
        <w:t> mrd.</w:t>
      </w:r>
      <w:r w:rsidRPr="00C87BD3">
        <w:t xml:space="preserve"> kroner. Etter at utvalget hadde </w:t>
      </w:r>
      <w:r w:rsidRPr="00C87BD3">
        <w:t>publisert sin desember 2025-rapport, vedtok Stortinget å øke bevilgningene for 2026 med 0,</w:t>
      </w:r>
      <w:r w:rsidR="001E10DB" w:rsidRPr="00C87BD3">
        <w:t>5</w:t>
      </w:r>
      <w:r w:rsidR="001E10DB">
        <w:t> mrd.</w:t>
      </w:r>
      <w:r w:rsidRPr="00C87BD3">
        <w:t xml:space="preserve"> kroner. Utvalget anslår nå (per juni 2026) en realvekst etter faktisk demografisk behov på minus 0,</w:t>
      </w:r>
      <w:r w:rsidR="001E10DB" w:rsidRPr="00C87BD3">
        <w:t>3</w:t>
      </w:r>
      <w:r w:rsidR="001E10DB">
        <w:t> mrd.</w:t>
      </w:r>
      <w:r w:rsidRPr="00C87BD3">
        <w:t xml:space="preserve"> kroner. Helsedirektoratet har, som beskrevet i kapittel 4.1, oppdatert demografisk behov for 2026 til 1,33 prosent og som tilsvarer merkostnader på om lag 2,</w:t>
      </w:r>
      <w:r w:rsidR="001E10DB" w:rsidRPr="00C87BD3">
        <w:t>5</w:t>
      </w:r>
      <w:r w:rsidR="001E10DB">
        <w:t> mrd.</w:t>
      </w:r>
      <w:r w:rsidRPr="00C87BD3">
        <w:t xml:space="preserve"> kroner. Hovedforklaringen på reduksjonen fra 0,</w:t>
      </w:r>
      <w:r w:rsidR="001E10DB" w:rsidRPr="00C87BD3">
        <w:t>6</w:t>
      </w:r>
      <w:r w:rsidR="001E10DB">
        <w:t> mrd.</w:t>
      </w:r>
      <w:r w:rsidRPr="00C87BD3">
        <w:t xml:space="preserve"> kroner til minus 0,</w:t>
      </w:r>
      <w:r w:rsidR="001E10DB" w:rsidRPr="00C87BD3">
        <w:t>3</w:t>
      </w:r>
      <w:r w:rsidR="001E10DB">
        <w:t> mrd.</w:t>
      </w:r>
      <w:r w:rsidRPr="00C87BD3">
        <w:t xml:space="preserve"> kroner er økningen i anslaget på pris- og lønnsvekst i 2026. Endringen i budsjettert vekst i demografidrevet behov fra 1,38 prosent til faktisk vekst på 1,33 prosent gir mindre utslag.</w:t>
      </w:r>
    </w:p>
    <w:p w14:paraId="432CA404" w14:textId="77777777" w:rsidR="00820010" w:rsidRPr="00C87BD3" w:rsidRDefault="00820010" w:rsidP="00C87BD3">
      <w:pPr>
        <w:pStyle w:val="tabell-tittel"/>
      </w:pPr>
      <w:r w:rsidRPr="00C87BD3">
        <w:t>Realvekst i driftsbevilgningene fratrukket demografisk behov på 92,5 prosent for 2026. Utvalgets oppdaterte anslag på ulike tidspunkt. Mrd. 2026-kroner.</w:t>
      </w:r>
    </w:p>
    <w:tbl>
      <w:tblPr>
        <w:tblStyle w:val="StandardTabell"/>
        <w:tblW w:w="5000" w:type="pct"/>
        <w:tblLook w:val="0000" w:firstRow="0" w:lastRow="0" w:firstColumn="0" w:lastColumn="0" w:noHBand="0" w:noVBand="0"/>
      </w:tblPr>
      <w:tblGrid>
        <w:gridCol w:w="3535"/>
        <w:gridCol w:w="2307"/>
        <w:gridCol w:w="2307"/>
        <w:gridCol w:w="2307"/>
      </w:tblGrid>
      <w:tr w:rsidR="00000000" w:rsidRPr="00C87BD3" w14:paraId="44AA530C" w14:textId="77777777" w:rsidTr="001E10DB">
        <w:trPr>
          <w:trHeight w:val="453"/>
        </w:trPr>
        <w:tc>
          <w:tcPr>
            <w:tcW w:w="1690" w:type="pct"/>
          </w:tcPr>
          <w:p w14:paraId="229CF7B6" w14:textId="77777777" w:rsidR="00820010" w:rsidRPr="00C87BD3" w:rsidRDefault="00820010" w:rsidP="001E10DB">
            <w:pPr>
              <w:pStyle w:val="TabellHode-kolonne"/>
            </w:pPr>
          </w:p>
        </w:tc>
        <w:tc>
          <w:tcPr>
            <w:tcW w:w="1103" w:type="pct"/>
            <w:vAlign w:val="bottom"/>
          </w:tcPr>
          <w:p w14:paraId="7AD7B4D0" w14:textId="77777777" w:rsidR="00820010" w:rsidRPr="00C87BD3" w:rsidRDefault="00820010" w:rsidP="001E10DB">
            <w:pPr>
              <w:pStyle w:val="TabellHode-kolonne"/>
              <w:jc w:val="right"/>
            </w:pPr>
            <w:r w:rsidRPr="00C87BD3">
              <w:t>Utvalgets anslag per desember 2025</w:t>
            </w:r>
          </w:p>
        </w:tc>
        <w:tc>
          <w:tcPr>
            <w:tcW w:w="1103" w:type="pct"/>
            <w:vAlign w:val="bottom"/>
          </w:tcPr>
          <w:p w14:paraId="40409C81" w14:textId="77777777" w:rsidR="00820010" w:rsidRPr="00C87BD3" w:rsidRDefault="00820010" w:rsidP="001E10DB">
            <w:pPr>
              <w:pStyle w:val="TabellHode-kolonne"/>
              <w:jc w:val="right"/>
            </w:pPr>
            <w:r w:rsidRPr="00C87BD3">
              <w:t>Utvalgets anslag basert på saldert budsjett 2026</w:t>
            </w:r>
          </w:p>
        </w:tc>
        <w:tc>
          <w:tcPr>
            <w:tcW w:w="1103" w:type="pct"/>
            <w:vAlign w:val="bottom"/>
          </w:tcPr>
          <w:p w14:paraId="09C0CDF8" w14:textId="77777777" w:rsidR="00820010" w:rsidRPr="00C87BD3" w:rsidRDefault="00820010" w:rsidP="001E10DB">
            <w:pPr>
              <w:pStyle w:val="TabellHode-kolonne"/>
              <w:jc w:val="right"/>
            </w:pPr>
            <w:r w:rsidRPr="00C87BD3">
              <w:t>Utvalgets anslag per juni 2026</w:t>
            </w:r>
          </w:p>
        </w:tc>
      </w:tr>
      <w:tr w:rsidR="00000000" w:rsidRPr="00C87BD3" w14:paraId="25170991" w14:textId="77777777" w:rsidTr="001E10DB">
        <w:trPr>
          <w:trHeight w:val="396"/>
        </w:trPr>
        <w:tc>
          <w:tcPr>
            <w:tcW w:w="1690" w:type="pct"/>
          </w:tcPr>
          <w:p w14:paraId="5540D6CA" w14:textId="7E073EED" w:rsidR="00820010" w:rsidRPr="00C87BD3" w:rsidRDefault="00820010" w:rsidP="001E10DB">
            <w:pPr>
              <w:pStyle w:val="TabellHode-rad"/>
            </w:pPr>
            <w:r w:rsidRPr="00C87BD3">
              <w:t xml:space="preserve">Realvekst for 2026 </w:t>
            </w:r>
            <w:r w:rsidRPr="00C87BD3">
              <w:t>sammenlignet med 2025 (mrd.</w:t>
            </w:r>
            <w:r w:rsidR="001E10DB">
              <w:t xml:space="preserve"> </w:t>
            </w:r>
            <w:r w:rsidRPr="00C87BD3">
              <w:t>2026-kroner)</w:t>
            </w:r>
          </w:p>
        </w:tc>
        <w:tc>
          <w:tcPr>
            <w:tcW w:w="1103" w:type="pct"/>
            <w:vAlign w:val="bottom"/>
          </w:tcPr>
          <w:p w14:paraId="337CDEA6" w14:textId="77777777" w:rsidR="00820010" w:rsidRPr="00C87BD3" w:rsidRDefault="00820010" w:rsidP="001E10DB">
            <w:pPr>
              <w:jc w:val="right"/>
            </w:pPr>
            <w:r w:rsidRPr="00C87BD3">
              <w:t>0,1</w:t>
            </w:r>
          </w:p>
        </w:tc>
        <w:tc>
          <w:tcPr>
            <w:tcW w:w="1103" w:type="pct"/>
            <w:vAlign w:val="bottom"/>
          </w:tcPr>
          <w:p w14:paraId="587642EC" w14:textId="77777777" w:rsidR="00820010" w:rsidRPr="00C87BD3" w:rsidRDefault="00820010" w:rsidP="001E10DB">
            <w:pPr>
              <w:jc w:val="right"/>
            </w:pPr>
            <w:r w:rsidRPr="00C87BD3">
              <w:t>0,6</w:t>
            </w:r>
          </w:p>
        </w:tc>
        <w:tc>
          <w:tcPr>
            <w:tcW w:w="1103" w:type="pct"/>
            <w:vAlign w:val="bottom"/>
          </w:tcPr>
          <w:p w14:paraId="4BF22F8D" w14:textId="77777777" w:rsidR="00820010" w:rsidRPr="00C87BD3" w:rsidRDefault="00820010" w:rsidP="001E10DB">
            <w:pPr>
              <w:jc w:val="right"/>
            </w:pPr>
            <w:r w:rsidRPr="00C87BD3">
              <w:t>-0,3</w:t>
            </w:r>
          </w:p>
        </w:tc>
      </w:tr>
      <w:tr w:rsidR="00000000" w:rsidRPr="00C87BD3" w14:paraId="37395531" w14:textId="77777777" w:rsidTr="001E10DB">
        <w:trPr>
          <w:trHeight w:val="396"/>
        </w:trPr>
        <w:tc>
          <w:tcPr>
            <w:tcW w:w="1690" w:type="pct"/>
          </w:tcPr>
          <w:p w14:paraId="7FD6D53E" w14:textId="77777777" w:rsidR="00820010" w:rsidRPr="00C87BD3" w:rsidRDefault="00820010" w:rsidP="001E10DB">
            <w:pPr>
              <w:pStyle w:val="TabellHode-rad"/>
            </w:pPr>
            <w:r w:rsidRPr="00C87BD3">
              <w:t>Sammenligningsgrunnlag</w:t>
            </w:r>
          </w:p>
        </w:tc>
        <w:tc>
          <w:tcPr>
            <w:tcW w:w="1103" w:type="pct"/>
            <w:vAlign w:val="bottom"/>
          </w:tcPr>
          <w:p w14:paraId="6FBF95FE" w14:textId="77777777" w:rsidR="00820010" w:rsidRPr="00C87BD3" w:rsidRDefault="00820010" w:rsidP="001E10DB">
            <w:pPr>
              <w:jc w:val="right"/>
            </w:pPr>
            <w:r w:rsidRPr="00C87BD3">
              <w:t>Anslått regnskap 2025</w:t>
            </w:r>
          </w:p>
        </w:tc>
        <w:tc>
          <w:tcPr>
            <w:tcW w:w="1103" w:type="pct"/>
            <w:vAlign w:val="bottom"/>
          </w:tcPr>
          <w:p w14:paraId="23EA35D3" w14:textId="77777777" w:rsidR="00820010" w:rsidRPr="00C87BD3" w:rsidRDefault="00820010" w:rsidP="001E10DB">
            <w:pPr>
              <w:jc w:val="right"/>
            </w:pPr>
            <w:r w:rsidRPr="00C87BD3">
              <w:t>Anslått regnskap 2025</w:t>
            </w:r>
          </w:p>
        </w:tc>
        <w:tc>
          <w:tcPr>
            <w:tcW w:w="1103" w:type="pct"/>
            <w:vAlign w:val="bottom"/>
          </w:tcPr>
          <w:p w14:paraId="6B1F9F90" w14:textId="77777777" w:rsidR="00820010" w:rsidRPr="00C87BD3" w:rsidRDefault="00820010" w:rsidP="001E10DB">
            <w:pPr>
              <w:jc w:val="right"/>
            </w:pPr>
            <w:r w:rsidRPr="00C87BD3">
              <w:t>Statsregnskap 2025</w:t>
            </w:r>
          </w:p>
        </w:tc>
      </w:tr>
    </w:tbl>
    <w:p w14:paraId="0C6BE4E8" w14:textId="77777777" w:rsidR="00820010" w:rsidRPr="00C87BD3" w:rsidRDefault="00820010" w:rsidP="00C87BD3">
      <w:pPr>
        <w:pStyle w:val="Kilde"/>
      </w:pPr>
      <w:r w:rsidRPr="00C87BD3">
        <w:t>Kilder: Helse- og omsorgsdepartementet og Teknisk beregningsutvalg for spesialisthelsetjenesten.</w:t>
      </w:r>
    </w:p>
    <w:p w14:paraId="22395AE5" w14:textId="77777777" w:rsidR="00820010" w:rsidRPr="00C87BD3" w:rsidRDefault="00820010" w:rsidP="00C87BD3">
      <w:pPr>
        <w:pStyle w:val="Overskrift1"/>
      </w:pPr>
      <w:r w:rsidRPr="00C87BD3">
        <w:lastRenderedPageBreak/>
        <w:t>Befolkningsutvikling og merkostnader i spesialisthelsetjenesten</w:t>
      </w:r>
    </w:p>
    <w:p w14:paraId="0D60C907" w14:textId="77777777" w:rsidR="00820010" w:rsidRPr="00C87BD3" w:rsidRDefault="00820010" w:rsidP="00C87BD3">
      <w:r w:rsidRPr="00C87BD3">
        <w:t>Befolkningsvekst, endringer i alderssammensetning og sykdomsbilde påvirker behovet for spesialisthelsetjenester. For somatiske spesialisthelsetjenester øker forbruket normalt med alder, og den forventede befolkningsutviklingen med økning i andelen eldre vil gi økt behov for somatiske spesialisthelsetjenester.</w:t>
      </w:r>
    </w:p>
    <w:p w14:paraId="550CD01B" w14:textId="2A489E3D" w:rsidR="00820010" w:rsidRPr="00C87BD3" w:rsidRDefault="00820010" w:rsidP="00C87BD3">
      <w:r w:rsidRPr="00C87BD3">
        <w:t xml:space="preserve">Innenfor psykisk helsevern og tverrfaglig spesialisert rusbehandling (TSB) er </w:t>
      </w:r>
      <w:r w:rsidRPr="00C87BD3">
        <w:t xml:space="preserve">forbruket av tjenestene høyere i de yngre aldersgruppene. Den demografiske </w:t>
      </w:r>
      <w:r w:rsidRPr="00C87BD3">
        <w:t xml:space="preserve">utviklingen med økt andel eldre vil derfor ikke ha like sterk påvirkning på </w:t>
      </w:r>
      <w:r w:rsidRPr="00C87BD3">
        <w:t xml:space="preserve">behovet for spesialisthelsetjenester innenfor disse to tjenesteområdene. Samtidig vil </w:t>
      </w:r>
      <w:r w:rsidRPr="00C87BD3">
        <w:t xml:space="preserve">behovet for tjenester innen de enkelte aldersgruppene kunne endres over tid. </w:t>
      </w:r>
      <w:r w:rsidR="001E10DB">
        <w:t>«</w:t>
      </w:r>
      <w:r w:rsidRPr="00C87BD3">
        <w:t>Friskere aldring</w:t>
      </w:r>
      <w:r w:rsidR="001E10DB">
        <w:t>»</w:t>
      </w:r>
      <w:r w:rsidRPr="00C87BD3">
        <w:t xml:space="preserve"> vil kunne redusere behovet for helsetjenester for eldre. Endring i sykdomsforekomst, blant annet som følge av at flere lever lenger med alvorlig sykdom, vil kunne gi økt behov i yngre aldersgrupper. Utvalget vil i senere rapporter komme tilbake til hvordan denne type problemstillinger kan håndteres ved framskriving av behov.</w:t>
      </w:r>
    </w:p>
    <w:p w14:paraId="67988F59" w14:textId="7590AD35" w:rsidR="00820010" w:rsidRPr="00C87BD3" w:rsidRDefault="00820010" w:rsidP="00C87BD3">
      <w:r w:rsidRPr="00C87BD3">
        <w:t>Merkostnader som følge av den demografiske utviklingen forteller hva det vil koste å opprettholde eksisterende tjenestetilbud når det tas hensyn til effekten av befolknings</w:t>
      </w:r>
      <w:r w:rsidRPr="00C87BD3">
        <w:t>utviklingen.</w:t>
      </w:r>
    </w:p>
    <w:p w14:paraId="62C0269E" w14:textId="4A51B374" w:rsidR="00820010" w:rsidRPr="00C87BD3" w:rsidRDefault="00820010" w:rsidP="00C87BD3">
      <w:r w:rsidRPr="00C87BD3">
        <w:t>Utvalget har i kapittel 3 vurdert utviklingen i de regionale helseforetakenes drifts</w:t>
      </w:r>
      <w:r w:rsidRPr="00C87BD3">
        <w:t>bevilgninger (det vil si inntektene) og vist merkostnadene til demografi.</w:t>
      </w:r>
    </w:p>
    <w:p w14:paraId="00965AB6" w14:textId="3F5B4B69" w:rsidR="00820010" w:rsidRPr="00C87BD3" w:rsidRDefault="00820010" w:rsidP="00C87BD3">
      <w:r w:rsidRPr="00C87BD3">
        <w:t xml:space="preserve">Utvalget presenterte i sin desember 2025-rapport beregninger for henholdsvis budsjettert og </w:t>
      </w:r>
      <w:proofErr w:type="spellStart"/>
      <w:r w:rsidRPr="00C87BD3">
        <w:t>etterberegnet</w:t>
      </w:r>
      <w:proofErr w:type="spellEnd"/>
      <w:r w:rsidRPr="00C87BD3">
        <w:t xml:space="preserve"> faktisk demografidrevet behov fra 2015 til 2025, og budsjettert behov for 2026 på 1,38 prosent, jf.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–2026). Helse</w:t>
      </w:r>
      <w:r w:rsidRPr="00C87BD3">
        <w:t xml:space="preserve">direktoratet har nå </w:t>
      </w:r>
      <w:proofErr w:type="spellStart"/>
      <w:r w:rsidRPr="00C87BD3">
        <w:t>etterberegnet</w:t>
      </w:r>
      <w:proofErr w:type="spellEnd"/>
      <w:r w:rsidRPr="00C87BD3">
        <w:t xml:space="preserve"> det faktiske demografibehovet for 2026 til 1,33 prosent. Tabell 4.1 viser Helsedirektoratets budsjetterte anslag for og faktisk vekst i demografi</w:t>
      </w:r>
      <w:r w:rsidRPr="00C87BD3">
        <w:t xml:space="preserve">drevet behov fra 2017 til 2026. De samme tallene er illustrert i figur 4.1. Det er særlig i årene 2022 til 2024 at </w:t>
      </w:r>
      <w:proofErr w:type="spellStart"/>
      <w:r w:rsidRPr="00C87BD3">
        <w:t>etterberegnet</w:t>
      </w:r>
      <w:proofErr w:type="spellEnd"/>
      <w:r w:rsidRPr="00C87BD3">
        <w:t xml:space="preserve"> demografibehov avviker fra det budsjetterte. Dette skyldes blant annet at tilstrømmingen av flyktninger fra Ukraina ble høyere enn anslått.</w:t>
      </w:r>
    </w:p>
    <w:p w14:paraId="2322AD65" w14:textId="77777777" w:rsidR="00820010" w:rsidRPr="00C87BD3" w:rsidRDefault="00820010" w:rsidP="00C87BD3">
      <w:pPr>
        <w:pStyle w:val="tabell-tittel"/>
      </w:pPr>
      <w:r w:rsidRPr="00C87BD3">
        <w:t>Budsjettert og faktisk vekst i demografidrevet behov. Prosent. 2017 til 2026.</w:t>
      </w:r>
    </w:p>
    <w:tbl>
      <w:tblPr>
        <w:tblStyle w:val="StandardTabell"/>
        <w:tblW w:w="5271" w:type="pct"/>
        <w:tblLook w:val="0000" w:firstRow="0" w:lastRow="0" w:firstColumn="0" w:lastColumn="0" w:noHBand="0" w:noVBand="0"/>
      </w:tblPr>
      <w:tblGrid>
        <w:gridCol w:w="2522"/>
        <w:gridCol w:w="851"/>
        <w:gridCol w:w="851"/>
        <w:gridCol w:w="851"/>
        <w:gridCol w:w="851"/>
        <w:gridCol w:w="851"/>
        <w:gridCol w:w="851"/>
        <w:gridCol w:w="851"/>
        <w:gridCol w:w="851"/>
        <w:gridCol w:w="851"/>
        <w:gridCol w:w="842"/>
      </w:tblGrid>
      <w:tr w:rsidR="00000000" w:rsidRPr="00C87BD3" w14:paraId="5CCB640F" w14:textId="77777777" w:rsidTr="001E10DB">
        <w:trPr>
          <w:trHeight w:val="453"/>
        </w:trPr>
        <w:tc>
          <w:tcPr>
            <w:tcW w:w="1144" w:type="pct"/>
          </w:tcPr>
          <w:p w14:paraId="0462B4CB" w14:textId="77777777" w:rsidR="00820010" w:rsidRPr="00C87BD3" w:rsidRDefault="00820010" w:rsidP="001E10DB">
            <w:pPr>
              <w:pStyle w:val="TabellHode-kolonne"/>
            </w:pPr>
          </w:p>
        </w:tc>
        <w:tc>
          <w:tcPr>
            <w:tcW w:w="386" w:type="pct"/>
            <w:vAlign w:val="bottom"/>
          </w:tcPr>
          <w:p w14:paraId="59BE7818" w14:textId="77777777" w:rsidR="00820010" w:rsidRPr="00C87BD3" w:rsidRDefault="00820010" w:rsidP="001E10DB">
            <w:pPr>
              <w:pStyle w:val="TabellHode-kolonne"/>
              <w:jc w:val="right"/>
            </w:pPr>
            <w:r w:rsidRPr="00C87BD3">
              <w:t xml:space="preserve">2017 </w:t>
            </w:r>
          </w:p>
        </w:tc>
        <w:tc>
          <w:tcPr>
            <w:tcW w:w="386" w:type="pct"/>
            <w:vAlign w:val="bottom"/>
          </w:tcPr>
          <w:p w14:paraId="7B121695" w14:textId="77777777" w:rsidR="00820010" w:rsidRPr="00C87BD3" w:rsidRDefault="00820010" w:rsidP="001E10DB">
            <w:pPr>
              <w:pStyle w:val="TabellHode-kolonne"/>
              <w:jc w:val="right"/>
            </w:pPr>
            <w:r w:rsidRPr="00C87BD3">
              <w:t xml:space="preserve">2018 </w:t>
            </w:r>
          </w:p>
        </w:tc>
        <w:tc>
          <w:tcPr>
            <w:tcW w:w="386" w:type="pct"/>
            <w:vAlign w:val="bottom"/>
          </w:tcPr>
          <w:p w14:paraId="7FF93CD3" w14:textId="77777777" w:rsidR="00820010" w:rsidRPr="00C87BD3" w:rsidRDefault="00820010" w:rsidP="001E10DB">
            <w:pPr>
              <w:pStyle w:val="TabellHode-kolonne"/>
              <w:jc w:val="right"/>
            </w:pPr>
            <w:r w:rsidRPr="00C87BD3">
              <w:t xml:space="preserve">2019 </w:t>
            </w:r>
          </w:p>
        </w:tc>
        <w:tc>
          <w:tcPr>
            <w:tcW w:w="386" w:type="pct"/>
            <w:vAlign w:val="bottom"/>
          </w:tcPr>
          <w:p w14:paraId="179F5DAC" w14:textId="77777777" w:rsidR="00820010" w:rsidRPr="00C87BD3" w:rsidRDefault="00820010" w:rsidP="001E10DB">
            <w:pPr>
              <w:pStyle w:val="TabellHode-kolonne"/>
              <w:jc w:val="right"/>
            </w:pPr>
            <w:r w:rsidRPr="00C87BD3">
              <w:t xml:space="preserve">2020 </w:t>
            </w:r>
          </w:p>
        </w:tc>
        <w:tc>
          <w:tcPr>
            <w:tcW w:w="386" w:type="pct"/>
            <w:vAlign w:val="bottom"/>
          </w:tcPr>
          <w:p w14:paraId="57D93C11" w14:textId="77777777" w:rsidR="00820010" w:rsidRPr="00C87BD3" w:rsidRDefault="00820010" w:rsidP="001E10DB">
            <w:pPr>
              <w:pStyle w:val="TabellHode-kolonne"/>
              <w:jc w:val="right"/>
            </w:pPr>
            <w:r w:rsidRPr="00C87BD3">
              <w:t xml:space="preserve">2021 </w:t>
            </w:r>
          </w:p>
        </w:tc>
        <w:tc>
          <w:tcPr>
            <w:tcW w:w="386" w:type="pct"/>
            <w:vAlign w:val="bottom"/>
          </w:tcPr>
          <w:p w14:paraId="43E234F0" w14:textId="77777777" w:rsidR="00820010" w:rsidRPr="00C87BD3" w:rsidRDefault="00820010" w:rsidP="001E10DB">
            <w:pPr>
              <w:pStyle w:val="TabellHode-kolonne"/>
              <w:jc w:val="right"/>
            </w:pPr>
            <w:r w:rsidRPr="00C87BD3">
              <w:t xml:space="preserve">2022 </w:t>
            </w:r>
          </w:p>
        </w:tc>
        <w:tc>
          <w:tcPr>
            <w:tcW w:w="386" w:type="pct"/>
            <w:vAlign w:val="bottom"/>
          </w:tcPr>
          <w:p w14:paraId="5815B015" w14:textId="77777777" w:rsidR="00820010" w:rsidRPr="00C87BD3" w:rsidRDefault="00820010" w:rsidP="001E10DB">
            <w:pPr>
              <w:pStyle w:val="TabellHode-kolonne"/>
              <w:jc w:val="right"/>
            </w:pPr>
            <w:r w:rsidRPr="00C87BD3">
              <w:t xml:space="preserve">2023 </w:t>
            </w:r>
          </w:p>
        </w:tc>
        <w:tc>
          <w:tcPr>
            <w:tcW w:w="386" w:type="pct"/>
            <w:vAlign w:val="bottom"/>
          </w:tcPr>
          <w:p w14:paraId="5310E7C0" w14:textId="77777777" w:rsidR="00820010" w:rsidRPr="00C87BD3" w:rsidRDefault="00820010" w:rsidP="001E10DB">
            <w:pPr>
              <w:pStyle w:val="TabellHode-kolonne"/>
              <w:jc w:val="right"/>
            </w:pPr>
            <w:r w:rsidRPr="00C87BD3">
              <w:t xml:space="preserve">2024 </w:t>
            </w:r>
          </w:p>
        </w:tc>
        <w:tc>
          <w:tcPr>
            <w:tcW w:w="386" w:type="pct"/>
            <w:vAlign w:val="bottom"/>
          </w:tcPr>
          <w:p w14:paraId="4A978D96" w14:textId="77777777" w:rsidR="00820010" w:rsidRPr="00C87BD3" w:rsidRDefault="00820010" w:rsidP="001E10DB">
            <w:pPr>
              <w:pStyle w:val="TabellHode-kolonne"/>
              <w:jc w:val="right"/>
            </w:pPr>
            <w:r w:rsidRPr="00C87BD3">
              <w:t>2025</w:t>
            </w:r>
          </w:p>
        </w:tc>
        <w:tc>
          <w:tcPr>
            <w:tcW w:w="386" w:type="pct"/>
            <w:vAlign w:val="bottom"/>
          </w:tcPr>
          <w:p w14:paraId="331F8F5B" w14:textId="77777777" w:rsidR="00820010" w:rsidRPr="00C87BD3" w:rsidRDefault="00820010" w:rsidP="001E10DB">
            <w:pPr>
              <w:pStyle w:val="TabellHode-kolonne"/>
              <w:jc w:val="right"/>
            </w:pPr>
            <w:r w:rsidRPr="00C87BD3">
              <w:t>2026</w:t>
            </w:r>
          </w:p>
        </w:tc>
      </w:tr>
      <w:tr w:rsidR="00000000" w:rsidRPr="00C87BD3" w14:paraId="359F2212" w14:textId="77777777" w:rsidTr="001E10DB">
        <w:trPr>
          <w:trHeight w:val="396"/>
        </w:trPr>
        <w:tc>
          <w:tcPr>
            <w:tcW w:w="1144" w:type="pct"/>
          </w:tcPr>
          <w:p w14:paraId="01CA70AA" w14:textId="77777777" w:rsidR="00820010" w:rsidRPr="00C87BD3" w:rsidRDefault="00820010" w:rsidP="001E10DB">
            <w:pPr>
              <w:pStyle w:val="TabellHode-rad"/>
            </w:pPr>
            <w:r w:rsidRPr="00C87BD3">
              <w:t xml:space="preserve">Budsjettert vekst, jf. årlige </w:t>
            </w:r>
            <w:proofErr w:type="spellStart"/>
            <w:r w:rsidRPr="00C87BD3">
              <w:t>Prop</w:t>
            </w:r>
            <w:proofErr w:type="spellEnd"/>
            <w:r w:rsidRPr="00C87BD3">
              <w:t>. 1 S</w:t>
            </w:r>
          </w:p>
        </w:tc>
        <w:tc>
          <w:tcPr>
            <w:tcW w:w="386" w:type="pct"/>
            <w:vAlign w:val="bottom"/>
          </w:tcPr>
          <w:p w14:paraId="4E50DBBC" w14:textId="77777777" w:rsidR="00820010" w:rsidRPr="00C87BD3" w:rsidRDefault="00820010" w:rsidP="001E10DB">
            <w:pPr>
              <w:jc w:val="right"/>
            </w:pPr>
            <w:r w:rsidRPr="00C87BD3">
              <w:t>1,47</w:t>
            </w:r>
          </w:p>
        </w:tc>
        <w:tc>
          <w:tcPr>
            <w:tcW w:w="386" w:type="pct"/>
            <w:vAlign w:val="bottom"/>
          </w:tcPr>
          <w:p w14:paraId="0F0A9B10" w14:textId="77777777" w:rsidR="00820010" w:rsidRPr="00C87BD3" w:rsidRDefault="00820010" w:rsidP="001E10DB">
            <w:pPr>
              <w:jc w:val="right"/>
            </w:pPr>
            <w:r w:rsidRPr="00C87BD3">
              <w:t>1,54</w:t>
            </w:r>
          </w:p>
        </w:tc>
        <w:tc>
          <w:tcPr>
            <w:tcW w:w="386" w:type="pct"/>
            <w:vAlign w:val="bottom"/>
          </w:tcPr>
          <w:p w14:paraId="24EB5E2D" w14:textId="77777777" w:rsidR="00820010" w:rsidRPr="00C87BD3" w:rsidRDefault="00820010" w:rsidP="001E10DB">
            <w:pPr>
              <w:jc w:val="right"/>
            </w:pPr>
            <w:r w:rsidRPr="00C87BD3">
              <w:t>1,30</w:t>
            </w:r>
          </w:p>
        </w:tc>
        <w:tc>
          <w:tcPr>
            <w:tcW w:w="386" w:type="pct"/>
            <w:vAlign w:val="bottom"/>
          </w:tcPr>
          <w:p w14:paraId="7488A203" w14:textId="77777777" w:rsidR="00820010" w:rsidRPr="00C87BD3" w:rsidRDefault="00820010" w:rsidP="001E10DB">
            <w:pPr>
              <w:jc w:val="right"/>
            </w:pPr>
            <w:r w:rsidRPr="00C87BD3">
              <w:t>1,28</w:t>
            </w:r>
          </w:p>
        </w:tc>
        <w:tc>
          <w:tcPr>
            <w:tcW w:w="386" w:type="pct"/>
            <w:vAlign w:val="bottom"/>
          </w:tcPr>
          <w:p w14:paraId="38BC39BD" w14:textId="77777777" w:rsidR="00820010" w:rsidRPr="00C87BD3" w:rsidRDefault="00820010" w:rsidP="001E10DB">
            <w:pPr>
              <w:jc w:val="right"/>
            </w:pPr>
            <w:r w:rsidRPr="00C87BD3">
              <w:t>1,28</w:t>
            </w:r>
          </w:p>
        </w:tc>
        <w:tc>
          <w:tcPr>
            <w:tcW w:w="386" w:type="pct"/>
            <w:vAlign w:val="bottom"/>
          </w:tcPr>
          <w:p w14:paraId="27FFC9D3" w14:textId="77777777" w:rsidR="00820010" w:rsidRPr="00C87BD3" w:rsidRDefault="00820010" w:rsidP="001E10DB">
            <w:pPr>
              <w:jc w:val="right"/>
            </w:pPr>
            <w:r w:rsidRPr="00C87BD3">
              <w:t>1,16</w:t>
            </w:r>
          </w:p>
        </w:tc>
        <w:tc>
          <w:tcPr>
            <w:tcW w:w="386" w:type="pct"/>
            <w:vAlign w:val="bottom"/>
          </w:tcPr>
          <w:p w14:paraId="1AEE660B" w14:textId="77777777" w:rsidR="00820010" w:rsidRPr="00C87BD3" w:rsidRDefault="00820010" w:rsidP="001E10DB">
            <w:pPr>
              <w:jc w:val="right"/>
            </w:pPr>
            <w:r w:rsidRPr="00C87BD3">
              <w:t>1,27</w:t>
            </w:r>
          </w:p>
        </w:tc>
        <w:tc>
          <w:tcPr>
            <w:tcW w:w="386" w:type="pct"/>
            <w:vAlign w:val="bottom"/>
          </w:tcPr>
          <w:p w14:paraId="46CD64ED" w14:textId="77777777" w:rsidR="00820010" w:rsidRPr="00C87BD3" w:rsidRDefault="00820010" w:rsidP="001E10DB">
            <w:pPr>
              <w:jc w:val="right"/>
            </w:pPr>
            <w:r w:rsidRPr="00C87BD3">
              <w:t>1,51</w:t>
            </w:r>
          </w:p>
        </w:tc>
        <w:tc>
          <w:tcPr>
            <w:tcW w:w="386" w:type="pct"/>
            <w:vAlign w:val="bottom"/>
          </w:tcPr>
          <w:p w14:paraId="50A5A306" w14:textId="77777777" w:rsidR="00820010" w:rsidRPr="00C87BD3" w:rsidRDefault="00820010" w:rsidP="001E10DB">
            <w:pPr>
              <w:jc w:val="right"/>
            </w:pPr>
            <w:r w:rsidRPr="00C87BD3">
              <w:t>1,54</w:t>
            </w:r>
          </w:p>
        </w:tc>
        <w:tc>
          <w:tcPr>
            <w:tcW w:w="386" w:type="pct"/>
            <w:vAlign w:val="bottom"/>
          </w:tcPr>
          <w:p w14:paraId="7D6C0F97" w14:textId="77777777" w:rsidR="00820010" w:rsidRPr="00C87BD3" w:rsidRDefault="00820010" w:rsidP="001E10DB">
            <w:pPr>
              <w:jc w:val="right"/>
            </w:pPr>
            <w:r w:rsidRPr="00C87BD3">
              <w:t>1,38</w:t>
            </w:r>
          </w:p>
        </w:tc>
      </w:tr>
      <w:tr w:rsidR="00000000" w:rsidRPr="00C87BD3" w14:paraId="7A846616" w14:textId="77777777" w:rsidTr="001E10DB">
        <w:trPr>
          <w:trHeight w:val="396"/>
        </w:trPr>
        <w:tc>
          <w:tcPr>
            <w:tcW w:w="1144" w:type="pct"/>
          </w:tcPr>
          <w:p w14:paraId="34EADD17" w14:textId="77777777" w:rsidR="00820010" w:rsidRPr="00C87BD3" w:rsidRDefault="00820010" w:rsidP="001E10DB">
            <w:pPr>
              <w:pStyle w:val="TabellHode-rad"/>
            </w:pPr>
            <w:proofErr w:type="spellStart"/>
            <w:r w:rsidRPr="00C87BD3">
              <w:t>Etterberegnet</w:t>
            </w:r>
            <w:proofErr w:type="spellEnd"/>
            <w:r w:rsidRPr="00C87BD3">
              <w:t>, faktisk vekst</w:t>
            </w:r>
          </w:p>
        </w:tc>
        <w:tc>
          <w:tcPr>
            <w:tcW w:w="386" w:type="pct"/>
            <w:vAlign w:val="bottom"/>
          </w:tcPr>
          <w:p w14:paraId="313078F3" w14:textId="77777777" w:rsidR="00820010" w:rsidRPr="00C87BD3" w:rsidRDefault="00820010" w:rsidP="001E10DB">
            <w:pPr>
              <w:jc w:val="right"/>
            </w:pPr>
            <w:r w:rsidRPr="00C87BD3">
              <w:t>1,52</w:t>
            </w:r>
          </w:p>
        </w:tc>
        <w:tc>
          <w:tcPr>
            <w:tcW w:w="386" w:type="pct"/>
            <w:vAlign w:val="bottom"/>
          </w:tcPr>
          <w:p w14:paraId="2B9CC198" w14:textId="77777777" w:rsidR="00820010" w:rsidRPr="00C87BD3" w:rsidRDefault="00820010" w:rsidP="001E10DB">
            <w:pPr>
              <w:jc w:val="right"/>
            </w:pPr>
            <w:r w:rsidRPr="00C87BD3">
              <w:t>1,38</w:t>
            </w:r>
          </w:p>
        </w:tc>
        <w:tc>
          <w:tcPr>
            <w:tcW w:w="386" w:type="pct"/>
            <w:vAlign w:val="bottom"/>
          </w:tcPr>
          <w:p w14:paraId="37BBAA5A" w14:textId="77777777" w:rsidR="00820010" w:rsidRPr="00C87BD3" w:rsidRDefault="00820010" w:rsidP="001E10DB">
            <w:pPr>
              <w:jc w:val="right"/>
            </w:pPr>
            <w:r w:rsidRPr="00C87BD3">
              <w:t>1,35</w:t>
            </w:r>
          </w:p>
        </w:tc>
        <w:tc>
          <w:tcPr>
            <w:tcW w:w="386" w:type="pct"/>
            <w:vAlign w:val="bottom"/>
          </w:tcPr>
          <w:p w14:paraId="35831922" w14:textId="77777777" w:rsidR="00820010" w:rsidRPr="00C87BD3" w:rsidRDefault="00820010" w:rsidP="001E10DB">
            <w:pPr>
              <w:jc w:val="right"/>
            </w:pPr>
            <w:r w:rsidRPr="00C87BD3">
              <w:t>1,46</w:t>
            </w:r>
          </w:p>
        </w:tc>
        <w:tc>
          <w:tcPr>
            <w:tcW w:w="386" w:type="pct"/>
            <w:vAlign w:val="bottom"/>
          </w:tcPr>
          <w:p w14:paraId="01681069" w14:textId="77777777" w:rsidR="00820010" w:rsidRPr="00C87BD3" w:rsidRDefault="00820010" w:rsidP="001E10DB">
            <w:pPr>
              <w:jc w:val="right"/>
            </w:pPr>
            <w:r w:rsidRPr="00C87BD3">
              <w:t>1,12</w:t>
            </w:r>
          </w:p>
        </w:tc>
        <w:tc>
          <w:tcPr>
            <w:tcW w:w="386" w:type="pct"/>
            <w:vAlign w:val="bottom"/>
          </w:tcPr>
          <w:p w14:paraId="104A4492" w14:textId="77777777" w:rsidR="00820010" w:rsidRPr="00C87BD3" w:rsidRDefault="00820010" w:rsidP="001E10DB">
            <w:pPr>
              <w:jc w:val="right"/>
            </w:pPr>
            <w:r w:rsidRPr="00C87BD3">
              <w:t>1,44</w:t>
            </w:r>
          </w:p>
        </w:tc>
        <w:tc>
          <w:tcPr>
            <w:tcW w:w="386" w:type="pct"/>
            <w:vAlign w:val="bottom"/>
          </w:tcPr>
          <w:p w14:paraId="0C353FE7" w14:textId="77777777" w:rsidR="00820010" w:rsidRPr="00C87BD3" w:rsidRDefault="00820010" w:rsidP="001E10DB">
            <w:pPr>
              <w:jc w:val="right"/>
            </w:pPr>
            <w:r w:rsidRPr="00C87BD3">
              <w:t>1,73</w:t>
            </w:r>
          </w:p>
        </w:tc>
        <w:tc>
          <w:tcPr>
            <w:tcW w:w="386" w:type="pct"/>
            <w:vAlign w:val="bottom"/>
          </w:tcPr>
          <w:p w14:paraId="71E13BFF" w14:textId="77777777" w:rsidR="00820010" w:rsidRPr="00C87BD3" w:rsidRDefault="00820010" w:rsidP="001E10DB">
            <w:pPr>
              <w:jc w:val="right"/>
            </w:pPr>
            <w:r w:rsidRPr="00C87BD3">
              <w:t>1,75</w:t>
            </w:r>
          </w:p>
        </w:tc>
        <w:tc>
          <w:tcPr>
            <w:tcW w:w="386" w:type="pct"/>
            <w:vAlign w:val="bottom"/>
          </w:tcPr>
          <w:p w14:paraId="68C79B3C" w14:textId="77777777" w:rsidR="00820010" w:rsidRPr="00C87BD3" w:rsidRDefault="00820010" w:rsidP="001E10DB">
            <w:pPr>
              <w:jc w:val="right"/>
            </w:pPr>
            <w:r w:rsidRPr="00C87BD3">
              <w:t>1,51</w:t>
            </w:r>
          </w:p>
        </w:tc>
        <w:tc>
          <w:tcPr>
            <w:tcW w:w="386" w:type="pct"/>
            <w:vAlign w:val="bottom"/>
          </w:tcPr>
          <w:p w14:paraId="4C9B3D1D" w14:textId="77777777" w:rsidR="00820010" w:rsidRPr="00C87BD3" w:rsidRDefault="00820010" w:rsidP="001E10DB">
            <w:pPr>
              <w:jc w:val="right"/>
            </w:pPr>
            <w:r w:rsidRPr="00C87BD3">
              <w:t>1,33</w:t>
            </w:r>
          </w:p>
        </w:tc>
      </w:tr>
    </w:tbl>
    <w:p w14:paraId="50C8C1F5" w14:textId="77777777" w:rsidR="001E10DB" w:rsidRDefault="00820010" w:rsidP="00C87BD3">
      <w:pPr>
        <w:pStyle w:val="Kilde"/>
      </w:pPr>
      <w:r w:rsidRPr="00C87BD3">
        <w:t>Kilde: Helsedirektoratet.</w:t>
      </w:r>
    </w:p>
    <w:p w14:paraId="48F0D8F8" w14:textId="25765077" w:rsidR="00634AE1" w:rsidRPr="00634AE1" w:rsidRDefault="00634AE1" w:rsidP="00634AE1">
      <w:r>
        <w:rPr>
          <w:noProof/>
        </w:rPr>
        <w:lastRenderedPageBreak/>
        <w:drawing>
          <wp:inline distT="0" distB="0" distL="0" distR="0" wp14:anchorId="46F99DA7" wp14:editId="6B364C97">
            <wp:extent cx="5217744" cy="2980697"/>
            <wp:effectExtent l="0" t="0" r="2540" b="0"/>
            <wp:docPr id="1909153730" name="Bilde 6"/>
            <wp:cNvGraphicFramePr/>
            <a:graphic xmlns:a="http://schemas.openxmlformats.org/drawingml/2006/main">
              <a:graphicData uri="http://schemas.openxmlformats.org/drawingml/2006/picture">
                <pic:pic xmlns:pic="http://schemas.openxmlformats.org/drawingml/2006/picture">
                  <pic:nvPicPr>
                    <pic:cNvPr id="1909153730" name=""/>
                    <pic:cNvPicPr/>
                  </pic:nvPicPr>
                  <pic:blipFill>
                    <a:blip r:embed="rId13"/>
                    <a:stretch>
                      <a:fillRect/>
                    </a:stretch>
                  </pic:blipFill>
                  <pic:spPr>
                    <a:xfrm>
                      <a:off x="0" y="0"/>
                      <a:ext cx="5217744" cy="2980697"/>
                    </a:xfrm>
                    <a:prstGeom prst="rect">
                      <a:avLst/>
                    </a:prstGeom>
                  </pic:spPr>
                </pic:pic>
              </a:graphicData>
            </a:graphic>
          </wp:inline>
        </w:drawing>
      </w:r>
    </w:p>
    <w:p w14:paraId="25453FBB" w14:textId="27FDDB09" w:rsidR="00820010" w:rsidRPr="00C87BD3" w:rsidRDefault="00820010" w:rsidP="00C87BD3">
      <w:pPr>
        <w:pStyle w:val="figur-tittel"/>
      </w:pPr>
      <w:r w:rsidRPr="00C87BD3">
        <w:t>Budsjettert og faktisk vekst i demografidrevet behov. Prosent. 2017 til 2026.</w:t>
      </w:r>
    </w:p>
    <w:p w14:paraId="6CAABCB3" w14:textId="77777777" w:rsidR="00820010" w:rsidRPr="00C87BD3" w:rsidRDefault="00820010" w:rsidP="00C87BD3">
      <w:pPr>
        <w:pStyle w:val="Note"/>
      </w:pPr>
      <w:r w:rsidRPr="00C87BD3">
        <w:t>Kilde: Helsedirektoratet.</w:t>
      </w:r>
    </w:p>
    <w:p w14:paraId="6D162213" w14:textId="77777777" w:rsidR="00820010" w:rsidRPr="00C87BD3" w:rsidRDefault="00820010" w:rsidP="00C87BD3">
      <w:r w:rsidRPr="00C87BD3">
        <w:t>Tabell 4.2 viser akkumulert faktisk demografidrevet behovsvekst for somatikk, psykisk helsevern og TSB og spesialisthelsetjenesten samlet.</w:t>
      </w:r>
    </w:p>
    <w:p w14:paraId="05262745" w14:textId="77777777" w:rsidR="00820010" w:rsidRPr="00C87BD3" w:rsidRDefault="00820010" w:rsidP="00C87BD3">
      <w:pPr>
        <w:pStyle w:val="tabell-tittel"/>
      </w:pPr>
      <w:r w:rsidRPr="00C87BD3">
        <w:t>Akkumulert faktisk demografidrevet behovsvekst. 2017 til 2026. 2017=100.</w:t>
      </w:r>
    </w:p>
    <w:tbl>
      <w:tblPr>
        <w:tblStyle w:val="StandardTabell"/>
        <w:tblW w:w="5271" w:type="pct"/>
        <w:tblLook w:val="0000" w:firstRow="0" w:lastRow="0" w:firstColumn="0" w:lastColumn="0" w:noHBand="0" w:noVBand="0"/>
      </w:tblPr>
      <w:tblGrid>
        <w:gridCol w:w="2522"/>
        <w:gridCol w:w="851"/>
        <w:gridCol w:w="851"/>
        <w:gridCol w:w="851"/>
        <w:gridCol w:w="851"/>
        <w:gridCol w:w="851"/>
        <w:gridCol w:w="851"/>
        <w:gridCol w:w="851"/>
        <w:gridCol w:w="851"/>
        <w:gridCol w:w="851"/>
        <w:gridCol w:w="842"/>
      </w:tblGrid>
      <w:tr w:rsidR="00000000" w:rsidRPr="00C87BD3" w14:paraId="2DEA4E09" w14:textId="77777777" w:rsidTr="001E10DB">
        <w:trPr>
          <w:trHeight w:val="453"/>
        </w:trPr>
        <w:tc>
          <w:tcPr>
            <w:tcW w:w="1144" w:type="pct"/>
          </w:tcPr>
          <w:p w14:paraId="23BD38FE" w14:textId="77777777" w:rsidR="00820010" w:rsidRPr="00C87BD3" w:rsidRDefault="00820010" w:rsidP="001E10DB">
            <w:pPr>
              <w:pStyle w:val="TabellHode-kolonne"/>
            </w:pPr>
            <w:r w:rsidRPr="00C87BD3">
              <w:t xml:space="preserve"> </w:t>
            </w:r>
          </w:p>
        </w:tc>
        <w:tc>
          <w:tcPr>
            <w:tcW w:w="386" w:type="pct"/>
            <w:vAlign w:val="bottom"/>
          </w:tcPr>
          <w:p w14:paraId="2D402138" w14:textId="77777777" w:rsidR="00820010" w:rsidRPr="00C87BD3" w:rsidRDefault="00820010" w:rsidP="001E10DB">
            <w:pPr>
              <w:pStyle w:val="TabellHode-kolonne"/>
              <w:jc w:val="right"/>
            </w:pPr>
            <w:r w:rsidRPr="00C87BD3">
              <w:t>2017</w:t>
            </w:r>
          </w:p>
        </w:tc>
        <w:tc>
          <w:tcPr>
            <w:tcW w:w="386" w:type="pct"/>
            <w:vAlign w:val="bottom"/>
          </w:tcPr>
          <w:p w14:paraId="10473CFC" w14:textId="77777777" w:rsidR="00820010" w:rsidRPr="00C87BD3" w:rsidRDefault="00820010" w:rsidP="001E10DB">
            <w:pPr>
              <w:pStyle w:val="TabellHode-kolonne"/>
              <w:jc w:val="right"/>
            </w:pPr>
            <w:r w:rsidRPr="00C87BD3">
              <w:t>2018</w:t>
            </w:r>
          </w:p>
        </w:tc>
        <w:tc>
          <w:tcPr>
            <w:tcW w:w="386" w:type="pct"/>
            <w:vAlign w:val="bottom"/>
          </w:tcPr>
          <w:p w14:paraId="17FB48A5" w14:textId="77777777" w:rsidR="00820010" w:rsidRPr="00C87BD3" w:rsidRDefault="00820010" w:rsidP="001E10DB">
            <w:pPr>
              <w:pStyle w:val="TabellHode-kolonne"/>
              <w:jc w:val="right"/>
            </w:pPr>
            <w:r w:rsidRPr="00C87BD3">
              <w:t>2019</w:t>
            </w:r>
          </w:p>
        </w:tc>
        <w:tc>
          <w:tcPr>
            <w:tcW w:w="386" w:type="pct"/>
            <w:vAlign w:val="bottom"/>
          </w:tcPr>
          <w:p w14:paraId="1E1EA528" w14:textId="77777777" w:rsidR="00820010" w:rsidRPr="00C87BD3" w:rsidRDefault="00820010" w:rsidP="001E10DB">
            <w:pPr>
              <w:pStyle w:val="TabellHode-kolonne"/>
              <w:jc w:val="right"/>
            </w:pPr>
            <w:r w:rsidRPr="00C87BD3">
              <w:t>2020</w:t>
            </w:r>
          </w:p>
        </w:tc>
        <w:tc>
          <w:tcPr>
            <w:tcW w:w="386" w:type="pct"/>
            <w:vAlign w:val="bottom"/>
          </w:tcPr>
          <w:p w14:paraId="18B2A063" w14:textId="77777777" w:rsidR="00820010" w:rsidRPr="00C87BD3" w:rsidRDefault="00820010" w:rsidP="001E10DB">
            <w:pPr>
              <w:pStyle w:val="TabellHode-kolonne"/>
              <w:jc w:val="right"/>
            </w:pPr>
            <w:r w:rsidRPr="00C87BD3">
              <w:t>2021</w:t>
            </w:r>
          </w:p>
        </w:tc>
        <w:tc>
          <w:tcPr>
            <w:tcW w:w="386" w:type="pct"/>
            <w:vAlign w:val="bottom"/>
          </w:tcPr>
          <w:p w14:paraId="17BFB9ED" w14:textId="77777777" w:rsidR="00820010" w:rsidRPr="00C87BD3" w:rsidRDefault="00820010" w:rsidP="001E10DB">
            <w:pPr>
              <w:pStyle w:val="TabellHode-kolonne"/>
              <w:jc w:val="right"/>
            </w:pPr>
            <w:r w:rsidRPr="00C87BD3">
              <w:t>2022</w:t>
            </w:r>
          </w:p>
        </w:tc>
        <w:tc>
          <w:tcPr>
            <w:tcW w:w="386" w:type="pct"/>
            <w:vAlign w:val="bottom"/>
          </w:tcPr>
          <w:p w14:paraId="314C8946" w14:textId="77777777" w:rsidR="00820010" w:rsidRPr="00C87BD3" w:rsidRDefault="00820010" w:rsidP="001E10DB">
            <w:pPr>
              <w:pStyle w:val="TabellHode-kolonne"/>
              <w:jc w:val="right"/>
            </w:pPr>
            <w:r w:rsidRPr="00C87BD3">
              <w:t>2023</w:t>
            </w:r>
          </w:p>
        </w:tc>
        <w:tc>
          <w:tcPr>
            <w:tcW w:w="386" w:type="pct"/>
            <w:vAlign w:val="bottom"/>
          </w:tcPr>
          <w:p w14:paraId="603B038A" w14:textId="77777777" w:rsidR="00820010" w:rsidRPr="00C87BD3" w:rsidRDefault="00820010" w:rsidP="001E10DB">
            <w:pPr>
              <w:pStyle w:val="TabellHode-kolonne"/>
              <w:jc w:val="right"/>
            </w:pPr>
            <w:r w:rsidRPr="00C87BD3">
              <w:t>2024</w:t>
            </w:r>
          </w:p>
        </w:tc>
        <w:tc>
          <w:tcPr>
            <w:tcW w:w="386" w:type="pct"/>
            <w:vAlign w:val="bottom"/>
          </w:tcPr>
          <w:p w14:paraId="5303BF6A" w14:textId="77777777" w:rsidR="00820010" w:rsidRPr="00C87BD3" w:rsidRDefault="00820010" w:rsidP="001E10DB">
            <w:pPr>
              <w:pStyle w:val="TabellHode-kolonne"/>
              <w:jc w:val="right"/>
            </w:pPr>
            <w:r w:rsidRPr="00C87BD3">
              <w:t>2025</w:t>
            </w:r>
          </w:p>
        </w:tc>
        <w:tc>
          <w:tcPr>
            <w:tcW w:w="386" w:type="pct"/>
            <w:vAlign w:val="bottom"/>
          </w:tcPr>
          <w:p w14:paraId="51D33021" w14:textId="77777777" w:rsidR="00820010" w:rsidRPr="00C87BD3" w:rsidRDefault="00820010" w:rsidP="001E10DB">
            <w:pPr>
              <w:pStyle w:val="TabellHode-kolonne"/>
              <w:jc w:val="right"/>
            </w:pPr>
            <w:r w:rsidRPr="00C87BD3">
              <w:t>2026</w:t>
            </w:r>
          </w:p>
        </w:tc>
      </w:tr>
      <w:tr w:rsidR="00000000" w:rsidRPr="00C87BD3" w14:paraId="617E6657" w14:textId="77777777" w:rsidTr="001E10DB">
        <w:trPr>
          <w:trHeight w:val="398"/>
        </w:trPr>
        <w:tc>
          <w:tcPr>
            <w:tcW w:w="1144" w:type="pct"/>
          </w:tcPr>
          <w:p w14:paraId="10C08644" w14:textId="77777777" w:rsidR="00820010" w:rsidRPr="00C87BD3" w:rsidRDefault="00820010" w:rsidP="001E10DB">
            <w:pPr>
              <w:pStyle w:val="TabellHode-rad"/>
            </w:pPr>
            <w:r w:rsidRPr="00C87BD3">
              <w:t>Somatikk</w:t>
            </w:r>
          </w:p>
        </w:tc>
        <w:tc>
          <w:tcPr>
            <w:tcW w:w="386" w:type="pct"/>
            <w:vAlign w:val="bottom"/>
          </w:tcPr>
          <w:p w14:paraId="44EB8DC2" w14:textId="77777777" w:rsidR="00820010" w:rsidRPr="00C87BD3" w:rsidRDefault="00820010" w:rsidP="001E10DB">
            <w:pPr>
              <w:jc w:val="right"/>
            </w:pPr>
            <w:r w:rsidRPr="00C87BD3">
              <w:t>100,0</w:t>
            </w:r>
          </w:p>
        </w:tc>
        <w:tc>
          <w:tcPr>
            <w:tcW w:w="386" w:type="pct"/>
            <w:vAlign w:val="bottom"/>
          </w:tcPr>
          <w:p w14:paraId="1BAA2804" w14:textId="77777777" w:rsidR="00820010" w:rsidRPr="00C87BD3" w:rsidRDefault="00820010" w:rsidP="001E10DB">
            <w:pPr>
              <w:jc w:val="right"/>
            </w:pPr>
            <w:r w:rsidRPr="00C87BD3">
              <w:t>101,6</w:t>
            </w:r>
          </w:p>
        </w:tc>
        <w:tc>
          <w:tcPr>
            <w:tcW w:w="386" w:type="pct"/>
            <w:vAlign w:val="bottom"/>
          </w:tcPr>
          <w:p w14:paraId="69CDE171" w14:textId="77777777" w:rsidR="00820010" w:rsidRPr="00C87BD3" w:rsidRDefault="00820010" w:rsidP="001E10DB">
            <w:pPr>
              <w:jc w:val="right"/>
            </w:pPr>
            <w:r w:rsidRPr="00C87BD3">
              <w:t>103,2</w:t>
            </w:r>
          </w:p>
        </w:tc>
        <w:tc>
          <w:tcPr>
            <w:tcW w:w="386" w:type="pct"/>
            <w:vAlign w:val="bottom"/>
          </w:tcPr>
          <w:p w14:paraId="1A4E8A8A" w14:textId="77777777" w:rsidR="00820010" w:rsidRPr="00C87BD3" w:rsidRDefault="00820010" w:rsidP="001E10DB">
            <w:pPr>
              <w:jc w:val="right"/>
            </w:pPr>
            <w:r w:rsidRPr="00C87BD3">
              <w:t>105,0</w:t>
            </w:r>
          </w:p>
        </w:tc>
        <w:tc>
          <w:tcPr>
            <w:tcW w:w="386" w:type="pct"/>
            <w:vAlign w:val="bottom"/>
          </w:tcPr>
          <w:p w14:paraId="5225857B" w14:textId="77777777" w:rsidR="00820010" w:rsidRPr="00C87BD3" w:rsidRDefault="00820010" w:rsidP="001E10DB">
            <w:pPr>
              <w:jc w:val="right"/>
            </w:pPr>
            <w:r w:rsidRPr="00C87BD3">
              <w:t>106,4</w:t>
            </w:r>
          </w:p>
        </w:tc>
        <w:tc>
          <w:tcPr>
            <w:tcW w:w="386" w:type="pct"/>
            <w:vAlign w:val="bottom"/>
          </w:tcPr>
          <w:p w14:paraId="047EA61D" w14:textId="77777777" w:rsidR="00820010" w:rsidRPr="00C87BD3" w:rsidRDefault="00820010" w:rsidP="001E10DB">
            <w:pPr>
              <w:jc w:val="right"/>
            </w:pPr>
            <w:r w:rsidRPr="00C87BD3">
              <w:t>108,2</w:t>
            </w:r>
          </w:p>
        </w:tc>
        <w:tc>
          <w:tcPr>
            <w:tcW w:w="386" w:type="pct"/>
            <w:vAlign w:val="bottom"/>
          </w:tcPr>
          <w:p w14:paraId="09B765A1" w14:textId="77777777" w:rsidR="00820010" w:rsidRPr="00C87BD3" w:rsidRDefault="00820010" w:rsidP="001E10DB">
            <w:pPr>
              <w:jc w:val="right"/>
            </w:pPr>
            <w:r w:rsidRPr="00C87BD3">
              <w:t>110,2</w:t>
            </w:r>
          </w:p>
        </w:tc>
        <w:tc>
          <w:tcPr>
            <w:tcW w:w="386" w:type="pct"/>
            <w:vAlign w:val="bottom"/>
          </w:tcPr>
          <w:p w14:paraId="5BC282B7" w14:textId="77777777" w:rsidR="00820010" w:rsidRPr="00C87BD3" w:rsidRDefault="00820010" w:rsidP="001E10DB">
            <w:pPr>
              <w:jc w:val="right"/>
            </w:pPr>
            <w:r w:rsidRPr="00C87BD3">
              <w:t>112,4</w:t>
            </w:r>
          </w:p>
        </w:tc>
        <w:tc>
          <w:tcPr>
            <w:tcW w:w="386" w:type="pct"/>
            <w:vAlign w:val="bottom"/>
          </w:tcPr>
          <w:p w14:paraId="501D8D48" w14:textId="77777777" w:rsidR="00820010" w:rsidRPr="00C87BD3" w:rsidRDefault="00820010" w:rsidP="001E10DB">
            <w:pPr>
              <w:jc w:val="right"/>
            </w:pPr>
            <w:r w:rsidRPr="00C87BD3">
              <w:t>114,3</w:t>
            </w:r>
          </w:p>
        </w:tc>
        <w:tc>
          <w:tcPr>
            <w:tcW w:w="386" w:type="pct"/>
            <w:vAlign w:val="bottom"/>
          </w:tcPr>
          <w:p w14:paraId="18C1E517" w14:textId="77777777" w:rsidR="00820010" w:rsidRPr="00C87BD3" w:rsidRDefault="00820010" w:rsidP="001E10DB">
            <w:pPr>
              <w:jc w:val="right"/>
            </w:pPr>
            <w:r w:rsidRPr="00C87BD3">
              <w:t>116,1</w:t>
            </w:r>
          </w:p>
        </w:tc>
      </w:tr>
      <w:tr w:rsidR="00000000" w:rsidRPr="00C87BD3" w14:paraId="2DDC73A6" w14:textId="77777777" w:rsidTr="001E10DB">
        <w:trPr>
          <w:trHeight w:val="398"/>
        </w:trPr>
        <w:tc>
          <w:tcPr>
            <w:tcW w:w="1144" w:type="pct"/>
          </w:tcPr>
          <w:p w14:paraId="49290048" w14:textId="77777777" w:rsidR="00820010" w:rsidRPr="00C87BD3" w:rsidRDefault="00820010" w:rsidP="001E10DB">
            <w:pPr>
              <w:pStyle w:val="TabellHode-rad"/>
            </w:pPr>
            <w:r w:rsidRPr="00C87BD3">
              <w:t>Psykisk helsevern og TSB</w:t>
            </w:r>
          </w:p>
        </w:tc>
        <w:tc>
          <w:tcPr>
            <w:tcW w:w="386" w:type="pct"/>
            <w:vAlign w:val="bottom"/>
          </w:tcPr>
          <w:p w14:paraId="44FC9A7B" w14:textId="77777777" w:rsidR="00820010" w:rsidRPr="00C87BD3" w:rsidRDefault="00820010" w:rsidP="001E10DB">
            <w:pPr>
              <w:jc w:val="right"/>
            </w:pPr>
            <w:r w:rsidRPr="00C87BD3">
              <w:t>100,0</w:t>
            </w:r>
          </w:p>
        </w:tc>
        <w:tc>
          <w:tcPr>
            <w:tcW w:w="386" w:type="pct"/>
            <w:vAlign w:val="bottom"/>
          </w:tcPr>
          <w:p w14:paraId="29BF2FBC" w14:textId="77777777" w:rsidR="00820010" w:rsidRPr="00C87BD3" w:rsidRDefault="00820010" w:rsidP="001E10DB">
            <w:pPr>
              <w:jc w:val="right"/>
            </w:pPr>
            <w:r w:rsidRPr="00C87BD3">
              <w:t>100,6</w:t>
            </w:r>
          </w:p>
        </w:tc>
        <w:tc>
          <w:tcPr>
            <w:tcW w:w="386" w:type="pct"/>
            <w:vAlign w:val="bottom"/>
          </w:tcPr>
          <w:p w14:paraId="26970AFA" w14:textId="77777777" w:rsidR="00820010" w:rsidRPr="00C87BD3" w:rsidRDefault="00820010" w:rsidP="001E10DB">
            <w:pPr>
              <w:jc w:val="right"/>
            </w:pPr>
            <w:r w:rsidRPr="00C87BD3">
              <w:t>101,2</w:t>
            </w:r>
          </w:p>
        </w:tc>
        <w:tc>
          <w:tcPr>
            <w:tcW w:w="386" w:type="pct"/>
            <w:vAlign w:val="bottom"/>
          </w:tcPr>
          <w:p w14:paraId="0B8CDDD5" w14:textId="77777777" w:rsidR="00820010" w:rsidRPr="00C87BD3" w:rsidRDefault="00820010" w:rsidP="001E10DB">
            <w:pPr>
              <w:jc w:val="right"/>
            </w:pPr>
            <w:r w:rsidRPr="00C87BD3">
              <w:t>101,8</w:t>
            </w:r>
          </w:p>
        </w:tc>
        <w:tc>
          <w:tcPr>
            <w:tcW w:w="386" w:type="pct"/>
            <w:vAlign w:val="bottom"/>
          </w:tcPr>
          <w:p w14:paraId="3626F305" w14:textId="77777777" w:rsidR="00820010" w:rsidRPr="00C87BD3" w:rsidRDefault="00820010" w:rsidP="001E10DB">
            <w:pPr>
              <w:jc w:val="right"/>
            </w:pPr>
            <w:r w:rsidRPr="00C87BD3">
              <w:t>102,1</w:t>
            </w:r>
          </w:p>
        </w:tc>
        <w:tc>
          <w:tcPr>
            <w:tcW w:w="386" w:type="pct"/>
            <w:vAlign w:val="bottom"/>
          </w:tcPr>
          <w:p w14:paraId="0F45DAF7" w14:textId="77777777" w:rsidR="00820010" w:rsidRPr="00C87BD3" w:rsidRDefault="00820010" w:rsidP="001E10DB">
            <w:pPr>
              <w:jc w:val="right"/>
            </w:pPr>
            <w:r w:rsidRPr="00C87BD3">
              <w:t>102,6</w:t>
            </w:r>
          </w:p>
        </w:tc>
        <w:tc>
          <w:tcPr>
            <w:tcW w:w="386" w:type="pct"/>
            <w:vAlign w:val="bottom"/>
          </w:tcPr>
          <w:p w14:paraId="05EDE889" w14:textId="77777777" w:rsidR="00820010" w:rsidRPr="00C87BD3" w:rsidRDefault="00820010" w:rsidP="001E10DB">
            <w:pPr>
              <w:jc w:val="right"/>
            </w:pPr>
            <w:r w:rsidRPr="00C87BD3">
              <w:t>103,8</w:t>
            </w:r>
          </w:p>
        </w:tc>
        <w:tc>
          <w:tcPr>
            <w:tcW w:w="386" w:type="pct"/>
            <w:vAlign w:val="bottom"/>
          </w:tcPr>
          <w:p w14:paraId="12FE8918" w14:textId="77777777" w:rsidR="00820010" w:rsidRPr="00C87BD3" w:rsidRDefault="00820010" w:rsidP="001E10DB">
            <w:pPr>
              <w:jc w:val="right"/>
            </w:pPr>
            <w:r w:rsidRPr="00C87BD3">
              <w:t>104,9</w:t>
            </w:r>
          </w:p>
        </w:tc>
        <w:tc>
          <w:tcPr>
            <w:tcW w:w="386" w:type="pct"/>
            <w:vAlign w:val="bottom"/>
          </w:tcPr>
          <w:p w14:paraId="49DE0F79" w14:textId="77777777" w:rsidR="00820010" w:rsidRPr="00C87BD3" w:rsidRDefault="00820010" w:rsidP="001E10DB">
            <w:pPr>
              <w:jc w:val="right"/>
            </w:pPr>
            <w:r w:rsidRPr="00C87BD3">
              <w:t>105,8</w:t>
            </w:r>
          </w:p>
        </w:tc>
        <w:tc>
          <w:tcPr>
            <w:tcW w:w="386" w:type="pct"/>
            <w:vAlign w:val="bottom"/>
          </w:tcPr>
          <w:p w14:paraId="67045FCF" w14:textId="77777777" w:rsidR="00820010" w:rsidRPr="00C87BD3" w:rsidRDefault="00820010" w:rsidP="001E10DB">
            <w:pPr>
              <w:jc w:val="right"/>
            </w:pPr>
            <w:r w:rsidRPr="00C87BD3">
              <w:t>106,2</w:t>
            </w:r>
          </w:p>
        </w:tc>
      </w:tr>
      <w:tr w:rsidR="00000000" w:rsidRPr="00C87BD3" w14:paraId="1C3CA90A" w14:textId="77777777" w:rsidTr="001E10DB">
        <w:trPr>
          <w:trHeight w:val="398"/>
        </w:trPr>
        <w:tc>
          <w:tcPr>
            <w:tcW w:w="1144" w:type="pct"/>
          </w:tcPr>
          <w:p w14:paraId="7D4D6CE9" w14:textId="77777777" w:rsidR="00820010" w:rsidRPr="00C87BD3" w:rsidRDefault="00820010" w:rsidP="001E10DB">
            <w:pPr>
              <w:pStyle w:val="TabellHode-rad"/>
            </w:pPr>
            <w:r w:rsidRPr="00C87BD3">
              <w:t>Spesialisthelsetjenesten samlet</w:t>
            </w:r>
          </w:p>
        </w:tc>
        <w:tc>
          <w:tcPr>
            <w:tcW w:w="386" w:type="pct"/>
            <w:vAlign w:val="bottom"/>
          </w:tcPr>
          <w:p w14:paraId="1E581D09" w14:textId="77777777" w:rsidR="00820010" w:rsidRPr="00C87BD3" w:rsidRDefault="00820010" w:rsidP="001E10DB">
            <w:pPr>
              <w:jc w:val="right"/>
            </w:pPr>
            <w:r w:rsidRPr="00C87BD3">
              <w:t>100,0</w:t>
            </w:r>
          </w:p>
        </w:tc>
        <w:tc>
          <w:tcPr>
            <w:tcW w:w="386" w:type="pct"/>
            <w:vAlign w:val="bottom"/>
          </w:tcPr>
          <w:p w14:paraId="355E9572" w14:textId="77777777" w:rsidR="00820010" w:rsidRPr="00C87BD3" w:rsidRDefault="00820010" w:rsidP="001E10DB">
            <w:pPr>
              <w:jc w:val="right"/>
            </w:pPr>
            <w:r w:rsidRPr="00C87BD3">
              <w:t>101,4</w:t>
            </w:r>
          </w:p>
        </w:tc>
        <w:tc>
          <w:tcPr>
            <w:tcW w:w="386" w:type="pct"/>
            <w:vAlign w:val="bottom"/>
          </w:tcPr>
          <w:p w14:paraId="08981294" w14:textId="77777777" w:rsidR="00820010" w:rsidRPr="00C87BD3" w:rsidRDefault="00820010" w:rsidP="001E10DB">
            <w:pPr>
              <w:jc w:val="right"/>
            </w:pPr>
            <w:r w:rsidRPr="00C87BD3">
              <w:t>102,7</w:t>
            </w:r>
          </w:p>
        </w:tc>
        <w:tc>
          <w:tcPr>
            <w:tcW w:w="386" w:type="pct"/>
            <w:vAlign w:val="bottom"/>
          </w:tcPr>
          <w:p w14:paraId="4D0D7B47" w14:textId="77777777" w:rsidR="00820010" w:rsidRPr="00C87BD3" w:rsidRDefault="00820010" w:rsidP="001E10DB">
            <w:pPr>
              <w:jc w:val="right"/>
            </w:pPr>
            <w:r w:rsidRPr="00C87BD3">
              <w:t>104,2</w:t>
            </w:r>
          </w:p>
        </w:tc>
        <w:tc>
          <w:tcPr>
            <w:tcW w:w="386" w:type="pct"/>
            <w:vAlign w:val="bottom"/>
          </w:tcPr>
          <w:p w14:paraId="193F1F86" w14:textId="77777777" w:rsidR="00820010" w:rsidRPr="00C87BD3" w:rsidRDefault="00820010" w:rsidP="001E10DB">
            <w:pPr>
              <w:jc w:val="right"/>
            </w:pPr>
            <w:r w:rsidRPr="00C87BD3">
              <w:t>105,4</w:t>
            </w:r>
          </w:p>
        </w:tc>
        <w:tc>
          <w:tcPr>
            <w:tcW w:w="386" w:type="pct"/>
            <w:vAlign w:val="bottom"/>
          </w:tcPr>
          <w:p w14:paraId="25A90B28" w14:textId="77777777" w:rsidR="00820010" w:rsidRPr="00C87BD3" w:rsidRDefault="00820010" w:rsidP="001E10DB">
            <w:pPr>
              <w:jc w:val="right"/>
            </w:pPr>
            <w:r w:rsidRPr="00C87BD3">
              <w:t>106,9</w:t>
            </w:r>
          </w:p>
        </w:tc>
        <w:tc>
          <w:tcPr>
            <w:tcW w:w="386" w:type="pct"/>
            <w:vAlign w:val="bottom"/>
          </w:tcPr>
          <w:p w14:paraId="611DCF34" w14:textId="77777777" w:rsidR="00820010" w:rsidRPr="00C87BD3" w:rsidRDefault="00820010" w:rsidP="001E10DB">
            <w:pPr>
              <w:jc w:val="right"/>
            </w:pPr>
            <w:r w:rsidRPr="00C87BD3">
              <w:t>108,8</w:t>
            </w:r>
          </w:p>
        </w:tc>
        <w:tc>
          <w:tcPr>
            <w:tcW w:w="386" w:type="pct"/>
            <w:vAlign w:val="bottom"/>
          </w:tcPr>
          <w:p w14:paraId="4FA2D748" w14:textId="77777777" w:rsidR="00820010" w:rsidRPr="00C87BD3" w:rsidRDefault="00820010" w:rsidP="001E10DB">
            <w:pPr>
              <w:jc w:val="right"/>
            </w:pPr>
            <w:r w:rsidRPr="00C87BD3">
              <w:t>110,7</w:t>
            </w:r>
          </w:p>
        </w:tc>
        <w:tc>
          <w:tcPr>
            <w:tcW w:w="386" w:type="pct"/>
            <w:vAlign w:val="bottom"/>
          </w:tcPr>
          <w:p w14:paraId="3529B362" w14:textId="77777777" w:rsidR="00820010" w:rsidRPr="00C87BD3" w:rsidRDefault="00820010" w:rsidP="001E10DB">
            <w:pPr>
              <w:jc w:val="right"/>
            </w:pPr>
            <w:r w:rsidRPr="00C87BD3">
              <w:t>112,4</w:t>
            </w:r>
          </w:p>
        </w:tc>
        <w:tc>
          <w:tcPr>
            <w:tcW w:w="386" w:type="pct"/>
            <w:vAlign w:val="bottom"/>
          </w:tcPr>
          <w:p w14:paraId="1BD3825B" w14:textId="77777777" w:rsidR="00820010" w:rsidRPr="00C87BD3" w:rsidRDefault="00820010" w:rsidP="001E10DB">
            <w:pPr>
              <w:jc w:val="right"/>
            </w:pPr>
            <w:r w:rsidRPr="00C87BD3">
              <w:t>113,8</w:t>
            </w:r>
          </w:p>
        </w:tc>
      </w:tr>
    </w:tbl>
    <w:p w14:paraId="173F6FB1" w14:textId="77777777" w:rsidR="00820010" w:rsidRPr="00C87BD3" w:rsidRDefault="00820010" w:rsidP="00C87BD3">
      <w:pPr>
        <w:pStyle w:val="Kilde"/>
      </w:pPr>
      <w:r w:rsidRPr="00C87BD3">
        <w:t>Kilde: Helsedirektoratet.</w:t>
      </w:r>
    </w:p>
    <w:p w14:paraId="77AC8894" w14:textId="77777777" w:rsidR="00820010" w:rsidRPr="00C87BD3" w:rsidRDefault="00820010" w:rsidP="00C87BD3">
      <w:pPr>
        <w:pStyle w:val="avsnitt-tittel"/>
      </w:pPr>
      <w:r w:rsidRPr="00C87BD3">
        <w:t>For 2026</w:t>
      </w:r>
    </w:p>
    <w:p w14:paraId="31008735" w14:textId="345EAA58" w:rsidR="00820010" w:rsidRPr="00C87BD3" w:rsidRDefault="00820010" w:rsidP="00C87BD3">
      <w:r w:rsidRPr="00C87BD3">
        <w:t>I sitt juni 2025-notat oppdaterte utvalget anslaget på demografidrevet behov for 2026 til å være 1,38 prosent tilsvarende en anslått merkostnad på om lag 2,</w:t>
      </w:r>
      <w:r w:rsidR="001E10DB" w:rsidRPr="00C87BD3">
        <w:t>5</w:t>
      </w:r>
      <w:r w:rsidR="001E10DB">
        <w:t> mrd.</w:t>
      </w:r>
      <w:r w:rsidRPr="00C87BD3">
        <w:t xml:space="preserve"> 2025-kroner. I 2026-kroner anslås merkostnaden til om lag 2,</w:t>
      </w:r>
      <w:r w:rsidR="001E10DB" w:rsidRPr="00C87BD3">
        <w:t>6</w:t>
      </w:r>
      <w:r w:rsidR="001E10DB">
        <w:t> mrd.</w:t>
      </w:r>
      <w:r w:rsidRPr="00C87BD3">
        <w:t xml:space="preserve"> kroner. Det er brukt en forutsetning om 92,5 prosent marginalkostnad.</w:t>
      </w:r>
    </w:p>
    <w:p w14:paraId="7C4FD664" w14:textId="024DA849" w:rsidR="00820010" w:rsidRPr="00C87BD3" w:rsidRDefault="00820010" w:rsidP="00C87BD3">
      <w:proofErr w:type="spellStart"/>
      <w:r w:rsidRPr="00C87BD3">
        <w:t>Etterberegnet</w:t>
      </w:r>
      <w:proofErr w:type="spellEnd"/>
      <w:r w:rsidRPr="00C87BD3">
        <w:t xml:space="preserve"> faktisk demografidrevet behov for 2026 basert på forbruksrater for 2025 og faktisk befolkningstall per 1. januar 2026, er 1,33 prosent for spesialist</w:t>
      </w:r>
      <w:r w:rsidRPr="00C87BD3">
        <w:t xml:space="preserve">helsetjenesten samlet. Et </w:t>
      </w:r>
      <w:r w:rsidRPr="00C87BD3">
        <w:lastRenderedPageBreak/>
        <w:t>demografidrevet behov på 1,33 prosent tilsvarer en merkostnad på 2,</w:t>
      </w:r>
      <w:r w:rsidR="001E10DB" w:rsidRPr="00C87BD3">
        <w:t>5</w:t>
      </w:r>
      <w:r w:rsidR="001E10DB">
        <w:t> mrd.</w:t>
      </w:r>
      <w:r w:rsidRPr="00C87BD3">
        <w:t xml:space="preserve"> 2026-kroner gitt 92,5 prosent marginalkostnad. Det er 0,</w:t>
      </w:r>
      <w:r w:rsidR="001E10DB" w:rsidRPr="00C87BD3">
        <w:t>1</w:t>
      </w:r>
      <w:r w:rsidR="001E10DB">
        <w:t> mrd.</w:t>
      </w:r>
      <w:r w:rsidRPr="00C87BD3">
        <w:t xml:space="preserve"> kroner lavere enn budsjettert anslag per desember 2025-rapporten.</w:t>
      </w:r>
    </w:p>
    <w:p w14:paraId="1DE0A7E0" w14:textId="77777777" w:rsidR="00820010" w:rsidRPr="00C87BD3" w:rsidRDefault="00820010" w:rsidP="00C87BD3">
      <w:pPr>
        <w:pStyle w:val="avsnitt-tittel"/>
      </w:pPr>
      <w:r w:rsidRPr="00C87BD3">
        <w:t>For 2027</w:t>
      </w:r>
    </w:p>
    <w:p w14:paraId="4E95056E" w14:textId="77777777" w:rsidR="00820010" w:rsidRPr="00C87BD3" w:rsidRDefault="00820010" w:rsidP="00C87BD3">
      <w:r w:rsidRPr="00C87BD3">
        <w:t>Helsedirektoratet har beregnet et anslag på behovet for 2027. Helsedirektoratet anslår aktivitetsvekst grunnet demografi til 1,18 prosent fra 2026 til 2027. Dette er basert på SSBs befolkningsframskriving fra juni 2026 og forbruksrater fra 2025.</w:t>
      </w:r>
    </w:p>
    <w:p w14:paraId="45FE2A9F" w14:textId="77777777" w:rsidR="00820010" w:rsidRPr="00C87BD3" w:rsidRDefault="00820010" w:rsidP="00C87BD3">
      <w:r w:rsidRPr="00C87BD3">
        <w:t>Helsedirektoratet viser til at SSBs hovedalternativ for befolkningsframskriving (MMMM) gir en befolkningsvekst på 0,54 prosent fra 2026 til 2027. Beregnet demografidrevet behov for 2027 varierer mellom tjenesteområdene somatikk, psykisk helsevern og TSB.</w:t>
      </w:r>
    </w:p>
    <w:p w14:paraId="42B5F18D" w14:textId="77777777" w:rsidR="00820010" w:rsidRPr="00C87BD3" w:rsidRDefault="00820010" w:rsidP="00C87BD3">
      <w:r w:rsidRPr="00C87BD3">
        <w:t>Innenfor et samlet demografidrevet behov på 1,18 prosent forventes behovet å øke med 1,41 prosent for somatikk, 0,50 prosent for det psykiske helsevernet for voksne og 0,39 prosent for TSB. For psykisk helsevern for barn og unge forventes en nedgang i behovet på 0,48 prosent fra 2026 til 2027. Reduksjonen skyldes forventet nedgang i folketallet for aldersgruppen under 19 år på 0,49 prosent.</w:t>
      </w:r>
    </w:p>
    <w:p w14:paraId="59007541" w14:textId="77777777" w:rsidR="00820010" w:rsidRPr="00C87BD3" w:rsidRDefault="00820010" w:rsidP="00C87BD3">
      <w:r w:rsidRPr="00C87BD3">
        <w:t xml:space="preserve">Sterkere demografidrevet behov i somatisk spesialisthelsetjeneste henger sammen </w:t>
      </w:r>
      <w:r w:rsidRPr="00C87BD3">
        <w:t>med at bruken av spesialisthelsetjenester øker med økende alder, og at befolkningen</w:t>
      </w:r>
      <w:r w:rsidRPr="00C87BD3">
        <w:t xml:space="preserve"> forventes å øke mest for de eldste aldersgruppene. Innenfor psykisk helsevern og TSB er behandlingsraten høyere for de yngre aldersgruppene enn for eldre.</w:t>
      </w:r>
    </w:p>
    <w:p w14:paraId="019F1FF3" w14:textId="29F9FA5F" w:rsidR="00820010" w:rsidRPr="00C87BD3" w:rsidRDefault="00820010" w:rsidP="00C87BD3">
      <w:r w:rsidRPr="00C87BD3">
        <w:t>Utvalget beregner at et budsjettert demografianslag på 1,18 prosent tilsvarer en anslått merkostnad på om lag 2,</w:t>
      </w:r>
      <w:r w:rsidR="001E10DB" w:rsidRPr="00C87BD3">
        <w:t>2</w:t>
      </w:r>
      <w:r w:rsidR="001E10DB">
        <w:t> mrd.</w:t>
      </w:r>
      <w:r w:rsidRPr="00C87BD3">
        <w:t xml:space="preserve"> 2026-kroner i 2027. Det er brukt en forutsetning om 92,5 prosent marginalkostnad.</w:t>
      </w:r>
    </w:p>
    <w:p w14:paraId="50995EE1" w14:textId="3148D0E1" w:rsidR="00820010" w:rsidRPr="00C87BD3" w:rsidRDefault="00820010" w:rsidP="00C87BD3">
      <w:r w:rsidRPr="00C87BD3">
        <w:t>I Helsedirektoratets anslag på 1,18 prosent økning i det demografidrevne behovet for 2027 er SSBs hovedalternativ for befolkningsframskriving for 2027 lagt til grunn. Nettoinnvandringen til Norge utgjorde omtrent 2</w:t>
      </w:r>
      <w:r w:rsidR="001E10DB" w:rsidRPr="00C87BD3">
        <w:t>2</w:t>
      </w:r>
      <w:r w:rsidR="001E10DB">
        <w:t> </w:t>
      </w:r>
      <w:r w:rsidR="001E10DB" w:rsidRPr="00C87BD3">
        <w:t>000</w:t>
      </w:r>
      <w:r w:rsidRPr="00C87BD3">
        <w:t xml:space="preserve"> i 2025, og SSB forventer at nettoinnvandringen vil synke til omtrent 1</w:t>
      </w:r>
      <w:r w:rsidR="001E10DB" w:rsidRPr="00C87BD3">
        <w:t>7</w:t>
      </w:r>
      <w:r w:rsidR="001E10DB">
        <w:t> </w:t>
      </w:r>
      <w:r w:rsidR="001E10DB" w:rsidRPr="00C87BD3">
        <w:t>000</w:t>
      </w:r>
      <w:r w:rsidRPr="00C87BD3">
        <w:t xml:space="preserve"> i 2050. Det er ikke lagt til grunn andre forutsetninger om nettoinnvandring i anslaget på 1,18 prosent, enn det som inngår i SSBs befolkningsframskriving.</w:t>
      </w:r>
    </w:p>
    <w:p w14:paraId="26D9C105" w14:textId="43CD64F0" w:rsidR="00820010" w:rsidRPr="00C87BD3" w:rsidRDefault="00820010" w:rsidP="00C87BD3">
      <w:r w:rsidRPr="00C87BD3">
        <w:t xml:space="preserve">Helsedirektoratets metode for demografisk betinget behovsframskriving er </w:t>
      </w:r>
      <w:r w:rsidRPr="00C87BD3">
        <w:t>beskrevet i vedlegg 4.</w:t>
      </w:r>
    </w:p>
    <w:p w14:paraId="0ACEB59C" w14:textId="77777777" w:rsidR="00820010" w:rsidRPr="00C87BD3" w:rsidRDefault="00820010" w:rsidP="00C87BD3">
      <w:pPr>
        <w:pStyle w:val="avsnitt-tittel"/>
      </w:pPr>
      <w:r w:rsidRPr="00C87BD3">
        <w:t>Foreløpige anslag for 2028 og 2029</w:t>
      </w:r>
    </w:p>
    <w:p w14:paraId="3719DE84" w14:textId="77777777" w:rsidR="00820010" w:rsidRPr="00C87BD3" w:rsidRDefault="00820010" w:rsidP="00C87BD3">
      <w:r w:rsidRPr="00C87BD3">
        <w:t>Helsedirektoratets foreløpige anslag tilsier at demografidrevet behov vil avta noe etter 2027. Dette følger av SSBs befolkningsframskrivinger (MMMM), som anslår at befolkningsveksten vil være svakt avtakende i årene etter 2027.</w:t>
      </w:r>
    </w:p>
    <w:p w14:paraId="767A344F" w14:textId="77777777" w:rsidR="00820010" w:rsidRPr="00C87BD3" w:rsidRDefault="00820010" w:rsidP="00C87BD3">
      <w:r w:rsidRPr="00C87BD3">
        <w:t xml:space="preserve">Andelen eldre vil fortsette å øke i årene framover, slik at forventet demografidrevet behov i somatikk også i årene framover vil være vesentlig høyere enn for psykisk helsevern. For 2028 og 2029 tilsier Helsedirektoratets beregninger en stabil vekst i behovet for somatiske tjenester og en reduksjon i </w:t>
      </w:r>
      <w:r w:rsidRPr="00C87BD3">
        <w:lastRenderedPageBreak/>
        <w:t>behovet for psykisk helsevern for barn og unge. Helsedirektoratets foreløpige anslag for demografisk behov framgår av tabell 4.3.</w:t>
      </w:r>
    </w:p>
    <w:p w14:paraId="4935AA0B" w14:textId="60D14C0B" w:rsidR="00820010" w:rsidRPr="00C87BD3" w:rsidRDefault="00820010" w:rsidP="00C87BD3">
      <w:r w:rsidRPr="00C87BD3">
        <w:t xml:space="preserve">Helsedirektoratet anslår foreløpig en aktivitetsvekst grunnet demografi til 1,17 </w:t>
      </w:r>
      <w:r w:rsidRPr="00C87BD3">
        <w:t>prosent fra 2027 til 2028 og 1,15 prosent fra 2028 til 2029. Utvalget beregner at dette foreløpig tilsvarer en anslått merkostnad på om lag 2,</w:t>
      </w:r>
      <w:r w:rsidR="001E10DB" w:rsidRPr="00C87BD3">
        <w:t>2</w:t>
      </w:r>
      <w:r w:rsidR="001E10DB">
        <w:t> mrd.</w:t>
      </w:r>
      <w:r w:rsidRPr="00C87BD3">
        <w:t xml:space="preserve"> 2026-kroner for 2028 og om lag 2,</w:t>
      </w:r>
      <w:r w:rsidR="001E10DB" w:rsidRPr="00C87BD3">
        <w:t>2</w:t>
      </w:r>
      <w:r w:rsidR="001E10DB">
        <w:t> mrd.</w:t>
      </w:r>
      <w:r w:rsidRPr="00C87BD3">
        <w:t xml:space="preserve"> 2026-kroner for 2029.</w:t>
      </w:r>
      <w:r w:rsidR="001E10DB" w:rsidRPr="001E10DB">
        <w:rPr>
          <w:rStyle w:val="Fotnotereferanse"/>
        </w:rPr>
        <w:footnoteReference w:id="6"/>
      </w:r>
      <w:r w:rsidRPr="00C87BD3">
        <w:t xml:space="preserve"> Det er brukt en forutsetning om 92,5 prosent marginalkostnad.</w:t>
      </w:r>
    </w:p>
    <w:p w14:paraId="2AC93ED7" w14:textId="77777777" w:rsidR="00820010" w:rsidRPr="00C87BD3" w:rsidRDefault="00820010" w:rsidP="00C87BD3">
      <w:pPr>
        <w:pStyle w:val="tabell-tittel"/>
      </w:pPr>
      <w:r w:rsidRPr="00C87BD3">
        <w:t>Forventet årlig demografidrevet behov for 2028 og 2029. Prosent.</w:t>
      </w:r>
    </w:p>
    <w:tbl>
      <w:tblPr>
        <w:tblStyle w:val="StandardTabell"/>
        <w:tblW w:w="5000" w:type="pct"/>
        <w:tblLook w:val="0000" w:firstRow="0" w:lastRow="0" w:firstColumn="0" w:lastColumn="0" w:noHBand="0" w:noVBand="0"/>
      </w:tblPr>
      <w:tblGrid>
        <w:gridCol w:w="1442"/>
        <w:gridCol w:w="1802"/>
        <w:gridCol w:w="1805"/>
        <w:gridCol w:w="1803"/>
        <w:gridCol w:w="1803"/>
        <w:gridCol w:w="1801"/>
      </w:tblGrid>
      <w:tr w:rsidR="00000000" w:rsidRPr="00C87BD3" w14:paraId="250BD419" w14:textId="77777777" w:rsidTr="001E10DB">
        <w:trPr>
          <w:trHeight w:val="453"/>
        </w:trPr>
        <w:tc>
          <w:tcPr>
            <w:tcW w:w="690" w:type="pct"/>
            <w:vAlign w:val="bottom"/>
          </w:tcPr>
          <w:p w14:paraId="151DB046" w14:textId="77777777" w:rsidR="00820010" w:rsidRPr="00C87BD3" w:rsidRDefault="00820010" w:rsidP="001E10DB">
            <w:pPr>
              <w:pStyle w:val="TabellHode-kolonne"/>
            </w:pPr>
            <w:r w:rsidRPr="00C87BD3">
              <w:t>År</w:t>
            </w:r>
          </w:p>
        </w:tc>
        <w:tc>
          <w:tcPr>
            <w:tcW w:w="862" w:type="pct"/>
            <w:vAlign w:val="bottom"/>
          </w:tcPr>
          <w:p w14:paraId="2F002CAC" w14:textId="33356E41" w:rsidR="00820010" w:rsidRPr="00C87BD3" w:rsidRDefault="00820010" w:rsidP="001E10DB">
            <w:pPr>
              <w:pStyle w:val="TabellHode-kolonne"/>
              <w:jc w:val="right"/>
            </w:pPr>
            <w:r w:rsidRPr="00C87BD3">
              <w:t>Spesialist</w:t>
            </w:r>
            <w:r w:rsidRPr="00C87BD3">
              <w:t>helsetjenesten samlet</w:t>
            </w:r>
          </w:p>
        </w:tc>
        <w:tc>
          <w:tcPr>
            <w:tcW w:w="863" w:type="pct"/>
            <w:vAlign w:val="bottom"/>
          </w:tcPr>
          <w:p w14:paraId="34BE81A6" w14:textId="77777777" w:rsidR="00820010" w:rsidRPr="00C87BD3" w:rsidRDefault="00820010" w:rsidP="001E10DB">
            <w:pPr>
              <w:pStyle w:val="TabellHode-kolonne"/>
              <w:jc w:val="right"/>
            </w:pPr>
            <w:r w:rsidRPr="00C87BD3">
              <w:t>Somatikk</w:t>
            </w:r>
          </w:p>
        </w:tc>
        <w:tc>
          <w:tcPr>
            <w:tcW w:w="862" w:type="pct"/>
            <w:vAlign w:val="bottom"/>
          </w:tcPr>
          <w:p w14:paraId="0B809BDE" w14:textId="77777777" w:rsidR="00820010" w:rsidRPr="00C87BD3" w:rsidRDefault="00820010" w:rsidP="001E10DB">
            <w:pPr>
              <w:pStyle w:val="TabellHode-kolonne"/>
              <w:jc w:val="right"/>
            </w:pPr>
            <w:r w:rsidRPr="00C87BD3">
              <w:t>Psykisk helsevern for voksne</w:t>
            </w:r>
          </w:p>
        </w:tc>
        <w:tc>
          <w:tcPr>
            <w:tcW w:w="862" w:type="pct"/>
            <w:vAlign w:val="bottom"/>
          </w:tcPr>
          <w:p w14:paraId="5FE84FF7" w14:textId="77777777" w:rsidR="00820010" w:rsidRPr="00C87BD3" w:rsidRDefault="00820010" w:rsidP="001E10DB">
            <w:pPr>
              <w:pStyle w:val="TabellHode-kolonne"/>
              <w:jc w:val="right"/>
            </w:pPr>
            <w:r w:rsidRPr="00C87BD3">
              <w:t>Psykisk helsevern for barn og unge</w:t>
            </w:r>
          </w:p>
        </w:tc>
        <w:tc>
          <w:tcPr>
            <w:tcW w:w="861" w:type="pct"/>
            <w:vAlign w:val="bottom"/>
          </w:tcPr>
          <w:p w14:paraId="6E509909" w14:textId="77777777" w:rsidR="00820010" w:rsidRPr="00C87BD3" w:rsidRDefault="00820010" w:rsidP="001E10DB">
            <w:pPr>
              <w:pStyle w:val="TabellHode-kolonne"/>
              <w:jc w:val="right"/>
            </w:pPr>
            <w:r w:rsidRPr="00C87BD3">
              <w:t>TSB</w:t>
            </w:r>
          </w:p>
        </w:tc>
      </w:tr>
      <w:tr w:rsidR="00000000" w:rsidRPr="00C87BD3" w14:paraId="77469B81" w14:textId="77777777" w:rsidTr="001E10DB">
        <w:trPr>
          <w:trHeight w:val="396"/>
        </w:trPr>
        <w:tc>
          <w:tcPr>
            <w:tcW w:w="690" w:type="pct"/>
          </w:tcPr>
          <w:p w14:paraId="51D4973A" w14:textId="77777777" w:rsidR="00820010" w:rsidRPr="00C87BD3" w:rsidRDefault="00820010" w:rsidP="001E10DB">
            <w:pPr>
              <w:pStyle w:val="TabellHode-rad"/>
            </w:pPr>
            <w:r w:rsidRPr="00C87BD3">
              <w:t>2028</w:t>
            </w:r>
          </w:p>
        </w:tc>
        <w:tc>
          <w:tcPr>
            <w:tcW w:w="862" w:type="pct"/>
            <w:vAlign w:val="bottom"/>
          </w:tcPr>
          <w:p w14:paraId="63BA653C" w14:textId="77777777" w:rsidR="00820010" w:rsidRPr="00C87BD3" w:rsidRDefault="00820010" w:rsidP="001E10DB">
            <w:pPr>
              <w:jc w:val="right"/>
            </w:pPr>
            <w:r w:rsidRPr="00C87BD3">
              <w:t xml:space="preserve"> 1,17 </w:t>
            </w:r>
          </w:p>
        </w:tc>
        <w:tc>
          <w:tcPr>
            <w:tcW w:w="863" w:type="pct"/>
            <w:vAlign w:val="bottom"/>
          </w:tcPr>
          <w:p w14:paraId="00CA8E7C" w14:textId="77777777" w:rsidR="00820010" w:rsidRPr="00C87BD3" w:rsidRDefault="00820010" w:rsidP="001E10DB">
            <w:pPr>
              <w:jc w:val="right"/>
            </w:pPr>
            <w:r w:rsidRPr="00C87BD3">
              <w:t>1,41</w:t>
            </w:r>
          </w:p>
        </w:tc>
        <w:tc>
          <w:tcPr>
            <w:tcW w:w="862" w:type="pct"/>
            <w:vAlign w:val="bottom"/>
          </w:tcPr>
          <w:p w14:paraId="75C8DCCC" w14:textId="77777777" w:rsidR="00820010" w:rsidRPr="00C87BD3" w:rsidRDefault="00820010" w:rsidP="001E10DB">
            <w:pPr>
              <w:jc w:val="right"/>
            </w:pPr>
            <w:r w:rsidRPr="00C87BD3">
              <w:t>0,48</w:t>
            </w:r>
          </w:p>
        </w:tc>
        <w:tc>
          <w:tcPr>
            <w:tcW w:w="862" w:type="pct"/>
            <w:vAlign w:val="bottom"/>
          </w:tcPr>
          <w:p w14:paraId="35CB6F54" w14:textId="77777777" w:rsidR="00820010" w:rsidRPr="00C87BD3" w:rsidRDefault="00820010" w:rsidP="001E10DB">
            <w:pPr>
              <w:jc w:val="right"/>
            </w:pPr>
            <w:r w:rsidRPr="00C87BD3">
              <w:t>-0,63</w:t>
            </w:r>
          </w:p>
        </w:tc>
        <w:tc>
          <w:tcPr>
            <w:tcW w:w="861" w:type="pct"/>
            <w:vAlign w:val="bottom"/>
          </w:tcPr>
          <w:p w14:paraId="587ABA36" w14:textId="77777777" w:rsidR="00820010" w:rsidRPr="00C87BD3" w:rsidRDefault="00820010" w:rsidP="001E10DB">
            <w:pPr>
              <w:jc w:val="right"/>
            </w:pPr>
            <w:r w:rsidRPr="00C87BD3">
              <w:t>0,40</w:t>
            </w:r>
          </w:p>
        </w:tc>
      </w:tr>
      <w:tr w:rsidR="00000000" w:rsidRPr="00C87BD3" w14:paraId="4A78FF98" w14:textId="77777777" w:rsidTr="001E10DB">
        <w:trPr>
          <w:trHeight w:val="396"/>
        </w:trPr>
        <w:tc>
          <w:tcPr>
            <w:tcW w:w="690" w:type="pct"/>
          </w:tcPr>
          <w:p w14:paraId="6AC8A7A9" w14:textId="77777777" w:rsidR="00820010" w:rsidRPr="00C87BD3" w:rsidRDefault="00820010" w:rsidP="001E10DB">
            <w:pPr>
              <w:pStyle w:val="TabellHode-rad"/>
            </w:pPr>
            <w:r w:rsidRPr="00C87BD3">
              <w:t>2029</w:t>
            </w:r>
          </w:p>
        </w:tc>
        <w:tc>
          <w:tcPr>
            <w:tcW w:w="862" w:type="pct"/>
            <w:vAlign w:val="bottom"/>
          </w:tcPr>
          <w:p w14:paraId="2ED4EBB7" w14:textId="77777777" w:rsidR="00820010" w:rsidRPr="00C87BD3" w:rsidRDefault="00820010" w:rsidP="001E10DB">
            <w:pPr>
              <w:jc w:val="right"/>
            </w:pPr>
            <w:r w:rsidRPr="00C87BD3">
              <w:t xml:space="preserve"> 1,15 </w:t>
            </w:r>
          </w:p>
        </w:tc>
        <w:tc>
          <w:tcPr>
            <w:tcW w:w="863" w:type="pct"/>
            <w:vAlign w:val="bottom"/>
          </w:tcPr>
          <w:p w14:paraId="3963A5EB" w14:textId="77777777" w:rsidR="00820010" w:rsidRPr="00C87BD3" w:rsidRDefault="00820010" w:rsidP="001E10DB">
            <w:pPr>
              <w:jc w:val="right"/>
            </w:pPr>
            <w:r w:rsidRPr="00C87BD3">
              <w:t>1,41</w:t>
            </w:r>
          </w:p>
        </w:tc>
        <w:tc>
          <w:tcPr>
            <w:tcW w:w="862" w:type="pct"/>
            <w:vAlign w:val="bottom"/>
          </w:tcPr>
          <w:p w14:paraId="3EE10B6D" w14:textId="77777777" w:rsidR="00820010" w:rsidRPr="00C87BD3" w:rsidRDefault="00820010" w:rsidP="001E10DB">
            <w:pPr>
              <w:jc w:val="right"/>
            </w:pPr>
            <w:r w:rsidRPr="00C87BD3">
              <w:t>0,47</w:t>
            </w:r>
          </w:p>
        </w:tc>
        <w:tc>
          <w:tcPr>
            <w:tcW w:w="862" w:type="pct"/>
            <w:vAlign w:val="bottom"/>
          </w:tcPr>
          <w:p w14:paraId="5A803361" w14:textId="77777777" w:rsidR="00820010" w:rsidRPr="00C87BD3" w:rsidRDefault="00820010" w:rsidP="001E10DB">
            <w:pPr>
              <w:jc w:val="right"/>
            </w:pPr>
            <w:r w:rsidRPr="00C87BD3">
              <w:t>-0,98</w:t>
            </w:r>
          </w:p>
        </w:tc>
        <w:tc>
          <w:tcPr>
            <w:tcW w:w="861" w:type="pct"/>
            <w:vAlign w:val="bottom"/>
          </w:tcPr>
          <w:p w14:paraId="034007D4" w14:textId="77777777" w:rsidR="00820010" w:rsidRPr="00C87BD3" w:rsidRDefault="00820010" w:rsidP="001E10DB">
            <w:pPr>
              <w:jc w:val="right"/>
            </w:pPr>
            <w:r w:rsidRPr="00C87BD3">
              <w:t>0,35</w:t>
            </w:r>
          </w:p>
        </w:tc>
      </w:tr>
    </w:tbl>
    <w:p w14:paraId="5120E57E" w14:textId="77777777" w:rsidR="00820010" w:rsidRPr="00C87BD3" w:rsidRDefault="00820010" w:rsidP="00C87BD3">
      <w:pPr>
        <w:pStyle w:val="Kilde"/>
      </w:pPr>
      <w:r w:rsidRPr="00C87BD3">
        <w:t>Kilde: Helsedirektoratet.</w:t>
      </w:r>
    </w:p>
    <w:p w14:paraId="7610EAD0" w14:textId="66E8E11A" w:rsidR="00820010" w:rsidRPr="00C87BD3" w:rsidRDefault="00820010" w:rsidP="00C87BD3">
      <w:pPr>
        <w:pStyle w:val="Overskrift1"/>
      </w:pPr>
      <w:r w:rsidRPr="00C87BD3">
        <w:t>Arbeidskraft</w:t>
      </w:r>
    </w:p>
    <w:p w14:paraId="020D17D1" w14:textId="77777777" w:rsidR="00820010" w:rsidRPr="00C87BD3" w:rsidRDefault="00820010" w:rsidP="00C87BD3">
      <w:r w:rsidRPr="00C87BD3">
        <w:t>Spesialisthelsetjenesten er en personellintensiv tjeneste, og arbeidskraft utgjør en betydelig del av de samlede innsatsfaktorene. Utvalget mener derfor at det er naturlig å se på utvikling av bemanningsnivå og -sammensetning. I beskrivelsen av dette brukes SSB som kilde.</w:t>
      </w:r>
    </w:p>
    <w:p w14:paraId="4B574FEB" w14:textId="03867859" w:rsidR="00820010" w:rsidRPr="00C87BD3" w:rsidRDefault="00820010" w:rsidP="00C87BD3">
      <w:r w:rsidRPr="00C87BD3">
        <w:t>I statistikken til SSB er årsverk definert som avtalte årsverk.</w:t>
      </w:r>
      <w:r w:rsidR="001E10DB" w:rsidRPr="001E10DB">
        <w:rPr>
          <w:rStyle w:val="Fotnotereferanse"/>
        </w:rPr>
        <w:footnoteReference w:id="7"/>
      </w:r>
      <w:r w:rsidRPr="00C87BD3">
        <w:t xml:space="preserve"> Ett avtalt årsverk </w:t>
      </w:r>
      <w:r w:rsidRPr="00C87BD3">
        <w:t>beregnes som én heltidsstilling. Følgelig vil eksempelvis to deltidsstillinger på 50 prosent utgjøre ett årsverk. Avtalte årsverk fanger ikke opp fravær, eller arbeid utover det som er avtalt. Årsverk fra arbeidskraft som er innleid fra bemannings</w:t>
      </w:r>
      <w:r w:rsidRPr="00C87BD3">
        <w:t>byråer, er heller ikke inkludert i tabellene.</w:t>
      </w:r>
    </w:p>
    <w:p w14:paraId="6FA1BD8B" w14:textId="299F2D53" w:rsidR="00820010" w:rsidRPr="00C87BD3" w:rsidRDefault="00820010" w:rsidP="00C87BD3">
      <w:r w:rsidRPr="00C87BD3">
        <w:lastRenderedPageBreak/>
        <w:t>I tillegg til årsverkene i regionale helseforetak og helseforetak</w:t>
      </w:r>
      <w:r w:rsidR="001E10DB" w:rsidRPr="001E10DB">
        <w:rPr>
          <w:rStyle w:val="Fotnotereferanse"/>
        </w:rPr>
        <w:footnoteReference w:id="8"/>
      </w:r>
      <w:r w:rsidRPr="00C87BD3">
        <w:t xml:space="preserve"> inkluderer </w:t>
      </w:r>
      <w:r w:rsidRPr="00C87BD3">
        <w:t xml:space="preserve">statistikken årsverk ved private institusjoner som har avtale med et regionalt </w:t>
      </w:r>
      <w:r w:rsidRPr="00C87BD3">
        <w:t>helseforetak, private ideelle sykehus som har driftsavtale</w:t>
      </w:r>
      <w:r w:rsidR="001E10DB" w:rsidRPr="001E10DB">
        <w:rPr>
          <w:rStyle w:val="Fotnotereferanse"/>
        </w:rPr>
        <w:footnoteReference w:id="9"/>
      </w:r>
      <w:r w:rsidRPr="00C87BD3">
        <w:t xml:space="preserve"> og avtalespesialister.</w:t>
      </w:r>
    </w:p>
    <w:p w14:paraId="2AF15FCE" w14:textId="77777777" w:rsidR="00820010" w:rsidRPr="00C87BD3" w:rsidRDefault="00820010" w:rsidP="00C87BD3">
      <w:pPr>
        <w:pStyle w:val="Overskrift2"/>
      </w:pPr>
      <w:r w:rsidRPr="00C87BD3">
        <w:t>Bemanningsnivået</w:t>
      </w:r>
    </w:p>
    <w:p w14:paraId="7D1ACD13" w14:textId="77777777" w:rsidR="001E10DB" w:rsidRDefault="00820010" w:rsidP="00C87BD3">
      <w:r w:rsidRPr="00C87BD3">
        <w:t>Utviklingen i bemanningsnivået i spesialisthelsetjenesten vises i figur 5.1.</w:t>
      </w:r>
    </w:p>
    <w:p w14:paraId="0D30FEE2" w14:textId="5AF95A6E" w:rsidR="00634AE1" w:rsidRDefault="009C0EF9" w:rsidP="00C87BD3">
      <w:r>
        <w:rPr>
          <w:noProof/>
        </w:rPr>
        <w:drawing>
          <wp:inline distT="0" distB="0" distL="0" distR="0" wp14:anchorId="2B0F1810" wp14:editId="413786C1">
            <wp:extent cx="5217744" cy="2883170"/>
            <wp:effectExtent l="0" t="0" r="2540" b="0"/>
            <wp:docPr id="402737744" name="Bilde 7"/>
            <wp:cNvGraphicFramePr/>
            <a:graphic xmlns:a="http://schemas.openxmlformats.org/drawingml/2006/main">
              <a:graphicData uri="http://schemas.openxmlformats.org/drawingml/2006/picture">
                <pic:pic xmlns:pic="http://schemas.openxmlformats.org/drawingml/2006/picture">
                  <pic:nvPicPr>
                    <pic:cNvPr id="402737744" name=""/>
                    <pic:cNvPicPr/>
                  </pic:nvPicPr>
                  <pic:blipFill>
                    <a:blip r:embed="rId14"/>
                    <a:stretch>
                      <a:fillRect/>
                    </a:stretch>
                  </pic:blipFill>
                  <pic:spPr>
                    <a:xfrm>
                      <a:off x="0" y="0"/>
                      <a:ext cx="5217744" cy="2883170"/>
                    </a:xfrm>
                    <a:prstGeom prst="rect">
                      <a:avLst/>
                    </a:prstGeom>
                  </pic:spPr>
                </pic:pic>
              </a:graphicData>
            </a:graphic>
          </wp:inline>
        </w:drawing>
      </w:r>
    </w:p>
    <w:p w14:paraId="31B08732" w14:textId="40C5BE1A" w:rsidR="00820010" w:rsidRPr="00C87BD3" w:rsidRDefault="00820010" w:rsidP="00C87BD3">
      <w:pPr>
        <w:pStyle w:val="figur-tittel"/>
      </w:pPr>
      <w:r w:rsidRPr="00C87BD3">
        <w:t>Bemanningsutvikling i spesialisthelsetjenesten sammenholdt med faktisk årlig demografidrevet behov. 2016 til 2025.</w:t>
      </w:r>
    </w:p>
    <w:p w14:paraId="5C3F469B" w14:textId="77777777" w:rsidR="00820010" w:rsidRPr="00C87BD3" w:rsidRDefault="00820010" w:rsidP="00C87BD3">
      <w:pPr>
        <w:pStyle w:val="Kilde"/>
      </w:pPr>
      <w:r w:rsidRPr="00C87BD3">
        <w:t>Kilde: SSB, A-ordningen (årsverk) og Helsedirektoratet (demografidrevet behov).</w:t>
      </w:r>
    </w:p>
    <w:p w14:paraId="0284800E" w14:textId="3BC7BCBB" w:rsidR="00820010" w:rsidRPr="00C87BD3" w:rsidRDefault="00820010" w:rsidP="00C87BD3">
      <w:r w:rsidRPr="00C87BD3">
        <w:t>De siste ti årene har antall årsverk i spesialisthelsetjenesten økt fra om lag 12</w:t>
      </w:r>
      <w:r w:rsidR="001E10DB" w:rsidRPr="00C87BD3">
        <w:t>2</w:t>
      </w:r>
      <w:r w:rsidR="001E10DB">
        <w:t> </w:t>
      </w:r>
      <w:r w:rsidR="001E10DB" w:rsidRPr="00C87BD3">
        <w:t>000</w:t>
      </w:r>
      <w:r w:rsidRPr="00C87BD3">
        <w:t xml:space="preserve"> avtalte årsverk i 2016 til om lag 14</w:t>
      </w:r>
      <w:r w:rsidR="001E10DB" w:rsidRPr="00C87BD3">
        <w:t>1</w:t>
      </w:r>
      <w:r w:rsidR="001E10DB">
        <w:t> </w:t>
      </w:r>
      <w:r w:rsidR="001E10DB" w:rsidRPr="00C87BD3">
        <w:t>000</w:t>
      </w:r>
      <w:r w:rsidRPr="00C87BD3">
        <w:t xml:space="preserve"> avtalte årsverk i 2025. Dette tilsvarer en økning på i underkant av 15 prosent. Det var en kraftig vekst i avtalte årsverk i forbindelse med koronapandemien i 2020, denne har avtatt noe i årene etterpå. I 2017 og 2018, samt i 2023 og 2024 var veksten i årsverk lavere enn veksten i demografidrevet behov. I perioden fra 2019 til 2022 var veksten i årsverk høyere. I 2025 er veksten i årsverk om lag på samme nivå som veksten i demografidrevet behov.</w:t>
      </w:r>
    </w:p>
    <w:p w14:paraId="30314119" w14:textId="77777777" w:rsidR="00820010" w:rsidRPr="00C87BD3" w:rsidRDefault="00820010" w:rsidP="00C87BD3">
      <w:pPr>
        <w:pStyle w:val="tabell-tittel"/>
      </w:pPr>
      <w:r w:rsidRPr="00C87BD3">
        <w:lastRenderedPageBreak/>
        <w:t>Utvikling i antall avtalte årsverk sammenholdt med demografidrevet behov. 2016 til 2025.</w:t>
      </w:r>
    </w:p>
    <w:tbl>
      <w:tblPr>
        <w:tblStyle w:val="StandardTabell"/>
        <w:tblW w:w="6071" w:type="pct"/>
        <w:tblLook w:val="0000" w:firstRow="0" w:lastRow="0" w:firstColumn="0" w:lastColumn="0" w:noHBand="0" w:noVBand="0"/>
      </w:tblPr>
      <w:tblGrid>
        <w:gridCol w:w="1361"/>
        <w:gridCol w:w="1135"/>
        <w:gridCol w:w="1135"/>
        <w:gridCol w:w="1135"/>
        <w:gridCol w:w="1135"/>
        <w:gridCol w:w="1135"/>
        <w:gridCol w:w="1135"/>
        <w:gridCol w:w="1135"/>
        <w:gridCol w:w="1135"/>
        <w:gridCol w:w="1135"/>
        <w:gridCol w:w="1120"/>
      </w:tblGrid>
      <w:tr w:rsidR="001E10DB" w:rsidRPr="00C87BD3" w14:paraId="716C8957" w14:textId="77777777" w:rsidTr="001E10DB">
        <w:trPr>
          <w:trHeight w:val="453"/>
        </w:trPr>
        <w:tc>
          <w:tcPr>
            <w:tcW w:w="536" w:type="pct"/>
          </w:tcPr>
          <w:p w14:paraId="6C9B35C5" w14:textId="77777777" w:rsidR="00820010" w:rsidRPr="00C87BD3" w:rsidRDefault="00820010" w:rsidP="001E10DB">
            <w:pPr>
              <w:pStyle w:val="TabellHode-kolonne"/>
            </w:pPr>
          </w:p>
        </w:tc>
        <w:tc>
          <w:tcPr>
            <w:tcW w:w="447" w:type="pct"/>
            <w:vAlign w:val="bottom"/>
          </w:tcPr>
          <w:p w14:paraId="196AC7AC" w14:textId="77777777" w:rsidR="00820010" w:rsidRPr="00C87BD3" w:rsidRDefault="00820010" w:rsidP="001E10DB">
            <w:pPr>
              <w:pStyle w:val="TabellHode-kolonne"/>
              <w:jc w:val="right"/>
            </w:pPr>
            <w:r w:rsidRPr="00C87BD3">
              <w:t>2016</w:t>
            </w:r>
          </w:p>
        </w:tc>
        <w:tc>
          <w:tcPr>
            <w:tcW w:w="447" w:type="pct"/>
            <w:vAlign w:val="bottom"/>
          </w:tcPr>
          <w:p w14:paraId="307AC3C3" w14:textId="77777777" w:rsidR="00820010" w:rsidRPr="00C87BD3" w:rsidRDefault="00820010" w:rsidP="001E10DB">
            <w:pPr>
              <w:pStyle w:val="TabellHode-kolonne"/>
              <w:jc w:val="right"/>
            </w:pPr>
            <w:r w:rsidRPr="00C87BD3">
              <w:t>2017</w:t>
            </w:r>
          </w:p>
        </w:tc>
        <w:tc>
          <w:tcPr>
            <w:tcW w:w="447" w:type="pct"/>
            <w:vAlign w:val="bottom"/>
          </w:tcPr>
          <w:p w14:paraId="70B4E51B" w14:textId="77777777" w:rsidR="00820010" w:rsidRPr="00C87BD3" w:rsidRDefault="00820010" w:rsidP="001E10DB">
            <w:pPr>
              <w:pStyle w:val="TabellHode-kolonne"/>
              <w:jc w:val="right"/>
            </w:pPr>
            <w:r w:rsidRPr="00C87BD3">
              <w:t>2018</w:t>
            </w:r>
          </w:p>
        </w:tc>
        <w:tc>
          <w:tcPr>
            <w:tcW w:w="447" w:type="pct"/>
            <w:vAlign w:val="bottom"/>
          </w:tcPr>
          <w:p w14:paraId="66C631C5" w14:textId="77777777" w:rsidR="00820010" w:rsidRPr="00C87BD3" w:rsidRDefault="00820010" w:rsidP="001E10DB">
            <w:pPr>
              <w:pStyle w:val="TabellHode-kolonne"/>
              <w:jc w:val="right"/>
            </w:pPr>
            <w:r w:rsidRPr="00C87BD3">
              <w:t>2019</w:t>
            </w:r>
          </w:p>
        </w:tc>
        <w:tc>
          <w:tcPr>
            <w:tcW w:w="447" w:type="pct"/>
            <w:vAlign w:val="bottom"/>
          </w:tcPr>
          <w:p w14:paraId="5C70413C" w14:textId="77777777" w:rsidR="00820010" w:rsidRPr="00C87BD3" w:rsidRDefault="00820010" w:rsidP="001E10DB">
            <w:pPr>
              <w:pStyle w:val="TabellHode-kolonne"/>
              <w:jc w:val="right"/>
            </w:pPr>
            <w:r w:rsidRPr="00C87BD3">
              <w:t>2020</w:t>
            </w:r>
          </w:p>
        </w:tc>
        <w:tc>
          <w:tcPr>
            <w:tcW w:w="447" w:type="pct"/>
            <w:vAlign w:val="bottom"/>
          </w:tcPr>
          <w:p w14:paraId="59837F80" w14:textId="77777777" w:rsidR="00820010" w:rsidRPr="00C87BD3" w:rsidRDefault="00820010" w:rsidP="001E10DB">
            <w:pPr>
              <w:pStyle w:val="TabellHode-kolonne"/>
              <w:jc w:val="right"/>
            </w:pPr>
            <w:r w:rsidRPr="00C87BD3">
              <w:t>2021</w:t>
            </w:r>
          </w:p>
        </w:tc>
        <w:tc>
          <w:tcPr>
            <w:tcW w:w="447" w:type="pct"/>
            <w:vAlign w:val="bottom"/>
          </w:tcPr>
          <w:p w14:paraId="24BF3023" w14:textId="77777777" w:rsidR="00820010" w:rsidRPr="00C87BD3" w:rsidRDefault="00820010" w:rsidP="001E10DB">
            <w:pPr>
              <w:pStyle w:val="TabellHode-kolonne"/>
              <w:jc w:val="right"/>
            </w:pPr>
            <w:r w:rsidRPr="00C87BD3">
              <w:t>2022</w:t>
            </w:r>
          </w:p>
        </w:tc>
        <w:tc>
          <w:tcPr>
            <w:tcW w:w="447" w:type="pct"/>
            <w:vAlign w:val="bottom"/>
          </w:tcPr>
          <w:p w14:paraId="55A67200" w14:textId="77777777" w:rsidR="00820010" w:rsidRPr="00C87BD3" w:rsidRDefault="00820010" w:rsidP="001E10DB">
            <w:pPr>
              <w:pStyle w:val="TabellHode-kolonne"/>
              <w:jc w:val="right"/>
            </w:pPr>
            <w:r w:rsidRPr="00C87BD3">
              <w:t>2023</w:t>
            </w:r>
          </w:p>
        </w:tc>
        <w:tc>
          <w:tcPr>
            <w:tcW w:w="447" w:type="pct"/>
            <w:vAlign w:val="bottom"/>
          </w:tcPr>
          <w:p w14:paraId="6D70482F" w14:textId="77777777" w:rsidR="00820010" w:rsidRPr="00C87BD3" w:rsidRDefault="00820010" w:rsidP="001E10DB">
            <w:pPr>
              <w:pStyle w:val="TabellHode-kolonne"/>
              <w:jc w:val="right"/>
            </w:pPr>
            <w:r w:rsidRPr="00C87BD3">
              <w:t>2024</w:t>
            </w:r>
          </w:p>
        </w:tc>
        <w:tc>
          <w:tcPr>
            <w:tcW w:w="441" w:type="pct"/>
            <w:vAlign w:val="bottom"/>
          </w:tcPr>
          <w:p w14:paraId="078E1948" w14:textId="77777777" w:rsidR="00820010" w:rsidRPr="00C87BD3" w:rsidRDefault="00820010" w:rsidP="001E10DB">
            <w:pPr>
              <w:pStyle w:val="TabellHode-kolonne"/>
              <w:jc w:val="right"/>
            </w:pPr>
            <w:r w:rsidRPr="00C87BD3">
              <w:t>2025</w:t>
            </w:r>
          </w:p>
        </w:tc>
      </w:tr>
      <w:tr w:rsidR="001E10DB" w:rsidRPr="00C87BD3" w14:paraId="25DBA226" w14:textId="77777777" w:rsidTr="001E10DB">
        <w:trPr>
          <w:trHeight w:val="60"/>
        </w:trPr>
        <w:tc>
          <w:tcPr>
            <w:tcW w:w="536" w:type="pct"/>
          </w:tcPr>
          <w:p w14:paraId="6BDDB28F" w14:textId="77777777" w:rsidR="00820010" w:rsidRPr="00C87BD3" w:rsidRDefault="00820010" w:rsidP="001E10DB">
            <w:pPr>
              <w:pStyle w:val="TabellHode-rad"/>
            </w:pPr>
            <w:r w:rsidRPr="00C87BD3">
              <w:t>Avtalte årsverk (antall)</w:t>
            </w:r>
          </w:p>
        </w:tc>
        <w:tc>
          <w:tcPr>
            <w:tcW w:w="447" w:type="pct"/>
            <w:vAlign w:val="bottom"/>
          </w:tcPr>
          <w:p w14:paraId="3317FDC7" w14:textId="05010890" w:rsidR="00820010" w:rsidRPr="00C87BD3" w:rsidRDefault="00820010" w:rsidP="001E10DB">
            <w:pPr>
              <w:jc w:val="right"/>
            </w:pPr>
            <w:r w:rsidRPr="00C87BD3">
              <w:t xml:space="preserve"> </w:t>
            </w:r>
            <w:r w:rsidRPr="00C87BD3">
              <w:t>12</w:t>
            </w:r>
            <w:r w:rsidR="001E10DB" w:rsidRPr="00C87BD3">
              <w:t>2</w:t>
            </w:r>
            <w:r w:rsidR="001E10DB">
              <w:t> </w:t>
            </w:r>
            <w:r w:rsidR="001E10DB" w:rsidRPr="00C87BD3">
              <w:t>330</w:t>
            </w:r>
            <w:r w:rsidRPr="00C87BD3">
              <w:t xml:space="preserve"> </w:t>
            </w:r>
          </w:p>
        </w:tc>
        <w:tc>
          <w:tcPr>
            <w:tcW w:w="447" w:type="pct"/>
            <w:vAlign w:val="bottom"/>
          </w:tcPr>
          <w:p w14:paraId="3A6F8F70" w14:textId="0C3D62E9" w:rsidR="00820010" w:rsidRPr="00C87BD3" w:rsidRDefault="00820010" w:rsidP="001E10DB">
            <w:pPr>
              <w:jc w:val="right"/>
            </w:pPr>
            <w:r w:rsidRPr="00C87BD3">
              <w:t xml:space="preserve"> </w:t>
            </w:r>
            <w:r w:rsidRPr="00C87BD3">
              <w:t>12</w:t>
            </w:r>
            <w:r w:rsidR="001E10DB" w:rsidRPr="00C87BD3">
              <w:t>3</w:t>
            </w:r>
            <w:r w:rsidR="001E10DB">
              <w:t> </w:t>
            </w:r>
            <w:r w:rsidR="001E10DB" w:rsidRPr="00C87BD3">
              <w:t>606</w:t>
            </w:r>
            <w:r w:rsidRPr="00C87BD3">
              <w:t xml:space="preserve"> </w:t>
            </w:r>
          </w:p>
        </w:tc>
        <w:tc>
          <w:tcPr>
            <w:tcW w:w="447" w:type="pct"/>
            <w:vAlign w:val="bottom"/>
          </w:tcPr>
          <w:p w14:paraId="64DE94DA" w14:textId="42B8454E" w:rsidR="00820010" w:rsidRPr="00C87BD3" w:rsidRDefault="00820010" w:rsidP="001E10DB">
            <w:pPr>
              <w:jc w:val="right"/>
            </w:pPr>
            <w:r w:rsidRPr="00C87BD3">
              <w:t xml:space="preserve"> </w:t>
            </w:r>
            <w:r w:rsidRPr="00C87BD3">
              <w:t>12</w:t>
            </w:r>
            <w:r w:rsidR="001E10DB" w:rsidRPr="00C87BD3">
              <w:t>5</w:t>
            </w:r>
            <w:r w:rsidR="001E10DB">
              <w:t> </w:t>
            </w:r>
            <w:r w:rsidR="001E10DB" w:rsidRPr="00C87BD3">
              <w:t>060</w:t>
            </w:r>
            <w:r w:rsidRPr="00C87BD3">
              <w:t xml:space="preserve"> </w:t>
            </w:r>
          </w:p>
        </w:tc>
        <w:tc>
          <w:tcPr>
            <w:tcW w:w="447" w:type="pct"/>
            <w:vAlign w:val="bottom"/>
          </w:tcPr>
          <w:p w14:paraId="4A014EE1" w14:textId="1146B5B5" w:rsidR="00820010" w:rsidRPr="00C87BD3" w:rsidRDefault="00820010" w:rsidP="001E10DB">
            <w:pPr>
              <w:jc w:val="right"/>
            </w:pPr>
            <w:r w:rsidRPr="00C87BD3">
              <w:t xml:space="preserve"> </w:t>
            </w:r>
            <w:r w:rsidRPr="00C87BD3">
              <w:t>12</w:t>
            </w:r>
            <w:r w:rsidR="001E10DB" w:rsidRPr="00C87BD3">
              <w:t>6</w:t>
            </w:r>
            <w:r w:rsidR="001E10DB">
              <w:t> </w:t>
            </w:r>
            <w:r w:rsidR="001E10DB" w:rsidRPr="00C87BD3">
              <w:t>997</w:t>
            </w:r>
            <w:r w:rsidRPr="00C87BD3">
              <w:t xml:space="preserve"> </w:t>
            </w:r>
          </w:p>
        </w:tc>
        <w:tc>
          <w:tcPr>
            <w:tcW w:w="447" w:type="pct"/>
            <w:vAlign w:val="bottom"/>
          </w:tcPr>
          <w:p w14:paraId="2F3BE5DB" w14:textId="3B6D9808" w:rsidR="00820010" w:rsidRPr="00C87BD3" w:rsidRDefault="00820010" w:rsidP="001E10DB">
            <w:pPr>
              <w:jc w:val="right"/>
            </w:pPr>
            <w:r w:rsidRPr="00C87BD3">
              <w:t xml:space="preserve"> </w:t>
            </w:r>
            <w:r w:rsidRPr="00C87BD3">
              <w:t>12</w:t>
            </w:r>
            <w:r w:rsidR="001E10DB" w:rsidRPr="00C87BD3">
              <w:t>9</w:t>
            </w:r>
            <w:r w:rsidR="001E10DB">
              <w:t> </w:t>
            </w:r>
            <w:r w:rsidR="001E10DB" w:rsidRPr="00C87BD3">
              <w:t>920</w:t>
            </w:r>
            <w:r w:rsidRPr="00C87BD3">
              <w:t xml:space="preserve"> </w:t>
            </w:r>
          </w:p>
        </w:tc>
        <w:tc>
          <w:tcPr>
            <w:tcW w:w="447" w:type="pct"/>
            <w:vAlign w:val="bottom"/>
          </w:tcPr>
          <w:p w14:paraId="27EDCD6A" w14:textId="79C5BA52" w:rsidR="00820010" w:rsidRPr="00C87BD3" w:rsidRDefault="00820010" w:rsidP="001E10DB">
            <w:pPr>
              <w:jc w:val="right"/>
            </w:pPr>
            <w:r w:rsidRPr="00C87BD3">
              <w:t xml:space="preserve"> </w:t>
            </w:r>
            <w:r w:rsidRPr="00C87BD3">
              <w:t>13</w:t>
            </w:r>
            <w:r w:rsidR="001E10DB" w:rsidRPr="00C87BD3">
              <w:t>2</w:t>
            </w:r>
            <w:r w:rsidR="001E10DB">
              <w:t> </w:t>
            </w:r>
            <w:r w:rsidR="001E10DB" w:rsidRPr="00C87BD3">
              <w:t>476</w:t>
            </w:r>
            <w:r w:rsidRPr="00C87BD3">
              <w:t xml:space="preserve"> </w:t>
            </w:r>
          </w:p>
        </w:tc>
        <w:tc>
          <w:tcPr>
            <w:tcW w:w="447" w:type="pct"/>
            <w:vAlign w:val="bottom"/>
          </w:tcPr>
          <w:p w14:paraId="68EE2097" w14:textId="1CC48DDF" w:rsidR="00820010" w:rsidRPr="00C87BD3" w:rsidRDefault="00820010" w:rsidP="001E10DB">
            <w:pPr>
              <w:jc w:val="right"/>
            </w:pPr>
            <w:r w:rsidRPr="00C87BD3">
              <w:t xml:space="preserve"> </w:t>
            </w:r>
            <w:r w:rsidRPr="00C87BD3">
              <w:t>13</w:t>
            </w:r>
            <w:r w:rsidR="001E10DB" w:rsidRPr="00C87BD3">
              <w:t>4</w:t>
            </w:r>
            <w:r w:rsidR="001E10DB">
              <w:t> </w:t>
            </w:r>
            <w:r w:rsidR="001E10DB" w:rsidRPr="00C87BD3">
              <w:t>800</w:t>
            </w:r>
            <w:r w:rsidRPr="00C87BD3">
              <w:t xml:space="preserve"> </w:t>
            </w:r>
          </w:p>
        </w:tc>
        <w:tc>
          <w:tcPr>
            <w:tcW w:w="447" w:type="pct"/>
            <w:vAlign w:val="bottom"/>
          </w:tcPr>
          <w:p w14:paraId="12652CD5" w14:textId="77302A81" w:rsidR="00820010" w:rsidRPr="00C87BD3" w:rsidRDefault="00820010" w:rsidP="001E10DB">
            <w:pPr>
              <w:jc w:val="right"/>
            </w:pPr>
            <w:r w:rsidRPr="00C87BD3">
              <w:t xml:space="preserve"> </w:t>
            </w:r>
            <w:r w:rsidRPr="00C87BD3">
              <w:t>13</w:t>
            </w:r>
            <w:r w:rsidR="001E10DB" w:rsidRPr="00C87BD3">
              <w:t>7</w:t>
            </w:r>
            <w:r w:rsidR="001E10DB">
              <w:t> </w:t>
            </w:r>
            <w:r w:rsidR="001E10DB" w:rsidRPr="00C87BD3">
              <w:t>039</w:t>
            </w:r>
            <w:r w:rsidRPr="00C87BD3">
              <w:t xml:space="preserve"> </w:t>
            </w:r>
          </w:p>
        </w:tc>
        <w:tc>
          <w:tcPr>
            <w:tcW w:w="447" w:type="pct"/>
            <w:vAlign w:val="bottom"/>
          </w:tcPr>
          <w:p w14:paraId="4E75910A" w14:textId="71F828C3" w:rsidR="00820010" w:rsidRPr="00C87BD3" w:rsidRDefault="00820010" w:rsidP="001E10DB">
            <w:pPr>
              <w:jc w:val="right"/>
            </w:pPr>
            <w:r w:rsidRPr="00C87BD3">
              <w:t xml:space="preserve"> </w:t>
            </w:r>
            <w:r w:rsidRPr="00C87BD3">
              <w:t>13</w:t>
            </w:r>
            <w:r w:rsidR="001E10DB" w:rsidRPr="00C87BD3">
              <w:t>8</w:t>
            </w:r>
            <w:r w:rsidR="001E10DB">
              <w:t> </w:t>
            </w:r>
            <w:r w:rsidR="001E10DB" w:rsidRPr="00C87BD3">
              <w:t>895</w:t>
            </w:r>
            <w:r w:rsidRPr="00C87BD3">
              <w:t xml:space="preserve"> </w:t>
            </w:r>
          </w:p>
        </w:tc>
        <w:tc>
          <w:tcPr>
            <w:tcW w:w="441" w:type="pct"/>
            <w:vAlign w:val="bottom"/>
          </w:tcPr>
          <w:p w14:paraId="0F4A062D" w14:textId="5C9751CD" w:rsidR="00820010" w:rsidRPr="00C87BD3" w:rsidRDefault="00820010" w:rsidP="001E10DB">
            <w:pPr>
              <w:jc w:val="right"/>
            </w:pPr>
            <w:r w:rsidRPr="00C87BD3">
              <w:t xml:space="preserve"> </w:t>
            </w:r>
            <w:r w:rsidRPr="00C87BD3">
              <w:t>14</w:t>
            </w:r>
            <w:r w:rsidR="001E10DB" w:rsidRPr="00C87BD3">
              <w:t>0</w:t>
            </w:r>
            <w:r w:rsidR="001E10DB">
              <w:t> </w:t>
            </w:r>
            <w:r w:rsidR="001E10DB" w:rsidRPr="00C87BD3">
              <w:t>963</w:t>
            </w:r>
            <w:r w:rsidRPr="00C87BD3">
              <w:t xml:space="preserve"> </w:t>
            </w:r>
          </w:p>
        </w:tc>
      </w:tr>
      <w:tr w:rsidR="001E10DB" w:rsidRPr="00C87BD3" w14:paraId="2C6E3074" w14:textId="77777777" w:rsidTr="001E10DB">
        <w:trPr>
          <w:trHeight w:val="60"/>
        </w:trPr>
        <w:tc>
          <w:tcPr>
            <w:tcW w:w="536" w:type="pct"/>
          </w:tcPr>
          <w:p w14:paraId="75E84F50" w14:textId="77777777" w:rsidR="00820010" w:rsidRPr="00C87BD3" w:rsidRDefault="00820010" w:rsidP="001E10DB">
            <w:pPr>
              <w:pStyle w:val="TabellHode-rad"/>
            </w:pPr>
            <w:r w:rsidRPr="00C87BD3">
              <w:t>Årlig vekst (prosent)</w:t>
            </w:r>
          </w:p>
        </w:tc>
        <w:tc>
          <w:tcPr>
            <w:tcW w:w="447" w:type="pct"/>
            <w:vAlign w:val="bottom"/>
          </w:tcPr>
          <w:p w14:paraId="6C37A326" w14:textId="77777777" w:rsidR="00820010" w:rsidRPr="00C87BD3" w:rsidRDefault="00820010" w:rsidP="001E10DB">
            <w:pPr>
              <w:jc w:val="right"/>
            </w:pPr>
          </w:p>
        </w:tc>
        <w:tc>
          <w:tcPr>
            <w:tcW w:w="447" w:type="pct"/>
            <w:vAlign w:val="bottom"/>
          </w:tcPr>
          <w:p w14:paraId="2D7AE902" w14:textId="36992D11" w:rsidR="00820010" w:rsidRPr="00C87BD3" w:rsidRDefault="00820010" w:rsidP="001E10DB">
            <w:pPr>
              <w:jc w:val="right"/>
            </w:pPr>
            <w:r w:rsidRPr="00C87BD3">
              <w:t>1,0</w:t>
            </w:r>
            <w:r w:rsidR="001E10DB" w:rsidRPr="00C87BD3">
              <w:t>4</w:t>
            </w:r>
            <w:r w:rsidR="001E10DB">
              <w:t> %</w:t>
            </w:r>
          </w:p>
        </w:tc>
        <w:tc>
          <w:tcPr>
            <w:tcW w:w="447" w:type="pct"/>
            <w:vAlign w:val="bottom"/>
          </w:tcPr>
          <w:p w14:paraId="5F49C379" w14:textId="69047345" w:rsidR="00820010" w:rsidRPr="00C87BD3" w:rsidRDefault="00820010" w:rsidP="001E10DB">
            <w:pPr>
              <w:jc w:val="right"/>
            </w:pPr>
            <w:r w:rsidRPr="00C87BD3">
              <w:t>1,1</w:t>
            </w:r>
            <w:r w:rsidR="001E10DB" w:rsidRPr="00C87BD3">
              <w:t>8</w:t>
            </w:r>
            <w:r w:rsidR="001E10DB">
              <w:t> %</w:t>
            </w:r>
          </w:p>
        </w:tc>
        <w:tc>
          <w:tcPr>
            <w:tcW w:w="447" w:type="pct"/>
            <w:vAlign w:val="bottom"/>
          </w:tcPr>
          <w:p w14:paraId="2BDCD951" w14:textId="5C9F46A2" w:rsidR="00820010" w:rsidRPr="00C87BD3" w:rsidRDefault="00820010" w:rsidP="001E10DB">
            <w:pPr>
              <w:jc w:val="right"/>
            </w:pPr>
            <w:r w:rsidRPr="00C87BD3">
              <w:t>1,5</w:t>
            </w:r>
            <w:r w:rsidR="001E10DB" w:rsidRPr="00C87BD3">
              <w:t>5</w:t>
            </w:r>
            <w:r w:rsidR="001E10DB">
              <w:t> %</w:t>
            </w:r>
          </w:p>
        </w:tc>
        <w:tc>
          <w:tcPr>
            <w:tcW w:w="447" w:type="pct"/>
            <w:vAlign w:val="bottom"/>
          </w:tcPr>
          <w:p w14:paraId="5289C287" w14:textId="62777FD2" w:rsidR="00820010" w:rsidRPr="00C87BD3" w:rsidRDefault="00820010" w:rsidP="001E10DB">
            <w:pPr>
              <w:jc w:val="right"/>
            </w:pPr>
            <w:r w:rsidRPr="00C87BD3">
              <w:t>2,3</w:t>
            </w:r>
            <w:r w:rsidR="001E10DB" w:rsidRPr="00C87BD3">
              <w:t>0</w:t>
            </w:r>
            <w:r w:rsidR="001E10DB">
              <w:t> %</w:t>
            </w:r>
          </w:p>
        </w:tc>
        <w:tc>
          <w:tcPr>
            <w:tcW w:w="447" w:type="pct"/>
            <w:vAlign w:val="bottom"/>
          </w:tcPr>
          <w:p w14:paraId="09F8A789" w14:textId="66D8F154" w:rsidR="00820010" w:rsidRPr="00C87BD3" w:rsidRDefault="00820010" w:rsidP="001E10DB">
            <w:pPr>
              <w:jc w:val="right"/>
            </w:pPr>
            <w:r w:rsidRPr="00C87BD3">
              <w:t>1,9</w:t>
            </w:r>
            <w:r w:rsidR="001E10DB" w:rsidRPr="00C87BD3">
              <w:t>7</w:t>
            </w:r>
            <w:r w:rsidR="001E10DB">
              <w:t> %</w:t>
            </w:r>
          </w:p>
        </w:tc>
        <w:tc>
          <w:tcPr>
            <w:tcW w:w="447" w:type="pct"/>
            <w:vAlign w:val="bottom"/>
          </w:tcPr>
          <w:p w14:paraId="233FFB3A" w14:textId="0D685752" w:rsidR="00820010" w:rsidRPr="00C87BD3" w:rsidRDefault="00820010" w:rsidP="001E10DB">
            <w:pPr>
              <w:jc w:val="right"/>
            </w:pPr>
            <w:r w:rsidRPr="00C87BD3">
              <w:t>1,7</w:t>
            </w:r>
            <w:r w:rsidR="001E10DB" w:rsidRPr="00C87BD3">
              <w:t>5</w:t>
            </w:r>
            <w:r w:rsidR="001E10DB">
              <w:t> %</w:t>
            </w:r>
          </w:p>
        </w:tc>
        <w:tc>
          <w:tcPr>
            <w:tcW w:w="447" w:type="pct"/>
            <w:vAlign w:val="bottom"/>
          </w:tcPr>
          <w:p w14:paraId="6895AC58" w14:textId="4ED34F9E" w:rsidR="00820010" w:rsidRPr="00C87BD3" w:rsidRDefault="00820010" w:rsidP="001E10DB">
            <w:pPr>
              <w:jc w:val="right"/>
            </w:pPr>
            <w:r w:rsidRPr="00C87BD3">
              <w:t>1,6</w:t>
            </w:r>
            <w:r w:rsidR="001E10DB" w:rsidRPr="00C87BD3">
              <w:t>6</w:t>
            </w:r>
            <w:r w:rsidR="001E10DB">
              <w:t> %</w:t>
            </w:r>
          </w:p>
        </w:tc>
        <w:tc>
          <w:tcPr>
            <w:tcW w:w="447" w:type="pct"/>
            <w:vAlign w:val="bottom"/>
          </w:tcPr>
          <w:p w14:paraId="5101A8B9" w14:textId="6FD35648" w:rsidR="00820010" w:rsidRPr="00C87BD3" w:rsidRDefault="00820010" w:rsidP="001E10DB">
            <w:pPr>
              <w:jc w:val="right"/>
            </w:pPr>
            <w:r w:rsidRPr="00C87BD3">
              <w:t>1,3</w:t>
            </w:r>
            <w:r w:rsidR="001E10DB" w:rsidRPr="00C87BD3">
              <w:t>5</w:t>
            </w:r>
            <w:r w:rsidR="001E10DB">
              <w:t> %</w:t>
            </w:r>
          </w:p>
        </w:tc>
        <w:tc>
          <w:tcPr>
            <w:tcW w:w="441" w:type="pct"/>
            <w:vAlign w:val="bottom"/>
          </w:tcPr>
          <w:p w14:paraId="47B2AB9B" w14:textId="6420B663" w:rsidR="00820010" w:rsidRPr="00C87BD3" w:rsidRDefault="00820010" w:rsidP="001E10DB">
            <w:pPr>
              <w:jc w:val="right"/>
            </w:pPr>
            <w:r w:rsidRPr="00C87BD3">
              <w:t>1,4</w:t>
            </w:r>
            <w:r w:rsidR="001E10DB" w:rsidRPr="00C87BD3">
              <w:t>9</w:t>
            </w:r>
            <w:r w:rsidR="001E10DB">
              <w:t> %</w:t>
            </w:r>
          </w:p>
        </w:tc>
      </w:tr>
      <w:tr w:rsidR="001E10DB" w:rsidRPr="00C87BD3" w14:paraId="09DF147C" w14:textId="77777777" w:rsidTr="001E10DB">
        <w:trPr>
          <w:trHeight w:val="60"/>
        </w:trPr>
        <w:tc>
          <w:tcPr>
            <w:tcW w:w="536" w:type="pct"/>
          </w:tcPr>
          <w:p w14:paraId="1A458F23" w14:textId="385130DC" w:rsidR="00820010" w:rsidRPr="00C87BD3" w:rsidRDefault="00820010" w:rsidP="001E10DB">
            <w:pPr>
              <w:pStyle w:val="TabellHode-rad"/>
            </w:pPr>
            <w:r w:rsidRPr="00C87BD3">
              <w:t>Demografi</w:t>
            </w:r>
            <w:r w:rsidRPr="00C87BD3">
              <w:t>drevet behov (prosent)</w:t>
            </w:r>
          </w:p>
        </w:tc>
        <w:tc>
          <w:tcPr>
            <w:tcW w:w="447" w:type="pct"/>
            <w:vAlign w:val="bottom"/>
          </w:tcPr>
          <w:p w14:paraId="7990DFA5" w14:textId="77777777" w:rsidR="00820010" w:rsidRPr="00C87BD3" w:rsidRDefault="00820010" w:rsidP="001E10DB">
            <w:pPr>
              <w:jc w:val="right"/>
            </w:pPr>
          </w:p>
        </w:tc>
        <w:tc>
          <w:tcPr>
            <w:tcW w:w="447" w:type="pct"/>
            <w:vAlign w:val="bottom"/>
          </w:tcPr>
          <w:p w14:paraId="45E0A40B" w14:textId="4246C532" w:rsidR="00820010" w:rsidRPr="00C87BD3" w:rsidRDefault="00820010" w:rsidP="001E10DB">
            <w:pPr>
              <w:jc w:val="right"/>
            </w:pPr>
            <w:r w:rsidRPr="00C87BD3">
              <w:t>1,5</w:t>
            </w:r>
            <w:r w:rsidR="001E10DB" w:rsidRPr="00C87BD3">
              <w:t>2</w:t>
            </w:r>
            <w:r w:rsidR="001E10DB">
              <w:t> %</w:t>
            </w:r>
          </w:p>
        </w:tc>
        <w:tc>
          <w:tcPr>
            <w:tcW w:w="447" w:type="pct"/>
            <w:vAlign w:val="bottom"/>
          </w:tcPr>
          <w:p w14:paraId="56021170" w14:textId="07F3C775" w:rsidR="00820010" w:rsidRPr="00C87BD3" w:rsidRDefault="00820010" w:rsidP="001E10DB">
            <w:pPr>
              <w:jc w:val="right"/>
            </w:pPr>
            <w:r w:rsidRPr="00C87BD3">
              <w:t>1,3</w:t>
            </w:r>
            <w:r w:rsidR="001E10DB" w:rsidRPr="00C87BD3">
              <w:t>8</w:t>
            </w:r>
            <w:r w:rsidR="001E10DB">
              <w:t> %</w:t>
            </w:r>
          </w:p>
        </w:tc>
        <w:tc>
          <w:tcPr>
            <w:tcW w:w="447" w:type="pct"/>
            <w:vAlign w:val="bottom"/>
          </w:tcPr>
          <w:p w14:paraId="2863CE8E" w14:textId="638F6572" w:rsidR="00820010" w:rsidRPr="00C87BD3" w:rsidRDefault="00820010" w:rsidP="001E10DB">
            <w:pPr>
              <w:jc w:val="right"/>
            </w:pPr>
            <w:r w:rsidRPr="00C87BD3">
              <w:t>1,3</w:t>
            </w:r>
            <w:r w:rsidR="001E10DB" w:rsidRPr="00C87BD3">
              <w:t>5</w:t>
            </w:r>
            <w:r w:rsidR="001E10DB">
              <w:t> %</w:t>
            </w:r>
          </w:p>
        </w:tc>
        <w:tc>
          <w:tcPr>
            <w:tcW w:w="447" w:type="pct"/>
            <w:vAlign w:val="bottom"/>
          </w:tcPr>
          <w:p w14:paraId="17F7E166" w14:textId="7BD5B9AC" w:rsidR="00820010" w:rsidRPr="00C87BD3" w:rsidRDefault="00820010" w:rsidP="001E10DB">
            <w:pPr>
              <w:jc w:val="right"/>
            </w:pPr>
            <w:r w:rsidRPr="00C87BD3">
              <w:t>1,4</w:t>
            </w:r>
            <w:r w:rsidR="001E10DB" w:rsidRPr="00C87BD3">
              <w:t>6</w:t>
            </w:r>
            <w:r w:rsidR="001E10DB">
              <w:t> %</w:t>
            </w:r>
          </w:p>
        </w:tc>
        <w:tc>
          <w:tcPr>
            <w:tcW w:w="447" w:type="pct"/>
            <w:vAlign w:val="bottom"/>
          </w:tcPr>
          <w:p w14:paraId="1B8EC84B" w14:textId="2ABF95E4" w:rsidR="00820010" w:rsidRPr="00C87BD3" w:rsidRDefault="00820010" w:rsidP="001E10DB">
            <w:pPr>
              <w:jc w:val="right"/>
            </w:pPr>
            <w:r w:rsidRPr="00C87BD3">
              <w:t>1,1</w:t>
            </w:r>
            <w:r w:rsidR="001E10DB" w:rsidRPr="00C87BD3">
              <w:t>2</w:t>
            </w:r>
            <w:r w:rsidR="001E10DB">
              <w:t> %</w:t>
            </w:r>
          </w:p>
        </w:tc>
        <w:tc>
          <w:tcPr>
            <w:tcW w:w="447" w:type="pct"/>
            <w:vAlign w:val="bottom"/>
          </w:tcPr>
          <w:p w14:paraId="4FA6AE9A" w14:textId="04588A8D" w:rsidR="00820010" w:rsidRPr="00C87BD3" w:rsidRDefault="00820010" w:rsidP="001E10DB">
            <w:pPr>
              <w:jc w:val="right"/>
            </w:pPr>
            <w:r w:rsidRPr="00C87BD3">
              <w:t>1,4</w:t>
            </w:r>
            <w:r w:rsidR="001E10DB" w:rsidRPr="00C87BD3">
              <w:t>4</w:t>
            </w:r>
            <w:r w:rsidR="001E10DB">
              <w:t> %</w:t>
            </w:r>
          </w:p>
        </w:tc>
        <w:tc>
          <w:tcPr>
            <w:tcW w:w="447" w:type="pct"/>
            <w:vAlign w:val="bottom"/>
          </w:tcPr>
          <w:p w14:paraId="48851D1E" w14:textId="289F0D97" w:rsidR="00820010" w:rsidRPr="00C87BD3" w:rsidRDefault="00820010" w:rsidP="001E10DB">
            <w:pPr>
              <w:jc w:val="right"/>
            </w:pPr>
            <w:r w:rsidRPr="00C87BD3">
              <w:t>1,7</w:t>
            </w:r>
            <w:r w:rsidR="001E10DB" w:rsidRPr="00C87BD3">
              <w:t>3</w:t>
            </w:r>
            <w:r w:rsidR="001E10DB">
              <w:t> %</w:t>
            </w:r>
          </w:p>
        </w:tc>
        <w:tc>
          <w:tcPr>
            <w:tcW w:w="447" w:type="pct"/>
            <w:vAlign w:val="bottom"/>
          </w:tcPr>
          <w:p w14:paraId="35BAD334" w14:textId="18EA86EC" w:rsidR="00820010" w:rsidRPr="00C87BD3" w:rsidRDefault="00820010" w:rsidP="001E10DB">
            <w:pPr>
              <w:jc w:val="right"/>
            </w:pPr>
            <w:r w:rsidRPr="00C87BD3">
              <w:t>1,7</w:t>
            </w:r>
            <w:r w:rsidR="001E10DB" w:rsidRPr="00C87BD3">
              <w:t>5</w:t>
            </w:r>
            <w:r w:rsidR="001E10DB">
              <w:t> %</w:t>
            </w:r>
          </w:p>
        </w:tc>
        <w:tc>
          <w:tcPr>
            <w:tcW w:w="441" w:type="pct"/>
            <w:vAlign w:val="bottom"/>
          </w:tcPr>
          <w:p w14:paraId="5B453A6B" w14:textId="29AA8671" w:rsidR="00820010" w:rsidRPr="00C87BD3" w:rsidRDefault="00820010" w:rsidP="001E10DB">
            <w:pPr>
              <w:jc w:val="right"/>
            </w:pPr>
            <w:r w:rsidRPr="00C87BD3">
              <w:t>1,5</w:t>
            </w:r>
            <w:r w:rsidR="001E10DB" w:rsidRPr="00C87BD3">
              <w:t>1</w:t>
            </w:r>
            <w:r w:rsidR="001E10DB">
              <w:t> %</w:t>
            </w:r>
          </w:p>
        </w:tc>
      </w:tr>
    </w:tbl>
    <w:p w14:paraId="76F66F69" w14:textId="77777777" w:rsidR="00820010" w:rsidRPr="00C87BD3" w:rsidRDefault="00820010" w:rsidP="00C87BD3">
      <w:pPr>
        <w:pStyle w:val="Kilde"/>
      </w:pPr>
      <w:r w:rsidRPr="00C87BD3">
        <w:t>Kilde: SSB, A-ordningen (år</w:t>
      </w:r>
      <w:r w:rsidRPr="00C87BD3">
        <w:t>sverk) og Helsedirektoratet (demografidrevet behov).</w:t>
      </w:r>
    </w:p>
    <w:p w14:paraId="671D0920" w14:textId="222B6E69" w:rsidR="00820010" w:rsidRPr="00C87BD3" w:rsidRDefault="00820010" w:rsidP="00C87BD3">
      <w:r w:rsidRPr="00C87BD3">
        <w:t>Det årlige budsjetterte demografidrevne behovet beregnes ut fra befolkningsutvikling og befolkningssammensetning. I perioden 2016 til 2025 økte landets befolkning med om lag 38</w:t>
      </w:r>
      <w:r w:rsidR="001E10DB" w:rsidRPr="00C87BD3">
        <w:t>0</w:t>
      </w:r>
      <w:r w:rsidR="001E10DB">
        <w:t> </w:t>
      </w:r>
      <w:r w:rsidR="001E10DB" w:rsidRPr="00C87BD3">
        <w:t>000</w:t>
      </w:r>
      <w:r w:rsidRPr="00C87BD3">
        <w:t xml:space="preserve"> innbyggere, tilsvarende i overkant av 7 prosent. I samme periode økte antall personer over 67 år med om lag 19</w:t>
      </w:r>
      <w:r w:rsidR="001E10DB" w:rsidRPr="00C87BD3">
        <w:t>3</w:t>
      </w:r>
      <w:r w:rsidR="001E10DB">
        <w:t> </w:t>
      </w:r>
      <w:r w:rsidR="001E10DB" w:rsidRPr="00C87BD3">
        <w:t>000</w:t>
      </w:r>
      <w:r w:rsidRPr="00C87BD3">
        <w:t xml:space="preserve"> personer, mens det ble om lag 1</w:t>
      </w:r>
      <w:r w:rsidR="001E10DB" w:rsidRPr="00C87BD3">
        <w:t>8</w:t>
      </w:r>
      <w:r w:rsidR="001E10DB">
        <w:t> </w:t>
      </w:r>
      <w:r w:rsidR="001E10DB" w:rsidRPr="00C87BD3">
        <w:t>000</w:t>
      </w:r>
      <w:r w:rsidRPr="00C87BD3">
        <w:t xml:space="preserve"> færre personer i aldersgruppen 0–19 år.</w:t>
      </w:r>
      <w:r w:rsidR="001E10DB" w:rsidRPr="001E10DB">
        <w:rPr>
          <w:rStyle w:val="Fotnotereferanse"/>
        </w:rPr>
        <w:footnoteReference w:id="10"/>
      </w:r>
      <w:r w:rsidRPr="00C87BD3">
        <w:t xml:space="preserve"> Antall personer i yrkesaktiv alder, mellom 20 og 66 år, økte med om lag 20</w:t>
      </w:r>
      <w:r w:rsidR="001E10DB" w:rsidRPr="00C87BD3">
        <w:t>5</w:t>
      </w:r>
      <w:r w:rsidR="001E10DB">
        <w:t> </w:t>
      </w:r>
      <w:r w:rsidR="001E10DB" w:rsidRPr="00C87BD3">
        <w:t>000</w:t>
      </w:r>
      <w:r w:rsidRPr="00C87BD3">
        <w:t xml:space="preserve"> personer, i overkant av 6 </w:t>
      </w:r>
      <w:r w:rsidRPr="00C87BD3">
        <w:t>prosent. Det vil si at veksten i antall årsverk i spesialisthelsetjenesten har vært over det dobbelte av veksten av antall personer i yrkesaktiv alder.</w:t>
      </w:r>
    </w:p>
    <w:p w14:paraId="5FF405BC" w14:textId="77777777" w:rsidR="00820010" w:rsidRPr="00C87BD3" w:rsidRDefault="00820010" w:rsidP="00C87BD3">
      <w:r w:rsidRPr="00C87BD3">
        <w:t>Totalt var det 2,6 millioner avtalte årsverk i Norge i 2025, og om lag 5 prosent av dem var i spesialisthelsetjenesten.</w:t>
      </w:r>
    </w:p>
    <w:p w14:paraId="2F8CF9D4" w14:textId="77777777" w:rsidR="00820010" w:rsidRPr="00C87BD3" w:rsidRDefault="00820010" w:rsidP="00C87BD3">
      <w:pPr>
        <w:pStyle w:val="Overskrift2"/>
      </w:pPr>
      <w:r w:rsidRPr="00C87BD3">
        <w:t>Bemanningssammensetning</w:t>
      </w:r>
    </w:p>
    <w:p w14:paraId="3E925CF8" w14:textId="146D5974" w:rsidR="001E10DB" w:rsidRDefault="00820010" w:rsidP="00C87BD3">
      <w:r w:rsidRPr="00C87BD3">
        <w:t>Spesialisthelsetjenesten innbefatter et vidt spenn av tjenester og oppgaver. De om lag 14</w:t>
      </w:r>
      <w:r w:rsidR="001E10DB" w:rsidRPr="00C87BD3">
        <w:t>1</w:t>
      </w:r>
      <w:r w:rsidR="001E10DB">
        <w:t> </w:t>
      </w:r>
      <w:r w:rsidR="001E10DB" w:rsidRPr="00C87BD3">
        <w:t>000</w:t>
      </w:r>
      <w:r w:rsidRPr="00C87BD3">
        <w:t xml:space="preserve"> avtalte årsverkene i 2025 omfatter derfor en rekke ulike yrkes</w:t>
      </w:r>
      <w:r w:rsidRPr="00C87BD3">
        <w:t>kategorier.</w:t>
      </w:r>
      <w:r w:rsidR="001E10DB" w:rsidRPr="001E10DB">
        <w:rPr>
          <w:rStyle w:val="Fotnotereferanse"/>
        </w:rPr>
        <w:footnoteReference w:id="11"/>
      </w:r>
      <w:r w:rsidRPr="00C87BD3">
        <w:t xml:space="preserve"> SSB publiserer statistikk for spesialisthelsetjenesten med avtalte årsverk innenfor 29 yrkeskategorier. Utvalget har valgt å gruppere disse i sju </w:t>
      </w:r>
      <w:r w:rsidRPr="00C87BD3">
        <w:t>bredere yrkeskategorier. Det framgår av vedlegg 5 hvordan utvalget har valgt å kategorisere yrkesgruppene.</w:t>
      </w:r>
    </w:p>
    <w:p w14:paraId="43180965" w14:textId="3D0D090A" w:rsidR="009C0EF9" w:rsidRDefault="009C0EF9" w:rsidP="00C87BD3">
      <w:r>
        <w:rPr>
          <w:noProof/>
        </w:rPr>
        <w:lastRenderedPageBreak/>
        <w:drawing>
          <wp:inline distT="0" distB="0" distL="0" distR="0" wp14:anchorId="382093C2" wp14:editId="5CB90EF7">
            <wp:extent cx="5217744" cy="3023366"/>
            <wp:effectExtent l="0" t="0" r="2540" b="5715"/>
            <wp:docPr id="1558228177" name="Bilde 8"/>
            <wp:cNvGraphicFramePr/>
            <a:graphic xmlns:a="http://schemas.openxmlformats.org/drawingml/2006/main">
              <a:graphicData uri="http://schemas.openxmlformats.org/drawingml/2006/picture">
                <pic:pic xmlns:pic="http://schemas.openxmlformats.org/drawingml/2006/picture">
                  <pic:nvPicPr>
                    <pic:cNvPr id="1558228177" name=""/>
                    <pic:cNvPicPr/>
                  </pic:nvPicPr>
                  <pic:blipFill>
                    <a:blip r:embed="rId15"/>
                    <a:stretch>
                      <a:fillRect/>
                    </a:stretch>
                  </pic:blipFill>
                  <pic:spPr>
                    <a:xfrm>
                      <a:off x="0" y="0"/>
                      <a:ext cx="5217744" cy="3023366"/>
                    </a:xfrm>
                    <a:prstGeom prst="rect">
                      <a:avLst/>
                    </a:prstGeom>
                  </pic:spPr>
                </pic:pic>
              </a:graphicData>
            </a:graphic>
          </wp:inline>
        </w:drawing>
      </w:r>
    </w:p>
    <w:p w14:paraId="38DED52A" w14:textId="083A45BF" w:rsidR="00820010" w:rsidRPr="00C87BD3" w:rsidRDefault="00820010" w:rsidP="00C87BD3">
      <w:pPr>
        <w:pStyle w:val="figur-tittel"/>
      </w:pPr>
      <w:r w:rsidRPr="00C87BD3">
        <w:t>Avtalte årsverk etter yrkeskategori. 2016 og 2025.</w:t>
      </w:r>
    </w:p>
    <w:p w14:paraId="57A48B1E" w14:textId="77777777" w:rsidR="00820010" w:rsidRPr="00C87BD3" w:rsidRDefault="00820010" w:rsidP="00C87BD3">
      <w:pPr>
        <w:pStyle w:val="Note"/>
      </w:pPr>
      <w:r w:rsidRPr="00C87BD3">
        <w:t>Kilde: SSB, A-ordningen.</w:t>
      </w:r>
    </w:p>
    <w:p w14:paraId="3C141074" w14:textId="77777777" w:rsidR="001E10DB" w:rsidRDefault="00820010" w:rsidP="00C87BD3">
      <w:r w:rsidRPr="00C87BD3">
        <w:t>Som vist i figur 5.2 har antall avtalte årsverk vokst i alle yrkeskategoriene fra 2016 til 2025. Veksten er ulikt fordelt mellom yrkeskategoriene, og dermed er sammensetningen av personell endret i perioden.</w:t>
      </w:r>
    </w:p>
    <w:p w14:paraId="17902892" w14:textId="618D4106" w:rsidR="009C0EF9" w:rsidRDefault="009C0EF9" w:rsidP="00C87BD3">
      <w:r>
        <w:rPr>
          <w:noProof/>
        </w:rPr>
        <w:drawing>
          <wp:inline distT="0" distB="0" distL="0" distR="0" wp14:anchorId="03047393" wp14:editId="15C858BD">
            <wp:extent cx="5217744" cy="2816119"/>
            <wp:effectExtent l="0" t="0" r="2540" b="3810"/>
            <wp:docPr id="197684319" name="Bilde 9"/>
            <wp:cNvGraphicFramePr/>
            <a:graphic xmlns:a="http://schemas.openxmlformats.org/drawingml/2006/main">
              <a:graphicData uri="http://schemas.openxmlformats.org/drawingml/2006/picture">
                <pic:pic xmlns:pic="http://schemas.openxmlformats.org/drawingml/2006/picture">
                  <pic:nvPicPr>
                    <pic:cNvPr id="197684319" name=""/>
                    <pic:cNvPicPr/>
                  </pic:nvPicPr>
                  <pic:blipFill>
                    <a:blip r:embed="rId16"/>
                    <a:stretch>
                      <a:fillRect/>
                    </a:stretch>
                  </pic:blipFill>
                  <pic:spPr>
                    <a:xfrm>
                      <a:off x="0" y="0"/>
                      <a:ext cx="5217744" cy="2816119"/>
                    </a:xfrm>
                    <a:prstGeom prst="rect">
                      <a:avLst/>
                    </a:prstGeom>
                  </pic:spPr>
                </pic:pic>
              </a:graphicData>
            </a:graphic>
          </wp:inline>
        </w:drawing>
      </w:r>
    </w:p>
    <w:p w14:paraId="24BB5FAD" w14:textId="100572DC" w:rsidR="00820010" w:rsidRPr="00C87BD3" w:rsidRDefault="00820010" w:rsidP="00C87BD3">
      <w:pPr>
        <w:pStyle w:val="figur-tittel"/>
      </w:pPr>
      <w:r w:rsidRPr="00C87BD3">
        <w:t xml:space="preserve">Endring i andel av samlet antall årsverk etter yrkeskategorier i </w:t>
      </w:r>
      <w:r w:rsidRPr="00C87BD3">
        <w:t>prosentpoeng. 2016 og 2025.</w:t>
      </w:r>
    </w:p>
    <w:p w14:paraId="435235D5" w14:textId="77777777" w:rsidR="00820010" w:rsidRPr="00C87BD3" w:rsidRDefault="00820010" w:rsidP="00C87BD3">
      <w:pPr>
        <w:pStyle w:val="Note"/>
      </w:pPr>
      <w:r w:rsidRPr="00C87BD3">
        <w:t>Kilde SSB, A-ordningen.</w:t>
      </w:r>
    </w:p>
    <w:p w14:paraId="43E80FE2" w14:textId="40130638" w:rsidR="00820010" w:rsidRPr="00C87BD3" w:rsidRDefault="00820010" w:rsidP="00C87BD3">
      <w:r w:rsidRPr="00C87BD3">
        <w:t>Som vist i figur 5.3 har andelen leger og psykologer økt, mens de andre yrkes</w:t>
      </w:r>
      <w:r w:rsidRPr="00C87BD3">
        <w:t>kategorienes andeler er redusert, målt i antall avtalte årsverk. Det skyldes at antall lege- og psykolog-årsverk har økt relativt mer enn årsverkene i de andre yrkene.</w:t>
      </w:r>
    </w:p>
    <w:p w14:paraId="38B63355" w14:textId="77777777" w:rsidR="00820010" w:rsidRPr="00C87BD3" w:rsidRDefault="00820010" w:rsidP="00C87BD3">
      <w:r w:rsidRPr="00C87BD3">
        <w:lastRenderedPageBreak/>
        <w:t>Det er flest år</w:t>
      </w:r>
      <w:r w:rsidRPr="00C87BD3">
        <w:t>sverk i yrkeskategorien sykepleiere i spesialisthelsetjenesten, både i 2016 og i 2025. Denne gruppen inkluderer både sykepleiere og spesialsykepleiere, herunder også jordmødre. De utgjorde i 2025 31 prosent av alle avtalte årsverk i spesialisthelsetjenesten i 2025, en reduksjon på 0,8 prosentpoeng fra 2016.</w:t>
      </w:r>
    </w:p>
    <w:p w14:paraId="40DC22BD" w14:textId="50F66520" w:rsidR="00820010" w:rsidRPr="00C87BD3" w:rsidRDefault="00820010" w:rsidP="00C87BD3">
      <w:r w:rsidRPr="00C87BD3">
        <w:t xml:space="preserve">Yrkeskategorien leger har vokst med om lag </w:t>
      </w:r>
      <w:r w:rsidR="001E10DB" w:rsidRPr="00C87BD3">
        <w:t>4</w:t>
      </w:r>
      <w:r w:rsidR="001E10DB">
        <w:t> </w:t>
      </w:r>
      <w:r w:rsidR="001E10DB" w:rsidRPr="00C87BD3">
        <w:t>000</w:t>
      </w:r>
      <w:r w:rsidRPr="00C87BD3">
        <w:t xml:space="preserve"> avtalte årsverk perioden 2016 til 2025, tilsvarende 26 prosent, mot en samlet vekst i avtalte årsverk i hele spesialist</w:t>
      </w:r>
      <w:r w:rsidRPr="00C87BD3">
        <w:t>helsetjenesten på om lag 15 prosent. I 2025 utgjør andelen leger av totalt antall avtalte årsverk 14 prosent, en økning på 1,2 prosentpoeng fra 2016. Yrkeskate</w:t>
      </w:r>
      <w:r w:rsidRPr="00C87BD3">
        <w:t>gorien består både av legespesialister og andre leger.</w:t>
      </w:r>
    </w:p>
    <w:p w14:paraId="582D84D9" w14:textId="77777777" w:rsidR="00820010" w:rsidRPr="00C87BD3" w:rsidRDefault="00820010" w:rsidP="00C87BD3">
      <w:r w:rsidRPr="00C87BD3">
        <w:t>Antall avtalte årsverk for psykologer har vokst mest de siste ti årene. De utgjør en relativ liten andel av det totale antall avtalte årsverk, men andelen har økt som følge av veksten på over 32 prosent de siste ti årene. I 2025 utgjorde de 4 prosent av totalt antall avtalte årsverk.</w:t>
      </w:r>
    </w:p>
    <w:p w14:paraId="654E7104" w14:textId="5641BA57" w:rsidR="00820010" w:rsidRPr="00C87BD3" w:rsidRDefault="00820010" w:rsidP="00C87BD3">
      <w:r w:rsidRPr="00C87BD3">
        <w:t>Annet helsepersonell</w:t>
      </w:r>
      <w:r w:rsidR="001E10DB" w:rsidRPr="001E10DB">
        <w:rPr>
          <w:rStyle w:val="Fotnotereferanse"/>
        </w:rPr>
        <w:footnoteReference w:id="12"/>
      </w:r>
      <w:r w:rsidR="001E10DB" w:rsidRPr="001E10DB">
        <w:rPr>
          <w:rStyle w:val="skrift-hevet"/>
        </w:rPr>
        <w:t xml:space="preserve"> </w:t>
      </w:r>
      <w:r w:rsidRPr="00C87BD3">
        <w:t>består av en rekke ulike yrker. Dette er helsepersonell (ikke leger, psykologer og sykepleiere) som i hovedsak har høyskole eller universitetsutdannelse. Her har andelen ligget stabilt blant alle yrkeskategoriene i tiårsperioden, i overkant av 15 prosent.</w:t>
      </w:r>
    </w:p>
    <w:p w14:paraId="0D528DC8" w14:textId="77438DEC" w:rsidR="00820010" w:rsidRPr="00C87BD3" w:rsidRDefault="00820010" w:rsidP="00C87BD3">
      <w:r w:rsidRPr="00C87BD3">
        <w:t>Andre personellgrupper</w:t>
      </w:r>
      <w:r w:rsidR="001E10DB" w:rsidRPr="001E10DB">
        <w:rPr>
          <w:rStyle w:val="Fotnotereferanse"/>
        </w:rPr>
        <w:footnoteReference w:id="13"/>
      </w:r>
      <w:r w:rsidR="001E10DB" w:rsidRPr="001E10DB">
        <w:rPr>
          <w:rStyle w:val="skrift-hevet"/>
        </w:rPr>
        <w:t xml:space="preserve"> </w:t>
      </w:r>
      <w:r w:rsidRPr="00C87BD3">
        <w:t>er den nest største kategorien i den valgte inndelingen av yrkeskategorier. Dette innebefatter i stor grad støttetjenester og administrativt personell. Her har også andelen ligget stabilt i tiårsperioden med i underkant av 21 prosent.</w:t>
      </w:r>
    </w:p>
    <w:p w14:paraId="3315F7A4" w14:textId="093A55B9" w:rsidR="00820010" w:rsidRPr="00C87BD3" w:rsidRDefault="00820010" w:rsidP="00C87BD3">
      <w:r w:rsidRPr="00C87BD3">
        <w:t>Andelen avtalte årsverk for helsefagarbeidere og andre pleiemedarbeidere</w:t>
      </w:r>
      <w:r w:rsidR="001E10DB" w:rsidRPr="001E10DB">
        <w:rPr>
          <w:rStyle w:val="Fotnotereferanse"/>
        </w:rPr>
        <w:footnoteReference w:id="14"/>
      </w:r>
      <w:r w:rsidR="001E10DB" w:rsidRPr="001E10DB">
        <w:rPr>
          <w:rStyle w:val="skrift-hevet"/>
        </w:rPr>
        <w:t xml:space="preserve"> </w:t>
      </w:r>
      <w:r w:rsidRPr="00C87BD3">
        <w:t>er redusert med 0,6 prosentpoeng fra 2015, da andelen utgjorde over 10 prosent. Figur 5.4 viser imidlertid at veksten av helsefagarbeidere har tiltatt de siste seks årene etter en reduksjon i årene før.</w:t>
      </w:r>
    </w:p>
    <w:p w14:paraId="6CCA1B14" w14:textId="31966798" w:rsidR="00820010" w:rsidRPr="00C87BD3" w:rsidRDefault="00820010" w:rsidP="00C87BD3">
      <w:r w:rsidRPr="00C87BD3">
        <w:t>Yrkeskategorien ledere</w:t>
      </w:r>
      <w:r w:rsidR="001E10DB" w:rsidRPr="001E10DB">
        <w:rPr>
          <w:rStyle w:val="Fotnotereferanse"/>
        </w:rPr>
        <w:footnoteReference w:id="15"/>
      </w:r>
      <w:r w:rsidRPr="00C87BD3">
        <w:t xml:space="preserve"> utgjør i underkant av 6 prosent av de totale avtalte års</w:t>
      </w:r>
      <w:r w:rsidRPr="00C87BD3">
        <w:t>verkene i spesialisthelsetjenesten og har vært stabil i tiårsperioden.</w:t>
      </w:r>
    </w:p>
    <w:p w14:paraId="5C585B2D" w14:textId="77777777" w:rsidR="001E10DB" w:rsidRDefault="00820010" w:rsidP="00C87BD3">
      <w:r w:rsidRPr="00C87BD3">
        <w:lastRenderedPageBreak/>
        <w:t>Den samlede veksten i bemanningen i spesialisthelsetjenesten i perioden 2016 til 2025 var 15 prosent. Figur 5.4 viser hvordan veksten har vært innenfor de ulike yrkeskategoriene.</w:t>
      </w:r>
    </w:p>
    <w:p w14:paraId="49693DC2" w14:textId="0AFCF67D" w:rsidR="009C0EF9" w:rsidRDefault="009C0EF9" w:rsidP="00C87BD3">
      <w:r>
        <w:rPr>
          <w:noProof/>
        </w:rPr>
        <w:drawing>
          <wp:inline distT="0" distB="0" distL="0" distR="0" wp14:anchorId="2588D8CD" wp14:editId="01696447">
            <wp:extent cx="5217744" cy="3498815"/>
            <wp:effectExtent l="0" t="0" r="2540" b="6985"/>
            <wp:docPr id="971585790" name="Bilde 10"/>
            <wp:cNvGraphicFramePr/>
            <a:graphic xmlns:a="http://schemas.openxmlformats.org/drawingml/2006/main">
              <a:graphicData uri="http://schemas.openxmlformats.org/drawingml/2006/picture">
                <pic:pic xmlns:pic="http://schemas.openxmlformats.org/drawingml/2006/picture">
                  <pic:nvPicPr>
                    <pic:cNvPr id="971585790" name=""/>
                    <pic:cNvPicPr/>
                  </pic:nvPicPr>
                  <pic:blipFill>
                    <a:blip r:embed="rId17"/>
                    <a:stretch>
                      <a:fillRect/>
                    </a:stretch>
                  </pic:blipFill>
                  <pic:spPr>
                    <a:xfrm>
                      <a:off x="0" y="0"/>
                      <a:ext cx="5217744" cy="3498815"/>
                    </a:xfrm>
                    <a:prstGeom prst="rect">
                      <a:avLst/>
                    </a:prstGeom>
                  </pic:spPr>
                </pic:pic>
              </a:graphicData>
            </a:graphic>
          </wp:inline>
        </w:drawing>
      </w:r>
    </w:p>
    <w:p w14:paraId="6ED4D998" w14:textId="68C80443" w:rsidR="00820010" w:rsidRPr="00C87BD3" w:rsidRDefault="00820010" w:rsidP="00C87BD3">
      <w:pPr>
        <w:pStyle w:val="figur-tittel"/>
      </w:pPr>
      <w:r w:rsidRPr="00C87BD3">
        <w:t>Akkumulert vekst i avtalte årsverk etter yrkeskategorier. 2016 til 2025.</w:t>
      </w:r>
    </w:p>
    <w:p w14:paraId="76AC9B5E" w14:textId="77777777" w:rsidR="00820010" w:rsidRPr="00C87BD3" w:rsidRDefault="00820010" w:rsidP="00C87BD3">
      <w:pPr>
        <w:pStyle w:val="Kilde"/>
      </w:pPr>
      <w:r w:rsidRPr="00C87BD3">
        <w:t>Kilde: SSB, A-ordningen.</w:t>
      </w:r>
    </w:p>
    <w:p w14:paraId="56D16ECA" w14:textId="580BBC51" w:rsidR="00820010" w:rsidRPr="00C87BD3" w:rsidRDefault="00820010" w:rsidP="00C87BD3">
      <w:r w:rsidRPr="00C87BD3">
        <w:t>I tiårsperioden har antall avtalte årsverk for psykologer økt med 32 prosent, legeårs</w:t>
      </w:r>
      <w:r w:rsidRPr="00C87BD3">
        <w:t>verk økt med 26 prosent, annet helsepersonell med 14 prosent, andre personellgrupper 14 prosent, ledere 15 prosent, sykepleiere 12 prosent og helsefagarbeidere inkludert andre pleiemedarbeidere har økt med 9 prosent.</w:t>
      </w:r>
    </w:p>
    <w:p w14:paraId="7B9E4A9D" w14:textId="77777777" w:rsidR="001E10DB" w:rsidRDefault="00820010" w:rsidP="00C87BD3">
      <w:r w:rsidRPr="00C87BD3">
        <w:t>Figur 5.5 viser at utviklingen fortsetter i samme retning fra 2024 til 2025, som i hele tiårsperioden. Det siste året var det også psykologårsverkene som økte mest, mens det var lavest vekst blant helsefagarbeidere og andre pleiemedarbeidere.</w:t>
      </w:r>
    </w:p>
    <w:p w14:paraId="682E5F74" w14:textId="608EBA66" w:rsidR="009C0EF9" w:rsidRDefault="009C0EF9" w:rsidP="00C87BD3">
      <w:r>
        <w:rPr>
          <w:noProof/>
        </w:rPr>
        <w:lastRenderedPageBreak/>
        <w:drawing>
          <wp:inline distT="0" distB="0" distL="0" distR="0" wp14:anchorId="5E91C587" wp14:editId="35453917">
            <wp:extent cx="5217744" cy="3639011"/>
            <wp:effectExtent l="0" t="0" r="2540" b="0"/>
            <wp:docPr id="1509961252" name="Bilde 11"/>
            <wp:cNvGraphicFramePr/>
            <a:graphic xmlns:a="http://schemas.openxmlformats.org/drawingml/2006/main">
              <a:graphicData uri="http://schemas.openxmlformats.org/drawingml/2006/picture">
                <pic:pic xmlns:pic="http://schemas.openxmlformats.org/drawingml/2006/picture">
                  <pic:nvPicPr>
                    <pic:cNvPr id="1509961252" name=""/>
                    <pic:cNvPicPr/>
                  </pic:nvPicPr>
                  <pic:blipFill>
                    <a:blip r:embed="rId18"/>
                    <a:stretch>
                      <a:fillRect/>
                    </a:stretch>
                  </pic:blipFill>
                  <pic:spPr>
                    <a:xfrm>
                      <a:off x="0" y="0"/>
                      <a:ext cx="5217744" cy="3639011"/>
                    </a:xfrm>
                    <a:prstGeom prst="rect">
                      <a:avLst/>
                    </a:prstGeom>
                  </pic:spPr>
                </pic:pic>
              </a:graphicData>
            </a:graphic>
          </wp:inline>
        </w:drawing>
      </w:r>
    </w:p>
    <w:p w14:paraId="6E7669CB" w14:textId="44AEA936" w:rsidR="00820010" w:rsidRPr="00C87BD3" w:rsidRDefault="00820010" w:rsidP="00C87BD3">
      <w:pPr>
        <w:pStyle w:val="figur-tittel"/>
      </w:pPr>
      <w:r w:rsidRPr="00C87BD3">
        <w:t>Prosentvis endring i antall årsverk per yrkesgruppe. 2024 til 2025.</w:t>
      </w:r>
    </w:p>
    <w:p w14:paraId="4FC593DF" w14:textId="77777777" w:rsidR="00820010" w:rsidRPr="00C87BD3" w:rsidRDefault="00820010" w:rsidP="00C87BD3">
      <w:pPr>
        <w:pStyle w:val="Kilde"/>
      </w:pPr>
      <w:r w:rsidRPr="00C87BD3">
        <w:t>Kilde: SSB, A-ordningen.</w:t>
      </w:r>
    </w:p>
    <w:p w14:paraId="69C6A70E" w14:textId="77777777" w:rsidR="00820010" w:rsidRPr="00C87BD3" w:rsidRDefault="00820010" w:rsidP="00C87BD3">
      <w:pPr>
        <w:pStyle w:val="Overskrift2"/>
      </w:pPr>
      <w:r w:rsidRPr="00C87BD3">
        <w:t>Bemanningen per tjenesteområde</w:t>
      </w:r>
    </w:p>
    <w:p w14:paraId="0503A426" w14:textId="77777777" w:rsidR="00820010" w:rsidRPr="00C87BD3" w:rsidRDefault="00820010" w:rsidP="00C87BD3">
      <w:r w:rsidRPr="00C87BD3">
        <w:t>Figur 5.6 viser årsverk fordelt etter tjenesteområdene somatikk, psykisk helsevern og tverrfaglig spesialisert rusbehandling (TSB).</w:t>
      </w:r>
    </w:p>
    <w:p w14:paraId="77BCF408" w14:textId="5ED2F239" w:rsidR="00820010" w:rsidRPr="00C87BD3" w:rsidRDefault="00820010" w:rsidP="00C87BD3">
      <w:r w:rsidRPr="00C87BD3">
        <w:t>I 2025 var 77 prosent av de avtalte årsverkene i somatikk, om lag 10</w:t>
      </w:r>
      <w:r w:rsidR="001E10DB" w:rsidRPr="00C87BD3">
        <w:t>9</w:t>
      </w:r>
      <w:r w:rsidR="001E10DB">
        <w:t> </w:t>
      </w:r>
      <w:r w:rsidR="001E10DB" w:rsidRPr="00C87BD3">
        <w:t>000</w:t>
      </w:r>
      <w:r w:rsidRPr="00C87BD3">
        <w:t xml:space="preserve"> årsverk. I psykisk helsevern og TSB var det henholdsvis 2</w:t>
      </w:r>
      <w:r w:rsidR="001E10DB" w:rsidRPr="00C87BD3">
        <w:t>7</w:t>
      </w:r>
      <w:r w:rsidR="001E10DB">
        <w:t> </w:t>
      </w:r>
      <w:r w:rsidR="001E10DB" w:rsidRPr="00C87BD3">
        <w:t>000</w:t>
      </w:r>
      <w:r w:rsidRPr="00C87BD3">
        <w:t xml:space="preserve"> og </w:t>
      </w:r>
      <w:r w:rsidR="001E10DB" w:rsidRPr="00C87BD3">
        <w:t>5</w:t>
      </w:r>
      <w:r w:rsidR="001E10DB">
        <w:t> </w:t>
      </w:r>
      <w:r w:rsidR="001E10DB" w:rsidRPr="00C87BD3">
        <w:t>000</w:t>
      </w:r>
      <w:r w:rsidRPr="00C87BD3">
        <w:t xml:space="preserve"> årsverk, 19 prosent og 4 prosent av de totale årsverkene. Helseforetakene kan ha ulik organisering av sin virksomhet, og særlig innenfor psykisk helsevern og TSB kan det være at års</w:t>
      </w:r>
      <w:r w:rsidRPr="00C87BD3">
        <w:t>verkene ikke registreres i samme tjenesteområde for helseforetak A og helseforetak B.</w:t>
      </w:r>
    </w:p>
    <w:p w14:paraId="05D07504" w14:textId="1DCED402" w:rsidR="001E10DB" w:rsidRDefault="00820010" w:rsidP="00C87BD3">
      <w:r w:rsidRPr="00C87BD3">
        <w:t>SSB skiller i sin statistikk ut ambulansetjeneste, rehabilitering ved private institusjoner</w:t>
      </w:r>
      <w:r w:rsidRPr="00C87BD3">
        <w:t xml:space="preserve"> og administrasjon og service som egne </w:t>
      </w:r>
      <w:r w:rsidR="001E10DB">
        <w:t>«</w:t>
      </w:r>
      <w:r w:rsidRPr="00C87BD3">
        <w:t>tjenesteområder</w:t>
      </w:r>
      <w:r w:rsidR="001E10DB">
        <w:t>»</w:t>
      </w:r>
      <w:r w:rsidRPr="00C87BD3">
        <w:t>. Utvalget har valgt å legge de to første områdene til somatikk. Årsverk til administrasjon og service er fordelt etter andel årsverk i de tre tjenesteområdene.</w:t>
      </w:r>
    </w:p>
    <w:p w14:paraId="3B57D76C" w14:textId="1D37AF00" w:rsidR="009C0EF9" w:rsidRDefault="009C0EF9" w:rsidP="00C87BD3">
      <w:r>
        <w:rPr>
          <w:noProof/>
        </w:rPr>
        <w:lastRenderedPageBreak/>
        <w:drawing>
          <wp:inline distT="0" distB="0" distL="0" distR="0" wp14:anchorId="7C415EAD" wp14:editId="3A5CFD6C">
            <wp:extent cx="5217744" cy="3626820"/>
            <wp:effectExtent l="0" t="0" r="2540" b="0"/>
            <wp:docPr id="1385887852" name="Bilde 12"/>
            <wp:cNvGraphicFramePr/>
            <a:graphic xmlns:a="http://schemas.openxmlformats.org/drawingml/2006/main">
              <a:graphicData uri="http://schemas.openxmlformats.org/drawingml/2006/picture">
                <pic:pic xmlns:pic="http://schemas.openxmlformats.org/drawingml/2006/picture">
                  <pic:nvPicPr>
                    <pic:cNvPr id="1385887852" name=""/>
                    <pic:cNvPicPr/>
                  </pic:nvPicPr>
                  <pic:blipFill>
                    <a:blip r:embed="rId19"/>
                    <a:stretch>
                      <a:fillRect/>
                    </a:stretch>
                  </pic:blipFill>
                  <pic:spPr>
                    <a:xfrm>
                      <a:off x="0" y="0"/>
                      <a:ext cx="5217744" cy="3626820"/>
                    </a:xfrm>
                    <a:prstGeom prst="rect">
                      <a:avLst/>
                    </a:prstGeom>
                  </pic:spPr>
                </pic:pic>
              </a:graphicData>
            </a:graphic>
          </wp:inline>
        </w:drawing>
      </w:r>
    </w:p>
    <w:p w14:paraId="3F186BD0" w14:textId="02A16C9D" w:rsidR="00820010" w:rsidRPr="00C87BD3" w:rsidRDefault="00820010" w:rsidP="00C87BD3">
      <w:pPr>
        <w:pStyle w:val="figur-tittel"/>
      </w:pPr>
      <w:r w:rsidRPr="00C87BD3">
        <w:t>Avtalte årsverk fordelt etter tjenesteområde. 2016 til 2025.</w:t>
      </w:r>
    </w:p>
    <w:p w14:paraId="26ECE6A7" w14:textId="77777777" w:rsidR="00820010" w:rsidRPr="00C87BD3" w:rsidRDefault="00820010" w:rsidP="00C87BD3">
      <w:pPr>
        <w:pStyle w:val="Kilde"/>
      </w:pPr>
      <w:r w:rsidRPr="00C87BD3">
        <w:t>Kilde: SSB, A-ordningen.</w:t>
      </w:r>
    </w:p>
    <w:p w14:paraId="2B3D21E9" w14:textId="77777777" w:rsidR="001E10DB" w:rsidRDefault="00820010" w:rsidP="00C87BD3">
      <w:r w:rsidRPr="00C87BD3">
        <w:t>I perioden 2016 til 2025 var veksten i avtalte årsverk 15 prosent, mens det demografisk betingede behovet i perioden var om lag 14 prosent. Samlet vekst i avtalte årsverk fordeler seg ulikt mellom de tre tjenesteområdene, jf. figur 5.7. Innenfor somatikk var veksten i avtalte årsverk 17 prosent, om lag på nivå med det demografisk betingede behovet. Veksten i avtalte årsverk innenfor psykisk helsevern og TSB var på henholdsvis 10 og 6 prosent, noe høyere enn det demografisk betingede behovet på henholdsvis n</w:t>
      </w:r>
      <w:r w:rsidRPr="00C87BD3">
        <w:t>esten 7 og 5 prosent.</w:t>
      </w:r>
    </w:p>
    <w:p w14:paraId="52B57EA3" w14:textId="72980D83" w:rsidR="009C0EF9" w:rsidRDefault="009C0EF9" w:rsidP="00C87BD3">
      <w:r>
        <w:rPr>
          <w:noProof/>
        </w:rPr>
        <w:drawing>
          <wp:inline distT="0" distB="0" distL="0" distR="0" wp14:anchorId="4E4B480F" wp14:editId="4BA5B0C3">
            <wp:extent cx="5217744" cy="3492719"/>
            <wp:effectExtent l="0" t="0" r="2540" b="0"/>
            <wp:docPr id="846863344" name="Bilde 13"/>
            <wp:cNvGraphicFramePr/>
            <a:graphic xmlns:a="http://schemas.openxmlformats.org/drawingml/2006/main">
              <a:graphicData uri="http://schemas.openxmlformats.org/drawingml/2006/picture">
                <pic:pic xmlns:pic="http://schemas.openxmlformats.org/drawingml/2006/picture">
                  <pic:nvPicPr>
                    <pic:cNvPr id="846863344" name=""/>
                    <pic:cNvPicPr/>
                  </pic:nvPicPr>
                  <pic:blipFill>
                    <a:blip r:embed="rId20"/>
                    <a:stretch>
                      <a:fillRect/>
                    </a:stretch>
                  </pic:blipFill>
                  <pic:spPr>
                    <a:xfrm>
                      <a:off x="0" y="0"/>
                      <a:ext cx="5217744" cy="3492719"/>
                    </a:xfrm>
                    <a:prstGeom prst="rect">
                      <a:avLst/>
                    </a:prstGeom>
                  </pic:spPr>
                </pic:pic>
              </a:graphicData>
            </a:graphic>
          </wp:inline>
        </w:drawing>
      </w:r>
    </w:p>
    <w:p w14:paraId="23148FB2" w14:textId="2925D3DA" w:rsidR="00820010" w:rsidRPr="00C87BD3" w:rsidRDefault="00820010" w:rsidP="00C87BD3">
      <w:pPr>
        <w:pStyle w:val="figur-tittel"/>
      </w:pPr>
      <w:r w:rsidRPr="00C87BD3">
        <w:lastRenderedPageBreak/>
        <w:t>Akkumulert vekst i avtalte årsverk og akkumulert demografidrevet behov fordelt mellom tjenesteområdene. 2016 til 2025.</w:t>
      </w:r>
    </w:p>
    <w:p w14:paraId="66D974DB" w14:textId="77777777" w:rsidR="00820010" w:rsidRPr="00C87BD3" w:rsidRDefault="00820010" w:rsidP="00C87BD3">
      <w:pPr>
        <w:pStyle w:val="Kilde"/>
      </w:pPr>
      <w:r w:rsidRPr="00C87BD3">
        <w:t>Kilde: SSB (A-ordningen), og Helsedirektoratet.</w:t>
      </w:r>
    </w:p>
    <w:p w14:paraId="3F64E38E" w14:textId="77777777" w:rsidR="00820010" w:rsidRPr="00C87BD3" w:rsidRDefault="00820010" w:rsidP="00C87BD3">
      <w:r w:rsidRPr="00C87BD3">
        <w:t>En stor andel av aktiviteten innenfor TSB skjer hos private med kjøpsavtale med de regionale helseforetakene. Av den grunn vil også en vesentlig andel av årsverkene være hos de private med kjøpsavtale. Disse avtalene er med jevne mellomrom på anbud. Innhold og volum i tjenestene beror på behovsvurderinger de regionale helseforetakene gjør i forkant av anbudsprosessene for anskaffelse av disse tjenestene. Dette kan følgelig påvirke utviklingen av årsverk i tjenesteområdet.</w:t>
      </w:r>
    </w:p>
    <w:p w14:paraId="1C7A8AF1" w14:textId="25C1B363" w:rsidR="00820010" w:rsidRPr="00C87BD3" w:rsidRDefault="00820010" w:rsidP="00C87BD3">
      <w:r w:rsidRPr="00C87BD3">
        <w:t>Innen TSB var 33 prosent av alle årsverk hos private med kjøpsavtale.</w:t>
      </w:r>
      <w:r w:rsidR="001E10DB" w:rsidRPr="001E10DB">
        <w:rPr>
          <w:rStyle w:val="Fotnotereferanse"/>
        </w:rPr>
        <w:footnoteReference w:id="16"/>
      </w:r>
      <w:r w:rsidRPr="00C87BD3">
        <w:t xml:space="preserve"> Tilsvarende andel i 2016 var 45 prosent. I somatikk har andelen årsverk hos private med kjøpsavtale gått fra 4 prosent i 2016 til 3 prosent i 2025, mens andelen i psykisk helsevern har gått fra i underkant av 4 prosent i 2016 til nærmere 5 prosent i 2025. Av de samlede årsverkene (</w:t>
      </w:r>
      <w:r w:rsidR="001E10DB" w:rsidRPr="00C87BD3">
        <w:t>6</w:t>
      </w:r>
      <w:r w:rsidR="001E10DB">
        <w:t> </w:t>
      </w:r>
      <w:r w:rsidR="001E10DB" w:rsidRPr="00C87BD3">
        <w:t>200</w:t>
      </w:r>
      <w:r w:rsidRPr="00C87BD3">
        <w:t xml:space="preserve"> årsverk) hos private med kjøpsavtale i 2025 var 52 prosent i somatikk, 21 prosent i psykisk helsevern og 27 prosent i TSB. Tilsvarende var de samlede årsverkene (</w:t>
      </w:r>
      <w:r w:rsidR="001E10DB" w:rsidRPr="00C87BD3">
        <w:t>7</w:t>
      </w:r>
      <w:r w:rsidR="001E10DB">
        <w:t> </w:t>
      </w:r>
      <w:r w:rsidR="001E10DB" w:rsidRPr="00C87BD3">
        <w:t>000</w:t>
      </w:r>
      <w:r w:rsidRPr="00C87BD3">
        <w:t xml:space="preserve"> årsverk) i 2016 fordelt med nesten 57 prosent i somatikk, 13 prosent i psykisk helsevern og nesten 31 prosent i TSB.</w:t>
      </w:r>
      <w:r w:rsidR="001E10DB" w:rsidRPr="001E10DB">
        <w:rPr>
          <w:rStyle w:val="Fotnotereferanse"/>
        </w:rPr>
        <w:footnoteReference w:id="17"/>
      </w:r>
    </w:p>
    <w:p w14:paraId="2430F68D" w14:textId="77777777" w:rsidR="00820010" w:rsidRPr="00C87BD3" w:rsidRDefault="00820010" w:rsidP="00C87BD3">
      <w:pPr>
        <w:pStyle w:val="Overskrift2"/>
      </w:pPr>
      <w:r w:rsidRPr="00C87BD3">
        <w:t>Bemanningsutvikling per helseregion</w:t>
      </w:r>
    </w:p>
    <w:p w14:paraId="056F3F24" w14:textId="18B8C426" w:rsidR="00820010" w:rsidRPr="00C87BD3" w:rsidRDefault="00820010" w:rsidP="00C87BD3">
      <w:r w:rsidRPr="00C87BD3">
        <w:t>I tallgrunnlaget fra SSB for bemanningsutviklingen per helseregion inngår avtalte årsverk ved helseforetakene, avtalespesialister og de private ideelle sykehusene med driftsavtale. I tallgrunnlaget for Helse Midt-Norge inngår Helseplattformen AS, som også understøtter kommunehelsetjenesten. Private med kjøpsavtale med regionale helseforetak og felleseide helseforetak</w:t>
      </w:r>
      <w:r w:rsidR="001E10DB" w:rsidRPr="001E10DB">
        <w:rPr>
          <w:rStyle w:val="Fotnotereferanse"/>
        </w:rPr>
        <w:footnoteReference w:id="18"/>
      </w:r>
      <w:r w:rsidR="001E10DB" w:rsidRPr="001E10DB">
        <w:rPr>
          <w:rStyle w:val="skrift-hevet"/>
        </w:rPr>
        <w:t xml:space="preserve"> </w:t>
      </w:r>
      <w:r w:rsidRPr="00C87BD3">
        <w:t xml:space="preserve">inngår ikke i tallgrunnlaget for årsverk per helseregion. De private med kjøpsavtale hadde i underkant av 6 og 4 prosent av årsverkene i henholdsvis 2016 og 2025. For de felleseide selskapene var tilsvarende andeler 0,2 </w:t>
      </w:r>
      <w:r w:rsidRPr="00C87BD3">
        <w:lastRenderedPageBreak/>
        <w:t>prosent og 0,6 prosent. Økningen skyldes at flere oppgaver er lagt til felleseide helseforetak framfor hos den enkelte region.</w:t>
      </w:r>
    </w:p>
    <w:p w14:paraId="452B7C73" w14:textId="77777777" w:rsidR="001E10DB" w:rsidRDefault="00820010" w:rsidP="00C87BD3">
      <w:r w:rsidRPr="00C87BD3">
        <w:t xml:space="preserve">Figur 5.8 og 5.9 viser bemanningsutviklingen per region på samme måte som framstillingen av bemanningsutviklingen nasjonalt, jf. figur 5.1. Demografidrevet behov er </w:t>
      </w:r>
      <w:r w:rsidRPr="00C87BD3">
        <w:t>basert på befolkningssammensetning innenfor den enkelte region. Regionen må imidlertid dimensjonere virksomhetene basert på det faktisk antall pasienter uavhengig av pasientens bosted. Pasientmobiliteten mellom regionene antas å være stabil over tid, slik at bemanningsveksten i liten grad påvirkes av dette.</w:t>
      </w:r>
    </w:p>
    <w:p w14:paraId="0AF669BE" w14:textId="71922494" w:rsidR="009C0EF9" w:rsidRDefault="009C0EF9" w:rsidP="00C87BD3">
      <w:r>
        <w:rPr>
          <w:noProof/>
        </w:rPr>
        <w:drawing>
          <wp:inline distT="0" distB="0" distL="0" distR="0" wp14:anchorId="0E922C2B" wp14:editId="223B1A71">
            <wp:extent cx="5217744" cy="3078225"/>
            <wp:effectExtent l="0" t="0" r="2540" b="8255"/>
            <wp:docPr id="1436296483" name="Bilde 14"/>
            <wp:cNvGraphicFramePr/>
            <a:graphic xmlns:a="http://schemas.openxmlformats.org/drawingml/2006/main">
              <a:graphicData uri="http://schemas.openxmlformats.org/drawingml/2006/picture">
                <pic:pic xmlns:pic="http://schemas.openxmlformats.org/drawingml/2006/picture">
                  <pic:nvPicPr>
                    <pic:cNvPr id="1436296483" name=""/>
                    <pic:cNvPicPr/>
                  </pic:nvPicPr>
                  <pic:blipFill>
                    <a:blip r:embed="rId21"/>
                    <a:stretch>
                      <a:fillRect/>
                    </a:stretch>
                  </pic:blipFill>
                  <pic:spPr>
                    <a:xfrm>
                      <a:off x="0" y="0"/>
                      <a:ext cx="5217744" cy="3078225"/>
                    </a:xfrm>
                    <a:prstGeom prst="rect">
                      <a:avLst/>
                    </a:prstGeom>
                  </pic:spPr>
                </pic:pic>
              </a:graphicData>
            </a:graphic>
          </wp:inline>
        </w:drawing>
      </w:r>
    </w:p>
    <w:p w14:paraId="21FA12C2" w14:textId="634ABC6D" w:rsidR="00820010" w:rsidRPr="00C87BD3" w:rsidRDefault="00820010" w:rsidP="00C87BD3">
      <w:pPr>
        <w:pStyle w:val="figur-tittel"/>
      </w:pPr>
      <w:r w:rsidRPr="00C87BD3">
        <w:t>Antall avtalte årsverk etter region. 2016 til 2025.</w:t>
      </w:r>
    </w:p>
    <w:p w14:paraId="11AE5F17" w14:textId="77777777" w:rsidR="00820010" w:rsidRPr="00C87BD3" w:rsidRDefault="00820010" w:rsidP="00C87BD3">
      <w:pPr>
        <w:pStyle w:val="Kilde"/>
      </w:pPr>
      <w:r w:rsidRPr="00C87BD3">
        <w:t>Kilde: SSB, A-ordningen.</w:t>
      </w:r>
    </w:p>
    <w:p w14:paraId="6982BB30" w14:textId="77777777" w:rsidR="00820010" w:rsidRDefault="00820010" w:rsidP="00C87BD3">
      <w:r w:rsidRPr="00C87BD3">
        <w:t>Den akkumulerte veksten i bemanning per region viser at Helse Sør-Øst har hatt lavest vekst i perioden 2016 til 2025, mens Helse Vest har hatt høyest vekst i bemanning. I siste år, fra 2024 til 2025, har Helse Vest hatt høyest økning. Helse Midt-Norge har hatt en reduksjon fra 2024 til 2025, men fra et høyt nivå over sitt demografiske behov. Utvalget gjør oppmerksom på at kurvene med startår 2016=0 i figur 5.9 vil være påvirket av regionsvis utvikling i årene før 2016.</w:t>
      </w:r>
    </w:p>
    <w:p w14:paraId="1672A874" w14:textId="1D63A4AB" w:rsidR="009C0EF9" w:rsidRPr="00C87BD3" w:rsidRDefault="00820010" w:rsidP="00C87BD3">
      <w:r>
        <w:rPr>
          <w:noProof/>
        </w:rPr>
        <w:lastRenderedPageBreak/>
        <w:drawing>
          <wp:inline distT="0" distB="0" distL="0" distR="0" wp14:anchorId="12B0F1CA" wp14:editId="3836E52A">
            <wp:extent cx="5657100" cy="5294387"/>
            <wp:effectExtent l="0" t="0" r="1270" b="1905"/>
            <wp:docPr id="700557584" name="Bilde 16"/>
            <wp:cNvGraphicFramePr/>
            <a:graphic xmlns:a="http://schemas.openxmlformats.org/drawingml/2006/main">
              <a:graphicData uri="http://schemas.openxmlformats.org/drawingml/2006/picture">
                <pic:pic xmlns:pic="http://schemas.openxmlformats.org/drawingml/2006/picture">
                  <pic:nvPicPr>
                    <pic:cNvPr id="700557584" name=""/>
                    <pic:cNvPicPr/>
                  </pic:nvPicPr>
                  <pic:blipFill>
                    <a:blip r:embed="rId22"/>
                    <a:stretch>
                      <a:fillRect/>
                    </a:stretch>
                  </pic:blipFill>
                  <pic:spPr>
                    <a:xfrm>
                      <a:off x="0" y="0"/>
                      <a:ext cx="5657100" cy="5294387"/>
                    </a:xfrm>
                    <a:prstGeom prst="rect">
                      <a:avLst/>
                    </a:prstGeom>
                  </pic:spPr>
                </pic:pic>
              </a:graphicData>
            </a:graphic>
          </wp:inline>
        </w:drawing>
      </w:r>
    </w:p>
    <w:p w14:paraId="5754055D" w14:textId="77777777" w:rsidR="00820010" w:rsidRPr="00C87BD3" w:rsidRDefault="00820010" w:rsidP="00C87BD3">
      <w:pPr>
        <w:pStyle w:val="figur-tittel"/>
      </w:pPr>
      <w:r w:rsidRPr="00C87BD3">
        <w:t>Akkumulert vekst i avtalte årsverk og demografidrevet behov per region. 2016 til 2025.</w:t>
      </w:r>
    </w:p>
    <w:p w14:paraId="4D5EB453" w14:textId="77777777" w:rsidR="00820010" w:rsidRPr="00C87BD3" w:rsidRDefault="00820010" w:rsidP="00C87BD3">
      <w:pPr>
        <w:pStyle w:val="Kilde"/>
      </w:pPr>
      <w:r w:rsidRPr="00C87BD3">
        <w:t>Kilde: SSB (A-ordningen) og Helsedirektoratet.</w:t>
      </w:r>
    </w:p>
    <w:p w14:paraId="4538B170" w14:textId="77777777" w:rsidR="00820010" w:rsidRDefault="00820010" w:rsidP="00C87BD3">
      <w:r w:rsidRPr="00C87BD3">
        <w:t>Helse Sør-Øst hadde om lag 54 prosent av årsverkene i 2025, Helse Vest 20 prosent, Helse Midt-Norge 14 prosent og Helse Nord 12 prosent. Tilsvarende andeler i 2015 var 55 prosent, 20 prosent, 14 prosent og 11 prosent. Prosentandelene må tolkes med en viss varsomhet. De regionale helseforetakene vurderer selv om tjenester skal ytes av egne helseforetak eller gjennom avtaler med andre tjenesteytere. Siden årsverkene fra de private kjøpsavtalene ikke er fordelt på den enkelte region som har inngått avtalene, s</w:t>
      </w:r>
      <w:r w:rsidRPr="00C87BD3">
        <w:t>å kan de faktiske andelene avvike noe fra det som oppgis når de private ikke inkluderes.</w:t>
      </w:r>
    </w:p>
    <w:p w14:paraId="42CD34D1" w14:textId="4F672388" w:rsidR="00820010" w:rsidRPr="00C87BD3" w:rsidRDefault="00820010" w:rsidP="00C87BD3">
      <w:r>
        <w:rPr>
          <w:noProof/>
        </w:rPr>
        <w:lastRenderedPageBreak/>
        <w:drawing>
          <wp:inline distT="0" distB="0" distL="0" distR="0" wp14:anchorId="42CAEEF3" wp14:editId="3E3465FC">
            <wp:extent cx="5638811" cy="5404115"/>
            <wp:effectExtent l="0" t="0" r="0" b="6350"/>
            <wp:docPr id="621101530" name="Bilde 17"/>
            <wp:cNvGraphicFramePr/>
            <a:graphic xmlns:a="http://schemas.openxmlformats.org/drawingml/2006/main">
              <a:graphicData uri="http://schemas.openxmlformats.org/drawingml/2006/picture">
                <pic:pic xmlns:pic="http://schemas.openxmlformats.org/drawingml/2006/picture">
                  <pic:nvPicPr>
                    <pic:cNvPr id="621101530" name=""/>
                    <pic:cNvPicPr/>
                  </pic:nvPicPr>
                  <pic:blipFill>
                    <a:blip r:embed="rId23"/>
                    <a:stretch>
                      <a:fillRect/>
                    </a:stretch>
                  </pic:blipFill>
                  <pic:spPr>
                    <a:xfrm>
                      <a:off x="0" y="0"/>
                      <a:ext cx="5638811" cy="5404115"/>
                    </a:xfrm>
                    <a:prstGeom prst="rect">
                      <a:avLst/>
                    </a:prstGeom>
                  </pic:spPr>
                </pic:pic>
              </a:graphicData>
            </a:graphic>
          </wp:inline>
        </w:drawing>
      </w:r>
    </w:p>
    <w:p w14:paraId="2AFBF4FF" w14:textId="77777777" w:rsidR="00820010" w:rsidRPr="00C87BD3" w:rsidRDefault="00820010" w:rsidP="00C87BD3">
      <w:pPr>
        <w:pStyle w:val="figur-tittel"/>
      </w:pPr>
      <w:r w:rsidRPr="00C87BD3">
        <w:t>Årlig prosentvis endring i antall årsverk og i demografidrevet behov. 2016–2025.</w:t>
      </w:r>
    </w:p>
    <w:p w14:paraId="1EF2B647" w14:textId="77777777" w:rsidR="00820010" w:rsidRPr="00C87BD3" w:rsidRDefault="00820010" w:rsidP="00C87BD3">
      <w:pPr>
        <w:pStyle w:val="Kilde"/>
      </w:pPr>
      <w:r w:rsidRPr="00C87BD3">
        <w:t>Kilde: SSB (A-ordningen) og Helsedirektoratet.</w:t>
      </w:r>
    </w:p>
    <w:p w14:paraId="60477AE3" w14:textId="77777777" w:rsidR="00820010" w:rsidRPr="00C87BD3" w:rsidRDefault="00820010" w:rsidP="00C87BD3">
      <w:r w:rsidRPr="00C87BD3">
        <w:t>Som vist i figur 5.10 har antall årsverk økt prosentvis mer enn det demografidrevne behovet i Vest, Midt-Norge og Nord i de fleste årene i perioden. I Helse Sør-Øst økte årsverkene mindre enn det demografidrevne behovet frem til 2020. I 2020 økte årsverkene i Helse Sør-Øst mer enn demografidrevet behov, mens i årene etter har veksten i årsverk og demografidrevet behov vært mer lik.</w:t>
      </w:r>
    </w:p>
    <w:p w14:paraId="3142400A" w14:textId="77777777" w:rsidR="00820010" w:rsidRPr="00C87BD3" w:rsidRDefault="00820010" w:rsidP="00C87BD3">
      <w:pPr>
        <w:pStyle w:val="Overskrift1"/>
      </w:pPr>
      <w:r w:rsidRPr="00C87BD3">
        <w:lastRenderedPageBreak/>
        <w:t>Den økonomiske situasjonen</w:t>
      </w:r>
    </w:p>
    <w:p w14:paraId="559F96D9" w14:textId="77777777" w:rsidR="00820010" w:rsidRPr="00C87BD3" w:rsidRDefault="00820010" w:rsidP="00C87BD3">
      <w:pPr>
        <w:pStyle w:val="Overskrift2"/>
      </w:pPr>
      <w:r w:rsidRPr="00C87BD3">
        <w:t>Innledning</w:t>
      </w:r>
    </w:p>
    <w:p w14:paraId="666AED27" w14:textId="7BFF50AC" w:rsidR="00820010" w:rsidRPr="00C87BD3" w:rsidRDefault="00820010" w:rsidP="00C87BD3">
      <w:r w:rsidRPr="00C87BD3">
        <w:t>De regionale helseforetakene skal ivareta sitt sørge for-ansvar</w:t>
      </w:r>
      <w:r w:rsidR="001E10DB" w:rsidRPr="001E10DB">
        <w:rPr>
          <w:rStyle w:val="Fotnotereferanse"/>
        </w:rPr>
        <w:footnoteReference w:id="19"/>
      </w:r>
      <w:r w:rsidRPr="00C87BD3">
        <w:t xml:space="preserve"> innenfor de øk</w:t>
      </w:r>
      <w:r w:rsidRPr="00C87BD3">
        <w:t>onomiske rammene som Stortinget bevilger årlig. De regionale helseforetakene tildeles en samlet bevilgning som skal dekke kostnader til drift og investeringer. Innenfor denne rammen vil både inntektsutviklingen og utviklingen i den løpende driften ha betydning for helseforetakenes evne til å sørge for tilstrekkelig behandlingskapasitet og til å ivareta og fornye bygninger, teknologi og utstyr over tid. Når vi omtaler inntekter i dette kapittelet, er det sum driftsinntekter i årsregnskapene vi omtaler. Sum d</w:t>
      </w:r>
      <w:r w:rsidRPr="00C87BD3">
        <w:t>riftsinntekter i årsregnskapene er om lag 8 prosent høyere enn driftsbevilgningene på statsbudsjettet. Utvalget viser til omtale av driftsbevilgningene i kapittel 3.</w:t>
      </w:r>
    </w:p>
    <w:tbl>
      <w:tblPr>
        <w:tblStyle w:val="StandardBoks"/>
        <w:tblW w:w="5000" w:type="pct"/>
        <w:tblLook w:val="04A0" w:firstRow="1" w:lastRow="0" w:firstColumn="1" w:lastColumn="0" w:noHBand="0" w:noVBand="1"/>
      </w:tblPr>
      <w:tblGrid>
        <w:gridCol w:w="10466"/>
      </w:tblGrid>
      <w:tr w:rsidR="00000000" w:rsidRPr="00C87BD3" w14:paraId="1E4BB657" w14:textId="77777777" w:rsidTr="001E10DB">
        <w:trPr>
          <w:trHeight w:val="60"/>
        </w:trPr>
        <w:tc>
          <w:tcPr>
            <w:tcW w:w="5000" w:type="pct"/>
          </w:tcPr>
          <w:p w14:paraId="2F18E7B5" w14:textId="77777777" w:rsidR="00820010" w:rsidRPr="00C87BD3" w:rsidRDefault="00820010" w:rsidP="00C87BD3">
            <w:pPr>
              <w:pStyle w:val="tittel-ramme"/>
            </w:pPr>
            <w:r w:rsidRPr="00C87BD3">
              <w:lastRenderedPageBreak/>
              <w:t>Regnskapsføring i helseforetakene</w:t>
            </w:r>
          </w:p>
          <w:p w14:paraId="697DCBDD" w14:textId="37B2E7C4" w:rsidR="00820010" w:rsidRPr="00C87BD3" w:rsidRDefault="00820010" w:rsidP="00C87BD3">
            <w:r w:rsidRPr="00C87BD3">
              <w:t>Helseforetakene er underlagt regnskapslovens bestemmelser. Kostnadene til bygninger, teknologi og utstyr kostnadsføres over den økonomiske levetiden som avskrivninger i helseforetakenes resultatregnskaper. Dermed blir kostnader til bygninger, teknologi og utstyr synliggjort i regnskapet på lik linje med kost</w:t>
            </w:r>
            <w:r w:rsidRPr="00C87BD3">
              <w:t>nader til arbeidskraft og medikamenter med videre.</w:t>
            </w:r>
          </w:p>
          <w:p w14:paraId="1A02D792" w14:textId="11FC8BDC" w:rsidR="00820010" w:rsidRPr="00C87BD3" w:rsidRDefault="00820010" w:rsidP="00C87BD3">
            <w:r w:rsidRPr="00C87BD3">
              <w:t xml:space="preserve">Avskrivningskostnader er en ikke-betalbar kostnad og skal representere fall i bruksverdien for anleggsmidlene. Det følger av sammenstillingsprinsippet og Regnskapsloven </w:t>
            </w:r>
            <w:r w:rsidR="001E10DB">
              <w:t>§ </w:t>
            </w:r>
            <w:r w:rsidR="001E10DB" w:rsidRPr="00C87BD3">
              <w:t>5</w:t>
            </w:r>
            <w:r w:rsidRPr="00C87BD3">
              <w:t>-3 andre ledd at anleggsmidler med begrenset økonomisk levetid skal avskrives etter en fornuftig avskrivningsplan. Det betyr at anskaffelses</w:t>
            </w:r>
            <w:r w:rsidRPr="00C87BD3">
              <w:t>kostnaden for eiendelen fordeles over dennes levetid.</w:t>
            </w:r>
          </w:p>
          <w:p w14:paraId="7A14C04C" w14:textId="62E6D951" w:rsidR="00820010" w:rsidRPr="00C87BD3" w:rsidRDefault="00820010" w:rsidP="00C87BD3">
            <w:r w:rsidRPr="00C87BD3">
              <w:t>I NOU 2023: 8 Fellesskapets sykehus er det vist til at bruk av regnskapslovens bestemmelser har vært et viktig bidrag for å gi oversikt over, og styring med, helseforetakenes økonomi og bruk av kapital. I NOU 2016: 25 Organisering og styring av spesialisthelsetjenesten er det vist til at lavere vekst i kostnader enn i bevilgninger og bedre økonomistyring har skapt rom for å øke investerings</w:t>
            </w:r>
            <w:r w:rsidRPr="00C87BD3">
              <w:t>nivået over tid. Helseforetakene har et helhetlig ansvar for å vurdere drift og kapital i sammenheng innenfor tilgjengelige økonomiske rammer. Det vises til følgende utdrag fra protokoll fra foretaksmøte for de regionale helseforetakene 13. januar 2026:</w:t>
            </w:r>
          </w:p>
          <w:p w14:paraId="09220FA9" w14:textId="75E87153" w:rsidR="00820010" w:rsidRPr="00C87BD3" w:rsidRDefault="001E10DB" w:rsidP="00C87BD3">
            <w:proofErr w:type="gramStart"/>
            <w:r>
              <w:t>«</w:t>
            </w:r>
            <w:r w:rsidR="00820010" w:rsidRPr="00C87BD3">
              <w:t xml:space="preserve"> –</w:t>
            </w:r>
            <w:proofErr w:type="gramEnd"/>
            <w:r w:rsidR="00820010" w:rsidRPr="00C87BD3">
              <w:t xml:space="preserve"> de regionale helseforetakene innretter virksomheten innenfor økonomiske rammer og krav som følger av Stortingets behandling av </w:t>
            </w:r>
            <w:proofErr w:type="spellStart"/>
            <w:r>
              <w:t>Prop</w:t>
            </w:r>
            <w:proofErr w:type="spellEnd"/>
            <w:r>
              <w:t xml:space="preserve">. </w:t>
            </w:r>
            <w:r w:rsidRPr="00C87BD3">
              <w:t>1</w:t>
            </w:r>
            <w:r>
              <w:t xml:space="preserve"> </w:t>
            </w:r>
            <w:r w:rsidRPr="00C87BD3">
              <w:t>S (2025</w:t>
            </w:r>
            <w:r w:rsidR="00820010" w:rsidRPr="00C87BD3">
              <w:t>–2026), foretaksmøtet og oppdragsdokumentet for 2026, slik at sørge for-ansvaret oppfylles og det legges til rette for en bærekraftig utvikling over tid.</w:t>
            </w:r>
            <w:r>
              <w:t>»</w:t>
            </w:r>
          </w:p>
          <w:p w14:paraId="7ABF772B" w14:textId="4A1B2F6C" w:rsidR="00820010" w:rsidRPr="00C87BD3" w:rsidRDefault="00820010" w:rsidP="00C87BD3">
            <w:r w:rsidRPr="00C87BD3">
              <w:t xml:space="preserve">Helseforetakene har ikke krav om resultat i balanse hvert enkelt år, men krav om en økonomisk bærekraftig utvikling over tid. Innenfor rammene av dette </w:t>
            </w:r>
            <w:r w:rsidRPr="00C87BD3">
              <w:t xml:space="preserve">kravet kan likevel det økonomiske resultatet være negativt enkelte år, for </w:t>
            </w:r>
            <w:r w:rsidRPr="00C87BD3">
              <w:t>eksempel etter innflytting i nye sykehusbygg med tilhørende økte kapital</w:t>
            </w:r>
            <w:r w:rsidRPr="00C87BD3">
              <w:t>kostnader.</w:t>
            </w:r>
          </w:p>
        </w:tc>
      </w:tr>
    </w:tbl>
    <w:p w14:paraId="43384D66" w14:textId="77777777" w:rsidR="00820010" w:rsidRPr="00C87BD3" w:rsidRDefault="00820010" w:rsidP="00C87BD3">
      <w:pPr>
        <w:pStyle w:val="Overskrift2"/>
      </w:pPr>
      <w:r w:rsidRPr="00C87BD3">
        <w:t>Utvikling i årsresultat og EBITDA</w:t>
      </w:r>
    </w:p>
    <w:p w14:paraId="61FE1141" w14:textId="77777777" w:rsidR="00820010" w:rsidRPr="00C87BD3" w:rsidRDefault="00820010" w:rsidP="00C87BD3">
      <w:r w:rsidRPr="00C87BD3">
        <w:t>Utvalget beskriver i dette kapittelet to indikatorer for å belyse den økonomiske utviklingen i sektoren, årsresultatet og driftsresultatet før renter, skatt og av- nedskrivninger (EBITDA), jf. boks 6.2.</w:t>
      </w:r>
    </w:p>
    <w:tbl>
      <w:tblPr>
        <w:tblStyle w:val="StandardBoks"/>
        <w:tblW w:w="5000" w:type="pct"/>
        <w:tblLook w:val="04A0" w:firstRow="1" w:lastRow="0" w:firstColumn="1" w:lastColumn="0" w:noHBand="0" w:noVBand="1"/>
      </w:tblPr>
      <w:tblGrid>
        <w:gridCol w:w="10466"/>
      </w:tblGrid>
      <w:tr w:rsidR="00000000" w:rsidRPr="00C87BD3" w14:paraId="23B49271" w14:textId="77777777" w:rsidTr="001E10DB">
        <w:trPr>
          <w:trHeight w:val="60"/>
        </w:trPr>
        <w:tc>
          <w:tcPr>
            <w:tcW w:w="5000" w:type="pct"/>
          </w:tcPr>
          <w:p w14:paraId="6AE8C43A" w14:textId="77777777" w:rsidR="00820010" w:rsidRPr="00C87BD3" w:rsidRDefault="00820010" w:rsidP="00C87BD3">
            <w:pPr>
              <w:pStyle w:val="tittel-ramme"/>
            </w:pPr>
            <w:r w:rsidRPr="00C87BD3">
              <w:lastRenderedPageBreak/>
              <w:t>EBITDA og behovet for bærekraftige resultater</w:t>
            </w:r>
          </w:p>
          <w:p w14:paraId="7EBCC832" w14:textId="42B2724D" w:rsidR="00820010" w:rsidRPr="00C87BD3" w:rsidRDefault="00820010" w:rsidP="00C87BD3">
            <w:r w:rsidRPr="00C87BD3">
              <w:t>EBITDA</w:t>
            </w:r>
            <w:r w:rsidR="001E10DB" w:rsidRPr="001E10DB">
              <w:rPr>
                <w:rStyle w:val="skrift-hevet"/>
              </w:rPr>
              <w:t>1</w:t>
            </w:r>
            <w:r w:rsidRPr="00C87BD3">
              <w:t xml:space="preserve"> er årsresultatet før renter, skatt og av- og nedskrivninger, og er et mål på hvor god den underliggende driften er økonomisk sett, og hva den frigjør av likviditet for å betjene kapitalkostnader og finansiere kommende investeringer.</w:t>
            </w:r>
          </w:p>
          <w:p w14:paraId="2B59325B" w14:textId="5DE0BFD5" w:rsidR="00820010" w:rsidRPr="00C87BD3" w:rsidRDefault="00820010" w:rsidP="00C87BD3">
            <w:r w:rsidRPr="00C87BD3">
              <w:t>Helseforetakene må som et minimum ha et resultat som frigjør tilstrekkelig lik</w:t>
            </w:r>
            <w:r w:rsidRPr="00C87BD3">
              <w:t xml:space="preserve">viditet til å kunne vedlikeholde og gjenanskaffelse bygninger, teknologi og utstyr, og dimensjonere kapasiteten i tråd med </w:t>
            </w:r>
            <w:proofErr w:type="gramStart"/>
            <w:r w:rsidRPr="00C87BD3">
              <w:t>sørge</w:t>
            </w:r>
            <w:proofErr w:type="gramEnd"/>
            <w:r w:rsidRPr="00C87BD3">
              <w:t xml:space="preserve"> for-ansvaret. Med dagens finansi</w:t>
            </w:r>
            <w:r w:rsidRPr="00C87BD3">
              <w:t>eringsmodell vil egenkapitalfinansiering til gjenanskaffelse av anleggsmidler til historisk anskaffelseskostnad kunne finansieres gjennom bruk av likviditet fra avskrivninger ved et årsresultat i balanse. Dersom gjenanskaffelseskostnadene er større enn de historiske kostnadene, må differansen finansieres av et positivt driftsresultat før av- og nedskriving (EBITDA).</w:t>
            </w:r>
            <w:r w:rsidR="001E10DB" w:rsidRPr="001E10DB">
              <w:rPr>
                <w:rStyle w:val="skrift-hevet"/>
              </w:rPr>
              <w:t>2</w:t>
            </w:r>
          </w:p>
          <w:p w14:paraId="17EDA135" w14:textId="77777777" w:rsidR="00820010" w:rsidRPr="00C87BD3" w:rsidRDefault="00820010" w:rsidP="00C87BD3">
            <w:r w:rsidRPr="00C87BD3">
              <w:t>Utviklingen i EBITDA må over tid måtte følge prisutviklingen ved anskaffelse av bygg, teknologi og utstyr. Dersom det er perioder med fallende avskrivningskostnader, må EBITDA opprettholdes gjennom positive årsresultater for å sikre tilstrekkelig egenfinansiering og bæreevne til å kunne gjenskaffe kapitalen. Helseforetakene vil derfor som hovedregel måtte ha positive økonomiske resultater i perioden før gjenanskaffelse, fordi avskrivningsnivået målt i faste priser faller.</w:t>
            </w:r>
          </w:p>
          <w:p w14:paraId="124E210F" w14:textId="2D4F1574" w:rsidR="00820010" w:rsidRPr="00C87BD3" w:rsidRDefault="00820010" w:rsidP="00C87BD3">
            <w:r w:rsidRPr="00C87BD3">
              <w:t>Ofte gjennomføres større investeringer for å sikre tilstrekkelig behandlingskapasitet framover. Dermed vil kapitalbehovet, og med det avskrivningsnivået, øke. Som følge av dette vil også EBITDA måtte øke. Investeringer i spesialisthelse</w:t>
            </w:r>
            <w:r w:rsidRPr="00C87BD3">
              <w:t>tjenesten er normalt en kombinasjon av gjenanskaffelse og behov for økt kapasitet. Det betyr at vurderingene vil være sammensatte.</w:t>
            </w:r>
          </w:p>
          <w:p w14:paraId="5A56F5C5" w14:textId="77777777" w:rsidR="00820010" w:rsidRPr="00C87BD3" w:rsidRDefault="00820010" w:rsidP="00C87BD3">
            <w:r w:rsidRPr="00C87BD3">
              <w:t>Et høyere rentenivå innebærer samtidig økte kapitalkostnader, særlig der investeringer finansieres med lån. For å opprettholde samme investeringsevne og kapitalintensitet må EBITDA da øke tilsvarende, slik at foretakene både kan betjene høyere rentekostnader og fortsatt frigjøre tilstrekkelig likviditet til gjenanskaffelse og kapasitetsutvidelser.</w:t>
            </w:r>
          </w:p>
          <w:p w14:paraId="551F5EAE" w14:textId="20122EDA" w:rsidR="00820010" w:rsidRPr="00C87BD3" w:rsidRDefault="00820010" w:rsidP="00C87BD3">
            <w:r w:rsidRPr="00C87BD3">
              <w:t>Dersom investeringene finansieres med lån</w:t>
            </w:r>
            <w:r w:rsidR="001E10DB" w:rsidRPr="001E10DB">
              <w:rPr>
                <w:rStyle w:val="skrift-hevet"/>
              </w:rPr>
              <w:t>3</w:t>
            </w:r>
            <w:r w:rsidRPr="00C87BD3">
              <w:t xml:space="preserve"> i tillegg til egenkapital, vil rente</w:t>
            </w:r>
            <w:r w:rsidRPr="00C87BD3">
              <w:t xml:space="preserve">kostnadene føres som en kostnad i regnskapet. Avdragene reduserer gjelden i balansen og påvirker likviditeten, men føres ikke som en kostnad i </w:t>
            </w:r>
            <w:r w:rsidRPr="00C87BD3">
              <w:t>driftsregn</w:t>
            </w:r>
            <w:r w:rsidRPr="00C87BD3">
              <w:t>s</w:t>
            </w:r>
            <w:r w:rsidRPr="00C87BD3">
              <w:t>kapet.</w:t>
            </w:r>
          </w:p>
          <w:p w14:paraId="4618E24C" w14:textId="7F51C846" w:rsidR="001E10DB" w:rsidRDefault="001E10DB" w:rsidP="00C87BD3">
            <w:pPr>
              <w:pStyle w:val="Note"/>
              <w:rPr>
                <w:lang w:val="en-US"/>
              </w:rPr>
            </w:pPr>
            <w:r w:rsidRPr="001E10DB">
              <w:rPr>
                <w:rStyle w:val="skrift-hevet"/>
                <w:lang w:val="en-US"/>
              </w:rPr>
              <w:t xml:space="preserve">1 </w:t>
            </w:r>
            <w:r w:rsidR="00820010" w:rsidRPr="00C87BD3">
              <w:rPr>
                <w:lang w:val="en-US"/>
              </w:rPr>
              <w:t>EBITDA = earnings before interest, taxes, depreciation and appreciation.</w:t>
            </w:r>
          </w:p>
          <w:p w14:paraId="62E8830B" w14:textId="3FDD0831" w:rsidR="00820010" w:rsidRPr="00C87BD3" w:rsidRDefault="001E10DB" w:rsidP="00C87BD3">
            <w:pPr>
              <w:pStyle w:val="Note"/>
            </w:pPr>
            <w:r w:rsidRPr="001E10DB">
              <w:rPr>
                <w:rStyle w:val="skrift-hevet"/>
              </w:rPr>
              <w:t xml:space="preserve">2 </w:t>
            </w:r>
            <w:r w:rsidR="00820010" w:rsidRPr="00C87BD3">
              <w:t>Investeringer avskrives etter anskaffelseskost.</w:t>
            </w:r>
          </w:p>
          <w:p w14:paraId="2748821E" w14:textId="7A8CBC79" w:rsidR="00820010" w:rsidRPr="00C87BD3" w:rsidRDefault="001E10DB" w:rsidP="001E10DB">
            <w:pPr>
              <w:pStyle w:val="Note"/>
            </w:pPr>
            <w:r w:rsidRPr="001E10DB">
              <w:rPr>
                <w:rStyle w:val="skrift-hevet"/>
              </w:rPr>
              <w:t xml:space="preserve">3 </w:t>
            </w:r>
            <w:r w:rsidR="00820010" w:rsidRPr="00C87BD3">
              <w:t>Jf. omtale av den statlige låneordningen i kapittel 6.3.</w:t>
            </w:r>
          </w:p>
        </w:tc>
      </w:tr>
    </w:tbl>
    <w:p w14:paraId="21DAA4B5" w14:textId="180C8677" w:rsidR="00820010" w:rsidRPr="00C87BD3" w:rsidRDefault="00820010" w:rsidP="00C87BD3">
      <w:r w:rsidRPr="00C87BD3">
        <w:t xml:space="preserve">Samlet resultat i 2025 var på </w:t>
      </w:r>
      <w:r w:rsidR="001E10DB" w:rsidRPr="00C87BD3">
        <w:t>3</w:t>
      </w:r>
      <w:r w:rsidR="001E10DB">
        <w:t> </w:t>
      </w:r>
      <w:r w:rsidR="001E10DB" w:rsidRPr="00C87BD3">
        <w:t>627</w:t>
      </w:r>
      <w:r w:rsidR="001E10DB">
        <w:t> mill.</w:t>
      </w:r>
      <w:r w:rsidRPr="00C87BD3">
        <w:t xml:space="preserve"> kroner. Dette er over </w:t>
      </w:r>
      <w:r w:rsidR="001E10DB" w:rsidRPr="00C87BD3">
        <w:t>1</w:t>
      </w:r>
      <w:r w:rsidR="001E10DB">
        <w:t> mrd.</w:t>
      </w:r>
      <w:r w:rsidRPr="00C87BD3">
        <w:t xml:space="preserve"> kroner bedre enn budsjettert for året, og 35</w:t>
      </w:r>
      <w:r w:rsidR="001E10DB" w:rsidRPr="00C87BD3">
        <w:t>0</w:t>
      </w:r>
      <w:r w:rsidR="001E10DB">
        <w:t> mill.</w:t>
      </w:r>
      <w:r w:rsidRPr="00C87BD3">
        <w:t xml:space="preserve"> kroner over 2024. Samlet resultat i 2025 tilsvarte 1,5 prosent av driftsinntektene.</w:t>
      </w:r>
      <w:r w:rsidR="001E10DB" w:rsidRPr="001E10DB">
        <w:rPr>
          <w:rStyle w:val="Fotnotereferanse"/>
        </w:rPr>
        <w:footnoteReference w:id="20"/>
      </w:r>
      <w:r w:rsidRPr="00C87BD3">
        <w:t xml:space="preserve"> Basisbevilgningen økte i nysalderingen med 12,</w:t>
      </w:r>
      <w:r w:rsidR="001E10DB" w:rsidRPr="00C87BD3">
        <w:t>9</w:t>
      </w:r>
      <w:r w:rsidR="001E10DB">
        <w:t> mrd.</w:t>
      </w:r>
      <w:r w:rsidRPr="00C87BD3">
        <w:t xml:space="preserve"> kroner som følge av at oppdaterte beregninger </w:t>
      </w:r>
      <w:r w:rsidRPr="00C87BD3">
        <w:lastRenderedPageBreak/>
        <w:t>viste tilsvarende økning i kostnadene til pensjon grunnet ny offentlig avtalefestet pensjon (AFP.) Både samlet årsresultat og EBITDA var bedre enn året før. Det er imidlertid betydelige regionale variasjoner.</w:t>
      </w:r>
    </w:p>
    <w:p w14:paraId="5BED807B" w14:textId="4EBE76B6" w:rsidR="00820010" w:rsidRPr="00C87BD3" w:rsidRDefault="00820010" w:rsidP="00C87BD3">
      <w:r w:rsidRPr="00C87BD3">
        <w:t>I 2026 er det budsjettert med et samlet årsresultat på om lag 2,</w:t>
      </w:r>
      <w:r w:rsidR="001E10DB" w:rsidRPr="00C87BD3">
        <w:t>6</w:t>
      </w:r>
      <w:r w:rsidR="001E10DB">
        <w:t> mrd.</w:t>
      </w:r>
      <w:r w:rsidRPr="00C87BD3">
        <w:t xml:space="preserve"> kroner, </w:t>
      </w:r>
      <w:r w:rsidRPr="00C87BD3">
        <w:t>hvilket er omtrent som budsjettert for 2025. Per første tertial er det rapportert til Helse- og omsorgsdepartementet et samlet positivt resultat på 35</w:t>
      </w:r>
      <w:r w:rsidR="001E10DB" w:rsidRPr="00C87BD3">
        <w:t>6</w:t>
      </w:r>
      <w:r w:rsidR="001E10DB">
        <w:t> mill.</w:t>
      </w:r>
      <w:r w:rsidRPr="00C87BD3">
        <w:t xml:space="preserve"> kroner som gir et negativt avvik mot egne periodiserte budsjetter på 46</w:t>
      </w:r>
      <w:r w:rsidR="001E10DB" w:rsidRPr="00C87BD3">
        <w:t>3</w:t>
      </w:r>
      <w:r w:rsidR="001E10DB">
        <w:t> mill.</w:t>
      </w:r>
      <w:r w:rsidRPr="00C87BD3">
        <w:t xml:space="preserve"> kroner.</w:t>
      </w:r>
    </w:p>
    <w:p w14:paraId="4166C886" w14:textId="77777777" w:rsidR="00820010" w:rsidRPr="00C87BD3" w:rsidRDefault="00820010" w:rsidP="00C87BD3">
      <w:pPr>
        <w:pStyle w:val="tabell-tittel"/>
      </w:pPr>
      <w:r w:rsidRPr="00C87BD3">
        <w:t xml:space="preserve">Utvikling i samlet årsresultat i løpende priser og mill. kroner. 2016 til 2025. </w:t>
      </w:r>
    </w:p>
    <w:tbl>
      <w:tblPr>
        <w:tblStyle w:val="StandardTabell"/>
        <w:tblW w:w="5000" w:type="pct"/>
        <w:tblLook w:val="0000" w:firstRow="0" w:lastRow="0" w:firstColumn="0" w:lastColumn="0" w:noHBand="0" w:noVBand="0"/>
      </w:tblPr>
      <w:tblGrid>
        <w:gridCol w:w="1153"/>
        <w:gridCol w:w="1298"/>
        <w:gridCol w:w="1299"/>
        <w:gridCol w:w="1299"/>
        <w:gridCol w:w="1299"/>
        <w:gridCol w:w="1297"/>
        <w:gridCol w:w="2811"/>
      </w:tblGrid>
      <w:tr w:rsidR="00000000" w:rsidRPr="00C87BD3" w14:paraId="3CC240E7" w14:textId="77777777" w:rsidTr="001E10DB">
        <w:trPr>
          <w:trHeight w:val="113"/>
        </w:trPr>
        <w:tc>
          <w:tcPr>
            <w:tcW w:w="552" w:type="pct"/>
          </w:tcPr>
          <w:p w14:paraId="1F278E5B" w14:textId="77777777" w:rsidR="00820010" w:rsidRPr="00C87BD3" w:rsidRDefault="00820010" w:rsidP="001E10DB">
            <w:pPr>
              <w:pStyle w:val="TabellHode-kolonne"/>
            </w:pPr>
          </w:p>
        </w:tc>
        <w:tc>
          <w:tcPr>
            <w:tcW w:w="621" w:type="pct"/>
            <w:vAlign w:val="bottom"/>
          </w:tcPr>
          <w:p w14:paraId="4B8CEC16" w14:textId="148A2D39" w:rsidR="00820010" w:rsidRPr="00C87BD3" w:rsidRDefault="00820010" w:rsidP="001E10DB">
            <w:pPr>
              <w:pStyle w:val="TabellHode-kolonne"/>
              <w:jc w:val="right"/>
            </w:pPr>
            <w:r w:rsidRPr="00C87BD3">
              <w:t xml:space="preserve">Helse </w:t>
            </w:r>
            <w:r w:rsidRPr="00C87BD3">
              <w:t>Sør-Øst</w:t>
            </w:r>
          </w:p>
        </w:tc>
        <w:tc>
          <w:tcPr>
            <w:tcW w:w="621" w:type="pct"/>
            <w:vAlign w:val="bottom"/>
          </w:tcPr>
          <w:p w14:paraId="7849D637" w14:textId="77777777" w:rsidR="00820010" w:rsidRPr="00C87BD3" w:rsidRDefault="00820010" w:rsidP="001E10DB">
            <w:pPr>
              <w:pStyle w:val="TabellHode-kolonne"/>
              <w:jc w:val="right"/>
            </w:pPr>
            <w:r w:rsidRPr="00C87BD3">
              <w:t>Helse Vest</w:t>
            </w:r>
          </w:p>
        </w:tc>
        <w:tc>
          <w:tcPr>
            <w:tcW w:w="621" w:type="pct"/>
            <w:vAlign w:val="bottom"/>
          </w:tcPr>
          <w:p w14:paraId="43ABEE19" w14:textId="13F59649" w:rsidR="00820010" w:rsidRPr="00C87BD3" w:rsidRDefault="00820010" w:rsidP="001E10DB">
            <w:pPr>
              <w:pStyle w:val="TabellHode-kolonne"/>
              <w:jc w:val="right"/>
            </w:pPr>
            <w:r w:rsidRPr="00C87BD3">
              <w:t xml:space="preserve">Helse </w:t>
            </w:r>
            <w:r w:rsidRPr="00C87BD3">
              <w:t>Midt-Norge</w:t>
            </w:r>
          </w:p>
        </w:tc>
        <w:tc>
          <w:tcPr>
            <w:tcW w:w="621" w:type="pct"/>
            <w:vAlign w:val="bottom"/>
          </w:tcPr>
          <w:p w14:paraId="35DA0123" w14:textId="77777777" w:rsidR="00820010" w:rsidRPr="00C87BD3" w:rsidRDefault="00820010" w:rsidP="001E10DB">
            <w:pPr>
              <w:pStyle w:val="TabellHode-kolonne"/>
              <w:jc w:val="right"/>
            </w:pPr>
            <w:r w:rsidRPr="00C87BD3">
              <w:t>Helse Nord</w:t>
            </w:r>
          </w:p>
        </w:tc>
        <w:tc>
          <w:tcPr>
            <w:tcW w:w="620" w:type="pct"/>
            <w:vAlign w:val="bottom"/>
          </w:tcPr>
          <w:p w14:paraId="076A5D35" w14:textId="77777777" w:rsidR="00820010" w:rsidRPr="00C87BD3" w:rsidRDefault="00820010" w:rsidP="001E10DB">
            <w:pPr>
              <w:pStyle w:val="TabellHode-kolonne"/>
              <w:jc w:val="right"/>
            </w:pPr>
            <w:r w:rsidRPr="00C87BD3">
              <w:t>Sum</w:t>
            </w:r>
          </w:p>
        </w:tc>
        <w:tc>
          <w:tcPr>
            <w:tcW w:w="1345" w:type="pct"/>
            <w:vAlign w:val="bottom"/>
          </w:tcPr>
          <w:p w14:paraId="1686644B" w14:textId="77777777" w:rsidR="00820010" w:rsidRPr="00C87BD3" w:rsidRDefault="00820010" w:rsidP="001E10DB">
            <w:pPr>
              <w:pStyle w:val="TabellHode-kolonne"/>
              <w:jc w:val="right"/>
            </w:pPr>
            <w:r w:rsidRPr="00C87BD3">
              <w:t>Å</w:t>
            </w:r>
            <w:r w:rsidRPr="00C87BD3">
              <w:t>rsresultat i prosent av driftsinntektene</w:t>
            </w:r>
          </w:p>
        </w:tc>
      </w:tr>
      <w:tr w:rsidR="00000000" w:rsidRPr="00C87BD3" w14:paraId="7531E390" w14:textId="77777777" w:rsidTr="001E10DB">
        <w:trPr>
          <w:trHeight w:val="113"/>
        </w:trPr>
        <w:tc>
          <w:tcPr>
            <w:tcW w:w="552" w:type="pct"/>
          </w:tcPr>
          <w:p w14:paraId="0340A57B" w14:textId="77777777" w:rsidR="00820010" w:rsidRPr="00C87BD3" w:rsidRDefault="00820010" w:rsidP="001E10DB">
            <w:pPr>
              <w:pStyle w:val="TabellHode-rad"/>
            </w:pPr>
            <w:r w:rsidRPr="00C87BD3">
              <w:t>2016</w:t>
            </w:r>
          </w:p>
        </w:tc>
        <w:tc>
          <w:tcPr>
            <w:tcW w:w="621" w:type="pct"/>
            <w:vAlign w:val="bottom"/>
          </w:tcPr>
          <w:p w14:paraId="6218FEB4" w14:textId="48D163FC" w:rsidR="00820010" w:rsidRPr="00C87BD3" w:rsidRDefault="001E10DB" w:rsidP="001E10DB">
            <w:pPr>
              <w:jc w:val="right"/>
            </w:pPr>
            <w:r w:rsidRPr="00C87BD3">
              <w:t>1</w:t>
            </w:r>
            <w:r>
              <w:t> </w:t>
            </w:r>
            <w:r w:rsidRPr="00C87BD3">
              <w:t>343</w:t>
            </w:r>
          </w:p>
        </w:tc>
        <w:tc>
          <w:tcPr>
            <w:tcW w:w="621" w:type="pct"/>
            <w:vAlign w:val="bottom"/>
          </w:tcPr>
          <w:p w14:paraId="73F020DF" w14:textId="77777777" w:rsidR="00820010" w:rsidRPr="00C87BD3" w:rsidRDefault="00820010" w:rsidP="001E10DB">
            <w:pPr>
              <w:jc w:val="right"/>
            </w:pPr>
            <w:r w:rsidRPr="00C87BD3">
              <w:t>724</w:t>
            </w:r>
          </w:p>
        </w:tc>
        <w:tc>
          <w:tcPr>
            <w:tcW w:w="621" w:type="pct"/>
            <w:vAlign w:val="bottom"/>
          </w:tcPr>
          <w:p w14:paraId="5E2A07EA" w14:textId="77777777" w:rsidR="00820010" w:rsidRPr="00C87BD3" w:rsidRDefault="00820010" w:rsidP="001E10DB">
            <w:pPr>
              <w:jc w:val="right"/>
            </w:pPr>
            <w:r w:rsidRPr="00C87BD3">
              <w:t>364</w:t>
            </w:r>
          </w:p>
        </w:tc>
        <w:tc>
          <w:tcPr>
            <w:tcW w:w="621" w:type="pct"/>
            <w:vAlign w:val="bottom"/>
          </w:tcPr>
          <w:p w14:paraId="0D7E946C" w14:textId="77777777" w:rsidR="00820010" w:rsidRPr="00C87BD3" w:rsidRDefault="00820010" w:rsidP="001E10DB">
            <w:pPr>
              <w:jc w:val="right"/>
            </w:pPr>
            <w:r w:rsidRPr="00C87BD3">
              <w:t>539</w:t>
            </w:r>
          </w:p>
        </w:tc>
        <w:tc>
          <w:tcPr>
            <w:tcW w:w="620" w:type="pct"/>
            <w:vAlign w:val="bottom"/>
          </w:tcPr>
          <w:p w14:paraId="4C10A2BD" w14:textId="009D2BC6" w:rsidR="00820010" w:rsidRPr="00C87BD3" w:rsidRDefault="001E10DB" w:rsidP="001E10DB">
            <w:pPr>
              <w:jc w:val="right"/>
            </w:pPr>
            <w:r w:rsidRPr="00C87BD3">
              <w:t>2</w:t>
            </w:r>
            <w:r>
              <w:t> </w:t>
            </w:r>
            <w:r w:rsidRPr="00C87BD3">
              <w:t>970</w:t>
            </w:r>
          </w:p>
        </w:tc>
        <w:tc>
          <w:tcPr>
            <w:tcW w:w="1345" w:type="pct"/>
            <w:vAlign w:val="bottom"/>
          </w:tcPr>
          <w:p w14:paraId="35400CA5" w14:textId="1AADF686" w:rsidR="00820010" w:rsidRPr="00C87BD3" w:rsidRDefault="00820010" w:rsidP="001E10DB">
            <w:pPr>
              <w:jc w:val="right"/>
            </w:pPr>
            <w:r w:rsidRPr="00C87BD3">
              <w:t>2,</w:t>
            </w:r>
            <w:r w:rsidR="001E10DB" w:rsidRPr="00C87BD3">
              <w:t>0</w:t>
            </w:r>
            <w:r w:rsidR="001E10DB">
              <w:t> %</w:t>
            </w:r>
          </w:p>
        </w:tc>
      </w:tr>
      <w:tr w:rsidR="00000000" w:rsidRPr="00C87BD3" w14:paraId="5139C050" w14:textId="77777777" w:rsidTr="001E10DB">
        <w:trPr>
          <w:trHeight w:val="113"/>
        </w:trPr>
        <w:tc>
          <w:tcPr>
            <w:tcW w:w="552" w:type="pct"/>
          </w:tcPr>
          <w:p w14:paraId="15F41269" w14:textId="77777777" w:rsidR="00820010" w:rsidRPr="00C87BD3" w:rsidRDefault="00820010" w:rsidP="001E10DB">
            <w:pPr>
              <w:pStyle w:val="TabellHode-rad"/>
            </w:pPr>
            <w:r w:rsidRPr="00C87BD3">
              <w:t>2017</w:t>
            </w:r>
          </w:p>
        </w:tc>
        <w:tc>
          <w:tcPr>
            <w:tcW w:w="621" w:type="pct"/>
            <w:vAlign w:val="bottom"/>
          </w:tcPr>
          <w:p w14:paraId="4F730CCD" w14:textId="112A969F" w:rsidR="00820010" w:rsidRPr="00C87BD3" w:rsidRDefault="001E10DB" w:rsidP="001E10DB">
            <w:pPr>
              <w:jc w:val="right"/>
            </w:pPr>
            <w:r w:rsidRPr="00C87BD3">
              <w:t>1</w:t>
            </w:r>
            <w:r>
              <w:t> </w:t>
            </w:r>
            <w:r w:rsidRPr="00C87BD3">
              <w:t>016</w:t>
            </w:r>
          </w:p>
        </w:tc>
        <w:tc>
          <w:tcPr>
            <w:tcW w:w="621" w:type="pct"/>
            <w:vAlign w:val="bottom"/>
          </w:tcPr>
          <w:p w14:paraId="0BBEF954" w14:textId="77777777" w:rsidR="00820010" w:rsidRPr="00C87BD3" w:rsidRDefault="00820010" w:rsidP="001E10DB">
            <w:pPr>
              <w:jc w:val="right"/>
            </w:pPr>
            <w:r w:rsidRPr="00C87BD3">
              <w:t>577</w:t>
            </w:r>
          </w:p>
        </w:tc>
        <w:tc>
          <w:tcPr>
            <w:tcW w:w="621" w:type="pct"/>
            <w:vAlign w:val="bottom"/>
          </w:tcPr>
          <w:p w14:paraId="386FD1B9" w14:textId="77777777" w:rsidR="00820010" w:rsidRPr="00C87BD3" w:rsidRDefault="00820010" w:rsidP="001E10DB">
            <w:pPr>
              <w:jc w:val="right"/>
            </w:pPr>
            <w:r w:rsidRPr="00C87BD3">
              <w:t>307</w:t>
            </w:r>
          </w:p>
        </w:tc>
        <w:tc>
          <w:tcPr>
            <w:tcW w:w="621" w:type="pct"/>
            <w:vAlign w:val="bottom"/>
          </w:tcPr>
          <w:p w14:paraId="34CD879D" w14:textId="77777777" w:rsidR="00820010" w:rsidRPr="00C87BD3" w:rsidRDefault="00820010" w:rsidP="001E10DB">
            <w:pPr>
              <w:jc w:val="right"/>
            </w:pPr>
            <w:r w:rsidRPr="00C87BD3">
              <w:t>383</w:t>
            </w:r>
          </w:p>
        </w:tc>
        <w:tc>
          <w:tcPr>
            <w:tcW w:w="620" w:type="pct"/>
            <w:vAlign w:val="bottom"/>
          </w:tcPr>
          <w:p w14:paraId="4BD870F8" w14:textId="7D691A97" w:rsidR="00820010" w:rsidRPr="00C87BD3" w:rsidRDefault="001E10DB" w:rsidP="001E10DB">
            <w:pPr>
              <w:jc w:val="right"/>
            </w:pPr>
            <w:r w:rsidRPr="00C87BD3">
              <w:t>2</w:t>
            </w:r>
            <w:r>
              <w:t> </w:t>
            </w:r>
            <w:r w:rsidRPr="00C87BD3">
              <w:t>283</w:t>
            </w:r>
          </w:p>
        </w:tc>
        <w:tc>
          <w:tcPr>
            <w:tcW w:w="1345" w:type="pct"/>
            <w:vAlign w:val="bottom"/>
          </w:tcPr>
          <w:p w14:paraId="4972B941" w14:textId="51C37A26" w:rsidR="00820010" w:rsidRPr="00C87BD3" w:rsidRDefault="00820010" w:rsidP="001E10DB">
            <w:pPr>
              <w:jc w:val="right"/>
            </w:pPr>
            <w:r w:rsidRPr="00C87BD3">
              <w:t>1,</w:t>
            </w:r>
            <w:r w:rsidR="001E10DB" w:rsidRPr="00C87BD3">
              <w:t>6</w:t>
            </w:r>
            <w:r w:rsidR="001E10DB">
              <w:t> %</w:t>
            </w:r>
          </w:p>
        </w:tc>
      </w:tr>
      <w:tr w:rsidR="00000000" w:rsidRPr="00C87BD3" w14:paraId="00BD1E56" w14:textId="77777777" w:rsidTr="001E10DB">
        <w:trPr>
          <w:trHeight w:val="113"/>
        </w:trPr>
        <w:tc>
          <w:tcPr>
            <w:tcW w:w="552" w:type="pct"/>
          </w:tcPr>
          <w:p w14:paraId="2F93A4C4" w14:textId="77777777" w:rsidR="00820010" w:rsidRPr="00C87BD3" w:rsidRDefault="00820010" w:rsidP="001E10DB">
            <w:pPr>
              <w:pStyle w:val="TabellHode-rad"/>
            </w:pPr>
            <w:r w:rsidRPr="00C87BD3">
              <w:t>2018</w:t>
            </w:r>
          </w:p>
        </w:tc>
        <w:tc>
          <w:tcPr>
            <w:tcW w:w="621" w:type="pct"/>
            <w:vAlign w:val="bottom"/>
          </w:tcPr>
          <w:p w14:paraId="4E24B5AA" w14:textId="33062994" w:rsidR="00820010" w:rsidRPr="00C87BD3" w:rsidRDefault="001E10DB" w:rsidP="001E10DB">
            <w:pPr>
              <w:jc w:val="right"/>
            </w:pPr>
            <w:r w:rsidRPr="00C87BD3">
              <w:t>1</w:t>
            </w:r>
            <w:r>
              <w:t> </w:t>
            </w:r>
            <w:r w:rsidRPr="00C87BD3">
              <w:t>768</w:t>
            </w:r>
          </w:p>
        </w:tc>
        <w:tc>
          <w:tcPr>
            <w:tcW w:w="621" w:type="pct"/>
            <w:vAlign w:val="bottom"/>
          </w:tcPr>
          <w:p w14:paraId="715A1904" w14:textId="77777777" w:rsidR="00820010" w:rsidRPr="00C87BD3" w:rsidRDefault="00820010" w:rsidP="001E10DB">
            <w:pPr>
              <w:jc w:val="right"/>
            </w:pPr>
            <w:r w:rsidRPr="00C87BD3">
              <w:t>668</w:t>
            </w:r>
          </w:p>
        </w:tc>
        <w:tc>
          <w:tcPr>
            <w:tcW w:w="621" w:type="pct"/>
            <w:vAlign w:val="bottom"/>
          </w:tcPr>
          <w:p w14:paraId="287E9BA0" w14:textId="77777777" w:rsidR="00820010" w:rsidRPr="00C87BD3" w:rsidRDefault="00820010" w:rsidP="001E10DB">
            <w:pPr>
              <w:jc w:val="right"/>
            </w:pPr>
            <w:r w:rsidRPr="00C87BD3">
              <w:t>602</w:t>
            </w:r>
          </w:p>
        </w:tc>
        <w:tc>
          <w:tcPr>
            <w:tcW w:w="621" w:type="pct"/>
            <w:vAlign w:val="bottom"/>
          </w:tcPr>
          <w:p w14:paraId="1C2515A1" w14:textId="77777777" w:rsidR="00820010" w:rsidRPr="00C87BD3" w:rsidRDefault="00820010" w:rsidP="001E10DB">
            <w:pPr>
              <w:jc w:val="right"/>
            </w:pPr>
            <w:r w:rsidRPr="00C87BD3">
              <w:t>205</w:t>
            </w:r>
          </w:p>
        </w:tc>
        <w:tc>
          <w:tcPr>
            <w:tcW w:w="620" w:type="pct"/>
            <w:vAlign w:val="bottom"/>
          </w:tcPr>
          <w:p w14:paraId="55BB866C" w14:textId="4D92523C" w:rsidR="00820010" w:rsidRPr="00C87BD3" w:rsidRDefault="001E10DB" w:rsidP="001E10DB">
            <w:pPr>
              <w:jc w:val="right"/>
            </w:pPr>
            <w:r w:rsidRPr="00C87BD3">
              <w:t>3</w:t>
            </w:r>
            <w:r>
              <w:t> </w:t>
            </w:r>
            <w:r w:rsidRPr="00C87BD3">
              <w:t>243</w:t>
            </w:r>
          </w:p>
        </w:tc>
        <w:tc>
          <w:tcPr>
            <w:tcW w:w="1345" w:type="pct"/>
            <w:vAlign w:val="bottom"/>
          </w:tcPr>
          <w:p w14:paraId="1620BB46" w14:textId="61E6BB79" w:rsidR="00820010" w:rsidRPr="00C87BD3" w:rsidRDefault="00820010" w:rsidP="001E10DB">
            <w:pPr>
              <w:jc w:val="right"/>
            </w:pPr>
            <w:r w:rsidRPr="00C87BD3">
              <w:t>2,</w:t>
            </w:r>
            <w:r w:rsidR="001E10DB" w:rsidRPr="00C87BD3">
              <w:t>2</w:t>
            </w:r>
            <w:r w:rsidR="001E10DB">
              <w:t> %</w:t>
            </w:r>
          </w:p>
        </w:tc>
      </w:tr>
      <w:tr w:rsidR="00000000" w:rsidRPr="00C87BD3" w14:paraId="73E8D778" w14:textId="77777777" w:rsidTr="001E10DB">
        <w:trPr>
          <w:trHeight w:val="113"/>
        </w:trPr>
        <w:tc>
          <w:tcPr>
            <w:tcW w:w="552" w:type="pct"/>
          </w:tcPr>
          <w:p w14:paraId="72417BAB" w14:textId="77777777" w:rsidR="00820010" w:rsidRPr="00C87BD3" w:rsidRDefault="00820010" w:rsidP="001E10DB">
            <w:pPr>
              <w:pStyle w:val="TabellHode-rad"/>
            </w:pPr>
            <w:r w:rsidRPr="00C87BD3">
              <w:t>2019</w:t>
            </w:r>
          </w:p>
        </w:tc>
        <w:tc>
          <w:tcPr>
            <w:tcW w:w="621" w:type="pct"/>
            <w:vAlign w:val="bottom"/>
          </w:tcPr>
          <w:p w14:paraId="55323254" w14:textId="483C72D6" w:rsidR="00820010" w:rsidRPr="00C87BD3" w:rsidRDefault="001E10DB" w:rsidP="001E10DB">
            <w:pPr>
              <w:jc w:val="right"/>
            </w:pPr>
            <w:r w:rsidRPr="00C87BD3">
              <w:t>2</w:t>
            </w:r>
            <w:r>
              <w:t> </w:t>
            </w:r>
            <w:r w:rsidRPr="00C87BD3">
              <w:t>009</w:t>
            </w:r>
          </w:p>
        </w:tc>
        <w:tc>
          <w:tcPr>
            <w:tcW w:w="621" w:type="pct"/>
            <w:vAlign w:val="bottom"/>
          </w:tcPr>
          <w:p w14:paraId="01C1926B" w14:textId="77777777" w:rsidR="00820010" w:rsidRPr="00C87BD3" w:rsidRDefault="00820010" w:rsidP="001E10DB">
            <w:pPr>
              <w:jc w:val="right"/>
            </w:pPr>
            <w:r w:rsidRPr="00C87BD3">
              <w:t>662</w:t>
            </w:r>
          </w:p>
        </w:tc>
        <w:tc>
          <w:tcPr>
            <w:tcW w:w="621" w:type="pct"/>
            <w:vAlign w:val="bottom"/>
          </w:tcPr>
          <w:p w14:paraId="7A1AB470" w14:textId="77777777" w:rsidR="00820010" w:rsidRPr="00C87BD3" w:rsidRDefault="00820010" w:rsidP="001E10DB">
            <w:pPr>
              <w:jc w:val="right"/>
            </w:pPr>
            <w:r w:rsidRPr="00C87BD3">
              <w:t>530</w:t>
            </w:r>
          </w:p>
        </w:tc>
        <w:tc>
          <w:tcPr>
            <w:tcW w:w="621" w:type="pct"/>
            <w:vAlign w:val="bottom"/>
          </w:tcPr>
          <w:p w14:paraId="6D8914EA" w14:textId="77777777" w:rsidR="00820010" w:rsidRPr="00C87BD3" w:rsidRDefault="00820010" w:rsidP="001E10DB">
            <w:pPr>
              <w:jc w:val="right"/>
            </w:pPr>
            <w:r w:rsidRPr="00C87BD3">
              <w:t>181</w:t>
            </w:r>
          </w:p>
        </w:tc>
        <w:tc>
          <w:tcPr>
            <w:tcW w:w="620" w:type="pct"/>
            <w:vAlign w:val="bottom"/>
          </w:tcPr>
          <w:p w14:paraId="3EF438E3" w14:textId="53708802" w:rsidR="00820010" w:rsidRPr="00C87BD3" w:rsidRDefault="001E10DB" w:rsidP="001E10DB">
            <w:pPr>
              <w:jc w:val="right"/>
            </w:pPr>
            <w:r w:rsidRPr="00C87BD3">
              <w:t>3</w:t>
            </w:r>
            <w:r>
              <w:t> </w:t>
            </w:r>
            <w:r w:rsidRPr="00C87BD3">
              <w:t>382</w:t>
            </w:r>
          </w:p>
        </w:tc>
        <w:tc>
          <w:tcPr>
            <w:tcW w:w="1345" w:type="pct"/>
            <w:vAlign w:val="bottom"/>
          </w:tcPr>
          <w:p w14:paraId="3A373B40" w14:textId="32604050" w:rsidR="00820010" w:rsidRPr="00C87BD3" w:rsidRDefault="00820010" w:rsidP="001E10DB">
            <w:pPr>
              <w:jc w:val="right"/>
            </w:pPr>
            <w:r w:rsidRPr="00C87BD3">
              <w:t>2,</w:t>
            </w:r>
            <w:r w:rsidR="001E10DB" w:rsidRPr="00C87BD3">
              <w:t>1</w:t>
            </w:r>
            <w:r w:rsidR="001E10DB">
              <w:t> %</w:t>
            </w:r>
          </w:p>
        </w:tc>
      </w:tr>
      <w:tr w:rsidR="00000000" w:rsidRPr="00C87BD3" w14:paraId="0AEBA04C" w14:textId="77777777" w:rsidTr="001E10DB">
        <w:trPr>
          <w:trHeight w:val="113"/>
        </w:trPr>
        <w:tc>
          <w:tcPr>
            <w:tcW w:w="552" w:type="pct"/>
          </w:tcPr>
          <w:p w14:paraId="469F12E6" w14:textId="77777777" w:rsidR="00820010" w:rsidRPr="00C87BD3" w:rsidRDefault="00820010" w:rsidP="001E10DB">
            <w:pPr>
              <w:pStyle w:val="TabellHode-rad"/>
            </w:pPr>
            <w:r w:rsidRPr="00C87BD3">
              <w:t>2020</w:t>
            </w:r>
          </w:p>
        </w:tc>
        <w:tc>
          <w:tcPr>
            <w:tcW w:w="621" w:type="pct"/>
            <w:vAlign w:val="bottom"/>
          </w:tcPr>
          <w:p w14:paraId="5FA4E894" w14:textId="5B5C6096" w:rsidR="00820010" w:rsidRPr="00C87BD3" w:rsidRDefault="001E10DB" w:rsidP="001E10DB">
            <w:pPr>
              <w:jc w:val="right"/>
            </w:pPr>
            <w:r w:rsidRPr="00C87BD3">
              <w:t>2</w:t>
            </w:r>
            <w:r>
              <w:t> </w:t>
            </w:r>
            <w:r w:rsidRPr="00C87BD3">
              <w:t>593</w:t>
            </w:r>
          </w:p>
        </w:tc>
        <w:tc>
          <w:tcPr>
            <w:tcW w:w="621" w:type="pct"/>
            <w:vAlign w:val="bottom"/>
          </w:tcPr>
          <w:p w14:paraId="547B6C9A" w14:textId="0B5C92C4" w:rsidR="00820010" w:rsidRPr="00C87BD3" w:rsidRDefault="001E10DB" w:rsidP="001E10DB">
            <w:pPr>
              <w:jc w:val="right"/>
            </w:pPr>
            <w:r w:rsidRPr="00C87BD3">
              <w:t>1</w:t>
            </w:r>
            <w:r>
              <w:t> </w:t>
            </w:r>
            <w:r w:rsidRPr="00C87BD3">
              <w:t>534</w:t>
            </w:r>
          </w:p>
        </w:tc>
        <w:tc>
          <w:tcPr>
            <w:tcW w:w="621" w:type="pct"/>
            <w:vAlign w:val="bottom"/>
          </w:tcPr>
          <w:p w14:paraId="1E022CEF" w14:textId="5418861F" w:rsidR="00820010" w:rsidRPr="00C87BD3" w:rsidRDefault="001E10DB" w:rsidP="001E10DB">
            <w:pPr>
              <w:jc w:val="right"/>
            </w:pPr>
            <w:r w:rsidRPr="00C87BD3">
              <w:t>1</w:t>
            </w:r>
            <w:r>
              <w:t> </w:t>
            </w:r>
            <w:r w:rsidRPr="00C87BD3">
              <w:t>523</w:t>
            </w:r>
          </w:p>
        </w:tc>
        <w:tc>
          <w:tcPr>
            <w:tcW w:w="621" w:type="pct"/>
            <w:vAlign w:val="bottom"/>
          </w:tcPr>
          <w:p w14:paraId="54829042" w14:textId="77777777" w:rsidR="00820010" w:rsidRPr="00C87BD3" w:rsidRDefault="00820010" w:rsidP="001E10DB">
            <w:pPr>
              <w:jc w:val="right"/>
            </w:pPr>
            <w:r w:rsidRPr="00C87BD3">
              <w:t>552</w:t>
            </w:r>
          </w:p>
        </w:tc>
        <w:tc>
          <w:tcPr>
            <w:tcW w:w="620" w:type="pct"/>
            <w:vAlign w:val="bottom"/>
          </w:tcPr>
          <w:p w14:paraId="2FE52019" w14:textId="717DE4A0" w:rsidR="00820010" w:rsidRPr="00C87BD3" w:rsidRDefault="001E10DB" w:rsidP="001E10DB">
            <w:pPr>
              <w:jc w:val="right"/>
            </w:pPr>
            <w:r w:rsidRPr="00C87BD3">
              <w:t>6</w:t>
            </w:r>
            <w:r>
              <w:t> </w:t>
            </w:r>
            <w:r w:rsidRPr="00C87BD3">
              <w:t>202</w:t>
            </w:r>
          </w:p>
        </w:tc>
        <w:tc>
          <w:tcPr>
            <w:tcW w:w="1345" w:type="pct"/>
            <w:vAlign w:val="bottom"/>
          </w:tcPr>
          <w:p w14:paraId="040D3D0C" w14:textId="0612E2B8" w:rsidR="00820010" w:rsidRPr="00C87BD3" w:rsidRDefault="00820010" w:rsidP="001E10DB">
            <w:pPr>
              <w:jc w:val="right"/>
            </w:pPr>
            <w:r w:rsidRPr="00C87BD3">
              <w:t>3,</w:t>
            </w:r>
            <w:r w:rsidR="001E10DB" w:rsidRPr="00C87BD3">
              <w:t>8</w:t>
            </w:r>
            <w:r w:rsidR="001E10DB">
              <w:t> %</w:t>
            </w:r>
          </w:p>
        </w:tc>
      </w:tr>
      <w:tr w:rsidR="00000000" w:rsidRPr="00C87BD3" w14:paraId="4F8AB094" w14:textId="77777777" w:rsidTr="001E10DB">
        <w:trPr>
          <w:trHeight w:val="113"/>
        </w:trPr>
        <w:tc>
          <w:tcPr>
            <w:tcW w:w="552" w:type="pct"/>
          </w:tcPr>
          <w:p w14:paraId="0C713A29" w14:textId="77777777" w:rsidR="00820010" w:rsidRPr="00C87BD3" w:rsidRDefault="00820010" w:rsidP="001E10DB">
            <w:pPr>
              <w:pStyle w:val="TabellHode-rad"/>
            </w:pPr>
            <w:r w:rsidRPr="00C87BD3">
              <w:t>2021</w:t>
            </w:r>
          </w:p>
        </w:tc>
        <w:tc>
          <w:tcPr>
            <w:tcW w:w="621" w:type="pct"/>
            <w:vAlign w:val="bottom"/>
          </w:tcPr>
          <w:p w14:paraId="6ED0F35C" w14:textId="7B3DE3C5" w:rsidR="00820010" w:rsidRPr="00C87BD3" w:rsidRDefault="001E10DB" w:rsidP="001E10DB">
            <w:pPr>
              <w:jc w:val="right"/>
            </w:pPr>
            <w:r w:rsidRPr="00C87BD3">
              <w:t>2</w:t>
            </w:r>
            <w:r>
              <w:t> </w:t>
            </w:r>
            <w:r w:rsidRPr="00C87BD3">
              <w:t>004</w:t>
            </w:r>
          </w:p>
        </w:tc>
        <w:tc>
          <w:tcPr>
            <w:tcW w:w="621" w:type="pct"/>
            <w:vAlign w:val="bottom"/>
          </w:tcPr>
          <w:p w14:paraId="611500AA" w14:textId="77777777" w:rsidR="00820010" w:rsidRPr="00C87BD3" w:rsidRDefault="00820010" w:rsidP="001E10DB">
            <w:pPr>
              <w:jc w:val="right"/>
            </w:pPr>
            <w:r w:rsidRPr="00C87BD3">
              <w:t>842</w:t>
            </w:r>
          </w:p>
        </w:tc>
        <w:tc>
          <w:tcPr>
            <w:tcW w:w="621" w:type="pct"/>
            <w:vAlign w:val="bottom"/>
          </w:tcPr>
          <w:p w14:paraId="7DC7577D" w14:textId="2E117191" w:rsidR="00820010" w:rsidRPr="00C87BD3" w:rsidRDefault="001E10DB" w:rsidP="001E10DB">
            <w:pPr>
              <w:jc w:val="right"/>
            </w:pPr>
            <w:r w:rsidRPr="00C87BD3">
              <w:t>1</w:t>
            </w:r>
            <w:r>
              <w:t> </w:t>
            </w:r>
            <w:r w:rsidRPr="00C87BD3">
              <w:t>213</w:t>
            </w:r>
          </w:p>
        </w:tc>
        <w:tc>
          <w:tcPr>
            <w:tcW w:w="621" w:type="pct"/>
            <w:vAlign w:val="bottom"/>
          </w:tcPr>
          <w:p w14:paraId="63745F87" w14:textId="77777777" w:rsidR="00820010" w:rsidRPr="00C87BD3" w:rsidRDefault="00820010" w:rsidP="001E10DB">
            <w:pPr>
              <w:jc w:val="right"/>
            </w:pPr>
            <w:r w:rsidRPr="00C87BD3">
              <w:t>-22</w:t>
            </w:r>
          </w:p>
        </w:tc>
        <w:tc>
          <w:tcPr>
            <w:tcW w:w="620" w:type="pct"/>
            <w:vAlign w:val="bottom"/>
          </w:tcPr>
          <w:p w14:paraId="0281A779" w14:textId="47482962" w:rsidR="00820010" w:rsidRPr="00C87BD3" w:rsidRDefault="001E10DB" w:rsidP="001E10DB">
            <w:pPr>
              <w:jc w:val="right"/>
            </w:pPr>
            <w:r w:rsidRPr="00C87BD3">
              <w:t>4</w:t>
            </w:r>
            <w:r>
              <w:t> </w:t>
            </w:r>
            <w:r w:rsidRPr="00C87BD3">
              <w:t>037</w:t>
            </w:r>
          </w:p>
        </w:tc>
        <w:tc>
          <w:tcPr>
            <w:tcW w:w="1345" w:type="pct"/>
            <w:vAlign w:val="bottom"/>
          </w:tcPr>
          <w:p w14:paraId="43026FE0" w14:textId="4F534838" w:rsidR="00820010" w:rsidRPr="00C87BD3" w:rsidRDefault="00820010" w:rsidP="001E10DB">
            <w:pPr>
              <w:jc w:val="right"/>
            </w:pPr>
            <w:r w:rsidRPr="00C87BD3">
              <w:t>2,</w:t>
            </w:r>
            <w:r w:rsidR="001E10DB" w:rsidRPr="00C87BD3">
              <w:t>3</w:t>
            </w:r>
            <w:r w:rsidR="001E10DB">
              <w:t> %</w:t>
            </w:r>
          </w:p>
        </w:tc>
      </w:tr>
      <w:tr w:rsidR="00000000" w:rsidRPr="00C87BD3" w14:paraId="00AACD35" w14:textId="77777777" w:rsidTr="001E10DB">
        <w:trPr>
          <w:trHeight w:val="113"/>
        </w:trPr>
        <w:tc>
          <w:tcPr>
            <w:tcW w:w="552" w:type="pct"/>
          </w:tcPr>
          <w:p w14:paraId="16A50432" w14:textId="77777777" w:rsidR="00820010" w:rsidRPr="00C87BD3" w:rsidRDefault="00820010" w:rsidP="001E10DB">
            <w:pPr>
              <w:pStyle w:val="TabellHode-rad"/>
            </w:pPr>
            <w:r w:rsidRPr="00C87BD3">
              <w:t>2022</w:t>
            </w:r>
          </w:p>
        </w:tc>
        <w:tc>
          <w:tcPr>
            <w:tcW w:w="621" w:type="pct"/>
            <w:vAlign w:val="bottom"/>
          </w:tcPr>
          <w:p w14:paraId="539EB141" w14:textId="382B8415" w:rsidR="00820010" w:rsidRPr="00C87BD3" w:rsidRDefault="001E10DB" w:rsidP="001E10DB">
            <w:pPr>
              <w:jc w:val="right"/>
            </w:pPr>
            <w:r w:rsidRPr="00C87BD3">
              <w:t>1</w:t>
            </w:r>
            <w:r>
              <w:t> </w:t>
            </w:r>
            <w:r w:rsidRPr="00C87BD3">
              <w:t>674</w:t>
            </w:r>
          </w:p>
        </w:tc>
        <w:tc>
          <w:tcPr>
            <w:tcW w:w="621" w:type="pct"/>
            <w:vAlign w:val="bottom"/>
          </w:tcPr>
          <w:p w14:paraId="0A02E235" w14:textId="77777777" w:rsidR="00820010" w:rsidRPr="00C87BD3" w:rsidRDefault="00820010" w:rsidP="001E10DB">
            <w:pPr>
              <w:jc w:val="right"/>
            </w:pPr>
            <w:r w:rsidRPr="00C87BD3">
              <w:t>416</w:t>
            </w:r>
          </w:p>
        </w:tc>
        <w:tc>
          <w:tcPr>
            <w:tcW w:w="621" w:type="pct"/>
            <w:vAlign w:val="bottom"/>
          </w:tcPr>
          <w:p w14:paraId="2BACCBB2" w14:textId="77777777" w:rsidR="00820010" w:rsidRPr="00C87BD3" w:rsidRDefault="00820010" w:rsidP="001E10DB">
            <w:pPr>
              <w:jc w:val="right"/>
            </w:pPr>
            <w:r w:rsidRPr="00C87BD3">
              <w:t>415</w:t>
            </w:r>
          </w:p>
        </w:tc>
        <w:tc>
          <w:tcPr>
            <w:tcW w:w="621" w:type="pct"/>
            <w:vAlign w:val="bottom"/>
          </w:tcPr>
          <w:p w14:paraId="1F0F273C" w14:textId="77777777" w:rsidR="00820010" w:rsidRPr="00C87BD3" w:rsidRDefault="00820010" w:rsidP="001E10DB">
            <w:pPr>
              <w:jc w:val="right"/>
            </w:pPr>
            <w:r w:rsidRPr="00C87BD3">
              <w:t>74</w:t>
            </w:r>
          </w:p>
        </w:tc>
        <w:tc>
          <w:tcPr>
            <w:tcW w:w="620" w:type="pct"/>
            <w:vAlign w:val="bottom"/>
          </w:tcPr>
          <w:p w14:paraId="2360EBC9" w14:textId="0128E473" w:rsidR="00820010" w:rsidRPr="00C87BD3" w:rsidRDefault="001E10DB" w:rsidP="001E10DB">
            <w:pPr>
              <w:jc w:val="right"/>
            </w:pPr>
            <w:r w:rsidRPr="00C87BD3">
              <w:t>2</w:t>
            </w:r>
            <w:r>
              <w:t> </w:t>
            </w:r>
            <w:r w:rsidRPr="00C87BD3">
              <w:t>578</w:t>
            </w:r>
          </w:p>
        </w:tc>
        <w:tc>
          <w:tcPr>
            <w:tcW w:w="1345" w:type="pct"/>
            <w:vAlign w:val="bottom"/>
          </w:tcPr>
          <w:p w14:paraId="58424054" w14:textId="353D3E1F" w:rsidR="00820010" w:rsidRPr="00C87BD3" w:rsidRDefault="00820010" w:rsidP="001E10DB">
            <w:pPr>
              <w:jc w:val="right"/>
            </w:pPr>
            <w:r w:rsidRPr="00C87BD3">
              <w:t>1,</w:t>
            </w:r>
            <w:r w:rsidR="001E10DB" w:rsidRPr="00C87BD3">
              <w:t>4</w:t>
            </w:r>
            <w:r w:rsidR="001E10DB">
              <w:t> %</w:t>
            </w:r>
          </w:p>
        </w:tc>
      </w:tr>
      <w:tr w:rsidR="00000000" w:rsidRPr="00C87BD3" w14:paraId="7E3403DA" w14:textId="77777777" w:rsidTr="001E10DB">
        <w:trPr>
          <w:trHeight w:val="113"/>
        </w:trPr>
        <w:tc>
          <w:tcPr>
            <w:tcW w:w="552" w:type="pct"/>
          </w:tcPr>
          <w:p w14:paraId="338F12F1" w14:textId="77777777" w:rsidR="00820010" w:rsidRPr="00C87BD3" w:rsidRDefault="00820010" w:rsidP="001E10DB">
            <w:pPr>
              <w:pStyle w:val="TabellHode-rad"/>
            </w:pPr>
            <w:r w:rsidRPr="00C87BD3">
              <w:t>2023</w:t>
            </w:r>
          </w:p>
        </w:tc>
        <w:tc>
          <w:tcPr>
            <w:tcW w:w="621" w:type="pct"/>
            <w:vAlign w:val="bottom"/>
          </w:tcPr>
          <w:p w14:paraId="12D6733C" w14:textId="592D6D73" w:rsidR="00820010" w:rsidRPr="00C87BD3" w:rsidRDefault="001E10DB" w:rsidP="001E10DB">
            <w:pPr>
              <w:jc w:val="right"/>
            </w:pPr>
            <w:r w:rsidRPr="00C87BD3">
              <w:t>1</w:t>
            </w:r>
            <w:r>
              <w:t> </w:t>
            </w:r>
            <w:r w:rsidRPr="00C87BD3">
              <w:t>544</w:t>
            </w:r>
          </w:p>
        </w:tc>
        <w:tc>
          <w:tcPr>
            <w:tcW w:w="621" w:type="pct"/>
            <w:vAlign w:val="bottom"/>
          </w:tcPr>
          <w:p w14:paraId="480F6EF2" w14:textId="77777777" w:rsidR="00820010" w:rsidRPr="00C87BD3" w:rsidRDefault="00820010" w:rsidP="001E10DB">
            <w:pPr>
              <w:jc w:val="right"/>
            </w:pPr>
            <w:r w:rsidRPr="00C87BD3">
              <w:t>317</w:t>
            </w:r>
          </w:p>
        </w:tc>
        <w:tc>
          <w:tcPr>
            <w:tcW w:w="621" w:type="pct"/>
            <w:vAlign w:val="bottom"/>
          </w:tcPr>
          <w:p w14:paraId="13200735" w14:textId="77777777" w:rsidR="00820010" w:rsidRPr="00C87BD3" w:rsidRDefault="00820010" w:rsidP="001E10DB">
            <w:pPr>
              <w:jc w:val="right"/>
            </w:pPr>
            <w:r w:rsidRPr="00C87BD3">
              <w:t>42</w:t>
            </w:r>
          </w:p>
        </w:tc>
        <w:tc>
          <w:tcPr>
            <w:tcW w:w="621" w:type="pct"/>
            <w:vAlign w:val="bottom"/>
          </w:tcPr>
          <w:p w14:paraId="4EC12A69" w14:textId="77777777" w:rsidR="00820010" w:rsidRPr="00C87BD3" w:rsidRDefault="00820010" w:rsidP="001E10DB">
            <w:pPr>
              <w:jc w:val="right"/>
            </w:pPr>
            <w:r w:rsidRPr="00C87BD3">
              <w:t>-407</w:t>
            </w:r>
          </w:p>
        </w:tc>
        <w:tc>
          <w:tcPr>
            <w:tcW w:w="620" w:type="pct"/>
            <w:vAlign w:val="bottom"/>
          </w:tcPr>
          <w:p w14:paraId="6384D3C9" w14:textId="6FA41C62" w:rsidR="00820010" w:rsidRPr="00C87BD3" w:rsidRDefault="001E10DB" w:rsidP="001E10DB">
            <w:pPr>
              <w:jc w:val="right"/>
            </w:pPr>
            <w:r w:rsidRPr="00C87BD3">
              <w:t>1</w:t>
            </w:r>
            <w:r>
              <w:t> </w:t>
            </w:r>
            <w:r w:rsidRPr="00C87BD3">
              <w:t>496</w:t>
            </w:r>
          </w:p>
        </w:tc>
        <w:tc>
          <w:tcPr>
            <w:tcW w:w="1345" w:type="pct"/>
            <w:vAlign w:val="bottom"/>
          </w:tcPr>
          <w:p w14:paraId="79BDB775" w14:textId="78724D13" w:rsidR="00820010" w:rsidRPr="00C87BD3" w:rsidRDefault="00820010" w:rsidP="001E10DB">
            <w:pPr>
              <w:jc w:val="right"/>
            </w:pPr>
            <w:r w:rsidRPr="00C87BD3">
              <w:t>0,</w:t>
            </w:r>
            <w:r w:rsidR="001E10DB" w:rsidRPr="00C87BD3">
              <w:t>8</w:t>
            </w:r>
            <w:r w:rsidR="001E10DB">
              <w:t> %</w:t>
            </w:r>
          </w:p>
        </w:tc>
      </w:tr>
      <w:tr w:rsidR="00000000" w:rsidRPr="00C87BD3" w14:paraId="5EFF19DF" w14:textId="77777777" w:rsidTr="001E10DB">
        <w:trPr>
          <w:trHeight w:val="113"/>
        </w:trPr>
        <w:tc>
          <w:tcPr>
            <w:tcW w:w="552" w:type="pct"/>
          </w:tcPr>
          <w:p w14:paraId="2C84C83E" w14:textId="77777777" w:rsidR="00820010" w:rsidRPr="00C87BD3" w:rsidRDefault="00820010" w:rsidP="001E10DB">
            <w:pPr>
              <w:pStyle w:val="TabellHode-rad"/>
            </w:pPr>
            <w:r w:rsidRPr="00C87BD3">
              <w:t>2024</w:t>
            </w:r>
          </w:p>
        </w:tc>
        <w:tc>
          <w:tcPr>
            <w:tcW w:w="621" w:type="pct"/>
            <w:vAlign w:val="bottom"/>
          </w:tcPr>
          <w:p w14:paraId="7D02CAB6" w14:textId="31818D0C" w:rsidR="00820010" w:rsidRPr="00C87BD3" w:rsidRDefault="001E10DB" w:rsidP="001E10DB">
            <w:pPr>
              <w:jc w:val="right"/>
            </w:pPr>
            <w:r w:rsidRPr="00C87BD3">
              <w:t>3</w:t>
            </w:r>
            <w:r>
              <w:t> </w:t>
            </w:r>
            <w:r w:rsidRPr="00C87BD3">
              <w:t>184</w:t>
            </w:r>
          </w:p>
        </w:tc>
        <w:tc>
          <w:tcPr>
            <w:tcW w:w="621" w:type="pct"/>
            <w:vAlign w:val="bottom"/>
          </w:tcPr>
          <w:p w14:paraId="6F27A04D" w14:textId="77777777" w:rsidR="00820010" w:rsidRPr="00C87BD3" w:rsidRDefault="00820010" w:rsidP="001E10DB">
            <w:pPr>
              <w:jc w:val="right"/>
            </w:pPr>
            <w:r w:rsidRPr="00C87BD3">
              <w:t>903</w:t>
            </w:r>
          </w:p>
        </w:tc>
        <w:tc>
          <w:tcPr>
            <w:tcW w:w="621" w:type="pct"/>
            <w:vAlign w:val="bottom"/>
          </w:tcPr>
          <w:p w14:paraId="5E3D914C" w14:textId="77777777" w:rsidR="00820010" w:rsidRPr="00C87BD3" w:rsidRDefault="00820010" w:rsidP="001E10DB">
            <w:pPr>
              <w:jc w:val="right"/>
            </w:pPr>
            <w:r w:rsidRPr="00C87BD3">
              <w:t>-877</w:t>
            </w:r>
          </w:p>
        </w:tc>
        <w:tc>
          <w:tcPr>
            <w:tcW w:w="621" w:type="pct"/>
            <w:vAlign w:val="bottom"/>
          </w:tcPr>
          <w:p w14:paraId="7AFBFD07" w14:textId="77777777" w:rsidR="00820010" w:rsidRPr="00C87BD3" w:rsidRDefault="00820010" w:rsidP="001E10DB">
            <w:pPr>
              <w:jc w:val="right"/>
            </w:pPr>
            <w:r w:rsidRPr="00C87BD3">
              <w:t>66</w:t>
            </w:r>
          </w:p>
        </w:tc>
        <w:tc>
          <w:tcPr>
            <w:tcW w:w="620" w:type="pct"/>
            <w:vAlign w:val="bottom"/>
          </w:tcPr>
          <w:p w14:paraId="3026EF61" w14:textId="36F88BCE" w:rsidR="00820010" w:rsidRPr="00C87BD3" w:rsidRDefault="001E10DB" w:rsidP="001E10DB">
            <w:pPr>
              <w:jc w:val="right"/>
            </w:pPr>
            <w:r w:rsidRPr="00C87BD3">
              <w:t>3</w:t>
            </w:r>
            <w:r>
              <w:t> </w:t>
            </w:r>
            <w:r w:rsidRPr="00C87BD3">
              <w:t>276</w:t>
            </w:r>
          </w:p>
        </w:tc>
        <w:tc>
          <w:tcPr>
            <w:tcW w:w="1345" w:type="pct"/>
            <w:vAlign w:val="bottom"/>
          </w:tcPr>
          <w:p w14:paraId="60BA1D33" w14:textId="51A7DD80" w:rsidR="00820010" w:rsidRPr="00C87BD3" w:rsidRDefault="00820010" w:rsidP="001E10DB">
            <w:pPr>
              <w:jc w:val="right"/>
            </w:pPr>
            <w:r w:rsidRPr="00C87BD3">
              <w:t>1,</w:t>
            </w:r>
            <w:r w:rsidR="001E10DB" w:rsidRPr="00C87BD3">
              <w:t>6</w:t>
            </w:r>
            <w:r w:rsidR="001E10DB">
              <w:t> %</w:t>
            </w:r>
          </w:p>
        </w:tc>
      </w:tr>
      <w:tr w:rsidR="00000000" w:rsidRPr="00C87BD3" w14:paraId="549645F9" w14:textId="77777777" w:rsidTr="001E10DB">
        <w:trPr>
          <w:trHeight w:val="113"/>
        </w:trPr>
        <w:tc>
          <w:tcPr>
            <w:tcW w:w="552" w:type="pct"/>
          </w:tcPr>
          <w:p w14:paraId="7B9072E0" w14:textId="77777777" w:rsidR="00820010" w:rsidRPr="00C87BD3" w:rsidRDefault="00820010" w:rsidP="001E10DB">
            <w:pPr>
              <w:pStyle w:val="TabellHode-rad"/>
            </w:pPr>
            <w:r w:rsidRPr="00C87BD3">
              <w:t>2025</w:t>
            </w:r>
          </w:p>
        </w:tc>
        <w:tc>
          <w:tcPr>
            <w:tcW w:w="621" w:type="pct"/>
            <w:vAlign w:val="bottom"/>
          </w:tcPr>
          <w:p w14:paraId="6F93E6AB" w14:textId="3701CCEC" w:rsidR="00820010" w:rsidRPr="00C87BD3" w:rsidRDefault="001E10DB" w:rsidP="001E10DB">
            <w:pPr>
              <w:jc w:val="right"/>
            </w:pPr>
            <w:r w:rsidRPr="00C87BD3">
              <w:t>3</w:t>
            </w:r>
            <w:r>
              <w:t> </w:t>
            </w:r>
            <w:r w:rsidRPr="00C87BD3">
              <w:t>144</w:t>
            </w:r>
          </w:p>
        </w:tc>
        <w:tc>
          <w:tcPr>
            <w:tcW w:w="621" w:type="pct"/>
            <w:vAlign w:val="bottom"/>
          </w:tcPr>
          <w:p w14:paraId="18053286" w14:textId="77777777" w:rsidR="00820010" w:rsidRPr="00C87BD3" w:rsidRDefault="00820010" w:rsidP="001E10DB">
            <w:pPr>
              <w:jc w:val="right"/>
            </w:pPr>
            <w:r w:rsidRPr="00C87BD3">
              <w:t>487</w:t>
            </w:r>
          </w:p>
        </w:tc>
        <w:tc>
          <w:tcPr>
            <w:tcW w:w="621" w:type="pct"/>
            <w:vAlign w:val="bottom"/>
          </w:tcPr>
          <w:p w14:paraId="1A6FF0A9" w14:textId="77777777" w:rsidR="00820010" w:rsidRPr="00C87BD3" w:rsidRDefault="00820010" w:rsidP="001E10DB">
            <w:pPr>
              <w:jc w:val="right"/>
            </w:pPr>
            <w:r w:rsidRPr="00C87BD3">
              <w:t>-7</w:t>
            </w:r>
          </w:p>
        </w:tc>
        <w:tc>
          <w:tcPr>
            <w:tcW w:w="621" w:type="pct"/>
            <w:vAlign w:val="bottom"/>
          </w:tcPr>
          <w:p w14:paraId="53703CCA" w14:textId="77777777" w:rsidR="00820010" w:rsidRPr="00C87BD3" w:rsidRDefault="00820010" w:rsidP="001E10DB">
            <w:pPr>
              <w:jc w:val="right"/>
            </w:pPr>
            <w:r w:rsidRPr="00C87BD3">
              <w:t>2</w:t>
            </w:r>
          </w:p>
        </w:tc>
        <w:tc>
          <w:tcPr>
            <w:tcW w:w="620" w:type="pct"/>
            <w:vAlign w:val="bottom"/>
          </w:tcPr>
          <w:p w14:paraId="13D8F078" w14:textId="08638D9F" w:rsidR="00820010" w:rsidRPr="00C87BD3" w:rsidRDefault="001E10DB" w:rsidP="001E10DB">
            <w:pPr>
              <w:jc w:val="right"/>
            </w:pPr>
            <w:r w:rsidRPr="00C87BD3">
              <w:t>3</w:t>
            </w:r>
            <w:r>
              <w:t> </w:t>
            </w:r>
            <w:r w:rsidRPr="00C87BD3">
              <w:t>627</w:t>
            </w:r>
          </w:p>
        </w:tc>
        <w:tc>
          <w:tcPr>
            <w:tcW w:w="1345" w:type="pct"/>
            <w:vAlign w:val="bottom"/>
          </w:tcPr>
          <w:p w14:paraId="048DF254" w14:textId="10DC0200" w:rsidR="00820010" w:rsidRPr="00C87BD3" w:rsidRDefault="00820010" w:rsidP="001E10DB">
            <w:pPr>
              <w:jc w:val="right"/>
            </w:pPr>
            <w:r w:rsidRPr="00C87BD3">
              <w:t>1,</w:t>
            </w:r>
            <w:r w:rsidR="001E10DB" w:rsidRPr="00C87BD3">
              <w:t>5</w:t>
            </w:r>
            <w:r w:rsidR="001E10DB">
              <w:t> %</w:t>
            </w:r>
          </w:p>
        </w:tc>
      </w:tr>
      <w:tr w:rsidR="00000000" w:rsidRPr="00C87BD3" w14:paraId="08C536A6" w14:textId="77777777" w:rsidTr="001E10DB">
        <w:trPr>
          <w:trHeight w:val="113"/>
        </w:trPr>
        <w:tc>
          <w:tcPr>
            <w:tcW w:w="552" w:type="pct"/>
          </w:tcPr>
          <w:p w14:paraId="240749E9" w14:textId="77777777" w:rsidR="00820010" w:rsidRPr="00C87BD3" w:rsidRDefault="00820010" w:rsidP="001E10DB">
            <w:pPr>
              <w:pStyle w:val="TabellHode-rad"/>
            </w:pPr>
            <w:r w:rsidRPr="00C87BD3">
              <w:t>B2026</w:t>
            </w:r>
          </w:p>
        </w:tc>
        <w:tc>
          <w:tcPr>
            <w:tcW w:w="621" w:type="pct"/>
            <w:vAlign w:val="bottom"/>
          </w:tcPr>
          <w:p w14:paraId="46AB2B10" w14:textId="58223434" w:rsidR="00820010" w:rsidRPr="00C87BD3" w:rsidRDefault="001E10DB" w:rsidP="001E10DB">
            <w:pPr>
              <w:jc w:val="right"/>
            </w:pPr>
            <w:r w:rsidRPr="00C87BD3">
              <w:t>2</w:t>
            </w:r>
            <w:r>
              <w:t> </w:t>
            </w:r>
            <w:r w:rsidRPr="00C87BD3">
              <w:t>185</w:t>
            </w:r>
          </w:p>
        </w:tc>
        <w:tc>
          <w:tcPr>
            <w:tcW w:w="621" w:type="pct"/>
            <w:vAlign w:val="bottom"/>
          </w:tcPr>
          <w:p w14:paraId="2F9FE03A" w14:textId="77777777" w:rsidR="00820010" w:rsidRPr="00C87BD3" w:rsidRDefault="00820010" w:rsidP="001E10DB">
            <w:pPr>
              <w:jc w:val="right"/>
            </w:pPr>
            <w:r w:rsidRPr="00C87BD3">
              <w:t>25</w:t>
            </w:r>
          </w:p>
        </w:tc>
        <w:tc>
          <w:tcPr>
            <w:tcW w:w="621" w:type="pct"/>
            <w:vAlign w:val="bottom"/>
          </w:tcPr>
          <w:p w14:paraId="2369DBA0" w14:textId="77777777" w:rsidR="00820010" w:rsidRPr="00C87BD3" w:rsidRDefault="00820010" w:rsidP="001E10DB">
            <w:pPr>
              <w:jc w:val="right"/>
            </w:pPr>
            <w:r w:rsidRPr="00C87BD3">
              <w:t>238</w:t>
            </w:r>
          </w:p>
        </w:tc>
        <w:tc>
          <w:tcPr>
            <w:tcW w:w="621" w:type="pct"/>
            <w:vAlign w:val="bottom"/>
          </w:tcPr>
          <w:p w14:paraId="2F1B58B3" w14:textId="77777777" w:rsidR="00820010" w:rsidRPr="00C87BD3" w:rsidRDefault="00820010" w:rsidP="001E10DB">
            <w:pPr>
              <w:jc w:val="right"/>
            </w:pPr>
            <w:r w:rsidRPr="00C87BD3">
              <w:t>179</w:t>
            </w:r>
          </w:p>
        </w:tc>
        <w:tc>
          <w:tcPr>
            <w:tcW w:w="620" w:type="pct"/>
            <w:vAlign w:val="bottom"/>
          </w:tcPr>
          <w:p w14:paraId="4726A11F" w14:textId="05F308DA" w:rsidR="00820010" w:rsidRPr="00C87BD3" w:rsidRDefault="001E10DB" w:rsidP="001E10DB">
            <w:pPr>
              <w:jc w:val="right"/>
            </w:pPr>
            <w:r w:rsidRPr="00C87BD3">
              <w:t>2</w:t>
            </w:r>
            <w:r>
              <w:t> </w:t>
            </w:r>
            <w:r w:rsidRPr="00C87BD3">
              <w:t>627</w:t>
            </w:r>
          </w:p>
        </w:tc>
        <w:tc>
          <w:tcPr>
            <w:tcW w:w="1345" w:type="pct"/>
            <w:vAlign w:val="bottom"/>
          </w:tcPr>
          <w:p w14:paraId="2FFFF0CA" w14:textId="77777777" w:rsidR="00820010" w:rsidRPr="00C87BD3" w:rsidRDefault="00820010" w:rsidP="001E10DB">
            <w:pPr>
              <w:jc w:val="right"/>
            </w:pPr>
            <w:r w:rsidRPr="00C87BD3">
              <w:t>1%</w:t>
            </w:r>
          </w:p>
        </w:tc>
      </w:tr>
    </w:tbl>
    <w:p w14:paraId="528C297D" w14:textId="77777777" w:rsidR="00820010" w:rsidRPr="00C87BD3" w:rsidRDefault="00820010" w:rsidP="00C87BD3">
      <w:pPr>
        <w:pStyle w:val="Kilde"/>
      </w:pPr>
      <w:r w:rsidRPr="00C87BD3">
        <w:t>Kilder: De regionale helseforetakenes regnskaper 2016 til 2025, Helse- og omsorgsdepartementet.</w:t>
      </w:r>
    </w:p>
    <w:p w14:paraId="66208D34" w14:textId="77777777" w:rsidR="00820010" w:rsidRPr="00C87BD3" w:rsidRDefault="00820010" w:rsidP="00C87BD3">
      <w:r w:rsidRPr="00C87BD3">
        <w:t xml:space="preserve">Tabell 6.2 og figur 6.1 viser utvikling i årsresultat, renter og avskrivninger og driftsresultat før avskrivninger (EBITDA), i perioden 2016 til 2025. Tallene er oppgitt både i løpende priser og i faste 2025-priser, der prisjusteringsfaktoren er </w:t>
      </w:r>
      <w:proofErr w:type="spellStart"/>
      <w:r w:rsidRPr="00C87BD3">
        <w:t>byggekostnadsindeksen</w:t>
      </w:r>
      <w:proofErr w:type="spellEnd"/>
      <w:r w:rsidRPr="00C87BD3">
        <w:t xml:space="preserve"> som Statsbygg bruker for å prisjustere kostnadsrammen i sine byggeprosjekter, basert på publiserte tall fra SSB (SBED-indeksen). Avskrivninger på bygg estimeres til å utgjøre om lag 2/3-deler av avskrivningskostnadene. Resterende avskrivninger gjelder utstyr og teknologi som kan ha hatt en annen prisutvikling i perioden.</w:t>
      </w:r>
    </w:p>
    <w:p w14:paraId="09D5FA35" w14:textId="27359650" w:rsidR="00820010" w:rsidRPr="00C87BD3" w:rsidRDefault="00820010" w:rsidP="00C87BD3">
      <w:r w:rsidRPr="00C87BD3">
        <w:t xml:space="preserve">En bærekraftig utvikling tilsier at EBITDA som et minimum må øke med prisveksten, jf. nærmere omtale i kapittel 6.1. EBITDA var om lag uendret i faste priser fra 2015 </w:t>
      </w:r>
      <w:r w:rsidRPr="00C87BD3">
        <w:t xml:space="preserve">til 2021 for deretter å svekkes i 2022 og 2023. I perioden 2016 til 2025 har prisveksten på bygg, basert på SBED-indeksen, vært 45 </w:t>
      </w:r>
      <w:r w:rsidRPr="00C87BD3">
        <w:lastRenderedPageBreak/>
        <w:t>prosent. Driftsresultat før avskrivninger i 2016 på 9,</w:t>
      </w:r>
      <w:r w:rsidR="001E10DB" w:rsidRPr="00C87BD3">
        <w:t>4</w:t>
      </w:r>
      <w:r w:rsidR="001E10DB">
        <w:t> mrd.</w:t>
      </w:r>
      <w:r w:rsidRPr="00C87BD3">
        <w:t xml:space="preserve"> kroner tilsvarer derfor om lag 13,</w:t>
      </w:r>
      <w:r w:rsidR="001E10DB" w:rsidRPr="00C87BD3">
        <w:t>4</w:t>
      </w:r>
      <w:r w:rsidR="001E10DB">
        <w:t> mrd.</w:t>
      </w:r>
      <w:r w:rsidRPr="00C87BD3">
        <w:t xml:space="preserve"> kroner i 2025-kroner. Samlet driftsresultat før renter og avskrivninger var 1</w:t>
      </w:r>
      <w:r w:rsidR="001E10DB" w:rsidRPr="00C87BD3">
        <w:t>4</w:t>
      </w:r>
      <w:r w:rsidR="001E10DB">
        <w:t> mrd.</w:t>
      </w:r>
      <w:r w:rsidRPr="00C87BD3">
        <w:t xml:space="preserve"> kroner i 2025.</w:t>
      </w:r>
    </w:p>
    <w:p w14:paraId="70EC6F75" w14:textId="7A24F9C2" w:rsidR="00820010" w:rsidRPr="00C87BD3" w:rsidRDefault="00820010" w:rsidP="00C87BD3">
      <w:r w:rsidRPr="00C87BD3">
        <w:t>Utvalget har ingen anbefaling om hva nivået på driftsresultat før avskrivninger bør være, men utviklingen må tilpasses investeringsbehovet for å sikre en bærekraftig utvikling over tid. EBITDA-marginen</w:t>
      </w:r>
      <w:r w:rsidR="001E10DB" w:rsidRPr="001E10DB">
        <w:rPr>
          <w:rStyle w:val="Fotnotereferanse"/>
        </w:rPr>
        <w:footnoteReference w:id="21"/>
      </w:r>
      <w:r w:rsidRPr="00C87BD3">
        <w:t xml:space="preserve"> var samlet på 6 prosent i 2025, mot 6,5 prosent i siste normalår før pandemien (2019). Det er variasjoner mellom helseregionene fra lavest EBITDA-margin i Helse Midt-Norge på 4,5 prosent til høyest i Helse Sør-Øst med 6,5 prosent. Uten økningen i basisrammen i nysalderingen for 2025 som følge av økte pensjonskostnader grunnet ny offentlig avtalefestet pensjon, ville EBITDA-marginen vært på 6,3 prosent for regionene samlet.</w:t>
      </w:r>
    </w:p>
    <w:p w14:paraId="397CE227" w14:textId="77777777" w:rsidR="00820010" w:rsidRPr="00C87BD3" w:rsidRDefault="00820010" w:rsidP="00C87BD3">
      <w:r w:rsidRPr="00C87BD3">
        <w:t>Tabell 6.2 er fordelt på de fire regionale helseforetakene i vedlegg 6.</w:t>
      </w:r>
    </w:p>
    <w:p w14:paraId="06FCB562" w14:textId="77777777" w:rsidR="00820010" w:rsidRPr="00C87BD3" w:rsidRDefault="00820010" w:rsidP="00C87BD3">
      <w:pPr>
        <w:pStyle w:val="tabell-tittel"/>
      </w:pPr>
      <w:r w:rsidRPr="001E10DB">
        <w:rPr>
          <w:lang w:val="nn-NO"/>
        </w:rPr>
        <w:t xml:space="preserve">Resultatutvikling i mill. kroner i faste og </w:t>
      </w:r>
      <w:proofErr w:type="spellStart"/>
      <w:r w:rsidRPr="001E10DB">
        <w:rPr>
          <w:lang w:val="nn-NO"/>
        </w:rPr>
        <w:t>løpende</w:t>
      </w:r>
      <w:proofErr w:type="spellEnd"/>
      <w:r w:rsidRPr="001E10DB">
        <w:rPr>
          <w:lang w:val="nn-NO"/>
        </w:rPr>
        <w:t xml:space="preserve"> priser. </w:t>
      </w:r>
      <w:r w:rsidRPr="00C87BD3">
        <w:t xml:space="preserve">2016 til 2025. </w:t>
      </w:r>
    </w:p>
    <w:tbl>
      <w:tblPr>
        <w:tblStyle w:val="StandardTabell"/>
        <w:tblW w:w="5000" w:type="pct"/>
        <w:tblLook w:val="0000" w:firstRow="0" w:lastRow="0" w:firstColumn="0" w:lastColumn="0" w:noHBand="0" w:noVBand="0"/>
      </w:tblPr>
      <w:tblGrid>
        <w:gridCol w:w="837"/>
        <w:gridCol w:w="1446"/>
        <w:gridCol w:w="948"/>
        <w:gridCol w:w="1445"/>
        <w:gridCol w:w="1445"/>
        <w:gridCol w:w="1445"/>
        <w:gridCol w:w="1445"/>
        <w:gridCol w:w="1445"/>
      </w:tblGrid>
      <w:tr w:rsidR="00000000" w:rsidRPr="00C87BD3" w14:paraId="1AF9EA15" w14:textId="77777777" w:rsidTr="001E10DB">
        <w:trPr>
          <w:trHeight w:val="113"/>
        </w:trPr>
        <w:tc>
          <w:tcPr>
            <w:tcW w:w="400" w:type="pct"/>
          </w:tcPr>
          <w:p w14:paraId="27C72175" w14:textId="77777777" w:rsidR="00820010" w:rsidRPr="00C87BD3" w:rsidRDefault="00820010" w:rsidP="001E10DB">
            <w:pPr>
              <w:pStyle w:val="TabellHode-kolonne"/>
            </w:pPr>
          </w:p>
        </w:tc>
        <w:tc>
          <w:tcPr>
            <w:tcW w:w="691" w:type="pct"/>
            <w:vAlign w:val="bottom"/>
          </w:tcPr>
          <w:p w14:paraId="1D5B4977" w14:textId="77777777" w:rsidR="00820010" w:rsidRPr="00C87BD3" w:rsidRDefault="00820010" w:rsidP="001E10DB">
            <w:pPr>
              <w:pStyle w:val="TabellHode-kolonne"/>
              <w:jc w:val="right"/>
            </w:pPr>
            <w:r w:rsidRPr="00C87BD3">
              <w:t>Årsresultat</w:t>
            </w:r>
          </w:p>
        </w:tc>
        <w:tc>
          <w:tcPr>
            <w:tcW w:w="453" w:type="pct"/>
            <w:vAlign w:val="bottom"/>
          </w:tcPr>
          <w:p w14:paraId="521E2A67" w14:textId="77777777" w:rsidR="00820010" w:rsidRPr="00C87BD3" w:rsidRDefault="00820010" w:rsidP="001E10DB">
            <w:pPr>
              <w:pStyle w:val="TabellHode-kolonne"/>
              <w:jc w:val="right"/>
            </w:pPr>
            <w:r w:rsidRPr="00C87BD3">
              <w:t>Netto finans</w:t>
            </w:r>
          </w:p>
        </w:tc>
        <w:tc>
          <w:tcPr>
            <w:tcW w:w="691" w:type="pct"/>
            <w:vAlign w:val="bottom"/>
          </w:tcPr>
          <w:p w14:paraId="6A4D98E4" w14:textId="0C535BCF" w:rsidR="00820010" w:rsidRPr="00C87BD3" w:rsidRDefault="00820010" w:rsidP="001E10DB">
            <w:pPr>
              <w:pStyle w:val="TabellHode-kolonne"/>
              <w:jc w:val="right"/>
            </w:pPr>
            <w:r w:rsidRPr="00C87BD3">
              <w:t>Drifts</w:t>
            </w:r>
            <w:r w:rsidRPr="00C87BD3">
              <w:t xml:space="preserve">resultat </w:t>
            </w:r>
          </w:p>
        </w:tc>
        <w:tc>
          <w:tcPr>
            <w:tcW w:w="691" w:type="pct"/>
            <w:vAlign w:val="bottom"/>
          </w:tcPr>
          <w:p w14:paraId="3DEF5D1D" w14:textId="77777777" w:rsidR="00820010" w:rsidRPr="00C87BD3" w:rsidRDefault="00820010" w:rsidP="001E10DB">
            <w:pPr>
              <w:pStyle w:val="TabellHode-kolonne"/>
              <w:jc w:val="right"/>
            </w:pPr>
            <w:r w:rsidRPr="00C87BD3">
              <w:t>Av- og nedskrivninger</w:t>
            </w:r>
          </w:p>
        </w:tc>
        <w:tc>
          <w:tcPr>
            <w:tcW w:w="691" w:type="pct"/>
            <w:vAlign w:val="bottom"/>
          </w:tcPr>
          <w:p w14:paraId="22D3E5CC" w14:textId="77777777" w:rsidR="00820010" w:rsidRPr="00C87BD3" w:rsidRDefault="00820010" w:rsidP="001E10DB">
            <w:pPr>
              <w:pStyle w:val="TabellHode-kolonne"/>
              <w:jc w:val="right"/>
            </w:pPr>
            <w:r w:rsidRPr="00C87BD3">
              <w:t>EBITDA i løpende priser</w:t>
            </w:r>
          </w:p>
        </w:tc>
        <w:tc>
          <w:tcPr>
            <w:tcW w:w="691" w:type="pct"/>
            <w:vAlign w:val="bottom"/>
          </w:tcPr>
          <w:p w14:paraId="362388CB" w14:textId="77777777" w:rsidR="00820010" w:rsidRPr="00C87BD3" w:rsidRDefault="00820010" w:rsidP="001E10DB">
            <w:pPr>
              <w:pStyle w:val="TabellHode-kolonne"/>
              <w:jc w:val="right"/>
            </w:pPr>
            <w:r w:rsidRPr="00C87BD3">
              <w:t>EBITDA i faste 2025-priser</w:t>
            </w:r>
          </w:p>
        </w:tc>
        <w:tc>
          <w:tcPr>
            <w:tcW w:w="691" w:type="pct"/>
            <w:vAlign w:val="bottom"/>
          </w:tcPr>
          <w:p w14:paraId="0C43AABE" w14:textId="77777777" w:rsidR="00820010" w:rsidRPr="00C87BD3" w:rsidRDefault="00820010" w:rsidP="001E10DB">
            <w:pPr>
              <w:pStyle w:val="TabellHode-kolonne"/>
              <w:jc w:val="right"/>
            </w:pPr>
            <w:r w:rsidRPr="00C87BD3">
              <w:t>EBITDA-margin</w:t>
            </w:r>
          </w:p>
        </w:tc>
      </w:tr>
      <w:tr w:rsidR="00000000" w:rsidRPr="00C87BD3" w14:paraId="083D32F4" w14:textId="77777777" w:rsidTr="001E10DB">
        <w:trPr>
          <w:trHeight w:val="113"/>
        </w:trPr>
        <w:tc>
          <w:tcPr>
            <w:tcW w:w="400" w:type="pct"/>
          </w:tcPr>
          <w:p w14:paraId="0095DDCE" w14:textId="77777777" w:rsidR="00820010" w:rsidRPr="00C87BD3" w:rsidRDefault="00820010" w:rsidP="001E10DB">
            <w:pPr>
              <w:pStyle w:val="TabellHode-rad"/>
            </w:pPr>
            <w:r w:rsidRPr="00C87BD3">
              <w:t>2016</w:t>
            </w:r>
          </w:p>
        </w:tc>
        <w:tc>
          <w:tcPr>
            <w:tcW w:w="691" w:type="pct"/>
            <w:vAlign w:val="bottom"/>
          </w:tcPr>
          <w:p w14:paraId="106AE7D4" w14:textId="4E049DD6" w:rsidR="00820010" w:rsidRPr="00C87BD3" w:rsidRDefault="001E10DB" w:rsidP="001E10DB">
            <w:pPr>
              <w:jc w:val="right"/>
            </w:pPr>
            <w:r w:rsidRPr="00C87BD3">
              <w:t>2</w:t>
            </w:r>
            <w:r>
              <w:t> </w:t>
            </w:r>
            <w:r w:rsidRPr="00C87BD3">
              <w:t>970</w:t>
            </w:r>
          </w:p>
        </w:tc>
        <w:tc>
          <w:tcPr>
            <w:tcW w:w="453" w:type="pct"/>
            <w:vAlign w:val="bottom"/>
          </w:tcPr>
          <w:p w14:paraId="704C6823" w14:textId="77777777" w:rsidR="00820010" w:rsidRPr="00C87BD3" w:rsidRDefault="00820010" w:rsidP="001E10DB">
            <w:pPr>
              <w:jc w:val="right"/>
            </w:pPr>
            <w:r w:rsidRPr="00C87BD3">
              <w:t>96</w:t>
            </w:r>
          </w:p>
        </w:tc>
        <w:tc>
          <w:tcPr>
            <w:tcW w:w="691" w:type="pct"/>
            <w:vAlign w:val="bottom"/>
          </w:tcPr>
          <w:p w14:paraId="3E43EDEE" w14:textId="199C65C1" w:rsidR="00820010" w:rsidRPr="00C87BD3" w:rsidRDefault="001E10DB" w:rsidP="001E10DB">
            <w:pPr>
              <w:jc w:val="right"/>
            </w:pPr>
            <w:r w:rsidRPr="00C87BD3">
              <w:t>2</w:t>
            </w:r>
            <w:r>
              <w:t> </w:t>
            </w:r>
            <w:r w:rsidRPr="00C87BD3">
              <w:t>874</w:t>
            </w:r>
          </w:p>
        </w:tc>
        <w:tc>
          <w:tcPr>
            <w:tcW w:w="691" w:type="pct"/>
            <w:vAlign w:val="bottom"/>
          </w:tcPr>
          <w:p w14:paraId="4F0B9236" w14:textId="6C3B4ED6" w:rsidR="00820010" w:rsidRPr="00C87BD3" w:rsidRDefault="001E10DB" w:rsidP="001E10DB">
            <w:pPr>
              <w:jc w:val="right"/>
            </w:pPr>
            <w:r w:rsidRPr="00C87BD3">
              <w:t>6</w:t>
            </w:r>
            <w:r>
              <w:t> </w:t>
            </w:r>
            <w:r w:rsidRPr="00C87BD3">
              <w:t>503</w:t>
            </w:r>
          </w:p>
        </w:tc>
        <w:tc>
          <w:tcPr>
            <w:tcW w:w="691" w:type="pct"/>
            <w:vAlign w:val="bottom"/>
          </w:tcPr>
          <w:p w14:paraId="09F4F7CA" w14:textId="016F02BB" w:rsidR="00820010" w:rsidRPr="00C87BD3" w:rsidRDefault="001E10DB" w:rsidP="001E10DB">
            <w:pPr>
              <w:jc w:val="right"/>
            </w:pPr>
            <w:r w:rsidRPr="00C87BD3">
              <w:t>9</w:t>
            </w:r>
            <w:r>
              <w:t> </w:t>
            </w:r>
            <w:r w:rsidRPr="00C87BD3">
              <w:t>377</w:t>
            </w:r>
          </w:p>
        </w:tc>
        <w:tc>
          <w:tcPr>
            <w:tcW w:w="691" w:type="pct"/>
            <w:vAlign w:val="bottom"/>
          </w:tcPr>
          <w:p w14:paraId="15D2AF84" w14:textId="1B6B5E27" w:rsidR="00820010" w:rsidRPr="00C87BD3" w:rsidRDefault="00820010" w:rsidP="001E10DB">
            <w:pPr>
              <w:jc w:val="right"/>
            </w:pPr>
            <w:r w:rsidRPr="00C87BD3">
              <w:t xml:space="preserve"> 1</w:t>
            </w:r>
            <w:r w:rsidR="001E10DB" w:rsidRPr="00C87BD3">
              <w:t>3</w:t>
            </w:r>
            <w:r w:rsidR="001E10DB">
              <w:t> </w:t>
            </w:r>
            <w:r w:rsidR="001E10DB" w:rsidRPr="00C87BD3">
              <w:t>420</w:t>
            </w:r>
            <w:r w:rsidRPr="00C87BD3">
              <w:t xml:space="preserve"> </w:t>
            </w:r>
          </w:p>
        </w:tc>
        <w:tc>
          <w:tcPr>
            <w:tcW w:w="691" w:type="pct"/>
            <w:vAlign w:val="bottom"/>
          </w:tcPr>
          <w:p w14:paraId="4EA41818" w14:textId="5199BD13" w:rsidR="00820010" w:rsidRPr="00C87BD3" w:rsidRDefault="00820010" w:rsidP="001E10DB">
            <w:pPr>
              <w:jc w:val="right"/>
            </w:pPr>
            <w:r w:rsidRPr="00C87BD3">
              <w:t>6,</w:t>
            </w:r>
            <w:r w:rsidR="001E10DB" w:rsidRPr="00C87BD3">
              <w:t>4</w:t>
            </w:r>
            <w:r w:rsidR="001E10DB">
              <w:t> %</w:t>
            </w:r>
          </w:p>
        </w:tc>
      </w:tr>
      <w:tr w:rsidR="00000000" w:rsidRPr="00C87BD3" w14:paraId="4053A825" w14:textId="77777777" w:rsidTr="001E10DB">
        <w:trPr>
          <w:trHeight w:val="113"/>
        </w:trPr>
        <w:tc>
          <w:tcPr>
            <w:tcW w:w="400" w:type="pct"/>
          </w:tcPr>
          <w:p w14:paraId="2ED87323" w14:textId="77777777" w:rsidR="00820010" w:rsidRPr="00C87BD3" w:rsidRDefault="00820010" w:rsidP="001E10DB">
            <w:pPr>
              <w:pStyle w:val="TabellHode-rad"/>
            </w:pPr>
            <w:r w:rsidRPr="00C87BD3">
              <w:t>2017</w:t>
            </w:r>
          </w:p>
        </w:tc>
        <w:tc>
          <w:tcPr>
            <w:tcW w:w="691" w:type="pct"/>
            <w:vAlign w:val="bottom"/>
          </w:tcPr>
          <w:p w14:paraId="40C5DDE8" w14:textId="009BA494" w:rsidR="00820010" w:rsidRPr="00C87BD3" w:rsidRDefault="001E10DB" w:rsidP="001E10DB">
            <w:pPr>
              <w:jc w:val="right"/>
            </w:pPr>
            <w:r w:rsidRPr="00C87BD3">
              <w:t>2</w:t>
            </w:r>
            <w:r>
              <w:t> </w:t>
            </w:r>
            <w:r w:rsidRPr="00C87BD3">
              <w:t>283</w:t>
            </w:r>
          </w:p>
        </w:tc>
        <w:tc>
          <w:tcPr>
            <w:tcW w:w="453" w:type="pct"/>
            <w:vAlign w:val="bottom"/>
          </w:tcPr>
          <w:p w14:paraId="01DEDF1B" w14:textId="77777777" w:rsidR="00820010" w:rsidRPr="00C87BD3" w:rsidRDefault="00820010" w:rsidP="001E10DB">
            <w:pPr>
              <w:jc w:val="right"/>
            </w:pPr>
            <w:r w:rsidRPr="00C87BD3">
              <w:t>-43</w:t>
            </w:r>
          </w:p>
        </w:tc>
        <w:tc>
          <w:tcPr>
            <w:tcW w:w="691" w:type="pct"/>
            <w:vAlign w:val="bottom"/>
          </w:tcPr>
          <w:p w14:paraId="5E21CFC5" w14:textId="0D1AD9FA" w:rsidR="00820010" w:rsidRPr="00C87BD3" w:rsidRDefault="001E10DB" w:rsidP="001E10DB">
            <w:pPr>
              <w:jc w:val="right"/>
            </w:pPr>
            <w:r w:rsidRPr="00C87BD3">
              <w:t>2</w:t>
            </w:r>
            <w:r>
              <w:t> </w:t>
            </w:r>
            <w:r w:rsidRPr="00C87BD3">
              <w:t>326</w:t>
            </w:r>
          </w:p>
        </w:tc>
        <w:tc>
          <w:tcPr>
            <w:tcW w:w="691" w:type="pct"/>
            <w:vAlign w:val="bottom"/>
          </w:tcPr>
          <w:p w14:paraId="522CA4EA" w14:textId="44CF544A" w:rsidR="00820010" w:rsidRPr="00C87BD3" w:rsidRDefault="001E10DB" w:rsidP="001E10DB">
            <w:pPr>
              <w:jc w:val="right"/>
            </w:pPr>
            <w:r w:rsidRPr="00C87BD3">
              <w:t>6</w:t>
            </w:r>
            <w:r>
              <w:t> </w:t>
            </w:r>
            <w:r w:rsidRPr="00C87BD3">
              <w:t>821</w:t>
            </w:r>
          </w:p>
        </w:tc>
        <w:tc>
          <w:tcPr>
            <w:tcW w:w="691" w:type="pct"/>
            <w:vAlign w:val="bottom"/>
          </w:tcPr>
          <w:p w14:paraId="15BF8884" w14:textId="7BC75D8A" w:rsidR="00820010" w:rsidRPr="00C87BD3" w:rsidRDefault="001E10DB" w:rsidP="001E10DB">
            <w:pPr>
              <w:jc w:val="right"/>
            </w:pPr>
            <w:r w:rsidRPr="00C87BD3">
              <w:t>9</w:t>
            </w:r>
            <w:r>
              <w:t> </w:t>
            </w:r>
            <w:r w:rsidRPr="00C87BD3">
              <w:t>146</w:t>
            </w:r>
          </w:p>
        </w:tc>
        <w:tc>
          <w:tcPr>
            <w:tcW w:w="691" w:type="pct"/>
            <w:vAlign w:val="bottom"/>
          </w:tcPr>
          <w:p w14:paraId="6FE4EBD1" w14:textId="041AEF1D" w:rsidR="00820010" w:rsidRPr="00C87BD3" w:rsidRDefault="00820010" w:rsidP="001E10DB">
            <w:pPr>
              <w:jc w:val="right"/>
            </w:pPr>
            <w:r w:rsidRPr="00C87BD3">
              <w:t xml:space="preserve"> </w:t>
            </w:r>
            <w:r w:rsidR="001E10DB" w:rsidRPr="00C87BD3">
              <w:t>2</w:t>
            </w:r>
            <w:r w:rsidR="001E10DB">
              <w:t> </w:t>
            </w:r>
            <w:r w:rsidR="001E10DB" w:rsidRPr="00C87BD3">
              <w:t>710</w:t>
            </w:r>
            <w:r w:rsidRPr="00C87BD3">
              <w:t xml:space="preserve"> </w:t>
            </w:r>
          </w:p>
        </w:tc>
        <w:tc>
          <w:tcPr>
            <w:tcW w:w="691" w:type="pct"/>
            <w:vAlign w:val="bottom"/>
          </w:tcPr>
          <w:p w14:paraId="3C37B626" w14:textId="594C415C" w:rsidR="00820010" w:rsidRPr="00C87BD3" w:rsidRDefault="00820010" w:rsidP="001E10DB">
            <w:pPr>
              <w:jc w:val="right"/>
            </w:pPr>
            <w:r w:rsidRPr="00C87BD3">
              <w:t>6,</w:t>
            </w:r>
            <w:r w:rsidR="001E10DB" w:rsidRPr="00C87BD3">
              <w:t>3</w:t>
            </w:r>
            <w:r w:rsidR="001E10DB">
              <w:t> %</w:t>
            </w:r>
          </w:p>
        </w:tc>
      </w:tr>
      <w:tr w:rsidR="00000000" w:rsidRPr="00C87BD3" w14:paraId="395D28BC" w14:textId="77777777" w:rsidTr="001E10DB">
        <w:trPr>
          <w:trHeight w:val="113"/>
        </w:trPr>
        <w:tc>
          <w:tcPr>
            <w:tcW w:w="400" w:type="pct"/>
          </w:tcPr>
          <w:p w14:paraId="64667333" w14:textId="77777777" w:rsidR="00820010" w:rsidRPr="00C87BD3" w:rsidRDefault="00820010" w:rsidP="001E10DB">
            <w:pPr>
              <w:pStyle w:val="TabellHode-rad"/>
            </w:pPr>
            <w:r w:rsidRPr="00C87BD3">
              <w:t>2018</w:t>
            </w:r>
          </w:p>
        </w:tc>
        <w:tc>
          <w:tcPr>
            <w:tcW w:w="691" w:type="pct"/>
            <w:vAlign w:val="bottom"/>
          </w:tcPr>
          <w:p w14:paraId="495E4A9C" w14:textId="6B8EB6CE" w:rsidR="00820010" w:rsidRPr="00C87BD3" w:rsidRDefault="001E10DB" w:rsidP="001E10DB">
            <w:pPr>
              <w:jc w:val="right"/>
            </w:pPr>
            <w:r w:rsidRPr="00C87BD3">
              <w:t>3</w:t>
            </w:r>
            <w:r>
              <w:t> </w:t>
            </w:r>
            <w:r w:rsidRPr="00C87BD3">
              <w:t>243</w:t>
            </w:r>
          </w:p>
        </w:tc>
        <w:tc>
          <w:tcPr>
            <w:tcW w:w="453" w:type="pct"/>
            <w:vAlign w:val="bottom"/>
          </w:tcPr>
          <w:p w14:paraId="41612FC5" w14:textId="77777777" w:rsidR="00820010" w:rsidRPr="00C87BD3" w:rsidRDefault="00820010" w:rsidP="001E10DB">
            <w:pPr>
              <w:jc w:val="right"/>
            </w:pPr>
            <w:r w:rsidRPr="00C87BD3">
              <w:t>37</w:t>
            </w:r>
          </w:p>
        </w:tc>
        <w:tc>
          <w:tcPr>
            <w:tcW w:w="691" w:type="pct"/>
            <w:vAlign w:val="bottom"/>
          </w:tcPr>
          <w:p w14:paraId="48725E06" w14:textId="6C123574" w:rsidR="00820010" w:rsidRPr="00C87BD3" w:rsidRDefault="001E10DB" w:rsidP="001E10DB">
            <w:pPr>
              <w:jc w:val="right"/>
            </w:pPr>
            <w:r w:rsidRPr="00C87BD3">
              <w:t>3</w:t>
            </w:r>
            <w:r>
              <w:t> </w:t>
            </w:r>
            <w:r w:rsidRPr="00C87BD3">
              <w:t>206</w:t>
            </w:r>
          </w:p>
        </w:tc>
        <w:tc>
          <w:tcPr>
            <w:tcW w:w="691" w:type="pct"/>
            <w:vAlign w:val="bottom"/>
          </w:tcPr>
          <w:p w14:paraId="668DF4A1" w14:textId="4A7DB9A8" w:rsidR="00820010" w:rsidRPr="00C87BD3" w:rsidRDefault="001E10DB" w:rsidP="001E10DB">
            <w:pPr>
              <w:jc w:val="right"/>
            </w:pPr>
            <w:r w:rsidRPr="00C87BD3">
              <w:t>6</w:t>
            </w:r>
            <w:r>
              <w:t> </w:t>
            </w:r>
            <w:r w:rsidRPr="00C87BD3">
              <w:t>850</w:t>
            </w:r>
          </w:p>
        </w:tc>
        <w:tc>
          <w:tcPr>
            <w:tcW w:w="691" w:type="pct"/>
            <w:vAlign w:val="bottom"/>
          </w:tcPr>
          <w:p w14:paraId="6EEEA644" w14:textId="0A13B564" w:rsidR="00820010" w:rsidRPr="00C87BD3" w:rsidRDefault="00820010" w:rsidP="001E10DB">
            <w:pPr>
              <w:jc w:val="right"/>
            </w:pPr>
            <w:r w:rsidRPr="00C87BD3">
              <w:t>1</w:t>
            </w:r>
            <w:r w:rsidR="001E10DB" w:rsidRPr="00C87BD3">
              <w:t>0</w:t>
            </w:r>
            <w:r w:rsidR="001E10DB">
              <w:t> </w:t>
            </w:r>
            <w:r w:rsidR="001E10DB" w:rsidRPr="00C87BD3">
              <w:t>057</w:t>
            </w:r>
          </w:p>
        </w:tc>
        <w:tc>
          <w:tcPr>
            <w:tcW w:w="691" w:type="pct"/>
            <w:vAlign w:val="bottom"/>
          </w:tcPr>
          <w:p w14:paraId="546D807A" w14:textId="7C509D3D" w:rsidR="00820010" w:rsidRPr="00C87BD3" w:rsidRDefault="00820010" w:rsidP="001E10DB">
            <w:pPr>
              <w:jc w:val="right"/>
            </w:pPr>
            <w:r w:rsidRPr="00C87BD3">
              <w:t xml:space="preserve"> </w:t>
            </w:r>
            <w:r w:rsidR="001E10DB" w:rsidRPr="00C87BD3">
              <w:t>3</w:t>
            </w:r>
            <w:r w:rsidR="001E10DB">
              <w:t> </w:t>
            </w:r>
            <w:r w:rsidR="001E10DB" w:rsidRPr="00C87BD3">
              <w:t>517</w:t>
            </w:r>
            <w:r w:rsidRPr="00C87BD3">
              <w:t xml:space="preserve"> </w:t>
            </w:r>
          </w:p>
        </w:tc>
        <w:tc>
          <w:tcPr>
            <w:tcW w:w="691" w:type="pct"/>
            <w:vAlign w:val="bottom"/>
          </w:tcPr>
          <w:p w14:paraId="07E6B93E" w14:textId="233A18B1" w:rsidR="00820010" w:rsidRPr="00C87BD3" w:rsidRDefault="00820010" w:rsidP="001E10DB">
            <w:pPr>
              <w:jc w:val="right"/>
            </w:pPr>
            <w:r w:rsidRPr="00C87BD3">
              <w:t>6,</w:t>
            </w:r>
            <w:r w:rsidR="001E10DB" w:rsidRPr="00C87BD3">
              <w:t>7</w:t>
            </w:r>
            <w:r w:rsidR="001E10DB">
              <w:t> %</w:t>
            </w:r>
          </w:p>
        </w:tc>
      </w:tr>
      <w:tr w:rsidR="00000000" w:rsidRPr="00C87BD3" w14:paraId="4747CE8B" w14:textId="77777777" w:rsidTr="001E10DB">
        <w:trPr>
          <w:trHeight w:val="113"/>
        </w:trPr>
        <w:tc>
          <w:tcPr>
            <w:tcW w:w="400" w:type="pct"/>
          </w:tcPr>
          <w:p w14:paraId="45F08A64" w14:textId="77777777" w:rsidR="00820010" w:rsidRPr="00C87BD3" w:rsidRDefault="00820010" w:rsidP="001E10DB">
            <w:pPr>
              <w:pStyle w:val="TabellHode-rad"/>
            </w:pPr>
            <w:r w:rsidRPr="00C87BD3">
              <w:t>2019</w:t>
            </w:r>
          </w:p>
        </w:tc>
        <w:tc>
          <w:tcPr>
            <w:tcW w:w="691" w:type="pct"/>
            <w:vAlign w:val="bottom"/>
          </w:tcPr>
          <w:p w14:paraId="37F9ECDB" w14:textId="227699F3" w:rsidR="00820010" w:rsidRPr="00C87BD3" w:rsidRDefault="001E10DB" w:rsidP="001E10DB">
            <w:pPr>
              <w:jc w:val="right"/>
            </w:pPr>
            <w:r w:rsidRPr="00C87BD3">
              <w:t>3</w:t>
            </w:r>
            <w:r>
              <w:t> </w:t>
            </w:r>
            <w:r w:rsidRPr="00C87BD3">
              <w:t>382</w:t>
            </w:r>
          </w:p>
        </w:tc>
        <w:tc>
          <w:tcPr>
            <w:tcW w:w="453" w:type="pct"/>
            <w:vAlign w:val="bottom"/>
          </w:tcPr>
          <w:p w14:paraId="0A004ED3" w14:textId="77777777" w:rsidR="00820010" w:rsidRPr="00C87BD3" w:rsidRDefault="00820010" w:rsidP="001E10DB">
            <w:pPr>
              <w:jc w:val="right"/>
            </w:pPr>
            <w:r w:rsidRPr="00C87BD3">
              <w:t>174</w:t>
            </w:r>
          </w:p>
        </w:tc>
        <w:tc>
          <w:tcPr>
            <w:tcW w:w="691" w:type="pct"/>
            <w:vAlign w:val="bottom"/>
          </w:tcPr>
          <w:p w14:paraId="48DCB025" w14:textId="022C7870" w:rsidR="00820010" w:rsidRPr="00C87BD3" w:rsidRDefault="001E10DB" w:rsidP="001E10DB">
            <w:pPr>
              <w:jc w:val="right"/>
            </w:pPr>
            <w:r w:rsidRPr="00C87BD3">
              <w:t>3</w:t>
            </w:r>
            <w:r>
              <w:t> </w:t>
            </w:r>
            <w:r w:rsidRPr="00C87BD3">
              <w:t>208</w:t>
            </w:r>
          </w:p>
        </w:tc>
        <w:tc>
          <w:tcPr>
            <w:tcW w:w="691" w:type="pct"/>
            <w:vAlign w:val="bottom"/>
          </w:tcPr>
          <w:p w14:paraId="555E5DD2" w14:textId="4D2F02AA" w:rsidR="00820010" w:rsidRPr="00C87BD3" w:rsidRDefault="001E10DB" w:rsidP="001E10DB">
            <w:pPr>
              <w:jc w:val="right"/>
            </w:pPr>
            <w:r w:rsidRPr="00C87BD3">
              <w:t>7</w:t>
            </w:r>
            <w:r>
              <w:t> </w:t>
            </w:r>
            <w:r w:rsidRPr="00C87BD3">
              <w:t>011</w:t>
            </w:r>
          </w:p>
        </w:tc>
        <w:tc>
          <w:tcPr>
            <w:tcW w:w="691" w:type="pct"/>
            <w:vAlign w:val="bottom"/>
          </w:tcPr>
          <w:p w14:paraId="20422E16" w14:textId="1FA81167" w:rsidR="00820010" w:rsidRPr="00C87BD3" w:rsidRDefault="00820010" w:rsidP="001E10DB">
            <w:pPr>
              <w:jc w:val="right"/>
            </w:pPr>
            <w:r w:rsidRPr="00C87BD3">
              <w:t>1</w:t>
            </w:r>
            <w:r w:rsidR="001E10DB" w:rsidRPr="00C87BD3">
              <w:t>0</w:t>
            </w:r>
            <w:r w:rsidR="001E10DB">
              <w:t> </w:t>
            </w:r>
            <w:r w:rsidR="001E10DB" w:rsidRPr="00C87BD3">
              <w:t>219</w:t>
            </w:r>
          </w:p>
        </w:tc>
        <w:tc>
          <w:tcPr>
            <w:tcW w:w="691" w:type="pct"/>
            <w:vAlign w:val="bottom"/>
          </w:tcPr>
          <w:p w14:paraId="25EED1F1" w14:textId="4886AF74" w:rsidR="00820010" w:rsidRPr="00C87BD3" w:rsidRDefault="00820010" w:rsidP="001E10DB">
            <w:pPr>
              <w:jc w:val="right"/>
            </w:pPr>
            <w:r w:rsidRPr="00C87BD3">
              <w:t xml:space="preserve"> 1</w:t>
            </w:r>
            <w:r w:rsidR="001E10DB" w:rsidRPr="00C87BD3">
              <w:t>3</w:t>
            </w:r>
            <w:r w:rsidR="001E10DB">
              <w:t> </w:t>
            </w:r>
            <w:r w:rsidR="001E10DB" w:rsidRPr="00C87BD3">
              <w:t>422</w:t>
            </w:r>
            <w:r w:rsidRPr="00C87BD3">
              <w:t xml:space="preserve"> </w:t>
            </w:r>
          </w:p>
        </w:tc>
        <w:tc>
          <w:tcPr>
            <w:tcW w:w="691" w:type="pct"/>
            <w:vAlign w:val="bottom"/>
          </w:tcPr>
          <w:p w14:paraId="55F8DD1F" w14:textId="0745E80E" w:rsidR="00820010" w:rsidRPr="00C87BD3" w:rsidRDefault="00820010" w:rsidP="001E10DB">
            <w:pPr>
              <w:jc w:val="right"/>
            </w:pPr>
            <w:r w:rsidRPr="00C87BD3">
              <w:t>6,</w:t>
            </w:r>
            <w:r w:rsidR="001E10DB" w:rsidRPr="00C87BD3">
              <w:t>5</w:t>
            </w:r>
            <w:r w:rsidR="001E10DB">
              <w:t> %</w:t>
            </w:r>
          </w:p>
        </w:tc>
      </w:tr>
      <w:tr w:rsidR="00000000" w:rsidRPr="00C87BD3" w14:paraId="0BB87405" w14:textId="77777777" w:rsidTr="001E10DB">
        <w:trPr>
          <w:trHeight w:val="113"/>
        </w:trPr>
        <w:tc>
          <w:tcPr>
            <w:tcW w:w="400" w:type="pct"/>
          </w:tcPr>
          <w:p w14:paraId="28CB93FF" w14:textId="77777777" w:rsidR="00820010" w:rsidRPr="00C87BD3" w:rsidRDefault="00820010" w:rsidP="001E10DB">
            <w:pPr>
              <w:pStyle w:val="TabellHode-rad"/>
            </w:pPr>
            <w:r w:rsidRPr="00C87BD3">
              <w:t>2020</w:t>
            </w:r>
          </w:p>
        </w:tc>
        <w:tc>
          <w:tcPr>
            <w:tcW w:w="691" w:type="pct"/>
            <w:vAlign w:val="bottom"/>
          </w:tcPr>
          <w:p w14:paraId="24F96DE3" w14:textId="4558AF62" w:rsidR="00820010" w:rsidRPr="00C87BD3" w:rsidRDefault="001E10DB" w:rsidP="001E10DB">
            <w:pPr>
              <w:jc w:val="right"/>
            </w:pPr>
            <w:r w:rsidRPr="00C87BD3">
              <w:t>6</w:t>
            </w:r>
            <w:r>
              <w:t> </w:t>
            </w:r>
            <w:r w:rsidRPr="00C87BD3">
              <w:t>202</w:t>
            </w:r>
          </w:p>
        </w:tc>
        <w:tc>
          <w:tcPr>
            <w:tcW w:w="453" w:type="pct"/>
            <w:vAlign w:val="bottom"/>
          </w:tcPr>
          <w:p w14:paraId="0FF9658D" w14:textId="77777777" w:rsidR="00820010" w:rsidRPr="00C87BD3" w:rsidRDefault="00820010" w:rsidP="001E10DB">
            <w:pPr>
              <w:jc w:val="right"/>
            </w:pPr>
            <w:r w:rsidRPr="00C87BD3">
              <w:t>7</w:t>
            </w:r>
          </w:p>
        </w:tc>
        <w:tc>
          <w:tcPr>
            <w:tcW w:w="691" w:type="pct"/>
            <w:vAlign w:val="bottom"/>
          </w:tcPr>
          <w:p w14:paraId="6DB97BA8" w14:textId="32296269" w:rsidR="00820010" w:rsidRPr="00C87BD3" w:rsidRDefault="001E10DB" w:rsidP="001E10DB">
            <w:pPr>
              <w:jc w:val="right"/>
            </w:pPr>
            <w:r w:rsidRPr="00C87BD3">
              <w:t>6</w:t>
            </w:r>
            <w:r>
              <w:t> </w:t>
            </w:r>
            <w:r w:rsidRPr="00C87BD3">
              <w:t>195</w:t>
            </w:r>
          </w:p>
        </w:tc>
        <w:tc>
          <w:tcPr>
            <w:tcW w:w="691" w:type="pct"/>
            <w:vAlign w:val="bottom"/>
          </w:tcPr>
          <w:p w14:paraId="7FC9C706" w14:textId="4DD4ADD5" w:rsidR="00820010" w:rsidRPr="00C87BD3" w:rsidRDefault="001E10DB" w:rsidP="001E10DB">
            <w:pPr>
              <w:jc w:val="right"/>
            </w:pPr>
            <w:r w:rsidRPr="00C87BD3">
              <w:t>7</w:t>
            </w:r>
            <w:r>
              <w:t> </w:t>
            </w:r>
            <w:r w:rsidRPr="00C87BD3">
              <w:t>328</w:t>
            </w:r>
          </w:p>
        </w:tc>
        <w:tc>
          <w:tcPr>
            <w:tcW w:w="691" w:type="pct"/>
            <w:vAlign w:val="bottom"/>
          </w:tcPr>
          <w:p w14:paraId="7AE54011" w14:textId="49231432" w:rsidR="00820010" w:rsidRPr="00C87BD3" w:rsidRDefault="00820010" w:rsidP="001E10DB">
            <w:pPr>
              <w:jc w:val="right"/>
            </w:pPr>
            <w:r w:rsidRPr="00C87BD3">
              <w:t>1</w:t>
            </w:r>
            <w:r w:rsidR="001E10DB" w:rsidRPr="00C87BD3">
              <w:t>3</w:t>
            </w:r>
            <w:r w:rsidR="001E10DB">
              <w:t> </w:t>
            </w:r>
            <w:r w:rsidR="001E10DB" w:rsidRPr="00C87BD3">
              <w:t>523</w:t>
            </w:r>
          </w:p>
        </w:tc>
        <w:tc>
          <w:tcPr>
            <w:tcW w:w="691" w:type="pct"/>
            <w:vAlign w:val="bottom"/>
          </w:tcPr>
          <w:p w14:paraId="47D7B500" w14:textId="609C63EB" w:rsidR="00820010" w:rsidRPr="00C87BD3" w:rsidRDefault="00820010" w:rsidP="001E10DB">
            <w:pPr>
              <w:jc w:val="right"/>
            </w:pPr>
            <w:r w:rsidRPr="00C87BD3">
              <w:t xml:space="preserve"> 1</w:t>
            </w:r>
            <w:r w:rsidR="001E10DB" w:rsidRPr="00C87BD3">
              <w:t>7</w:t>
            </w:r>
            <w:r w:rsidR="001E10DB">
              <w:t> </w:t>
            </w:r>
            <w:r w:rsidR="001E10DB" w:rsidRPr="00C87BD3">
              <w:t>225</w:t>
            </w:r>
            <w:r w:rsidRPr="00C87BD3">
              <w:t xml:space="preserve"> </w:t>
            </w:r>
          </w:p>
        </w:tc>
        <w:tc>
          <w:tcPr>
            <w:tcW w:w="691" w:type="pct"/>
            <w:vAlign w:val="bottom"/>
          </w:tcPr>
          <w:p w14:paraId="39479F56" w14:textId="0A883D5B" w:rsidR="00820010" w:rsidRPr="00C87BD3" w:rsidRDefault="00820010" w:rsidP="001E10DB">
            <w:pPr>
              <w:jc w:val="right"/>
            </w:pPr>
            <w:r w:rsidRPr="00C87BD3">
              <w:t>8,</w:t>
            </w:r>
            <w:r w:rsidR="001E10DB" w:rsidRPr="00C87BD3">
              <w:t>3</w:t>
            </w:r>
            <w:r w:rsidR="001E10DB">
              <w:t> %</w:t>
            </w:r>
          </w:p>
        </w:tc>
      </w:tr>
      <w:tr w:rsidR="00000000" w:rsidRPr="00C87BD3" w14:paraId="23ACBE8A" w14:textId="77777777" w:rsidTr="001E10DB">
        <w:trPr>
          <w:trHeight w:val="113"/>
        </w:trPr>
        <w:tc>
          <w:tcPr>
            <w:tcW w:w="400" w:type="pct"/>
          </w:tcPr>
          <w:p w14:paraId="3E47AC1F" w14:textId="77777777" w:rsidR="00820010" w:rsidRPr="00C87BD3" w:rsidRDefault="00820010" w:rsidP="001E10DB">
            <w:pPr>
              <w:pStyle w:val="TabellHode-rad"/>
            </w:pPr>
            <w:r w:rsidRPr="00C87BD3">
              <w:t>2021</w:t>
            </w:r>
          </w:p>
        </w:tc>
        <w:tc>
          <w:tcPr>
            <w:tcW w:w="691" w:type="pct"/>
            <w:vAlign w:val="bottom"/>
          </w:tcPr>
          <w:p w14:paraId="5EA305F7" w14:textId="39B1AB02" w:rsidR="00820010" w:rsidRPr="00C87BD3" w:rsidRDefault="001E10DB" w:rsidP="001E10DB">
            <w:pPr>
              <w:jc w:val="right"/>
            </w:pPr>
            <w:r w:rsidRPr="00C87BD3">
              <w:t>4</w:t>
            </w:r>
            <w:r>
              <w:t> </w:t>
            </w:r>
            <w:r w:rsidRPr="00C87BD3">
              <w:t>040</w:t>
            </w:r>
          </w:p>
        </w:tc>
        <w:tc>
          <w:tcPr>
            <w:tcW w:w="453" w:type="pct"/>
            <w:vAlign w:val="bottom"/>
          </w:tcPr>
          <w:p w14:paraId="2F28B35E" w14:textId="77777777" w:rsidR="00820010" w:rsidRPr="00C87BD3" w:rsidRDefault="00820010" w:rsidP="001E10DB">
            <w:pPr>
              <w:jc w:val="right"/>
            </w:pPr>
            <w:r w:rsidRPr="00C87BD3">
              <w:t>4</w:t>
            </w:r>
          </w:p>
        </w:tc>
        <w:tc>
          <w:tcPr>
            <w:tcW w:w="691" w:type="pct"/>
            <w:vAlign w:val="bottom"/>
          </w:tcPr>
          <w:p w14:paraId="4775E06F" w14:textId="6201F8F8" w:rsidR="00820010" w:rsidRPr="00C87BD3" w:rsidRDefault="001E10DB" w:rsidP="001E10DB">
            <w:pPr>
              <w:jc w:val="right"/>
            </w:pPr>
            <w:r w:rsidRPr="00C87BD3">
              <w:t>4</w:t>
            </w:r>
            <w:r>
              <w:t> </w:t>
            </w:r>
            <w:r w:rsidRPr="00C87BD3">
              <w:t>036</w:t>
            </w:r>
          </w:p>
        </w:tc>
        <w:tc>
          <w:tcPr>
            <w:tcW w:w="691" w:type="pct"/>
            <w:vAlign w:val="bottom"/>
          </w:tcPr>
          <w:p w14:paraId="102FE083" w14:textId="4F839587" w:rsidR="00820010" w:rsidRPr="00C87BD3" w:rsidRDefault="001E10DB" w:rsidP="001E10DB">
            <w:pPr>
              <w:jc w:val="right"/>
            </w:pPr>
            <w:r w:rsidRPr="00C87BD3">
              <w:t>7</w:t>
            </w:r>
            <w:r>
              <w:t> </w:t>
            </w:r>
            <w:r w:rsidRPr="00C87BD3">
              <w:t>484</w:t>
            </w:r>
          </w:p>
        </w:tc>
        <w:tc>
          <w:tcPr>
            <w:tcW w:w="691" w:type="pct"/>
            <w:vAlign w:val="bottom"/>
          </w:tcPr>
          <w:p w14:paraId="17C4C16E" w14:textId="4BDEBDE9" w:rsidR="00820010" w:rsidRPr="00C87BD3" w:rsidRDefault="00820010" w:rsidP="001E10DB">
            <w:pPr>
              <w:jc w:val="right"/>
            </w:pPr>
            <w:r w:rsidRPr="00C87BD3">
              <w:t>1</w:t>
            </w:r>
            <w:r w:rsidR="001E10DB" w:rsidRPr="00C87BD3">
              <w:t>1</w:t>
            </w:r>
            <w:r w:rsidR="001E10DB">
              <w:t> </w:t>
            </w:r>
            <w:r w:rsidR="001E10DB" w:rsidRPr="00C87BD3">
              <w:t>520</w:t>
            </w:r>
          </w:p>
        </w:tc>
        <w:tc>
          <w:tcPr>
            <w:tcW w:w="691" w:type="pct"/>
            <w:vAlign w:val="bottom"/>
          </w:tcPr>
          <w:p w14:paraId="723D6982" w14:textId="63BDE139" w:rsidR="00820010" w:rsidRPr="00C87BD3" w:rsidRDefault="00820010" w:rsidP="001E10DB">
            <w:pPr>
              <w:jc w:val="right"/>
            </w:pPr>
            <w:r w:rsidRPr="00C87BD3">
              <w:t xml:space="preserve"> 1</w:t>
            </w:r>
            <w:r w:rsidR="001E10DB" w:rsidRPr="00C87BD3">
              <w:t>3</w:t>
            </w:r>
            <w:r w:rsidR="001E10DB">
              <w:t> </w:t>
            </w:r>
            <w:r w:rsidR="001E10DB" w:rsidRPr="00C87BD3">
              <w:t>631</w:t>
            </w:r>
            <w:r w:rsidRPr="00C87BD3">
              <w:t xml:space="preserve"> </w:t>
            </w:r>
          </w:p>
        </w:tc>
        <w:tc>
          <w:tcPr>
            <w:tcW w:w="691" w:type="pct"/>
            <w:vAlign w:val="bottom"/>
          </w:tcPr>
          <w:p w14:paraId="3905842F" w14:textId="11442F52" w:rsidR="00820010" w:rsidRPr="00C87BD3" w:rsidRDefault="00820010" w:rsidP="001E10DB">
            <w:pPr>
              <w:jc w:val="right"/>
            </w:pPr>
            <w:r w:rsidRPr="00C87BD3">
              <w:t>6,</w:t>
            </w:r>
            <w:r w:rsidR="001E10DB" w:rsidRPr="00C87BD3">
              <w:t>6</w:t>
            </w:r>
            <w:r w:rsidR="001E10DB">
              <w:t> %</w:t>
            </w:r>
          </w:p>
        </w:tc>
      </w:tr>
      <w:tr w:rsidR="00000000" w:rsidRPr="00C87BD3" w14:paraId="07A40798" w14:textId="77777777" w:rsidTr="001E10DB">
        <w:trPr>
          <w:trHeight w:val="113"/>
        </w:trPr>
        <w:tc>
          <w:tcPr>
            <w:tcW w:w="400" w:type="pct"/>
          </w:tcPr>
          <w:p w14:paraId="35168834" w14:textId="77777777" w:rsidR="00820010" w:rsidRPr="00C87BD3" w:rsidRDefault="00820010" w:rsidP="001E10DB">
            <w:pPr>
              <w:pStyle w:val="TabellHode-rad"/>
            </w:pPr>
            <w:r w:rsidRPr="00C87BD3">
              <w:t>2022</w:t>
            </w:r>
          </w:p>
        </w:tc>
        <w:tc>
          <w:tcPr>
            <w:tcW w:w="691" w:type="pct"/>
            <w:vAlign w:val="bottom"/>
          </w:tcPr>
          <w:p w14:paraId="3C740516" w14:textId="2A1B64D9" w:rsidR="00820010" w:rsidRPr="00C87BD3" w:rsidRDefault="001E10DB" w:rsidP="001E10DB">
            <w:pPr>
              <w:jc w:val="right"/>
            </w:pPr>
            <w:r w:rsidRPr="00C87BD3">
              <w:t>2</w:t>
            </w:r>
            <w:r>
              <w:t> </w:t>
            </w:r>
            <w:r w:rsidRPr="00C87BD3">
              <w:t>580</w:t>
            </w:r>
          </w:p>
        </w:tc>
        <w:tc>
          <w:tcPr>
            <w:tcW w:w="453" w:type="pct"/>
            <w:vAlign w:val="bottom"/>
          </w:tcPr>
          <w:p w14:paraId="49F400CC" w14:textId="77777777" w:rsidR="00820010" w:rsidRPr="00C87BD3" w:rsidRDefault="00820010" w:rsidP="001E10DB">
            <w:pPr>
              <w:jc w:val="right"/>
            </w:pPr>
            <w:r w:rsidRPr="00C87BD3">
              <w:t>288</w:t>
            </w:r>
          </w:p>
        </w:tc>
        <w:tc>
          <w:tcPr>
            <w:tcW w:w="691" w:type="pct"/>
            <w:vAlign w:val="bottom"/>
          </w:tcPr>
          <w:p w14:paraId="30CF69DA" w14:textId="5255ACD1" w:rsidR="00820010" w:rsidRPr="00C87BD3" w:rsidRDefault="001E10DB" w:rsidP="001E10DB">
            <w:pPr>
              <w:jc w:val="right"/>
            </w:pPr>
            <w:r w:rsidRPr="00C87BD3">
              <w:t>2</w:t>
            </w:r>
            <w:r>
              <w:t> </w:t>
            </w:r>
            <w:r w:rsidRPr="00C87BD3">
              <w:t>293</w:t>
            </w:r>
          </w:p>
        </w:tc>
        <w:tc>
          <w:tcPr>
            <w:tcW w:w="691" w:type="pct"/>
            <w:vAlign w:val="bottom"/>
          </w:tcPr>
          <w:p w14:paraId="201C9E93" w14:textId="4AB4A9B7" w:rsidR="00820010" w:rsidRPr="00C87BD3" w:rsidRDefault="001E10DB" w:rsidP="001E10DB">
            <w:pPr>
              <w:jc w:val="right"/>
            </w:pPr>
            <w:r w:rsidRPr="00C87BD3">
              <w:t>7</w:t>
            </w:r>
            <w:r>
              <w:t> </w:t>
            </w:r>
            <w:r w:rsidRPr="00C87BD3">
              <w:t>911</w:t>
            </w:r>
          </w:p>
        </w:tc>
        <w:tc>
          <w:tcPr>
            <w:tcW w:w="691" w:type="pct"/>
            <w:vAlign w:val="bottom"/>
          </w:tcPr>
          <w:p w14:paraId="04FC20BB" w14:textId="60F01ED5" w:rsidR="00820010" w:rsidRPr="00C87BD3" w:rsidRDefault="00820010" w:rsidP="001E10DB">
            <w:pPr>
              <w:jc w:val="right"/>
            </w:pPr>
            <w:r w:rsidRPr="00C87BD3">
              <w:t>1</w:t>
            </w:r>
            <w:r w:rsidR="001E10DB" w:rsidRPr="00C87BD3">
              <w:t>0</w:t>
            </w:r>
            <w:r w:rsidR="001E10DB">
              <w:t> </w:t>
            </w:r>
            <w:r w:rsidR="001E10DB" w:rsidRPr="00C87BD3">
              <w:t>203</w:t>
            </w:r>
          </w:p>
        </w:tc>
        <w:tc>
          <w:tcPr>
            <w:tcW w:w="691" w:type="pct"/>
            <w:vAlign w:val="bottom"/>
          </w:tcPr>
          <w:p w14:paraId="578069AB" w14:textId="2C1D703F" w:rsidR="00820010" w:rsidRPr="00C87BD3" w:rsidRDefault="00820010" w:rsidP="001E10DB">
            <w:pPr>
              <w:jc w:val="right"/>
            </w:pPr>
            <w:r w:rsidRPr="00C87BD3">
              <w:t xml:space="preserve"> 1</w:t>
            </w:r>
            <w:r w:rsidR="001E10DB" w:rsidRPr="00C87BD3">
              <w:t>1</w:t>
            </w:r>
            <w:r w:rsidR="001E10DB">
              <w:t> </w:t>
            </w:r>
            <w:r w:rsidR="001E10DB" w:rsidRPr="00C87BD3">
              <w:t>242</w:t>
            </w:r>
            <w:r w:rsidRPr="00C87BD3">
              <w:t xml:space="preserve"> </w:t>
            </w:r>
          </w:p>
        </w:tc>
        <w:tc>
          <w:tcPr>
            <w:tcW w:w="691" w:type="pct"/>
            <w:vAlign w:val="bottom"/>
          </w:tcPr>
          <w:p w14:paraId="7462A6C0" w14:textId="363D9524" w:rsidR="00820010" w:rsidRPr="00C87BD3" w:rsidRDefault="00820010" w:rsidP="001E10DB">
            <w:pPr>
              <w:jc w:val="right"/>
            </w:pPr>
            <w:r w:rsidRPr="00C87BD3">
              <w:t>5,</w:t>
            </w:r>
            <w:r w:rsidR="001E10DB" w:rsidRPr="00C87BD3">
              <w:t>5</w:t>
            </w:r>
            <w:r w:rsidR="001E10DB">
              <w:t> %</w:t>
            </w:r>
          </w:p>
        </w:tc>
      </w:tr>
      <w:tr w:rsidR="00000000" w:rsidRPr="00C87BD3" w14:paraId="12EC442D" w14:textId="77777777" w:rsidTr="001E10DB">
        <w:trPr>
          <w:trHeight w:val="113"/>
        </w:trPr>
        <w:tc>
          <w:tcPr>
            <w:tcW w:w="400" w:type="pct"/>
          </w:tcPr>
          <w:p w14:paraId="3AC3FECD" w14:textId="77777777" w:rsidR="00820010" w:rsidRPr="00C87BD3" w:rsidRDefault="00820010" w:rsidP="001E10DB">
            <w:pPr>
              <w:pStyle w:val="TabellHode-rad"/>
            </w:pPr>
            <w:r w:rsidRPr="00C87BD3">
              <w:t>2023</w:t>
            </w:r>
          </w:p>
        </w:tc>
        <w:tc>
          <w:tcPr>
            <w:tcW w:w="691" w:type="pct"/>
            <w:vAlign w:val="bottom"/>
          </w:tcPr>
          <w:p w14:paraId="0C12DB3D" w14:textId="5FCE8AB2" w:rsidR="00820010" w:rsidRPr="00C87BD3" w:rsidRDefault="001E10DB" w:rsidP="001E10DB">
            <w:pPr>
              <w:jc w:val="right"/>
            </w:pPr>
            <w:r w:rsidRPr="00C87BD3">
              <w:t>1</w:t>
            </w:r>
            <w:r>
              <w:t> </w:t>
            </w:r>
            <w:r w:rsidRPr="00C87BD3">
              <w:t>496</w:t>
            </w:r>
          </w:p>
        </w:tc>
        <w:tc>
          <w:tcPr>
            <w:tcW w:w="453" w:type="pct"/>
            <w:vAlign w:val="bottom"/>
          </w:tcPr>
          <w:p w14:paraId="4A7161B1" w14:textId="77777777" w:rsidR="00820010" w:rsidRPr="00C87BD3" w:rsidRDefault="00820010" w:rsidP="001E10DB">
            <w:pPr>
              <w:jc w:val="right"/>
            </w:pPr>
            <w:r w:rsidRPr="00C87BD3">
              <w:t>380</w:t>
            </w:r>
          </w:p>
        </w:tc>
        <w:tc>
          <w:tcPr>
            <w:tcW w:w="691" w:type="pct"/>
            <w:vAlign w:val="bottom"/>
          </w:tcPr>
          <w:p w14:paraId="7ABD956B" w14:textId="13E75844" w:rsidR="00820010" w:rsidRPr="00C87BD3" w:rsidRDefault="001E10DB" w:rsidP="001E10DB">
            <w:pPr>
              <w:jc w:val="right"/>
            </w:pPr>
            <w:r w:rsidRPr="00C87BD3">
              <w:t>1</w:t>
            </w:r>
            <w:r>
              <w:t> </w:t>
            </w:r>
            <w:r w:rsidRPr="00C87BD3">
              <w:t>117</w:t>
            </w:r>
          </w:p>
        </w:tc>
        <w:tc>
          <w:tcPr>
            <w:tcW w:w="691" w:type="pct"/>
            <w:vAlign w:val="bottom"/>
          </w:tcPr>
          <w:p w14:paraId="561A2D12" w14:textId="10676B4E" w:rsidR="00820010" w:rsidRPr="00C87BD3" w:rsidRDefault="001E10DB" w:rsidP="001E10DB">
            <w:pPr>
              <w:jc w:val="right"/>
            </w:pPr>
            <w:r w:rsidRPr="00C87BD3">
              <w:t>8</w:t>
            </w:r>
            <w:r>
              <w:t> </w:t>
            </w:r>
            <w:r w:rsidRPr="00C87BD3">
              <w:t>163</w:t>
            </w:r>
          </w:p>
        </w:tc>
        <w:tc>
          <w:tcPr>
            <w:tcW w:w="691" w:type="pct"/>
            <w:vAlign w:val="bottom"/>
          </w:tcPr>
          <w:p w14:paraId="453FE77A" w14:textId="41997DAE" w:rsidR="00820010" w:rsidRPr="00C87BD3" w:rsidRDefault="001E10DB" w:rsidP="001E10DB">
            <w:pPr>
              <w:jc w:val="right"/>
            </w:pPr>
            <w:r w:rsidRPr="00C87BD3">
              <w:t>9</w:t>
            </w:r>
            <w:r>
              <w:t> </w:t>
            </w:r>
            <w:r w:rsidRPr="00C87BD3">
              <w:t>280</w:t>
            </w:r>
          </w:p>
        </w:tc>
        <w:tc>
          <w:tcPr>
            <w:tcW w:w="691" w:type="pct"/>
            <w:vAlign w:val="bottom"/>
          </w:tcPr>
          <w:p w14:paraId="3FA0084A" w14:textId="61C0DFD2" w:rsidR="00820010" w:rsidRPr="00C87BD3" w:rsidRDefault="00820010" w:rsidP="001E10DB">
            <w:pPr>
              <w:jc w:val="right"/>
            </w:pPr>
            <w:r w:rsidRPr="00C87BD3">
              <w:t xml:space="preserve"> </w:t>
            </w:r>
            <w:r w:rsidR="001E10DB" w:rsidRPr="00C87BD3">
              <w:t>9</w:t>
            </w:r>
            <w:r w:rsidR="001E10DB">
              <w:t> </w:t>
            </w:r>
            <w:r w:rsidR="001E10DB" w:rsidRPr="00C87BD3">
              <w:t>893</w:t>
            </w:r>
            <w:r w:rsidRPr="00C87BD3">
              <w:t xml:space="preserve"> </w:t>
            </w:r>
          </w:p>
        </w:tc>
        <w:tc>
          <w:tcPr>
            <w:tcW w:w="691" w:type="pct"/>
            <w:vAlign w:val="bottom"/>
          </w:tcPr>
          <w:p w14:paraId="796AD7F8" w14:textId="2E57ABD6" w:rsidR="00820010" w:rsidRPr="00C87BD3" w:rsidRDefault="00820010" w:rsidP="001E10DB">
            <w:pPr>
              <w:jc w:val="right"/>
            </w:pPr>
            <w:r w:rsidRPr="00C87BD3">
              <w:t>4,</w:t>
            </w:r>
            <w:r w:rsidR="001E10DB" w:rsidRPr="00C87BD3">
              <w:t>8</w:t>
            </w:r>
            <w:r w:rsidR="001E10DB">
              <w:t> %</w:t>
            </w:r>
          </w:p>
        </w:tc>
      </w:tr>
      <w:tr w:rsidR="00000000" w:rsidRPr="00C87BD3" w14:paraId="7A044FA7" w14:textId="77777777" w:rsidTr="001E10DB">
        <w:trPr>
          <w:trHeight w:val="113"/>
        </w:trPr>
        <w:tc>
          <w:tcPr>
            <w:tcW w:w="400" w:type="pct"/>
          </w:tcPr>
          <w:p w14:paraId="0D002839" w14:textId="77777777" w:rsidR="00820010" w:rsidRPr="00C87BD3" w:rsidRDefault="00820010" w:rsidP="001E10DB">
            <w:pPr>
              <w:pStyle w:val="TabellHode-rad"/>
            </w:pPr>
            <w:r w:rsidRPr="00C87BD3">
              <w:t>2024</w:t>
            </w:r>
          </w:p>
        </w:tc>
        <w:tc>
          <w:tcPr>
            <w:tcW w:w="691" w:type="pct"/>
            <w:vAlign w:val="bottom"/>
          </w:tcPr>
          <w:p w14:paraId="5A13DD2F" w14:textId="4106BA1A" w:rsidR="00820010" w:rsidRPr="00C87BD3" w:rsidRDefault="001E10DB" w:rsidP="001E10DB">
            <w:pPr>
              <w:jc w:val="right"/>
            </w:pPr>
            <w:r w:rsidRPr="00C87BD3">
              <w:t>3</w:t>
            </w:r>
            <w:r>
              <w:t> </w:t>
            </w:r>
            <w:r w:rsidRPr="00C87BD3">
              <w:t>276</w:t>
            </w:r>
          </w:p>
        </w:tc>
        <w:tc>
          <w:tcPr>
            <w:tcW w:w="453" w:type="pct"/>
            <w:vAlign w:val="bottom"/>
          </w:tcPr>
          <w:p w14:paraId="4719430B" w14:textId="77777777" w:rsidR="00820010" w:rsidRPr="00C87BD3" w:rsidRDefault="00820010" w:rsidP="001E10DB">
            <w:pPr>
              <w:jc w:val="right"/>
            </w:pPr>
            <w:r w:rsidRPr="00C87BD3">
              <w:t>-204</w:t>
            </w:r>
          </w:p>
        </w:tc>
        <w:tc>
          <w:tcPr>
            <w:tcW w:w="691" w:type="pct"/>
            <w:vAlign w:val="bottom"/>
          </w:tcPr>
          <w:p w14:paraId="2F2DD736" w14:textId="24904628" w:rsidR="00820010" w:rsidRPr="00C87BD3" w:rsidRDefault="001E10DB" w:rsidP="001E10DB">
            <w:pPr>
              <w:jc w:val="right"/>
            </w:pPr>
            <w:r w:rsidRPr="00C87BD3">
              <w:t>3</w:t>
            </w:r>
            <w:r>
              <w:t> </w:t>
            </w:r>
            <w:r w:rsidRPr="00C87BD3">
              <w:t>480</w:t>
            </w:r>
          </w:p>
        </w:tc>
        <w:tc>
          <w:tcPr>
            <w:tcW w:w="691" w:type="pct"/>
            <w:vAlign w:val="bottom"/>
          </w:tcPr>
          <w:p w14:paraId="0CA600C5" w14:textId="6D1BEED3" w:rsidR="00820010" w:rsidRPr="00C87BD3" w:rsidRDefault="001E10DB" w:rsidP="001E10DB">
            <w:pPr>
              <w:jc w:val="right"/>
            </w:pPr>
            <w:r w:rsidRPr="00C87BD3">
              <w:t>8</w:t>
            </w:r>
            <w:r>
              <w:t> </w:t>
            </w:r>
            <w:r w:rsidRPr="00C87BD3">
              <w:t>590</w:t>
            </w:r>
          </w:p>
        </w:tc>
        <w:tc>
          <w:tcPr>
            <w:tcW w:w="691" w:type="pct"/>
            <w:vAlign w:val="bottom"/>
          </w:tcPr>
          <w:p w14:paraId="57784A59" w14:textId="48B86BC8" w:rsidR="00820010" w:rsidRPr="00C87BD3" w:rsidRDefault="00820010" w:rsidP="001E10DB">
            <w:pPr>
              <w:jc w:val="right"/>
            </w:pPr>
            <w:r w:rsidRPr="00C87BD3">
              <w:t>1</w:t>
            </w:r>
            <w:r w:rsidR="001E10DB" w:rsidRPr="00C87BD3">
              <w:t>2</w:t>
            </w:r>
            <w:r w:rsidR="001E10DB">
              <w:t> </w:t>
            </w:r>
            <w:r w:rsidR="001E10DB" w:rsidRPr="00C87BD3">
              <w:t>070</w:t>
            </w:r>
          </w:p>
        </w:tc>
        <w:tc>
          <w:tcPr>
            <w:tcW w:w="691" w:type="pct"/>
            <w:vAlign w:val="bottom"/>
          </w:tcPr>
          <w:p w14:paraId="3CC92ECB" w14:textId="370B73F8" w:rsidR="00820010" w:rsidRPr="00C87BD3" w:rsidRDefault="00820010" w:rsidP="001E10DB">
            <w:pPr>
              <w:jc w:val="right"/>
            </w:pPr>
            <w:r w:rsidRPr="00C87BD3">
              <w:t xml:space="preserve"> 1</w:t>
            </w:r>
            <w:r w:rsidR="001E10DB" w:rsidRPr="00C87BD3">
              <w:t>2</w:t>
            </w:r>
            <w:r w:rsidR="001E10DB">
              <w:t> </w:t>
            </w:r>
            <w:r w:rsidR="001E10DB" w:rsidRPr="00C87BD3">
              <w:t>444</w:t>
            </w:r>
            <w:r w:rsidRPr="00C87BD3">
              <w:t xml:space="preserve"> </w:t>
            </w:r>
          </w:p>
        </w:tc>
        <w:tc>
          <w:tcPr>
            <w:tcW w:w="691" w:type="pct"/>
            <w:vAlign w:val="bottom"/>
          </w:tcPr>
          <w:p w14:paraId="0D150242" w14:textId="6605ECC7" w:rsidR="00820010" w:rsidRPr="00C87BD3" w:rsidRDefault="00820010" w:rsidP="001E10DB">
            <w:pPr>
              <w:jc w:val="right"/>
            </w:pPr>
            <w:r w:rsidRPr="00C87BD3">
              <w:t>5,</w:t>
            </w:r>
            <w:r w:rsidR="001E10DB" w:rsidRPr="00C87BD3">
              <w:t>7</w:t>
            </w:r>
            <w:r w:rsidR="001E10DB">
              <w:t> %</w:t>
            </w:r>
          </w:p>
        </w:tc>
      </w:tr>
      <w:tr w:rsidR="00000000" w:rsidRPr="00C87BD3" w14:paraId="164E370A" w14:textId="77777777" w:rsidTr="001E10DB">
        <w:trPr>
          <w:trHeight w:val="113"/>
        </w:trPr>
        <w:tc>
          <w:tcPr>
            <w:tcW w:w="400" w:type="pct"/>
          </w:tcPr>
          <w:p w14:paraId="1270A3EB" w14:textId="77777777" w:rsidR="00820010" w:rsidRPr="00C87BD3" w:rsidRDefault="00820010" w:rsidP="001E10DB">
            <w:pPr>
              <w:pStyle w:val="TabellHode-rad"/>
            </w:pPr>
            <w:r w:rsidRPr="00C87BD3">
              <w:t>2025</w:t>
            </w:r>
          </w:p>
        </w:tc>
        <w:tc>
          <w:tcPr>
            <w:tcW w:w="691" w:type="pct"/>
            <w:vAlign w:val="bottom"/>
          </w:tcPr>
          <w:p w14:paraId="064D37BB" w14:textId="4A5B4104" w:rsidR="00820010" w:rsidRPr="00C87BD3" w:rsidRDefault="00820010" w:rsidP="001E10DB">
            <w:pPr>
              <w:jc w:val="right"/>
            </w:pPr>
            <w:r w:rsidRPr="00C87BD3">
              <w:t xml:space="preserve"> </w:t>
            </w:r>
            <w:r w:rsidR="001E10DB" w:rsidRPr="00C87BD3">
              <w:t>3</w:t>
            </w:r>
            <w:r w:rsidR="001E10DB">
              <w:t> </w:t>
            </w:r>
            <w:r w:rsidR="001E10DB" w:rsidRPr="00C87BD3">
              <w:t>627</w:t>
            </w:r>
            <w:r w:rsidRPr="00C87BD3">
              <w:t xml:space="preserve"> </w:t>
            </w:r>
          </w:p>
        </w:tc>
        <w:tc>
          <w:tcPr>
            <w:tcW w:w="453" w:type="pct"/>
            <w:vAlign w:val="bottom"/>
          </w:tcPr>
          <w:p w14:paraId="5B5FADBD" w14:textId="77777777" w:rsidR="00820010" w:rsidRPr="00C87BD3" w:rsidRDefault="00820010" w:rsidP="001E10DB">
            <w:pPr>
              <w:jc w:val="right"/>
            </w:pPr>
            <w:r w:rsidRPr="00C87BD3">
              <w:t xml:space="preserve"> -749 </w:t>
            </w:r>
          </w:p>
        </w:tc>
        <w:tc>
          <w:tcPr>
            <w:tcW w:w="691" w:type="pct"/>
            <w:vAlign w:val="bottom"/>
          </w:tcPr>
          <w:p w14:paraId="00991D55" w14:textId="63D66A5B" w:rsidR="00820010" w:rsidRPr="00C87BD3" w:rsidRDefault="00820010" w:rsidP="001E10DB">
            <w:pPr>
              <w:jc w:val="right"/>
            </w:pPr>
            <w:r w:rsidRPr="00C87BD3">
              <w:t xml:space="preserve"> </w:t>
            </w:r>
            <w:r w:rsidR="001E10DB" w:rsidRPr="00C87BD3">
              <w:t>4</w:t>
            </w:r>
            <w:r w:rsidR="001E10DB">
              <w:t> </w:t>
            </w:r>
            <w:r w:rsidR="001E10DB" w:rsidRPr="00C87BD3">
              <w:t>380</w:t>
            </w:r>
            <w:r w:rsidRPr="00C87BD3">
              <w:t xml:space="preserve"> </w:t>
            </w:r>
          </w:p>
        </w:tc>
        <w:tc>
          <w:tcPr>
            <w:tcW w:w="691" w:type="pct"/>
            <w:vAlign w:val="bottom"/>
          </w:tcPr>
          <w:p w14:paraId="0D06E80D" w14:textId="55396A68" w:rsidR="00820010" w:rsidRPr="00C87BD3" w:rsidRDefault="00820010" w:rsidP="001E10DB">
            <w:pPr>
              <w:jc w:val="right"/>
            </w:pPr>
            <w:r w:rsidRPr="00C87BD3">
              <w:t xml:space="preserve"> </w:t>
            </w:r>
            <w:r w:rsidR="001E10DB" w:rsidRPr="00C87BD3">
              <w:t>9</w:t>
            </w:r>
            <w:r w:rsidR="001E10DB">
              <w:t> </w:t>
            </w:r>
            <w:r w:rsidR="001E10DB" w:rsidRPr="00C87BD3">
              <w:t>687</w:t>
            </w:r>
            <w:r w:rsidRPr="00C87BD3">
              <w:t xml:space="preserve"> </w:t>
            </w:r>
          </w:p>
        </w:tc>
        <w:tc>
          <w:tcPr>
            <w:tcW w:w="691" w:type="pct"/>
            <w:vAlign w:val="bottom"/>
          </w:tcPr>
          <w:p w14:paraId="5D00E79B" w14:textId="6463630A" w:rsidR="00820010" w:rsidRPr="00C87BD3" w:rsidRDefault="00820010" w:rsidP="001E10DB">
            <w:pPr>
              <w:jc w:val="right"/>
            </w:pPr>
            <w:r w:rsidRPr="00C87BD3">
              <w:t xml:space="preserve"> 1</w:t>
            </w:r>
            <w:r w:rsidR="001E10DB" w:rsidRPr="00C87BD3">
              <w:t>4</w:t>
            </w:r>
            <w:r w:rsidR="001E10DB">
              <w:t> </w:t>
            </w:r>
            <w:r w:rsidR="001E10DB" w:rsidRPr="00C87BD3">
              <w:t>067</w:t>
            </w:r>
            <w:r w:rsidRPr="00C87BD3">
              <w:t xml:space="preserve"> </w:t>
            </w:r>
          </w:p>
        </w:tc>
        <w:tc>
          <w:tcPr>
            <w:tcW w:w="691" w:type="pct"/>
            <w:vAlign w:val="bottom"/>
          </w:tcPr>
          <w:p w14:paraId="06C20316" w14:textId="66636793" w:rsidR="00820010" w:rsidRPr="00C87BD3" w:rsidRDefault="00820010" w:rsidP="001E10DB">
            <w:pPr>
              <w:jc w:val="right"/>
            </w:pPr>
            <w:r w:rsidRPr="00C87BD3">
              <w:t xml:space="preserve"> 1</w:t>
            </w:r>
            <w:r w:rsidR="001E10DB" w:rsidRPr="00C87BD3">
              <w:t>4</w:t>
            </w:r>
            <w:r w:rsidR="001E10DB">
              <w:t> </w:t>
            </w:r>
            <w:r w:rsidR="001E10DB" w:rsidRPr="00C87BD3">
              <w:t>067</w:t>
            </w:r>
            <w:r w:rsidRPr="00C87BD3">
              <w:t xml:space="preserve"> </w:t>
            </w:r>
          </w:p>
        </w:tc>
        <w:tc>
          <w:tcPr>
            <w:tcW w:w="691" w:type="pct"/>
            <w:vAlign w:val="bottom"/>
          </w:tcPr>
          <w:p w14:paraId="5BFD0FA6" w14:textId="74EE57C1" w:rsidR="00820010" w:rsidRPr="00C87BD3" w:rsidRDefault="00820010" w:rsidP="001E10DB">
            <w:pPr>
              <w:jc w:val="right"/>
            </w:pPr>
            <w:r w:rsidRPr="00C87BD3">
              <w:t>6,</w:t>
            </w:r>
            <w:r w:rsidR="001E10DB" w:rsidRPr="00C87BD3">
              <w:t>0</w:t>
            </w:r>
            <w:r w:rsidR="001E10DB">
              <w:t> %</w:t>
            </w:r>
          </w:p>
        </w:tc>
      </w:tr>
    </w:tbl>
    <w:p w14:paraId="305217A7" w14:textId="77777777" w:rsidR="001E10DB" w:rsidRDefault="001E10DB" w:rsidP="001E10DB"/>
    <w:p w14:paraId="0B8BC6A7" w14:textId="638896DB" w:rsidR="001E10DB" w:rsidRDefault="00820010" w:rsidP="001E10DB">
      <w:r>
        <w:rPr>
          <w:noProof/>
        </w:rPr>
        <w:lastRenderedPageBreak/>
        <w:drawing>
          <wp:inline distT="0" distB="0" distL="0" distR="0" wp14:anchorId="0A102E59" wp14:editId="699467F9">
            <wp:extent cx="5217744" cy="2980697"/>
            <wp:effectExtent l="0" t="0" r="2540" b="0"/>
            <wp:docPr id="1720623992" name="Bilde 18"/>
            <wp:cNvGraphicFramePr/>
            <a:graphic xmlns:a="http://schemas.openxmlformats.org/drawingml/2006/main">
              <a:graphicData uri="http://schemas.openxmlformats.org/drawingml/2006/picture">
                <pic:pic xmlns:pic="http://schemas.openxmlformats.org/drawingml/2006/picture">
                  <pic:nvPicPr>
                    <pic:cNvPr id="1720623992" name=""/>
                    <pic:cNvPicPr/>
                  </pic:nvPicPr>
                  <pic:blipFill>
                    <a:blip r:embed="rId24"/>
                    <a:stretch>
                      <a:fillRect/>
                    </a:stretch>
                  </pic:blipFill>
                  <pic:spPr>
                    <a:xfrm>
                      <a:off x="0" y="0"/>
                      <a:ext cx="5217744" cy="2980697"/>
                    </a:xfrm>
                    <a:prstGeom prst="rect">
                      <a:avLst/>
                    </a:prstGeom>
                  </pic:spPr>
                </pic:pic>
              </a:graphicData>
            </a:graphic>
          </wp:inline>
        </w:drawing>
      </w:r>
    </w:p>
    <w:p w14:paraId="6460199C" w14:textId="7BD64632" w:rsidR="00820010" w:rsidRPr="00C87BD3" w:rsidRDefault="00820010" w:rsidP="00C87BD3">
      <w:pPr>
        <w:pStyle w:val="figur-tittel"/>
      </w:pPr>
      <w:r w:rsidRPr="00C87BD3">
        <w:t>Utvikling EBITDA i mill. kroner i løpende priser og EBITDA-margin. 2016</w:t>
      </w:r>
      <w:r w:rsidR="001E10DB" w:rsidRPr="001E10DB">
        <w:rPr>
          <w:rStyle w:val="Fotnotereferanse"/>
        </w:rPr>
        <w:footnoteReference w:id="22"/>
      </w:r>
      <w:r w:rsidRPr="00C87BD3">
        <w:t xml:space="preserve"> til 2025.</w:t>
      </w:r>
    </w:p>
    <w:p w14:paraId="496F9478" w14:textId="77777777" w:rsidR="001E10DB" w:rsidRDefault="00820010" w:rsidP="00C87BD3">
      <w:pPr>
        <w:pStyle w:val="Kilde"/>
      </w:pPr>
      <w:r w:rsidRPr="00C87BD3">
        <w:t>Kilde: Helse- og omsorgsdepartementet.</w:t>
      </w:r>
    </w:p>
    <w:p w14:paraId="7CCA9F2F" w14:textId="1AD7F572" w:rsidR="00820010" w:rsidRPr="00820010" w:rsidRDefault="00820010" w:rsidP="00820010">
      <w:r>
        <w:rPr>
          <w:noProof/>
        </w:rPr>
        <w:drawing>
          <wp:inline distT="0" distB="0" distL="0" distR="0" wp14:anchorId="69EFC8EA" wp14:editId="29A23A6B">
            <wp:extent cx="5217744" cy="3078225"/>
            <wp:effectExtent l="0" t="0" r="2540" b="8255"/>
            <wp:docPr id="2109015077" name="Bilde 19"/>
            <wp:cNvGraphicFramePr/>
            <a:graphic xmlns:a="http://schemas.openxmlformats.org/drawingml/2006/main">
              <a:graphicData uri="http://schemas.openxmlformats.org/drawingml/2006/picture">
                <pic:pic xmlns:pic="http://schemas.openxmlformats.org/drawingml/2006/picture">
                  <pic:nvPicPr>
                    <pic:cNvPr id="2109015077" name=""/>
                    <pic:cNvPicPr/>
                  </pic:nvPicPr>
                  <pic:blipFill>
                    <a:blip r:embed="rId25"/>
                    <a:stretch>
                      <a:fillRect/>
                    </a:stretch>
                  </pic:blipFill>
                  <pic:spPr>
                    <a:xfrm>
                      <a:off x="0" y="0"/>
                      <a:ext cx="5217744" cy="3078225"/>
                    </a:xfrm>
                    <a:prstGeom prst="rect">
                      <a:avLst/>
                    </a:prstGeom>
                  </pic:spPr>
                </pic:pic>
              </a:graphicData>
            </a:graphic>
          </wp:inline>
        </w:drawing>
      </w:r>
    </w:p>
    <w:p w14:paraId="7023E02E" w14:textId="58622D45" w:rsidR="00820010" w:rsidRPr="00C87BD3" w:rsidRDefault="00820010" w:rsidP="00C87BD3">
      <w:pPr>
        <w:pStyle w:val="figur-tittel"/>
      </w:pPr>
      <w:r w:rsidRPr="00C87BD3">
        <w:t>EBITDA-margin. 2016</w:t>
      </w:r>
      <w:r w:rsidR="001E10DB" w:rsidRPr="001E10DB">
        <w:rPr>
          <w:rStyle w:val="Fotnotereferanse"/>
        </w:rPr>
        <w:footnoteReference w:id="23"/>
      </w:r>
      <w:r w:rsidRPr="00C87BD3">
        <w:t xml:space="preserve"> til 2025.</w:t>
      </w:r>
    </w:p>
    <w:p w14:paraId="2B5C2E36" w14:textId="77777777" w:rsidR="00820010" w:rsidRPr="00C87BD3" w:rsidRDefault="00820010" w:rsidP="00C87BD3">
      <w:pPr>
        <w:pStyle w:val="Kilde"/>
      </w:pPr>
      <w:r w:rsidRPr="00C87BD3">
        <w:t>Kilde: Helse- og omsorgsdepartementet.</w:t>
      </w:r>
    </w:p>
    <w:p w14:paraId="0A659DDE" w14:textId="77777777" w:rsidR="00820010" w:rsidRPr="00C87BD3" w:rsidRDefault="00820010" w:rsidP="00C87BD3">
      <w:pPr>
        <w:pStyle w:val="Overskrift2"/>
      </w:pPr>
      <w:r w:rsidRPr="00C87BD3">
        <w:lastRenderedPageBreak/>
        <w:t>Investeringer og gjeld</w:t>
      </w:r>
    </w:p>
    <w:p w14:paraId="776615BA" w14:textId="2BC530E7" w:rsidR="00820010" w:rsidRPr="00C87BD3" w:rsidRDefault="00820010" w:rsidP="00C87BD3">
      <w:r w:rsidRPr="00C87BD3">
        <w:t>Helseforetakene gjennomfører investeringer i bygninger, utstyr og teknologi i tillegg til større investeringer i nye sykehusbygg. I 2025 ble det investert for 20,</w:t>
      </w:r>
      <w:r w:rsidR="001E10DB" w:rsidRPr="00C87BD3">
        <w:t>3</w:t>
      </w:r>
      <w:r w:rsidR="001E10DB">
        <w:t> mrd.</w:t>
      </w:r>
      <w:r w:rsidRPr="00C87BD3">
        <w:t xml:space="preserve"> kroner, mens avskrivningene utgjorde 9,</w:t>
      </w:r>
      <w:r w:rsidR="001E10DB" w:rsidRPr="00C87BD3">
        <w:t>7</w:t>
      </w:r>
      <w:r w:rsidR="001E10DB">
        <w:t> mrd.</w:t>
      </w:r>
      <w:r w:rsidRPr="00C87BD3">
        <w:t xml:space="preserve"> kroner. Investeringsnivået har vært mulig som følge av tilførsel av likviditet i form av lånefinansiering i den statlige låneordningen til større prosjekter, jf. tabell 3.1. I 2025 ble det utbetalt 6,</w:t>
      </w:r>
      <w:r w:rsidR="001E10DB" w:rsidRPr="00C87BD3">
        <w:t>4</w:t>
      </w:r>
      <w:r w:rsidR="001E10DB">
        <w:t> mrd.</w:t>
      </w:r>
      <w:r w:rsidRPr="00C87BD3">
        <w:t xml:space="preserve"> kroner i investeringslån. Det resterende likviditetsbehovet dekkes av oppspart egenkapital fra årets og tidligere års positive resultater. Økte byggepriser har i de senere årene medført økte </w:t>
      </w:r>
      <w:proofErr w:type="spellStart"/>
      <w:r w:rsidRPr="00C87BD3">
        <w:t>byggekostnader</w:t>
      </w:r>
      <w:proofErr w:type="spellEnd"/>
      <w:r w:rsidRPr="00C87BD3">
        <w:t xml:space="preserve"> og dermed større likviditetsbehov i pågående og framtidige prosjekter.</w:t>
      </w:r>
    </w:p>
    <w:p w14:paraId="225C76BC" w14:textId="0FA368BA" w:rsidR="00820010" w:rsidRPr="00C87BD3" w:rsidRDefault="00820010" w:rsidP="00C87BD3">
      <w:r w:rsidRPr="00C87BD3">
        <w:t xml:space="preserve">Lånebevilgningen til investeringsprosjekter skjer gjennom Stortingets behandling av </w:t>
      </w:r>
      <w:proofErr w:type="spellStart"/>
      <w:r w:rsidR="001E10DB" w:rsidRPr="00C87BD3">
        <w:t>Prop</w:t>
      </w:r>
      <w:proofErr w:type="spellEnd"/>
      <w:r w:rsidR="001E10DB" w:rsidRPr="00C87BD3">
        <w:t>. 1</w:t>
      </w:r>
      <w:r w:rsidR="001E10DB">
        <w:t xml:space="preserve"> </w:t>
      </w:r>
      <w:r w:rsidR="001E10DB" w:rsidRPr="00C87BD3">
        <w:t xml:space="preserve">S </w:t>
      </w:r>
      <w:r w:rsidRPr="00C87BD3">
        <w:t>(Statsbudsjettet) under Helse- og omsorgsdepartementets kapitler. Fra 2008 har Stortinget bevilget investeringslån til enkeltprosjekter, med en fastsatt øvre låneramme som blir fordelt på årlige prisjusterte lånebevilgninger i takt med framdriften i de enkelte prosjektene.</w:t>
      </w:r>
    </w:p>
    <w:p w14:paraId="5043CF01" w14:textId="04938BEE" w:rsidR="00820010" w:rsidRPr="00C87BD3" w:rsidRDefault="00820010" w:rsidP="00C87BD3">
      <w:r w:rsidRPr="00C87BD3">
        <w:t xml:space="preserve">I 2023 ble prinsippet for prisjustering av lånerammene til de regionale helseforetakene endret. Statlige lånerammer prisjusteres nå med </w:t>
      </w:r>
      <w:proofErr w:type="spellStart"/>
      <w:r w:rsidRPr="00C87BD3">
        <w:t>byggekostnadsindeksen</w:t>
      </w:r>
      <w:proofErr w:type="spellEnd"/>
      <w:r w:rsidRPr="00C87BD3">
        <w:t xml:space="preserve"> Statsbygg bruker for sine prosjekter, basert på publiserte tall fra SSB (SBED). Tidligere ble lånerammen prisjustert med </w:t>
      </w:r>
      <w:proofErr w:type="spellStart"/>
      <w:r w:rsidRPr="00C87BD3">
        <w:t>deflatoren</w:t>
      </w:r>
      <w:proofErr w:type="spellEnd"/>
      <w:r w:rsidRPr="00C87BD3">
        <w:t xml:space="preserve"> for basisbevilgningen (i rapporten betegnet som </w:t>
      </w:r>
      <w:proofErr w:type="spellStart"/>
      <w:r w:rsidRPr="00C87BD3">
        <w:t>deflatoren</w:t>
      </w:r>
      <w:proofErr w:type="spellEnd"/>
      <w:r w:rsidRPr="00C87BD3">
        <w:t xml:space="preserve"> for spesialisthelsetjenesten). Endringen ble gjort med tilbakevirkende kraft for perioden 2015 til 2022 for de prosjektene som fikk lånebevilgning i 2023. Som følge av dette ble det gitt 5,</w:t>
      </w:r>
      <w:r w:rsidR="001E10DB" w:rsidRPr="00C87BD3">
        <w:t>4</w:t>
      </w:r>
      <w:r w:rsidR="001E10DB">
        <w:t> mrd.</w:t>
      </w:r>
      <w:r w:rsidRPr="00C87BD3">
        <w:t xml:space="preserve"> kroner i økte lånerammer til de regionale helseforetakene og lånebevilgningen i 2023 ble økt med 1,</w:t>
      </w:r>
      <w:r w:rsidR="001E10DB" w:rsidRPr="00C87BD3">
        <w:t>3</w:t>
      </w:r>
      <w:r w:rsidR="001E10DB">
        <w:t> mrd.</w:t>
      </w:r>
      <w:r w:rsidRPr="00C87BD3">
        <w:t xml:space="preserve"> kroner i ekstra rentebærende likviditet. Endringen skulle legge til rette for mer stabil og forutsigbar finansiering framover.</w:t>
      </w:r>
      <w:r w:rsidR="001E10DB" w:rsidRPr="001E10DB">
        <w:rPr>
          <w:rStyle w:val="Fotnotereferanse"/>
        </w:rPr>
        <w:footnoteReference w:id="24"/>
      </w:r>
      <w:r w:rsidRPr="00C87BD3">
        <w:t xml:space="preserve"> Ved Stortingets behandling av meldingen om Nasjonal helse- og samhandlingsplan 2024 til 2027 ble det vedtatt at de regionale helseforetakene nå kan søke om lån på inntil 90 prosent av prosjektets styringsramme (P50-estimat) for nye prosjekter og at rentemodellen fra før 2018 nå skal gjøres gjeldende for alle lån.</w:t>
      </w:r>
      <w:r w:rsidR="001E10DB" w:rsidRPr="001E10DB">
        <w:rPr>
          <w:rStyle w:val="Fotnotereferanse"/>
        </w:rPr>
        <w:footnoteReference w:id="25"/>
      </w:r>
    </w:p>
    <w:p w14:paraId="546948DB" w14:textId="3E8FB906" w:rsidR="00820010" w:rsidRPr="00C87BD3" w:rsidRDefault="00820010" w:rsidP="00C87BD3">
      <w:r w:rsidRPr="00C87BD3">
        <w:t xml:space="preserve">De årlige investeringene vil variere avhengig av hvilke utbygginger som pågår. Når større investeringer ferdigstilles vil nivået på de samlede avskrivningene øke. Ved lånefinansiering vil også rentekostnadene øke. Tabell 6.3 viser at det har vært en økning i helseforetakenes verdi på bygg, utstyr og </w:t>
      </w:r>
      <w:r w:rsidRPr="00C87BD3">
        <w:lastRenderedPageBreak/>
        <w:t>immaterielle verdier på 11,</w:t>
      </w:r>
      <w:r w:rsidR="001E10DB" w:rsidRPr="00C87BD3">
        <w:t>5</w:t>
      </w:r>
      <w:r w:rsidR="001E10DB">
        <w:t> mrd.</w:t>
      </w:r>
      <w:r w:rsidRPr="00C87BD3">
        <w:t xml:space="preserve"> kroner i 2025. Tomter eid av helseforetakene inngår i tabell 6.3. Verdien på tomtene </w:t>
      </w:r>
      <w:r w:rsidRPr="00C87BD3">
        <w:t>i tabellen er basert på verdien ført i balansen og kan avvike fra faktisk markedsverdi.</w:t>
      </w:r>
    </w:p>
    <w:p w14:paraId="661CDE2F" w14:textId="77777777" w:rsidR="00820010" w:rsidRPr="00C87BD3" w:rsidRDefault="00820010" w:rsidP="00C87BD3">
      <w:pPr>
        <w:pStyle w:val="tabell-tittel"/>
      </w:pPr>
      <w:r w:rsidRPr="00C87BD3">
        <w:t>Utvikling i helseforetakenes verdi på bygg, utstyr og immaterielle verdier i mill. kroner i løpende priser. 2003–2025.</w:t>
      </w:r>
    </w:p>
    <w:tbl>
      <w:tblPr>
        <w:tblStyle w:val="StandardTabell"/>
        <w:tblW w:w="5852" w:type="pct"/>
        <w:tblLook w:val="0000" w:firstRow="0" w:lastRow="0" w:firstColumn="0" w:lastColumn="0" w:noHBand="0" w:noVBand="0"/>
      </w:tblPr>
      <w:tblGrid>
        <w:gridCol w:w="1580"/>
        <w:gridCol w:w="1079"/>
        <w:gridCol w:w="1079"/>
        <w:gridCol w:w="1190"/>
        <w:gridCol w:w="1190"/>
        <w:gridCol w:w="1190"/>
        <w:gridCol w:w="1354"/>
        <w:gridCol w:w="1192"/>
        <w:gridCol w:w="1192"/>
        <w:gridCol w:w="1192"/>
      </w:tblGrid>
      <w:tr w:rsidR="001E10DB" w:rsidRPr="00C87BD3" w14:paraId="0AC38E71" w14:textId="77777777" w:rsidTr="001E10DB">
        <w:trPr>
          <w:trHeight w:val="113"/>
        </w:trPr>
        <w:tc>
          <w:tcPr>
            <w:tcW w:w="646" w:type="pct"/>
          </w:tcPr>
          <w:p w14:paraId="7C84AF1A" w14:textId="77777777" w:rsidR="00820010" w:rsidRPr="00C87BD3" w:rsidRDefault="00820010" w:rsidP="001E10DB">
            <w:pPr>
              <w:pStyle w:val="TabellHode-kolonne"/>
            </w:pPr>
          </w:p>
        </w:tc>
        <w:tc>
          <w:tcPr>
            <w:tcW w:w="441" w:type="pct"/>
            <w:vAlign w:val="bottom"/>
          </w:tcPr>
          <w:p w14:paraId="093E6638" w14:textId="77777777" w:rsidR="00820010" w:rsidRPr="00C87BD3" w:rsidRDefault="00820010" w:rsidP="001E10DB">
            <w:pPr>
              <w:pStyle w:val="TabellHode-kolonne"/>
              <w:jc w:val="right"/>
            </w:pPr>
            <w:r w:rsidRPr="00C87BD3">
              <w:t>2003</w:t>
            </w:r>
          </w:p>
        </w:tc>
        <w:tc>
          <w:tcPr>
            <w:tcW w:w="441" w:type="pct"/>
            <w:vAlign w:val="bottom"/>
          </w:tcPr>
          <w:p w14:paraId="39E429DE" w14:textId="77777777" w:rsidR="00820010" w:rsidRPr="00C87BD3" w:rsidRDefault="00820010" w:rsidP="001E10DB">
            <w:pPr>
              <w:pStyle w:val="TabellHode-kolonne"/>
              <w:jc w:val="right"/>
            </w:pPr>
            <w:r w:rsidRPr="00C87BD3">
              <w:t>2015</w:t>
            </w:r>
          </w:p>
        </w:tc>
        <w:tc>
          <w:tcPr>
            <w:tcW w:w="486" w:type="pct"/>
            <w:vAlign w:val="bottom"/>
          </w:tcPr>
          <w:p w14:paraId="0126F3FB" w14:textId="77777777" w:rsidR="00820010" w:rsidRPr="00C87BD3" w:rsidRDefault="00820010" w:rsidP="001E10DB">
            <w:pPr>
              <w:pStyle w:val="TabellHode-kolonne"/>
              <w:jc w:val="right"/>
            </w:pPr>
            <w:r w:rsidRPr="00C87BD3">
              <w:t>2023</w:t>
            </w:r>
          </w:p>
        </w:tc>
        <w:tc>
          <w:tcPr>
            <w:tcW w:w="486" w:type="pct"/>
            <w:vAlign w:val="bottom"/>
          </w:tcPr>
          <w:p w14:paraId="4E6A9EDA" w14:textId="77777777" w:rsidR="00820010" w:rsidRPr="00C87BD3" w:rsidRDefault="00820010" w:rsidP="001E10DB">
            <w:pPr>
              <w:pStyle w:val="TabellHode-kolonne"/>
              <w:jc w:val="right"/>
            </w:pPr>
            <w:r w:rsidRPr="00C87BD3">
              <w:t>2024</w:t>
            </w:r>
          </w:p>
        </w:tc>
        <w:tc>
          <w:tcPr>
            <w:tcW w:w="486" w:type="pct"/>
            <w:vAlign w:val="bottom"/>
          </w:tcPr>
          <w:p w14:paraId="6B5CF3A6" w14:textId="77777777" w:rsidR="00820010" w:rsidRPr="00C87BD3" w:rsidRDefault="00820010" w:rsidP="001E10DB">
            <w:pPr>
              <w:pStyle w:val="TabellHode-kolonne"/>
              <w:jc w:val="right"/>
            </w:pPr>
            <w:r w:rsidRPr="00C87BD3">
              <w:t>2025</w:t>
            </w:r>
          </w:p>
        </w:tc>
        <w:tc>
          <w:tcPr>
            <w:tcW w:w="553" w:type="pct"/>
            <w:vAlign w:val="bottom"/>
          </w:tcPr>
          <w:p w14:paraId="67FC2688" w14:textId="74F5BC22" w:rsidR="00820010" w:rsidRPr="00C87BD3" w:rsidRDefault="00820010" w:rsidP="001E10DB">
            <w:pPr>
              <w:pStyle w:val="TabellHode-kolonne"/>
              <w:jc w:val="right"/>
            </w:pPr>
            <w:r w:rsidRPr="00C87BD3">
              <w:t>Verdi 2025 i prosent av drifts</w:t>
            </w:r>
            <w:r w:rsidRPr="00C87BD3">
              <w:t xml:space="preserve">inntektene </w:t>
            </w:r>
          </w:p>
        </w:tc>
        <w:tc>
          <w:tcPr>
            <w:tcW w:w="487" w:type="pct"/>
            <w:vAlign w:val="bottom"/>
          </w:tcPr>
          <w:p w14:paraId="4F5F19BB" w14:textId="77777777" w:rsidR="00820010" w:rsidRPr="00C87BD3" w:rsidRDefault="00820010" w:rsidP="001E10DB">
            <w:pPr>
              <w:pStyle w:val="TabellHode-kolonne"/>
              <w:jc w:val="right"/>
            </w:pPr>
            <w:r w:rsidRPr="00C87BD3">
              <w:t>Prosent endring 2023–25</w:t>
            </w:r>
          </w:p>
        </w:tc>
        <w:tc>
          <w:tcPr>
            <w:tcW w:w="487" w:type="pct"/>
            <w:vAlign w:val="bottom"/>
          </w:tcPr>
          <w:p w14:paraId="0E6AEB1C" w14:textId="77777777" w:rsidR="00820010" w:rsidRPr="00C87BD3" w:rsidRDefault="00820010" w:rsidP="001E10DB">
            <w:pPr>
              <w:pStyle w:val="TabellHode-kolonne"/>
              <w:jc w:val="right"/>
            </w:pPr>
            <w:r w:rsidRPr="00C87BD3">
              <w:t>Prosent endring 2015–25</w:t>
            </w:r>
          </w:p>
        </w:tc>
        <w:tc>
          <w:tcPr>
            <w:tcW w:w="487" w:type="pct"/>
            <w:vAlign w:val="bottom"/>
          </w:tcPr>
          <w:p w14:paraId="36CA5249" w14:textId="77777777" w:rsidR="00820010" w:rsidRPr="00C87BD3" w:rsidRDefault="00820010" w:rsidP="001E10DB">
            <w:pPr>
              <w:pStyle w:val="TabellHode-kolonne"/>
              <w:jc w:val="right"/>
            </w:pPr>
            <w:r w:rsidRPr="00C87BD3">
              <w:t>Prosent endring 2003–25</w:t>
            </w:r>
          </w:p>
        </w:tc>
      </w:tr>
      <w:tr w:rsidR="001E10DB" w:rsidRPr="00C87BD3" w14:paraId="00176075" w14:textId="77777777" w:rsidTr="001E10DB">
        <w:trPr>
          <w:trHeight w:val="113"/>
        </w:trPr>
        <w:tc>
          <w:tcPr>
            <w:tcW w:w="646" w:type="pct"/>
          </w:tcPr>
          <w:p w14:paraId="0B3C4950" w14:textId="77777777" w:rsidR="00820010" w:rsidRPr="00C87BD3" w:rsidRDefault="00820010" w:rsidP="001E10DB">
            <w:pPr>
              <w:pStyle w:val="TabellHode-rad"/>
            </w:pPr>
            <w:r w:rsidRPr="00C87BD3">
              <w:t>Helse Sør-Øst</w:t>
            </w:r>
          </w:p>
        </w:tc>
        <w:tc>
          <w:tcPr>
            <w:tcW w:w="441" w:type="pct"/>
            <w:vAlign w:val="bottom"/>
          </w:tcPr>
          <w:p w14:paraId="22D547BF" w14:textId="788D8C6A" w:rsidR="00820010" w:rsidRPr="00C87BD3" w:rsidRDefault="00820010" w:rsidP="001E10DB">
            <w:pPr>
              <w:jc w:val="right"/>
            </w:pPr>
            <w:r w:rsidRPr="00C87BD3">
              <w:t>3</w:t>
            </w:r>
            <w:r w:rsidR="001E10DB" w:rsidRPr="00C87BD3">
              <w:t>6</w:t>
            </w:r>
            <w:r w:rsidR="001E10DB">
              <w:t> </w:t>
            </w:r>
            <w:r w:rsidR="001E10DB" w:rsidRPr="00C87BD3">
              <w:t>913</w:t>
            </w:r>
          </w:p>
        </w:tc>
        <w:tc>
          <w:tcPr>
            <w:tcW w:w="441" w:type="pct"/>
            <w:vAlign w:val="bottom"/>
          </w:tcPr>
          <w:p w14:paraId="6B2E4160" w14:textId="52261772" w:rsidR="00820010" w:rsidRPr="00C87BD3" w:rsidRDefault="00820010" w:rsidP="001E10DB">
            <w:pPr>
              <w:jc w:val="right"/>
            </w:pPr>
            <w:r w:rsidRPr="00C87BD3">
              <w:t>4</w:t>
            </w:r>
            <w:r w:rsidR="001E10DB" w:rsidRPr="00C87BD3">
              <w:t>5</w:t>
            </w:r>
            <w:r w:rsidR="001E10DB">
              <w:t> </w:t>
            </w:r>
            <w:r w:rsidR="001E10DB" w:rsidRPr="00C87BD3">
              <w:t>892</w:t>
            </w:r>
            <w:r w:rsidRPr="00C87BD3">
              <w:t xml:space="preserve"> </w:t>
            </w:r>
          </w:p>
        </w:tc>
        <w:tc>
          <w:tcPr>
            <w:tcW w:w="486" w:type="pct"/>
            <w:vAlign w:val="bottom"/>
          </w:tcPr>
          <w:p w14:paraId="688EFBA8" w14:textId="44658C43" w:rsidR="00820010" w:rsidRPr="00C87BD3" w:rsidRDefault="00820010" w:rsidP="001E10DB">
            <w:pPr>
              <w:jc w:val="right"/>
            </w:pPr>
            <w:r w:rsidRPr="00C87BD3">
              <w:t xml:space="preserve"> 6</w:t>
            </w:r>
            <w:r w:rsidR="001E10DB" w:rsidRPr="00C87BD3">
              <w:t>8</w:t>
            </w:r>
            <w:r w:rsidR="001E10DB">
              <w:t> </w:t>
            </w:r>
            <w:r w:rsidR="001E10DB" w:rsidRPr="00C87BD3">
              <w:t>790</w:t>
            </w:r>
            <w:r w:rsidRPr="00C87BD3">
              <w:t xml:space="preserve"> </w:t>
            </w:r>
          </w:p>
        </w:tc>
        <w:tc>
          <w:tcPr>
            <w:tcW w:w="486" w:type="pct"/>
            <w:vAlign w:val="bottom"/>
          </w:tcPr>
          <w:p w14:paraId="50593891" w14:textId="685C6318" w:rsidR="00820010" w:rsidRPr="00C87BD3" w:rsidRDefault="00820010" w:rsidP="001E10DB">
            <w:pPr>
              <w:jc w:val="right"/>
            </w:pPr>
            <w:r w:rsidRPr="00C87BD3">
              <w:t xml:space="preserve"> 7</w:t>
            </w:r>
            <w:r w:rsidR="001E10DB" w:rsidRPr="00C87BD3">
              <w:t>7</w:t>
            </w:r>
            <w:r w:rsidR="001E10DB">
              <w:t> </w:t>
            </w:r>
            <w:r w:rsidR="001E10DB" w:rsidRPr="00C87BD3">
              <w:t>924</w:t>
            </w:r>
            <w:r w:rsidRPr="00C87BD3">
              <w:t xml:space="preserve"> </w:t>
            </w:r>
          </w:p>
        </w:tc>
        <w:tc>
          <w:tcPr>
            <w:tcW w:w="486" w:type="pct"/>
            <w:vAlign w:val="bottom"/>
          </w:tcPr>
          <w:p w14:paraId="09DBF908" w14:textId="0A4EDAA3" w:rsidR="00820010" w:rsidRPr="00C87BD3" w:rsidRDefault="00820010" w:rsidP="001E10DB">
            <w:pPr>
              <w:jc w:val="right"/>
            </w:pPr>
            <w:r w:rsidRPr="00C87BD3">
              <w:t>8</w:t>
            </w:r>
            <w:r w:rsidR="001E10DB" w:rsidRPr="00C87BD3">
              <w:t>5</w:t>
            </w:r>
            <w:r w:rsidR="001E10DB">
              <w:t> </w:t>
            </w:r>
            <w:r w:rsidR="001E10DB" w:rsidRPr="00C87BD3">
              <w:t>843</w:t>
            </w:r>
          </w:p>
        </w:tc>
        <w:tc>
          <w:tcPr>
            <w:tcW w:w="553" w:type="pct"/>
            <w:vAlign w:val="bottom"/>
          </w:tcPr>
          <w:p w14:paraId="56ED6007" w14:textId="5588741A" w:rsidR="00820010" w:rsidRPr="00C87BD3" w:rsidRDefault="00820010" w:rsidP="001E10DB">
            <w:pPr>
              <w:jc w:val="right"/>
            </w:pPr>
            <w:r w:rsidRPr="00C87BD3">
              <w:t>6</w:t>
            </w:r>
            <w:r w:rsidR="001E10DB" w:rsidRPr="00C87BD3">
              <w:t>6</w:t>
            </w:r>
            <w:r w:rsidR="001E10DB">
              <w:t> %</w:t>
            </w:r>
          </w:p>
        </w:tc>
        <w:tc>
          <w:tcPr>
            <w:tcW w:w="487" w:type="pct"/>
            <w:vAlign w:val="bottom"/>
          </w:tcPr>
          <w:p w14:paraId="6B89C841" w14:textId="3F3A92BC" w:rsidR="00820010" w:rsidRPr="00C87BD3" w:rsidRDefault="00820010" w:rsidP="001E10DB">
            <w:pPr>
              <w:jc w:val="right"/>
            </w:pPr>
            <w:r w:rsidRPr="00C87BD3">
              <w:t>1</w:t>
            </w:r>
            <w:r w:rsidR="001E10DB" w:rsidRPr="00C87BD3">
              <w:t>0</w:t>
            </w:r>
            <w:r w:rsidR="001E10DB">
              <w:t> %</w:t>
            </w:r>
          </w:p>
        </w:tc>
        <w:tc>
          <w:tcPr>
            <w:tcW w:w="487" w:type="pct"/>
            <w:vAlign w:val="bottom"/>
          </w:tcPr>
          <w:p w14:paraId="1FD44C0B" w14:textId="01A4D950" w:rsidR="00820010" w:rsidRPr="00C87BD3" w:rsidRDefault="00820010" w:rsidP="001E10DB">
            <w:pPr>
              <w:jc w:val="right"/>
            </w:pPr>
            <w:r w:rsidRPr="00C87BD3">
              <w:t>8</w:t>
            </w:r>
            <w:r w:rsidR="001E10DB" w:rsidRPr="00C87BD3">
              <w:t>7</w:t>
            </w:r>
            <w:r w:rsidR="001E10DB">
              <w:t> %</w:t>
            </w:r>
          </w:p>
        </w:tc>
        <w:tc>
          <w:tcPr>
            <w:tcW w:w="487" w:type="pct"/>
            <w:vAlign w:val="bottom"/>
          </w:tcPr>
          <w:p w14:paraId="2E760129" w14:textId="0431EB30" w:rsidR="00820010" w:rsidRPr="00C87BD3" w:rsidRDefault="00820010" w:rsidP="001E10DB">
            <w:pPr>
              <w:jc w:val="right"/>
            </w:pPr>
            <w:r w:rsidRPr="00C87BD3">
              <w:t>13</w:t>
            </w:r>
            <w:r w:rsidR="001E10DB" w:rsidRPr="00C87BD3">
              <w:t>3</w:t>
            </w:r>
            <w:r w:rsidR="001E10DB">
              <w:t> %</w:t>
            </w:r>
          </w:p>
        </w:tc>
      </w:tr>
      <w:tr w:rsidR="001E10DB" w:rsidRPr="00C87BD3" w14:paraId="26386BB8" w14:textId="77777777" w:rsidTr="001E10DB">
        <w:trPr>
          <w:trHeight w:val="113"/>
        </w:trPr>
        <w:tc>
          <w:tcPr>
            <w:tcW w:w="646" w:type="pct"/>
          </w:tcPr>
          <w:p w14:paraId="1BDC24D3" w14:textId="77777777" w:rsidR="00820010" w:rsidRPr="00C87BD3" w:rsidRDefault="00820010" w:rsidP="001E10DB">
            <w:pPr>
              <w:pStyle w:val="TabellHode-rad"/>
            </w:pPr>
            <w:r w:rsidRPr="00C87BD3">
              <w:t>Helse Vest</w:t>
            </w:r>
          </w:p>
        </w:tc>
        <w:tc>
          <w:tcPr>
            <w:tcW w:w="441" w:type="pct"/>
            <w:vAlign w:val="bottom"/>
          </w:tcPr>
          <w:p w14:paraId="677D6E98" w14:textId="1B3C7AAB" w:rsidR="00820010" w:rsidRPr="00C87BD3" w:rsidRDefault="00820010" w:rsidP="001E10DB">
            <w:pPr>
              <w:jc w:val="right"/>
            </w:pPr>
            <w:r w:rsidRPr="00C87BD3">
              <w:t>1</w:t>
            </w:r>
            <w:r w:rsidR="001E10DB" w:rsidRPr="00C87BD3">
              <w:t>2</w:t>
            </w:r>
            <w:r w:rsidR="001E10DB">
              <w:t> </w:t>
            </w:r>
            <w:r w:rsidR="001E10DB" w:rsidRPr="00C87BD3">
              <w:t>095</w:t>
            </w:r>
          </w:p>
        </w:tc>
        <w:tc>
          <w:tcPr>
            <w:tcW w:w="441" w:type="pct"/>
            <w:vAlign w:val="bottom"/>
          </w:tcPr>
          <w:p w14:paraId="5208B0AF" w14:textId="38AF82B4" w:rsidR="00820010" w:rsidRPr="00C87BD3" w:rsidRDefault="00820010" w:rsidP="001E10DB">
            <w:pPr>
              <w:jc w:val="right"/>
            </w:pPr>
            <w:r w:rsidRPr="00C87BD3">
              <w:t>1</w:t>
            </w:r>
            <w:r w:rsidR="001E10DB" w:rsidRPr="00C87BD3">
              <w:t>5</w:t>
            </w:r>
            <w:r w:rsidR="001E10DB">
              <w:t> </w:t>
            </w:r>
            <w:r w:rsidR="001E10DB" w:rsidRPr="00C87BD3">
              <w:t>031</w:t>
            </w:r>
            <w:r w:rsidRPr="00C87BD3">
              <w:t xml:space="preserve"> </w:t>
            </w:r>
          </w:p>
        </w:tc>
        <w:tc>
          <w:tcPr>
            <w:tcW w:w="486" w:type="pct"/>
            <w:vAlign w:val="bottom"/>
          </w:tcPr>
          <w:p w14:paraId="326EFFE5" w14:textId="66DCAF59" w:rsidR="00820010" w:rsidRPr="00C87BD3" w:rsidRDefault="00820010" w:rsidP="001E10DB">
            <w:pPr>
              <w:jc w:val="right"/>
            </w:pPr>
            <w:r w:rsidRPr="00C87BD3">
              <w:t xml:space="preserve"> 3</w:t>
            </w:r>
            <w:r w:rsidR="001E10DB" w:rsidRPr="00C87BD3">
              <w:t>3</w:t>
            </w:r>
            <w:r w:rsidR="001E10DB">
              <w:t> </w:t>
            </w:r>
            <w:r w:rsidR="001E10DB" w:rsidRPr="00C87BD3">
              <w:t>710</w:t>
            </w:r>
            <w:r w:rsidRPr="00C87BD3">
              <w:t xml:space="preserve"> </w:t>
            </w:r>
          </w:p>
        </w:tc>
        <w:tc>
          <w:tcPr>
            <w:tcW w:w="486" w:type="pct"/>
            <w:vAlign w:val="bottom"/>
          </w:tcPr>
          <w:p w14:paraId="675BB142" w14:textId="0EC0E4DF" w:rsidR="00820010" w:rsidRPr="00C87BD3" w:rsidRDefault="00820010" w:rsidP="001E10DB">
            <w:pPr>
              <w:jc w:val="right"/>
            </w:pPr>
            <w:r w:rsidRPr="00C87BD3">
              <w:t xml:space="preserve"> 3</w:t>
            </w:r>
            <w:r w:rsidR="001E10DB" w:rsidRPr="00C87BD3">
              <w:t>7</w:t>
            </w:r>
            <w:r w:rsidR="001E10DB">
              <w:t> </w:t>
            </w:r>
            <w:r w:rsidR="001E10DB" w:rsidRPr="00C87BD3">
              <w:t>052</w:t>
            </w:r>
            <w:r w:rsidRPr="00C87BD3">
              <w:t xml:space="preserve"> </w:t>
            </w:r>
          </w:p>
        </w:tc>
        <w:tc>
          <w:tcPr>
            <w:tcW w:w="486" w:type="pct"/>
            <w:vAlign w:val="bottom"/>
          </w:tcPr>
          <w:p w14:paraId="43AC0C3D" w14:textId="4930F0A9" w:rsidR="00820010" w:rsidRPr="00C87BD3" w:rsidRDefault="00820010" w:rsidP="001E10DB">
            <w:pPr>
              <w:jc w:val="right"/>
            </w:pPr>
            <w:r w:rsidRPr="00C87BD3">
              <w:t>3</w:t>
            </w:r>
            <w:r w:rsidR="001E10DB" w:rsidRPr="00C87BD3">
              <w:t>9</w:t>
            </w:r>
            <w:r w:rsidR="001E10DB">
              <w:t> </w:t>
            </w:r>
            <w:r w:rsidR="001E10DB" w:rsidRPr="00C87BD3">
              <w:t>759</w:t>
            </w:r>
          </w:p>
        </w:tc>
        <w:tc>
          <w:tcPr>
            <w:tcW w:w="553" w:type="pct"/>
            <w:vAlign w:val="bottom"/>
          </w:tcPr>
          <w:p w14:paraId="3A5E6324" w14:textId="43EF4C70" w:rsidR="00820010" w:rsidRPr="00C87BD3" w:rsidRDefault="00820010" w:rsidP="001E10DB">
            <w:pPr>
              <w:jc w:val="right"/>
            </w:pPr>
            <w:r w:rsidRPr="00C87BD3">
              <w:t>8</w:t>
            </w:r>
            <w:r w:rsidR="001E10DB" w:rsidRPr="00C87BD3">
              <w:t>7</w:t>
            </w:r>
            <w:r w:rsidR="001E10DB">
              <w:t> %</w:t>
            </w:r>
          </w:p>
        </w:tc>
        <w:tc>
          <w:tcPr>
            <w:tcW w:w="487" w:type="pct"/>
            <w:vAlign w:val="bottom"/>
          </w:tcPr>
          <w:p w14:paraId="520E33E5" w14:textId="08BE97B9" w:rsidR="00820010" w:rsidRPr="00C87BD3" w:rsidRDefault="001E10DB" w:rsidP="001E10DB">
            <w:pPr>
              <w:jc w:val="right"/>
            </w:pPr>
            <w:r w:rsidRPr="00C87BD3">
              <w:t>7</w:t>
            </w:r>
            <w:r>
              <w:t> %</w:t>
            </w:r>
          </w:p>
        </w:tc>
        <w:tc>
          <w:tcPr>
            <w:tcW w:w="487" w:type="pct"/>
            <w:vAlign w:val="bottom"/>
          </w:tcPr>
          <w:p w14:paraId="05E9AD8A" w14:textId="18886B2E" w:rsidR="00820010" w:rsidRPr="00C87BD3" w:rsidRDefault="00820010" w:rsidP="001E10DB">
            <w:pPr>
              <w:jc w:val="right"/>
            </w:pPr>
            <w:r w:rsidRPr="00C87BD3">
              <w:t>16</w:t>
            </w:r>
            <w:r w:rsidR="001E10DB" w:rsidRPr="00C87BD3">
              <w:t>5</w:t>
            </w:r>
            <w:r w:rsidR="001E10DB">
              <w:t> %</w:t>
            </w:r>
          </w:p>
        </w:tc>
        <w:tc>
          <w:tcPr>
            <w:tcW w:w="487" w:type="pct"/>
            <w:vAlign w:val="bottom"/>
          </w:tcPr>
          <w:p w14:paraId="70B33656" w14:textId="3DDA8B6C" w:rsidR="00820010" w:rsidRPr="00C87BD3" w:rsidRDefault="00820010" w:rsidP="001E10DB">
            <w:pPr>
              <w:jc w:val="right"/>
            </w:pPr>
            <w:r w:rsidRPr="00C87BD3">
              <w:t>22</w:t>
            </w:r>
            <w:r w:rsidR="001E10DB" w:rsidRPr="00C87BD3">
              <w:t>9</w:t>
            </w:r>
            <w:r w:rsidR="001E10DB">
              <w:t> %</w:t>
            </w:r>
          </w:p>
        </w:tc>
      </w:tr>
      <w:tr w:rsidR="001E10DB" w:rsidRPr="00C87BD3" w14:paraId="56C706E7" w14:textId="77777777" w:rsidTr="001E10DB">
        <w:trPr>
          <w:trHeight w:val="113"/>
        </w:trPr>
        <w:tc>
          <w:tcPr>
            <w:tcW w:w="646" w:type="pct"/>
          </w:tcPr>
          <w:p w14:paraId="5D8929AA" w14:textId="77777777" w:rsidR="00820010" w:rsidRPr="00C87BD3" w:rsidRDefault="00820010" w:rsidP="001E10DB">
            <w:pPr>
              <w:pStyle w:val="TabellHode-rad"/>
            </w:pPr>
            <w:r w:rsidRPr="00C87BD3">
              <w:t>Helse Midt-Norge</w:t>
            </w:r>
          </w:p>
        </w:tc>
        <w:tc>
          <w:tcPr>
            <w:tcW w:w="441" w:type="pct"/>
            <w:vAlign w:val="bottom"/>
          </w:tcPr>
          <w:p w14:paraId="721044F5" w14:textId="2E81A7F0" w:rsidR="00820010" w:rsidRPr="00C87BD3" w:rsidRDefault="00820010" w:rsidP="001E10DB">
            <w:pPr>
              <w:jc w:val="right"/>
            </w:pPr>
            <w:r w:rsidRPr="00C87BD3">
              <w:t xml:space="preserve"> </w:t>
            </w:r>
            <w:r w:rsidR="001E10DB" w:rsidRPr="00C87BD3">
              <w:t>9</w:t>
            </w:r>
            <w:r w:rsidR="001E10DB">
              <w:t> </w:t>
            </w:r>
            <w:r w:rsidR="001E10DB" w:rsidRPr="00C87BD3">
              <w:t>001</w:t>
            </w:r>
            <w:r w:rsidRPr="00C87BD3">
              <w:t xml:space="preserve"> </w:t>
            </w:r>
          </w:p>
        </w:tc>
        <w:tc>
          <w:tcPr>
            <w:tcW w:w="441" w:type="pct"/>
            <w:vAlign w:val="bottom"/>
          </w:tcPr>
          <w:p w14:paraId="753261EA" w14:textId="228ABCA7" w:rsidR="00820010" w:rsidRPr="00C87BD3" w:rsidRDefault="00820010" w:rsidP="001E10DB">
            <w:pPr>
              <w:jc w:val="right"/>
            </w:pPr>
            <w:r w:rsidRPr="00C87BD3">
              <w:t>1</w:t>
            </w:r>
            <w:r w:rsidR="001E10DB" w:rsidRPr="00C87BD3">
              <w:t>3</w:t>
            </w:r>
            <w:r w:rsidR="001E10DB">
              <w:t> </w:t>
            </w:r>
            <w:r w:rsidR="001E10DB" w:rsidRPr="00C87BD3">
              <w:t>729</w:t>
            </w:r>
            <w:r w:rsidRPr="00C87BD3">
              <w:t xml:space="preserve"> </w:t>
            </w:r>
          </w:p>
        </w:tc>
        <w:tc>
          <w:tcPr>
            <w:tcW w:w="486" w:type="pct"/>
            <w:vAlign w:val="bottom"/>
          </w:tcPr>
          <w:p w14:paraId="28E3320A" w14:textId="4D9E22A3" w:rsidR="00820010" w:rsidRPr="00C87BD3" w:rsidRDefault="00820010" w:rsidP="001E10DB">
            <w:pPr>
              <w:jc w:val="right"/>
            </w:pPr>
            <w:r w:rsidRPr="00C87BD3">
              <w:t xml:space="preserve"> 2</w:t>
            </w:r>
            <w:r w:rsidR="001E10DB" w:rsidRPr="00C87BD3">
              <w:t>1</w:t>
            </w:r>
            <w:r w:rsidR="001E10DB">
              <w:t> </w:t>
            </w:r>
            <w:r w:rsidR="001E10DB" w:rsidRPr="00C87BD3">
              <w:t>089</w:t>
            </w:r>
            <w:r w:rsidRPr="00C87BD3">
              <w:t xml:space="preserve"> </w:t>
            </w:r>
          </w:p>
        </w:tc>
        <w:tc>
          <w:tcPr>
            <w:tcW w:w="486" w:type="pct"/>
            <w:vAlign w:val="bottom"/>
          </w:tcPr>
          <w:p w14:paraId="2F036FFE" w14:textId="33482196" w:rsidR="00820010" w:rsidRPr="00C87BD3" w:rsidRDefault="00820010" w:rsidP="001E10DB">
            <w:pPr>
              <w:jc w:val="right"/>
            </w:pPr>
            <w:r w:rsidRPr="00C87BD3">
              <w:t xml:space="preserve"> 2</w:t>
            </w:r>
            <w:r w:rsidR="001E10DB" w:rsidRPr="00C87BD3">
              <w:t>2</w:t>
            </w:r>
            <w:r w:rsidR="001E10DB">
              <w:t> </w:t>
            </w:r>
            <w:r w:rsidR="001E10DB" w:rsidRPr="00C87BD3">
              <w:t>651</w:t>
            </w:r>
            <w:r w:rsidRPr="00C87BD3">
              <w:t xml:space="preserve"> </w:t>
            </w:r>
          </w:p>
        </w:tc>
        <w:tc>
          <w:tcPr>
            <w:tcW w:w="486" w:type="pct"/>
            <w:vAlign w:val="bottom"/>
          </w:tcPr>
          <w:p w14:paraId="31EC2C41" w14:textId="19011778" w:rsidR="00820010" w:rsidRPr="00C87BD3" w:rsidRDefault="00820010" w:rsidP="001E10DB">
            <w:pPr>
              <w:jc w:val="right"/>
            </w:pPr>
            <w:r w:rsidRPr="00C87BD3">
              <w:t>2</w:t>
            </w:r>
            <w:r w:rsidR="001E10DB" w:rsidRPr="00C87BD3">
              <w:t>3</w:t>
            </w:r>
            <w:r w:rsidR="001E10DB">
              <w:t> </w:t>
            </w:r>
            <w:r w:rsidR="001E10DB" w:rsidRPr="00C87BD3">
              <w:t>411</w:t>
            </w:r>
          </w:p>
        </w:tc>
        <w:tc>
          <w:tcPr>
            <w:tcW w:w="553" w:type="pct"/>
            <w:vAlign w:val="bottom"/>
          </w:tcPr>
          <w:p w14:paraId="4C6A904E" w14:textId="1682023F" w:rsidR="00820010" w:rsidRPr="00C87BD3" w:rsidRDefault="00820010" w:rsidP="001E10DB">
            <w:pPr>
              <w:jc w:val="right"/>
            </w:pPr>
            <w:r w:rsidRPr="00C87BD3">
              <w:t>6</w:t>
            </w:r>
            <w:r w:rsidR="001E10DB" w:rsidRPr="00C87BD3">
              <w:t>9</w:t>
            </w:r>
            <w:r w:rsidR="001E10DB">
              <w:t> %</w:t>
            </w:r>
          </w:p>
        </w:tc>
        <w:tc>
          <w:tcPr>
            <w:tcW w:w="487" w:type="pct"/>
            <w:vAlign w:val="bottom"/>
          </w:tcPr>
          <w:p w14:paraId="2F2EE03F" w14:textId="7B37F7BB" w:rsidR="00820010" w:rsidRPr="00C87BD3" w:rsidRDefault="001E10DB" w:rsidP="001E10DB">
            <w:pPr>
              <w:jc w:val="right"/>
            </w:pPr>
            <w:r w:rsidRPr="00C87BD3">
              <w:t>3</w:t>
            </w:r>
            <w:r>
              <w:t> %</w:t>
            </w:r>
          </w:p>
        </w:tc>
        <w:tc>
          <w:tcPr>
            <w:tcW w:w="487" w:type="pct"/>
            <w:vAlign w:val="bottom"/>
          </w:tcPr>
          <w:p w14:paraId="345D978C" w14:textId="40BE4C0D" w:rsidR="00820010" w:rsidRPr="00C87BD3" w:rsidRDefault="00820010" w:rsidP="001E10DB">
            <w:pPr>
              <w:jc w:val="right"/>
            </w:pPr>
            <w:r w:rsidRPr="00C87BD3">
              <w:t>7</w:t>
            </w:r>
            <w:r w:rsidR="001E10DB" w:rsidRPr="00C87BD3">
              <w:t>1</w:t>
            </w:r>
            <w:r w:rsidR="001E10DB">
              <w:t> %</w:t>
            </w:r>
          </w:p>
        </w:tc>
        <w:tc>
          <w:tcPr>
            <w:tcW w:w="487" w:type="pct"/>
            <w:vAlign w:val="bottom"/>
          </w:tcPr>
          <w:p w14:paraId="058B945A" w14:textId="302F4F8F" w:rsidR="00820010" w:rsidRPr="00C87BD3" w:rsidRDefault="00820010" w:rsidP="001E10DB">
            <w:pPr>
              <w:jc w:val="right"/>
            </w:pPr>
            <w:r w:rsidRPr="00C87BD3">
              <w:t>16</w:t>
            </w:r>
            <w:r w:rsidR="001E10DB" w:rsidRPr="00C87BD3">
              <w:t>0</w:t>
            </w:r>
            <w:r w:rsidR="001E10DB">
              <w:t> %</w:t>
            </w:r>
          </w:p>
        </w:tc>
      </w:tr>
      <w:tr w:rsidR="001E10DB" w:rsidRPr="00C87BD3" w14:paraId="59254B2E" w14:textId="77777777" w:rsidTr="001E10DB">
        <w:trPr>
          <w:trHeight w:val="113"/>
        </w:trPr>
        <w:tc>
          <w:tcPr>
            <w:tcW w:w="646" w:type="pct"/>
          </w:tcPr>
          <w:p w14:paraId="2C60AD54" w14:textId="77777777" w:rsidR="00820010" w:rsidRPr="00C87BD3" w:rsidRDefault="00820010" w:rsidP="001E10DB">
            <w:pPr>
              <w:pStyle w:val="TabellHode-rad"/>
            </w:pPr>
            <w:r w:rsidRPr="00C87BD3">
              <w:t>Helse Nord</w:t>
            </w:r>
          </w:p>
        </w:tc>
        <w:tc>
          <w:tcPr>
            <w:tcW w:w="441" w:type="pct"/>
            <w:vAlign w:val="bottom"/>
          </w:tcPr>
          <w:p w14:paraId="13E62817" w14:textId="0AC2111C" w:rsidR="00820010" w:rsidRPr="00C87BD3" w:rsidRDefault="00820010" w:rsidP="001E10DB">
            <w:pPr>
              <w:jc w:val="right"/>
            </w:pPr>
            <w:r w:rsidRPr="00C87BD3">
              <w:t xml:space="preserve"> </w:t>
            </w:r>
            <w:r w:rsidR="001E10DB" w:rsidRPr="00C87BD3">
              <w:t>8</w:t>
            </w:r>
            <w:r w:rsidR="001E10DB">
              <w:t> </w:t>
            </w:r>
            <w:r w:rsidR="001E10DB" w:rsidRPr="00C87BD3">
              <w:t>578</w:t>
            </w:r>
            <w:r w:rsidRPr="00C87BD3">
              <w:t xml:space="preserve"> </w:t>
            </w:r>
          </w:p>
        </w:tc>
        <w:tc>
          <w:tcPr>
            <w:tcW w:w="441" w:type="pct"/>
            <w:vAlign w:val="bottom"/>
          </w:tcPr>
          <w:p w14:paraId="7F9CB326" w14:textId="22B5E5DC" w:rsidR="00820010" w:rsidRPr="00C87BD3" w:rsidRDefault="00820010" w:rsidP="001E10DB">
            <w:pPr>
              <w:jc w:val="right"/>
            </w:pPr>
            <w:r w:rsidRPr="00C87BD3">
              <w:t>1</w:t>
            </w:r>
            <w:r w:rsidR="001E10DB" w:rsidRPr="00C87BD3">
              <w:t>1</w:t>
            </w:r>
            <w:r w:rsidR="001E10DB">
              <w:t> </w:t>
            </w:r>
            <w:r w:rsidR="001E10DB" w:rsidRPr="00C87BD3">
              <w:t>736</w:t>
            </w:r>
            <w:r w:rsidRPr="00C87BD3">
              <w:t xml:space="preserve"> </w:t>
            </w:r>
          </w:p>
        </w:tc>
        <w:tc>
          <w:tcPr>
            <w:tcW w:w="486" w:type="pct"/>
            <w:vAlign w:val="bottom"/>
          </w:tcPr>
          <w:p w14:paraId="3991ACDF" w14:textId="516F7E92" w:rsidR="00820010" w:rsidRPr="00C87BD3" w:rsidRDefault="00820010" w:rsidP="001E10DB">
            <w:pPr>
              <w:jc w:val="right"/>
            </w:pPr>
            <w:r w:rsidRPr="00C87BD3">
              <w:t>1</w:t>
            </w:r>
            <w:r w:rsidR="001E10DB" w:rsidRPr="00C87BD3">
              <w:t>8</w:t>
            </w:r>
            <w:r w:rsidR="001E10DB">
              <w:t> </w:t>
            </w:r>
            <w:r w:rsidR="001E10DB" w:rsidRPr="00C87BD3">
              <w:t>589</w:t>
            </w:r>
            <w:r w:rsidRPr="00C87BD3">
              <w:t xml:space="preserve"> </w:t>
            </w:r>
          </w:p>
        </w:tc>
        <w:tc>
          <w:tcPr>
            <w:tcW w:w="486" w:type="pct"/>
            <w:vAlign w:val="bottom"/>
          </w:tcPr>
          <w:p w14:paraId="24A1A86D" w14:textId="7B3E2454" w:rsidR="00820010" w:rsidRPr="00C87BD3" w:rsidRDefault="00820010" w:rsidP="001E10DB">
            <w:pPr>
              <w:jc w:val="right"/>
            </w:pPr>
            <w:r w:rsidRPr="00C87BD3">
              <w:t xml:space="preserve"> 1</w:t>
            </w:r>
            <w:r w:rsidR="001E10DB" w:rsidRPr="00C87BD3">
              <w:t>9</w:t>
            </w:r>
            <w:r w:rsidR="001E10DB">
              <w:t> </w:t>
            </w:r>
            <w:r w:rsidR="001E10DB" w:rsidRPr="00C87BD3">
              <w:t>143</w:t>
            </w:r>
            <w:r w:rsidRPr="00C87BD3">
              <w:t xml:space="preserve"> </w:t>
            </w:r>
          </w:p>
        </w:tc>
        <w:tc>
          <w:tcPr>
            <w:tcW w:w="486" w:type="pct"/>
            <w:vAlign w:val="bottom"/>
          </w:tcPr>
          <w:p w14:paraId="68C72706" w14:textId="3FF18CFB" w:rsidR="00820010" w:rsidRPr="00C87BD3" w:rsidRDefault="00820010" w:rsidP="001E10DB">
            <w:pPr>
              <w:jc w:val="right"/>
            </w:pPr>
            <w:r w:rsidRPr="00C87BD3">
              <w:t>1</w:t>
            </w:r>
            <w:r w:rsidR="001E10DB" w:rsidRPr="00C87BD3">
              <w:t>9</w:t>
            </w:r>
            <w:r w:rsidR="001E10DB">
              <w:t> </w:t>
            </w:r>
            <w:r w:rsidR="001E10DB" w:rsidRPr="00C87BD3">
              <w:t>253</w:t>
            </w:r>
          </w:p>
        </w:tc>
        <w:tc>
          <w:tcPr>
            <w:tcW w:w="553" w:type="pct"/>
            <w:vAlign w:val="bottom"/>
          </w:tcPr>
          <w:p w14:paraId="3B3111AF" w14:textId="512B35B7" w:rsidR="00820010" w:rsidRPr="00C87BD3" w:rsidRDefault="00820010" w:rsidP="001E10DB">
            <w:pPr>
              <w:jc w:val="right"/>
            </w:pPr>
            <w:r w:rsidRPr="00C87BD3">
              <w:t>7</w:t>
            </w:r>
            <w:r w:rsidR="001E10DB" w:rsidRPr="00C87BD3">
              <w:t>0</w:t>
            </w:r>
            <w:r w:rsidR="001E10DB">
              <w:t> %</w:t>
            </w:r>
          </w:p>
        </w:tc>
        <w:tc>
          <w:tcPr>
            <w:tcW w:w="487" w:type="pct"/>
            <w:vAlign w:val="bottom"/>
          </w:tcPr>
          <w:p w14:paraId="64802DC1" w14:textId="4EF6DD3A" w:rsidR="00820010" w:rsidRPr="00C87BD3" w:rsidRDefault="001E10DB" w:rsidP="001E10DB">
            <w:pPr>
              <w:jc w:val="right"/>
            </w:pPr>
            <w:r w:rsidRPr="00C87BD3">
              <w:t>1</w:t>
            </w:r>
            <w:r>
              <w:t> %</w:t>
            </w:r>
          </w:p>
        </w:tc>
        <w:tc>
          <w:tcPr>
            <w:tcW w:w="487" w:type="pct"/>
            <w:vAlign w:val="bottom"/>
          </w:tcPr>
          <w:p w14:paraId="24683462" w14:textId="06433051" w:rsidR="00820010" w:rsidRPr="00C87BD3" w:rsidRDefault="00820010" w:rsidP="001E10DB">
            <w:pPr>
              <w:jc w:val="right"/>
            </w:pPr>
            <w:r w:rsidRPr="00C87BD3">
              <w:t>6</w:t>
            </w:r>
            <w:r w:rsidR="001E10DB" w:rsidRPr="00C87BD3">
              <w:t>4</w:t>
            </w:r>
            <w:r w:rsidR="001E10DB">
              <w:t> %</w:t>
            </w:r>
          </w:p>
        </w:tc>
        <w:tc>
          <w:tcPr>
            <w:tcW w:w="487" w:type="pct"/>
            <w:vAlign w:val="bottom"/>
          </w:tcPr>
          <w:p w14:paraId="4CAE6353" w14:textId="57966034" w:rsidR="00820010" w:rsidRPr="00C87BD3" w:rsidRDefault="00820010" w:rsidP="001E10DB">
            <w:pPr>
              <w:jc w:val="right"/>
            </w:pPr>
            <w:r w:rsidRPr="00C87BD3">
              <w:t>12</w:t>
            </w:r>
            <w:r w:rsidR="001E10DB" w:rsidRPr="00C87BD3">
              <w:t>4</w:t>
            </w:r>
            <w:r w:rsidR="001E10DB">
              <w:t> %</w:t>
            </w:r>
          </w:p>
        </w:tc>
      </w:tr>
      <w:tr w:rsidR="001E10DB" w:rsidRPr="00C87BD3" w14:paraId="0BF1654A" w14:textId="77777777" w:rsidTr="001E10DB">
        <w:trPr>
          <w:trHeight w:val="113"/>
        </w:trPr>
        <w:tc>
          <w:tcPr>
            <w:tcW w:w="646" w:type="pct"/>
          </w:tcPr>
          <w:p w14:paraId="06C2105C" w14:textId="77777777" w:rsidR="00820010" w:rsidRPr="00C87BD3" w:rsidRDefault="00820010" w:rsidP="001E10DB">
            <w:pPr>
              <w:pStyle w:val="TabellHode-rad"/>
            </w:pPr>
            <w:r w:rsidRPr="00C87BD3">
              <w:t>Sum</w:t>
            </w:r>
          </w:p>
        </w:tc>
        <w:tc>
          <w:tcPr>
            <w:tcW w:w="441" w:type="pct"/>
            <w:vAlign w:val="bottom"/>
          </w:tcPr>
          <w:p w14:paraId="5DFA5B6F" w14:textId="4903A5E3" w:rsidR="00820010" w:rsidRPr="00C87BD3" w:rsidRDefault="00820010" w:rsidP="001E10DB">
            <w:pPr>
              <w:jc w:val="right"/>
            </w:pPr>
            <w:r w:rsidRPr="00C87BD3">
              <w:t>6</w:t>
            </w:r>
            <w:r w:rsidR="001E10DB" w:rsidRPr="00C87BD3">
              <w:t>6</w:t>
            </w:r>
            <w:r w:rsidR="001E10DB">
              <w:t> </w:t>
            </w:r>
            <w:r w:rsidR="001E10DB" w:rsidRPr="00C87BD3">
              <w:t>587</w:t>
            </w:r>
            <w:r w:rsidRPr="00C87BD3">
              <w:t xml:space="preserve"> </w:t>
            </w:r>
          </w:p>
        </w:tc>
        <w:tc>
          <w:tcPr>
            <w:tcW w:w="441" w:type="pct"/>
            <w:vAlign w:val="bottom"/>
          </w:tcPr>
          <w:p w14:paraId="68928C23" w14:textId="704A077C" w:rsidR="00820010" w:rsidRPr="00C87BD3" w:rsidRDefault="00820010" w:rsidP="001E10DB">
            <w:pPr>
              <w:jc w:val="right"/>
            </w:pPr>
            <w:r w:rsidRPr="00C87BD3">
              <w:t>8</w:t>
            </w:r>
            <w:r w:rsidR="001E10DB" w:rsidRPr="00C87BD3">
              <w:t>6</w:t>
            </w:r>
            <w:r w:rsidR="001E10DB">
              <w:t> </w:t>
            </w:r>
            <w:r w:rsidR="001E10DB" w:rsidRPr="00C87BD3">
              <w:t>388</w:t>
            </w:r>
            <w:r w:rsidRPr="00C87BD3">
              <w:t xml:space="preserve"> </w:t>
            </w:r>
          </w:p>
        </w:tc>
        <w:tc>
          <w:tcPr>
            <w:tcW w:w="486" w:type="pct"/>
            <w:vAlign w:val="bottom"/>
          </w:tcPr>
          <w:p w14:paraId="5916FA3F" w14:textId="2427E826" w:rsidR="00820010" w:rsidRPr="00C87BD3" w:rsidRDefault="00820010" w:rsidP="001E10DB">
            <w:pPr>
              <w:jc w:val="right"/>
            </w:pPr>
            <w:r w:rsidRPr="00C87BD3">
              <w:t>14</w:t>
            </w:r>
            <w:r w:rsidR="001E10DB" w:rsidRPr="00C87BD3">
              <w:t>2</w:t>
            </w:r>
            <w:r w:rsidR="001E10DB">
              <w:t> </w:t>
            </w:r>
            <w:r w:rsidR="001E10DB" w:rsidRPr="00C87BD3">
              <w:t>178</w:t>
            </w:r>
            <w:r w:rsidRPr="00C87BD3">
              <w:t xml:space="preserve"> </w:t>
            </w:r>
          </w:p>
        </w:tc>
        <w:tc>
          <w:tcPr>
            <w:tcW w:w="486" w:type="pct"/>
            <w:vAlign w:val="bottom"/>
          </w:tcPr>
          <w:p w14:paraId="618B336D" w14:textId="3B3B30CA" w:rsidR="00820010" w:rsidRPr="00C87BD3" w:rsidRDefault="00820010" w:rsidP="001E10DB">
            <w:pPr>
              <w:jc w:val="right"/>
            </w:pPr>
            <w:r w:rsidRPr="00C87BD3">
              <w:t>15</w:t>
            </w:r>
            <w:r w:rsidR="001E10DB" w:rsidRPr="00C87BD3">
              <w:t>6</w:t>
            </w:r>
            <w:r w:rsidR="001E10DB">
              <w:t> </w:t>
            </w:r>
            <w:r w:rsidR="001E10DB" w:rsidRPr="00C87BD3">
              <w:t>770</w:t>
            </w:r>
            <w:r w:rsidRPr="00C87BD3">
              <w:t xml:space="preserve"> </w:t>
            </w:r>
          </w:p>
        </w:tc>
        <w:tc>
          <w:tcPr>
            <w:tcW w:w="486" w:type="pct"/>
            <w:vAlign w:val="bottom"/>
          </w:tcPr>
          <w:p w14:paraId="3440D60F" w14:textId="006E1AB6" w:rsidR="00820010" w:rsidRPr="00C87BD3" w:rsidRDefault="00820010" w:rsidP="001E10DB">
            <w:pPr>
              <w:jc w:val="right"/>
            </w:pPr>
            <w:r w:rsidRPr="00C87BD3">
              <w:t>16</w:t>
            </w:r>
            <w:r w:rsidR="001E10DB" w:rsidRPr="00C87BD3">
              <w:t>8</w:t>
            </w:r>
            <w:r w:rsidR="001E10DB">
              <w:t> </w:t>
            </w:r>
            <w:r w:rsidR="001E10DB" w:rsidRPr="00C87BD3">
              <w:t>266</w:t>
            </w:r>
          </w:p>
        </w:tc>
        <w:tc>
          <w:tcPr>
            <w:tcW w:w="553" w:type="pct"/>
            <w:vAlign w:val="bottom"/>
          </w:tcPr>
          <w:p w14:paraId="3660C1C9" w14:textId="523CF455" w:rsidR="00820010" w:rsidRPr="00C87BD3" w:rsidRDefault="00820010" w:rsidP="001E10DB">
            <w:pPr>
              <w:jc w:val="right"/>
            </w:pPr>
            <w:r w:rsidRPr="00C87BD3">
              <w:t>7</w:t>
            </w:r>
            <w:r w:rsidR="001E10DB" w:rsidRPr="00C87BD3">
              <w:t>1</w:t>
            </w:r>
            <w:r w:rsidR="001E10DB">
              <w:t> %</w:t>
            </w:r>
          </w:p>
        </w:tc>
        <w:tc>
          <w:tcPr>
            <w:tcW w:w="487" w:type="pct"/>
            <w:vAlign w:val="bottom"/>
          </w:tcPr>
          <w:p w14:paraId="38F708AC" w14:textId="1A27A4E3" w:rsidR="00820010" w:rsidRPr="00C87BD3" w:rsidRDefault="001E10DB" w:rsidP="001E10DB">
            <w:pPr>
              <w:jc w:val="right"/>
            </w:pPr>
            <w:r w:rsidRPr="00C87BD3">
              <w:t>7</w:t>
            </w:r>
            <w:r>
              <w:t> %</w:t>
            </w:r>
          </w:p>
        </w:tc>
        <w:tc>
          <w:tcPr>
            <w:tcW w:w="487" w:type="pct"/>
            <w:vAlign w:val="bottom"/>
          </w:tcPr>
          <w:p w14:paraId="7814815A" w14:textId="31828037" w:rsidR="00820010" w:rsidRPr="00C87BD3" w:rsidRDefault="00820010" w:rsidP="001E10DB">
            <w:pPr>
              <w:jc w:val="right"/>
            </w:pPr>
            <w:r w:rsidRPr="00C87BD3">
              <w:t>9</w:t>
            </w:r>
            <w:r w:rsidR="001E10DB" w:rsidRPr="00C87BD3">
              <w:t>5</w:t>
            </w:r>
            <w:r w:rsidR="001E10DB">
              <w:t> %</w:t>
            </w:r>
          </w:p>
        </w:tc>
        <w:tc>
          <w:tcPr>
            <w:tcW w:w="487" w:type="pct"/>
            <w:vAlign w:val="bottom"/>
          </w:tcPr>
          <w:p w14:paraId="45B355DA" w14:textId="2BE7180B" w:rsidR="00820010" w:rsidRPr="00C87BD3" w:rsidRDefault="00820010" w:rsidP="001E10DB">
            <w:pPr>
              <w:jc w:val="right"/>
            </w:pPr>
            <w:r w:rsidRPr="00C87BD3">
              <w:t>15</w:t>
            </w:r>
            <w:r w:rsidR="001E10DB" w:rsidRPr="00C87BD3">
              <w:t>3</w:t>
            </w:r>
            <w:r w:rsidR="001E10DB">
              <w:t> %</w:t>
            </w:r>
          </w:p>
        </w:tc>
      </w:tr>
    </w:tbl>
    <w:p w14:paraId="6DA92C08" w14:textId="77777777" w:rsidR="00820010" w:rsidRPr="00C87BD3" w:rsidRDefault="00820010" w:rsidP="00C87BD3">
      <w:pPr>
        <w:pStyle w:val="Kilde"/>
      </w:pPr>
      <w:r w:rsidRPr="00C87BD3">
        <w:t>Kilder: De regionale helseforetakene</w:t>
      </w:r>
      <w:r w:rsidRPr="00C87BD3">
        <w:t>s</w:t>
      </w:r>
      <w:r w:rsidRPr="00C87BD3">
        <w:t xml:space="preserve"> regnskaper.</w:t>
      </w:r>
    </w:p>
    <w:p w14:paraId="0E0B1FC0" w14:textId="5F141E6C" w:rsidR="00820010" w:rsidRPr="00C87BD3" w:rsidRDefault="00820010" w:rsidP="00C87BD3">
      <w:r w:rsidRPr="00C87BD3">
        <w:t>Ved innføringen av helseforetaksmodellen ble helseforetakenes bygningsmasse og utstyr verdsatt til 6</w:t>
      </w:r>
      <w:r w:rsidR="001E10DB" w:rsidRPr="00C87BD3">
        <w:t>6</w:t>
      </w:r>
      <w:r w:rsidR="001E10DB">
        <w:t> mrd.</w:t>
      </w:r>
      <w:r w:rsidRPr="00C87BD3">
        <w:t xml:space="preserve"> kroner. I perioden</w:t>
      </w:r>
      <w:r w:rsidRPr="00C87BD3">
        <w:t xml:space="preserve"> 2015 til 2025 har den regnskapsmessige verdien av sykehusenes bygg og utstyr samlet økt nominelt med 81,</w:t>
      </w:r>
      <w:r w:rsidR="001E10DB" w:rsidRPr="00C87BD3">
        <w:t>9</w:t>
      </w:r>
      <w:r w:rsidR="001E10DB">
        <w:t> mrd.</w:t>
      </w:r>
      <w:r w:rsidRPr="00C87BD3">
        <w:t xml:space="preserve"> kroner eller 95 prosent, fra 86,</w:t>
      </w:r>
      <w:r w:rsidR="001E10DB" w:rsidRPr="00C87BD3">
        <w:t>4</w:t>
      </w:r>
      <w:r w:rsidR="001E10DB">
        <w:t> mrd.</w:t>
      </w:r>
      <w:r w:rsidRPr="00C87BD3">
        <w:t xml:space="preserve"> kroner til 168,</w:t>
      </w:r>
      <w:r w:rsidR="001E10DB" w:rsidRPr="00C87BD3">
        <w:t>3</w:t>
      </w:r>
      <w:r w:rsidR="001E10DB">
        <w:t> mrd.</w:t>
      </w:r>
      <w:r w:rsidRPr="00C87BD3">
        <w:t xml:space="preserve"> kroner.</w:t>
      </w:r>
    </w:p>
    <w:p w14:paraId="00186E9E" w14:textId="6F41632E" w:rsidR="001E10DB" w:rsidRDefault="00820010" w:rsidP="00C87BD3">
      <w:r w:rsidRPr="00C87BD3">
        <w:t>Tilførsel av nødvendig likviditet i form av rentebærende lån er viktig for å kunne gjennomføre nødvendige investeringer til rett tid. Ved utgangen av 2025 var samlet låneopptak 6</w:t>
      </w:r>
      <w:r w:rsidR="001E10DB" w:rsidRPr="00C87BD3">
        <w:t>8</w:t>
      </w:r>
      <w:r w:rsidR="001E10DB">
        <w:t> </w:t>
      </w:r>
      <w:r w:rsidR="001E10DB" w:rsidRPr="00C87BD3">
        <w:t>582</w:t>
      </w:r>
      <w:r w:rsidR="001E10DB">
        <w:t> mill.</w:t>
      </w:r>
      <w:r w:rsidRPr="00C87BD3">
        <w:t xml:space="preserve"> kroner fordelt på 3</w:t>
      </w:r>
      <w:r w:rsidR="001E10DB" w:rsidRPr="00C87BD3">
        <w:t>3</w:t>
      </w:r>
      <w:r w:rsidR="001E10DB">
        <w:t> </w:t>
      </w:r>
      <w:r w:rsidR="001E10DB" w:rsidRPr="00C87BD3">
        <w:t>934</w:t>
      </w:r>
      <w:r w:rsidR="001E10DB">
        <w:t> mill.</w:t>
      </w:r>
      <w:r w:rsidRPr="00C87BD3">
        <w:t xml:space="preserve"> kroner i ordinære nedbetalingslån og 3</w:t>
      </w:r>
      <w:r w:rsidR="001E10DB" w:rsidRPr="00C87BD3">
        <w:t>4</w:t>
      </w:r>
      <w:r w:rsidR="001E10DB">
        <w:t> </w:t>
      </w:r>
      <w:r w:rsidR="001E10DB" w:rsidRPr="00C87BD3">
        <w:t>648</w:t>
      </w:r>
      <w:r w:rsidR="001E10DB">
        <w:t> mill.</w:t>
      </w:r>
      <w:r w:rsidRPr="00C87BD3">
        <w:t xml:space="preserve"> kroner i byggelån til pågående prosjekter. Renter på byggelån er flytende, balanseføres og legges til lånet på konverteringstidspunktet. Samlet låneopptak til investeringer utgjorde 29 prosent av driftsinntektene i 2025. Gjeldsgraden og rente- og avdragsbelastningen vil, i tråd med de økonomiske langtidsplanene, øke når en rekke pågående prosjekter ferdigstilles de nærmeste årene.</w:t>
      </w:r>
    </w:p>
    <w:p w14:paraId="1160EDC5" w14:textId="436FF2DE" w:rsidR="00820010" w:rsidRDefault="00820010" w:rsidP="00C87BD3">
      <w:r>
        <w:rPr>
          <w:noProof/>
        </w:rPr>
        <w:lastRenderedPageBreak/>
        <w:drawing>
          <wp:inline distT="0" distB="0" distL="0" distR="0" wp14:anchorId="38C5130E" wp14:editId="0CB73AC9">
            <wp:extent cx="5217744" cy="3005079"/>
            <wp:effectExtent l="0" t="0" r="2540" b="5080"/>
            <wp:docPr id="1939477223" name="Bilde 20"/>
            <wp:cNvGraphicFramePr/>
            <a:graphic xmlns:a="http://schemas.openxmlformats.org/drawingml/2006/main">
              <a:graphicData uri="http://schemas.openxmlformats.org/drawingml/2006/picture">
                <pic:pic xmlns:pic="http://schemas.openxmlformats.org/drawingml/2006/picture">
                  <pic:nvPicPr>
                    <pic:cNvPr id="1939477223" name=""/>
                    <pic:cNvPicPr/>
                  </pic:nvPicPr>
                  <pic:blipFill>
                    <a:blip r:embed="rId26"/>
                    <a:stretch>
                      <a:fillRect/>
                    </a:stretch>
                  </pic:blipFill>
                  <pic:spPr>
                    <a:xfrm>
                      <a:off x="0" y="0"/>
                      <a:ext cx="5217744" cy="3005079"/>
                    </a:xfrm>
                    <a:prstGeom prst="rect">
                      <a:avLst/>
                    </a:prstGeom>
                  </pic:spPr>
                </pic:pic>
              </a:graphicData>
            </a:graphic>
          </wp:inline>
        </w:drawing>
      </w:r>
    </w:p>
    <w:p w14:paraId="35B7A15D" w14:textId="589FA8B8" w:rsidR="00820010" w:rsidRPr="00C87BD3" w:rsidRDefault="00820010" w:rsidP="00C87BD3">
      <w:pPr>
        <w:pStyle w:val="figur-tittel"/>
      </w:pPr>
      <w:r w:rsidRPr="00C87BD3">
        <w:t>Utvikling i samlet låneopptak til investeringer. Løpende priser og mill. kroner. Andel samlet låneopptak av totale inntekter i prosent. 2016 til 2025.</w:t>
      </w:r>
    </w:p>
    <w:p w14:paraId="60B63252" w14:textId="77777777" w:rsidR="00820010" w:rsidRPr="00C87BD3" w:rsidRDefault="00820010" w:rsidP="00C87BD3">
      <w:pPr>
        <w:pStyle w:val="Kilde"/>
      </w:pPr>
      <w:r w:rsidRPr="00C87BD3">
        <w:t>Kilde: Helse- og omsorgsdepartementet.</w:t>
      </w:r>
    </w:p>
    <w:p w14:paraId="0C76DC23" w14:textId="77777777" w:rsidR="001E10DB" w:rsidRDefault="00820010" w:rsidP="00C87BD3">
      <w:r w:rsidRPr="00C87BD3">
        <w:t>Figur 6.3 viser utvikling i samlet låneopptak til investeringer i perioden 2016–2025 i løpende priser. Linjen viser andel låneopptak av totale inntekter.</w:t>
      </w:r>
    </w:p>
    <w:p w14:paraId="540BF92C" w14:textId="71C1E15A" w:rsidR="00820010" w:rsidRDefault="00820010" w:rsidP="00C87BD3">
      <w:r>
        <w:rPr>
          <w:noProof/>
        </w:rPr>
        <w:drawing>
          <wp:inline distT="0" distB="0" distL="0" distR="0" wp14:anchorId="35EF370D" wp14:editId="3A998F47">
            <wp:extent cx="5217744" cy="2944125"/>
            <wp:effectExtent l="0" t="0" r="2540" b="8890"/>
            <wp:docPr id="1762724361" name="Bilde 21"/>
            <wp:cNvGraphicFramePr/>
            <a:graphic xmlns:a="http://schemas.openxmlformats.org/drawingml/2006/main">
              <a:graphicData uri="http://schemas.openxmlformats.org/drawingml/2006/picture">
                <pic:pic xmlns:pic="http://schemas.openxmlformats.org/drawingml/2006/picture">
                  <pic:nvPicPr>
                    <pic:cNvPr id="1762724361" name=""/>
                    <pic:cNvPicPr/>
                  </pic:nvPicPr>
                  <pic:blipFill>
                    <a:blip r:embed="rId27"/>
                    <a:stretch>
                      <a:fillRect/>
                    </a:stretch>
                  </pic:blipFill>
                  <pic:spPr>
                    <a:xfrm>
                      <a:off x="0" y="0"/>
                      <a:ext cx="5217744" cy="2944125"/>
                    </a:xfrm>
                    <a:prstGeom prst="rect">
                      <a:avLst/>
                    </a:prstGeom>
                  </pic:spPr>
                </pic:pic>
              </a:graphicData>
            </a:graphic>
          </wp:inline>
        </w:drawing>
      </w:r>
    </w:p>
    <w:p w14:paraId="1771B236" w14:textId="445859B9" w:rsidR="00820010" w:rsidRPr="00C87BD3" w:rsidRDefault="00820010" w:rsidP="00C87BD3">
      <w:pPr>
        <w:pStyle w:val="figur-tittel"/>
      </w:pPr>
      <w:r w:rsidRPr="00C87BD3">
        <w:lastRenderedPageBreak/>
        <w:t>Kapitalkostnader i prosent av driftskostnader. Mrd. 2025-kroner. 2016</w:t>
      </w:r>
      <w:r w:rsidR="001E10DB" w:rsidRPr="001E10DB">
        <w:rPr>
          <w:rStyle w:val="Fotnotereferanse"/>
        </w:rPr>
        <w:footnoteReference w:id="26"/>
      </w:r>
      <w:r w:rsidRPr="00C87BD3">
        <w:t xml:space="preserve"> til 2025.</w:t>
      </w:r>
    </w:p>
    <w:p w14:paraId="7FCE8892" w14:textId="77777777" w:rsidR="00820010" w:rsidRPr="00C87BD3" w:rsidRDefault="00820010" w:rsidP="00C87BD3">
      <w:pPr>
        <w:pStyle w:val="Kilde"/>
      </w:pPr>
      <w:r w:rsidRPr="00C87BD3">
        <w:t>Kilde: Helse- og omsorgsdepartementet.</w:t>
      </w:r>
    </w:p>
    <w:p w14:paraId="315A49C4" w14:textId="77777777" w:rsidR="00820010" w:rsidRPr="00C87BD3" w:rsidRDefault="00820010" w:rsidP="00C87BD3">
      <w:r w:rsidRPr="00C87BD3">
        <w:t>Figur 6.4 viser forholdet mellom kapitalkostnader og driftskostnader i årene fra og med 2016 til og med 2025. Det er korrigert for innføringen av ordningen med nøytral merverdiavgift fra 2017 i 2016 for å få sammenliknbare størrelser. Figuren viser at det i perioden fra 2016 frem til 2023 har vært en årlig reduksjon i andel kapitalkostnader av driftskostnader. I 2016 var andelen 4,6 prosent. I perioden 2021 til 2024 har andelen ligget på litt over 4 prosent, mens 2025 viser en andel på 4,5 prosent.</w:t>
      </w:r>
    </w:p>
    <w:p w14:paraId="49C4FE25" w14:textId="77777777" w:rsidR="001E10DB" w:rsidRDefault="00820010" w:rsidP="00C87BD3">
      <w:r w:rsidRPr="00C87BD3">
        <w:t>Figur 6.5 under viser kapitalkostnader i prosent av driftskostnader for hver av regionene. Som figuren viser så er det Helse Nord som fra 2019 har hatt høyest andel kapitalkostnader av driftskostnader.</w:t>
      </w:r>
    </w:p>
    <w:p w14:paraId="256CDAED" w14:textId="09599CA8" w:rsidR="00820010" w:rsidRDefault="00820010" w:rsidP="00C87BD3">
      <w:r>
        <w:rPr>
          <w:noProof/>
        </w:rPr>
        <w:drawing>
          <wp:inline distT="0" distB="0" distL="0" distR="0" wp14:anchorId="4DDB8517" wp14:editId="01DF8638">
            <wp:extent cx="5217744" cy="2919743"/>
            <wp:effectExtent l="0" t="0" r="2540" b="0"/>
            <wp:docPr id="25490225" name="Bilde 22"/>
            <wp:cNvGraphicFramePr/>
            <a:graphic xmlns:a="http://schemas.openxmlformats.org/drawingml/2006/main">
              <a:graphicData uri="http://schemas.openxmlformats.org/drawingml/2006/picture">
                <pic:pic xmlns:pic="http://schemas.openxmlformats.org/drawingml/2006/picture">
                  <pic:nvPicPr>
                    <pic:cNvPr id="25490225" name=""/>
                    <pic:cNvPicPr/>
                  </pic:nvPicPr>
                  <pic:blipFill>
                    <a:blip r:embed="rId28"/>
                    <a:stretch>
                      <a:fillRect/>
                    </a:stretch>
                  </pic:blipFill>
                  <pic:spPr>
                    <a:xfrm>
                      <a:off x="0" y="0"/>
                      <a:ext cx="5217744" cy="2919743"/>
                    </a:xfrm>
                    <a:prstGeom prst="rect">
                      <a:avLst/>
                    </a:prstGeom>
                  </pic:spPr>
                </pic:pic>
              </a:graphicData>
            </a:graphic>
          </wp:inline>
        </w:drawing>
      </w:r>
    </w:p>
    <w:p w14:paraId="0FE61F2A" w14:textId="46E7E83B" w:rsidR="00820010" w:rsidRPr="00C87BD3" w:rsidRDefault="00820010" w:rsidP="00C87BD3">
      <w:pPr>
        <w:pStyle w:val="figur-tittel"/>
      </w:pPr>
      <w:r w:rsidRPr="00C87BD3">
        <w:t>Kapitalkostnader i prosent av driftskostnader. 2017 til 2025.</w:t>
      </w:r>
    </w:p>
    <w:p w14:paraId="069FD5BB" w14:textId="77777777" w:rsidR="001E10DB" w:rsidRDefault="00820010" w:rsidP="00C87BD3">
      <w:pPr>
        <w:pStyle w:val="Kilde"/>
      </w:pPr>
      <w:r w:rsidRPr="00C87BD3">
        <w:t>Kilde: Helse- og omsorgsdepartementet.</w:t>
      </w:r>
    </w:p>
    <w:p w14:paraId="4869BA7A" w14:textId="46725BA8" w:rsidR="00820010" w:rsidRPr="00820010" w:rsidRDefault="00820010" w:rsidP="00820010">
      <w:r>
        <w:rPr>
          <w:noProof/>
        </w:rPr>
        <w:lastRenderedPageBreak/>
        <w:drawing>
          <wp:inline distT="0" distB="0" distL="0" distR="0" wp14:anchorId="2C3321EF" wp14:editId="2A0E519A">
            <wp:extent cx="5217744" cy="2816119"/>
            <wp:effectExtent l="0" t="0" r="2540" b="3810"/>
            <wp:docPr id="896953813" name="Bilde 23"/>
            <wp:cNvGraphicFramePr/>
            <a:graphic xmlns:a="http://schemas.openxmlformats.org/drawingml/2006/main">
              <a:graphicData uri="http://schemas.openxmlformats.org/drawingml/2006/picture">
                <pic:pic xmlns:pic="http://schemas.openxmlformats.org/drawingml/2006/picture">
                  <pic:nvPicPr>
                    <pic:cNvPr id="896953813" name=""/>
                    <pic:cNvPicPr/>
                  </pic:nvPicPr>
                  <pic:blipFill>
                    <a:blip r:embed="rId29"/>
                    <a:stretch>
                      <a:fillRect/>
                    </a:stretch>
                  </pic:blipFill>
                  <pic:spPr>
                    <a:xfrm>
                      <a:off x="0" y="0"/>
                      <a:ext cx="5217744" cy="2816119"/>
                    </a:xfrm>
                    <a:prstGeom prst="rect">
                      <a:avLst/>
                    </a:prstGeom>
                  </pic:spPr>
                </pic:pic>
              </a:graphicData>
            </a:graphic>
          </wp:inline>
        </w:drawing>
      </w:r>
    </w:p>
    <w:p w14:paraId="4352F69A" w14:textId="25569BB3" w:rsidR="00820010" w:rsidRPr="00C87BD3" w:rsidRDefault="00820010" w:rsidP="00C87BD3">
      <w:pPr>
        <w:pStyle w:val="figur-tittel"/>
      </w:pPr>
      <w:r w:rsidRPr="00C87BD3">
        <w:t>Utvikling i renter og avdrag på nedbetalingslån. Løpende priser. 2016 til 2025.</w:t>
      </w:r>
    </w:p>
    <w:p w14:paraId="60CB3B00" w14:textId="77777777" w:rsidR="00820010" w:rsidRPr="00C87BD3" w:rsidRDefault="00820010" w:rsidP="00C87BD3">
      <w:pPr>
        <w:pStyle w:val="Kilde"/>
      </w:pPr>
      <w:r w:rsidRPr="00C87BD3">
        <w:t>Kilde: Helse- og omsorgsdepartementet.</w:t>
      </w:r>
    </w:p>
    <w:p w14:paraId="6FA34CA8" w14:textId="77777777" w:rsidR="00820010" w:rsidRPr="00C87BD3" w:rsidRDefault="00820010" w:rsidP="00C87BD3">
      <w:r w:rsidRPr="00C87BD3">
        <w:t>De regionale helseforetakene har fastrente på de fleste nedbetalingslånene, men flere regioner har de siste årene valgt å ha flytende rente på deler av de nye lånene. Selv om det er få lån med flytende rente, så utgjør disse lånene om lag 20 prosent av samlet låneverdi. Helse Nord har flytende rente på om lag 2 prosent av låneverdien, mens Helse Midt-Norge har flytende rente på over 40 prosent av låneverdien. Mange av lånene under nedbetaling har fastrente til en betydelig lavere rente enn den flytende rent</w:t>
      </w:r>
      <w:r w:rsidRPr="00C87BD3">
        <w:t>en som nå er på 4,4 prosent. Den flytende renten på nedbetalingslån er den samme som gjelder for byggelån og driftskreditter.</w:t>
      </w:r>
    </w:p>
    <w:p w14:paraId="66C0CB2E" w14:textId="1443EE80" w:rsidR="00820010" w:rsidRPr="00C87BD3" w:rsidRDefault="00820010" w:rsidP="00C87BD3">
      <w:r w:rsidRPr="00C87BD3">
        <w:t xml:space="preserve">I 2025 betalte de regionale helseforetakene </w:t>
      </w:r>
      <w:r w:rsidR="001E10DB" w:rsidRPr="00C87BD3">
        <w:t>1</w:t>
      </w:r>
      <w:r w:rsidR="001E10DB">
        <w:t> </w:t>
      </w:r>
      <w:r w:rsidR="001E10DB" w:rsidRPr="00C87BD3">
        <w:t>076</w:t>
      </w:r>
      <w:r w:rsidR="001E10DB">
        <w:t> mill.</w:t>
      </w:r>
      <w:r w:rsidRPr="00C87BD3">
        <w:t xml:space="preserve"> kroner i renter på nedbetalingslån. Når det inngås nye renteavtaler og tidligere avtaler utløper, må det forventes et høyere rentenivå. I 2026 forventes det at de regionale helseforetakene må betale om lag </w:t>
      </w:r>
      <w:r w:rsidR="001E10DB" w:rsidRPr="00C87BD3">
        <w:t>1</w:t>
      </w:r>
      <w:r w:rsidR="001E10DB">
        <w:t> </w:t>
      </w:r>
      <w:r w:rsidR="001E10DB" w:rsidRPr="00C87BD3">
        <w:t>000</w:t>
      </w:r>
      <w:r w:rsidR="001E10DB">
        <w:t> mill.</w:t>
      </w:r>
      <w:r w:rsidRPr="00C87BD3">
        <w:t xml:space="preserve"> kroner mer i renter på nedbetalingslån enn i 2025, og dette belastes regnskapene i regionene.</w:t>
      </w:r>
    </w:p>
    <w:p w14:paraId="0D3F912F" w14:textId="2D22B3E3" w:rsidR="00820010" w:rsidRPr="00C87BD3" w:rsidRDefault="00820010" w:rsidP="00C87BD3">
      <w:r w:rsidRPr="00C87BD3">
        <w:t xml:space="preserve">Påløpte byggelånsrenter for pågående prosjekter utgjorde i 2025 </w:t>
      </w:r>
      <w:r w:rsidR="001E10DB" w:rsidRPr="00C87BD3">
        <w:t>1</w:t>
      </w:r>
      <w:r w:rsidR="001E10DB">
        <w:t> </w:t>
      </w:r>
      <w:r w:rsidR="001E10DB" w:rsidRPr="00C87BD3">
        <w:t>480</w:t>
      </w:r>
      <w:r w:rsidR="001E10DB">
        <w:t> mill.</w:t>
      </w:r>
      <w:r w:rsidRPr="00C87BD3">
        <w:t xml:space="preserve"> kroner. Byggelånsrentene legges til lånet. Økte byggelånsrenter som følge av økt rentenivå påvirker dermed framtidig bæreevne og muligheten til å sette i gang investeringsprosjekter framover. De regionale helseforetakene hensyntar dette i sine økonomiske langtidsplaner. Samtidig er det en sammenheng mellom rentenivå og inflasjon, og det vil være utviklingen i realrenten som vil påvirke helseforetakenes bæreevne. Tidspunkt for når helseforetakene faktisk har tatt opp lån kan imidlertid innebære betydelige f</w:t>
      </w:r>
      <w:r w:rsidRPr="00C87BD3">
        <w:t>orskjeller i rentebelastning.</w:t>
      </w:r>
    </w:p>
    <w:p w14:paraId="2505A9D5" w14:textId="77777777" w:rsidR="001E10DB" w:rsidRDefault="00820010" w:rsidP="00C87BD3">
      <w:r w:rsidRPr="00C87BD3">
        <w:t xml:space="preserve">Figur 6.7 viser utvikling i avskrivningskostnader (inngår i driftsresultatet og resultat) og investeringsutgifter (kontantutbetalinger vist i kontantstrømoppstilling) i perioden 2002 til 2025. Figuren viser at investeringsutgiftene har vært høyere enn avskrivningskostnadene i perioden. Dette har vært mulig </w:t>
      </w:r>
      <w:r w:rsidRPr="00C87BD3">
        <w:lastRenderedPageBreak/>
        <w:t>som følge av positive driftsresultater over tid og tilførsel av likviditet gjennom låneopptak, jf. omtalen over.</w:t>
      </w:r>
    </w:p>
    <w:p w14:paraId="6F428B80" w14:textId="6C45D2D3" w:rsidR="00820010" w:rsidRDefault="00820010" w:rsidP="00C87BD3">
      <w:r>
        <w:rPr>
          <w:noProof/>
        </w:rPr>
        <w:drawing>
          <wp:inline distT="0" distB="0" distL="0" distR="0" wp14:anchorId="4DB5D54C" wp14:editId="28E5EEBD">
            <wp:extent cx="5217744" cy="2986793"/>
            <wp:effectExtent l="0" t="0" r="2540" b="4445"/>
            <wp:docPr id="941271895" name="Bilde 24"/>
            <wp:cNvGraphicFramePr/>
            <a:graphic xmlns:a="http://schemas.openxmlformats.org/drawingml/2006/main">
              <a:graphicData uri="http://schemas.openxmlformats.org/drawingml/2006/picture">
                <pic:pic xmlns:pic="http://schemas.openxmlformats.org/drawingml/2006/picture">
                  <pic:nvPicPr>
                    <pic:cNvPr id="941271895" name=""/>
                    <pic:cNvPicPr/>
                  </pic:nvPicPr>
                  <pic:blipFill>
                    <a:blip r:embed="rId30"/>
                    <a:stretch>
                      <a:fillRect/>
                    </a:stretch>
                  </pic:blipFill>
                  <pic:spPr>
                    <a:xfrm>
                      <a:off x="0" y="0"/>
                      <a:ext cx="5217744" cy="2986793"/>
                    </a:xfrm>
                    <a:prstGeom prst="rect">
                      <a:avLst/>
                    </a:prstGeom>
                  </pic:spPr>
                </pic:pic>
              </a:graphicData>
            </a:graphic>
          </wp:inline>
        </w:drawing>
      </w:r>
    </w:p>
    <w:p w14:paraId="29D1EC7B" w14:textId="3CD72726" w:rsidR="00820010" w:rsidRPr="00C87BD3" w:rsidRDefault="00820010" w:rsidP="00C87BD3">
      <w:pPr>
        <w:pStyle w:val="figur-tittel"/>
      </w:pPr>
      <w:r w:rsidRPr="00C87BD3">
        <w:t>Utvikling i avskrivninger, investeringer og årsresultat. Løpende priser og mill. kroner. 2002 til 2025.</w:t>
      </w:r>
    </w:p>
    <w:p w14:paraId="7569F47C" w14:textId="77777777" w:rsidR="00820010" w:rsidRPr="00C87BD3" w:rsidRDefault="00820010" w:rsidP="00C87BD3">
      <w:pPr>
        <w:pStyle w:val="Kilde"/>
      </w:pPr>
      <w:r w:rsidRPr="00C87BD3">
        <w:t>Kilde: Helse- og omsorgsdepartementet.</w:t>
      </w:r>
    </w:p>
    <w:p w14:paraId="7CD53606" w14:textId="77777777" w:rsidR="00820010" w:rsidRPr="00C87BD3" w:rsidRDefault="00820010" w:rsidP="00C87BD3">
      <w:r w:rsidRPr="00C87BD3">
        <w:t>Helse- og omsorgsdepartementet justerer, på bakgrunn av Stortingets vedtak, de regionale helseforetakenes tilgjengelige driftskredittrammer i Norges Bank med differansen mellom pensjonskostnad og pensjonspremie. Boks 3.1 i kapittel 3 gir en nærmere beskrivelse av den regnskapsmessige håndteringen av pensjon.</w:t>
      </w:r>
    </w:p>
    <w:p w14:paraId="1A86837C" w14:textId="1BE1C4E0" w:rsidR="00820010" w:rsidRPr="00C87BD3" w:rsidRDefault="00820010" w:rsidP="00C87BD3">
      <w:r w:rsidRPr="00C87BD3">
        <w:t>De regionale helseforetakenes trekk på tilgjengelig driftskredittrammer er rentebærende. I de senere årene har pensjonspremiene vært vesentlig høyere enn pensjonskostnaden, i kombinasjon med økt rentenivå. I tråd med modellen er dette håndtert gjennom økt driftskredittramme og økt bruk av driftskreditt. Inn i 2025 var driftskredittrammen på om lag 2</w:t>
      </w:r>
      <w:r w:rsidR="001E10DB" w:rsidRPr="00C87BD3">
        <w:t>5</w:t>
      </w:r>
      <w:r w:rsidR="001E10DB">
        <w:t> mrd.</w:t>
      </w:r>
      <w:r w:rsidRPr="00C87BD3">
        <w:t xml:space="preserve"> kroner. Med en rente i 2025 på om lag 4,7 prosent utgjør dette en betydelig kostnad for de regionale helseforetakene. Renter på driftskreditt i 2025 anslås å være på 1,</w:t>
      </w:r>
      <w:r w:rsidR="001E10DB" w:rsidRPr="00C87BD3">
        <w:t>3</w:t>
      </w:r>
      <w:r w:rsidR="001E10DB">
        <w:t> mrd.</w:t>
      </w:r>
      <w:r w:rsidRPr="00C87BD3">
        <w:t xml:space="preserve"> kroner.</w:t>
      </w:r>
    </w:p>
    <w:p w14:paraId="356EF6E7" w14:textId="032D2E1D" w:rsidR="00820010" w:rsidRPr="00C87BD3" w:rsidRDefault="00820010" w:rsidP="00C87BD3">
      <w:pPr>
        <w:pStyle w:val="UnOverskrift1"/>
      </w:pPr>
      <w:r w:rsidRPr="00C87BD3">
        <w:t>Litteraturliste</w:t>
      </w:r>
    </w:p>
    <w:p w14:paraId="7D02C100" w14:textId="7BC71206" w:rsidR="00820010" w:rsidRPr="00C87BD3" w:rsidRDefault="001E10DB" w:rsidP="00C87BD3">
      <w:pPr>
        <w:pStyle w:val="opplisting"/>
      </w:pPr>
      <w:r>
        <w:t xml:space="preserve">Meld. St. </w:t>
      </w:r>
      <w:r w:rsidRPr="00C87BD3">
        <w:t>3</w:t>
      </w:r>
      <w:r w:rsidR="00820010" w:rsidRPr="00C87BD3">
        <w:t xml:space="preserve"> (2025–2026) </w:t>
      </w:r>
      <w:proofErr w:type="spellStart"/>
      <w:r w:rsidR="00820010" w:rsidRPr="001E10DB">
        <w:rPr>
          <w:rStyle w:val="kursiv"/>
        </w:rPr>
        <w:t>Statsrekneskapen</w:t>
      </w:r>
      <w:proofErr w:type="spellEnd"/>
      <w:r w:rsidR="00820010" w:rsidRPr="001E10DB">
        <w:rPr>
          <w:rStyle w:val="kursiv"/>
        </w:rPr>
        <w:t xml:space="preserve"> 2025</w:t>
      </w:r>
      <w:r w:rsidR="00820010" w:rsidRPr="00C87BD3">
        <w:t>. Årlige publikasjoner tilbake fra 2016</w:t>
      </w:r>
    </w:p>
    <w:p w14:paraId="6DB308F8" w14:textId="2B33D920" w:rsidR="00820010" w:rsidRPr="00C87BD3" w:rsidRDefault="001E10DB" w:rsidP="00C87BD3">
      <w:pPr>
        <w:pStyle w:val="opplisting"/>
      </w:pPr>
      <w:r>
        <w:t xml:space="preserve">Meld. St. </w:t>
      </w:r>
      <w:r w:rsidRPr="00C87BD3">
        <w:t>9</w:t>
      </w:r>
      <w:r w:rsidR="00820010" w:rsidRPr="00C87BD3">
        <w:t xml:space="preserve"> (2023–2024) </w:t>
      </w:r>
      <w:r w:rsidR="00820010" w:rsidRPr="001E10DB">
        <w:rPr>
          <w:rStyle w:val="kursiv"/>
        </w:rPr>
        <w:t>Nasjonal helse- og samhandlingsplan 2024–2027</w:t>
      </w:r>
    </w:p>
    <w:p w14:paraId="086C088F" w14:textId="77777777" w:rsidR="00820010" w:rsidRPr="00C87BD3" w:rsidRDefault="00820010" w:rsidP="00C87BD3">
      <w:pPr>
        <w:pStyle w:val="opplisting"/>
      </w:pPr>
      <w:r w:rsidRPr="00C87BD3">
        <w:t xml:space="preserve">NOU 2016: 25 </w:t>
      </w:r>
      <w:r w:rsidRPr="001E10DB">
        <w:rPr>
          <w:rStyle w:val="kursiv"/>
        </w:rPr>
        <w:t>Organisering og styring av spesialisthelsetjenesten – Hvordan bør statens eierskap innrettes framover?</w:t>
      </w:r>
    </w:p>
    <w:p w14:paraId="3391102B" w14:textId="77777777" w:rsidR="00820010" w:rsidRPr="00C87BD3" w:rsidRDefault="00820010" w:rsidP="00C87BD3">
      <w:pPr>
        <w:pStyle w:val="opplisting"/>
      </w:pPr>
      <w:r w:rsidRPr="00C87BD3">
        <w:t xml:space="preserve">NOU 2019: 24 </w:t>
      </w:r>
      <w:r w:rsidRPr="001E10DB">
        <w:rPr>
          <w:rStyle w:val="kursiv"/>
        </w:rPr>
        <w:t>Inntektsfordeling mellom regionale helseforetak</w:t>
      </w:r>
    </w:p>
    <w:p w14:paraId="5F2620A1" w14:textId="77777777" w:rsidR="00820010" w:rsidRPr="00C87BD3" w:rsidRDefault="00820010" w:rsidP="00C87BD3">
      <w:pPr>
        <w:pStyle w:val="opplisting"/>
      </w:pPr>
      <w:r w:rsidRPr="00C87BD3">
        <w:t xml:space="preserve">NOU 2023: 8 </w:t>
      </w:r>
      <w:r w:rsidRPr="001E10DB">
        <w:rPr>
          <w:rStyle w:val="kursiv"/>
        </w:rPr>
        <w:t>Fellesskapets sykehus – Styring, finansiering, samhandling og ledelse</w:t>
      </w:r>
    </w:p>
    <w:p w14:paraId="54BEA69D" w14:textId="77777777" w:rsidR="00820010" w:rsidRPr="001E10DB" w:rsidRDefault="00820010" w:rsidP="00C87BD3">
      <w:pPr>
        <w:pStyle w:val="opplisting"/>
        <w:rPr>
          <w:rStyle w:val="kursiv"/>
        </w:rPr>
      </w:pPr>
      <w:r w:rsidRPr="00C87BD3">
        <w:t xml:space="preserve">NOU 2024: 23 </w:t>
      </w:r>
      <w:r w:rsidRPr="001E10DB">
        <w:rPr>
          <w:rStyle w:val="kursiv"/>
        </w:rPr>
        <w:t>Teknisk beregningsutvalg for kommunal og fylkeskommunal økonomi</w:t>
      </w:r>
    </w:p>
    <w:p w14:paraId="310AC4FB" w14:textId="77777777" w:rsidR="00820010" w:rsidRPr="00C87BD3" w:rsidRDefault="00820010" w:rsidP="00C87BD3">
      <w:pPr>
        <w:pStyle w:val="opplisting"/>
      </w:pPr>
      <w:r w:rsidRPr="00C87BD3">
        <w:lastRenderedPageBreak/>
        <w:t xml:space="preserve">Oslo </w:t>
      </w:r>
      <w:proofErr w:type="spellStart"/>
      <w:r w:rsidRPr="00C87BD3">
        <w:t>Economics</w:t>
      </w:r>
      <w:proofErr w:type="spellEnd"/>
      <w:r w:rsidRPr="00C87BD3">
        <w:t xml:space="preserve"> (2024). Marginalkostnader i spesialisthelsetjenesten. Rapport</w:t>
      </w:r>
    </w:p>
    <w:p w14:paraId="053392E6" w14:textId="6F636103" w:rsidR="00820010" w:rsidRPr="00C87BD3" w:rsidRDefault="001E10DB" w:rsidP="00C87BD3">
      <w:pPr>
        <w:pStyle w:val="opplisting"/>
      </w:pPr>
      <w:proofErr w:type="spellStart"/>
      <w:r>
        <w:t>Prop</w:t>
      </w:r>
      <w:proofErr w:type="spellEnd"/>
      <w:r>
        <w:t xml:space="preserve">. </w:t>
      </w:r>
      <w:r w:rsidRPr="00C87BD3">
        <w:t>1</w:t>
      </w:r>
      <w:r>
        <w:t xml:space="preserve"> </w:t>
      </w:r>
      <w:r w:rsidRPr="00C87BD3">
        <w:t>S (2025</w:t>
      </w:r>
      <w:r w:rsidR="00820010" w:rsidRPr="00C87BD3">
        <w:t xml:space="preserve">–2026) </w:t>
      </w:r>
      <w:r w:rsidR="00820010" w:rsidRPr="001E10DB">
        <w:rPr>
          <w:rStyle w:val="kursiv"/>
        </w:rPr>
        <w:t>Statsbudsjettet for 2026 (Gul bok)</w:t>
      </w:r>
      <w:r w:rsidR="00820010" w:rsidRPr="00C87BD3">
        <w:t>. Finansdepartementet. Årlige publikasjoner tilbake fra 2016</w:t>
      </w:r>
    </w:p>
    <w:p w14:paraId="2697407F" w14:textId="1F49AF3C" w:rsidR="00820010" w:rsidRPr="00C87BD3" w:rsidRDefault="001E10DB" w:rsidP="00C87BD3">
      <w:pPr>
        <w:pStyle w:val="opplisting"/>
      </w:pPr>
      <w:proofErr w:type="spellStart"/>
      <w:r>
        <w:t>Prop</w:t>
      </w:r>
      <w:proofErr w:type="spellEnd"/>
      <w:r>
        <w:t xml:space="preserve">. </w:t>
      </w:r>
      <w:r w:rsidRPr="00C87BD3">
        <w:t>1</w:t>
      </w:r>
      <w:r>
        <w:t xml:space="preserve"> </w:t>
      </w:r>
      <w:r w:rsidRPr="00C87BD3">
        <w:t>S (2025</w:t>
      </w:r>
      <w:r w:rsidR="00820010" w:rsidRPr="00C87BD3">
        <w:t xml:space="preserve">–2026) </w:t>
      </w:r>
      <w:r w:rsidR="00820010" w:rsidRPr="001E10DB">
        <w:rPr>
          <w:rStyle w:val="kursiv"/>
        </w:rPr>
        <w:t>Helse- og omsorgsdepartementets forslag til budsjett for 2026</w:t>
      </w:r>
      <w:r w:rsidR="00820010" w:rsidRPr="00C87BD3">
        <w:t xml:space="preserve"> Helse- og omsorgsdepartementet. Årlige publikasjoner tilbake fra 2016</w:t>
      </w:r>
    </w:p>
    <w:p w14:paraId="139211CB" w14:textId="77777777" w:rsidR="00820010" w:rsidRPr="00C87BD3" w:rsidRDefault="00820010" w:rsidP="00C87BD3">
      <w:pPr>
        <w:pStyle w:val="opplisting"/>
      </w:pPr>
      <w:r w:rsidRPr="00C87BD3">
        <w:t>Statsbudsjettet 2026 (Blå bok). Stortinget. Årlige publikasjoner tilbake fra 2016</w:t>
      </w:r>
    </w:p>
    <w:p w14:paraId="65C1616D" w14:textId="36C6EF80" w:rsidR="00820010" w:rsidRPr="00C87BD3" w:rsidRDefault="001E10DB" w:rsidP="00C87BD3">
      <w:pPr>
        <w:pStyle w:val="opplisting"/>
      </w:pPr>
      <w:proofErr w:type="spellStart"/>
      <w:r>
        <w:t>Prop</w:t>
      </w:r>
      <w:proofErr w:type="spellEnd"/>
      <w:r>
        <w:t xml:space="preserve">. </w:t>
      </w:r>
      <w:r w:rsidRPr="00C87BD3">
        <w:t>96</w:t>
      </w:r>
      <w:r>
        <w:t xml:space="preserve"> </w:t>
      </w:r>
      <w:r w:rsidRPr="00C87BD3">
        <w:t>S (2025</w:t>
      </w:r>
      <w:r w:rsidR="00820010" w:rsidRPr="00C87BD3">
        <w:t xml:space="preserve">–2026) </w:t>
      </w:r>
      <w:r w:rsidR="00820010" w:rsidRPr="001E10DB">
        <w:rPr>
          <w:rStyle w:val="kursiv"/>
        </w:rPr>
        <w:t>Tilleggsbevilgninger og omprioriteringer i statsbudsjettet 2026</w:t>
      </w:r>
    </w:p>
    <w:p w14:paraId="46C373C8" w14:textId="77777777" w:rsidR="00820010" w:rsidRPr="00C87BD3" w:rsidRDefault="00820010" w:rsidP="00C87BD3">
      <w:pPr>
        <w:pStyle w:val="opplisting"/>
      </w:pPr>
      <w:r w:rsidRPr="00C87BD3">
        <w:t>Teknisk beregningsutvalg for spesialisthelsetjenestens økonomi. Rapport. Desember 2024. Helse- og omsorgsdepartementet</w:t>
      </w:r>
    </w:p>
    <w:p w14:paraId="533D89AF" w14:textId="77777777" w:rsidR="00820010" w:rsidRPr="00C87BD3" w:rsidRDefault="00820010" w:rsidP="00C87BD3">
      <w:pPr>
        <w:pStyle w:val="opplisting"/>
      </w:pPr>
      <w:r w:rsidRPr="00C87BD3">
        <w:t>Teknisk beregningsutvalg for spesialisthelsetjenestens økonomi. Notat. Juni 2025. Helse- og omsorgsdepartementet</w:t>
      </w:r>
    </w:p>
    <w:p w14:paraId="7AD7EA18" w14:textId="77777777" w:rsidR="00820010" w:rsidRPr="00C87BD3" w:rsidRDefault="00820010" w:rsidP="00C87BD3">
      <w:pPr>
        <w:pStyle w:val="opplisting"/>
      </w:pPr>
      <w:r w:rsidRPr="00C87BD3">
        <w:t>Teknisk beregningsutvalg for spesialisthelsetjenestens økonomi. Rapport. Desember 2025. Helse- og omsorgsdepartementet</w:t>
      </w:r>
    </w:p>
    <w:p w14:paraId="56135872" w14:textId="1B951685" w:rsidR="00820010" w:rsidRPr="00C87BD3" w:rsidRDefault="00820010" w:rsidP="00C87BD3">
      <w:pPr>
        <w:pStyle w:val="UnOverskrift1"/>
      </w:pPr>
      <w:r w:rsidRPr="00C87BD3">
        <w:t>Vedlegg 1</w:t>
      </w:r>
      <w:r w:rsidR="001E10DB">
        <w:t xml:space="preserve"> </w:t>
      </w:r>
      <w:r w:rsidRPr="00C87BD3">
        <w:t>Endringer i driftsbevilgninger i tabell 3.1 for 2025 og 2026</w:t>
      </w:r>
    </w:p>
    <w:p w14:paraId="3F34F544" w14:textId="4AD9E577" w:rsidR="00820010" w:rsidRPr="00C87BD3" w:rsidRDefault="00820010" w:rsidP="00C87BD3">
      <w:r w:rsidRPr="00C87BD3">
        <w:t>Tabell 3.1 i kapittel 3 viser utviklingen i driftsbevilgningene, herunder pensjons</w:t>
      </w:r>
      <w:r w:rsidRPr="00C87BD3">
        <w:t>kostnader, bevilgninger til investeringslån og byggelånsrenter, tilskudd til investe</w:t>
      </w:r>
      <w:r w:rsidRPr="00C87BD3">
        <w:t xml:space="preserve">ringer i protonsentre samt driftskreditter fra 2016 til 2026 i løpende priser. Siden utvalgets desember 2025-rapport er tabell 3.1 oppdatert med endringer i </w:t>
      </w:r>
      <w:r w:rsidRPr="00C87BD3">
        <w:t xml:space="preserve">nysalderingen av statsbudsjettet for 2025, jf. </w:t>
      </w:r>
      <w:proofErr w:type="spellStart"/>
      <w:r w:rsidR="001E10DB">
        <w:t>Prop</w:t>
      </w:r>
      <w:proofErr w:type="spellEnd"/>
      <w:r w:rsidR="001E10DB">
        <w:t xml:space="preserve">. </w:t>
      </w:r>
      <w:r w:rsidR="001E10DB" w:rsidRPr="00C87BD3">
        <w:t>20</w:t>
      </w:r>
      <w:r w:rsidR="001E10DB">
        <w:t xml:space="preserve"> </w:t>
      </w:r>
      <w:r w:rsidR="001E10DB" w:rsidRPr="00C87BD3">
        <w:t>S (2025</w:t>
      </w:r>
      <w:r w:rsidRPr="00C87BD3">
        <w:t xml:space="preserve">–2026), ved </w:t>
      </w:r>
      <w:r w:rsidRPr="00C87BD3">
        <w:t xml:space="preserve">Stortingets behandling av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 xml:space="preserve">–2026) og regjeringens forslag til bevilgningsendringer ifm. revidert nasjonalbudsjett 2026, jf. </w:t>
      </w:r>
      <w:proofErr w:type="spellStart"/>
      <w:r w:rsidR="001E10DB">
        <w:t>Prop</w:t>
      </w:r>
      <w:proofErr w:type="spellEnd"/>
      <w:r w:rsidR="001E10DB">
        <w:t xml:space="preserve">. </w:t>
      </w:r>
      <w:r w:rsidR="001E10DB" w:rsidRPr="00C87BD3">
        <w:t>96</w:t>
      </w:r>
      <w:r w:rsidR="001E10DB">
        <w:t xml:space="preserve"> </w:t>
      </w:r>
      <w:r w:rsidR="001E10DB" w:rsidRPr="00C87BD3">
        <w:t>S (2025</w:t>
      </w:r>
      <w:r w:rsidRPr="00C87BD3">
        <w:t xml:space="preserve">–2026). Tabell 1 og 2 </w:t>
      </w:r>
      <w:r w:rsidRPr="00C87BD3">
        <w:t xml:space="preserve">nedenfor viser endringene i driftsbevilgningene i 2025 og 2026 fra utvalgets </w:t>
      </w:r>
      <w:r w:rsidRPr="00C87BD3">
        <w:t>desember 2025-rapport.</w:t>
      </w:r>
    </w:p>
    <w:p w14:paraId="6DB20219" w14:textId="77777777" w:rsidR="00820010" w:rsidRPr="00C87BD3" w:rsidRDefault="00820010" w:rsidP="00C87BD3">
      <w:pPr>
        <w:pStyle w:val="avsnitt-tittel"/>
      </w:pPr>
      <w:r w:rsidRPr="00C87BD3">
        <w:t xml:space="preserve">Tabell 1. Endringer i driftsbevilgninger i 2025 fra utvalgets desember 2025-rapport. 1000-kroner. </w:t>
      </w:r>
    </w:p>
    <w:tbl>
      <w:tblPr>
        <w:tblStyle w:val="StandardTabell"/>
        <w:tblW w:w="5000" w:type="pct"/>
        <w:tblLook w:val="0000" w:firstRow="0" w:lastRow="0" w:firstColumn="0" w:lastColumn="0" w:noHBand="0" w:noVBand="0"/>
      </w:tblPr>
      <w:tblGrid>
        <w:gridCol w:w="8509"/>
        <w:gridCol w:w="1947"/>
      </w:tblGrid>
      <w:tr w:rsidR="00000000" w:rsidRPr="00C87BD3" w14:paraId="7BAD93C3" w14:textId="77777777" w:rsidTr="001E10DB">
        <w:trPr>
          <w:trHeight w:val="453"/>
        </w:trPr>
        <w:tc>
          <w:tcPr>
            <w:tcW w:w="4069" w:type="pct"/>
          </w:tcPr>
          <w:p w14:paraId="61077576" w14:textId="77777777" w:rsidR="00820010" w:rsidRPr="00C87BD3" w:rsidRDefault="00820010" w:rsidP="001E10DB">
            <w:pPr>
              <w:pStyle w:val="TabellHode-kolonne"/>
            </w:pPr>
            <w:r w:rsidRPr="00C87BD3">
              <w:rPr>
                <w:rStyle w:val="halvfet"/>
              </w:rPr>
              <w:t>Nivå 2025 i desember 2025-rapport*</w:t>
            </w:r>
          </w:p>
        </w:tc>
        <w:tc>
          <w:tcPr>
            <w:tcW w:w="931" w:type="pct"/>
          </w:tcPr>
          <w:p w14:paraId="76321DC9" w14:textId="5127B3B7" w:rsidR="00820010" w:rsidRPr="00C87BD3" w:rsidRDefault="00820010" w:rsidP="001E10DB">
            <w:pPr>
              <w:pStyle w:val="TabellHode-kolonne"/>
            </w:pPr>
            <w:r w:rsidRPr="00C87BD3">
              <w:rPr>
                <w:rStyle w:val="halvfet"/>
              </w:rPr>
              <w:t>21</w:t>
            </w:r>
            <w:r w:rsidR="001E10DB" w:rsidRPr="00C87BD3">
              <w:rPr>
                <w:rStyle w:val="halvfet"/>
              </w:rPr>
              <w:t>4</w:t>
            </w:r>
            <w:r w:rsidR="001E10DB">
              <w:rPr>
                <w:rStyle w:val="halvfet"/>
              </w:rPr>
              <w:t> </w:t>
            </w:r>
            <w:r w:rsidR="001E10DB" w:rsidRPr="00C87BD3">
              <w:rPr>
                <w:rStyle w:val="halvfet"/>
              </w:rPr>
              <w:t>715</w:t>
            </w:r>
          </w:p>
        </w:tc>
      </w:tr>
      <w:tr w:rsidR="00000000" w:rsidRPr="00C87BD3" w14:paraId="17273903" w14:textId="77777777" w:rsidTr="001E10DB">
        <w:trPr>
          <w:trHeight w:val="113"/>
        </w:trPr>
        <w:tc>
          <w:tcPr>
            <w:tcW w:w="4069" w:type="pct"/>
          </w:tcPr>
          <w:p w14:paraId="4D0AA7D6" w14:textId="77777777" w:rsidR="00820010" w:rsidRPr="00C87BD3" w:rsidRDefault="00820010" w:rsidP="001E10DB">
            <w:r w:rsidRPr="00C87BD3">
              <w:t>Nysaldering 2025:</w:t>
            </w:r>
          </w:p>
        </w:tc>
        <w:tc>
          <w:tcPr>
            <w:tcW w:w="931" w:type="pct"/>
          </w:tcPr>
          <w:p w14:paraId="2CD58A4B" w14:textId="77777777" w:rsidR="00820010" w:rsidRPr="00C87BD3" w:rsidRDefault="00820010" w:rsidP="001E10DB"/>
        </w:tc>
      </w:tr>
      <w:tr w:rsidR="00000000" w:rsidRPr="00C87BD3" w14:paraId="006038D5" w14:textId="77777777" w:rsidTr="001E10DB">
        <w:trPr>
          <w:trHeight w:val="113"/>
        </w:trPr>
        <w:tc>
          <w:tcPr>
            <w:tcW w:w="4069" w:type="pct"/>
          </w:tcPr>
          <w:p w14:paraId="56C2F2CB" w14:textId="77777777" w:rsidR="00820010" w:rsidRPr="00C87BD3" w:rsidRDefault="00820010" w:rsidP="001E10DB">
            <w:r w:rsidRPr="00C87BD3">
              <w:t>Pensjon. Økte pensjonskostnader ved ny offentlig AFP og særaldersgrenser</w:t>
            </w:r>
          </w:p>
        </w:tc>
        <w:tc>
          <w:tcPr>
            <w:tcW w:w="931" w:type="pct"/>
          </w:tcPr>
          <w:p w14:paraId="0FE93343" w14:textId="1C4129E3" w:rsidR="00820010" w:rsidRPr="00C87BD3" w:rsidRDefault="00820010" w:rsidP="001E10DB">
            <w:r w:rsidRPr="00C87BD3">
              <w:t>1</w:t>
            </w:r>
            <w:r w:rsidR="001E10DB" w:rsidRPr="00C87BD3">
              <w:t>2</w:t>
            </w:r>
            <w:r w:rsidR="001E10DB">
              <w:t> </w:t>
            </w:r>
            <w:r w:rsidR="001E10DB" w:rsidRPr="00C87BD3">
              <w:t>855</w:t>
            </w:r>
          </w:p>
        </w:tc>
      </w:tr>
      <w:tr w:rsidR="00000000" w:rsidRPr="00C87BD3" w14:paraId="0262C99E" w14:textId="77777777" w:rsidTr="001E10DB">
        <w:trPr>
          <w:trHeight w:val="113"/>
        </w:trPr>
        <w:tc>
          <w:tcPr>
            <w:tcW w:w="4069" w:type="pct"/>
          </w:tcPr>
          <w:p w14:paraId="0670EC4B" w14:textId="77777777" w:rsidR="00820010" w:rsidRPr="00C87BD3" w:rsidRDefault="00820010" w:rsidP="001E10DB">
            <w:r w:rsidRPr="00C87BD3">
              <w:t>Pensjon ideelle virksomheter. Som over</w:t>
            </w:r>
          </w:p>
        </w:tc>
        <w:tc>
          <w:tcPr>
            <w:tcW w:w="931" w:type="pct"/>
          </w:tcPr>
          <w:p w14:paraId="3525B378" w14:textId="77777777" w:rsidR="00820010" w:rsidRPr="00C87BD3" w:rsidRDefault="00820010" w:rsidP="001E10DB">
            <w:r w:rsidRPr="00C87BD3">
              <w:t>864</w:t>
            </w:r>
          </w:p>
        </w:tc>
      </w:tr>
      <w:tr w:rsidR="00000000" w:rsidRPr="00C87BD3" w14:paraId="067A0039" w14:textId="77777777" w:rsidTr="001E10DB">
        <w:trPr>
          <w:trHeight w:val="113"/>
        </w:trPr>
        <w:tc>
          <w:tcPr>
            <w:tcW w:w="4069" w:type="pct"/>
          </w:tcPr>
          <w:p w14:paraId="22DD567B" w14:textId="77777777" w:rsidR="00820010" w:rsidRPr="00C87BD3" w:rsidRDefault="00820010" w:rsidP="001E10DB">
            <w:r w:rsidRPr="00C87BD3">
              <w:t xml:space="preserve">Høyere prognose for antall </w:t>
            </w:r>
            <w:proofErr w:type="spellStart"/>
            <w:r w:rsidRPr="00C87BD3">
              <w:t>Medevac</w:t>
            </w:r>
            <w:proofErr w:type="spellEnd"/>
            <w:r w:rsidRPr="00C87BD3">
              <w:t>-pasienter</w:t>
            </w:r>
          </w:p>
        </w:tc>
        <w:tc>
          <w:tcPr>
            <w:tcW w:w="931" w:type="pct"/>
          </w:tcPr>
          <w:p w14:paraId="204B5EA1" w14:textId="77777777" w:rsidR="00820010" w:rsidRPr="00C87BD3" w:rsidRDefault="00820010" w:rsidP="001E10DB">
            <w:r w:rsidRPr="00C87BD3">
              <w:t>64</w:t>
            </w:r>
          </w:p>
        </w:tc>
      </w:tr>
      <w:tr w:rsidR="00000000" w:rsidRPr="00C87BD3" w14:paraId="2FD13E5B" w14:textId="77777777" w:rsidTr="001E10DB">
        <w:trPr>
          <w:trHeight w:val="113"/>
        </w:trPr>
        <w:tc>
          <w:tcPr>
            <w:tcW w:w="4069" w:type="pct"/>
          </w:tcPr>
          <w:p w14:paraId="11674F9B" w14:textId="77777777" w:rsidR="00820010" w:rsidRPr="00C87BD3" w:rsidRDefault="00820010" w:rsidP="001E10DB">
            <w:r w:rsidRPr="00C87BD3">
              <w:t>Høyere prognose ISF-aktivitet i 2025 sml. med saldert budsjett 2025</w:t>
            </w:r>
          </w:p>
        </w:tc>
        <w:tc>
          <w:tcPr>
            <w:tcW w:w="931" w:type="pct"/>
          </w:tcPr>
          <w:p w14:paraId="4365B4AE" w14:textId="77777777" w:rsidR="00820010" w:rsidRPr="00C87BD3" w:rsidRDefault="00820010" w:rsidP="001E10DB">
            <w:r w:rsidRPr="00C87BD3">
              <w:t>126</w:t>
            </w:r>
          </w:p>
        </w:tc>
      </w:tr>
      <w:tr w:rsidR="00000000" w:rsidRPr="00C87BD3" w14:paraId="08499952" w14:textId="77777777" w:rsidTr="001E10DB">
        <w:trPr>
          <w:trHeight w:val="113"/>
        </w:trPr>
        <w:tc>
          <w:tcPr>
            <w:tcW w:w="4069" w:type="pct"/>
          </w:tcPr>
          <w:p w14:paraId="095201A1" w14:textId="77777777" w:rsidR="00820010" w:rsidRPr="00C87BD3" w:rsidRDefault="00820010" w:rsidP="001E10DB">
            <w:r w:rsidRPr="00C87BD3">
              <w:t>ISF. Avregning for 2024</w:t>
            </w:r>
          </w:p>
        </w:tc>
        <w:tc>
          <w:tcPr>
            <w:tcW w:w="931" w:type="pct"/>
          </w:tcPr>
          <w:p w14:paraId="2A15256D" w14:textId="77777777" w:rsidR="00820010" w:rsidRPr="00C87BD3" w:rsidRDefault="00820010" w:rsidP="001E10DB">
            <w:r w:rsidRPr="00C87BD3">
              <w:t>-95</w:t>
            </w:r>
          </w:p>
        </w:tc>
      </w:tr>
      <w:tr w:rsidR="00000000" w:rsidRPr="00C87BD3" w14:paraId="47F31A86" w14:textId="77777777" w:rsidTr="001E10DB">
        <w:trPr>
          <w:trHeight w:val="113"/>
        </w:trPr>
        <w:tc>
          <w:tcPr>
            <w:tcW w:w="4069" w:type="pct"/>
          </w:tcPr>
          <w:p w14:paraId="0A8BA6A6" w14:textId="77777777" w:rsidR="00820010" w:rsidRPr="00C87BD3" w:rsidRDefault="00820010" w:rsidP="001E10DB">
            <w:r w:rsidRPr="00C87BD3">
              <w:t xml:space="preserve">Lavere prognose for aktivitet </w:t>
            </w:r>
            <w:proofErr w:type="spellStart"/>
            <w:r w:rsidRPr="00C87BD3">
              <w:t>laboratorie</w:t>
            </w:r>
            <w:proofErr w:type="spellEnd"/>
            <w:r w:rsidRPr="00C87BD3">
              <w:t xml:space="preserve"> og billeddiagnostikk sml. med RNB2025</w:t>
            </w:r>
          </w:p>
        </w:tc>
        <w:tc>
          <w:tcPr>
            <w:tcW w:w="931" w:type="pct"/>
          </w:tcPr>
          <w:p w14:paraId="2A84E933" w14:textId="77777777" w:rsidR="00820010" w:rsidRPr="00C87BD3" w:rsidRDefault="00820010" w:rsidP="001E10DB">
            <w:r w:rsidRPr="00C87BD3">
              <w:t>-300</w:t>
            </w:r>
          </w:p>
        </w:tc>
      </w:tr>
      <w:tr w:rsidR="00000000" w:rsidRPr="00C87BD3" w14:paraId="3ADB6483" w14:textId="77777777" w:rsidTr="001E10DB">
        <w:trPr>
          <w:trHeight w:val="113"/>
        </w:trPr>
        <w:tc>
          <w:tcPr>
            <w:tcW w:w="4069" w:type="pct"/>
          </w:tcPr>
          <w:p w14:paraId="544D6E14" w14:textId="77777777" w:rsidR="00820010" w:rsidRPr="00C87BD3" w:rsidRDefault="00820010" w:rsidP="001E10DB">
            <w:r w:rsidRPr="00C87BD3">
              <w:t>Økt kompensasjon for mva. sml. med saldert budsjett 2025</w:t>
            </w:r>
          </w:p>
        </w:tc>
        <w:tc>
          <w:tcPr>
            <w:tcW w:w="931" w:type="pct"/>
          </w:tcPr>
          <w:p w14:paraId="3984E895" w14:textId="77777777" w:rsidR="00820010" w:rsidRPr="00C87BD3" w:rsidRDefault="00820010" w:rsidP="001E10DB">
            <w:r w:rsidRPr="00C87BD3">
              <w:t>170</w:t>
            </w:r>
          </w:p>
        </w:tc>
      </w:tr>
      <w:tr w:rsidR="00000000" w:rsidRPr="00C87BD3" w14:paraId="4B934A33" w14:textId="77777777" w:rsidTr="001E10DB">
        <w:trPr>
          <w:trHeight w:val="113"/>
        </w:trPr>
        <w:tc>
          <w:tcPr>
            <w:tcW w:w="4069" w:type="pct"/>
          </w:tcPr>
          <w:p w14:paraId="0DABBAE7" w14:textId="77777777" w:rsidR="00820010" w:rsidRPr="00C87BD3" w:rsidRDefault="00820010" w:rsidP="001E10DB">
            <w:r w:rsidRPr="00C87BD3">
              <w:t>Statsregnskap 2025:</w:t>
            </w:r>
          </w:p>
        </w:tc>
        <w:tc>
          <w:tcPr>
            <w:tcW w:w="931" w:type="pct"/>
          </w:tcPr>
          <w:p w14:paraId="102DE412" w14:textId="77777777" w:rsidR="00820010" w:rsidRPr="00C87BD3" w:rsidRDefault="00820010" w:rsidP="001E10DB"/>
        </w:tc>
      </w:tr>
      <w:tr w:rsidR="00000000" w:rsidRPr="00C87BD3" w14:paraId="1F10298E" w14:textId="77777777" w:rsidTr="001E10DB">
        <w:trPr>
          <w:trHeight w:val="113"/>
        </w:trPr>
        <w:tc>
          <w:tcPr>
            <w:tcW w:w="4069" w:type="pct"/>
          </w:tcPr>
          <w:p w14:paraId="6C926130" w14:textId="77777777" w:rsidR="00820010" w:rsidRPr="00C87BD3" w:rsidRDefault="00820010" w:rsidP="001E10DB">
            <w:r w:rsidRPr="00C87BD3">
              <w:t xml:space="preserve">Lavere aktivitet </w:t>
            </w:r>
            <w:proofErr w:type="spellStart"/>
            <w:r w:rsidRPr="00C87BD3">
              <w:t>laboratorie</w:t>
            </w:r>
            <w:proofErr w:type="spellEnd"/>
            <w:r w:rsidRPr="00C87BD3">
              <w:t xml:space="preserve"> og billeddiagnostikk sml. med nysaldering 2025</w:t>
            </w:r>
          </w:p>
        </w:tc>
        <w:tc>
          <w:tcPr>
            <w:tcW w:w="931" w:type="pct"/>
          </w:tcPr>
          <w:p w14:paraId="46A76666" w14:textId="77777777" w:rsidR="00820010" w:rsidRPr="00C87BD3" w:rsidRDefault="00820010" w:rsidP="001E10DB">
            <w:r w:rsidRPr="00C87BD3">
              <w:t>-52</w:t>
            </w:r>
          </w:p>
        </w:tc>
      </w:tr>
      <w:tr w:rsidR="00000000" w:rsidRPr="00C87BD3" w14:paraId="5D396433" w14:textId="77777777" w:rsidTr="001E10DB">
        <w:trPr>
          <w:trHeight w:val="113"/>
        </w:trPr>
        <w:tc>
          <w:tcPr>
            <w:tcW w:w="4069" w:type="pct"/>
          </w:tcPr>
          <w:p w14:paraId="4A16DF89" w14:textId="77777777" w:rsidR="00820010" w:rsidRPr="00C87BD3" w:rsidRDefault="00820010" w:rsidP="001E10DB">
            <w:r w:rsidRPr="00C87BD3">
              <w:lastRenderedPageBreak/>
              <w:t>Økt kompensasjon for mva. sml. med nysaldering 2025</w:t>
            </w:r>
          </w:p>
        </w:tc>
        <w:tc>
          <w:tcPr>
            <w:tcW w:w="931" w:type="pct"/>
          </w:tcPr>
          <w:p w14:paraId="6A8A7863" w14:textId="77777777" w:rsidR="00820010" w:rsidRPr="00C87BD3" w:rsidRDefault="00820010" w:rsidP="001E10DB">
            <w:r w:rsidRPr="00C87BD3">
              <w:t>35</w:t>
            </w:r>
          </w:p>
        </w:tc>
      </w:tr>
      <w:tr w:rsidR="00000000" w:rsidRPr="00C87BD3" w14:paraId="21294F79" w14:textId="77777777" w:rsidTr="001E10DB">
        <w:trPr>
          <w:trHeight w:val="113"/>
        </w:trPr>
        <w:tc>
          <w:tcPr>
            <w:tcW w:w="4069" w:type="pct"/>
          </w:tcPr>
          <w:p w14:paraId="7DC5EA7D" w14:textId="77777777" w:rsidR="00820010" w:rsidRPr="00C87BD3" w:rsidRDefault="00820010" w:rsidP="001E10DB">
            <w:r w:rsidRPr="00C87BD3">
              <w:rPr>
                <w:rStyle w:val="halvfet"/>
              </w:rPr>
              <w:t>Nivå 2025 i juni 2026-notat**</w:t>
            </w:r>
          </w:p>
        </w:tc>
        <w:tc>
          <w:tcPr>
            <w:tcW w:w="931" w:type="pct"/>
          </w:tcPr>
          <w:p w14:paraId="2CC1C82E" w14:textId="2363709D" w:rsidR="00820010" w:rsidRPr="00C87BD3" w:rsidRDefault="00820010" w:rsidP="001E10DB">
            <w:r w:rsidRPr="00C87BD3">
              <w:rPr>
                <w:rStyle w:val="halvfet"/>
              </w:rPr>
              <w:t>22</w:t>
            </w:r>
            <w:r w:rsidR="001E10DB" w:rsidRPr="00C87BD3">
              <w:rPr>
                <w:rStyle w:val="halvfet"/>
              </w:rPr>
              <w:t>8</w:t>
            </w:r>
            <w:r w:rsidR="001E10DB">
              <w:rPr>
                <w:rStyle w:val="halvfet"/>
              </w:rPr>
              <w:t> </w:t>
            </w:r>
            <w:r w:rsidR="001E10DB" w:rsidRPr="00C87BD3">
              <w:rPr>
                <w:rStyle w:val="halvfet"/>
              </w:rPr>
              <w:t>384</w:t>
            </w:r>
          </w:p>
        </w:tc>
      </w:tr>
    </w:tbl>
    <w:p w14:paraId="0787C443" w14:textId="77777777" w:rsidR="00820010" w:rsidRPr="00C87BD3" w:rsidRDefault="00820010" w:rsidP="00C87BD3">
      <w:pPr>
        <w:pStyle w:val="Kilde"/>
      </w:pPr>
      <w:r w:rsidRPr="00C87BD3">
        <w:t>Kilde: Helse- og omsorgsdepartementet.</w:t>
      </w:r>
    </w:p>
    <w:p w14:paraId="7E80E5E6" w14:textId="77777777" w:rsidR="00820010" w:rsidRPr="00C87BD3" w:rsidRDefault="00820010" w:rsidP="00C87BD3">
      <w:pPr>
        <w:pStyle w:val="avsnitt-tittel"/>
      </w:pPr>
      <w:r w:rsidRPr="00C87BD3">
        <w:t xml:space="preserve">Tabell 2. Endringer i driftsbevilgninger i 2026 fra utvalgets desember 2025-rapport. 1000-kroner. </w:t>
      </w:r>
    </w:p>
    <w:tbl>
      <w:tblPr>
        <w:tblStyle w:val="StandardTabell"/>
        <w:tblW w:w="5000" w:type="pct"/>
        <w:tblLook w:val="0000" w:firstRow="0" w:lastRow="0" w:firstColumn="0" w:lastColumn="0" w:noHBand="0" w:noVBand="0"/>
      </w:tblPr>
      <w:tblGrid>
        <w:gridCol w:w="8509"/>
        <w:gridCol w:w="1947"/>
      </w:tblGrid>
      <w:tr w:rsidR="00000000" w:rsidRPr="00C87BD3" w14:paraId="1A7D4C51" w14:textId="77777777" w:rsidTr="001E10DB">
        <w:trPr>
          <w:trHeight w:val="453"/>
        </w:trPr>
        <w:tc>
          <w:tcPr>
            <w:tcW w:w="4069" w:type="pct"/>
          </w:tcPr>
          <w:p w14:paraId="3200A529" w14:textId="77777777" w:rsidR="00820010" w:rsidRPr="00C87BD3" w:rsidRDefault="00820010" w:rsidP="001E10DB">
            <w:pPr>
              <w:pStyle w:val="TabellHode-kolonne"/>
            </w:pPr>
            <w:r w:rsidRPr="00C87BD3">
              <w:rPr>
                <w:rStyle w:val="halvfet"/>
              </w:rPr>
              <w:t>Nivå 2026 i desember 2025-rapport*</w:t>
            </w:r>
          </w:p>
        </w:tc>
        <w:tc>
          <w:tcPr>
            <w:tcW w:w="931" w:type="pct"/>
          </w:tcPr>
          <w:p w14:paraId="5DCCF26E" w14:textId="434B980B" w:rsidR="00820010" w:rsidRPr="00C87BD3" w:rsidRDefault="00820010" w:rsidP="001E10DB">
            <w:pPr>
              <w:pStyle w:val="TabellHode-kolonne"/>
            </w:pPr>
            <w:r w:rsidRPr="00C87BD3">
              <w:rPr>
                <w:rStyle w:val="halvfet"/>
              </w:rPr>
              <w:t>22</w:t>
            </w:r>
            <w:r w:rsidR="001E10DB" w:rsidRPr="00C87BD3">
              <w:rPr>
                <w:rStyle w:val="halvfet"/>
              </w:rPr>
              <w:t>7</w:t>
            </w:r>
            <w:r w:rsidR="001E10DB">
              <w:rPr>
                <w:rStyle w:val="halvfet"/>
              </w:rPr>
              <w:t> </w:t>
            </w:r>
            <w:r w:rsidR="001E10DB" w:rsidRPr="00C87BD3">
              <w:rPr>
                <w:rStyle w:val="halvfet"/>
              </w:rPr>
              <w:t>141</w:t>
            </w:r>
          </w:p>
        </w:tc>
      </w:tr>
      <w:tr w:rsidR="00000000" w:rsidRPr="00C87BD3" w14:paraId="0D36F478" w14:textId="77777777" w:rsidTr="001E10DB">
        <w:trPr>
          <w:trHeight w:val="113"/>
        </w:trPr>
        <w:tc>
          <w:tcPr>
            <w:tcW w:w="4069" w:type="pct"/>
          </w:tcPr>
          <w:p w14:paraId="53E5778C" w14:textId="33EA6F63" w:rsidR="00820010" w:rsidRPr="00C87BD3" w:rsidRDefault="00820010" w:rsidP="001E10DB">
            <w:r w:rsidRPr="00C87BD3">
              <w:t xml:space="preserve">Stortingets behandling av </w:t>
            </w:r>
            <w:proofErr w:type="spellStart"/>
            <w:r w:rsidR="001E10DB">
              <w:t>Prop</w:t>
            </w:r>
            <w:proofErr w:type="spellEnd"/>
            <w:r w:rsidR="001E10DB">
              <w:t xml:space="preserve">. </w:t>
            </w:r>
            <w:r w:rsidR="001E10DB" w:rsidRPr="00C87BD3">
              <w:t>1</w:t>
            </w:r>
            <w:r w:rsidR="001E10DB">
              <w:t xml:space="preserve"> </w:t>
            </w:r>
            <w:r w:rsidR="001E10DB" w:rsidRPr="00C87BD3">
              <w:t>S (2025</w:t>
            </w:r>
            <w:r w:rsidRPr="00C87BD3">
              <w:t>–2026):</w:t>
            </w:r>
          </w:p>
        </w:tc>
        <w:tc>
          <w:tcPr>
            <w:tcW w:w="931" w:type="pct"/>
          </w:tcPr>
          <w:p w14:paraId="25281193" w14:textId="77777777" w:rsidR="00820010" w:rsidRPr="001E10DB" w:rsidRDefault="00820010" w:rsidP="001E10DB"/>
        </w:tc>
      </w:tr>
      <w:tr w:rsidR="00000000" w:rsidRPr="00C87BD3" w14:paraId="51EF2D0F" w14:textId="77777777" w:rsidTr="001E10DB">
        <w:trPr>
          <w:trHeight w:val="113"/>
        </w:trPr>
        <w:tc>
          <w:tcPr>
            <w:tcW w:w="4069" w:type="pct"/>
          </w:tcPr>
          <w:p w14:paraId="104D5EB0" w14:textId="77777777" w:rsidR="00820010" w:rsidRPr="00C87BD3" w:rsidRDefault="00820010" w:rsidP="001E10DB">
            <w:r w:rsidRPr="00C87BD3">
              <w:t>Styrking psykisk helse, rus og vold</w:t>
            </w:r>
          </w:p>
        </w:tc>
        <w:tc>
          <w:tcPr>
            <w:tcW w:w="931" w:type="pct"/>
          </w:tcPr>
          <w:p w14:paraId="0336372B" w14:textId="77777777" w:rsidR="00820010" w:rsidRPr="00C87BD3" w:rsidRDefault="00820010" w:rsidP="001E10DB">
            <w:r w:rsidRPr="00C87BD3">
              <w:t>100</w:t>
            </w:r>
          </w:p>
        </w:tc>
      </w:tr>
      <w:tr w:rsidR="00000000" w:rsidRPr="00C87BD3" w14:paraId="1F8C0F77" w14:textId="77777777" w:rsidTr="001E10DB">
        <w:trPr>
          <w:trHeight w:val="113"/>
        </w:trPr>
        <w:tc>
          <w:tcPr>
            <w:tcW w:w="4069" w:type="pct"/>
          </w:tcPr>
          <w:p w14:paraId="5FA07A62" w14:textId="77777777" w:rsidR="00820010" w:rsidRPr="00C87BD3" w:rsidRDefault="00820010" w:rsidP="001E10DB">
            <w:r w:rsidRPr="00C87BD3">
              <w:t>Styrking aktivitetsvekst</w:t>
            </w:r>
          </w:p>
        </w:tc>
        <w:tc>
          <w:tcPr>
            <w:tcW w:w="931" w:type="pct"/>
          </w:tcPr>
          <w:p w14:paraId="2A83DB98" w14:textId="77777777" w:rsidR="00820010" w:rsidRPr="00C87BD3" w:rsidRDefault="00820010" w:rsidP="001E10DB">
            <w:r w:rsidRPr="00C87BD3">
              <w:t>500</w:t>
            </w:r>
          </w:p>
        </w:tc>
      </w:tr>
      <w:tr w:rsidR="00000000" w:rsidRPr="00C87BD3" w14:paraId="2F269BB1" w14:textId="77777777" w:rsidTr="001E10DB">
        <w:trPr>
          <w:trHeight w:val="113"/>
        </w:trPr>
        <w:tc>
          <w:tcPr>
            <w:tcW w:w="4069" w:type="pct"/>
          </w:tcPr>
          <w:p w14:paraId="5B3A1960" w14:textId="77777777" w:rsidR="00820010" w:rsidRPr="00C87BD3" w:rsidRDefault="00820010" w:rsidP="001E10DB">
            <w:r w:rsidRPr="00C87BD3">
              <w:t>Kutt i konsulentbruk i RHF og HF</w:t>
            </w:r>
          </w:p>
        </w:tc>
        <w:tc>
          <w:tcPr>
            <w:tcW w:w="931" w:type="pct"/>
          </w:tcPr>
          <w:p w14:paraId="5EEC6D36" w14:textId="77777777" w:rsidR="00820010" w:rsidRPr="00C87BD3" w:rsidRDefault="00820010" w:rsidP="001E10DB">
            <w:r w:rsidRPr="00C87BD3">
              <w:t>-100</w:t>
            </w:r>
          </w:p>
        </w:tc>
      </w:tr>
      <w:tr w:rsidR="00000000" w:rsidRPr="00C87BD3" w14:paraId="6F186698" w14:textId="77777777" w:rsidTr="001E10DB">
        <w:trPr>
          <w:trHeight w:val="113"/>
        </w:trPr>
        <w:tc>
          <w:tcPr>
            <w:tcW w:w="4069" w:type="pct"/>
          </w:tcPr>
          <w:p w14:paraId="772F9E6E" w14:textId="77777777" w:rsidR="00820010" w:rsidRPr="00C87BD3" w:rsidRDefault="00820010" w:rsidP="001E10DB">
            <w:r w:rsidRPr="00C87BD3">
              <w:t>Økning ikke-møtt gebyr</w:t>
            </w:r>
          </w:p>
        </w:tc>
        <w:tc>
          <w:tcPr>
            <w:tcW w:w="931" w:type="pct"/>
          </w:tcPr>
          <w:p w14:paraId="78DDC696" w14:textId="77777777" w:rsidR="00820010" w:rsidRPr="00C87BD3" w:rsidRDefault="00820010" w:rsidP="001E10DB">
            <w:r w:rsidRPr="00C87BD3">
              <w:t>-31</w:t>
            </w:r>
          </w:p>
        </w:tc>
      </w:tr>
      <w:tr w:rsidR="00000000" w:rsidRPr="00C87BD3" w14:paraId="4818DB29" w14:textId="77777777" w:rsidTr="001E10DB">
        <w:trPr>
          <w:trHeight w:val="113"/>
        </w:trPr>
        <w:tc>
          <w:tcPr>
            <w:tcW w:w="4069" w:type="pct"/>
          </w:tcPr>
          <w:p w14:paraId="1624CA09" w14:textId="77777777" w:rsidR="00820010" w:rsidRPr="00C87BD3" w:rsidRDefault="00820010" w:rsidP="001E10DB">
            <w:r w:rsidRPr="00C87BD3">
              <w:t>Økning egenandel billeddiagnostikk</w:t>
            </w:r>
          </w:p>
        </w:tc>
        <w:tc>
          <w:tcPr>
            <w:tcW w:w="931" w:type="pct"/>
          </w:tcPr>
          <w:p w14:paraId="1C6775A4" w14:textId="77777777" w:rsidR="00820010" w:rsidRPr="00C87BD3" w:rsidRDefault="00820010" w:rsidP="001E10DB">
            <w:r w:rsidRPr="00C87BD3">
              <w:t>-163</w:t>
            </w:r>
          </w:p>
        </w:tc>
      </w:tr>
      <w:tr w:rsidR="00000000" w:rsidRPr="00C87BD3" w14:paraId="6F81F794" w14:textId="77777777" w:rsidTr="001E10DB">
        <w:trPr>
          <w:trHeight w:val="113"/>
        </w:trPr>
        <w:tc>
          <w:tcPr>
            <w:tcW w:w="4069" w:type="pct"/>
          </w:tcPr>
          <w:p w14:paraId="7C9C91C7" w14:textId="77777777" w:rsidR="00820010" w:rsidRPr="00C87BD3" w:rsidRDefault="00820010" w:rsidP="001E10DB">
            <w:r w:rsidRPr="00C87BD3">
              <w:t xml:space="preserve">Forslag </w:t>
            </w:r>
            <w:proofErr w:type="spellStart"/>
            <w:r w:rsidRPr="00C87BD3">
              <w:t>ifm</w:t>
            </w:r>
            <w:proofErr w:type="spellEnd"/>
            <w:r w:rsidRPr="00C87BD3">
              <w:t xml:space="preserve"> revidert nasjonalbudsjett 2026:</w:t>
            </w:r>
          </w:p>
        </w:tc>
        <w:tc>
          <w:tcPr>
            <w:tcW w:w="931" w:type="pct"/>
          </w:tcPr>
          <w:p w14:paraId="1D916FFD" w14:textId="77777777" w:rsidR="00820010" w:rsidRPr="00C87BD3" w:rsidRDefault="00820010" w:rsidP="001E10DB"/>
        </w:tc>
      </w:tr>
      <w:tr w:rsidR="00000000" w:rsidRPr="00C87BD3" w14:paraId="09C118BF" w14:textId="77777777" w:rsidTr="001E10DB">
        <w:trPr>
          <w:trHeight w:val="113"/>
        </w:trPr>
        <w:tc>
          <w:tcPr>
            <w:tcW w:w="4069" w:type="pct"/>
          </w:tcPr>
          <w:p w14:paraId="6803CB38" w14:textId="77777777" w:rsidR="00820010" w:rsidRPr="00C87BD3" w:rsidRDefault="00820010" w:rsidP="001E10DB">
            <w:r w:rsidRPr="00C87BD3">
              <w:t>Reduserte pensjonskostnader gjennom reduserte basisbevilgninger</w:t>
            </w:r>
          </w:p>
        </w:tc>
        <w:tc>
          <w:tcPr>
            <w:tcW w:w="931" w:type="pct"/>
          </w:tcPr>
          <w:p w14:paraId="74981741" w14:textId="765AA326" w:rsidR="00820010" w:rsidRPr="00C87BD3" w:rsidRDefault="00820010" w:rsidP="001E10DB">
            <w:r w:rsidRPr="00C87BD3">
              <w:t>-</w:t>
            </w:r>
            <w:r w:rsidR="001E10DB" w:rsidRPr="00C87BD3">
              <w:t>8</w:t>
            </w:r>
            <w:r w:rsidR="001E10DB">
              <w:t> </w:t>
            </w:r>
            <w:r w:rsidR="001E10DB" w:rsidRPr="00C87BD3">
              <w:t>600</w:t>
            </w:r>
          </w:p>
        </w:tc>
      </w:tr>
      <w:tr w:rsidR="00000000" w:rsidRPr="00C87BD3" w14:paraId="7BD98342" w14:textId="77777777" w:rsidTr="001E10DB">
        <w:trPr>
          <w:trHeight w:val="113"/>
        </w:trPr>
        <w:tc>
          <w:tcPr>
            <w:tcW w:w="4069" w:type="pct"/>
          </w:tcPr>
          <w:p w14:paraId="4FDEFBE0" w14:textId="77777777" w:rsidR="00820010" w:rsidRPr="00C87BD3" w:rsidRDefault="00820010" w:rsidP="001E10DB">
            <w:r w:rsidRPr="00C87BD3">
              <w:t>Sletting driftskredittramme ved økning i basisbevilgninger</w:t>
            </w:r>
          </w:p>
        </w:tc>
        <w:tc>
          <w:tcPr>
            <w:tcW w:w="931" w:type="pct"/>
          </w:tcPr>
          <w:p w14:paraId="3871ABD3" w14:textId="1BC41BAA" w:rsidR="00820010" w:rsidRPr="00C87BD3" w:rsidRDefault="001E10DB" w:rsidP="001E10DB">
            <w:r w:rsidRPr="00C87BD3">
              <w:t>7</w:t>
            </w:r>
            <w:r>
              <w:t> </w:t>
            </w:r>
            <w:r w:rsidRPr="00C87BD3">
              <w:t>461</w:t>
            </w:r>
          </w:p>
        </w:tc>
      </w:tr>
      <w:tr w:rsidR="00000000" w:rsidRPr="00C87BD3" w14:paraId="0A250A51" w14:textId="77777777" w:rsidTr="001E10DB">
        <w:trPr>
          <w:trHeight w:val="113"/>
        </w:trPr>
        <w:tc>
          <w:tcPr>
            <w:tcW w:w="4069" w:type="pct"/>
          </w:tcPr>
          <w:p w14:paraId="628D715D" w14:textId="77777777" w:rsidR="00820010" w:rsidRPr="00C87BD3" w:rsidRDefault="00820010" w:rsidP="001E10DB">
            <w:r w:rsidRPr="00C87BD3">
              <w:t>Økt pensjonskostnad i 2025</w:t>
            </w:r>
          </w:p>
        </w:tc>
        <w:tc>
          <w:tcPr>
            <w:tcW w:w="931" w:type="pct"/>
          </w:tcPr>
          <w:p w14:paraId="6742D653" w14:textId="77777777" w:rsidR="00820010" w:rsidRPr="00C87BD3" w:rsidRDefault="00820010" w:rsidP="001E10DB">
            <w:r w:rsidRPr="00C87BD3">
              <w:t>465</w:t>
            </w:r>
          </w:p>
        </w:tc>
      </w:tr>
      <w:tr w:rsidR="00000000" w:rsidRPr="00C87BD3" w14:paraId="5BBC89D8" w14:textId="77777777" w:rsidTr="001E10DB">
        <w:trPr>
          <w:trHeight w:val="113"/>
        </w:trPr>
        <w:tc>
          <w:tcPr>
            <w:tcW w:w="4069" w:type="pct"/>
          </w:tcPr>
          <w:p w14:paraId="4A0988F0" w14:textId="77777777" w:rsidR="00820010" w:rsidRPr="00C87BD3" w:rsidRDefault="00820010" w:rsidP="001E10DB">
            <w:r w:rsidRPr="00C87BD3">
              <w:t>Nasjonal prøveordning henvisningsrett BUP</w:t>
            </w:r>
          </w:p>
        </w:tc>
        <w:tc>
          <w:tcPr>
            <w:tcW w:w="931" w:type="pct"/>
          </w:tcPr>
          <w:p w14:paraId="6AD72BE9" w14:textId="77777777" w:rsidR="00820010" w:rsidRPr="00C87BD3" w:rsidRDefault="00820010" w:rsidP="001E10DB">
            <w:r w:rsidRPr="00C87BD3">
              <w:t>5</w:t>
            </w:r>
          </w:p>
        </w:tc>
      </w:tr>
      <w:tr w:rsidR="00000000" w:rsidRPr="00C87BD3" w14:paraId="24AEDEE2" w14:textId="77777777" w:rsidTr="001E10DB">
        <w:trPr>
          <w:trHeight w:val="113"/>
        </w:trPr>
        <w:tc>
          <w:tcPr>
            <w:tcW w:w="4069" w:type="pct"/>
          </w:tcPr>
          <w:p w14:paraId="6B011B94" w14:textId="77777777" w:rsidR="00820010" w:rsidRPr="00C87BD3" w:rsidRDefault="00820010" w:rsidP="001E10DB">
            <w:r w:rsidRPr="00C87BD3">
              <w:t>Reversering forslag laboratorierefusjoner når rekvirent har off. tilknytning</w:t>
            </w:r>
          </w:p>
        </w:tc>
        <w:tc>
          <w:tcPr>
            <w:tcW w:w="931" w:type="pct"/>
          </w:tcPr>
          <w:p w14:paraId="248BDD20" w14:textId="77777777" w:rsidR="00820010" w:rsidRPr="00C87BD3" w:rsidRDefault="00820010" w:rsidP="001E10DB">
            <w:r w:rsidRPr="00C87BD3">
              <w:t>258</w:t>
            </w:r>
          </w:p>
        </w:tc>
      </w:tr>
      <w:tr w:rsidR="00000000" w:rsidRPr="00C87BD3" w14:paraId="29F8B1C0" w14:textId="77777777" w:rsidTr="001E10DB">
        <w:trPr>
          <w:trHeight w:val="113"/>
        </w:trPr>
        <w:tc>
          <w:tcPr>
            <w:tcW w:w="4069" w:type="pct"/>
          </w:tcPr>
          <w:p w14:paraId="63A937CD" w14:textId="77777777" w:rsidR="00820010" w:rsidRPr="00C87BD3" w:rsidRDefault="00820010" w:rsidP="001E10DB">
            <w:r w:rsidRPr="00C87BD3">
              <w:t xml:space="preserve">Høyere prognose for aktivitet </w:t>
            </w:r>
            <w:proofErr w:type="spellStart"/>
            <w:r w:rsidRPr="00C87BD3">
              <w:t>laboratorie</w:t>
            </w:r>
            <w:proofErr w:type="spellEnd"/>
            <w:r w:rsidRPr="00C87BD3">
              <w:t xml:space="preserve"> og billeddiagnostikk sml. med saldert budsjett 2026</w:t>
            </w:r>
          </w:p>
        </w:tc>
        <w:tc>
          <w:tcPr>
            <w:tcW w:w="931" w:type="pct"/>
          </w:tcPr>
          <w:p w14:paraId="6DCE9A0C" w14:textId="77777777" w:rsidR="00820010" w:rsidRPr="00C87BD3" w:rsidRDefault="00820010" w:rsidP="001E10DB">
            <w:r w:rsidRPr="00C87BD3">
              <w:t>134</w:t>
            </w:r>
          </w:p>
        </w:tc>
      </w:tr>
      <w:tr w:rsidR="00000000" w:rsidRPr="00C87BD3" w14:paraId="199FE1BE" w14:textId="77777777" w:rsidTr="001E10DB">
        <w:trPr>
          <w:trHeight w:val="113"/>
        </w:trPr>
        <w:tc>
          <w:tcPr>
            <w:tcW w:w="4069" w:type="pct"/>
          </w:tcPr>
          <w:p w14:paraId="44C7E219" w14:textId="6451DD64" w:rsidR="00820010" w:rsidRPr="00C87BD3" w:rsidRDefault="00820010" w:rsidP="001E10DB">
            <w:r w:rsidRPr="00C87BD3">
              <w:t>Reduksjon i nivå</w:t>
            </w:r>
            <w:r w:rsidRPr="00C87BD3">
              <w:t xml:space="preserve"> laboratorierefusjoner med </w:t>
            </w:r>
            <w:r w:rsidR="001E10DB" w:rsidRPr="00C87BD3">
              <w:t>7</w:t>
            </w:r>
            <w:r w:rsidR="001E10DB">
              <w:t> pst.</w:t>
            </w:r>
            <w:r w:rsidRPr="00C87BD3">
              <w:t xml:space="preserve"> fra 1. juli 2026</w:t>
            </w:r>
          </w:p>
        </w:tc>
        <w:tc>
          <w:tcPr>
            <w:tcW w:w="931" w:type="pct"/>
          </w:tcPr>
          <w:p w14:paraId="4339C0A2" w14:textId="77777777" w:rsidR="00820010" w:rsidRPr="00C87BD3" w:rsidRDefault="00820010" w:rsidP="001E10DB">
            <w:r w:rsidRPr="00C87BD3">
              <w:t>-139</w:t>
            </w:r>
          </w:p>
        </w:tc>
      </w:tr>
      <w:tr w:rsidR="00000000" w:rsidRPr="00C87BD3" w14:paraId="69E649E5" w14:textId="77777777" w:rsidTr="001E10DB">
        <w:trPr>
          <w:trHeight w:val="113"/>
        </w:trPr>
        <w:tc>
          <w:tcPr>
            <w:tcW w:w="4069" w:type="pct"/>
          </w:tcPr>
          <w:p w14:paraId="25A3F62A" w14:textId="77777777" w:rsidR="00820010" w:rsidRPr="00C87BD3" w:rsidRDefault="00820010" w:rsidP="001E10DB">
            <w:r w:rsidRPr="00C87BD3">
              <w:t>Korreksjon prisomregning med Helsedirektoratet</w:t>
            </w:r>
          </w:p>
        </w:tc>
        <w:tc>
          <w:tcPr>
            <w:tcW w:w="931" w:type="pct"/>
          </w:tcPr>
          <w:p w14:paraId="1E276F51" w14:textId="77777777" w:rsidR="00820010" w:rsidRPr="00C87BD3" w:rsidRDefault="00820010" w:rsidP="001E10DB">
            <w:r w:rsidRPr="00C87BD3">
              <w:t>-5</w:t>
            </w:r>
          </w:p>
        </w:tc>
      </w:tr>
      <w:tr w:rsidR="00000000" w:rsidRPr="00C87BD3" w14:paraId="16174BB2" w14:textId="77777777" w:rsidTr="001E10DB">
        <w:trPr>
          <w:trHeight w:val="113"/>
        </w:trPr>
        <w:tc>
          <w:tcPr>
            <w:tcW w:w="4069" w:type="pct"/>
          </w:tcPr>
          <w:p w14:paraId="42ADBD5E" w14:textId="77777777" w:rsidR="00820010" w:rsidRPr="00C87BD3" w:rsidRDefault="00820010" w:rsidP="001E10DB">
            <w:r w:rsidRPr="00C87BD3">
              <w:rPr>
                <w:rStyle w:val="halvfet"/>
              </w:rPr>
              <w:t>Nivå 2026 i juni 2026-notat**</w:t>
            </w:r>
          </w:p>
        </w:tc>
        <w:tc>
          <w:tcPr>
            <w:tcW w:w="931" w:type="pct"/>
          </w:tcPr>
          <w:p w14:paraId="1E469D8F" w14:textId="7490FEB9" w:rsidR="00820010" w:rsidRPr="00C87BD3" w:rsidRDefault="00820010" w:rsidP="001E10DB">
            <w:r w:rsidRPr="00C87BD3">
              <w:rPr>
                <w:rStyle w:val="halvfet"/>
              </w:rPr>
              <w:t>22</w:t>
            </w:r>
            <w:r w:rsidR="001E10DB" w:rsidRPr="00C87BD3">
              <w:rPr>
                <w:rStyle w:val="halvfet"/>
              </w:rPr>
              <w:t>7</w:t>
            </w:r>
            <w:r w:rsidR="001E10DB">
              <w:rPr>
                <w:rStyle w:val="halvfet"/>
              </w:rPr>
              <w:t> </w:t>
            </w:r>
            <w:r w:rsidR="001E10DB" w:rsidRPr="00C87BD3">
              <w:rPr>
                <w:rStyle w:val="halvfet"/>
              </w:rPr>
              <w:t>025</w:t>
            </w:r>
          </w:p>
        </w:tc>
      </w:tr>
    </w:tbl>
    <w:p w14:paraId="52C9FCE9" w14:textId="77777777" w:rsidR="00820010" w:rsidRPr="00C87BD3" w:rsidRDefault="00820010" w:rsidP="00C87BD3">
      <w:pPr>
        <w:pStyle w:val="Kilde"/>
      </w:pPr>
      <w:r w:rsidRPr="00C87BD3">
        <w:t>Kilde: Helse- og omsorgsdepartementet.</w:t>
      </w:r>
    </w:p>
    <w:p w14:paraId="36655485" w14:textId="2E012A6B" w:rsidR="00820010" w:rsidRPr="00C87BD3" w:rsidRDefault="00820010" w:rsidP="00C87BD3">
      <w:pPr>
        <w:pStyle w:val="UnOverskrift1"/>
      </w:pPr>
      <w:r w:rsidRPr="00C87BD3">
        <w:t>Vedlegg 2</w:t>
      </w:r>
      <w:r w:rsidR="001E10DB">
        <w:t xml:space="preserve"> </w:t>
      </w:r>
      <w:proofErr w:type="spellStart"/>
      <w:r w:rsidRPr="00C87BD3">
        <w:t>Deflator</w:t>
      </w:r>
      <w:proofErr w:type="spellEnd"/>
      <w:r w:rsidRPr="00C87BD3">
        <w:t xml:space="preserve"> for regionale helseforetak</w:t>
      </w:r>
    </w:p>
    <w:p w14:paraId="6868525F" w14:textId="77777777" w:rsidR="00820010" w:rsidRPr="00C87BD3" w:rsidRDefault="00820010" w:rsidP="00C87BD3">
      <w:proofErr w:type="spellStart"/>
      <w:r w:rsidRPr="00C87BD3">
        <w:t>Deflatoren</w:t>
      </w:r>
      <w:proofErr w:type="spellEnd"/>
      <w:r w:rsidRPr="00C87BD3">
        <w:t xml:space="preserve"> for regionale helseforetak er av Finansdepartementet beregnet som et vektet gjennomsnitt av vekst i lønnskostnader (ekskl. pensjonskostnader) og kjøp av varer og tjenester (produktinnsats og investeringer). For 2026 er lønnsandelen beregnet til 57,1 prosent. </w:t>
      </w:r>
      <w:proofErr w:type="spellStart"/>
      <w:r w:rsidRPr="00C87BD3">
        <w:t>Deflatoren</w:t>
      </w:r>
      <w:proofErr w:type="spellEnd"/>
      <w:r w:rsidRPr="00C87BD3">
        <w:t xml:space="preserve"> i tabell 1 og beskrivelsen av realvekst i kapittel 3.3 er basert på denne beregningen. Utvalget viser til omtale av metoden og sine vurderinger i kap. 3.1 og vedlegg 1, 2 og 5 i utvalgets juni 2025-notat.</w:t>
      </w:r>
    </w:p>
    <w:p w14:paraId="052D0179" w14:textId="77777777" w:rsidR="00820010" w:rsidRPr="00C87BD3" w:rsidRDefault="00820010" w:rsidP="00C87BD3">
      <w:pPr>
        <w:pStyle w:val="avsnitt-tittel"/>
      </w:pPr>
      <w:r w:rsidRPr="00C87BD3">
        <w:lastRenderedPageBreak/>
        <w:t xml:space="preserve">Tabell 1. </w:t>
      </w:r>
      <w:proofErr w:type="spellStart"/>
      <w:r w:rsidRPr="00C87BD3">
        <w:t>Deflator</w:t>
      </w:r>
      <w:proofErr w:type="spellEnd"/>
      <w:r w:rsidRPr="00C87BD3">
        <w:t xml:space="preserve"> for spesialisthelsetjenesten beregnet av Finansdepartementet. 2016 til 2026.</w:t>
      </w:r>
    </w:p>
    <w:tbl>
      <w:tblPr>
        <w:tblStyle w:val="StandardTabell"/>
        <w:tblW w:w="5000" w:type="pct"/>
        <w:tblLook w:val="0000" w:firstRow="0" w:lastRow="0" w:firstColumn="0" w:lastColumn="0" w:noHBand="0" w:noVBand="0"/>
      </w:tblPr>
      <w:tblGrid>
        <w:gridCol w:w="1389"/>
        <w:gridCol w:w="4044"/>
        <w:gridCol w:w="5023"/>
      </w:tblGrid>
      <w:tr w:rsidR="00000000" w:rsidRPr="00C87BD3" w14:paraId="022F8746" w14:textId="77777777" w:rsidTr="001E10DB">
        <w:trPr>
          <w:trHeight w:val="453"/>
        </w:trPr>
        <w:tc>
          <w:tcPr>
            <w:tcW w:w="664" w:type="pct"/>
          </w:tcPr>
          <w:p w14:paraId="2A9E3535" w14:textId="77777777" w:rsidR="00820010" w:rsidRPr="00C87BD3" w:rsidRDefault="00820010" w:rsidP="001E10DB"/>
        </w:tc>
        <w:tc>
          <w:tcPr>
            <w:tcW w:w="1934" w:type="pct"/>
            <w:vAlign w:val="bottom"/>
          </w:tcPr>
          <w:p w14:paraId="126BF937" w14:textId="77777777" w:rsidR="00820010" w:rsidRPr="00C87BD3" w:rsidRDefault="00820010" w:rsidP="001E10DB">
            <w:pPr>
              <w:pStyle w:val="TabellHode-kolonne"/>
              <w:jc w:val="right"/>
            </w:pPr>
            <w:r w:rsidRPr="00C87BD3">
              <w:t xml:space="preserve">Faktisk </w:t>
            </w:r>
            <w:proofErr w:type="spellStart"/>
            <w:r w:rsidRPr="00C87BD3">
              <w:t>deflator</w:t>
            </w:r>
            <w:proofErr w:type="spellEnd"/>
          </w:p>
        </w:tc>
        <w:tc>
          <w:tcPr>
            <w:tcW w:w="2403" w:type="pct"/>
            <w:vAlign w:val="bottom"/>
          </w:tcPr>
          <w:p w14:paraId="534466FB" w14:textId="7585B893" w:rsidR="00820010" w:rsidRPr="00C87BD3" w:rsidRDefault="00820010" w:rsidP="001E10DB">
            <w:pPr>
              <w:pStyle w:val="TabellHode-kolonne"/>
              <w:jc w:val="right"/>
            </w:pPr>
            <w:r w:rsidRPr="00C87BD3">
              <w:t xml:space="preserve">Anslått </w:t>
            </w:r>
            <w:proofErr w:type="spellStart"/>
            <w:r w:rsidRPr="00C87BD3">
              <w:t>deflator</w:t>
            </w:r>
            <w:proofErr w:type="spellEnd"/>
            <w:r w:rsidRPr="00C87BD3">
              <w:t xml:space="preserve"> i </w:t>
            </w:r>
            <w:proofErr w:type="spellStart"/>
            <w:r w:rsidR="001E10DB" w:rsidRPr="00C87BD3">
              <w:t>Prop</w:t>
            </w:r>
            <w:proofErr w:type="spellEnd"/>
            <w:r w:rsidR="001E10DB" w:rsidRPr="00C87BD3">
              <w:t>. 1</w:t>
            </w:r>
            <w:r w:rsidR="001E10DB">
              <w:t xml:space="preserve"> </w:t>
            </w:r>
            <w:r w:rsidR="001E10DB" w:rsidRPr="00C87BD3">
              <w:t xml:space="preserve">S </w:t>
            </w:r>
            <w:r w:rsidRPr="00C87BD3">
              <w:t>for år t</w:t>
            </w:r>
          </w:p>
        </w:tc>
      </w:tr>
      <w:tr w:rsidR="00000000" w:rsidRPr="00C87BD3" w14:paraId="05B1080B" w14:textId="77777777" w:rsidTr="001E10DB">
        <w:trPr>
          <w:trHeight w:val="113"/>
        </w:trPr>
        <w:tc>
          <w:tcPr>
            <w:tcW w:w="664" w:type="pct"/>
          </w:tcPr>
          <w:p w14:paraId="746544F8" w14:textId="77777777" w:rsidR="00820010" w:rsidRPr="00C87BD3" w:rsidRDefault="00820010" w:rsidP="001E10DB">
            <w:pPr>
              <w:pStyle w:val="TabellHode-rad"/>
            </w:pPr>
            <w:r w:rsidRPr="00C87BD3">
              <w:t>2016</w:t>
            </w:r>
          </w:p>
        </w:tc>
        <w:tc>
          <w:tcPr>
            <w:tcW w:w="1934" w:type="pct"/>
            <w:vAlign w:val="bottom"/>
          </w:tcPr>
          <w:p w14:paraId="6C13D54E" w14:textId="77777777" w:rsidR="00820010" w:rsidRPr="00C87BD3" w:rsidRDefault="00820010" w:rsidP="001E10DB">
            <w:pPr>
              <w:jc w:val="right"/>
            </w:pPr>
            <w:r w:rsidRPr="00C87BD3">
              <w:t>2,2</w:t>
            </w:r>
          </w:p>
        </w:tc>
        <w:tc>
          <w:tcPr>
            <w:tcW w:w="2403" w:type="pct"/>
            <w:vAlign w:val="bottom"/>
          </w:tcPr>
          <w:p w14:paraId="4FEB01CD" w14:textId="77777777" w:rsidR="00820010" w:rsidRPr="00C87BD3" w:rsidRDefault="00820010" w:rsidP="001E10DB">
            <w:pPr>
              <w:jc w:val="right"/>
            </w:pPr>
            <w:r w:rsidRPr="00C87BD3">
              <w:t>2,7</w:t>
            </w:r>
          </w:p>
        </w:tc>
      </w:tr>
      <w:tr w:rsidR="00000000" w:rsidRPr="00C87BD3" w14:paraId="13695EA7" w14:textId="77777777" w:rsidTr="001E10DB">
        <w:trPr>
          <w:trHeight w:val="113"/>
        </w:trPr>
        <w:tc>
          <w:tcPr>
            <w:tcW w:w="664" w:type="pct"/>
          </w:tcPr>
          <w:p w14:paraId="738E370E" w14:textId="77777777" w:rsidR="00820010" w:rsidRPr="00C87BD3" w:rsidRDefault="00820010" w:rsidP="001E10DB">
            <w:pPr>
              <w:pStyle w:val="TabellHode-rad"/>
            </w:pPr>
            <w:r w:rsidRPr="00C87BD3">
              <w:t>2017</w:t>
            </w:r>
          </w:p>
        </w:tc>
        <w:tc>
          <w:tcPr>
            <w:tcW w:w="1934" w:type="pct"/>
            <w:vAlign w:val="bottom"/>
          </w:tcPr>
          <w:p w14:paraId="31E3029B" w14:textId="77777777" w:rsidR="00820010" w:rsidRPr="00C87BD3" w:rsidRDefault="00820010" w:rsidP="001E10DB">
            <w:pPr>
              <w:jc w:val="right"/>
            </w:pPr>
            <w:r w:rsidRPr="00C87BD3">
              <w:t>2,7</w:t>
            </w:r>
          </w:p>
        </w:tc>
        <w:tc>
          <w:tcPr>
            <w:tcW w:w="2403" w:type="pct"/>
            <w:vAlign w:val="bottom"/>
          </w:tcPr>
          <w:p w14:paraId="6CE7CB26" w14:textId="77777777" w:rsidR="00820010" w:rsidRPr="00C87BD3" w:rsidRDefault="00820010" w:rsidP="001E10DB">
            <w:pPr>
              <w:jc w:val="right"/>
            </w:pPr>
            <w:r w:rsidRPr="00C87BD3">
              <w:t>2,6</w:t>
            </w:r>
          </w:p>
        </w:tc>
      </w:tr>
      <w:tr w:rsidR="00000000" w:rsidRPr="00C87BD3" w14:paraId="65CBE255" w14:textId="77777777" w:rsidTr="001E10DB">
        <w:trPr>
          <w:trHeight w:val="113"/>
        </w:trPr>
        <w:tc>
          <w:tcPr>
            <w:tcW w:w="664" w:type="pct"/>
          </w:tcPr>
          <w:p w14:paraId="4C60EB3C" w14:textId="77777777" w:rsidR="00820010" w:rsidRPr="00C87BD3" w:rsidRDefault="00820010" w:rsidP="001E10DB">
            <w:pPr>
              <w:pStyle w:val="TabellHode-rad"/>
            </w:pPr>
            <w:r w:rsidRPr="00C87BD3">
              <w:t>2018</w:t>
            </w:r>
          </w:p>
        </w:tc>
        <w:tc>
          <w:tcPr>
            <w:tcW w:w="1934" w:type="pct"/>
            <w:vAlign w:val="bottom"/>
          </w:tcPr>
          <w:p w14:paraId="3D2D29F9" w14:textId="77777777" w:rsidR="00820010" w:rsidRPr="00C87BD3" w:rsidRDefault="00820010" w:rsidP="001E10DB">
            <w:pPr>
              <w:jc w:val="right"/>
            </w:pPr>
            <w:r w:rsidRPr="00C87BD3">
              <w:t>2,9</w:t>
            </w:r>
          </w:p>
        </w:tc>
        <w:tc>
          <w:tcPr>
            <w:tcW w:w="2403" w:type="pct"/>
            <w:vAlign w:val="bottom"/>
          </w:tcPr>
          <w:p w14:paraId="08B012BF" w14:textId="77777777" w:rsidR="00820010" w:rsidRPr="00C87BD3" w:rsidRDefault="00820010" w:rsidP="001E10DB">
            <w:pPr>
              <w:jc w:val="right"/>
            </w:pPr>
            <w:r w:rsidRPr="00C87BD3">
              <w:t>2,7</w:t>
            </w:r>
          </w:p>
        </w:tc>
      </w:tr>
      <w:tr w:rsidR="00000000" w:rsidRPr="00C87BD3" w14:paraId="679DF40F" w14:textId="77777777" w:rsidTr="001E10DB">
        <w:trPr>
          <w:trHeight w:val="113"/>
        </w:trPr>
        <w:tc>
          <w:tcPr>
            <w:tcW w:w="664" w:type="pct"/>
          </w:tcPr>
          <w:p w14:paraId="59B6B284" w14:textId="77777777" w:rsidR="00820010" w:rsidRPr="00C87BD3" w:rsidRDefault="00820010" w:rsidP="001E10DB">
            <w:pPr>
              <w:pStyle w:val="TabellHode-rad"/>
            </w:pPr>
            <w:r w:rsidRPr="00C87BD3">
              <w:t>2019</w:t>
            </w:r>
          </w:p>
        </w:tc>
        <w:tc>
          <w:tcPr>
            <w:tcW w:w="1934" w:type="pct"/>
            <w:vAlign w:val="bottom"/>
          </w:tcPr>
          <w:p w14:paraId="50EB5169" w14:textId="77777777" w:rsidR="00820010" w:rsidRPr="00C87BD3" w:rsidRDefault="00820010" w:rsidP="001E10DB">
            <w:pPr>
              <w:jc w:val="right"/>
            </w:pPr>
            <w:r w:rsidRPr="00C87BD3">
              <w:t>3,0</w:t>
            </w:r>
          </w:p>
        </w:tc>
        <w:tc>
          <w:tcPr>
            <w:tcW w:w="2403" w:type="pct"/>
            <w:vAlign w:val="bottom"/>
          </w:tcPr>
          <w:p w14:paraId="6E9F12B7" w14:textId="77777777" w:rsidR="00820010" w:rsidRPr="00C87BD3" w:rsidRDefault="00820010" w:rsidP="001E10DB">
            <w:pPr>
              <w:jc w:val="right"/>
            </w:pPr>
            <w:r w:rsidRPr="00C87BD3">
              <w:t>2,9</w:t>
            </w:r>
          </w:p>
        </w:tc>
      </w:tr>
      <w:tr w:rsidR="00000000" w:rsidRPr="00C87BD3" w14:paraId="73EDAAA7" w14:textId="77777777" w:rsidTr="001E10DB">
        <w:trPr>
          <w:trHeight w:val="113"/>
        </w:trPr>
        <w:tc>
          <w:tcPr>
            <w:tcW w:w="664" w:type="pct"/>
          </w:tcPr>
          <w:p w14:paraId="31A8CDC6" w14:textId="77777777" w:rsidR="00820010" w:rsidRPr="00C87BD3" w:rsidRDefault="00820010" w:rsidP="001E10DB">
            <w:pPr>
              <w:pStyle w:val="TabellHode-rad"/>
            </w:pPr>
            <w:r w:rsidRPr="00C87BD3">
              <w:t>2020</w:t>
            </w:r>
          </w:p>
        </w:tc>
        <w:tc>
          <w:tcPr>
            <w:tcW w:w="1934" w:type="pct"/>
            <w:vAlign w:val="bottom"/>
          </w:tcPr>
          <w:p w14:paraId="33EAF51B" w14:textId="77777777" w:rsidR="00820010" w:rsidRPr="00C87BD3" w:rsidRDefault="00820010" w:rsidP="001E10DB">
            <w:pPr>
              <w:jc w:val="right"/>
            </w:pPr>
            <w:r w:rsidRPr="00C87BD3">
              <w:t>1,6</w:t>
            </w:r>
          </w:p>
        </w:tc>
        <w:tc>
          <w:tcPr>
            <w:tcW w:w="2403" w:type="pct"/>
            <w:vAlign w:val="bottom"/>
          </w:tcPr>
          <w:p w14:paraId="57C9CDEC" w14:textId="77777777" w:rsidR="00820010" w:rsidRPr="00C87BD3" w:rsidRDefault="00820010" w:rsidP="001E10DB">
            <w:pPr>
              <w:jc w:val="right"/>
            </w:pPr>
            <w:r w:rsidRPr="00C87BD3">
              <w:t>3,1</w:t>
            </w:r>
          </w:p>
        </w:tc>
      </w:tr>
      <w:tr w:rsidR="00000000" w:rsidRPr="00C87BD3" w14:paraId="6DF36F65" w14:textId="77777777" w:rsidTr="001E10DB">
        <w:trPr>
          <w:trHeight w:val="113"/>
        </w:trPr>
        <w:tc>
          <w:tcPr>
            <w:tcW w:w="664" w:type="pct"/>
          </w:tcPr>
          <w:p w14:paraId="7FB8B34A" w14:textId="77777777" w:rsidR="00820010" w:rsidRPr="00C87BD3" w:rsidRDefault="00820010" w:rsidP="001E10DB">
            <w:pPr>
              <w:pStyle w:val="TabellHode-rad"/>
            </w:pPr>
            <w:r w:rsidRPr="00C87BD3">
              <w:t>2021</w:t>
            </w:r>
          </w:p>
        </w:tc>
        <w:tc>
          <w:tcPr>
            <w:tcW w:w="1934" w:type="pct"/>
            <w:vAlign w:val="bottom"/>
          </w:tcPr>
          <w:p w14:paraId="6BC30A01" w14:textId="77777777" w:rsidR="00820010" w:rsidRPr="00C87BD3" w:rsidRDefault="00820010" w:rsidP="001E10DB">
            <w:pPr>
              <w:jc w:val="right"/>
            </w:pPr>
            <w:r w:rsidRPr="00C87BD3">
              <w:t>3,4</w:t>
            </w:r>
          </w:p>
        </w:tc>
        <w:tc>
          <w:tcPr>
            <w:tcW w:w="2403" w:type="pct"/>
            <w:vAlign w:val="bottom"/>
          </w:tcPr>
          <w:p w14:paraId="3463A666" w14:textId="77777777" w:rsidR="00820010" w:rsidRPr="00C87BD3" w:rsidRDefault="00820010" w:rsidP="001E10DB">
            <w:pPr>
              <w:jc w:val="right"/>
            </w:pPr>
            <w:r w:rsidRPr="00C87BD3">
              <w:t>2,6</w:t>
            </w:r>
          </w:p>
        </w:tc>
      </w:tr>
      <w:tr w:rsidR="00000000" w:rsidRPr="00C87BD3" w14:paraId="359B9D35" w14:textId="77777777" w:rsidTr="001E10DB">
        <w:trPr>
          <w:trHeight w:val="113"/>
        </w:trPr>
        <w:tc>
          <w:tcPr>
            <w:tcW w:w="664" w:type="pct"/>
          </w:tcPr>
          <w:p w14:paraId="2F055573" w14:textId="77777777" w:rsidR="00820010" w:rsidRPr="00C87BD3" w:rsidRDefault="00820010" w:rsidP="001E10DB">
            <w:pPr>
              <w:pStyle w:val="TabellHode-rad"/>
            </w:pPr>
            <w:r w:rsidRPr="00C87BD3">
              <w:t>2022</w:t>
            </w:r>
          </w:p>
        </w:tc>
        <w:tc>
          <w:tcPr>
            <w:tcW w:w="1934" w:type="pct"/>
            <w:vAlign w:val="bottom"/>
          </w:tcPr>
          <w:p w14:paraId="7AABFC02" w14:textId="77777777" w:rsidR="00820010" w:rsidRPr="00C87BD3" w:rsidRDefault="00820010" w:rsidP="001E10DB">
            <w:pPr>
              <w:jc w:val="right"/>
            </w:pPr>
            <w:r w:rsidRPr="00C87BD3">
              <w:t>5,1</w:t>
            </w:r>
          </w:p>
        </w:tc>
        <w:tc>
          <w:tcPr>
            <w:tcW w:w="2403" w:type="pct"/>
            <w:vAlign w:val="bottom"/>
          </w:tcPr>
          <w:p w14:paraId="32EFD3C3" w14:textId="77777777" w:rsidR="00820010" w:rsidRPr="00C87BD3" w:rsidRDefault="00820010" w:rsidP="001E10DB">
            <w:pPr>
              <w:jc w:val="right"/>
            </w:pPr>
            <w:r w:rsidRPr="00C87BD3">
              <w:t>2,7</w:t>
            </w:r>
          </w:p>
        </w:tc>
      </w:tr>
      <w:tr w:rsidR="00000000" w:rsidRPr="00C87BD3" w14:paraId="122C378A" w14:textId="77777777" w:rsidTr="001E10DB">
        <w:trPr>
          <w:trHeight w:val="113"/>
        </w:trPr>
        <w:tc>
          <w:tcPr>
            <w:tcW w:w="664" w:type="pct"/>
          </w:tcPr>
          <w:p w14:paraId="2DEACB07" w14:textId="77777777" w:rsidR="00820010" w:rsidRPr="00C87BD3" w:rsidRDefault="00820010" w:rsidP="001E10DB">
            <w:pPr>
              <w:pStyle w:val="TabellHode-rad"/>
            </w:pPr>
            <w:r w:rsidRPr="00C87BD3">
              <w:t>2023</w:t>
            </w:r>
          </w:p>
        </w:tc>
        <w:tc>
          <w:tcPr>
            <w:tcW w:w="1934" w:type="pct"/>
            <w:vAlign w:val="bottom"/>
          </w:tcPr>
          <w:p w14:paraId="237B9E0B" w14:textId="77777777" w:rsidR="00820010" w:rsidRPr="00C87BD3" w:rsidRDefault="00820010" w:rsidP="001E10DB">
            <w:pPr>
              <w:jc w:val="right"/>
            </w:pPr>
            <w:r w:rsidRPr="00C87BD3">
              <w:t>5,6*</w:t>
            </w:r>
          </w:p>
        </w:tc>
        <w:tc>
          <w:tcPr>
            <w:tcW w:w="2403" w:type="pct"/>
            <w:vAlign w:val="bottom"/>
          </w:tcPr>
          <w:p w14:paraId="586ABEF2" w14:textId="77777777" w:rsidR="00820010" w:rsidRPr="00C87BD3" w:rsidRDefault="00820010" w:rsidP="001E10DB">
            <w:pPr>
              <w:jc w:val="right"/>
            </w:pPr>
            <w:r w:rsidRPr="00C87BD3">
              <w:t>3,8 og 5,1 i RNB2023</w:t>
            </w:r>
          </w:p>
        </w:tc>
      </w:tr>
      <w:tr w:rsidR="00000000" w:rsidRPr="00C87BD3" w14:paraId="7F3E3FAD" w14:textId="77777777" w:rsidTr="001E10DB">
        <w:trPr>
          <w:trHeight w:val="113"/>
        </w:trPr>
        <w:tc>
          <w:tcPr>
            <w:tcW w:w="664" w:type="pct"/>
          </w:tcPr>
          <w:p w14:paraId="455B52A5" w14:textId="77777777" w:rsidR="00820010" w:rsidRPr="00C87BD3" w:rsidRDefault="00820010" w:rsidP="001E10DB">
            <w:pPr>
              <w:pStyle w:val="TabellHode-rad"/>
            </w:pPr>
            <w:r w:rsidRPr="00C87BD3">
              <w:t>2024</w:t>
            </w:r>
          </w:p>
        </w:tc>
        <w:tc>
          <w:tcPr>
            <w:tcW w:w="1934" w:type="pct"/>
            <w:vAlign w:val="bottom"/>
          </w:tcPr>
          <w:p w14:paraId="5B7E4F8B" w14:textId="77777777" w:rsidR="00820010" w:rsidRPr="00C87BD3" w:rsidRDefault="00820010" w:rsidP="001E10DB">
            <w:pPr>
              <w:jc w:val="right"/>
            </w:pPr>
            <w:r w:rsidRPr="00C87BD3">
              <w:t>4,6</w:t>
            </w:r>
          </w:p>
        </w:tc>
        <w:tc>
          <w:tcPr>
            <w:tcW w:w="2403" w:type="pct"/>
            <w:vAlign w:val="bottom"/>
          </w:tcPr>
          <w:p w14:paraId="17BE6BE7" w14:textId="77777777" w:rsidR="00820010" w:rsidRPr="00C87BD3" w:rsidRDefault="00820010" w:rsidP="001E10DB">
            <w:pPr>
              <w:jc w:val="right"/>
            </w:pPr>
            <w:r w:rsidRPr="00C87BD3">
              <w:t>4,3</w:t>
            </w:r>
          </w:p>
        </w:tc>
      </w:tr>
      <w:tr w:rsidR="00000000" w:rsidRPr="00C87BD3" w14:paraId="636AE736" w14:textId="77777777" w:rsidTr="001E10DB">
        <w:trPr>
          <w:trHeight w:val="113"/>
        </w:trPr>
        <w:tc>
          <w:tcPr>
            <w:tcW w:w="664" w:type="pct"/>
          </w:tcPr>
          <w:p w14:paraId="121DC9FC" w14:textId="77777777" w:rsidR="00820010" w:rsidRPr="00C87BD3" w:rsidRDefault="00820010" w:rsidP="001E10DB">
            <w:pPr>
              <w:pStyle w:val="TabellHode-rad"/>
            </w:pPr>
            <w:r w:rsidRPr="00C87BD3">
              <w:t>2025</w:t>
            </w:r>
          </w:p>
        </w:tc>
        <w:tc>
          <w:tcPr>
            <w:tcW w:w="1934" w:type="pct"/>
            <w:vAlign w:val="bottom"/>
          </w:tcPr>
          <w:p w14:paraId="1BDA7F06" w14:textId="77777777" w:rsidR="00820010" w:rsidRPr="00C87BD3" w:rsidRDefault="00820010" w:rsidP="001E10DB">
            <w:pPr>
              <w:jc w:val="right"/>
            </w:pPr>
            <w:r w:rsidRPr="00C87BD3">
              <w:t>3,8</w:t>
            </w:r>
          </w:p>
        </w:tc>
        <w:tc>
          <w:tcPr>
            <w:tcW w:w="2403" w:type="pct"/>
            <w:vAlign w:val="bottom"/>
          </w:tcPr>
          <w:p w14:paraId="2847BEAE" w14:textId="77777777" w:rsidR="00820010" w:rsidRPr="00C87BD3" w:rsidRDefault="00820010" w:rsidP="001E10DB">
            <w:pPr>
              <w:jc w:val="right"/>
            </w:pPr>
            <w:r w:rsidRPr="00C87BD3">
              <w:t>4,1</w:t>
            </w:r>
          </w:p>
        </w:tc>
      </w:tr>
      <w:tr w:rsidR="00000000" w:rsidRPr="00C87BD3" w14:paraId="5B4A0B02" w14:textId="77777777" w:rsidTr="001E10DB">
        <w:trPr>
          <w:trHeight w:val="113"/>
        </w:trPr>
        <w:tc>
          <w:tcPr>
            <w:tcW w:w="664" w:type="pct"/>
          </w:tcPr>
          <w:p w14:paraId="1734DFD5" w14:textId="77777777" w:rsidR="00820010" w:rsidRPr="00C87BD3" w:rsidRDefault="00820010" w:rsidP="001E10DB">
            <w:pPr>
              <w:pStyle w:val="TabellHode-rad"/>
            </w:pPr>
            <w:r w:rsidRPr="00C87BD3">
              <w:t>2026</w:t>
            </w:r>
          </w:p>
        </w:tc>
        <w:tc>
          <w:tcPr>
            <w:tcW w:w="1934" w:type="pct"/>
            <w:vAlign w:val="bottom"/>
          </w:tcPr>
          <w:p w14:paraId="627BA05B" w14:textId="77777777" w:rsidR="00820010" w:rsidRPr="00C87BD3" w:rsidRDefault="00820010" w:rsidP="001E10DB">
            <w:pPr>
              <w:jc w:val="right"/>
            </w:pPr>
            <w:r w:rsidRPr="00C87BD3">
              <w:t>3,6**</w:t>
            </w:r>
          </w:p>
        </w:tc>
        <w:tc>
          <w:tcPr>
            <w:tcW w:w="2403" w:type="pct"/>
            <w:vAlign w:val="bottom"/>
          </w:tcPr>
          <w:p w14:paraId="3BC3A2D1" w14:textId="77777777" w:rsidR="00820010" w:rsidRPr="00C87BD3" w:rsidRDefault="00820010" w:rsidP="001E10DB">
            <w:pPr>
              <w:jc w:val="right"/>
            </w:pPr>
            <w:r w:rsidRPr="00C87BD3">
              <w:t>3,2</w:t>
            </w:r>
          </w:p>
        </w:tc>
      </w:tr>
    </w:tbl>
    <w:p w14:paraId="71B1BC1C" w14:textId="6D516EEA" w:rsidR="00820010" w:rsidRPr="00C87BD3" w:rsidRDefault="00820010" w:rsidP="00C87BD3">
      <w:pPr>
        <w:pStyle w:val="Note"/>
      </w:pPr>
      <w:r w:rsidRPr="00C87BD3">
        <w:t>* Inkluderer effekten av innføringen av den ekstra arbeidsgiveravgiften for lønn over 75</w:t>
      </w:r>
      <w:r w:rsidR="001E10DB" w:rsidRPr="00C87BD3">
        <w:t>0</w:t>
      </w:r>
      <w:r w:rsidR="001E10DB">
        <w:t> </w:t>
      </w:r>
      <w:r w:rsidR="001E10DB" w:rsidRPr="00C87BD3">
        <w:t>000</w:t>
      </w:r>
      <w:r w:rsidR="001E10DB">
        <w:t> kroner</w:t>
      </w:r>
      <w:r w:rsidRPr="00C87BD3">
        <w:t xml:space="preserve">. Uten denne effekten ville </w:t>
      </w:r>
      <w:proofErr w:type="spellStart"/>
      <w:r w:rsidRPr="00C87BD3">
        <w:t>deflatoren</w:t>
      </w:r>
      <w:proofErr w:type="spellEnd"/>
      <w:r w:rsidRPr="00C87BD3">
        <w:t xml:space="preserve"> blitt 5,3 prosent.</w:t>
      </w:r>
    </w:p>
    <w:p w14:paraId="4A8A669F" w14:textId="313C6D44" w:rsidR="00820010" w:rsidRPr="00C87BD3" w:rsidRDefault="00820010" w:rsidP="00C87BD3">
      <w:pPr>
        <w:pStyle w:val="Note"/>
      </w:pPr>
      <w:r w:rsidRPr="00C87BD3">
        <w:t xml:space="preserve">** Anslag i forbindelse med framleggelse av </w:t>
      </w:r>
      <w:r w:rsidR="001E10DB">
        <w:t xml:space="preserve">Meld. St. </w:t>
      </w:r>
      <w:r w:rsidR="001E10DB" w:rsidRPr="00C87BD3">
        <w:t>2</w:t>
      </w:r>
      <w:r w:rsidRPr="00C87BD3">
        <w:t xml:space="preserve"> (2025–2026) Revidert nasjonalbudsjett 2026.</w:t>
      </w:r>
    </w:p>
    <w:p w14:paraId="3A8FC3B2" w14:textId="77777777" w:rsidR="00820010" w:rsidRPr="00C87BD3" w:rsidRDefault="00820010" w:rsidP="00C87BD3">
      <w:pPr>
        <w:pStyle w:val="Kilde"/>
      </w:pPr>
      <w:r w:rsidRPr="00C87BD3">
        <w:t>Kilde: Finansdepartementet.</w:t>
      </w:r>
    </w:p>
    <w:p w14:paraId="385346A7" w14:textId="77777777" w:rsidR="00820010" w:rsidRPr="00C87BD3" w:rsidRDefault="00820010" w:rsidP="00C87BD3">
      <w:r w:rsidRPr="00C87BD3">
        <w:t xml:space="preserve">Tabell 2 viser beregnet </w:t>
      </w:r>
      <w:proofErr w:type="spellStart"/>
      <w:r w:rsidRPr="00C87BD3">
        <w:t>deflator</w:t>
      </w:r>
      <w:proofErr w:type="spellEnd"/>
      <w:r w:rsidRPr="00C87BD3">
        <w:t xml:space="preserve"> for spesialisthelsetjenesten for perioden 2015–2026, samlet og dekomponert i henholdsvis lønnskostnadsvekst eksklusive pensjon, prisvekst på kjøp av varer og tjenester og hvilken lønnsandel som er lagt til grunn.</w:t>
      </w:r>
    </w:p>
    <w:p w14:paraId="6DCA36FA" w14:textId="77777777" w:rsidR="00820010" w:rsidRPr="00C87BD3" w:rsidRDefault="00820010" w:rsidP="00C87BD3">
      <w:pPr>
        <w:pStyle w:val="avsnitt-tittel"/>
      </w:pPr>
      <w:r w:rsidRPr="00C87BD3">
        <w:t xml:space="preserve">Tabell 2. </w:t>
      </w:r>
      <w:proofErr w:type="spellStart"/>
      <w:r w:rsidRPr="00C87BD3">
        <w:t>Deflator</w:t>
      </w:r>
      <w:proofErr w:type="spellEnd"/>
      <w:r w:rsidRPr="00C87BD3">
        <w:t xml:space="preserve"> for spesialisthelsetjenesten anslått av Finansdepartementet. 2015 til 2026. Prosent.</w:t>
      </w:r>
    </w:p>
    <w:tbl>
      <w:tblPr>
        <w:tblStyle w:val="StandardTabell"/>
        <w:tblW w:w="5000" w:type="pct"/>
        <w:tblLook w:val="0000" w:firstRow="0" w:lastRow="0" w:firstColumn="0" w:lastColumn="0" w:noHBand="0" w:noVBand="0"/>
      </w:tblPr>
      <w:tblGrid>
        <w:gridCol w:w="938"/>
        <w:gridCol w:w="1228"/>
        <w:gridCol w:w="1949"/>
        <w:gridCol w:w="1734"/>
        <w:gridCol w:w="1734"/>
        <w:gridCol w:w="1334"/>
        <w:gridCol w:w="1539"/>
      </w:tblGrid>
      <w:tr w:rsidR="00000000" w:rsidRPr="00C87BD3" w14:paraId="400CD077" w14:textId="77777777" w:rsidTr="001E10DB">
        <w:trPr>
          <w:trHeight w:val="300"/>
        </w:trPr>
        <w:tc>
          <w:tcPr>
            <w:tcW w:w="449" w:type="pct"/>
            <w:vMerge w:val="restart"/>
            <w:vAlign w:val="bottom"/>
          </w:tcPr>
          <w:p w14:paraId="01AC0B83" w14:textId="77777777" w:rsidR="00820010" w:rsidRPr="00C87BD3" w:rsidRDefault="00820010" w:rsidP="001E10DB">
            <w:pPr>
              <w:pStyle w:val="TabellHode-kolonne"/>
            </w:pPr>
            <w:r w:rsidRPr="00C87BD3">
              <w:t xml:space="preserve"> </w:t>
            </w:r>
          </w:p>
        </w:tc>
        <w:tc>
          <w:tcPr>
            <w:tcW w:w="587" w:type="pct"/>
            <w:vMerge w:val="restart"/>
            <w:vAlign w:val="bottom"/>
          </w:tcPr>
          <w:p w14:paraId="40424947" w14:textId="77777777" w:rsidR="00820010" w:rsidRPr="00C87BD3" w:rsidRDefault="00820010" w:rsidP="001E10DB">
            <w:pPr>
              <w:pStyle w:val="TabellHode-kolonne"/>
              <w:jc w:val="right"/>
            </w:pPr>
            <w:proofErr w:type="spellStart"/>
            <w:r w:rsidRPr="00C87BD3">
              <w:rPr>
                <w:rStyle w:val="halvfet"/>
              </w:rPr>
              <w:t>Deflator</w:t>
            </w:r>
            <w:proofErr w:type="spellEnd"/>
          </w:p>
        </w:tc>
        <w:tc>
          <w:tcPr>
            <w:tcW w:w="932" w:type="pct"/>
            <w:vMerge w:val="restart"/>
            <w:vAlign w:val="bottom"/>
          </w:tcPr>
          <w:p w14:paraId="4A01F479" w14:textId="77777777" w:rsidR="00820010" w:rsidRPr="00C87BD3" w:rsidRDefault="00820010" w:rsidP="001E10DB">
            <w:pPr>
              <w:pStyle w:val="TabellHode-kolonne"/>
              <w:jc w:val="right"/>
            </w:pPr>
            <w:r w:rsidRPr="00C87BD3">
              <w:t>Lønnskostnadsvekst ekskl. pensjon</w:t>
            </w:r>
          </w:p>
        </w:tc>
        <w:tc>
          <w:tcPr>
            <w:tcW w:w="1658" w:type="pct"/>
            <w:gridSpan w:val="2"/>
            <w:vAlign w:val="bottom"/>
          </w:tcPr>
          <w:p w14:paraId="480CA1F8" w14:textId="77777777" w:rsidR="00820010" w:rsidRPr="00C87BD3" w:rsidRDefault="00820010" w:rsidP="001E10DB">
            <w:pPr>
              <w:pStyle w:val="TabellHode-kolonne"/>
              <w:jc w:val="right"/>
            </w:pPr>
            <w:r w:rsidRPr="00C87BD3">
              <w:t>Herav:</w:t>
            </w:r>
          </w:p>
        </w:tc>
        <w:tc>
          <w:tcPr>
            <w:tcW w:w="638" w:type="pct"/>
            <w:vMerge w:val="restart"/>
            <w:vAlign w:val="bottom"/>
          </w:tcPr>
          <w:p w14:paraId="27AE8308" w14:textId="77777777" w:rsidR="00820010" w:rsidRPr="00C87BD3" w:rsidRDefault="00820010" w:rsidP="001E10DB">
            <w:pPr>
              <w:pStyle w:val="TabellHode-kolonne"/>
              <w:jc w:val="right"/>
            </w:pPr>
            <w:r w:rsidRPr="00C87BD3">
              <w:t>Prisvekst kjøp av varer og tjenester</w:t>
            </w:r>
          </w:p>
        </w:tc>
        <w:tc>
          <w:tcPr>
            <w:tcW w:w="736" w:type="pct"/>
            <w:vMerge w:val="restart"/>
            <w:vAlign w:val="bottom"/>
          </w:tcPr>
          <w:p w14:paraId="6CE59EDF" w14:textId="77777777" w:rsidR="00820010" w:rsidRPr="00C87BD3" w:rsidRDefault="00820010" w:rsidP="001E10DB">
            <w:pPr>
              <w:pStyle w:val="TabellHode-kolonne"/>
              <w:jc w:val="right"/>
            </w:pPr>
            <w:r w:rsidRPr="00C87BD3">
              <w:t xml:space="preserve">Lønnsandel </w:t>
            </w:r>
          </w:p>
        </w:tc>
      </w:tr>
      <w:tr w:rsidR="00000000" w:rsidRPr="00C87BD3" w14:paraId="4D215A46" w14:textId="77777777" w:rsidTr="001E10DB">
        <w:trPr>
          <w:trHeight w:val="650"/>
        </w:trPr>
        <w:tc>
          <w:tcPr>
            <w:tcW w:w="449" w:type="pct"/>
            <w:vMerge/>
            <w:vAlign w:val="bottom"/>
          </w:tcPr>
          <w:p w14:paraId="46A63E05" w14:textId="77777777" w:rsidR="00820010" w:rsidRPr="00C87BD3" w:rsidRDefault="00820010" w:rsidP="001E10DB"/>
        </w:tc>
        <w:tc>
          <w:tcPr>
            <w:tcW w:w="587" w:type="pct"/>
            <w:vMerge/>
            <w:vAlign w:val="bottom"/>
          </w:tcPr>
          <w:p w14:paraId="72A62905" w14:textId="77777777" w:rsidR="00820010" w:rsidRPr="00C87BD3" w:rsidRDefault="00820010" w:rsidP="001E10DB">
            <w:pPr>
              <w:jc w:val="right"/>
            </w:pPr>
          </w:p>
        </w:tc>
        <w:tc>
          <w:tcPr>
            <w:tcW w:w="932" w:type="pct"/>
            <w:vMerge/>
            <w:vAlign w:val="bottom"/>
          </w:tcPr>
          <w:p w14:paraId="6B809189" w14:textId="77777777" w:rsidR="00820010" w:rsidRPr="00C87BD3" w:rsidRDefault="00820010" w:rsidP="001E10DB">
            <w:pPr>
              <w:jc w:val="right"/>
            </w:pPr>
          </w:p>
        </w:tc>
        <w:tc>
          <w:tcPr>
            <w:tcW w:w="829" w:type="pct"/>
            <w:vAlign w:val="bottom"/>
          </w:tcPr>
          <w:p w14:paraId="3E5C2430" w14:textId="77777777" w:rsidR="00820010" w:rsidRPr="00C87BD3" w:rsidRDefault="00820010" w:rsidP="001E10DB">
            <w:pPr>
              <w:pStyle w:val="TabellHode-kolonne"/>
              <w:jc w:val="right"/>
            </w:pPr>
            <w:r w:rsidRPr="00C87BD3">
              <w:t>Årslønnsvekst</w:t>
            </w:r>
          </w:p>
        </w:tc>
        <w:tc>
          <w:tcPr>
            <w:tcW w:w="829" w:type="pct"/>
            <w:vAlign w:val="bottom"/>
          </w:tcPr>
          <w:p w14:paraId="6FE5232C" w14:textId="77777777" w:rsidR="00820010" w:rsidRPr="00C87BD3" w:rsidRDefault="00820010" w:rsidP="001E10DB">
            <w:pPr>
              <w:pStyle w:val="TabellHode-kolonne"/>
              <w:jc w:val="right"/>
            </w:pPr>
            <w:r w:rsidRPr="00C87BD3">
              <w:t>Bidrag fra arbeidsgiveravgiften</w:t>
            </w:r>
          </w:p>
        </w:tc>
        <w:tc>
          <w:tcPr>
            <w:tcW w:w="638" w:type="pct"/>
            <w:vMerge/>
            <w:vAlign w:val="bottom"/>
          </w:tcPr>
          <w:p w14:paraId="448331BD" w14:textId="77777777" w:rsidR="00820010" w:rsidRPr="00C87BD3" w:rsidRDefault="00820010" w:rsidP="001E10DB">
            <w:pPr>
              <w:jc w:val="right"/>
            </w:pPr>
          </w:p>
        </w:tc>
        <w:tc>
          <w:tcPr>
            <w:tcW w:w="736" w:type="pct"/>
            <w:vMerge/>
            <w:vAlign w:val="bottom"/>
          </w:tcPr>
          <w:p w14:paraId="78180915" w14:textId="77777777" w:rsidR="00820010" w:rsidRPr="00C87BD3" w:rsidRDefault="00820010" w:rsidP="001E10DB">
            <w:pPr>
              <w:jc w:val="right"/>
            </w:pPr>
          </w:p>
        </w:tc>
      </w:tr>
      <w:tr w:rsidR="00000000" w:rsidRPr="00C87BD3" w14:paraId="3E652329" w14:textId="77777777" w:rsidTr="001E10DB">
        <w:trPr>
          <w:trHeight w:val="300"/>
        </w:trPr>
        <w:tc>
          <w:tcPr>
            <w:tcW w:w="449" w:type="pct"/>
            <w:vAlign w:val="bottom"/>
          </w:tcPr>
          <w:p w14:paraId="1390FBC9" w14:textId="77777777" w:rsidR="00820010" w:rsidRPr="00C87BD3" w:rsidRDefault="00820010" w:rsidP="001E10DB">
            <w:pPr>
              <w:pStyle w:val="TabellHode-rad"/>
            </w:pPr>
            <w:r w:rsidRPr="00C87BD3">
              <w:t>2015</w:t>
            </w:r>
          </w:p>
        </w:tc>
        <w:tc>
          <w:tcPr>
            <w:tcW w:w="587" w:type="pct"/>
            <w:vAlign w:val="bottom"/>
          </w:tcPr>
          <w:p w14:paraId="3C180504" w14:textId="77777777" w:rsidR="00820010" w:rsidRPr="00C87BD3" w:rsidRDefault="00820010" w:rsidP="001E10DB">
            <w:pPr>
              <w:jc w:val="right"/>
            </w:pPr>
            <w:r w:rsidRPr="00C87BD3">
              <w:rPr>
                <w:rStyle w:val="halvfet"/>
              </w:rPr>
              <w:t>2,2</w:t>
            </w:r>
          </w:p>
        </w:tc>
        <w:tc>
          <w:tcPr>
            <w:tcW w:w="932" w:type="pct"/>
            <w:vAlign w:val="bottom"/>
          </w:tcPr>
          <w:p w14:paraId="008550BC" w14:textId="77777777" w:rsidR="00820010" w:rsidRPr="00C87BD3" w:rsidRDefault="00820010" w:rsidP="001E10DB">
            <w:pPr>
              <w:jc w:val="right"/>
            </w:pPr>
            <w:r w:rsidRPr="00C87BD3">
              <w:t>2,8</w:t>
            </w:r>
          </w:p>
        </w:tc>
        <w:tc>
          <w:tcPr>
            <w:tcW w:w="829" w:type="pct"/>
            <w:vAlign w:val="bottom"/>
          </w:tcPr>
          <w:p w14:paraId="1576ED74" w14:textId="77777777" w:rsidR="00820010" w:rsidRPr="00C87BD3" w:rsidRDefault="00820010" w:rsidP="001E10DB">
            <w:pPr>
              <w:jc w:val="right"/>
            </w:pPr>
            <w:r w:rsidRPr="00C87BD3">
              <w:t>2,7</w:t>
            </w:r>
          </w:p>
        </w:tc>
        <w:tc>
          <w:tcPr>
            <w:tcW w:w="829" w:type="pct"/>
            <w:vAlign w:val="bottom"/>
          </w:tcPr>
          <w:p w14:paraId="0E80349D" w14:textId="77777777" w:rsidR="00820010" w:rsidRPr="00C87BD3" w:rsidRDefault="00820010" w:rsidP="001E10DB">
            <w:pPr>
              <w:jc w:val="right"/>
            </w:pPr>
            <w:r w:rsidRPr="00C87BD3">
              <w:t>0,1</w:t>
            </w:r>
          </w:p>
        </w:tc>
        <w:tc>
          <w:tcPr>
            <w:tcW w:w="638" w:type="pct"/>
            <w:vAlign w:val="bottom"/>
          </w:tcPr>
          <w:p w14:paraId="676F3639" w14:textId="77777777" w:rsidR="00820010" w:rsidRPr="00C87BD3" w:rsidRDefault="00820010" w:rsidP="001E10DB">
            <w:pPr>
              <w:jc w:val="right"/>
            </w:pPr>
            <w:r w:rsidRPr="00C87BD3">
              <w:t>1,3</w:t>
            </w:r>
          </w:p>
        </w:tc>
        <w:tc>
          <w:tcPr>
            <w:tcW w:w="736" w:type="pct"/>
            <w:vAlign w:val="bottom"/>
          </w:tcPr>
          <w:p w14:paraId="30802055" w14:textId="77777777" w:rsidR="00820010" w:rsidRPr="00C87BD3" w:rsidRDefault="00820010" w:rsidP="001E10DB">
            <w:pPr>
              <w:jc w:val="right"/>
            </w:pPr>
            <w:r w:rsidRPr="00C87BD3">
              <w:t>61,6</w:t>
            </w:r>
          </w:p>
        </w:tc>
      </w:tr>
      <w:tr w:rsidR="00000000" w:rsidRPr="00C87BD3" w14:paraId="7DFE2F34" w14:textId="77777777" w:rsidTr="001E10DB">
        <w:trPr>
          <w:trHeight w:val="300"/>
        </w:trPr>
        <w:tc>
          <w:tcPr>
            <w:tcW w:w="449" w:type="pct"/>
            <w:vAlign w:val="bottom"/>
          </w:tcPr>
          <w:p w14:paraId="4902C445" w14:textId="77777777" w:rsidR="00820010" w:rsidRPr="00C87BD3" w:rsidRDefault="00820010" w:rsidP="001E10DB">
            <w:pPr>
              <w:pStyle w:val="TabellHode-rad"/>
            </w:pPr>
            <w:r w:rsidRPr="00C87BD3">
              <w:t>2016</w:t>
            </w:r>
          </w:p>
        </w:tc>
        <w:tc>
          <w:tcPr>
            <w:tcW w:w="587" w:type="pct"/>
            <w:vAlign w:val="bottom"/>
          </w:tcPr>
          <w:p w14:paraId="0A3065E2" w14:textId="77777777" w:rsidR="00820010" w:rsidRPr="00C87BD3" w:rsidRDefault="00820010" w:rsidP="001E10DB">
            <w:pPr>
              <w:jc w:val="right"/>
            </w:pPr>
            <w:r w:rsidRPr="00C87BD3">
              <w:rPr>
                <w:rStyle w:val="halvfet"/>
              </w:rPr>
              <w:t>2,2</w:t>
            </w:r>
          </w:p>
        </w:tc>
        <w:tc>
          <w:tcPr>
            <w:tcW w:w="932" w:type="pct"/>
            <w:vAlign w:val="bottom"/>
          </w:tcPr>
          <w:p w14:paraId="7DC14845" w14:textId="77777777" w:rsidR="00820010" w:rsidRPr="00C87BD3" w:rsidRDefault="00820010" w:rsidP="001E10DB">
            <w:pPr>
              <w:jc w:val="right"/>
            </w:pPr>
            <w:r w:rsidRPr="00C87BD3">
              <w:t>2,3</w:t>
            </w:r>
          </w:p>
        </w:tc>
        <w:tc>
          <w:tcPr>
            <w:tcW w:w="829" w:type="pct"/>
            <w:vAlign w:val="bottom"/>
          </w:tcPr>
          <w:p w14:paraId="7AFE6F9B" w14:textId="77777777" w:rsidR="00820010" w:rsidRPr="00C87BD3" w:rsidRDefault="00820010" w:rsidP="001E10DB">
            <w:pPr>
              <w:jc w:val="right"/>
            </w:pPr>
            <w:r w:rsidRPr="00C87BD3">
              <w:t>2,4</w:t>
            </w:r>
          </w:p>
        </w:tc>
        <w:tc>
          <w:tcPr>
            <w:tcW w:w="829" w:type="pct"/>
            <w:vAlign w:val="bottom"/>
          </w:tcPr>
          <w:p w14:paraId="0E0C86EC" w14:textId="77777777" w:rsidR="00820010" w:rsidRPr="00C87BD3" w:rsidRDefault="00820010" w:rsidP="001E10DB">
            <w:pPr>
              <w:jc w:val="right"/>
            </w:pPr>
            <w:r w:rsidRPr="00C87BD3">
              <w:t>-0,1</w:t>
            </w:r>
          </w:p>
        </w:tc>
        <w:tc>
          <w:tcPr>
            <w:tcW w:w="638" w:type="pct"/>
            <w:vAlign w:val="bottom"/>
          </w:tcPr>
          <w:p w14:paraId="11A0B7B8" w14:textId="77777777" w:rsidR="00820010" w:rsidRPr="00C87BD3" w:rsidRDefault="00820010" w:rsidP="001E10DB">
            <w:pPr>
              <w:jc w:val="right"/>
            </w:pPr>
            <w:r w:rsidRPr="00C87BD3">
              <w:t>2,0</w:t>
            </w:r>
          </w:p>
        </w:tc>
        <w:tc>
          <w:tcPr>
            <w:tcW w:w="736" w:type="pct"/>
            <w:vAlign w:val="bottom"/>
          </w:tcPr>
          <w:p w14:paraId="5DB4D938" w14:textId="77777777" w:rsidR="00820010" w:rsidRPr="00C87BD3" w:rsidRDefault="00820010" w:rsidP="001E10DB">
            <w:pPr>
              <w:jc w:val="right"/>
            </w:pPr>
            <w:r w:rsidRPr="00C87BD3">
              <w:t>63,0</w:t>
            </w:r>
          </w:p>
        </w:tc>
      </w:tr>
      <w:tr w:rsidR="00000000" w:rsidRPr="00C87BD3" w14:paraId="7F13355E" w14:textId="77777777" w:rsidTr="001E10DB">
        <w:trPr>
          <w:trHeight w:val="300"/>
        </w:trPr>
        <w:tc>
          <w:tcPr>
            <w:tcW w:w="449" w:type="pct"/>
            <w:vAlign w:val="bottom"/>
          </w:tcPr>
          <w:p w14:paraId="1B65D361" w14:textId="77777777" w:rsidR="00820010" w:rsidRPr="00C87BD3" w:rsidRDefault="00820010" w:rsidP="001E10DB">
            <w:pPr>
              <w:pStyle w:val="TabellHode-rad"/>
            </w:pPr>
            <w:r w:rsidRPr="00C87BD3">
              <w:t>2017</w:t>
            </w:r>
          </w:p>
        </w:tc>
        <w:tc>
          <w:tcPr>
            <w:tcW w:w="587" w:type="pct"/>
            <w:vAlign w:val="bottom"/>
          </w:tcPr>
          <w:p w14:paraId="2C6B02E3" w14:textId="77777777" w:rsidR="00820010" w:rsidRPr="00C87BD3" w:rsidRDefault="00820010" w:rsidP="001E10DB">
            <w:pPr>
              <w:jc w:val="right"/>
            </w:pPr>
            <w:r w:rsidRPr="00C87BD3">
              <w:rPr>
                <w:rStyle w:val="halvfet"/>
              </w:rPr>
              <w:t>2,7</w:t>
            </w:r>
          </w:p>
        </w:tc>
        <w:tc>
          <w:tcPr>
            <w:tcW w:w="932" w:type="pct"/>
            <w:vAlign w:val="bottom"/>
          </w:tcPr>
          <w:p w14:paraId="205A7F5B" w14:textId="77777777" w:rsidR="00820010" w:rsidRPr="00C87BD3" w:rsidRDefault="00820010" w:rsidP="001E10DB">
            <w:pPr>
              <w:jc w:val="right"/>
            </w:pPr>
            <w:r w:rsidRPr="00C87BD3">
              <w:t>3,2</w:t>
            </w:r>
          </w:p>
        </w:tc>
        <w:tc>
          <w:tcPr>
            <w:tcW w:w="829" w:type="pct"/>
            <w:vAlign w:val="bottom"/>
          </w:tcPr>
          <w:p w14:paraId="4AD48513" w14:textId="77777777" w:rsidR="00820010" w:rsidRPr="00C87BD3" w:rsidRDefault="00820010" w:rsidP="001E10DB">
            <w:pPr>
              <w:jc w:val="right"/>
            </w:pPr>
            <w:r w:rsidRPr="00C87BD3">
              <w:t>3,2</w:t>
            </w:r>
          </w:p>
        </w:tc>
        <w:tc>
          <w:tcPr>
            <w:tcW w:w="829" w:type="pct"/>
            <w:vAlign w:val="bottom"/>
          </w:tcPr>
          <w:p w14:paraId="5601FA86" w14:textId="77777777" w:rsidR="00820010" w:rsidRPr="00C87BD3" w:rsidRDefault="00820010" w:rsidP="001E10DB">
            <w:pPr>
              <w:jc w:val="right"/>
            </w:pPr>
            <w:r w:rsidRPr="00C87BD3">
              <w:t>0,0</w:t>
            </w:r>
          </w:p>
        </w:tc>
        <w:tc>
          <w:tcPr>
            <w:tcW w:w="638" w:type="pct"/>
            <w:vAlign w:val="bottom"/>
          </w:tcPr>
          <w:p w14:paraId="24F4D19B" w14:textId="77777777" w:rsidR="00820010" w:rsidRPr="00C87BD3" w:rsidRDefault="00820010" w:rsidP="001E10DB">
            <w:pPr>
              <w:jc w:val="right"/>
            </w:pPr>
            <w:r w:rsidRPr="00C87BD3">
              <w:t>1,8</w:t>
            </w:r>
          </w:p>
        </w:tc>
        <w:tc>
          <w:tcPr>
            <w:tcW w:w="736" w:type="pct"/>
            <w:vAlign w:val="bottom"/>
          </w:tcPr>
          <w:p w14:paraId="5F19E280" w14:textId="77777777" w:rsidR="00820010" w:rsidRPr="00C87BD3" w:rsidRDefault="00820010" w:rsidP="001E10DB">
            <w:pPr>
              <w:jc w:val="right"/>
            </w:pPr>
            <w:r w:rsidRPr="00C87BD3">
              <w:t>62,2</w:t>
            </w:r>
          </w:p>
        </w:tc>
      </w:tr>
      <w:tr w:rsidR="00000000" w:rsidRPr="00C87BD3" w14:paraId="3405C4BB" w14:textId="77777777" w:rsidTr="001E10DB">
        <w:trPr>
          <w:trHeight w:val="300"/>
        </w:trPr>
        <w:tc>
          <w:tcPr>
            <w:tcW w:w="449" w:type="pct"/>
            <w:vAlign w:val="bottom"/>
          </w:tcPr>
          <w:p w14:paraId="1EF3546E" w14:textId="77777777" w:rsidR="00820010" w:rsidRPr="00C87BD3" w:rsidRDefault="00820010" w:rsidP="001E10DB">
            <w:pPr>
              <w:pStyle w:val="TabellHode-rad"/>
            </w:pPr>
            <w:r w:rsidRPr="00C87BD3">
              <w:t>2018</w:t>
            </w:r>
          </w:p>
        </w:tc>
        <w:tc>
          <w:tcPr>
            <w:tcW w:w="587" w:type="pct"/>
            <w:vAlign w:val="bottom"/>
          </w:tcPr>
          <w:p w14:paraId="77FACE68" w14:textId="77777777" w:rsidR="00820010" w:rsidRPr="00C87BD3" w:rsidRDefault="00820010" w:rsidP="001E10DB">
            <w:pPr>
              <w:jc w:val="right"/>
            </w:pPr>
            <w:r w:rsidRPr="00C87BD3">
              <w:rPr>
                <w:rStyle w:val="halvfet"/>
              </w:rPr>
              <w:t>2,9</w:t>
            </w:r>
          </w:p>
        </w:tc>
        <w:tc>
          <w:tcPr>
            <w:tcW w:w="932" w:type="pct"/>
            <w:vAlign w:val="bottom"/>
          </w:tcPr>
          <w:p w14:paraId="6BCD72CD" w14:textId="77777777" w:rsidR="00820010" w:rsidRPr="00C87BD3" w:rsidRDefault="00820010" w:rsidP="001E10DB">
            <w:pPr>
              <w:jc w:val="right"/>
            </w:pPr>
            <w:r w:rsidRPr="00C87BD3">
              <w:t>3,3</w:t>
            </w:r>
          </w:p>
        </w:tc>
        <w:tc>
          <w:tcPr>
            <w:tcW w:w="829" w:type="pct"/>
            <w:vAlign w:val="bottom"/>
          </w:tcPr>
          <w:p w14:paraId="43BA089A" w14:textId="77777777" w:rsidR="00820010" w:rsidRPr="00C87BD3" w:rsidRDefault="00820010" w:rsidP="001E10DB">
            <w:pPr>
              <w:jc w:val="right"/>
            </w:pPr>
            <w:r w:rsidRPr="00C87BD3">
              <w:t>3,3</w:t>
            </w:r>
          </w:p>
        </w:tc>
        <w:tc>
          <w:tcPr>
            <w:tcW w:w="829" w:type="pct"/>
            <w:vAlign w:val="bottom"/>
          </w:tcPr>
          <w:p w14:paraId="52E8C599" w14:textId="77777777" w:rsidR="00820010" w:rsidRPr="00C87BD3" w:rsidRDefault="00820010" w:rsidP="001E10DB">
            <w:pPr>
              <w:jc w:val="right"/>
            </w:pPr>
            <w:r w:rsidRPr="00C87BD3">
              <w:t>0,0</w:t>
            </w:r>
          </w:p>
        </w:tc>
        <w:tc>
          <w:tcPr>
            <w:tcW w:w="638" w:type="pct"/>
            <w:vAlign w:val="bottom"/>
          </w:tcPr>
          <w:p w14:paraId="46F16DA0" w14:textId="77777777" w:rsidR="00820010" w:rsidRPr="00C87BD3" w:rsidRDefault="00820010" w:rsidP="001E10DB">
            <w:pPr>
              <w:jc w:val="right"/>
            </w:pPr>
            <w:r w:rsidRPr="00C87BD3">
              <w:t>2,3</w:t>
            </w:r>
          </w:p>
        </w:tc>
        <w:tc>
          <w:tcPr>
            <w:tcW w:w="736" w:type="pct"/>
            <w:vAlign w:val="bottom"/>
          </w:tcPr>
          <w:p w14:paraId="3707744F" w14:textId="77777777" w:rsidR="00820010" w:rsidRPr="00C87BD3" w:rsidRDefault="00820010" w:rsidP="001E10DB">
            <w:pPr>
              <w:jc w:val="right"/>
            </w:pPr>
            <w:r w:rsidRPr="00C87BD3">
              <w:t>62,1</w:t>
            </w:r>
          </w:p>
        </w:tc>
      </w:tr>
      <w:tr w:rsidR="00000000" w:rsidRPr="00C87BD3" w14:paraId="167277F3" w14:textId="77777777" w:rsidTr="001E10DB">
        <w:trPr>
          <w:trHeight w:val="300"/>
        </w:trPr>
        <w:tc>
          <w:tcPr>
            <w:tcW w:w="449" w:type="pct"/>
            <w:vAlign w:val="bottom"/>
          </w:tcPr>
          <w:p w14:paraId="5C58FF17" w14:textId="77777777" w:rsidR="00820010" w:rsidRPr="00C87BD3" w:rsidRDefault="00820010" w:rsidP="001E10DB">
            <w:pPr>
              <w:pStyle w:val="TabellHode-rad"/>
            </w:pPr>
            <w:r w:rsidRPr="00C87BD3">
              <w:t>2019</w:t>
            </w:r>
          </w:p>
        </w:tc>
        <w:tc>
          <w:tcPr>
            <w:tcW w:w="587" w:type="pct"/>
            <w:vAlign w:val="bottom"/>
          </w:tcPr>
          <w:p w14:paraId="5D3F084B" w14:textId="77777777" w:rsidR="00820010" w:rsidRPr="00C87BD3" w:rsidRDefault="00820010" w:rsidP="001E10DB">
            <w:pPr>
              <w:jc w:val="right"/>
            </w:pPr>
            <w:r w:rsidRPr="00C87BD3">
              <w:rPr>
                <w:rStyle w:val="halvfet"/>
              </w:rPr>
              <w:t>3,0</w:t>
            </w:r>
          </w:p>
        </w:tc>
        <w:tc>
          <w:tcPr>
            <w:tcW w:w="932" w:type="pct"/>
            <w:vAlign w:val="bottom"/>
          </w:tcPr>
          <w:p w14:paraId="562E1783" w14:textId="77777777" w:rsidR="00820010" w:rsidRPr="00C87BD3" w:rsidRDefault="00820010" w:rsidP="001E10DB">
            <w:pPr>
              <w:jc w:val="right"/>
            </w:pPr>
            <w:r w:rsidRPr="00C87BD3">
              <w:t>3,4</w:t>
            </w:r>
          </w:p>
        </w:tc>
        <w:tc>
          <w:tcPr>
            <w:tcW w:w="829" w:type="pct"/>
            <w:vAlign w:val="bottom"/>
          </w:tcPr>
          <w:p w14:paraId="4148D681" w14:textId="77777777" w:rsidR="00820010" w:rsidRPr="00C87BD3" w:rsidRDefault="00820010" w:rsidP="001E10DB">
            <w:pPr>
              <w:jc w:val="right"/>
            </w:pPr>
            <w:r w:rsidRPr="00C87BD3">
              <w:t>3,4</w:t>
            </w:r>
          </w:p>
        </w:tc>
        <w:tc>
          <w:tcPr>
            <w:tcW w:w="829" w:type="pct"/>
            <w:vAlign w:val="bottom"/>
          </w:tcPr>
          <w:p w14:paraId="2259EB81" w14:textId="77777777" w:rsidR="00820010" w:rsidRPr="00C87BD3" w:rsidRDefault="00820010" w:rsidP="001E10DB">
            <w:pPr>
              <w:jc w:val="right"/>
            </w:pPr>
            <w:r w:rsidRPr="00C87BD3">
              <w:t>0,0</w:t>
            </w:r>
          </w:p>
        </w:tc>
        <w:tc>
          <w:tcPr>
            <w:tcW w:w="638" w:type="pct"/>
            <w:vAlign w:val="bottom"/>
          </w:tcPr>
          <w:p w14:paraId="6EAC8921" w14:textId="77777777" w:rsidR="00820010" w:rsidRPr="00C87BD3" w:rsidRDefault="00820010" w:rsidP="001E10DB">
            <w:pPr>
              <w:jc w:val="right"/>
            </w:pPr>
            <w:r w:rsidRPr="00C87BD3">
              <w:t>2,4</w:t>
            </w:r>
          </w:p>
        </w:tc>
        <w:tc>
          <w:tcPr>
            <w:tcW w:w="736" w:type="pct"/>
            <w:vAlign w:val="bottom"/>
          </w:tcPr>
          <w:p w14:paraId="6C15ABF3" w14:textId="77777777" w:rsidR="00820010" w:rsidRPr="00C87BD3" w:rsidRDefault="00820010" w:rsidP="001E10DB">
            <w:pPr>
              <w:jc w:val="right"/>
            </w:pPr>
            <w:r w:rsidRPr="00C87BD3">
              <w:t>61,3</w:t>
            </w:r>
          </w:p>
        </w:tc>
      </w:tr>
      <w:tr w:rsidR="00000000" w:rsidRPr="00C87BD3" w14:paraId="55420CE7" w14:textId="77777777" w:rsidTr="001E10DB">
        <w:trPr>
          <w:trHeight w:val="300"/>
        </w:trPr>
        <w:tc>
          <w:tcPr>
            <w:tcW w:w="449" w:type="pct"/>
            <w:vAlign w:val="bottom"/>
          </w:tcPr>
          <w:p w14:paraId="407063B1" w14:textId="77777777" w:rsidR="00820010" w:rsidRPr="00C87BD3" w:rsidRDefault="00820010" w:rsidP="001E10DB">
            <w:pPr>
              <w:pStyle w:val="TabellHode-rad"/>
            </w:pPr>
            <w:r w:rsidRPr="00C87BD3">
              <w:lastRenderedPageBreak/>
              <w:t>2020</w:t>
            </w:r>
          </w:p>
        </w:tc>
        <w:tc>
          <w:tcPr>
            <w:tcW w:w="587" w:type="pct"/>
            <w:vAlign w:val="bottom"/>
          </w:tcPr>
          <w:p w14:paraId="32AD62E8" w14:textId="77777777" w:rsidR="00820010" w:rsidRPr="00C87BD3" w:rsidRDefault="00820010" w:rsidP="001E10DB">
            <w:pPr>
              <w:jc w:val="right"/>
            </w:pPr>
            <w:r w:rsidRPr="00C87BD3">
              <w:rPr>
                <w:rStyle w:val="halvfet"/>
              </w:rPr>
              <w:t>1,6</w:t>
            </w:r>
          </w:p>
        </w:tc>
        <w:tc>
          <w:tcPr>
            <w:tcW w:w="932" w:type="pct"/>
            <w:vAlign w:val="bottom"/>
          </w:tcPr>
          <w:p w14:paraId="40B81D72" w14:textId="77777777" w:rsidR="00820010" w:rsidRPr="00C87BD3" w:rsidRDefault="00820010" w:rsidP="001E10DB">
            <w:pPr>
              <w:jc w:val="right"/>
            </w:pPr>
            <w:r w:rsidRPr="00C87BD3">
              <w:t>1,6</w:t>
            </w:r>
          </w:p>
        </w:tc>
        <w:tc>
          <w:tcPr>
            <w:tcW w:w="829" w:type="pct"/>
            <w:vAlign w:val="bottom"/>
          </w:tcPr>
          <w:p w14:paraId="724E7CF9" w14:textId="77777777" w:rsidR="00820010" w:rsidRPr="00C87BD3" w:rsidRDefault="00820010" w:rsidP="001E10DB">
            <w:pPr>
              <w:jc w:val="right"/>
            </w:pPr>
            <w:r w:rsidRPr="00C87BD3">
              <w:t>1,8</w:t>
            </w:r>
          </w:p>
        </w:tc>
        <w:tc>
          <w:tcPr>
            <w:tcW w:w="829" w:type="pct"/>
            <w:vAlign w:val="bottom"/>
          </w:tcPr>
          <w:p w14:paraId="481D3F23" w14:textId="77777777" w:rsidR="00820010" w:rsidRPr="00C87BD3" w:rsidRDefault="00820010" w:rsidP="001E10DB">
            <w:pPr>
              <w:jc w:val="right"/>
            </w:pPr>
            <w:r w:rsidRPr="00C87BD3">
              <w:t>-0,2</w:t>
            </w:r>
          </w:p>
        </w:tc>
        <w:tc>
          <w:tcPr>
            <w:tcW w:w="638" w:type="pct"/>
            <w:vAlign w:val="bottom"/>
          </w:tcPr>
          <w:p w14:paraId="250C0419" w14:textId="77777777" w:rsidR="00820010" w:rsidRPr="00C87BD3" w:rsidRDefault="00820010" w:rsidP="001E10DB">
            <w:pPr>
              <w:jc w:val="right"/>
            </w:pPr>
            <w:r w:rsidRPr="00C87BD3">
              <w:t>1,5</w:t>
            </w:r>
          </w:p>
        </w:tc>
        <w:tc>
          <w:tcPr>
            <w:tcW w:w="736" w:type="pct"/>
            <w:vAlign w:val="bottom"/>
          </w:tcPr>
          <w:p w14:paraId="5905F983" w14:textId="77777777" w:rsidR="00820010" w:rsidRPr="00C87BD3" w:rsidRDefault="00820010" w:rsidP="001E10DB">
            <w:pPr>
              <w:jc w:val="right"/>
            </w:pPr>
            <w:r w:rsidRPr="00C87BD3">
              <w:t>59,7</w:t>
            </w:r>
          </w:p>
        </w:tc>
      </w:tr>
      <w:tr w:rsidR="00000000" w:rsidRPr="00C87BD3" w14:paraId="4182E4C7" w14:textId="77777777" w:rsidTr="001E10DB">
        <w:trPr>
          <w:trHeight w:val="300"/>
        </w:trPr>
        <w:tc>
          <w:tcPr>
            <w:tcW w:w="449" w:type="pct"/>
            <w:vAlign w:val="bottom"/>
          </w:tcPr>
          <w:p w14:paraId="61F5CC7D" w14:textId="77777777" w:rsidR="00820010" w:rsidRPr="00C87BD3" w:rsidRDefault="00820010" w:rsidP="001E10DB">
            <w:pPr>
              <w:pStyle w:val="TabellHode-rad"/>
            </w:pPr>
            <w:r w:rsidRPr="00C87BD3">
              <w:t>2021</w:t>
            </w:r>
          </w:p>
        </w:tc>
        <w:tc>
          <w:tcPr>
            <w:tcW w:w="587" w:type="pct"/>
            <w:vAlign w:val="bottom"/>
          </w:tcPr>
          <w:p w14:paraId="2DB2B7B2" w14:textId="77777777" w:rsidR="00820010" w:rsidRPr="00C87BD3" w:rsidRDefault="00820010" w:rsidP="001E10DB">
            <w:pPr>
              <w:jc w:val="right"/>
            </w:pPr>
            <w:r w:rsidRPr="00C87BD3">
              <w:rPr>
                <w:rStyle w:val="halvfet"/>
              </w:rPr>
              <w:t>3,4</w:t>
            </w:r>
          </w:p>
        </w:tc>
        <w:tc>
          <w:tcPr>
            <w:tcW w:w="932" w:type="pct"/>
            <w:vAlign w:val="bottom"/>
          </w:tcPr>
          <w:p w14:paraId="3C3DEACD" w14:textId="77777777" w:rsidR="00820010" w:rsidRPr="00C87BD3" w:rsidRDefault="00820010" w:rsidP="001E10DB">
            <w:pPr>
              <w:jc w:val="right"/>
            </w:pPr>
            <w:r w:rsidRPr="00C87BD3">
              <w:t>3,8</w:t>
            </w:r>
          </w:p>
        </w:tc>
        <w:tc>
          <w:tcPr>
            <w:tcW w:w="829" w:type="pct"/>
            <w:vAlign w:val="bottom"/>
          </w:tcPr>
          <w:p w14:paraId="2E658AB9" w14:textId="77777777" w:rsidR="00820010" w:rsidRPr="00C87BD3" w:rsidRDefault="00820010" w:rsidP="001E10DB">
            <w:pPr>
              <w:jc w:val="right"/>
            </w:pPr>
            <w:r w:rsidRPr="00C87BD3">
              <w:t>3,6</w:t>
            </w:r>
          </w:p>
        </w:tc>
        <w:tc>
          <w:tcPr>
            <w:tcW w:w="829" w:type="pct"/>
            <w:vAlign w:val="bottom"/>
          </w:tcPr>
          <w:p w14:paraId="0887A34B" w14:textId="77777777" w:rsidR="00820010" w:rsidRPr="00C87BD3" w:rsidRDefault="00820010" w:rsidP="001E10DB">
            <w:pPr>
              <w:jc w:val="right"/>
            </w:pPr>
            <w:r w:rsidRPr="00C87BD3">
              <w:t>0,2</w:t>
            </w:r>
          </w:p>
        </w:tc>
        <w:tc>
          <w:tcPr>
            <w:tcW w:w="638" w:type="pct"/>
            <w:vAlign w:val="bottom"/>
          </w:tcPr>
          <w:p w14:paraId="56901DAE" w14:textId="77777777" w:rsidR="00820010" w:rsidRPr="00C87BD3" w:rsidRDefault="00820010" w:rsidP="001E10DB">
            <w:pPr>
              <w:jc w:val="right"/>
            </w:pPr>
            <w:r w:rsidRPr="00C87BD3">
              <w:t>2,8</w:t>
            </w:r>
          </w:p>
        </w:tc>
        <w:tc>
          <w:tcPr>
            <w:tcW w:w="736" w:type="pct"/>
            <w:vAlign w:val="bottom"/>
          </w:tcPr>
          <w:p w14:paraId="71CF8735" w14:textId="77777777" w:rsidR="00820010" w:rsidRPr="00C87BD3" w:rsidRDefault="00820010" w:rsidP="001E10DB">
            <w:pPr>
              <w:jc w:val="right"/>
            </w:pPr>
            <w:r w:rsidRPr="00C87BD3">
              <w:t>58,5</w:t>
            </w:r>
          </w:p>
        </w:tc>
      </w:tr>
      <w:tr w:rsidR="00000000" w:rsidRPr="00C87BD3" w14:paraId="55201E2F" w14:textId="77777777" w:rsidTr="001E10DB">
        <w:trPr>
          <w:trHeight w:val="300"/>
        </w:trPr>
        <w:tc>
          <w:tcPr>
            <w:tcW w:w="449" w:type="pct"/>
            <w:vAlign w:val="bottom"/>
          </w:tcPr>
          <w:p w14:paraId="558F8F1E" w14:textId="77777777" w:rsidR="00820010" w:rsidRPr="00C87BD3" w:rsidRDefault="00820010" w:rsidP="001E10DB">
            <w:pPr>
              <w:pStyle w:val="TabellHode-rad"/>
            </w:pPr>
            <w:r w:rsidRPr="00C87BD3">
              <w:t>2022</w:t>
            </w:r>
          </w:p>
        </w:tc>
        <w:tc>
          <w:tcPr>
            <w:tcW w:w="587" w:type="pct"/>
            <w:vAlign w:val="bottom"/>
          </w:tcPr>
          <w:p w14:paraId="7F725028" w14:textId="77777777" w:rsidR="00820010" w:rsidRPr="00C87BD3" w:rsidRDefault="00820010" w:rsidP="001E10DB">
            <w:pPr>
              <w:jc w:val="right"/>
            </w:pPr>
            <w:r w:rsidRPr="00C87BD3">
              <w:rPr>
                <w:rStyle w:val="halvfet"/>
              </w:rPr>
              <w:t>5,1</w:t>
            </w:r>
          </w:p>
        </w:tc>
        <w:tc>
          <w:tcPr>
            <w:tcW w:w="932" w:type="pct"/>
            <w:vAlign w:val="bottom"/>
          </w:tcPr>
          <w:p w14:paraId="5F79FBB3" w14:textId="77777777" w:rsidR="00820010" w:rsidRPr="00C87BD3" w:rsidRDefault="00820010" w:rsidP="001E10DB">
            <w:pPr>
              <w:jc w:val="right"/>
            </w:pPr>
            <w:r w:rsidRPr="00C87BD3">
              <w:t>4,5</w:t>
            </w:r>
          </w:p>
        </w:tc>
        <w:tc>
          <w:tcPr>
            <w:tcW w:w="829" w:type="pct"/>
            <w:vAlign w:val="bottom"/>
          </w:tcPr>
          <w:p w14:paraId="65B9F4E4" w14:textId="77777777" w:rsidR="00820010" w:rsidRPr="00C87BD3" w:rsidRDefault="00820010" w:rsidP="001E10DB">
            <w:pPr>
              <w:jc w:val="right"/>
            </w:pPr>
            <w:r w:rsidRPr="00C87BD3">
              <w:t>4,5</w:t>
            </w:r>
          </w:p>
        </w:tc>
        <w:tc>
          <w:tcPr>
            <w:tcW w:w="829" w:type="pct"/>
            <w:vAlign w:val="bottom"/>
          </w:tcPr>
          <w:p w14:paraId="29F4BA21" w14:textId="77777777" w:rsidR="00820010" w:rsidRPr="00C87BD3" w:rsidRDefault="00820010" w:rsidP="001E10DB">
            <w:pPr>
              <w:jc w:val="right"/>
            </w:pPr>
            <w:r w:rsidRPr="00C87BD3">
              <w:t>0,0</w:t>
            </w:r>
          </w:p>
        </w:tc>
        <w:tc>
          <w:tcPr>
            <w:tcW w:w="638" w:type="pct"/>
            <w:vAlign w:val="bottom"/>
          </w:tcPr>
          <w:p w14:paraId="2C953BA9" w14:textId="77777777" w:rsidR="00820010" w:rsidRPr="00C87BD3" w:rsidRDefault="00820010" w:rsidP="001E10DB">
            <w:pPr>
              <w:jc w:val="right"/>
            </w:pPr>
            <w:r w:rsidRPr="00C87BD3">
              <w:t>5,9</w:t>
            </w:r>
          </w:p>
        </w:tc>
        <w:tc>
          <w:tcPr>
            <w:tcW w:w="736" w:type="pct"/>
            <w:vAlign w:val="bottom"/>
          </w:tcPr>
          <w:p w14:paraId="741E9AA8" w14:textId="77777777" w:rsidR="00820010" w:rsidRPr="00C87BD3" w:rsidRDefault="00820010" w:rsidP="001E10DB">
            <w:pPr>
              <w:jc w:val="right"/>
            </w:pPr>
            <w:r w:rsidRPr="00C87BD3">
              <w:t>56,9</w:t>
            </w:r>
          </w:p>
        </w:tc>
      </w:tr>
      <w:tr w:rsidR="00000000" w:rsidRPr="00C87BD3" w14:paraId="277024EA" w14:textId="77777777" w:rsidTr="001E10DB">
        <w:trPr>
          <w:trHeight w:val="300"/>
        </w:trPr>
        <w:tc>
          <w:tcPr>
            <w:tcW w:w="449" w:type="pct"/>
            <w:vAlign w:val="bottom"/>
          </w:tcPr>
          <w:p w14:paraId="4C32D45B" w14:textId="77777777" w:rsidR="00820010" w:rsidRPr="00C87BD3" w:rsidRDefault="00820010" w:rsidP="001E10DB">
            <w:pPr>
              <w:pStyle w:val="TabellHode-rad"/>
            </w:pPr>
            <w:r w:rsidRPr="00C87BD3">
              <w:t>2023</w:t>
            </w:r>
          </w:p>
        </w:tc>
        <w:tc>
          <w:tcPr>
            <w:tcW w:w="587" w:type="pct"/>
            <w:vAlign w:val="bottom"/>
          </w:tcPr>
          <w:p w14:paraId="55097462" w14:textId="77777777" w:rsidR="00820010" w:rsidRPr="00C87BD3" w:rsidRDefault="00820010" w:rsidP="001E10DB">
            <w:pPr>
              <w:jc w:val="right"/>
            </w:pPr>
            <w:r w:rsidRPr="00C87BD3">
              <w:rPr>
                <w:rStyle w:val="halvfet"/>
              </w:rPr>
              <w:t>5,6</w:t>
            </w:r>
          </w:p>
        </w:tc>
        <w:tc>
          <w:tcPr>
            <w:tcW w:w="932" w:type="pct"/>
            <w:vAlign w:val="bottom"/>
          </w:tcPr>
          <w:p w14:paraId="66C2BED2" w14:textId="77777777" w:rsidR="00820010" w:rsidRPr="00C87BD3" w:rsidRDefault="00820010" w:rsidP="001E10DB">
            <w:pPr>
              <w:jc w:val="right"/>
            </w:pPr>
            <w:r w:rsidRPr="00C87BD3">
              <w:t>6,3</w:t>
            </w:r>
          </w:p>
        </w:tc>
        <w:tc>
          <w:tcPr>
            <w:tcW w:w="829" w:type="pct"/>
            <w:vAlign w:val="bottom"/>
          </w:tcPr>
          <w:p w14:paraId="581F7BB8" w14:textId="77777777" w:rsidR="00820010" w:rsidRPr="00C87BD3" w:rsidRDefault="00820010" w:rsidP="001E10DB">
            <w:pPr>
              <w:jc w:val="right"/>
            </w:pPr>
            <w:r w:rsidRPr="00C87BD3">
              <w:t>5,8</w:t>
            </w:r>
          </w:p>
        </w:tc>
        <w:tc>
          <w:tcPr>
            <w:tcW w:w="829" w:type="pct"/>
            <w:vAlign w:val="bottom"/>
          </w:tcPr>
          <w:p w14:paraId="4ADA1E3B" w14:textId="77777777" w:rsidR="00820010" w:rsidRPr="00C87BD3" w:rsidRDefault="00820010" w:rsidP="001E10DB">
            <w:pPr>
              <w:jc w:val="right"/>
            </w:pPr>
            <w:r w:rsidRPr="00C87BD3">
              <w:t>0,5</w:t>
            </w:r>
          </w:p>
        </w:tc>
        <w:tc>
          <w:tcPr>
            <w:tcW w:w="638" w:type="pct"/>
            <w:vAlign w:val="bottom"/>
          </w:tcPr>
          <w:p w14:paraId="2CC695DA" w14:textId="77777777" w:rsidR="00820010" w:rsidRPr="00C87BD3" w:rsidRDefault="00820010" w:rsidP="001E10DB">
            <w:pPr>
              <w:jc w:val="right"/>
            </w:pPr>
            <w:r w:rsidRPr="00C87BD3">
              <w:t>4,8</w:t>
            </w:r>
          </w:p>
        </w:tc>
        <w:tc>
          <w:tcPr>
            <w:tcW w:w="736" w:type="pct"/>
            <w:vAlign w:val="bottom"/>
          </w:tcPr>
          <w:p w14:paraId="596F8C8F" w14:textId="77777777" w:rsidR="00820010" w:rsidRPr="00C87BD3" w:rsidRDefault="00820010" w:rsidP="001E10DB">
            <w:pPr>
              <w:jc w:val="right"/>
            </w:pPr>
            <w:r w:rsidRPr="00C87BD3">
              <w:t>56,0</w:t>
            </w:r>
          </w:p>
        </w:tc>
      </w:tr>
      <w:tr w:rsidR="00000000" w:rsidRPr="00C87BD3" w14:paraId="2E6F2D6F" w14:textId="77777777" w:rsidTr="001E10DB">
        <w:trPr>
          <w:trHeight w:val="300"/>
        </w:trPr>
        <w:tc>
          <w:tcPr>
            <w:tcW w:w="449" w:type="pct"/>
            <w:vAlign w:val="bottom"/>
          </w:tcPr>
          <w:p w14:paraId="1444EC1E" w14:textId="77777777" w:rsidR="00820010" w:rsidRPr="00C87BD3" w:rsidRDefault="00820010" w:rsidP="001E10DB">
            <w:pPr>
              <w:pStyle w:val="TabellHode-rad"/>
            </w:pPr>
            <w:r w:rsidRPr="00C87BD3">
              <w:t>2024</w:t>
            </w:r>
          </w:p>
        </w:tc>
        <w:tc>
          <w:tcPr>
            <w:tcW w:w="587" w:type="pct"/>
            <w:vAlign w:val="bottom"/>
          </w:tcPr>
          <w:p w14:paraId="3322FCD6" w14:textId="77777777" w:rsidR="00820010" w:rsidRPr="00C87BD3" w:rsidRDefault="00820010" w:rsidP="001E10DB">
            <w:pPr>
              <w:jc w:val="right"/>
            </w:pPr>
            <w:r w:rsidRPr="00C87BD3">
              <w:rPr>
                <w:rStyle w:val="halvfet"/>
              </w:rPr>
              <w:t>4,6</w:t>
            </w:r>
          </w:p>
        </w:tc>
        <w:tc>
          <w:tcPr>
            <w:tcW w:w="932" w:type="pct"/>
            <w:vAlign w:val="bottom"/>
          </w:tcPr>
          <w:p w14:paraId="604A7196" w14:textId="77777777" w:rsidR="00820010" w:rsidRPr="00C87BD3" w:rsidRDefault="00820010" w:rsidP="001E10DB">
            <w:pPr>
              <w:jc w:val="right"/>
            </w:pPr>
            <w:r w:rsidRPr="00C87BD3">
              <w:t>5,6</w:t>
            </w:r>
          </w:p>
        </w:tc>
        <w:tc>
          <w:tcPr>
            <w:tcW w:w="829" w:type="pct"/>
            <w:vAlign w:val="bottom"/>
          </w:tcPr>
          <w:p w14:paraId="22F46B26" w14:textId="77777777" w:rsidR="00820010" w:rsidRPr="00C87BD3" w:rsidRDefault="00820010" w:rsidP="001E10DB">
            <w:pPr>
              <w:jc w:val="right"/>
            </w:pPr>
            <w:r w:rsidRPr="00C87BD3">
              <w:t>5,6</w:t>
            </w:r>
          </w:p>
        </w:tc>
        <w:tc>
          <w:tcPr>
            <w:tcW w:w="829" w:type="pct"/>
            <w:vAlign w:val="bottom"/>
          </w:tcPr>
          <w:p w14:paraId="15BF5A9D" w14:textId="77777777" w:rsidR="00820010" w:rsidRPr="00C87BD3" w:rsidRDefault="00820010" w:rsidP="001E10DB">
            <w:pPr>
              <w:jc w:val="right"/>
            </w:pPr>
            <w:r w:rsidRPr="00C87BD3">
              <w:t>0,0</w:t>
            </w:r>
          </w:p>
        </w:tc>
        <w:tc>
          <w:tcPr>
            <w:tcW w:w="638" w:type="pct"/>
            <w:vAlign w:val="bottom"/>
          </w:tcPr>
          <w:p w14:paraId="6903E949" w14:textId="77777777" w:rsidR="00820010" w:rsidRPr="00C87BD3" w:rsidRDefault="00820010" w:rsidP="001E10DB">
            <w:pPr>
              <w:jc w:val="right"/>
            </w:pPr>
            <w:r w:rsidRPr="00C87BD3">
              <w:t>3,5</w:t>
            </w:r>
          </w:p>
        </w:tc>
        <w:tc>
          <w:tcPr>
            <w:tcW w:w="736" w:type="pct"/>
            <w:vAlign w:val="bottom"/>
          </w:tcPr>
          <w:p w14:paraId="561994D2" w14:textId="77777777" w:rsidR="00820010" w:rsidRPr="00C87BD3" w:rsidRDefault="00820010" w:rsidP="001E10DB">
            <w:pPr>
              <w:jc w:val="right"/>
            </w:pPr>
            <w:r w:rsidRPr="00C87BD3">
              <w:t>54,2</w:t>
            </w:r>
          </w:p>
        </w:tc>
      </w:tr>
      <w:tr w:rsidR="00000000" w:rsidRPr="00C87BD3" w14:paraId="2C8889AC" w14:textId="77777777" w:rsidTr="001E10DB">
        <w:trPr>
          <w:trHeight w:val="300"/>
        </w:trPr>
        <w:tc>
          <w:tcPr>
            <w:tcW w:w="449" w:type="pct"/>
            <w:vAlign w:val="bottom"/>
          </w:tcPr>
          <w:p w14:paraId="7A2EB970" w14:textId="77777777" w:rsidR="00820010" w:rsidRPr="00C87BD3" w:rsidRDefault="00820010" w:rsidP="001E10DB">
            <w:pPr>
              <w:pStyle w:val="TabellHode-rad"/>
            </w:pPr>
            <w:r w:rsidRPr="00C87BD3">
              <w:t>2025</w:t>
            </w:r>
          </w:p>
        </w:tc>
        <w:tc>
          <w:tcPr>
            <w:tcW w:w="587" w:type="pct"/>
            <w:vAlign w:val="bottom"/>
          </w:tcPr>
          <w:p w14:paraId="6D8CEDC7" w14:textId="77777777" w:rsidR="00820010" w:rsidRPr="00C87BD3" w:rsidRDefault="00820010" w:rsidP="001E10DB">
            <w:pPr>
              <w:jc w:val="right"/>
            </w:pPr>
            <w:r w:rsidRPr="00C87BD3">
              <w:rPr>
                <w:rStyle w:val="halvfet"/>
              </w:rPr>
              <w:t>3,8</w:t>
            </w:r>
          </w:p>
        </w:tc>
        <w:tc>
          <w:tcPr>
            <w:tcW w:w="932" w:type="pct"/>
            <w:vAlign w:val="bottom"/>
          </w:tcPr>
          <w:p w14:paraId="528AE14E" w14:textId="77777777" w:rsidR="00820010" w:rsidRPr="00C87BD3" w:rsidRDefault="00820010" w:rsidP="001E10DB">
            <w:pPr>
              <w:jc w:val="right"/>
            </w:pPr>
            <w:r w:rsidRPr="00C87BD3">
              <w:t>4,3</w:t>
            </w:r>
          </w:p>
        </w:tc>
        <w:tc>
          <w:tcPr>
            <w:tcW w:w="829" w:type="pct"/>
            <w:vAlign w:val="bottom"/>
          </w:tcPr>
          <w:p w14:paraId="34F24A79" w14:textId="77777777" w:rsidR="00820010" w:rsidRPr="00C87BD3" w:rsidRDefault="00820010" w:rsidP="001E10DB">
            <w:pPr>
              <w:jc w:val="right"/>
            </w:pPr>
            <w:r w:rsidRPr="00C87BD3">
              <w:t>4,3</w:t>
            </w:r>
          </w:p>
        </w:tc>
        <w:tc>
          <w:tcPr>
            <w:tcW w:w="829" w:type="pct"/>
            <w:vAlign w:val="bottom"/>
          </w:tcPr>
          <w:p w14:paraId="4E1FD554" w14:textId="77777777" w:rsidR="00820010" w:rsidRPr="00C87BD3" w:rsidRDefault="00820010" w:rsidP="001E10DB">
            <w:pPr>
              <w:jc w:val="right"/>
            </w:pPr>
            <w:r w:rsidRPr="00C87BD3">
              <w:t>0,0</w:t>
            </w:r>
          </w:p>
        </w:tc>
        <w:tc>
          <w:tcPr>
            <w:tcW w:w="638" w:type="pct"/>
            <w:vAlign w:val="bottom"/>
          </w:tcPr>
          <w:p w14:paraId="3647DB65" w14:textId="77777777" w:rsidR="00820010" w:rsidRPr="00C87BD3" w:rsidRDefault="00820010" w:rsidP="001E10DB">
            <w:pPr>
              <w:jc w:val="right"/>
            </w:pPr>
            <w:r w:rsidRPr="00C87BD3">
              <w:t>3,1</w:t>
            </w:r>
          </w:p>
        </w:tc>
        <w:tc>
          <w:tcPr>
            <w:tcW w:w="736" w:type="pct"/>
            <w:vAlign w:val="bottom"/>
          </w:tcPr>
          <w:p w14:paraId="7DB89066" w14:textId="77777777" w:rsidR="00820010" w:rsidRPr="00C87BD3" w:rsidRDefault="00820010" w:rsidP="001E10DB">
            <w:pPr>
              <w:jc w:val="right"/>
            </w:pPr>
            <w:r w:rsidRPr="00C87BD3">
              <w:t>55,7</w:t>
            </w:r>
          </w:p>
        </w:tc>
      </w:tr>
      <w:tr w:rsidR="00000000" w:rsidRPr="00C87BD3" w14:paraId="76C9CDE8" w14:textId="77777777" w:rsidTr="001E10DB">
        <w:trPr>
          <w:trHeight w:val="300"/>
        </w:trPr>
        <w:tc>
          <w:tcPr>
            <w:tcW w:w="449" w:type="pct"/>
            <w:vAlign w:val="bottom"/>
          </w:tcPr>
          <w:p w14:paraId="0D1665A0" w14:textId="63005C8D" w:rsidR="00820010" w:rsidRPr="00C87BD3" w:rsidRDefault="00820010" w:rsidP="001E10DB">
            <w:pPr>
              <w:pStyle w:val="TabellHode-rad"/>
            </w:pPr>
            <w:r w:rsidRPr="00C87BD3">
              <w:t>2026</w:t>
            </w:r>
            <w:r w:rsidR="001E10DB" w:rsidRPr="001E10DB">
              <w:rPr>
                <w:rStyle w:val="skrift-hevet"/>
              </w:rPr>
              <w:t>1</w:t>
            </w:r>
          </w:p>
        </w:tc>
        <w:tc>
          <w:tcPr>
            <w:tcW w:w="587" w:type="pct"/>
            <w:vAlign w:val="bottom"/>
          </w:tcPr>
          <w:p w14:paraId="2F45724F" w14:textId="77777777" w:rsidR="00820010" w:rsidRPr="00C87BD3" w:rsidRDefault="00820010" w:rsidP="001E10DB">
            <w:pPr>
              <w:jc w:val="right"/>
            </w:pPr>
            <w:r w:rsidRPr="00C87BD3">
              <w:rPr>
                <w:rStyle w:val="halvfet"/>
              </w:rPr>
              <w:t>3,6</w:t>
            </w:r>
          </w:p>
        </w:tc>
        <w:tc>
          <w:tcPr>
            <w:tcW w:w="932" w:type="pct"/>
            <w:vAlign w:val="bottom"/>
          </w:tcPr>
          <w:p w14:paraId="163F099B" w14:textId="77777777" w:rsidR="00820010" w:rsidRPr="00C87BD3" w:rsidRDefault="00820010" w:rsidP="001E10DB">
            <w:pPr>
              <w:jc w:val="right"/>
            </w:pPr>
            <w:r w:rsidRPr="00C87BD3">
              <w:t>4,4</w:t>
            </w:r>
          </w:p>
        </w:tc>
        <w:tc>
          <w:tcPr>
            <w:tcW w:w="829" w:type="pct"/>
            <w:vAlign w:val="bottom"/>
          </w:tcPr>
          <w:p w14:paraId="0B604F09" w14:textId="77777777" w:rsidR="00820010" w:rsidRPr="00C87BD3" w:rsidRDefault="00820010" w:rsidP="001E10DB">
            <w:pPr>
              <w:jc w:val="right"/>
            </w:pPr>
            <w:r w:rsidRPr="00C87BD3">
              <w:t>4,4</w:t>
            </w:r>
          </w:p>
        </w:tc>
        <w:tc>
          <w:tcPr>
            <w:tcW w:w="829" w:type="pct"/>
            <w:vAlign w:val="bottom"/>
          </w:tcPr>
          <w:p w14:paraId="08C4C9F0" w14:textId="77777777" w:rsidR="00820010" w:rsidRPr="00C87BD3" w:rsidRDefault="00820010" w:rsidP="001E10DB">
            <w:pPr>
              <w:jc w:val="right"/>
            </w:pPr>
            <w:r w:rsidRPr="00C87BD3">
              <w:t>0,0</w:t>
            </w:r>
          </w:p>
        </w:tc>
        <w:tc>
          <w:tcPr>
            <w:tcW w:w="638" w:type="pct"/>
            <w:vAlign w:val="bottom"/>
          </w:tcPr>
          <w:p w14:paraId="0083C279" w14:textId="77777777" w:rsidR="00820010" w:rsidRPr="00C87BD3" w:rsidRDefault="00820010" w:rsidP="001E10DB">
            <w:pPr>
              <w:jc w:val="right"/>
            </w:pPr>
            <w:r w:rsidRPr="00C87BD3">
              <w:t>2,5</w:t>
            </w:r>
          </w:p>
        </w:tc>
        <w:tc>
          <w:tcPr>
            <w:tcW w:w="736" w:type="pct"/>
            <w:vAlign w:val="bottom"/>
          </w:tcPr>
          <w:p w14:paraId="59C85DF8" w14:textId="77777777" w:rsidR="00820010" w:rsidRPr="00C87BD3" w:rsidRDefault="00820010" w:rsidP="001E10DB">
            <w:pPr>
              <w:jc w:val="right"/>
            </w:pPr>
            <w:r w:rsidRPr="00C87BD3">
              <w:t>57,1</w:t>
            </w:r>
          </w:p>
        </w:tc>
      </w:tr>
    </w:tbl>
    <w:p w14:paraId="432F1451" w14:textId="0B8F12BA" w:rsidR="00820010" w:rsidRPr="00C87BD3" w:rsidRDefault="001E10DB" w:rsidP="00C87BD3">
      <w:pPr>
        <w:pStyle w:val="Note"/>
      </w:pPr>
      <w:r w:rsidRPr="001E10DB">
        <w:rPr>
          <w:rStyle w:val="skrift-hevet"/>
        </w:rPr>
        <w:t>1</w:t>
      </w:r>
      <w:r w:rsidR="00820010" w:rsidRPr="00C87BD3">
        <w:t xml:space="preserve"> Finansdepartementets anslag i forbindelse med Revidert budsjett 2026.</w:t>
      </w:r>
    </w:p>
    <w:p w14:paraId="002B502E" w14:textId="77777777" w:rsidR="00820010" w:rsidRPr="00C87BD3" w:rsidRDefault="00820010" w:rsidP="00C87BD3">
      <w:pPr>
        <w:pStyle w:val="Kilde"/>
      </w:pPr>
      <w:r w:rsidRPr="00C87BD3">
        <w:t>Kilde: Finansdepartementet.</w:t>
      </w:r>
    </w:p>
    <w:p w14:paraId="25724F83" w14:textId="64E47388" w:rsidR="00820010" w:rsidRPr="00C87BD3" w:rsidRDefault="00820010" w:rsidP="00C87BD3">
      <w:pPr>
        <w:pStyle w:val="UnOverskrift1"/>
      </w:pPr>
      <w:r w:rsidRPr="00C87BD3">
        <w:t>Vedlegg 3</w:t>
      </w:r>
      <w:r w:rsidR="001E10DB">
        <w:t xml:space="preserve"> </w:t>
      </w:r>
      <w:r w:rsidRPr="00C87BD3">
        <w:t xml:space="preserve">Beregning av </w:t>
      </w:r>
      <w:proofErr w:type="spellStart"/>
      <w:r w:rsidRPr="00C87BD3">
        <w:t>deflatoren</w:t>
      </w:r>
      <w:proofErr w:type="spellEnd"/>
      <w:r w:rsidRPr="00C87BD3">
        <w:t xml:space="preserve"> for spesialisthelsetjenesten for 2025</w:t>
      </w:r>
    </w:p>
    <w:p w14:paraId="2D6108A6" w14:textId="77777777" w:rsidR="00820010" w:rsidRPr="00C87BD3" w:rsidRDefault="00820010" w:rsidP="00C87BD3">
      <w:r w:rsidRPr="00C87BD3">
        <w:t xml:space="preserve">Dette vedlegget beskriver beregningen av </w:t>
      </w:r>
      <w:proofErr w:type="spellStart"/>
      <w:r w:rsidRPr="00C87BD3">
        <w:t>deflatoren</w:t>
      </w:r>
      <w:proofErr w:type="spellEnd"/>
      <w:r w:rsidRPr="00C87BD3">
        <w:t xml:space="preserve"> for spesialisthelsetjenesten for 2025. </w:t>
      </w:r>
      <w:proofErr w:type="spellStart"/>
      <w:r w:rsidRPr="00C87BD3">
        <w:t>Deflatoren</w:t>
      </w:r>
      <w:proofErr w:type="spellEnd"/>
      <w:r w:rsidRPr="00C87BD3">
        <w:t xml:space="preserve"> for de regionale helseforetakene beregnes som et veid gjennomsnitt av to elementer: Vekst i lønnskostnader eksklusive pensjonskostnader og kjøp av varer og tjenester (til produktinnsats og investeringer).</w:t>
      </w:r>
    </w:p>
    <w:p w14:paraId="7E958CDC" w14:textId="77777777" w:rsidR="00820010" w:rsidRPr="00C87BD3" w:rsidRDefault="00820010" w:rsidP="00C87BD3">
      <w:r w:rsidRPr="00C87BD3">
        <w:t>Beregningene er basert på oppdaterte tall fra SSBs prisstatistikker for 2025, samt tall for lønnsvekst fra Teknisk beregningsutvalg for inntektsoppgjørene.</w:t>
      </w:r>
    </w:p>
    <w:p w14:paraId="4A49DBD7" w14:textId="635F896C" w:rsidR="00820010" w:rsidRPr="00C87BD3" w:rsidRDefault="00820010" w:rsidP="00C87BD3">
      <w:r w:rsidRPr="00C87BD3">
        <w:t xml:space="preserve">Tabell 1 oppsummerer beregningen av </w:t>
      </w:r>
      <w:proofErr w:type="spellStart"/>
      <w:r w:rsidRPr="00C87BD3">
        <w:t>deflatoren</w:t>
      </w:r>
      <w:proofErr w:type="spellEnd"/>
      <w:r w:rsidRPr="00C87BD3">
        <w:t xml:space="preserve"> for 2023–2025. Enkeltelementene omtales nærmere nedenfor. For 2025 beregnes </w:t>
      </w:r>
      <w:proofErr w:type="spellStart"/>
      <w:r w:rsidRPr="00C87BD3">
        <w:t>deflatoren</w:t>
      </w:r>
      <w:proofErr w:type="spellEnd"/>
      <w:r w:rsidRPr="00C87BD3">
        <w:t xml:space="preserve"> til 3,</w:t>
      </w:r>
      <w:r w:rsidR="001E10DB" w:rsidRPr="00C87BD3">
        <w:t>8</w:t>
      </w:r>
      <w:r w:rsidR="001E10DB">
        <w:t> pst.</w:t>
      </w:r>
    </w:p>
    <w:p w14:paraId="0E83B421" w14:textId="4562ECE7" w:rsidR="00820010" w:rsidRPr="00C87BD3" w:rsidRDefault="00820010" w:rsidP="00C87BD3">
      <w:proofErr w:type="spellStart"/>
      <w:r w:rsidRPr="00C87BD3">
        <w:t>Sammenvektingen</w:t>
      </w:r>
      <w:proofErr w:type="spellEnd"/>
      <w:r w:rsidRPr="00C87BD3">
        <w:t xml:space="preserve"> av lønnskostnader og prisvekst på kjøp av varer og tjenester inkl. bruttoinvesteringer er basert på regnskapene til helseforetakene slik de framkommer av SSBs statistikk for offentlige tjenester. I </w:t>
      </w:r>
      <w:proofErr w:type="spellStart"/>
      <w:r w:rsidRPr="00C87BD3">
        <w:t>deflatoren</w:t>
      </w:r>
      <w:proofErr w:type="spellEnd"/>
      <w:r w:rsidRPr="00C87BD3">
        <w:t xml:space="preserve"> for 2025 benyttes vekter fra 2024. I 2024 utgjorde lønnsandelen 55,</w:t>
      </w:r>
      <w:r w:rsidR="001E10DB" w:rsidRPr="00C87BD3">
        <w:t>7</w:t>
      </w:r>
      <w:r w:rsidR="001E10DB">
        <w:t> pst.</w:t>
      </w:r>
    </w:p>
    <w:p w14:paraId="6DA2147A" w14:textId="77777777" w:rsidR="00820010" w:rsidRPr="00C87BD3" w:rsidRDefault="00820010" w:rsidP="00C87BD3">
      <w:pPr>
        <w:pStyle w:val="avsnitt-tittel"/>
      </w:pPr>
      <w:r w:rsidRPr="00C87BD3">
        <w:t xml:space="preserve">Tabell 1. </w:t>
      </w:r>
      <w:proofErr w:type="spellStart"/>
      <w:r w:rsidRPr="00C87BD3">
        <w:t>Kostnadsdeflatoren</w:t>
      </w:r>
      <w:proofErr w:type="spellEnd"/>
      <w:r w:rsidRPr="00C87BD3">
        <w:t xml:space="preserve"> i spesialisthelsetjenesten. Prosent.</w:t>
      </w:r>
    </w:p>
    <w:tbl>
      <w:tblPr>
        <w:tblStyle w:val="StandardTabell"/>
        <w:tblW w:w="5000" w:type="pct"/>
        <w:tblLook w:val="0000" w:firstRow="0" w:lastRow="0" w:firstColumn="0" w:lastColumn="0" w:noHBand="0" w:noVBand="0"/>
      </w:tblPr>
      <w:tblGrid>
        <w:gridCol w:w="6133"/>
        <w:gridCol w:w="1441"/>
        <w:gridCol w:w="1441"/>
        <w:gridCol w:w="1441"/>
      </w:tblGrid>
      <w:tr w:rsidR="00000000" w:rsidRPr="00C87BD3" w14:paraId="057F4184" w14:textId="77777777" w:rsidTr="002F3A91">
        <w:trPr>
          <w:trHeight w:val="453"/>
        </w:trPr>
        <w:tc>
          <w:tcPr>
            <w:tcW w:w="2933" w:type="pct"/>
          </w:tcPr>
          <w:p w14:paraId="7DF878E3" w14:textId="77777777" w:rsidR="00820010" w:rsidRPr="001E10DB" w:rsidRDefault="00820010" w:rsidP="002F3A91">
            <w:pPr>
              <w:pStyle w:val="TabellHode-kolonne"/>
            </w:pPr>
          </w:p>
        </w:tc>
        <w:tc>
          <w:tcPr>
            <w:tcW w:w="689" w:type="pct"/>
            <w:vAlign w:val="bottom"/>
          </w:tcPr>
          <w:p w14:paraId="4042A44F" w14:textId="77777777" w:rsidR="00820010" w:rsidRPr="00C87BD3" w:rsidRDefault="00820010" w:rsidP="002F3A91">
            <w:pPr>
              <w:pStyle w:val="TabellHode-kolonne"/>
              <w:jc w:val="right"/>
            </w:pPr>
            <w:r w:rsidRPr="00C87BD3">
              <w:t>2023</w:t>
            </w:r>
          </w:p>
        </w:tc>
        <w:tc>
          <w:tcPr>
            <w:tcW w:w="689" w:type="pct"/>
            <w:vAlign w:val="bottom"/>
          </w:tcPr>
          <w:p w14:paraId="57A650AD" w14:textId="77777777" w:rsidR="00820010" w:rsidRPr="00C87BD3" w:rsidRDefault="00820010" w:rsidP="002F3A91">
            <w:pPr>
              <w:pStyle w:val="TabellHode-kolonne"/>
              <w:jc w:val="right"/>
            </w:pPr>
            <w:r w:rsidRPr="00C87BD3">
              <w:t>2024</w:t>
            </w:r>
          </w:p>
        </w:tc>
        <w:tc>
          <w:tcPr>
            <w:tcW w:w="689" w:type="pct"/>
            <w:vAlign w:val="bottom"/>
          </w:tcPr>
          <w:p w14:paraId="2271DEDB" w14:textId="77777777" w:rsidR="00820010" w:rsidRPr="00C87BD3" w:rsidRDefault="00820010" w:rsidP="002F3A91">
            <w:pPr>
              <w:pStyle w:val="TabellHode-kolonne"/>
              <w:jc w:val="right"/>
            </w:pPr>
            <w:r w:rsidRPr="00C87BD3">
              <w:t>2025</w:t>
            </w:r>
          </w:p>
        </w:tc>
      </w:tr>
      <w:tr w:rsidR="00000000" w:rsidRPr="00C87BD3" w14:paraId="26EC3A29" w14:textId="77777777" w:rsidTr="002F3A91">
        <w:trPr>
          <w:trHeight w:val="396"/>
        </w:trPr>
        <w:tc>
          <w:tcPr>
            <w:tcW w:w="2933" w:type="pct"/>
          </w:tcPr>
          <w:p w14:paraId="7E012324" w14:textId="77777777" w:rsidR="00820010" w:rsidRPr="00C87BD3" w:rsidRDefault="00820010" w:rsidP="002F3A91">
            <w:pPr>
              <w:pStyle w:val="TabellHode-rad"/>
            </w:pPr>
            <w:proofErr w:type="spellStart"/>
            <w:r w:rsidRPr="00C87BD3">
              <w:rPr>
                <w:rStyle w:val="kursiv"/>
              </w:rPr>
              <w:t>Deflator</w:t>
            </w:r>
            <w:proofErr w:type="spellEnd"/>
          </w:p>
        </w:tc>
        <w:tc>
          <w:tcPr>
            <w:tcW w:w="689" w:type="pct"/>
            <w:vAlign w:val="bottom"/>
          </w:tcPr>
          <w:p w14:paraId="0CAE1325" w14:textId="77777777" w:rsidR="00820010" w:rsidRPr="00C87BD3" w:rsidRDefault="00820010" w:rsidP="002F3A91">
            <w:pPr>
              <w:jc w:val="right"/>
            </w:pPr>
            <w:r w:rsidRPr="00C87BD3">
              <w:rPr>
                <w:rStyle w:val="kursiv"/>
              </w:rPr>
              <w:t>5,6</w:t>
            </w:r>
          </w:p>
        </w:tc>
        <w:tc>
          <w:tcPr>
            <w:tcW w:w="689" w:type="pct"/>
            <w:vAlign w:val="bottom"/>
          </w:tcPr>
          <w:p w14:paraId="0D2117AF" w14:textId="77777777" w:rsidR="00820010" w:rsidRPr="00C87BD3" w:rsidRDefault="00820010" w:rsidP="002F3A91">
            <w:pPr>
              <w:jc w:val="right"/>
            </w:pPr>
            <w:r w:rsidRPr="00C87BD3">
              <w:rPr>
                <w:rStyle w:val="kursiv"/>
              </w:rPr>
              <w:t>4,6</w:t>
            </w:r>
          </w:p>
        </w:tc>
        <w:tc>
          <w:tcPr>
            <w:tcW w:w="689" w:type="pct"/>
            <w:vAlign w:val="bottom"/>
          </w:tcPr>
          <w:p w14:paraId="4996529D" w14:textId="77777777" w:rsidR="00820010" w:rsidRPr="00C87BD3" w:rsidRDefault="00820010" w:rsidP="002F3A91">
            <w:pPr>
              <w:jc w:val="right"/>
            </w:pPr>
            <w:r w:rsidRPr="00C87BD3">
              <w:rPr>
                <w:rStyle w:val="kursiv"/>
              </w:rPr>
              <w:t>3,8</w:t>
            </w:r>
          </w:p>
        </w:tc>
      </w:tr>
      <w:tr w:rsidR="00000000" w:rsidRPr="00C87BD3" w14:paraId="0B39774C" w14:textId="77777777" w:rsidTr="002F3A91">
        <w:trPr>
          <w:trHeight w:val="396"/>
        </w:trPr>
        <w:tc>
          <w:tcPr>
            <w:tcW w:w="2933" w:type="pct"/>
          </w:tcPr>
          <w:p w14:paraId="4F800AAA" w14:textId="77777777" w:rsidR="00820010" w:rsidRPr="00C87BD3" w:rsidRDefault="00820010" w:rsidP="002F3A91">
            <w:pPr>
              <w:pStyle w:val="TabellHode-rad"/>
            </w:pPr>
            <w:r w:rsidRPr="00C87BD3">
              <w:t>Vekst i lønnskostnader (ekskl. pensjon)</w:t>
            </w:r>
          </w:p>
        </w:tc>
        <w:tc>
          <w:tcPr>
            <w:tcW w:w="689" w:type="pct"/>
            <w:vAlign w:val="bottom"/>
          </w:tcPr>
          <w:p w14:paraId="7E25F871" w14:textId="77777777" w:rsidR="00820010" w:rsidRPr="00C87BD3" w:rsidRDefault="00820010" w:rsidP="002F3A91">
            <w:pPr>
              <w:jc w:val="right"/>
            </w:pPr>
            <w:r w:rsidRPr="00C87BD3">
              <w:t>6,3</w:t>
            </w:r>
          </w:p>
        </w:tc>
        <w:tc>
          <w:tcPr>
            <w:tcW w:w="689" w:type="pct"/>
            <w:vAlign w:val="bottom"/>
          </w:tcPr>
          <w:p w14:paraId="11B8FB58" w14:textId="77777777" w:rsidR="00820010" w:rsidRPr="00C87BD3" w:rsidRDefault="00820010" w:rsidP="002F3A91">
            <w:pPr>
              <w:jc w:val="right"/>
            </w:pPr>
            <w:r w:rsidRPr="00C87BD3">
              <w:t>5,6</w:t>
            </w:r>
          </w:p>
        </w:tc>
        <w:tc>
          <w:tcPr>
            <w:tcW w:w="689" w:type="pct"/>
            <w:vAlign w:val="bottom"/>
          </w:tcPr>
          <w:p w14:paraId="008F0EDA" w14:textId="77777777" w:rsidR="00820010" w:rsidRPr="00C87BD3" w:rsidRDefault="00820010" w:rsidP="002F3A91">
            <w:pPr>
              <w:jc w:val="right"/>
            </w:pPr>
            <w:r w:rsidRPr="00C87BD3">
              <w:t>4,3</w:t>
            </w:r>
          </w:p>
        </w:tc>
      </w:tr>
      <w:tr w:rsidR="00000000" w:rsidRPr="00C87BD3" w14:paraId="553D5025" w14:textId="77777777" w:rsidTr="002F3A91">
        <w:trPr>
          <w:trHeight w:val="396"/>
        </w:trPr>
        <w:tc>
          <w:tcPr>
            <w:tcW w:w="2933" w:type="pct"/>
          </w:tcPr>
          <w:p w14:paraId="36A257A2" w14:textId="77777777" w:rsidR="00820010" w:rsidRPr="00C87BD3" w:rsidRDefault="00820010" w:rsidP="002F3A91">
            <w:pPr>
              <w:pStyle w:val="TabellHode-rad"/>
            </w:pPr>
            <w:r w:rsidRPr="00C87BD3">
              <w:tab/>
              <w:t>Årslønnsvekst (TBU-inntekt)</w:t>
            </w:r>
          </w:p>
        </w:tc>
        <w:tc>
          <w:tcPr>
            <w:tcW w:w="689" w:type="pct"/>
            <w:vAlign w:val="bottom"/>
          </w:tcPr>
          <w:p w14:paraId="0D08A999" w14:textId="77777777" w:rsidR="00820010" w:rsidRPr="00C87BD3" w:rsidRDefault="00820010" w:rsidP="002F3A91">
            <w:pPr>
              <w:jc w:val="right"/>
            </w:pPr>
            <w:r w:rsidRPr="00C87BD3">
              <w:rPr>
                <w:rStyle w:val="kursiv"/>
              </w:rPr>
              <w:t>5,8</w:t>
            </w:r>
          </w:p>
        </w:tc>
        <w:tc>
          <w:tcPr>
            <w:tcW w:w="689" w:type="pct"/>
            <w:vAlign w:val="bottom"/>
          </w:tcPr>
          <w:p w14:paraId="205F162B" w14:textId="77777777" w:rsidR="00820010" w:rsidRPr="00C87BD3" w:rsidRDefault="00820010" w:rsidP="002F3A91">
            <w:pPr>
              <w:jc w:val="right"/>
            </w:pPr>
            <w:r w:rsidRPr="00C87BD3">
              <w:rPr>
                <w:rStyle w:val="kursiv"/>
              </w:rPr>
              <w:t>5,6</w:t>
            </w:r>
          </w:p>
        </w:tc>
        <w:tc>
          <w:tcPr>
            <w:tcW w:w="689" w:type="pct"/>
            <w:vAlign w:val="bottom"/>
          </w:tcPr>
          <w:p w14:paraId="7AE24350" w14:textId="77777777" w:rsidR="00820010" w:rsidRPr="00C87BD3" w:rsidRDefault="00820010" w:rsidP="002F3A91">
            <w:pPr>
              <w:jc w:val="right"/>
            </w:pPr>
            <w:r w:rsidRPr="00C87BD3">
              <w:rPr>
                <w:rStyle w:val="kursiv"/>
              </w:rPr>
              <w:t>4,3</w:t>
            </w:r>
          </w:p>
        </w:tc>
      </w:tr>
      <w:tr w:rsidR="00000000" w:rsidRPr="00C87BD3" w14:paraId="4D44881A" w14:textId="77777777" w:rsidTr="002F3A91">
        <w:trPr>
          <w:trHeight w:val="396"/>
        </w:trPr>
        <w:tc>
          <w:tcPr>
            <w:tcW w:w="2933" w:type="pct"/>
          </w:tcPr>
          <w:p w14:paraId="2C386D7D" w14:textId="77777777" w:rsidR="00820010" w:rsidRPr="00C87BD3" w:rsidRDefault="00820010" w:rsidP="002F3A91">
            <w:pPr>
              <w:pStyle w:val="TabellHode-rad"/>
            </w:pPr>
            <w:r w:rsidRPr="00C87BD3">
              <w:tab/>
              <w:t>Bidrag arbeidsgiveravgift</w:t>
            </w:r>
          </w:p>
        </w:tc>
        <w:tc>
          <w:tcPr>
            <w:tcW w:w="689" w:type="pct"/>
            <w:vAlign w:val="bottom"/>
          </w:tcPr>
          <w:p w14:paraId="0BCD2A48" w14:textId="77777777" w:rsidR="00820010" w:rsidRPr="00C87BD3" w:rsidRDefault="00820010" w:rsidP="002F3A91">
            <w:pPr>
              <w:jc w:val="right"/>
            </w:pPr>
            <w:r w:rsidRPr="00C87BD3">
              <w:rPr>
                <w:rStyle w:val="kursiv"/>
              </w:rPr>
              <w:t>0,5</w:t>
            </w:r>
          </w:p>
        </w:tc>
        <w:tc>
          <w:tcPr>
            <w:tcW w:w="689" w:type="pct"/>
            <w:vAlign w:val="bottom"/>
          </w:tcPr>
          <w:p w14:paraId="58DBC5C6" w14:textId="77777777" w:rsidR="00820010" w:rsidRPr="00C87BD3" w:rsidRDefault="00820010" w:rsidP="002F3A91">
            <w:pPr>
              <w:jc w:val="right"/>
            </w:pPr>
            <w:r w:rsidRPr="00C87BD3">
              <w:rPr>
                <w:rStyle w:val="kursiv"/>
              </w:rPr>
              <w:t>0,0</w:t>
            </w:r>
          </w:p>
        </w:tc>
        <w:tc>
          <w:tcPr>
            <w:tcW w:w="689" w:type="pct"/>
            <w:vAlign w:val="bottom"/>
          </w:tcPr>
          <w:p w14:paraId="023F30EC" w14:textId="77777777" w:rsidR="00820010" w:rsidRPr="00C87BD3" w:rsidRDefault="00820010" w:rsidP="002F3A91">
            <w:pPr>
              <w:jc w:val="right"/>
            </w:pPr>
            <w:r w:rsidRPr="00C87BD3">
              <w:rPr>
                <w:rStyle w:val="kursiv"/>
              </w:rPr>
              <w:t>0,0</w:t>
            </w:r>
          </w:p>
        </w:tc>
      </w:tr>
      <w:tr w:rsidR="00000000" w:rsidRPr="00C87BD3" w14:paraId="36A375A4" w14:textId="77777777" w:rsidTr="002F3A91">
        <w:trPr>
          <w:trHeight w:val="396"/>
        </w:trPr>
        <w:tc>
          <w:tcPr>
            <w:tcW w:w="2933" w:type="pct"/>
          </w:tcPr>
          <w:p w14:paraId="59263A64" w14:textId="77777777" w:rsidR="00820010" w:rsidRPr="00C87BD3" w:rsidRDefault="00820010" w:rsidP="002F3A91">
            <w:pPr>
              <w:pStyle w:val="TabellHode-rad"/>
            </w:pPr>
            <w:r w:rsidRPr="00C87BD3">
              <w:t>Prisvekst varer og tjenester</w:t>
            </w:r>
          </w:p>
        </w:tc>
        <w:tc>
          <w:tcPr>
            <w:tcW w:w="689" w:type="pct"/>
            <w:vAlign w:val="bottom"/>
          </w:tcPr>
          <w:p w14:paraId="2A9B0338" w14:textId="77777777" w:rsidR="00820010" w:rsidRPr="00C87BD3" w:rsidRDefault="00820010" w:rsidP="002F3A91">
            <w:pPr>
              <w:jc w:val="right"/>
            </w:pPr>
            <w:r w:rsidRPr="00C87BD3">
              <w:t>4,8</w:t>
            </w:r>
          </w:p>
        </w:tc>
        <w:tc>
          <w:tcPr>
            <w:tcW w:w="689" w:type="pct"/>
            <w:vAlign w:val="bottom"/>
          </w:tcPr>
          <w:p w14:paraId="17D73C9C" w14:textId="77777777" w:rsidR="00820010" w:rsidRPr="00C87BD3" w:rsidRDefault="00820010" w:rsidP="002F3A91">
            <w:pPr>
              <w:jc w:val="right"/>
            </w:pPr>
            <w:r w:rsidRPr="00C87BD3">
              <w:t>3,4</w:t>
            </w:r>
          </w:p>
        </w:tc>
        <w:tc>
          <w:tcPr>
            <w:tcW w:w="689" w:type="pct"/>
            <w:vAlign w:val="bottom"/>
          </w:tcPr>
          <w:p w14:paraId="373CE82A" w14:textId="77777777" w:rsidR="00820010" w:rsidRPr="00C87BD3" w:rsidRDefault="00820010" w:rsidP="002F3A91">
            <w:pPr>
              <w:jc w:val="right"/>
            </w:pPr>
            <w:r w:rsidRPr="00C87BD3">
              <w:t>3,1</w:t>
            </w:r>
          </w:p>
        </w:tc>
      </w:tr>
      <w:tr w:rsidR="00000000" w:rsidRPr="00C87BD3" w14:paraId="344E1C7C" w14:textId="77777777" w:rsidTr="002F3A91">
        <w:trPr>
          <w:trHeight w:val="396"/>
        </w:trPr>
        <w:tc>
          <w:tcPr>
            <w:tcW w:w="2933" w:type="pct"/>
          </w:tcPr>
          <w:p w14:paraId="37E4DB03" w14:textId="77777777" w:rsidR="00820010" w:rsidRPr="00C87BD3" w:rsidRDefault="00820010" w:rsidP="002F3A91">
            <w:pPr>
              <w:pStyle w:val="TabellHode-rad"/>
            </w:pPr>
            <w:r w:rsidRPr="00C87BD3">
              <w:t>Lønnsandel i prosent</w:t>
            </w:r>
          </w:p>
        </w:tc>
        <w:tc>
          <w:tcPr>
            <w:tcW w:w="689" w:type="pct"/>
            <w:vAlign w:val="bottom"/>
          </w:tcPr>
          <w:p w14:paraId="61B2D209" w14:textId="77777777" w:rsidR="00820010" w:rsidRPr="00C87BD3" w:rsidRDefault="00820010" w:rsidP="002F3A91">
            <w:pPr>
              <w:jc w:val="right"/>
            </w:pPr>
            <w:r w:rsidRPr="00C87BD3">
              <w:t>56,0</w:t>
            </w:r>
          </w:p>
        </w:tc>
        <w:tc>
          <w:tcPr>
            <w:tcW w:w="689" w:type="pct"/>
            <w:vAlign w:val="bottom"/>
          </w:tcPr>
          <w:p w14:paraId="24309C35" w14:textId="77777777" w:rsidR="00820010" w:rsidRPr="00C87BD3" w:rsidRDefault="00820010" w:rsidP="002F3A91">
            <w:pPr>
              <w:jc w:val="right"/>
            </w:pPr>
            <w:r w:rsidRPr="00C87BD3">
              <w:t>54,2</w:t>
            </w:r>
          </w:p>
        </w:tc>
        <w:tc>
          <w:tcPr>
            <w:tcW w:w="689" w:type="pct"/>
            <w:vAlign w:val="bottom"/>
          </w:tcPr>
          <w:p w14:paraId="77E5572C" w14:textId="77777777" w:rsidR="00820010" w:rsidRPr="00C87BD3" w:rsidRDefault="00820010" w:rsidP="002F3A91">
            <w:pPr>
              <w:jc w:val="right"/>
            </w:pPr>
            <w:r w:rsidRPr="00C87BD3">
              <w:t>55,7</w:t>
            </w:r>
          </w:p>
        </w:tc>
      </w:tr>
      <w:tr w:rsidR="00000000" w:rsidRPr="00C87BD3" w14:paraId="00EF67CB" w14:textId="77777777" w:rsidTr="002F3A91">
        <w:trPr>
          <w:trHeight w:val="396"/>
        </w:trPr>
        <w:tc>
          <w:tcPr>
            <w:tcW w:w="2933" w:type="pct"/>
          </w:tcPr>
          <w:p w14:paraId="33A7914C" w14:textId="77777777" w:rsidR="00820010" w:rsidRPr="00C87BD3" w:rsidRDefault="00820010" w:rsidP="002F3A91"/>
        </w:tc>
        <w:tc>
          <w:tcPr>
            <w:tcW w:w="689" w:type="pct"/>
            <w:vAlign w:val="bottom"/>
          </w:tcPr>
          <w:p w14:paraId="3E7DD8B1" w14:textId="77777777" w:rsidR="00820010" w:rsidRPr="00C87BD3" w:rsidRDefault="00820010" w:rsidP="002F3A91">
            <w:pPr>
              <w:jc w:val="right"/>
            </w:pPr>
          </w:p>
        </w:tc>
        <w:tc>
          <w:tcPr>
            <w:tcW w:w="689" w:type="pct"/>
            <w:vAlign w:val="bottom"/>
          </w:tcPr>
          <w:p w14:paraId="7CEECE19" w14:textId="77777777" w:rsidR="00820010" w:rsidRPr="00C87BD3" w:rsidRDefault="00820010" w:rsidP="002F3A91">
            <w:pPr>
              <w:jc w:val="right"/>
            </w:pPr>
          </w:p>
        </w:tc>
        <w:tc>
          <w:tcPr>
            <w:tcW w:w="689" w:type="pct"/>
            <w:vAlign w:val="bottom"/>
          </w:tcPr>
          <w:p w14:paraId="70658014" w14:textId="77777777" w:rsidR="00820010" w:rsidRPr="00C87BD3" w:rsidRDefault="00820010" w:rsidP="002F3A91">
            <w:pPr>
              <w:jc w:val="right"/>
            </w:pPr>
          </w:p>
        </w:tc>
      </w:tr>
      <w:tr w:rsidR="00000000" w:rsidRPr="00C87BD3" w14:paraId="37030B33" w14:textId="77777777" w:rsidTr="002F3A91">
        <w:trPr>
          <w:trHeight w:val="396"/>
        </w:trPr>
        <w:tc>
          <w:tcPr>
            <w:tcW w:w="2933" w:type="pct"/>
          </w:tcPr>
          <w:p w14:paraId="7B6D9934" w14:textId="77777777" w:rsidR="00820010" w:rsidRPr="00C87BD3" w:rsidRDefault="00820010" w:rsidP="002F3A91">
            <w:pPr>
              <w:pStyle w:val="TabellHode-rad"/>
            </w:pPr>
            <w:proofErr w:type="spellStart"/>
            <w:r w:rsidRPr="00C87BD3">
              <w:rPr>
                <w:rStyle w:val="kursiv"/>
              </w:rPr>
              <w:lastRenderedPageBreak/>
              <w:t>Deflator</w:t>
            </w:r>
            <w:proofErr w:type="spellEnd"/>
            <w:r w:rsidRPr="00C87BD3">
              <w:rPr>
                <w:rStyle w:val="kursiv"/>
              </w:rPr>
              <w:t xml:space="preserve"> i opprinnelig statsbudsjett</w:t>
            </w:r>
          </w:p>
        </w:tc>
        <w:tc>
          <w:tcPr>
            <w:tcW w:w="689" w:type="pct"/>
            <w:vAlign w:val="bottom"/>
          </w:tcPr>
          <w:p w14:paraId="369B6484" w14:textId="77777777" w:rsidR="00820010" w:rsidRPr="00C87BD3" w:rsidRDefault="00820010" w:rsidP="002F3A91">
            <w:pPr>
              <w:jc w:val="right"/>
            </w:pPr>
            <w:r w:rsidRPr="00C87BD3">
              <w:rPr>
                <w:rStyle w:val="kursiv"/>
              </w:rPr>
              <w:t>3,8</w:t>
            </w:r>
          </w:p>
        </w:tc>
        <w:tc>
          <w:tcPr>
            <w:tcW w:w="689" w:type="pct"/>
            <w:vAlign w:val="bottom"/>
          </w:tcPr>
          <w:p w14:paraId="026BEE4E" w14:textId="77777777" w:rsidR="00820010" w:rsidRPr="00C87BD3" w:rsidRDefault="00820010" w:rsidP="002F3A91">
            <w:pPr>
              <w:jc w:val="right"/>
            </w:pPr>
            <w:r w:rsidRPr="00C87BD3">
              <w:rPr>
                <w:rStyle w:val="kursiv"/>
              </w:rPr>
              <w:t>4,3</w:t>
            </w:r>
          </w:p>
        </w:tc>
        <w:tc>
          <w:tcPr>
            <w:tcW w:w="689" w:type="pct"/>
            <w:vAlign w:val="bottom"/>
          </w:tcPr>
          <w:p w14:paraId="01A1CB5B" w14:textId="77777777" w:rsidR="00820010" w:rsidRPr="00C87BD3" w:rsidRDefault="00820010" w:rsidP="002F3A91">
            <w:pPr>
              <w:jc w:val="right"/>
            </w:pPr>
            <w:r w:rsidRPr="00C87BD3">
              <w:rPr>
                <w:rStyle w:val="kursiv"/>
              </w:rPr>
              <w:t>4,1</w:t>
            </w:r>
          </w:p>
        </w:tc>
      </w:tr>
    </w:tbl>
    <w:p w14:paraId="1DDAC45C" w14:textId="77777777" w:rsidR="00820010" w:rsidRPr="00C87BD3" w:rsidRDefault="00820010" w:rsidP="00C87BD3">
      <w:pPr>
        <w:pStyle w:val="Kilde"/>
      </w:pPr>
      <w:r w:rsidRPr="00C87BD3">
        <w:t>Kilde: Finansdepartementet.</w:t>
      </w:r>
    </w:p>
    <w:p w14:paraId="6CABB2EB" w14:textId="5D7E3F99" w:rsidR="00820010" w:rsidRPr="00C87BD3" w:rsidRDefault="00820010" w:rsidP="00C87BD3">
      <w:proofErr w:type="spellStart"/>
      <w:r w:rsidRPr="00C87BD3">
        <w:t>Deflatoren</w:t>
      </w:r>
      <w:proofErr w:type="spellEnd"/>
      <w:r w:rsidRPr="00C87BD3">
        <w:t xml:space="preserve"> for 2025 er 0,3 prosentpoeng lavere enn opprinnelig anslag på </w:t>
      </w:r>
      <w:proofErr w:type="spellStart"/>
      <w:r w:rsidRPr="00C87BD3">
        <w:t>deflatoren</w:t>
      </w:r>
      <w:proofErr w:type="spellEnd"/>
      <w:r w:rsidRPr="00C87BD3">
        <w:t xml:space="preserve"> i Nasjonalbudsjettet 2025. Det kan forklares med at lønnsveksten ble 4,</w:t>
      </w:r>
      <w:r w:rsidR="001E10DB" w:rsidRPr="00C87BD3">
        <w:t>3</w:t>
      </w:r>
      <w:r w:rsidR="001E10DB">
        <w:t> pst.</w:t>
      </w:r>
      <w:r w:rsidRPr="00C87BD3">
        <w:t xml:space="preserve"> mot anslaget på 4,</w:t>
      </w:r>
      <w:r w:rsidR="001E10DB" w:rsidRPr="00C87BD3">
        <w:t>5</w:t>
      </w:r>
      <w:r w:rsidR="001E10DB">
        <w:t> pst.</w:t>
      </w:r>
      <w:r w:rsidRPr="00C87BD3">
        <w:t xml:space="preserve"> Prisveksten på varer og tjenester ble det samme som opprinnelig anslag på 3,</w:t>
      </w:r>
      <w:r w:rsidR="001E10DB" w:rsidRPr="00C87BD3">
        <w:t>1</w:t>
      </w:r>
      <w:r w:rsidR="001E10DB">
        <w:t> pst.</w:t>
      </w:r>
      <w:r w:rsidRPr="00C87BD3">
        <w:t xml:space="preserve"> (da bare for produktinnsats). I tillegg er lønnsandelen i beregningen redusert fra 7</w:t>
      </w:r>
      <w:r w:rsidR="001E10DB" w:rsidRPr="00C87BD3">
        <w:t>0</w:t>
      </w:r>
      <w:r w:rsidR="001E10DB">
        <w:t> pst.</w:t>
      </w:r>
      <w:r w:rsidRPr="00C87BD3">
        <w:t xml:space="preserve"> til 55,</w:t>
      </w:r>
      <w:r w:rsidR="001E10DB" w:rsidRPr="00C87BD3">
        <w:t>7</w:t>
      </w:r>
      <w:r w:rsidR="001E10DB">
        <w:t> pst.</w:t>
      </w:r>
    </w:p>
    <w:p w14:paraId="11FBD5BD" w14:textId="77777777" w:rsidR="00820010" w:rsidRPr="00C87BD3" w:rsidRDefault="00820010" w:rsidP="00C87BD3">
      <w:pPr>
        <w:pStyle w:val="avsnitt-tittel"/>
      </w:pPr>
      <w:r w:rsidRPr="00C87BD3">
        <w:t>Vekst i lønnskostnader</w:t>
      </w:r>
    </w:p>
    <w:p w14:paraId="05436A96" w14:textId="77777777" w:rsidR="00820010" w:rsidRPr="00C87BD3" w:rsidRDefault="00820010" w:rsidP="00C87BD3">
      <w:r w:rsidRPr="00C87BD3">
        <w:t>Veksten i løn</w:t>
      </w:r>
      <w:r w:rsidRPr="00C87BD3">
        <w:t>nskostnadene tallfestes med utgangspunkt i beregnet årslønnsvekst per årsverk for arbeidstakere i helseforetakene ifølge tall fra Det tekniske beregningsutvalget for inntektsoppgjørene (TBU-inntekt). Endringer i pensjonskostnadene holdes utenfor fordi disse håndteres særskilt.</w:t>
      </w:r>
    </w:p>
    <w:p w14:paraId="065CB571" w14:textId="77777777" w:rsidR="00820010" w:rsidRPr="00C87BD3" w:rsidRDefault="00820010" w:rsidP="00C87BD3">
      <w:r w:rsidRPr="00C87BD3">
        <w:t xml:space="preserve">For 2025 beregner TBU-inntekt årslønnsveksten per årsverk for ansatte i helseforetakene til 4,3 prosent. Se tabell 1.1 i </w:t>
      </w:r>
      <w:hyperlink r:id="rId31" w:history="1">
        <w:r w:rsidRPr="00C87BD3">
          <w:t>NOU 2026: 5 Grunnlaget for inntektsoppgjørene 2026</w:t>
        </w:r>
      </w:hyperlink>
      <w:r w:rsidRPr="00C87BD3">
        <w:t>.</w:t>
      </w:r>
    </w:p>
    <w:p w14:paraId="2DA96554" w14:textId="77777777" w:rsidR="00820010" w:rsidRPr="00C87BD3" w:rsidRDefault="00820010" w:rsidP="00C87BD3">
      <w:r w:rsidRPr="00C87BD3">
        <w:t>Statistikk for offentlige finanser viser at arbeidsgiveravgiften i helseforetakene vokser om lag i samme takt som lønningene. Bidraget fra arbeidsgiveravgiften er derfor null.</w:t>
      </w:r>
    </w:p>
    <w:p w14:paraId="56A1009C" w14:textId="77777777" w:rsidR="00820010" w:rsidRPr="00C87BD3" w:rsidRDefault="00820010" w:rsidP="00C87BD3">
      <w:pPr>
        <w:pStyle w:val="avsnitt-tittel"/>
      </w:pPr>
      <w:r w:rsidRPr="00C87BD3">
        <w:t>Prisvekst kjøp av varer og tjenester</w:t>
      </w:r>
    </w:p>
    <w:p w14:paraId="79A14A3E" w14:textId="77777777" w:rsidR="00820010" w:rsidRPr="00C87BD3" w:rsidRDefault="00820010" w:rsidP="00C87BD3">
      <w:r w:rsidRPr="00C87BD3">
        <w:t>Beregningen av prisvekst for kjøp av varer og tjenester tar utgangspunkt i helseforetakenes observerte utgifter til kjøp av varer og tjenester til produktinnsats og investeringer. Utgiftene er fordelt etter artsfordelingen i SSBs statistikk for offentlige finanser, som igjen er basert på regnskapene til helseforetakene. Dette betyr blant annet at investeringer vektes basert på faktiske utgifter til investeringer i henhold til kontantstrømoppstillingen for investeringer i regnskapene.</w:t>
      </w:r>
    </w:p>
    <w:p w14:paraId="3BAA2A1B" w14:textId="77777777" w:rsidR="00820010" w:rsidRPr="00C87BD3" w:rsidRDefault="00820010" w:rsidP="00C87BD3">
      <w:r w:rsidRPr="00C87BD3">
        <w:t>For hver gruppe av varer og tjenester er det tilordnet en prisindeks, basert på ulike prisstatistikker fra SSB:</w:t>
      </w:r>
    </w:p>
    <w:p w14:paraId="0A1E11C6" w14:textId="77777777" w:rsidR="00820010" w:rsidRPr="00C87BD3" w:rsidRDefault="00820010" w:rsidP="00C87BD3">
      <w:pPr>
        <w:pStyle w:val="Liste"/>
      </w:pPr>
      <w:r w:rsidRPr="00C87BD3">
        <w:t>Ulike detaljerte undergrupper i konsumprisindeksen</w:t>
      </w:r>
    </w:p>
    <w:p w14:paraId="3E9C82BD" w14:textId="77777777" w:rsidR="00820010" w:rsidRPr="00C87BD3" w:rsidRDefault="00820010" w:rsidP="00C87BD3">
      <w:pPr>
        <w:pStyle w:val="Liste"/>
      </w:pPr>
      <w:proofErr w:type="spellStart"/>
      <w:r w:rsidRPr="00C87BD3">
        <w:t>Byggekostnadsindekser</w:t>
      </w:r>
      <w:proofErr w:type="spellEnd"/>
    </w:p>
    <w:p w14:paraId="15507424" w14:textId="77777777" w:rsidR="00820010" w:rsidRPr="00C87BD3" w:rsidRDefault="00820010" w:rsidP="00C87BD3">
      <w:pPr>
        <w:pStyle w:val="Liste"/>
      </w:pPr>
      <w:r w:rsidRPr="00C87BD3">
        <w:t>Den årlige elektrisitetsprisstatistikken</w:t>
      </w:r>
    </w:p>
    <w:p w14:paraId="4A8436A2" w14:textId="77777777" w:rsidR="00820010" w:rsidRPr="00C87BD3" w:rsidRDefault="00820010" w:rsidP="00C87BD3">
      <w:pPr>
        <w:pStyle w:val="Liste"/>
      </w:pPr>
      <w:r w:rsidRPr="00C87BD3">
        <w:t>Noen undergrupper fra prisindeks for førstegangsomsetning innenlands</w:t>
      </w:r>
    </w:p>
    <w:p w14:paraId="4D30CF79" w14:textId="77777777" w:rsidR="00820010" w:rsidRPr="00C87BD3" w:rsidRDefault="00820010" w:rsidP="00C87BD3">
      <w:pPr>
        <w:pStyle w:val="Liste"/>
      </w:pPr>
      <w:r w:rsidRPr="00C87BD3">
        <w:t>Ulike prisstatistikker for privat tjenesteyting, slik som rengjøringstjenester, IKT-tjenester, juridiske tjenester mv.</w:t>
      </w:r>
    </w:p>
    <w:p w14:paraId="64944100" w14:textId="77777777" w:rsidR="00820010" w:rsidRPr="00C87BD3" w:rsidRDefault="00820010" w:rsidP="00C87BD3">
      <w:proofErr w:type="spellStart"/>
      <w:r w:rsidRPr="00C87BD3">
        <w:t>Sammenvektingen</w:t>
      </w:r>
      <w:proofErr w:type="spellEnd"/>
      <w:r w:rsidRPr="00C87BD3">
        <w:t xml:space="preserve"> av prisveksten for de ulike varegruppene gjøres med formelen for en </w:t>
      </w:r>
      <w:proofErr w:type="spellStart"/>
      <w:r w:rsidRPr="00C87BD3">
        <w:t>Laspeyres</w:t>
      </w:r>
      <w:proofErr w:type="spellEnd"/>
      <w:r w:rsidRPr="00C87BD3">
        <w:t xml:space="preserve"> prisindeks, dvs. at prisveksten samlet består av en vektet sum av prisveksten på de enkelte varegruppene, hvor vektene er basert på fordelingen av utgiftene i basisåret. Det vil si året prisveksten beregnes fra. For eksempel brukes fordelingen for 2024 som vekter for </w:t>
      </w:r>
      <w:proofErr w:type="spellStart"/>
      <w:r w:rsidRPr="00C87BD3">
        <w:t>sammenvektingen</w:t>
      </w:r>
      <w:proofErr w:type="spellEnd"/>
      <w:r w:rsidRPr="00C87BD3">
        <w:t xml:space="preserve"> av prisindeksene for 2025.</w:t>
      </w:r>
    </w:p>
    <w:p w14:paraId="268E9A5B" w14:textId="38758CDD" w:rsidR="00820010" w:rsidRPr="00C87BD3" w:rsidRDefault="00820010" w:rsidP="00C87BD3">
      <w:r w:rsidRPr="00C87BD3">
        <w:t>For 2025 beregnes prisveksten til 3,</w:t>
      </w:r>
      <w:r w:rsidR="001E10DB" w:rsidRPr="00C87BD3">
        <w:t>1</w:t>
      </w:r>
      <w:r w:rsidR="001E10DB">
        <w:t> pst.</w:t>
      </w:r>
    </w:p>
    <w:p w14:paraId="47C46A7A" w14:textId="77777777" w:rsidR="00820010" w:rsidRPr="00C87BD3" w:rsidRDefault="00820010" w:rsidP="00C87BD3">
      <w:r w:rsidRPr="00C87BD3">
        <w:lastRenderedPageBreak/>
        <w:t>Se tabell 2 med noter for beregninger av vekter og prisvekst for ulike varegrupper.</w:t>
      </w:r>
    </w:p>
    <w:p w14:paraId="5535A6DB" w14:textId="77777777" w:rsidR="00820010" w:rsidRPr="00C87BD3" w:rsidRDefault="00820010" w:rsidP="00C87BD3">
      <w:pPr>
        <w:pStyle w:val="avsnitt-tittel"/>
      </w:pPr>
      <w:r w:rsidRPr="00C87BD3">
        <w:t>Tabell 2. Beregning av prisvekst for varer og tjenester i helseforetakene.</w:t>
      </w:r>
    </w:p>
    <w:tbl>
      <w:tblPr>
        <w:tblStyle w:val="StandardTabell"/>
        <w:tblW w:w="6005" w:type="pct"/>
        <w:tblLook w:val="0000" w:firstRow="0" w:lastRow="0" w:firstColumn="0" w:lastColumn="0" w:noHBand="0" w:noVBand="0"/>
      </w:tblPr>
      <w:tblGrid>
        <w:gridCol w:w="2201"/>
        <w:gridCol w:w="1136"/>
        <w:gridCol w:w="1135"/>
        <w:gridCol w:w="1135"/>
        <w:gridCol w:w="1135"/>
        <w:gridCol w:w="1135"/>
        <w:gridCol w:w="1135"/>
        <w:gridCol w:w="1718"/>
        <w:gridCol w:w="1828"/>
      </w:tblGrid>
      <w:tr w:rsidR="002F3A91" w:rsidRPr="00C87BD3" w14:paraId="4FD27398" w14:textId="77777777" w:rsidTr="002F3A91">
        <w:trPr>
          <w:trHeight w:val="60"/>
        </w:trPr>
        <w:tc>
          <w:tcPr>
            <w:tcW w:w="876" w:type="pct"/>
            <w:vMerge w:val="restart"/>
            <w:vAlign w:val="bottom"/>
          </w:tcPr>
          <w:p w14:paraId="064F05EA" w14:textId="77777777" w:rsidR="00820010" w:rsidRPr="00C87BD3" w:rsidRDefault="00820010" w:rsidP="002F3A91">
            <w:pPr>
              <w:pStyle w:val="TabellHode-kolonne"/>
            </w:pPr>
            <w:r w:rsidRPr="00C87BD3">
              <w:t>Vare- og tjenestegrupper</w:t>
            </w:r>
          </w:p>
        </w:tc>
        <w:tc>
          <w:tcPr>
            <w:tcW w:w="1356" w:type="pct"/>
            <w:gridSpan w:val="3"/>
            <w:vAlign w:val="bottom"/>
          </w:tcPr>
          <w:p w14:paraId="20A29A22" w14:textId="77777777" w:rsidR="00820010" w:rsidRPr="00C87BD3" w:rsidRDefault="00820010" w:rsidP="002F3A91">
            <w:pPr>
              <w:pStyle w:val="TabellHode-kolonne"/>
              <w:jc w:val="center"/>
            </w:pPr>
            <w:r w:rsidRPr="00C87BD3">
              <w:t>Utgiftsandeler</w:t>
            </w:r>
          </w:p>
        </w:tc>
        <w:tc>
          <w:tcPr>
            <w:tcW w:w="1356" w:type="pct"/>
            <w:gridSpan w:val="3"/>
            <w:vAlign w:val="bottom"/>
          </w:tcPr>
          <w:p w14:paraId="18FFBFB4" w14:textId="77777777" w:rsidR="00820010" w:rsidRPr="00C87BD3" w:rsidRDefault="00820010" w:rsidP="002F3A91">
            <w:pPr>
              <w:pStyle w:val="TabellHode-kolonne"/>
              <w:jc w:val="center"/>
            </w:pPr>
            <w:r w:rsidRPr="00C87BD3">
              <w:t>Prisvekst</w:t>
            </w:r>
          </w:p>
        </w:tc>
        <w:tc>
          <w:tcPr>
            <w:tcW w:w="1412" w:type="pct"/>
            <w:gridSpan w:val="2"/>
            <w:vAlign w:val="bottom"/>
          </w:tcPr>
          <w:p w14:paraId="266A1C75" w14:textId="77777777" w:rsidR="00820010" w:rsidRPr="00C87BD3" w:rsidRDefault="00820010" w:rsidP="002F3A91">
            <w:pPr>
              <w:pStyle w:val="TabellHode-kolonne"/>
              <w:jc w:val="center"/>
            </w:pPr>
            <w:r w:rsidRPr="00C87BD3">
              <w:t>Kilder for prisdata</w:t>
            </w:r>
          </w:p>
        </w:tc>
      </w:tr>
      <w:tr w:rsidR="002F3A91" w:rsidRPr="00C87BD3" w14:paraId="26024034" w14:textId="77777777" w:rsidTr="002F3A91">
        <w:trPr>
          <w:trHeight w:val="60"/>
        </w:trPr>
        <w:tc>
          <w:tcPr>
            <w:tcW w:w="876" w:type="pct"/>
            <w:vMerge/>
            <w:vAlign w:val="bottom"/>
          </w:tcPr>
          <w:p w14:paraId="57A965CF" w14:textId="77777777" w:rsidR="00820010" w:rsidRPr="00C87BD3" w:rsidRDefault="00820010" w:rsidP="002F3A91">
            <w:pPr>
              <w:pStyle w:val="TabellHode-kolonne"/>
            </w:pPr>
          </w:p>
        </w:tc>
        <w:tc>
          <w:tcPr>
            <w:tcW w:w="452" w:type="pct"/>
            <w:vAlign w:val="bottom"/>
          </w:tcPr>
          <w:p w14:paraId="34E7DF93" w14:textId="77777777" w:rsidR="002F3A91" w:rsidRDefault="00820010" w:rsidP="002F3A91">
            <w:pPr>
              <w:pStyle w:val="TabellHode-kolonne"/>
              <w:jc w:val="right"/>
            </w:pPr>
            <w:r w:rsidRPr="00C87BD3">
              <w:t>2023</w:t>
            </w:r>
          </w:p>
          <w:p w14:paraId="18B39D01" w14:textId="3E78E31E" w:rsidR="00820010" w:rsidRPr="00C87BD3" w:rsidRDefault="00820010" w:rsidP="002F3A91">
            <w:pPr>
              <w:pStyle w:val="TabellHode-kolonne"/>
              <w:jc w:val="right"/>
            </w:pPr>
            <w:r w:rsidRPr="00C87BD3">
              <w:t>(2022)</w:t>
            </w:r>
          </w:p>
        </w:tc>
        <w:tc>
          <w:tcPr>
            <w:tcW w:w="452" w:type="pct"/>
            <w:vAlign w:val="bottom"/>
          </w:tcPr>
          <w:p w14:paraId="567B6DC5" w14:textId="77777777" w:rsidR="002F3A91" w:rsidRDefault="00820010" w:rsidP="002F3A91">
            <w:pPr>
              <w:pStyle w:val="TabellHode-kolonne"/>
              <w:jc w:val="right"/>
            </w:pPr>
            <w:r w:rsidRPr="00C87BD3">
              <w:t>2024</w:t>
            </w:r>
          </w:p>
          <w:p w14:paraId="3D9AEAEF" w14:textId="2D635332" w:rsidR="00820010" w:rsidRPr="00C87BD3" w:rsidRDefault="00820010" w:rsidP="002F3A91">
            <w:pPr>
              <w:pStyle w:val="TabellHode-kolonne"/>
              <w:jc w:val="right"/>
            </w:pPr>
            <w:r w:rsidRPr="00C87BD3">
              <w:t>(2023)</w:t>
            </w:r>
          </w:p>
        </w:tc>
        <w:tc>
          <w:tcPr>
            <w:tcW w:w="452" w:type="pct"/>
            <w:vAlign w:val="bottom"/>
          </w:tcPr>
          <w:p w14:paraId="45126FFC" w14:textId="77777777" w:rsidR="002F3A91" w:rsidRDefault="00820010" w:rsidP="002F3A91">
            <w:pPr>
              <w:pStyle w:val="TabellHode-kolonne"/>
              <w:jc w:val="right"/>
            </w:pPr>
            <w:r w:rsidRPr="00C87BD3">
              <w:t>2025</w:t>
            </w:r>
          </w:p>
          <w:p w14:paraId="7B3395CF" w14:textId="1D0ADECF" w:rsidR="00820010" w:rsidRPr="00C87BD3" w:rsidRDefault="00820010" w:rsidP="002F3A91">
            <w:pPr>
              <w:pStyle w:val="TabellHode-kolonne"/>
              <w:jc w:val="right"/>
            </w:pPr>
            <w:r w:rsidRPr="00C87BD3">
              <w:t>(2024)</w:t>
            </w:r>
          </w:p>
        </w:tc>
        <w:tc>
          <w:tcPr>
            <w:tcW w:w="452" w:type="pct"/>
            <w:vAlign w:val="bottom"/>
          </w:tcPr>
          <w:p w14:paraId="05070EE1" w14:textId="77777777" w:rsidR="00820010" w:rsidRPr="00C87BD3" w:rsidRDefault="00820010" w:rsidP="002F3A91">
            <w:pPr>
              <w:pStyle w:val="TabellHode-kolonne"/>
              <w:jc w:val="right"/>
            </w:pPr>
            <w:r w:rsidRPr="00C87BD3">
              <w:t>2023</w:t>
            </w:r>
          </w:p>
        </w:tc>
        <w:tc>
          <w:tcPr>
            <w:tcW w:w="452" w:type="pct"/>
            <w:vAlign w:val="bottom"/>
          </w:tcPr>
          <w:p w14:paraId="7AD277C5" w14:textId="77777777" w:rsidR="00820010" w:rsidRPr="00C87BD3" w:rsidRDefault="00820010" w:rsidP="002F3A91">
            <w:pPr>
              <w:pStyle w:val="TabellHode-kolonne"/>
              <w:jc w:val="right"/>
            </w:pPr>
            <w:r w:rsidRPr="00C87BD3">
              <w:t>2024</w:t>
            </w:r>
          </w:p>
        </w:tc>
        <w:tc>
          <w:tcPr>
            <w:tcW w:w="452" w:type="pct"/>
            <w:vAlign w:val="bottom"/>
          </w:tcPr>
          <w:p w14:paraId="7749BCF2" w14:textId="77777777" w:rsidR="00820010" w:rsidRPr="00C87BD3" w:rsidRDefault="00820010" w:rsidP="002F3A91">
            <w:pPr>
              <w:pStyle w:val="TabellHode-kolonne"/>
              <w:jc w:val="right"/>
            </w:pPr>
            <w:r w:rsidRPr="00C87BD3">
              <w:t>2025</w:t>
            </w:r>
          </w:p>
        </w:tc>
        <w:tc>
          <w:tcPr>
            <w:tcW w:w="1412" w:type="pct"/>
            <w:gridSpan w:val="2"/>
            <w:vAlign w:val="bottom"/>
          </w:tcPr>
          <w:p w14:paraId="62E27DD5" w14:textId="77777777" w:rsidR="00820010" w:rsidRPr="00C87BD3" w:rsidRDefault="00820010" w:rsidP="002F3A91">
            <w:pPr>
              <w:pStyle w:val="TabellHode-kolonne"/>
              <w:jc w:val="right"/>
            </w:pPr>
          </w:p>
        </w:tc>
      </w:tr>
      <w:tr w:rsidR="002F3A91" w:rsidRPr="00C87BD3" w14:paraId="3ECAD948" w14:textId="77777777" w:rsidTr="002F3A91">
        <w:trPr>
          <w:trHeight w:val="60"/>
        </w:trPr>
        <w:tc>
          <w:tcPr>
            <w:tcW w:w="876" w:type="pct"/>
            <w:vAlign w:val="bottom"/>
          </w:tcPr>
          <w:p w14:paraId="3F65CCFA" w14:textId="77777777" w:rsidR="00820010" w:rsidRPr="00C87BD3" w:rsidRDefault="00820010" w:rsidP="002F3A91">
            <w:pPr>
              <w:pStyle w:val="TabellHode-rad"/>
            </w:pPr>
            <w:r w:rsidRPr="00C87BD3">
              <w:t>Kontormateriell</w:t>
            </w:r>
          </w:p>
        </w:tc>
        <w:tc>
          <w:tcPr>
            <w:tcW w:w="452" w:type="pct"/>
            <w:vAlign w:val="bottom"/>
          </w:tcPr>
          <w:p w14:paraId="3F75749A" w14:textId="77777777" w:rsidR="00820010" w:rsidRPr="00C87BD3" w:rsidRDefault="00820010" w:rsidP="002F3A91">
            <w:pPr>
              <w:jc w:val="right"/>
            </w:pPr>
            <w:r w:rsidRPr="00C87BD3">
              <w:t>0,7</w:t>
            </w:r>
          </w:p>
        </w:tc>
        <w:tc>
          <w:tcPr>
            <w:tcW w:w="452" w:type="pct"/>
            <w:vAlign w:val="bottom"/>
          </w:tcPr>
          <w:p w14:paraId="1807135C" w14:textId="77777777" w:rsidR="00820010" w:rsidRPr="00C87BD3" w:rsidRDefault="00820010" w:rsidP="002F3A91">
            <w:pPr>
              <w:jc w:val="right"/>
            </w:pPr>
            <w:r w:rsidRPr="00C87BD3">
              <w:t>0,6</w:t>
            </w:r>
          </w:p>
        </w:tc>
        <w:tc>
          <w:tcPr>
            <w:tcW w:w="452" w:type="pct"/>
            <w:vAlign w:val="bottom"/>
          </w:tcPr>
          <w:p w14:paraId="627E7AF9" w14:textId="77777777" w:rsidR="00820010" w:rsidRPr="00C87BD3" w:rsidRDefault="00820010" w:rsidP="002F3A91">
            <w:pPr>
              <w:jc w:val="right"/>
            </w:pPr>
            <w:r w:rsidRPr="00C87BD3">
              <w:t>0,6</w:t>
            </w:r>
          </w:p>
        </w:tc>
        <w:tc>
          <w:tcPr>
            <w:tcW w:w="452" w:type="pct"/>
            <w:vAlign w:val="bottom"/>
          </w:tcPr>
          <w:p w14:paraId="29409865" w14:textId="77777777" w:rsidR="00820010" w:rsidRPr="00C87BD3" w:rsidRDefault="00820010" w:rsidP="002F3A91">
            <w:pPr>
              <w:jc w:val="right"/>
            </w:pPr>
            <w:r w:rsidRPr="00C87BD3">
              <w:t>6,8</w:t>
            </w:r>
          </w:p>
        </w:tc>
        <w:tc>
          <w:tcPr>
            <w:tcW w:w="452" w:type="pct"/>
            <w:vAlign w:val="bottom"/>
          </w:tcPr>
          <w:p w14:paraId="2E2330C9" w14:textId="77777777" w:rsidR="00820010" w:rsidRPr="00C87BD3" w:rsidRDefault="00820010" w:rsidP="002F3A91">
            <w:pPr>
              <w:jc w:val="right"/>
            </w:pPr>
            <w:r w:rsidRPr="00C87BD3">
              <w:t>4,5</w:t>
            </w:r>
          </w:p>
        </w:tc>
        <w:tc>
          <w:tcPr>
            <w:tcW w:w="452" w:type="pct"/>
            <w:vAlign w:val="bottom"/>
          </w:tcPr>
          <w:p w14:paraId="17135D8C" w14:textId="77777777" w:rsidR="00820010" w:rsidRPr="00C87BD3" w:rsidRDefault="00820010" w:rsidP="002F3A91">
            <w:pPr>
              <w:jc w:val="right"/>
            </w:pPr>
            <w:r w:rsidRPr="00C87BD3">
              <w:t>6,0</w:t>
            </w:r>
          </w:p>
        </w:tc>
        <w:tc>
          <w:tcPr>
            <w:tcW w:w="684" w:type="pct"/>
            <w:vAlign w:val="bottom"/>
          </w:tcPr>
          <w:p w14:paraId="5CF8851F" w14:textId="77777777" w:rsidR="00820010" w:rsidRPr="00C87BD3" w:rsidRDefault="00820010" w:rsidP="002F3A91">
            <w:pPr>
              <w:jc w:val="right"/>
            </w:pPr>
            <w:r w:rsidRPr="00C87BD3">
              <w:t>Konsumprisindeks</w:t>
            </w:r>
          </w:p>
        </w:tc>
        <w:tc>
          <w:tcPr>
            <w:tcW w:w="728" w:type="pct"/>
            <w:vAlign w:val="bottom"/>
          </w:tcPr>
          <w:p w14:paraId="4517D81E" w14:textId="77777777" w:rsidR="00820010" w:rsidRPr="00C87BD3" w:rsidRDefault="00820010" w:rsidP="002F3A91">
            <w:pPr>
              <w:jc w:val="right"/>
            </w:pPr>
            <w:r w:rsidRPr="00C87BD3">
              <w:t>Aviser, bøker og papirvarer (09.7)</w:t>
            </w:r>
          </w:p>
        </w:tc>
      </w:tr>
      <w:tr w:rsidR="002F3A91" w:rsidRPr="00C87BD3" w14:paraId="7E98C5D6" w14:textId="77777777" w:rsidTr="002F3A91">
        <w:trPr>
          <w:trHeight w:val="60"/>
        </w:trPr>
        <w:tc>
          <w:tcPr>
            <w:tcW w:w="876" w:type="pct"/>
            <w:vAlign w:val="bottom"/>
          </w:tcPr>
          <w:p w14:paraId="06FE6598" w14:textId="77777777" w:rsidR="00820010" w:rsidRPr="00C87BD3" w:rsidRDefault="00820010" w:rsidP="002F3A91">
            <w:pPr>
              <w:pStyle w:val="TabellHode-rad"/>
            </w:pPr>
            <w:r w:rsidRPr="00C87BD3">
              <w:t>Undervisningsmateriell</w:t>
            </w:r>
          </w:p>
        </w:tc>
        <w:tc>
          <w:tcPr>
            <w:tcW w:w="452" w:type="pct"/>
            <w:vAlign w:val="bottom"/>
          </w:tcPr>
          <w:p w14:paraId="688C21CD" w14:textId="77777777" w:rsidR="00820010" w:rsidRPr="00C87BD3" w:rsidRDefault="00820010" w:rsidP="002F3A91">
            <w:pPr>
              <w:jc w:val="right"/>
            </w:pPr>
            <w:r w:rsidRPr="00C87BD3">
              <w:t>0,0</w:t>
            </w:r>
          </w:p>
        </w:tc>
        <w:tc>
          <w:tcPr>
            <w:tcW w:w="452" w:type="pct"/>
            <w:vAlign w:val="bottom"/>
          </w:tcPr>
          <w:p w14:paraId="62F9AE68" w14:textId="77777777" w:rsidR="00820010" w:rsidRPr="00C87BD3" w:rsidRDefault="00820010" w:rsidP="002F3A91">
            <w:pPr>
              <w:jc w:val="right"/>
            </w:pPr>
            <w:r w:rsidRPr="00C87BD3">
              <w:t>0,0</w:t>
            </w:r>
          </w:p>
        </w:tc>
        <w:tc>
          <w:tcPr>
            <w:tcW w:w="452" w:type="pct"/>
            <w:vAlign w:val="bottom"/>
          </w:tcPr>
          <w:p w14:paraId="1FA4AC11" w14:textId="77777777" w:rsidR="00820010" w:rsidRPr="00C87BD3" w:rsidRDefault="00820010" w:rsidP="002F3A91">
            <w:pPr>
              <w:jc w:val="right"/>
            </w:pPr>
            <w:r w:rsidRPr="00C87BD3">
              <w:t>0,0</w:t>
            </w:r>
          </w:p>
        </w:tc>
        <w:tc>
          <w:tcPr>
            <w:tcW w:w="452" w:type="pct"/>
            <w:vAlign w:val="bottom"/>
          </w:tcPr>
          <w:p w14:paraId="0B69CB51" w14:textId="77777777" w:rsidR="00820010" w:rsidRPr="00C87BD3" w:rsidRDefault="00820010" w:rsidP="002F3A91">
            <w:pPr>
              <w:jc w:val="right"/>
            </w:pPr>
            <w:r w:rsidRPr="00C87BD3">
              <w:t>6,8</w:t>
            </w:r>
          </w:p>
        </w:tc>
        <w:tc>
          <w:tcPr>
            <w:tcW w:w="452" w:type="pct"/>
            <w:vAlign w:val="bottom"/>
          </w:tcPr>
          <w:p w14:paraId="74A98C4F" w14:textId="77777777" w:rsidR="00820010" w:rsidRPr="00C87BD3" w:rsidRDefault="00820010" w:rsidP="002F3A91">
            <w:pPr>
              <w:jc w:val="right"/>
            </w:pPr>
            <w:r w:rsidRPr="00C87BD3">
              <w:t>4,5</w:t>
            </w:r>
          </w:p>
        </w:tc>
        <w:tc>
          <w:tcPr>
            <w:tcW w:w="452" w:type="pct"/>
            <w:vAlign w:val="bottom"/>
          </w:tcPr>
          <w:p w14:paraId="2778A125" w14:textId="77777777" w:rsidR="00820010" w:rsidRPr="00C87BD3" w:rsidRDefault="00820010" w:rsidP="002F3A91">
            <w:pPr>
              <w:jc w:val="right"/>
            </w:pPr>
            <w:r w:rsidRPr="00C87BD3">
              <w:t>6,0</w:t>
            </w:r>
          </w:p>
        </w:tc>
        <w:tc>
          <w:tcPr>
            <w:tcW w:w="684" w:type="pct"/>
            <w:vAlign w:val="bottom"/>
          </w:tcPr>
          <w:p w14:paraId="59CAD863" w14:textId="77777777" w:rsidR="00820010" w:rsidRPr="00C87BD3" w:rsidRDefault="00820010" w:rsidP="002F3A91">
            <w:pPr>
              <w:jc w:val="right"/>
            </w:pPr>
            <w:r w:rsidRPr="00C87BD3">
              <w:t>Konsumprisindeks</w:t>
            </w:r>
          </w:p>
        </w:tc>
        <w:tc>
          <w:tcPr>
            <w:tcW w:w="728" w:type="pct"/>
            <w:vAlign w:val="bottom"/>
          </w:tcPr>
          <w:p w14:paraId="55DC46E6" w14:textId="77777777" w:rsidR="00820010" w:rsidRPr="00C87BD3" w:rsidRDefault="00820010" w:rsidP="002F3A91">
            <w:pPr>
              <w:jc w:val="right"/>
            </w:pPr>
            <w:r w:rsidRPr="00C87BD3">
              <w:t>Aviser, bøker og papirvarer (09.7)</w:t>
            </w:r>
          </w:p>
        </w:tc>
      </w:tr>
      <w:tr w:rsidR="002F3A91" w:rsidRPr="00C87BD3" w14:paraId="493170A9" w14:textId="77777777" w:rsidTr="002F3A91">
        <w:trPr>
          <w:trHeight w:val="60"/>
        </w:trPr>
        <w:tc>
          <w:tcPr>
            <w:tcW w:w="876" w:type="pct"/>
            <w:vAlign w:val="bottom"/>
          </w:tcPr>
          <w:p w14:paraId="45EA8C3E" w14:textId="2EC9EB71" w:rsidR="00820010" w:rsidRPr="00C87BD3" w:rsidRDefault="00820010" w:rsidP="002F3A91">
            <w:pPr>
              <w:pStyle w:val="TabellHode-rad"/>
            </w:pPr>
            <w:r w:rsidRPr="00C87BD3">
              <w:t>Medisinsk forbruks</w:t>
            </w:r>
            <w:r w:rsidRPr="00C87BD3">
              <w:t>materiell</w:t>
            </w:r>
          </w:p>
        </w:tc>
        <w:tc>
          <w:tcPr>
            <w:tcW w:w="452" w:type="pct"/>
            <w:vAlign w:val="bottom"/>
          </w:tcPr>
          <w:p w14:paraId="5212F6C5" w14:textId="77777777" w:rsidR="00820010" w:rsidRPr="00C87BD3" w:rsidRDefault="00820010" w:rsidP="002F3A91">
            <w:pPr>
              <w:jc w:val="right"/>
            </w:pPr>
            <w:r w:rsidRPr="00C87BD3">
              <w:t>13,8</w:t>
            </w:r>
          </w:p>
        </w:tc>
        <w:tc>
          <w:tcPr>
            <w:tcW w:w="452" w:type="pct"/>
            <w:vAlign w:val="bottom"/>
          </w:tcPr>
          <w:p w14:paraId="3C91D203" w14:textId="77777777" w:rsidR="00820010" w:rsidRPr="00C87BD3" w:rsidRDefault="00820010" w:rsidP="002F3A91">
            <w:pPr>
              <w:jc w:val="right"/>
            </w:pPr>
            <w:r w:rsidRPr="00C87BD3">
              <w:t>12,5</w:t>
            </w:r>
          </w:p>
        </w:tc>
        <w:tc>
          <w:tcPr>
            <w:tcW w:w="452" w:type="pct"/>
            <w:vAlign w:val="bottom"/>
          </w:tcPr>
          <w:p w14:paraId="41328CE4" w14:textId="77777777" w:rsidR="00820010" w:rsidRPr="00C87BD3" w:rsidRDefault="00820010" w:rsidP="002F3A91">
            <w:pPr>
              <w:jc w:val="right"/>
            </w:pPr>
            <w:r w:rsidRPr="00C87BD3">
              <w:t>13,5</w:t>
            </w:r>
          </w:p>
        </w:tc>
        <w:tc>
          <w:tcPr>
            <w:tcW w:w="452" w:type="pct"/>
            <w:vAlign w:val="bottom"/>
          </w:tcPr>
          <w:p w14:paraId="4B53CB76" w14:textId="77777777" w:rsidR="00820010" w:rsidRPr="00C87BD3" w:rsidRDefault="00820010" w:rsidP="002F3A91">
            <w:pPr>
              <w:jc w:val="right"/>
            </w:pPr>
            <w:r w:rsidRPr="00C87BD3">
              <w:t>4,7</w:t>
            </w:r>
          </w:p>
        </w:tc>
        <w:tc>
          <w:tcPr>
            <w:tcW w:w="452" w:type="pct"/>
            <w:vAlign w:val="bottom"/>
          </w:tcPr>
          <w:p w14:paraId="68B15664" w14:textId="77777777" w:rsidR="00820010" w:rsidRPr="00C87BD3" w:rsidRDefault="00820010" w:rsidP="002F3A91">
            <w:pPr>
              <w:jc w:val="right"/>
            </w:pPr>
            <w:r w:rsidRPr="00C87BD3">
              <w:t>5,2</w:t>
            </w:r>
          </w:p>
        </w:tc>
        <w:tc>
          <w:tcPr>
            <w:tcW w:w="452" w:type="pct"/>
            <w:vAlign w:val="bottom"/>
          </w:tcPr>
          <w:p w14:paraId="764C2313" w14:textId="77777777" w:rsidR="00820010" w:rsidRPr="00C87BD3" w:rsidRDefault="00820010" w:rsidP="002F3A91">
            <w:pPr>
              <w:jc w:val="right"/>
            </w:pPr>
            <w:r w:rsidRPr="00C87BD3">
              <w:t>3,1</w:t>
            </w:r>
          </w:p>
        </w:tc>
        <w:tc>
          <w:tcPr>
            <w:tcW w:w="684" w:type="pct"/>
            <w:vAlign w:val="bottom"/>
          </w:tcPr>
          <w:p w14:paraId="61EA8D8E" w14:textId="77777777" w:rsidR="00820010" w:rsidRPr="00C87BD3" w:rsidRDefault="00820010" w:rsidP="002F3A91">
            <w:pPr>
              <w:jc w:val="right"/>
            </w:pPr>
            <w:r w:rsidRPr="00C87BD3">
              <w:t>Konsumprisindeks</w:t>
            </w:r>
          </w:p>
        </w:tc>
        <w:tc>
          <w:tcPr>
            <w:tcW w:w="728" w:type="pct"/>
            <w:vAlign w:val="bottom"/>
          </w:tcPr>
          <w:p w14:paraId="7E4571F3" w14:textId="77777777" w:rsidR="00820010" w:rsidRPr="00C87BD3" w:rsidRDefault="00820010" w:rsidP="002F3A91">
            <w:pPr>
              <w:jc w:val="right"/>
            </w:pPr>
            <w:r w:rsidRPr="00C87BD3">
              <w:t>Legemidler mv (06.1)</w:t>
            </w:r>
          </w:p>
        </w:tc>
      </w:tr>
      <w:tr w:rsidR="002F3A91" w:rsidRPr="00C87BD3" w14:paraId="451E69CD" w14:textId="77777777" w:rsidTr="002F3A91">
        <w:trPr>
          <w:trHeight w:val="60"/>
        </w:trPr>
        <w:tc>
          <w:tcPr>
            <w:tcW w:w="876" w:type="pct"/>
            <w:vAlign w:val="bottom"/>
          </w:tcPr>
          <w:p w14:paraId="08BBE721" w14:textId="77777777" w:rsidR="00820010" w:rsidRPr="00C87BD3" w:rsidRDefault="00820010" w:rsidP="002F3A91">
            <w:pPr>
              <w:pStyle w:val="TabellHode-rad"/>
            </w:pPr>
            <w:r w:rsidRPr="00C87BD3">
              <w:t>Legemidler</w:t>
            </w:r>
          </w:p>
        </w:tc>
        <w:tc>
          <w:tcPr>
            <w:tcW w:w="452" w:type="pct"/>
            <w:vAlign w:val="bottom"/>
          </w:tcPr>
          <w:p w14:paraId="2B9E8766" w14:textId="77777777" w:rsidR="00820010" w:rsidRPr="00C87BD3" w:rsidRDefault="00820010" w:rsidP="002F3A91">
            <w:pPr>
              <w:jc w:val="right"/>
            </w:pPr>
            <w:r w:rsidRPr="00C87BD3">
              <w:t>15,6</w:t>
            </w:r>
          </w:p>
        </w:tc>
        <w:tc>
          <w:tcPr>
            <w:tcW w:w="452" w:type="pct"/>
            <w:vAlign w:val="bottom"/>
          </w:tcPr>
          <w:p w14:paraId="7BBD268C" w14:textId="77777777" w:rsidR="00820010" w:rsidRPr="00C87BD3" w:rsidRDefault="00820010" w:rsidP="002F3A91">
            <w:pPr>
              <w:jc w:val="right"/>
            </w:pPr>
            <w:r w:rsidRPr="00C87BD3">
              <w:t>14,2</w:t>
            </w:r>
          </w:p>
        </w:tc>
        <w:tc>
          <w:tcPr>
            <w:tcW w:w="452" w:type="pct"/>
            <w:vAlign w:val="bottom"/>
          </w:tcPr>
          <w:p w14:paraId="227CC88A" w14:textId="77777777" w:rsidR="00820010" w:rsidRPr="00C87BD3" w:rsidRDefault="00820010" w:rsidP="002F3A91">
            <w:pPr>
              <w:jc w:val="right"/>
            </w:pPr>
            <w:r w:rsidRPr="00C87BD3">
              <w:t>15,3</w:t>
            </w:r>
          </w:p>
        </w:tc>
        <w:tc>
          <w:tcPr>
            <w:tcW w:w="452" w:type="pct"/>
            <w:vAlign w:val="bottom"/>
          </w:tcPr>
          <w:p w14:paraId="28261D64" w14:textId="77777777" w:rsidR="00820010" w:rsidRPr="00C87BD3" w:rsidRDefault="00820010" w:rsidP="002F3A91">
            <w:pPr>
              <w:jc w:val="right"/>
            </w:pPr>
            <w:r w:rsidRPr="00C87BD3">
              <w:t>4,7</w:t>
            </w:r>
          </w:p>
        </w:tc>
        <w:tc>
          <w:tcPr>
            <w:tcW w:w="452" w:type="pct"/>
            <w:vAlign w:val="bottom"/>
          </w:tcPr>
          <w:p w14:paraId="59425533" w14:textId="77777777" w:rsidR="00820010" w:rsidRPr="00C87BD3" w:rsidRDefault="00820010" w:rsidP="002F3A91">
            <w:pPr>
              <w:jc w:val="right"/>
            </w:pPr>
            <w:r w:rsidRPr="00C87BD3">
              <w:t>5,2</w:t>
            </w:r>
          </w:p>
        </w:tc>
        <w:tc>
          <w:tcPr>
            <w:tcW w:w="452" w:type="pct"/>
            <w:vAlign w:val="bottom"/>
          </w:tcPr>
          <w:p w14:paraId="60CB777E" w14:textId="77777777" w:rsidR="00820010" w:rsidRPr="00C87BD3" w:rsidRDefault="00820010" w:rsidP="002F3A91">
            <w:pPr>
              <w:jc w:val="right"/>
            </w:pPr>
            <w:r w:rsidRPr="00C87BD3">
              <w:t>3,1</w:t>
            </w:r>
          </w:p>
        </w:tc>
        <w:tc>
          <w:tcPr>
            <w:tcW w:w="684" w:type="pct"/>
            <w:vAlign w:val="bottom"/>
          </w:tcPr>
          <w:p w14:paraId="78B4012D" w14:textId="77777777" w:rsidR="00820010" w:rsidRPr="00C87BD3" w:rsidRDefault="00820010" w:rsidP="002F3A91">
            <w:pPr>
              <w:jc w:val="right"/>
            </w:pPr>
            <w:r w:rsidRPr="00C87BD3">
              <w:t>Konsumprisindeks</w:t>
            </w:r>
          </w:p>
        </w:tc>
        <w:tc>
          <w:tcPr>
            <w:tcW w:w="728" w:type="pct"/>
            <w:vAlign w:val="bottom"/>
          </w:tcPr>
          <w:p w14:paraId="2C9E0479" w14:textId="77777777" w:rsidR="00820010" w:rsidRPr="00C87BD3" w:rsidRDefault="00820010" w:rsidP="002F3A91">
            <w:pPr>
              <w:jc w:val="right"/>
            </w:pPr>
            <w:r w:rsidRPr="00C87BD3">
              <w:t>Legemidler mv (06.1)</w:t>
            </w:r>
          </w:p>
        </w:tc>
      </w:tr>
      <w:tr w:rsidR="002F3A91" w:rsidRPr="00C87BD3" w14:paraId="61F4355E" w14:textId="77777777" w:rsidTr="002F3A91">
        <w:trPr>
          <w:trHeight w:val="60"/>
        </w:trPr>
        <w:tc>
          <w:tcPr>
            <w:tcW w:w="876" w:type="pct"/>
            <w:vAlign w:val="bottom"/>
          </w:tcPr>
          <w:p w14:paraId="3ACDC121" w14:textId="77777777" w:rsidR="00820010" w:rsidRPr="00C87BD3" w:rsidRDefault="00820010" w:rsidP="002F3A91">
            <w:pPr>
              <w:pStyle w:val="TabellHode-rad"/>
            </w:pPr>
            <w:r w:rsidRPr="00C87BD3">
              <w:t>Matvarer</w:t>
            </w:r>
          </w:p>
        </w:tc>
        <w:tc>
          <w:tcPr>
            <w:tcW w:w="452" w:type="pct"/>
            <w:vAlign w:val="bottom"/>
          </w:tcPr>
          <w:p w14:paraId="0276D8CC" w14:textId="77777777" w:rsidR="00820010" w:rsidRPr="00C87BD3" w:rsidRDefault="00820010" w:rsidP="002F3A91">
            <w:pPr>
              <w:jc w:val="right"/>
            </w:pPr>
            <w:r w:rsidRPr="00C87BD3">
              <w:t>1,1</w:t>
            </w:r>
          </w:p>
        </w:tc>
        <w:tc>
          <w:tcPr>
            <w:tcW w:w="452" w:type="pct"/>
            <w:vAlign w:val="bottom"/>
          </w:tcPr>
          <w:p w14:paraId="2467BA5D" w14:textId="77777777" w:rsidR="00820010" w:rsidRPr="00C87BD3" w:rsidRDefault="00820010" w:rsidP="002F3A91">
            <w:pPr>
              <w:jc w:val="right"/>
            </w:pPr>
            <w:r w:rsidRPr="00C87BD3">
              <w:t>1,1</w:t>
            </w:r>
          </w:p>
        </w:tc>
        <w:tc>
          <w:tcPr>
            <w:tcW w:w="452" w:type="pct"/>
            <w:vAlign w:val="bottom"/>
          </w:tcPr>
          <w:p w14:paraId="3A655ABA" w14:textId="77777777" w:rsidR="00820010" w:rsidRPr="00C87BD3" w:rsidRDefault="00820010" w:rsidP="002F3A91">
            <w:pPr>
              <w:jc w:val="right"/>
            </w:pPr>
            <w:r w:rsidRPr="00C87BD3">
              <w:t>1,1</w:t>
            </w:r>
          </w:p>
        </w:tc>
        <w:tc>
          <w:tcPr>
            <w:tcW w:w="452" w:type="pct"/>
            <w:vAlign w:val="bottom"/>
          </w:tcPr>
          <w:p w14:paraId="5D56735A" w14:textId="77777777" w:rsidR="00820010" w:rsidRPr="00C87BD3" w:rsidRDefault="00820010" w:rsidP="002F3A91">
            <w:pPr>
              <w:jc w:val="right"/>
            </w:pPr>
            <w:r w:rsidRPr="00C87BD3">
              <w:t>9,8</w:t>
            </w:r>
          </w:p>
        </w:tc>
        <w:tc>
          <w:tcPr>
            <w:tcW w:w="452" w:type="pct"/>
            <w:vAlign w:val="bottom"/>
          </w:tcPr>
          <w:p w14:paraId="58941F1B" w14:textId="77777777" w:rsidR="00820010" w:rsidRPr="00C87BD3" w:rsidRDefault="00820010" w:rsidP="002F3A91">
            <w:pPr>
              <w:jc w:val="right"/>
            </w:pPr>
            <w:r w:rsidRPr="00C87BD3">
              <w:t>5,3</w:t>
            </w:r>
          </w:p>
        </w:tc>
        <w:tc>
          <w:tcPr>
            <w:tcW w:w="452" w:type="pct"/>
            <w:vAlign w:val="bottom"/>
          </w:tcPr>
          <w:p w14:paraId="457A3FBA" w14:textId="77777777" w:rsidR="00820010" w:rsidRPr="00C87BD3" w:rsidRDefault="00820010" w:rsidP="002F3A91">
            <w:pPr>
              <w:jc w:val="right"/>
            </w:pPr>
            <w:r w:rsidRPr="00C87BD3">
              <w:t>5,7</w:t>
            </w:r>
          </w:p>
        </w:tc>
        <w:tc>
          <w:tcPr>
            <w:tcW w:w="684" w:type="pct"/>
            <w:vAlign w:val="bottom"/>
          </w:tcPr>
          <w:p w14:paraId="7DEB9224" w14:textId="77777777" w:rsidR="00820010" w:rsidRPr="00C87BD3" w:rsidRDefault="00820010" w:rsidP="002F3A91">
            <w:pPr>
              <w:jc w:val="right"/>
            </w:pPr>
            <w:r w:rsidRPr="00C87BD3">
              <w:t>Konsumprisindeks</w:t>
            </w:r>
          </w:p>
        </w:tc>
        <w:tc>
          <w:tcPr>
            <w:tcW w:w="728" w:type="pct"/>
            <w:vAlign w:val="bottom"/>
          </w:tcPr>
          <w:p w14:paraId="51526B89" w14:textId="77777777" w:rsidR="00820010" w:rsidRPr="00C87BD3" w:rsidRDefault="00820010" w:rsidP="002F3A91">
            <w:pPr>
              <w:jc w:val="right"/>
            </w:pPr>
            <w:r w:rsidRPr="00C87BD3">
              <w:t xml:space="preserve">Matvarer/alkoholfrie </w:t>
            </w:r>
            <w:proofErr w:type="spellStart"/>
            <w:proofErr w:type="gramStart"/>
            <w:r w:rsidRPr="00C87BD3">
              <w:t>dr.varer</w:t>
            </w:r>
            <w:proofErr w:type="spellEnd"/>
            <w:proofErr w:type="gramEnd"/>
            <w:r w:rsidRPr="00C87BD3">
              <w:t xml:space="preserve"> (01)</w:t>
            </w:r>
          </w:p>
        </w:tc>
      </w:tr>
      <w:tr w:rsidR="002F3A91" w:rsidRPr="00C87BD3" w14:paraId="0EF2F64A" w14:textId="77777777" w:rsidTr="002F3A91">
        <w:trPr>
          <w:trHeight w:val="60"/>
        </w:trPr>
        <w:tc>
          <w:tcPr>
            <w:tcW w:w="876" w:type="pct"/>
            <w:vAlign w:val="bottom"/>
          </w:tcPr>
          <w:p w14:paraId="70B045BD" w14:textId="77777777" w:rsidR="00820010" w:rsidRPr="00C87BD3" w:rsidRDefault="00820010" w:rsidP="002F3A91">
            <w:pPr>
              <w:pStyle w:val="TabellHode-rad"/>
            </w:pPr>
            <w:r w:rsidRPr="00C87BD3">
              <w:t>Annet forbruksmateriell/råvarer og tjenester</w:t>
            </w:r>
          </w:p>
        </w:tc>
        <w:tc>
          <w:tcPr>
            <w:tcW w:w="452" w:type="pct"/>
            <w:vAlign w:val="bottom"/>
          </w:tcPr>
          <w:p w14:paraId="357067C2" w14:textId="77777777" w:rsidR="00820010" w:rsidRPr="00C87BD3" w:rsidRDefault="00820010" w:rsidP="002F3A91">
            <w:pPr>
              <w:jc w:val="right"/>
            </w:pPr>
            <w:r w:rsidRPr="00C87BD3">
              <w:t>1,9</w:t>
            </w:r>
          </w:p>
        </w:tc>
        <w:tc>
          <w:tcPr>
            <w:tcW w:w="452" w:type="pct"/>
            <w:vAlign w:val="bottom"/>
          </w:tcPr>
          <w:p w14:paraId="3449604F" w14:textId="77777777" w:rsidR="00820010" w:rsidRPr="00C87BD3" w:rsidRDefault="00820010" w:rsidP="002F3A91">
            <w:pPr>
              <w:jc w:val="right"/>
            </w:pPr>
            <w:r w:rsidRPr="00C87BD3">
              <w:t>1,6</w:t>
            </w:r>
          </w:p>
        </w:tc>
        <w:tc>
          <w:tcPr>
            <w:tcW w:w="452" w:type="pct"/>
            <w:vAlign w:val="bottom"/>
          </w:tcPr>
          <w:p w14:paraId="7E008093" w14:textId="77777777" w:rsidR="00820010" w:rsidRPr="00C87BD3" w:rsidRDefault="00820010" w:rsidP="002F3A91">
            <w:pPr>
              <w:jc w:val="right"/>
            </w:pPr>
            <w:r w:rsidRPr="00C87BD3">
              <w:t>1,9</w:t>
            </w:r>
          </w:p>
        </w:tc>
        <w:tc>
          <w:tcPr>
            <w:tcW w:w="452" w:type="pct"/>
            <w:vAlign w:val="bottom"/>
          </w:tcPr>
          <w:p w14:paraId="74518B59" w14:textId="77777777" w:rsidR="00820010" w:rsidRPr="00C87BD3" w:rsidRDefault="00820010" w:rsidP="002F3A91">
            <w:pPr>
              <w:jc w:val="right"/>
            </w:pPr>
            <w:r w:rsidRPr="00C87BD3">
              <w:t>8,5</w:t>
            </w:r>
          </w:p>
        </w:tc>
        <w:tc>
          <w:tcPr>
            <w:tcW w:w="452" w:type="pct"/>
            <w:vAlign w:val="bottom"/>
          </w:tcPr>
          <w:p w14:paraId="775BD096" w14:textId="77777777" w:rsidR="00820010" w:rsidRPr="00C87BD3" w:rsidRDefault="00820010" w:rsidP="002F3A91">
            <w:pPr>
              <w:jc w:val="right"/>
            </w:pPr>
            <w:r w:rsidRPr="00C87BD3">
              <w:t>2,7</w:t>
            </w:r>
          </w:p>
        </w:tc>
        <w:tc>
          <w:tcPr>
            <w:tcW w:w="452" w:type="pct"/>
            <w:vAlign w:val="bottom"/>
          </w:tcPr>
          <w:p w14:paraId="185E030E" w14:textId="77777777" w:rsidR="00820010" w:rsidRPr="00C87BD3" w:rsidRDefault="00820010" w:rsidP="002F3A91">
            <w:pPr>
              <w:jc w:val="right"/>
            </w:pPr>
            <w:r w:rsidRPr="00C87BD3">
              <w:t>0,4</w:t>
            </w:r>
          </w:p>
        </w:tc>
        <w:tc>
          <w:tcPr>
            <w:tcW w:w="684" w:type="pct"/>
            <w:vAlign w:val="bottom"/>
          </w:tcPr>
          <w:p w14:paraId="69A7ED9A" w14:textId="77777777" w:rsidR="00820010" w:rsidRPr="00C87BD3" w:rsidRDefault="00820010" w:rsidP="002F3A91">
            <w:pPr>
              <w:jc w:val="right"/>
            </w:pPr>
            <w:r w:rsidRPr="00C87BD3">
              <w:t>Konsumprisindeks</w:t>
            </w:r>
          </w:p>
        </w:tc>
        <w:tc>
          <w:tcPr>
            <w:tcW w:w="728" w:type="pct"/>
            <w:vAlign w:val="bottom"/>
          </w:tcPr>
          <w:p w14:paraId="6A530BA7" w14:textId="77777777" w:rsidR="00820010" w:rsidRPr="00C87BD3" w:rsidRDefault="00820010" w:rsidP="002F3A91">
            <w:pPr>
              <w:jc w:val="right"/>
            </w:pPr>
            <w:r w:rsidRPr="00C87BD3">
              <w:t>Møb</w:t>
            </w:r>
            <w:r w:rsidRPr="00C87BD3">
              <w:t xml:space="preserve">ler, </w:t>
            </w:r>
            <w:proofErr w:type="spellStart"/>
            <w:proofErr w:type="gramStart"/>
            <w:r w:rsidRPr="00C87BD3">
              <w:t>hush.artikler</w:t>
            </w:r>
            <w:proofErr w:type="spellEnd"/>
            <w:proofErr w:type="gramEnd"/>
            <w:r w:rsidRPr="00C87BD3">
              <w:t xml:space="preserve"> mv. (05)</w:t>
            </w:r>
          </w:p>
        </w:tc>
      </w:tr>
      <w:tr w:rsidR="002F3A91" w:rsidRPr="00C87BD3" w14:paraId="3BDF5F3A" w14:textId="77777777" w:rsidTr="002F3A91">
        <w:trPr>
          <w:trHeight w:val="60"/>
        </w:trPr>
        <w:tc>
          <w:tcPr>
            <w:tcW w:w="876" w:type="pct"/>
            <w:vAlign w:val="bottom"/>
          </w:tcPr>
          <w:p w14:paraId="19DF2896" w14:textId="77777777" w:rsidR="00820010" w:rsidRPr="00C87BD3" w:rsidRDefault="00820010" w:rsidP="002F3A91">
            <w:pPr>
              <w:pStyle w:val="TabellHode-rad"/>
            </w:pPr>
            <w:r w:rsidRPr="00C87BD3">
              <w:t>Post, banktjenester og telefon</w:t>
            </w:r>
          </w:p>
        </w:tc>
        <w:tc>
          <w:tcPr>
            <w:tcW w:w="452" w:type="pct"/>
            <w:vAlign w:val="bottom"/>
          </w:tcPr>
          <w:p w14:paraId="2124C2B5" w14:textId="77777777" w:rsidR="00820010" w:rsidRPr="00C87BD3" w:rsidRDefault="00820010" w:rsidP="002F3A91">
            <w:pPr>
              <w:jc w:val="right"/>
            </w:pPr>
            <w:r w:rsidRPr="00C87BD3">
              <w:t>1,1</w:t>
            </w:r>
          </w:p>
        </w:tc>
        <w:tc>
          <w:tcPr>
            <w:tcW w:w="452" w:type="pct"/>
            <w:vAlign w:val="bottom"/>
          </w:tcPr>
          <w:p w14:paraId="1A4E66C8" w14:textId="77777777" w:rsidR="00820010" w:rsidRPr="00C87BD3" w:rsidRDefault="00820010" w:rsidP="002F3A91">
            <w:pPr>
              <w:jc w:val="right"/>
            </w:pPr>
            <w:r w:rsidRPr="00C87BD3">
              <w:t>1,0</w:t>
            </w:r>
          </w:p>
        </w:tc>
        <w:tc>
          <w:tcPr>
            <w:tcW w:w="452" w:type="pct"/>
            <w:vAlign w:val="bottom"/>
          </w:tcPr>
          <w:p w14:paraId="4CC9D601" w14:textId="77777777" w:rsidR="00820010" w:rsidRPr="00C87BD3" w:rsidRDefault="00820010" w:rsidP="002F3A91">
            <w:pPr>
              <w:jc w:val="right"/>
            </w:pPr>
            <w:r w:rsidRPr="00C87BD3">
              <w:t>1,0</w:t>
            </w:r>
          </w:p>
        </w:tc>
        <w:tc>
          <w:tcPr>
            <w:tcW w:w="452" w:type="pct"/>
            <w:vAlign w:val="bottom"/>
          </w:tcPr>
          <w:p w14:paraId="7623CBE9" w14:textId="77777777" w:rsidR="00820010" w:rsidRPr="00C87BD3" w:rsidRDefault="00820010" w:rsidP="002F3A91">
            <w:pPr>
              <w:jc w:val="right"/>
            </w:pPr>
            <w:r w:rsidRPr="00C87BD3">
              <w:t>5,1</w:t>
            </w:r>
          </w:p>
        </w:tc>
        <w:tc>
          <w:tcPr>
            <w:tcW w:w="452" w:type="pct"/>
            <w:vAlign w:val="bottom"/>
          </w:tcPr>
          <w:p w14:paraId="5652AAE5" w14:textId="77777777" w:rsidR="00820010" w:rsidRPr="00C87BD3" w:rsidRDefault="00820010" w:rsidP="002F3A91">
            <w:pPr>
              <w:jc w:val="right"/>
            </w:pPr>
            <w:r w:rsidRPr="00C87BD3">
              <w:t>0,9</w:t>
            </w:r>
          </w:p>
        </w:tc>
        <w:tc>
          <w:tcPr>
            <w:tcW w:w="452" w:type="pct"/>
            <w:vAlign w:val="bottom"/>
          </w:tcPr>
          <w:p w14:paraId="3C72F9C5" w14:textId="77777777" w:rsidR="00820010" w:rsidRPr="00C87BD3" w:rsidRDefault="00820010" w:rsidP="002F3A91">
            <w:pPr>
              <w:jc w:val="right"/>
            </w:pPr>
            <w:r w:rsidRPr="00C87BD3">
              <w:t>4,4</w:t>
            </w:r>
          </w:p>
        </w:tc>
        <w:tc>
          <w:tcPr>
            <w:tcW w:w="684" w:type="pct"/>
            <w:vAlign w:val="bottom"/>
          </w:tcPr>
          <w:p w14:paraId="21E4C798" w14:textId="77777777" w:rsidR="00820010" w:rsidRPr="00C87BD3" w:rsidRDefault="00820010" w:rsidP="002F3A91">
            <w:pPr>
              <w:jc w:val="right"/>
            </w:pPr>
            <w:r w:rsidRPr="00C87BD3">
              <w:t>Konsumprisindeks</w:t>
            </w:r>
          </w:p>
        </w:tc>
        <w:tc>
          <w:tcPr>
            <w:tcW w:w="728" w:type="pct"/>
            <w:vAlign w:val="bottom"/>
          </w:tcPr>
          <w:p w14:paraId="60C9E191" w14:textId="77777777" w:rsidR="00820010" w:rsidRPr="00C87BD3" w:rsidRDefault="00820010" w:rsidP="002F3A91">
            <w:pPr>
              <w:jc w:val="right"/>
            </w:pPr>
            <w:r w:rsidRPr="00C87BD3">
              <w:t>*</w:t>
            </w:r>
          </w:p>
        </w:tc>
      </w:tr>
      <w:tr w:rsidR="002F3A91" w:rsidRPr="00C87BD3" w14:paraId="4ADF65B9" w14:textId="77777777" w:rsidTr="002F3A91">
        <w:trPr>
          <w:trHeight w:val="60"/>
        </w:trPr>
        <w:tc>
          <w:tcPr>
            <w:tcW w:w="876" w:type="pct"/>
            <w:vAlign w:val="bottom"/>
          </w:tcPr>
          <w:p w14:paraId="03550EF6" w14:textId="135A135D" w:rsidR="00820010" w:rsidRPr="00C87BD3" w:rsidRDefault="00820010" w:rsidP="002F3A91">
            <w:pPr>
              <w:pStyle w:val="TabellHode-rad"/>
            </w:pPr>
            <w:r w:rsidRPr="00C87BD3">
              <w:t xml:space="preserve">Annonse, reklame, </w:t>
            </w:r>
            <w:r w:rsidRPr="00C87BD3">
              <w:t>informasjon</w:t>
            </w:r>
          </w:p>
        </w:tc>
        <w:tc>
          <w:tcPr>
            <w:tcW w:w="452" w:type="pct"/>
            <w:vAlign w:val="bottom"/>
          </w:tcPr>
          <w:p w14:paraId="712BB381" w14:textId="77777777" w:rsidR="00820010" w:rsidRPr="00C87BD3" w:rsidRDefault="00820010" w:rsidP="002F3A91">
            <w:pPr>
              <w:jc w:val="right"/>
            </w:pPr>
            <w:r w:rsidRPr="00C87BD3">
              <w:t>0,0</w:t>
            </w:r>
          </w:p>
        </w:tc>
        <w:tc>
          <w:tcPr>
            <w:tcW w:w="452" w:type="pct"/>
            <w:vAlign w:val="bottom"/>
          </w:tcPr>
          <w:p w14:paraId="3492484A" w14:textId="77777777" w:rsidR="00820010" w:rsidRPr="00C87BD3" w:rsidRDefault="00820010" w:rsidP="002F3A91">
            <w:pPr>
              <w:jc w:val="right"/>
            </w:pPr>
            <w:r w:rsidRPr="00C87BD3">
              <w:t>0,0</w:t>
            </w:r>
          </w:p>
        </w:tc>
        <w:tc>
          <w:tcPr>
            <w:tcW w:w="452" w:type="pct"/>
            <w:vAlign w:val="bottom"/>
          </w:tcPr>
          <w:p w14:paraId="6AEC02FE" w14:textId="77777777" w:rsidR="00820010" w:rsidRPr="00C87BD3" w:rsidRDefault="00820010" w:rsidP="002F3A91">
            <w:pPr>
              <w:jc w:val="right"/>
            </w:pPr>
            <w:r w:rsidRPr="00C87BD3">
              <w:t>0,0</w:t>
            </w:r>
          </w:p>
        </w:tc>
        <w:tc>
          <w:tcPr>
            <w:tcW w:w="452" w:type="pct"/>
            <w:vAlign w:val="bottom"/>
          </w:tcPr>
          <w:p w14:paraId="7B3BA861" w14:textId="77777777" w:rsidR="00820010" w:rsidRPr="00C87BD3" w:rsidRDefault="00820010" w:rsidP="002F3A91">
            <w:pPr>
              <w:jc w:val="right"/>
            </w:pPr>
            <w:r w:rsidRPr="00C87BD3">
              <w:t>7,8</w:t>
            </w:r>
          </w:p>
        </w:tc>
        <w:tc>
          <w:tcPr>
            <w:tcW w:w="452" w:type="pct"/>
            <w:vAlign w:val="bottom"/>
          </w:tcPr>
          <w:p w14:paraId="3AB796D6" w14:textId="77777777" w:rsidR="00820010" w:rsidRPr="00C87BD3" w:rsidRDefault="00820010" w:rsidP="002F3A91">
            <w:pPr>
              <w:jc w:val="right"/>
            </w:pPr>
            <w:r w:rsidRPr="00C87BD3">
              <w:t>6,4</w:t>
            </w:r>
          </w:p>
        </w:tc>
        <w:tc>
          <w:tcPr>
            <w:tcW w:w="452" w:type="pct"/>
            <w:vAlign w:val="bottom"/>
          </w:tcPr>
          <w:p w14:paraId="3022647D" w14:textId="77777777" w:rsidR="00820010" w:rsidRPr="00C87BD3" w:rsidRDefault="00820010" w:rsidP="002F3A91">
            <w:pPr>
              <w:jc w:val="right"/>
            </w:pPr>
            <w:r w:rsidRPr="00C87BD3">
              <w:t>1,9</w:t>
            </w:r>
          </w:p>
        </w:tc>
        <w:tc>
          <w:tcPr>
            <w:tcW w:w="684" w:type="pct"/>
            <w:vAlign w:val="bottom"/>
          </w:tcPr>
          <w:p w14:paraId="3275D399" w14:textId="77777777" w:rsidR="00820010" w:rsidRPr="00C87BD3" w:rsidRDefault="00820010" w:rsidP="002F3A91">
            <w:pPr>
              <w:jc w:val="right"/>
            </w:pPr>
            <w:r w:rsidRPr="00C87BD3">
              <w:t>Konsumprisindeks</w:t>
            </w:r>
          </w:p>
        </w:tc>
        <w:tc>
          <w:tcPr>
            <w:tcW w:w="728" w:type="pct"/>
            <w:vAlign w:val="bottom"/>
          </w:tcPr>
          <w:p w14:paraId="6D43534B" w14:textId="77777777" w:rsidR="00820010" w:rsidRPr="00C87BD3" w:rsidRDefault="00820010" w:rsidP="002F3A91">
            <w:pPr>
              <w:jc w:val="right"/>
            </w:pPr>
            <w:r w:rsidRPr="00C87BD3">
              <w:t>Andre varer for fritid (09.2)</w:t>
            </w:r>
          </w:p>
        </w:tc>
      </w:tr>
      <w:tr w:rsidR="002F3A91" w:rsidRPr="00C87BD3" w14:paraId="286CE9F5" w14:textId="77777777" w:rsidTr="002F3A91">
        <w:trPr>
          <w:trHeight w:val="60"/>
        </w:trPr>
        <w:tc>
          <w:tcPr>
            <w:tcW w:w="876" w:type="pct"/>
            <w:vAlign w:val="bottom"/>
          </w:tcPr>
          <w:p w14:paraId="774E3F3F" w14:textId="77777777" w:rsidR="00820010" w:rsidRPr="00C87BD3" w:rsidRDefault="00820010" w:rsidP="002F3A91">
            <w:pPr>
              <w:pStyle w:val="TabellHode-rad"/>
            </w:pPr>
            <w:r w:rsidRPr="00C87BD3">
              <w:t>Opplæring, kurs mv.</w:t>
            </w:r>
          </w:p>
        </w:tc>
        <w:tc>
          <w:tcPr>
            <w:tcW w:w="452" w:type="pct"/>
            <w:vAlign w:val="bottom"/>
          </w:tcPr>
          <w:p w14:paraId="0FDD5A50" w14:textId="77777777" w:rsidR="00820010" w:rsidRPr="00C87BD3" w:rsidRDefault="00820010" w:rsidP="002F3A91">
            <w:pPr>
              <w:jc w:val="right"/>
            </w:pPr>
            <w:r w:rsidRPr="00C87BD3">
              <w:t>1,1</w:t>
            </w:r>
          </w:p>
        </w:tc>
        <w:tc>
          <w:tcPr>
            <w:tcW w:w="452" w:type="pct"/>
            <w:vAlign w:val="bottom"/>
          </w:tcPr>
          <w:p w14:paraId="39DE5D72" w14:textId="77777777" w:rsidR="00820010" w:rsidRPr="00C87BD3" w:rsidRDefault="00820010" w:rsidP="002F3A91">
            <w:pPr>
              <w:jc w:val="right"/>
            </w:pPr>
            <w:r w:rsidRPr="00C87BD3">
              <w:t>1,0</w:t>
            </w:r>
          </w:p>
        </w:tc>
        <w:tc>
          <w:tcPr>
            <w:tcW w:w="452" w:type="pct"/>
            <w:vAlign w:val="bottom"/>
          </w:tcPr>
          <w:p w14:paraId="22B3A29A" w14:textId="77777777" w:rsidR="00820010" w:rsidRPr="00C87BD3" w:rsidRDefault="00820010" w:rsidP="002F3A91">
            <w:pPr>
              <w:jc w:val="right"/>
            </w:pPr>
            <w:r w:rsidRPr="00C87BD3">
              <w:t>1,0</w:t>
            </w:r>
          </w:p>
        </w:tc>
        <w:tc>
          <w:tcPr>
            <w:tcW w:w="452" w:type="pct"/>
            <w:vAlign w:val="bottom"/>
          </w:tcPr>
          <w:p w14:paraId="6071ACA9" w14:textId="77777777" w:rsidR="00820010" w:rsidRPr="00C87BD3" w:rsidRDefault="00820010" w:rsidP="002F3A91">
            <w:pPr>
              <w:jc w:val="right"/>
            </w:pPr>
            <w:r w:rsidRPr="00C87BD3">
              <w:t>8,8</w:t>
            </w:r>
          </w:p>
        </w:tc>
        <w:tc>
          <w:tcPr>
            <w:tcW w:w="452" w:type="pct"/>
            <w:vAlign w:val="bottom"/>
          </w:tcPr>
          <w:p w14:paraId="03F9AA83" w14:textId="77777777" w:rsidR="00820010" w:rsidRPr="00C87BD3" w:rsidRDefault="00820010" w:rsidP="002F3A91">
            <w:pPr>
              <w:jc w:val="right"/>
            </w:pPr>
            <w:r w:rsidRPr="00C87BD3">
              <w:t>7,6</w:t>
            </w:r>
          </w:p>
        </w:tc>
        <w:tc>
          <w:tcPr>
            <w:tcW w:w="452" w:type="pct"/>
            <w:vAlign w:val="bottom"/>
          </w:tcPr>
          <w:p w14:paraId="1C0F1246" w14:textId="77777777" w:rsidR="00820010" w:rsidRPr="00C87BD3" w:rsidRDefault="00820010" w:rsidP="002F3A91">
            <w:pPr>
              <w:jc w:val="right"/>
            </w:pPr>
            <w:r w:rsidRPr="00C87BD3">
              <w:t>4,1</w:t>
            </w:r>
          </w:p>
        </w:tc>
        <w:tc>
          <w:tcPr>
            <w:tcW w:w="684" w:type="pct"/>
            <w:vAlign w:val="bottom"/>
          </w:tcPr>
          <w:p w14:paraId="093CC121" w14:textId="77777777" w:rsidR="00820010" w:rsidRPr="00C87BD3" w:rsidRDefault="00820010" w:rsidP="002F3A91">
            <w:pPr>
              <w:jc w:val="right"/>
            </w:pPr>
            <w:r w:rsidRPr="00C87BD3">
              <w:t>Konsumprisindeks</w:t>
            </w:r>
          </w:p>
        </w:tc>
        <w:tc>
          <w:tcPr>
            <w:tcW w:w="728" w:type="pct"/>
            <w:vAlign w:val="bottom"/>
          </w:tcPr>
          <w:p w14:paraId="7AC9BD37" w14:textId="77777777" w:rsidR="00820010" w:rsidRPr="00C87BD3" w:rsidRDefault="00820010" w:rsidP="002F3A91">
            <w:pPr>
              <w:jc w:val="right"/>
            </w:pPr>
            <w:r w:rsidRPr="00C87BD3">
              <w:t>Kulturtjenester (09.6)</w:t>
            </w:r>
          </w:p>
        </w:tc>
      </w:tr>
      <w:tr w:rsidR="002F3A91" w:rsidRPr="00C87BD3" w14:paraId="6D45E0E3" w14:textId="77777777" w:rsidTr="002F3A91">
        <w:trPr>
          <w:trHeight w:val="60"/>
        </w:trPr>
        <w:tc>
          <w:tcPr>
            <w:tcW w:w="876" w:type="pct"/>
            <w:vAlign w:val="bottom"/>
          </w:tcPr>
          <w:p w14:paraId="755822F5" w14:textId="77777777" w:rsidR="00820010" w:rsidRPr="00C87BD3" w:rsidRDefault="00820010" w:rsidP="002F3A91">
            <w:pPr>
              <w:pStyle w:val="TabellHode-rad"/>
            </w:pPr>
            <w:r w:rsidRPr="00C87BD3">
              <w:t>Utgifter og godtgjørelser for reiser, diett, bil mv.</w:t>
            </w:r>
          </w:p>
        </w:tc>
        <w:tc>
          <w:tcPr>
            <w:tcW w:w="452" w:type="pct"/>
            <w:vAlign w:val="bottom"/>
          </w:tcPr>
          <w:p w14:paraId="514211BB" w14:textId="77777777" w:rsidR="00820010" w:rsidRPr="00C87BD3" w:rsidRDefault="00820010" w:rsidP="002F3A91">
            <w:pPr>
              <w:jc w:val="right"/>
            </w:pPr>
            <w:r w:rsidRPr="00C87BD3">
              <w:t>0,7</w:t>
            </w:r>
          </w:p>
        </w:tc>
        <w:tc>
          <w:tcPr>
            <w:tcW w:w="452" w:type="pct"/>
            <w:vAlign w:val="bottom"/>
          </w:tcPr>
          <w:p w14:paraId="6EAF0F2B" w14:textId="77777777" w:rsidR="00820010" w:rsidRPr="00C87BD3" w:rsidRDefault="00820010" w:rsidP="002F3A91">
            <w:pPr>
              <w:jc w:val="right"/>
            </w:pPr>
            <w:r w:rsidRPr="00C87BD3">
              <w:t>0,7</w:t>
            </w:r>
          </w:p>
        </w:tc>
        <w:tc>
          <w:tcPr>
            <w:tcW w:w="452" w:type="pct"/>
            <w:vAlign w:val="bottom"/>
          </w:tcPr>
          <w:p w14:paraId="4CE5D576" w14:textId="77777777" w:rsidR="00820010" w:rsidRPr="00C87BD3" w:rsidRDefault="00820010" w:rsidP="002F3A91">
            <w:pPr>
              <w:jc w:val="right"/>
            </w:pPr>
            <w:r w:rsidRPr="00C87BD3">
              <w:t>0,8</w:t>
            </w:r>
          </w:p>
        </w:tc>
        <w:tc>
          <w:tcPr>
            <w:tcW w:w="452" w:type="pct"/>
            <w:vAlign w:val="bottom"/>
          </w:tcPr>
          <w:p w14:paraId="283AFEFD" w14:textId="77777777" w:rsidR="00820010" w:rsidRPr="00C87BD3" w:rsidRDefault="00820010" w:rsidP="002F3A91">
            <w:pPr>
              <w:jc w:val="right"/>
            </w:pPr>
            <w:r w:rsidRPr="00C87BD3">
              <w:t>9,9</w:t>
            </w:r>
          </w:p>
        </w:tc>
        <w:tc>
          <w:tcPr>
            <w:tcW w:w="452" w:type="pct"/>
            <w:vAlign w:val="bottom"/>
          </w:tcPr>
          <w:p w14:paraId="7A54F1B2" w14:textId="77777777" w:rsidR="00820010" w:rsidRPr="00C87BD3" w:rsidRDefault="00820010" w:rsidP="002F3A91">
            <w:pPr>
              <w:jc w:val="right"/>
            </w:pPr>
            <w:r w:rsidRPr="00C87BD3">
              <w:t>2,7</w:t>
            </w:r>
          </w:p>
        </w:tc>
        <w:tc>
          <w:tcPr>
            <w:tcW w:w="452" w:type="pct"/>
            <w:vAlign w:val="bottom"/>
          </w:tcPr>
          <w:p w14:paraId="27C925F0" w14:textId="77777777" w:rsidR="00820010" w:rsidRPr="00C87BD3" w:rsidRDefault="00820010" w:rsidP="002F3A91">
            <w:pPr>
              <w:jc w:val="right"/>
            </w:pPr>
            <w:r w:rsidRPr="00C87BD3">
              <w:t>4,0</w:t>
            </w:r>
          </w:p>
        </w:tc>
        <w:tc>
          <w:tcPr>
            <w:tcW w:w="684" w:type="pct"/>
            <w:vAlign w:val="bottom"/>
          </w:tcPr>
          <w:p w14:paraId="6AC12DCB" w14:textId="77777777" w:rsidR="00820010" w:rsidRPr="00C87BD3" w:rsidRDefault="00820010" w:rsidP="002F3A91">
            <w:pPr>
              <w:jc w:val="right"/>
            </w:pPr>
            <w:r w:rsidRPr="00C87BD3">
              <w:t>Konsumprisindeks</w:t>
            </w:r>
          </w:p>
        </w:tc>
        <w:tc>
          <w:tcPr>
            <w:tcW w:w="728" w:type="pct"/>
            <w:vAlign w:val="bottom"/>
          </w:tcPr>
          <w:p w14:paraId="1006BB23" w14:textId="77777777" w:rsidR="00820010" w:rsidRPr="00C87BD3" w:rsidRDefault="00820010" w:rsidP="002F3A91">
            <w:pPr>
              <w:jc w:val="right"/>
            </w:pPr>
            <w:r w:rsidRPr="00C87BD3">
              <w:t>**</w:t>
            </w:r>
          </w:p>
        </w:tc>
      </w:tr>
      <w:tr w:rsidR="002F3A91" w:rsidRPr="00C87BD3" w14:paraId="493C12F7" w14:textId="77777777" w:rsidTr="002F3A91">
        <w:trPr>
          <w:trHeight w:val="60"/>
        </w:trPr>
        <w:tc>
          <w:tcPr>
            <w:tcW w:w="876" w:type="pct"/>
            <w:vAlign w:val="bottom"/>
          </w:tcPr>
          <w:p w14:paraId="2CD166FE" w14:textId="77777777" w:rsidR="00820010" w:rsidRPr="00C87BD3" w:rsidRDefault="00820010" w:rsidP="002F3A91">
            <w:pPr>
              <w:pStyle w:val="TabellHode-rad"/>
            </w:pPr>
            <w:r w:rsidRPr="00C87BD3">
              <w:t>Transport/drift av egne transportmidler</w:t>
            </w:r>
          </w:p>
        </w:tc>
        <w:tc>
          <w:tcPr>
            <w:tcW w:w="452" w:type="pct"/>
            <w:vAlign w:val="bottom"/>
          </w:tcPr>
          <w:p w14:paraId="7868E1EE" w14:textId="77777777" w:rsidR="00820010" w:rsidRPr="00C87BD3" w:rsidRDefault="00820010" w:rsidP="002F3A91">
            <w:pPr>
              <w:jc w:val="right"/>
            </w:pPr>
            <w:r w:rsidRPr="00C87BD3">
              <w:t>0,6</w:t>
            </w:r>
          </w:p>
        </w:tc>
        <w:tc>
          <w:tcPr>
            <w:tcW w:w="452" w:type="pct"/>
            <w:vAlign w:val="bottom"/>
          </w:tcPr>
          <w:p w14:paraId="6AB0687C" w14:textId="77777777" w:rsidR="00820010" w:rsidRPr="00C87BD3" w:rsidRDefault="00820010" w:rsidP="002F3A91">
            <w:pPr>
              <w:jc w:val="right"/>
            </w:pPr>
            <w:r w:rsidRPr="00C87BD3">
              <w:t>0,6</w:t>
            </w:r>
          </w:p>
        </w:tc>
        <w:tc>
          <w:tcPr>
            <w:tcW w:w="452" w:type="pct"/>
            <w:vAlign w:val="bottom"/>
          </w:tcPr>
          <w:p w14:paraId="0CA55529" w14:textId="77777777" w:rsidR="00820010" w:rsidRPr="00C87BD3" w:rsidRDefault="00820010" w:rsidP="002F3A91">
            <w:pPr>
              <w:jc w:val="right"/>
            </w:pPr>
            <w:r w:rsidRPr="00C87BD3">
              <w:t>0,6</w:t>
            </w:r>
          </w:p>
        </w:tc>
        <w:tc>
          <w:tcPr>
            <w:tcW w:w="452" w:type="pct"/>
            <w:vAlign w:val="bottom"/>
          </w:tcPr>
          <w:p w14:paraId="3DC0BFE4" w14:textId="77777777" w:rsidR="00820010" w:rsidRPr="00C87BD3" w:rsidRDefault="00820010" w:rsidP="002F3A91">
            <w:pPr>
              <w:jc w:val="right"/>
            </w:pPr>
            <w:r w:rsidRPr="00C87BD3">
              <w:t>4,2</w:t>
            </w:r>
          </w:p>
        </w:tc>
        <w:tc>
          <w:tcPr>
            <w:tcW w:w="452" w:type="pct"/>
            <w:vAlign w:val="bottom"/>
          </w:tcPr>
          <w:p w14:paraId="268E57EF" w14:textId="77777777" w:rsidR="00820010" w:rsidRPr="00C87BD3" w:rsidRDefault="00820010" w:rsidP="002F3A91">
            <w:pPr>
              <w:jc w:val="right"/>
            </w:pPr>
            <w:r w:rsidRPr="00C87BD3">
              <w:t>4,1</w:t>
            </w:r>
          </w:p>
        </w:tc>
        <w:tc>
          <w:tcPr>
            <w:tcW w:w="452" w:type="pct"/>
            <w:vAlign w:val="bottom"/>
          </w:tcPr>
          <w:p w14:paraId="3DD037F4" w14:textId="77777777" w:rsidR="00820010" w:rsidRPr="00C87BD3" w:rsidRDefault="00820010" w:rsidP="002F3A91">
            <w:pPr>
              <w:jc w:val="right"/>
            </w:pPr>
            <w:r w:rsidRPr="00C87BD3">
              <w:t>3,2</w:t>
            </w:r>
          </w:p>
        </w:tc>
        <w:tc>
          <w:tcPr>
            <w:tcW w:w="684" w:type="pct"/>
            <w:vAlign w:val="bottom"/>
          </w:tcPr>
          <w:p w14:paraId="77FF5418" w14:textId="77777777" w:rsidR="00820010" w:rsidRPr="00C87BD3" w:rsidRDefault="00820010" w:rsidP="002F3A91">
            <w:pPr>
              <w:jc w:val="right"/>
            </w:pPr>
            <w:r w:rsidRPr="00C87BD3">
              <w:t>Konsumprisindeks</w:t>
            </w:r>
          </w:p>
        </w:tc>
        <w:tc>
          <w:tcPr>
            <w:tcW w:w="728" w:type="pct"/>
            <w:vAlign w:val="bottom"/>
          </w:tcPr>
          <w:p w14:paraId="194A0F5D" w14:textId="77777777" w:rsidR="00820010" w:rsidRPr="00C87BD3" w:rsidRDefault="00820010" w:rsidP="002F3A91">
            <w:pPr>
              <w:jc w:val="right"/>
            </w:pPr>
            <w:r w:rsidRPr="00C87BD3">
              <w:t xml:space="preserve">Drift av </w:t>
            </w:r>
            <w:proofErr w:type="spellStart"/>
            <w:r w:rsidRPr="00C87BD3">
              <w:t>personl</w:t>
            </w:r>
            <w:proofErr w:type="spellEnd"/>
            <w:r w:rsidRPr="00C87BD3">
              <w:t xml:space="preserve">. </w:t>
            </w:r>
            <w:proofErr w:type="spellStart"/>
            <w:proofErr w:type="gramStart"/>
            <w:r w:rsidRPr="00C87BD3">
              <w:t>transp.midl</w:t>
            </w:r>
            <w:proofErr w:type="spellEnd"/>
            <w:proofErr w:type="gramEnd"/>
            <w:r w:rsidRPr="00C87BD3">
              <w:t xml:space="preserve"> (07.2)</w:t>
            </w:r>
          </w:p>
        </w:tc>
      </w:tr>
      <w:tr w:rsidR="002F3A91" w:rsidRPr="00C87BD3" w14:paraId="40F17324" w14:textId="77777777" w:rsidTr="002F3A91">
        <w:trPr>
          <w:trHeight w:val="60"/>
        </w:trPr>
        <w:tc>
          <w:tcPr>
            <w:tcW w:w="876" w:type="pct"/>
            <w:vAlign w:val="bottom"/>
          </w:tcPr>
          <w:p w14:paraId="20B05FB4" w14:textId="77777777" w:rsidR="00820010" w:rsidRPr="00C87BD3" w:rsidRDefault="00820010" w:rsidP="002F3A91">
            <w:pPr>
              <w:pStyle w:val="TabellHode-rad"/>
            </w:pPr>
            <w:r w:rsidRPr="00C87BD3">
              <w:t>Energi</w:t>
            </w:r>
          </w:p>
        </w:tc>
        <w:tc>
          <w:tcPr>
            <w:tcW w:w="452" w:type="pct"/>
            <w:vAlign w:val="bottom"/>
          </w:tcPr>
          <w:p w14:paraId="29544B4B" w14:textId="77777777" w:rsidR="00820010" w:rsidRPr="00C87BD3" w:rsidRDefault="00820010" w:rsidP="002F3A91">
            <w:pPr>
              <w:jc w:val="right"/>
            </w:pPr>
            <w:r w:rsidRPr="00C87BD3">
              <w:t>2,1</w:t>
            </w:r>
          </w:p>
        </w:tc>
        <w:tc>
          <w:tcPr>
            <w:tcW w:w="452" w:type="pct"/>
            <w:vAlign w:val="bottom"/>
          </w:tcPr>
          <w:p w14:paraId="21D939FD" w14:textId="77777777" w:rsidR="00820010" w:rsidRPr="00C87BD3" w:rsidRDefault="00820010" w:rsidP="002F3A91">
            <w:pPr>
              <w:jc w:val="right"/>
            </w:pPr>
            <w:r w:rsidRPr="00C87BD3">
              <w:t>1,9</w:t>
            </w:r>
          </w:p>
        </w:tc>
        <w:tc>
          <w:tcPr>
            <w:tcW w:w="452" w:type="pct"/>
            <w:vAlign w:val="bottom"/>
          </w:tcPr>
          <w:p w14:paraId="25926C2A" w14:textId="77777777" w:rsidR="00820010" w:rsidRPr="00C87BD3" w:rsidRDefault="00820010" w:rsidP="002F3A91">
            <w:pPr>
              <w:jc w:val="right"/>
            </w:pPr>
            <w:r w:rsidRPr="00C87BD3">
              <w:t>1,6</w:t>
            </w:r>
          </w:p>
        </w:tc>
        <w:tc>
          <w:tcPr>
            <w:tcW w:w="452" w:type="pct"/>
            <w:vAlign w:val="bottom"/>
          </w:tcPr>
          <w:p w14:paraId="7D4C4525" w14:textId="77777777" w:rsidR="00820010" w:rsidRPr="00C87BD3" w:rsidRDefault="00820010" w:rsidP="002F3A91">
            <w:pPr>
              <w:jc w:val="right"/>
            </w:pPr>
            <w:r w:rsidRPr="00C87BD3">
              <w:t>-31,7</w:t>
            </w:r>
          </w:p>
        </w:tc>
        <w:tc>
          <w:tcPr>
            <w:tcW w:w="452" w:type="pct"/>
            <w:vAlign w:val="bottom"/>
          </w:tcPr>
          <w:p w14:paraId="72059DFD" w14:textId="77777777" w:rsidR="00820010" w:rsidRPr="00C87BD3" w:rsidRDefault="00820010" w:rsidP="002F3A91">
            <w:pPr>
              <w:jc w:val="right"/>
            </w:pPr>
            <w:r w:rsidRPr="00C87BD3">
              <w:t>-16,1</w:t>
            </w:r>
          </w:p>
        </w:tc>
        <w:tc>
          <w:tcPr>
            <w:tcW w:w="452" w:type="pct"/>
            <w:vAlign w:val="bottom"/>
          </w:tcPr>
          <w:p w14:paraId="5C8AF55C" w14:textId="77777777" w:rsidR="00820010" w:rsidRPr="00C87BD3" w:rsidRDefault="00820010" w:rsidP="002F3A91">
            <w:pPr>
              <w:jc w:val="right"/>
            </w:pPr>
            <w:r w:rsidRPr="00C87BD3">
              <w:t>5,0</w:t>
            </w:r>
          </w:p>
        </w:tc>
        <w:tc>
          <w:tcPr>
            <w:tcW w:w="684" w:type="pct"/>
            <w:vAlign w:val="bottom"/>
          </w:tcPr>
          <w:p w14:paraId="59F3AD67" w14:textId="01A58AF0" w:rsidR="00820010" w:rsidRPr="00C87BD3" w:rsidRDefault="00820010" w:rsidP="002F3A91">
            <w:pPr>
              <w:jc w:val="right"/>
            </w:pPr>
            <w:r w:rsidRPr="00C87BD3">
              <w:t xml:space="preserve">Årlig </w:t>
            </w:r>
            <w:proofErr w:type="spellStart"/>
            <w:proofErr w:type="gramStart"/>
            <w:r w:rsidRPr="00C87BD3">
              <w:t>el.pris</w:t>
            </w:r>
            <w:r w:rsidRPr="00C87BD3">
              <w:t>statistikk</w:t>
            </w:r>
            <w:proofErr w:type="spellEnd"/>
            <w:proofErr w:type="gramEnd"/>
          </w:p>
        </w:tc>
        <w:tc>
          <w:tcPr>
            <w:tcW w:w="728" w:type="pct"/>
            <w:vAlign w:val="bottom"/>
          </w:tcPr>
          <w:p w14:paraId="7450203B" w14:textId="77777777" w:rsidR="00820010" w:rsidRPr="00C87BD3" w:rsidRDefault="00820010" w:rsidP="002F3A91">
            <w:pPr>
              <w:jc w:val="right"/>
            </w:pPr>
            <w:r w:rsidRPr="00C87BD3">
              <w:t xml:space="preserve">Nettleie + kraftpris inkl. </w:t>
            </w:r>
            <w:r w:rsidRPr="00C87BD3">
              <w:lastRenderedPageBreak/>
              <w:t>avgifter, alle kontrakter husholdninger</w:t>
            </w:r>
          </w:p>
        </w:tc>
      </w:tr>
      <w:tr w:rsidR="002F3A91" w:rsidRPr="00C87BD3" w14:paraId="35D8116A" w14:textId="77777777" w:rsidTr="002F3A91">
        <w:trPr>
          <w:trHeight w:val="60"/>
        </w:trPr>
        <w:tc>
          <w:tcPr>
            <w:tcW w:w="876" w:type="pct"/>
            <w:vAlign w:val="bottom"/>
          </w:tcPr>
          <w:p w14:paraId="09DB01BA" w14:textId="77777777" w:rsidR="00820010" w:rsidRPr="00C87BD3" w:rsidRDefault="00820010" w:rsidP="002F3A91">
            <w:pPr>
              <w:pStyle w:val="TabellHode-rad"/>
            </w:pPr>
            <w:r w:rsidRPr="00C87BD3">
              <w:lastRenderedPageBreak/>
              <w:t>Leie av lokaler og grunn</w:t>
            </w:r>
          </w:p>
        </w:tc>
        <w:tc>
          <w:tcPr>
            <w:tcW w:w="452" w:type="pct"/>
            <w:vAlign w:val="bottom"/>
          </w:tcPr>
          <w:p w14:paraId="31DDE149" w14:textId="77777777" w:rsidR="00820010" w:rsidRPr="00C87BD3" w:rsidRDefault="00820010" w:rsidP="002F3A91">
            <w:pPr>
              <w:jc w:val="right"/>
            </w:pPr>
            <w:r w:rsidRPr="00C87BD3">
              <w:t>2,4</w:t>
            </w:r>
          </w:p>
        </w:tc>
        <w:tc>
          <w:tcPr>
            <w:tcW w:w="452" w:type="pct"/>
            <w:vAlign w:val="bottom"/>
          </w:tcPr>
          <w:p w14:paraId="28188783" w14:textId="77777777" w:rsidR="00820010" w:rsidRPr="00C87BD3" w:rsidRDefault="00820010" w:rsidP="002F3A91">
            <w:pPr>
              <w:jc w:val="right"/>
            </w:pPr>
            <w:r w:rsidRPr="00C87BD3">
              <w:t>2,3</w:t>
            </w:r>
          </w:p>
        </w:tc>
        <w:tc>
          <w:tcPr>
            <w:tcW w:w="452" w:type="pct"/>
            <w:vAlign w:val="bottom"/>
          </w:tcPr>
          <w:p w14:paraId="501365D6" w14:textId="77777777" w:rsidR="00820010" w:rsidRPr="00C87BD3" w:rsidRDefault="00820010" w:rsidP="002F3A91">
            <w:pPr>
              <w:jc w:val="right"/>
            </w:pPr>
            <w:r w:rsidRPr="00C87BD3">
              <w:t>2,4</w:t>
            </w:r>
          </w:p>
        </w:tc>
        <w:tc>
          <w:tcPr>
            <w:tcW w:w="452" w:type="pct"/>
            <w:vAlign w:val="bottom"/>
          </w:tcPr>
          <w:p w14:paraId="133693E5" w14:textId="77777777" w:rsidR="00820010" w:rsidRPr="00C87BD3" w:rsidRDefault="00820010" w:rsidP="002F3A91">
            <w:pPr>
              <w:jc w:val="right"/>
            </w:pPr>
            <w:r w:rsidRPr="00C87BD3">
              <w:t>3,9</w:t>
            </w:r>
          </w:p>
        </w:tc>
        <w:tc>
          <w:tcPr>
            <w:tcW w:w="452" w:type="pct"/>
            <w:vAlign w:val="bottom"/>
          </w:tcPr>
          <w:p w14:paraId="2FD460CE" w14:textId="77777777" w:rsidR="00820010" w:rsidRPr="00C87BD3" w:rsidRDefault="00820010" w:rsidP="002F3A91">
            <w:pPr>
              <w:jc w:val="right"/>
            </w:pPr>
            <w:r w:rsidRPr="00C87BD3">
              <w:t>4,4</w:t>
            </w:r>
          </w:p>
        </w:tc>
        <w:tc>
          <w:tcPr>
            <w:tcW w:w="452" w:type="pct"/>
            <w:vAlign w:val="bottom"/>
          </w:tcPr>
          <w:p w14:paraId="0192838D" w14:textId="77777777" w:rsidR="00820010" w:rsidRPr="00C87BD3" w:rsidRDefault="00820010" w:rsidP="002F3A91">
            <w:pPr>
              <w:jc w:val="right"/>
            </w:pPr>
            <w:r w:rsidRPr="00C87BD3">
              <w:t>3,7</w:t>
            </w:r>
          </w:p>
        </w:tc>
        <w:tc>
          <w:tcPr>
            <w:tcW w:w="684" w:type="pct"/>
            <w:vAlign w:val="bottom"/>
          </w:tcPr>
          <w:p w14:paraId="6CCD5AFD" w14:textId="77777777" w:rsidR="00820010" w:rsidRPr="00C87BD3" w:rsidRDefault="00820010" w:rsidP="002F3A91">
            <w:pPr>
              <w:jc w:val="right"/>
            </w:pPr>
            <w:r w:rsidRPr="00C87BD3">
              <w:t>Konsumprisindeks</w:t>
            </w:r>
          </w:p>
        </w:tc>
        <w:tc>
          <w:tcPr>
            <w:tcW w:w="728" w:type="pct"/>
            <w:vAlign w:val="bottom"/>
          </w:tcPr>
          <w:p w14:paraId="1D28808B" w14:textId="77777777" w:rsidR="00820010" w:rsidRPr="00C87BD3" w:rsidRDefault="00820010" w:rsidP="002F3A91">
            <w:pPr>
              <w:jc w:val="right"/>
            </w:pPr>
            <w:r w:rsidRPr="00C87BD3">
              <w:t>Beregnet husleie (04.2)</w:t>
            </w:r>
          </w:p>
        </w:tc>
      </w:tr>
      <w:tr w:rsidR="002F3A91" w:rsidRPr="00C87BD3" w14:paraId="07EDB9BE" w14:textId="77777777" w:rsidTr="002F3A91">
        <w:trPr>
          <w:trHeight w:val="60"/>
        </w:trPr>
        <w:tc>
          <w:tcPr>
            <w:tcW w:w="876" w:type="pct"/>
            <w:vAlign w:val="bottom"/>
          </w:tcPr>
          <w:p w14:paraId="3D20DCD6" w14:textId="77777777" w:rsidR="00820010" w:rsidRPr="00C87BD3" w:rsidRDefault="00820010" w:rsidP="002F3A91">
            <w:pPr>
              <w:pStyle w:val="TabellHode-rad"/>
            </w:pPr>
            <w:r w:rsidRPr="00C87BD3">
              <w:t>Avgifter, gebyrer, lisenser og lignende.</w:t>
            </w:r>
          </w:p>
        </w:tc>
        <w:tc>
          <w:tcPr>
            <w:tcW w:w="452" w:type="pct"/>
            <w:vAlign w:val="bottom"/>
          </w:tcPr>
          <w:p w14:paraId="30C4C29A" w14:textId="77777777" w:rsidR="00820010" w:rsidRPr="00C87BD3" w:rsidRDefault="00820010" w:rsidP="002F3A91">
            <w:pPr>
              <w:jc w:val="right"/>
            </w:pPr>
            <w:r w:rsidRPr="00C87BD3">
              <w:t>2,8</w:t>
            </w:r>
          </w:p>
        </w:tc>
        <w:tc>
          <w:tcPr>
            <w:tcW w:w="452" w:type="pct"/>
            <w:vAlign w:val="bottom"/>
          </w:tcPr>
          <w:p w14:paraId="076A6504" w14:textId="77777777" w:rsidR="00820010" w:rsidRPr="00C87BD3" w:rsidRDefault="00820010" w:rsidP="002F3A91">
            <w:pPr>
              <w:jc w:val="right"/>
            </w:pPr>
            <w:r w:rsidRPr="00C87BD3">
              <w:t>3,1</w:t>
            </w:r>
          </w:p>
        </w:tc>
        <w:tc>
          <w:tcPr>
            <w:tcW w:w="452" w:type="pct"/>
            <w:vAlign w:val="bottom"/>
          </w:tcPr>
          <w:p w14:paraId="17B2007B" w14:textId="77777777" w:rsidR="00820010" w:rsidRPr="00C87BD3" w:rsidRDefault="00820010" w:rsidP="002F3A91">
            <w:pPr>
              <w:jc w:val="right"/>
            </w:pPr>
            <w:r w:rsidRPr="00C87BD3">
              <w:t>3,4</w:t>
            </w:r>
          </w:p>
        </w:tc>
        <w:tc>
          <w:tcPr>
            <w:tcW w:w="452" w:type="pct"/>
            <w:vAlign w:val="bottom"/>
          </w:tcPr>
          <w:p w14:paraId="22C920BD" w14:textId="77777777" w:rsidR="00820010" w:rsidRPr="00C87BD3" w:rsidRDefault="00820010" w:rsidP="002F3A91">
            <w:pPr>
              <w:jc w:val="right"/>
            </w:pPr>
            <w:r w:rsidRPr="00C87BD3">
              <w:t>3,8</w:t>
            </w:r>
          </w:p>
        </w:tc>
        <w:tc>
          <w:tcPr>
            <w:tcW w:w="452" w:type="pct"/>
            <w:vAlign w:val="bottom"/>
          </w:tcPr>
          <w:p w14:paraId="18F9B307" w14:textId="77777777" w:rsidR="00820010" w:rsidRPr="00C87BD3" w:rsidRDefault="00820010" w:rsidP="002F3A91">
            <w:pPr>
              <w:jc w:val="right"/>
            </w:pPr>
            <w:r w:rsidRPr="00C87BD3">
              <w:t>4,4</w:t>
            </w:r>
          </w:p>
        </w:tc>
        <w:tc>
          <w:tcPr>
            <w:tcW w:w="452" w:type="pct"/>
            <w:vAlign w:val="bottom"/>
          </w:tcPr>
          <w:p w14:paraId="3E55C825" w14:textId="77777777" w:rsidR="00820010" w:rsidRPr="00C87BD3" w:rsidRDefault="00820010" w:rsidP="002F3A91">
            <w:pPr>
              <w:jc w:val="right"/>
            </w:pPr>
            <w:r w:rsidRPr="00C87BD3">
              <w:t>3,7</w:t>
            </w:r>
          </w:p>
        </w:tc>
        <w:tc>
          <w:tcPr>
            <w:tcW w:w="684" w:type="pct"/>
            <w:vAlign w:val="bottom"/>
          </w:tcPr>
          <w:p w14:paraId="7BEBFA8C" w14:textId="77777777" w:rsidR="00820010" w:rsidRPr="00C87BD3" w:rsidRDefault="00820010" w:rsidP="002F3A91">
            <w:pPr>
              <w:jc w:val="right"/>
            </w:pPr>
            <w:r w:rsidRPr="00C87BD3">
              <w:t>Konsumprisindeks</w:t>
            </w:r>
          </w:p>
        </w:tc>
        <w:tc>
          <w:tcPr>
            <w:tcW w:w="728" w:type="pct"/>
            <w:vAlign w:val="bottom"/>
          </w:tcPr>
          <w:p w14:paraId="26F7B529" w14:textId="77777777" w:rsidR="00820010" w:rsidRPr="00C87BD3" w:rsidRDefault="00820010" w:rsidP="002F3A91">
            <w:pPr>
              <w:jc w:val="right"/>
            </w:pPr>
            <w:r w:rsidRPr="00C87BD3">
              <w:t>Vann/</w:t>
            </w:r>
            <w:proofErr w:type="spellStart"/>
            <w:r w:rsidRPr="00C87BD3">
              <w:t>div.tj.bolig</w:t>
            </w:r>
            <w:proofErr w:type="spellEnd"/>
            <w:r w:rsidRPr="00C87BD3">
              <w:t xml:space="preserve"> (04.4)</w:t>
            </w:r>
          </w:p>
        </w:tc>
      </w:tr>
      <w:tr w:rsidR="002F3A91" w:rsidRPr="00C87BD3" w14:paraId="45BA9274" w14:textId="77777777" w:rsidTr="002F3A91">
        <w:trPr>
          <w:trHeight w:val="60"/>
        </w:trPr>
        <w:tc>
          <w:tcPr>
            <w:tcW w:w="876" w:type="pct"/>
            <w:vAlign w:val="bottom"/>
          </w:tcPr>
          <w:p w14:paraId="45FB6B51" w14:textId="77777777" w:rsidR="00820010" w:rsidRPr="00C87BD3" w:rsidRDefault="00820010" w:rsidP="002F3A91">
            <w:pPr>
              <w:pStyle w:val="TabellHode-rad"/>
            </w:pPr>
            <w:r w:rsidRPr="00C87BD3">
              <w:t>Leie av transportmidler, drift</w:t>
            </w:r>
          </w:p>
        </w:tc>
        <w:tc>
          <w:tcPr>
            <w:tcW w:w="452" w:type="pct"/>
            <w:vAlign w:val="bottom"/>
          </w:tcPr>
          <w:p w14:paraId="5950CC3B" w14:textId="77777777" w:rsidR="00820010" w:rsidRPr="00C87BD3" w:rsidRDefault="00820010" w:rsidP="002F3A91">
            <w:pPr>
              <w:jc w:val="right"/>
            </w:pPr>
            <w:r w:rsidRPr="00C87BD3">
              <w:t>0,2</w:t>
            </w:r>
          </w:p>
        </w:tc>
        <w:tc>
          <w:tcPr>
            <w:tcW w:w="452" w:type="pct"/>
            <w:vAlign w:val="bottom"/>
          </w:tcPr>
          <w:p w14:paraId="0BB7CA0E" w14:textId="77777777" w:rsidR="00820010" w:rsidRPr="00C87BD3" w:rsidRDefault="00820010" w:rsidP="002F3A91">
            <w:pPr>
              <w:jc w:val="right"/>
            </w:pPr>
            <w:r w:rsidRPr="00C87BD3">
              <w:t>0,2</w:t>
            </w:r>
          </w:p>
        </w:tc>
        <w:tc>
          <w:tcPr>
            <w:tcW w:w="452" w:type="pct"/>
            <w:vAlign w:val="bottom"/>
          </w:tcPr>
          <w:p w14:paraId="24CF2DAA" w14:textId="77777777" w:rsidR="00820010" w:rsidRPr="00C87BD3" w:rsidRDefault="00820010" w:rsidP="002F3A91">
            <w:pPr>
              <w:jc w:val="right"/>
            </w:pPr>
            <w:r w:rsidRPr="00C87BD3">
              <w:t>0,2</w:t>
            </w:r>
          </w:p>
        </w:tc>
        <w:tc>
          <w:tcPr>
            <w:tcW w:w="452" w:type="pct"/>
            <w:vAlign w:val="bottom"/>
          </w:tcPr>
          <w:p w14:paraId="3B179D89" w14:textId="77777777" w:rsidR="00820010" w:rsidRPr="00C87BD3" w:rsidRDefault="00820010" w:rsidP="002F3A91">
            <w:pPr>
              <w:jc w:val="right"/>
            </w:pPr>
            <w:r w:rsidRPr="00C87BD3">
              <w:t>1,0</w:t>
            </w:r>
          </w:p>
        </w:tc>
        <w:tc>
          <w:tcPr>
            <w:tcW w:w="452" w:type="pct"/>
            <w:vAlign w:val="bottom"/>
          </w:tcPr>
          <w:p w14:paraId="14037540" w14:textId="77777777" w:rsidR="00820010" w:rsidRPr="00C87BD3" w:rsidRDefault="00820010" w:rsidP="002F3A91">
            <w:pPr>
              <w:jc w:val="right"/>
            </w:pPr>
            <w:r w:rsidRPr="00C87BD3">
              <w:t>8,7</w:t>
            </w:r>
          </w:p>
        </w:tc>
        <w:tc>
          <w:tcPr>
            <w:tcW w:w="452" w:type="pct"/>
            <w:vAlign w:val="bottom"/>
          </w:tcPr>
          <w:p w14:paraId="63B5E1FA" w14:textId="77777777" w:rsidR="00820010" w:rsidRPr="00C87BD3" w:rsidRDefault="00820010" w:rsidP="002F3A91">
            <w:pPr>
              <w:jc w:val="right"/>
            </w:pPr>
            <w:r w:rsidRPr="00C87BD3">
              <w:t>3,0</w:t>
            </w:r>
          </w:p>
        </w:tc>
        <w:tc>
          <w:tcPr>
            <w:tcW w:w="684" w:type="pct"/>
            <w:vAlign w:val="bottom"/>
          </w:tcPr>
          <w:p w14:paraId="53AB29D5" w14:textId="77777777" w:rsidR="00820010" w:rsidRPr="00C87BD3" w:rsidRDefault="00820010" w:rsidP="002F3A91">
            <w:pPr>
              <w:jc w:val="right"/>
            </w:pPr>
            <w:proofErr w:type="spellStart"/>
            <w:r w:rsidRPr="00C87BD3">
              <w:t>Prod.prisindekser</w:t>
            </w:r>
            <w:proofErr w:type="spellEnd"/>
            <w:r w:rsidRPr="00C87BD3">
              <w:t xml:space="preserve"> tjenester</w:t>
            </w:r>
          </w:p>
        </w:tc>
        <w:tc>
          <w:tcPr>
            <w:tcW w:w="728" w:type="pct"/>
            <w:vAlign w:val="bottom"/>
          </w:tcPr>
          <w:p w14:paraId="6870AD70" w14:textId="77777777" w:rsidR="00820010" w:rsidRPr="00C87BD3" w:rsidRDefault="00820010" w:rsidP="002F3A91">
            <w:pPr>
              <w:jc w:val="right"/>
            </w:pPr>
            <w:r w:rsidRPr="00C87BD3">
              <w:t>Bilutleie</w:t>
            </w:r>
          </w:p>
        </w:tc>
      </w:tr>
      <w:tr w:rsidR="002F3A91" w:rsidRPr="00C87BD3" w14:paraId="764FC0FE" w14:textId="77777777" w:rsidTr="002F3A91">
        <w:trPr>
          <w:trHeight w:val="60"/>
        </w:trPr>
        <w:tc>
          <w:tcPr>
            <w:tcW w:w="876" w:type="pct"/>
            <w:vAlign w:val="bottom"/>
          </w:tcPr>
          <w:p w14:paraId="21915425" w14:textId="77777777" w:rsidR="00820010" w:rsidRPr="00C87BD3" w:rsidRDefault="00820010" w:rsidP="002F3A91">
            <w:pPr>
              <w:pStyle w:val="TabellHode-rad"/>
            </w:pPr>
            <w:r w:rsidRPr="00C87BD3">
              <w:t>Leie av transportmidler, investering</w:t>
            </w:r>
          </w:p>
        </w:tc>
        <w:tc>
          <w:tcPr>
            <w:tcW w:w="452" w:type="pct"/>
            <w:vAlign w:val="bottom"/>
          </w:tcPr>
          <w:p w14:paraId="5F55C769" w14:textId="77777777" w:rsidR="00820010" w:rsidRPr="00C87BD3" w:rsidRDefault="00820010" w:rsidP="002F3A91">
            <w:pPr>
              <w:jc w:val="right"/>
            </w:pPr>
            <w:r w:rsidRPr="00C87BD3">
              <w:t>0,1</w:t>
            </w:r>
          </w:p>
        </w:tc>
        <w:tc>
          <w:tcPr>
            <w:tcW w:w="452" w:type="pct"/>
            <w:vAlign w:val="bottom"/>
          </w:tcPr>
          <w:p w14:paraId="78CFFB48" w14:textId="77777777" w:rsidR="00820010" w:rsidRPr="00C87BD3" w:rsidRDefault="00820010" w:rsidP="002F3A91">
            <w:pPr>
              <w:jc w:val="right"/>
            </w:pPr>
            <w:r w:rsidRPr="00C87BD3">
              <w:t>0,1</w:t>
            </w:r>
          </w:p>
        </w:tc>
        <w:tc>
          <w:tcPr>
            <w:tcW w:w="452" w:type="pct"/>
            <w:vAlign w:val="bottom"/>
          </w:tcPr>
          <w:p w14:paraId="5DE7E7D3" w14:textId="77777777" w:rsidR="00820010" w:rsidRPr="00C87BD3" w:rsidRDefault="00820010" w:rsidP="002F3A91">
            <w:pPr>
              <w:jc w:val="right"/>
            </w:pPr>
            <w:r w:rsidRPr="00C87BD3">
              <w:t>0,1</w:t>
            </w:r>
          </w:p>
        </w:tc>
        <w:tc>
          <w:tcPr>
            <w:tcW w:w="452" w:type="pct"/>
            <w:vAlign w:val="bottom"/>
          </w:tcPr>
          <w:p w14:paraId="24B56E6F" w14:textId="77777777" w:rsidR="00820010" w:rsidRPr="00C87BD3" w:rsidRDefault="00820010" w:rsidP="002F3A91">
            <w:pPr>
              <w:jc w:val="right"/>
            </w:pPr>
            <w:r w:rsidRPr="00C87BD3">
              <w:t>1,1</w:t>
            </w:r>
          </w:p>
        </w:tc>
        <w:tc>
          <w:tcPr>
            <w:tcW w:w="452" w:type="pct"/>
            <w:vAlign w:val="bottom"/>
          </w:tcPr>
          <w:p w14:paraId="5F5A5790" w14:textId="77777777" w:rsidR="00820010" w:rsidRPr="00C87BD3" w:rsidRDefault="00820010" w:rsidP="002F3A91">
            <w:pPr>
              <w:jc w:val="right"/>
            </w:pPr>
            <w:r w:rsidRPr="00C87BD3">
              <w:t>1,3</w:t>
            </w:r>
          </w:p>
        </w:tc>
        <w:tc>
          <w:tcPr>
            <w:tcW w:w="452" w:type="pct"/>
            <w:vAlign w:val="bottom"/>
          </w:tcPr>
          <w:p w14:paraId="27DE14D8" w14:textId="77777777" w:rsidR="00820010" w:rsidRPr="00C87BD3" w:rsidRDefault="00820010" w:rsidP="002F3A91">
            <w:pPr>
              <w:jc w:val="right"/>
            </w:pPr>
            <w:r w:rsidRPr="00C87BD3">
              <w:t>1,0</w:t>
            </w:r>
          </w:p>
        </w:tc>
        <w:tc>
          <w:tcPr>
            <w:tcW w:w="684" w:type="pct"/>
            <w:vAlign w:val="bottom"/>
          </w:tcPr>
          <w:p w14:paraId="0DD25AAB" w14:textId="46CFDCD9" w:rsidR="00820010" w:rsidRPr="00C87BD3" w:rsidRDefault="00820010" w:rsidP="002F3A91">
            <w:pPr>
              <w:jc w:val="right"/>
            </w:pPr>
            <w:r w:rsidRPr="00C87BD3">
              <w:t>Førstegangs</w:t>
            </w:r>
            <w:r w:rsidRPr="00C87BD3">
              <w:t>omsetning</w:t>
            </w:r>
          </w:p>
        </w:tc>
        <w:tc>
          <w:tcPr>
            <w:tcW w:w="728" w:type="pct"/>
            <w:vAlign w:val="bottom"/>
          </w:tcPr>
          <w:p w14:paraId="59ED0E70" w14:textId="77777777" w:rsidR="00820010" w:rsidRPr="00C87BD3" w:rsidRDefault="00820010" w:rsidP="002F3A91">
            <w:pPr>
              <w:jc w:val="right"/>
            </w:pPr>
            <w:r w:rsidRPr="00C87BD3">
              <w:t>SITC78</w:t>
            </w:r>
          </w:p>
        </w:tc>
      </w:tr>
      <w:tr w:rsidR="002F3A91" w:rsidRPr="00C87BD3" w14:paraId="51C2BB5D" w14:textId="77777777" w:rsidTr="002F3A91">
        <w:trPr>
          <w:trHeight w:val="60"/>
        </w:trPr>
        <w:tc>
          <w:tcPr>
            <w:tcW w:w="876" w:type="pct"/>
            <w:vAlign w:val="bottom"/>
          </w:tcPr>
          <w:p w14:paraId="6CABB619" w14:textId="77777777" w:rsidR="00820010" w:rsidRPr="00C87BD3" w:rsidRDefault="00820010" w:rsidP="002F3A91">
            <w:pPr>
              <w:pStyle w:val="TabellHode-rad"/>
            </w:pPr>
            <w:r w:rsidRPr="00C87BD3">
              <w:t>Kjøp og leie av maskiner mv., drift</w:t>
            </w:r>
          </w:p>
        </w:tc>
        <w:tc>
          <w:tcPr>
            <w:tcW w:w="452" w:type="pct"/>
            <w:vAlign w:val="bottom"/>
          </w:tcPr>
          <w:p w14:paraId="1275D798" w14:textId="77777777" w:rsidR="00820010" w:rsidRPr="00C87BD3" w:rsidRDefault="00820010" w:rsidP="002F3A91">
            <w:pPr>
              <w:jc w:val="right"/>
            </w:pPr>
            <w:r w:rsidRPr="00C87BD3">
              <w:t>0,6</w:t>
            </w:r>
          </w:p>
        </w:tc>
        <w:tc>
          <w:tcPr>
            <w:tcW w:w="452" w:type="pct"/>
            <w:vAlign w:val="bottom"/>
          </w:tcPr>
          <w:p w14:paraId="4DDC9518" w14:textId="77777777" w:rsidR="00820010" w:rsidRPr="00C87BD3" w:rsidRDefault="00820010" w:rsidP="002F3A91">
            <w:pPr>
              <w:jc w:val="right"/>
            </w:pPr>
            <w:r w:rsidRPr="00C87BD3">
              <w:t>0,6</w:t>
            </w:r>
          </w:p>
        </w:tc>
        <w:tc>
          <w:tcPr>
            <w:tcW w:w="452" w:type="pct"/>
            <w:vAlign w:val="bottom"/>
          </w:tcPr>
          <w:p w14:paraId="2250A05F" w14:textId="77777777" w:rsidR="00820010" w:rsidRPr="00C87BD3" w:rsidRDefault="00820010" w:rsidP="002F3A91">
            <w:pPr>
              <w:jc w:val="right"/>
            </w:pPr>
            <w:r w:rsidRPr="00C87BD3">
              <w:t>0,6</w:t>
            </w:r>
          </w:p>
        </w:tc>
        <w:tc>
          <w:tcPr>
            <w:tcW w:w="452" w:type="pct"/>
            <w:vAlign w:val="bottom"/>
          </w:tcPr>
          <w:p w14:paraId="0A253083" w14:textId="77777777" w:rsidR="00820010" w:rsidRPr="00C87BD3" w:rsidRDefault="00820010" w:rsidP="002F3A91">
            <w:pPr>
              <w:jc w:val="right"/>
            </w:pPr>
            <w:r w:rsidRPr="00C87BD3">
              <w:t>1,0</w:t>
            </w:r>
          </w:p>
        </w:tc>
        <w:tc>
          <w:tcPr>
            <w:tcW w:w="452" w:type="pct"/>
            <w:vAlign w:val="bottom"/>
          </w:tcPr>
          <w:p w14:paraId="4FC2B674" w14:textId="77777777" w:rsidR="00820010" w:rsidRPr="00C87BD3" w:rsidRDefault="00820010" w:rsidP="002F3A91">
            <w:pPr>
              <w:jc w:val="right"/>
            </w:pPr>
            <w:r w:rsidRPr="00C87BD3">
              <w:t>8,7</w:t>
            </w:r>
          </w:p>
        </w:tc>
        <w:tc>
          <w:tcPr>
            <w:tcW w:w="452" w:type="pct"/>
            <w:vAlign w:val="bottom"/>
          </w:tcPr>
          <w:p w14:paraId="7BDE6810" w14:textId="77777777" w:rsidR="00820010" w:rsidRPr="00C87BD3" w:rsidRDefault="00820010" w:rsidP="002F3A91">
            <w:pPr>
              <w:jc w:val="right"/>
            </w:pPr>
            <w:r w:rsidRPr="00C87BD3">
              <w:t>3,0</w:t>
            </w:r>
          </w:p>
        </w:tc>
        <w:tc>
          <w:tcPr>
            <w:tcW w:w="684" w:type="pct"/>
            <w:vAlign w:val="bottom"/>
          </w:tcPr>
          <w:p w14:paraId="1E4B2B8B" w14:textId="77777777" w:rsidR="00820010" w:rsidRPr="00C87BD3" w:rsidRDefault="00820010" w:rsidP="002F3A91">
            <w:pPr>
              <w:jc w:val="right"/>
            </w:pPr>
            <w:proofErr w:type="spellStart"/>
            <w:r w:rsidRPr="00C87BD3">
              <w:t>Prod.prisindekser</w:t>
            </w:r>
            <w:proofErr w:type="spellEnd"/>
            <w:r w:rsidRPr="00C87BD3">
              <w:t xml:space="preserve"> tjenester</w:t>
            </w:r>
          </w:p>
        </w:tc>
        <w:tc>
          <w:tcPr>
            <w:tcW w:w="728" w:type="pct"/>
            <w:vAlign w:val="bottom"/>
          </w:tcPr>
          <w:p w14:paraId="44D2458B" w14:textId="77777777" w:rsidR="00820010" w:rsidRPr="00C87BD3" w:rsidRDefault="00820010" w:rsidP="002F3A91">
            <w:pPr>
              <w:jc w:val="right"/>
            </w:pPr>
            <w:r w:rsidRPr="00C87BD3">
              <w:t>Bilutleie</w:t>
            </w:r>
          </w:p>
        </w:tc>
      </w:tr>
      <w:tr w:rsidR="002F3A91" w:rsidRPr="00C87BD3" w14:paraId="3061783D" w14:textId="77777777" w:rsidTr="002F3A91">
        <w:trPr>
          <w:trHeight w:val="60"/>
        </w:trPr>
        <w:tc>
          <w:tcPr>
            <w:tcW w:w="876" w:type="pct"/>
            <w:vAlign w:val="bottom"/>
          </w:tcPr>
          <w:p w14:paraId="369ABEC5" w14:textId="77777777" w:rsidR="00820010" w:rsidRPr="00C87BD3" w:rsidRDefault="00820010" w:rsidP="002F3A91">
            <w:pPr>
              <w:pStyle w:val="TabellHode-rad"/>
            </w:pPr>
            <w:r w:rsidRPr="00C87BD3">
              <w:t>Kjøp</w:t>
            </w:r>
            <w:r w:rsidRPr="00C87BD3">
              <w:t xml:space="preserve"> og leie av maskiner mv., investering</w:t>
            </w:r>
          </w:p>
        </w:tc>
        <w:tc>
          <w:tcPr>
            <w:tcW w:w="452" w:type="pct"/>
            <w:vAlign w:val="bottom"/>
          </w:tcPr>
          <w:p w14:paraId="69955931" w14:textId="77777777" w:rsidR="00820010" w:rsidRPr="00C87BD3" w:rsidRDefault="00820010" w:rsidP="002F3A91">
            <w:pPr>
              <w:jc w:val="right"/>
            </w:pPr>
            <w:r w:rsidRPr="00C87BD3">
              <w:t>0,3</w:t>
            </w:r>
          </w:p>
        </w:tc>
        <w:tc>
          <w:tcPr>
            <w:tcW w:w="452" w:type="pct"/>
            <w:vAlign w:val="bottom"/>
          </w:tcPr>
          <w:p w14:paraId="218B8D89" w14:textId="77777777" w:rsidR="00820010" w:rsidRPr="00C87BD3" w:rsidRDefault="00820010" w:rsidP="002F3A91">
            <w:pPr>
              <w:jc w:val="right"/>
            </w:pPr>
            <w:r w:rsidRPr="00C87BD3">
              <w:t>0,2</w:t>
            </w:r>
          </w:p>
        </w:tc>
        <w:tc>
          <w:tcPr>
            <w:tcW w:w="452" w:type="pct"/>
            <w:vAlign w:val="bottom"/>
          </w:tcPr>
          <w:p w14:paraId="01C1875B" w14:textId="77777777" w:rsidR="00820010" w:rsidRPr="00C87BD3" w:rsidRDefault="00820010" w:rsidP="002F3A91">
            <w:pPr>
              <w:jc w:val="right"/>
            </w:pPr>
            <w:r w:rsidRPr="00C87BD3">
              <w:t>0,2</w:t>
            </w:r>
          </w:p>
        </w:tc>
        <w:tc>
          <w:tcPr>
            <w:tcW w:w="452" w:type="pct"/>
            <w:vAlign w:val="bottom"/>
          </w:tcPr>
          <w:p w14:paraId="78726594" w14:textId="77777777" w:rsidR="00820010" w:rsidRPr="00C87BD3" w:rsidRDefault="00820010" w:rsidP="002F3A91">
            <w:pPr>
              <w:jc w:val="right"/>
            </w:pPr>
            <w:r w:rsidRPr="00C87BD3">
              <w:t>10,9</w:t>
            </w:r>
          </w:p>
        </w:tc>
        <w:tc>
          <w:tcPr>
            <w:tcW w:w="452" w:type="pct"/>
            <w:vAlign w:val="bottom"/>
          </w:tcPr>
          <w:p w14:paraId="57AFCF76" w14:textId="77777777" w:rsidR="00820010" w:rsidRPr="00C87BD3" w:rsidRDefault="00820010" w:rsidP="002F3A91">
            <w:pPr>
              <w:jc w:val="right"/>
            </w:pPr>
            <w:r w:rsidRPr="00C87BD3">
              <w:t>2,2</w:t>
            </w:r>
          </w:p>
        </w:tc>
        <w:tc>
          <w:tcPr>
            <w:tcW w:w="452" w:type="pct"/>
            <w:vAlign w:val="bottom"/>
          </w:tcPr>
          <w:p w14:paraId="0EB6B39E" w14:textId="77777777" w:rsidR="00820010" w:rsidRPr="00C87BD3" w:rsidRDefault="00820010" w:rsidP="002F3A91">
            <w:pPr>
              <w:jc w:val="right"/>
            </w:pPr>
            <w:r w:rsidRPr="00C87BD3">
              <w:t>1,0</w:t>
            </w:r>
          </w:p>
        </w:tc>
        <w:tc>
          <w:tcPr>
            <w:tcW w:w="684" w:type="pct"/>
            <w:vAlign w:val="bottom"/>
          </w:tcPr>
          <w:p w14:paraId="12156E65" w14:textId="77777777" w:rsidR="00820010" w:rsidRPr="00C87BD3" w:rsidRDefault="00820010" w:rsidP="002F3A91">
            <w:pPr>
              <w:jc w:val="right"/>
            </w:pPr>
            <w:r w:rsidRPr="00C87BD3">
              <w:t>Førstegangsomsetning</w:t>
            </w:r>
          </w:p>
        </w:tc>
        <w:tc>
          <w:tcPr>
            <w:tcW w:w="728" w:type="pct"/>
            <w:vAlign w:val="bottom"/>
          </w:tcPr>
          <w:p w14:paraId="5B38E2CB" w14:textId="77777777" w:rsidR="00820010" w:rsidRPr="00C87BD3" w:rsidRDefault="00820010" w:rsidP="002F3A91">
            <w:pPr>
              <w:jc w:val="right"/>
            </w:pPr>
            <w:r w:rsidRPr="00C87BD3">
              <w:t>SITC 75/77</w:t>
            </w:r>
          </w:p>
        </w:tc>
      </w:tr>
      <w:tr w:rsidR="002F3A91" w:rsidRPr="00C87BD3" w14:paraId="7E5C4461" w14:textId="77777777" w:rsidTr="002F3A91">
        <w:trPr>
          <w:trHeight w:val="60"/>
        </w:trPr>
        <w:tc>
          <w:tcPr>
            <w:tcW w:w="876" w:type="pct"/>
            <w:vAlign w:val="bottom"/>
          </w:tcPr>
          <w:p w14:paraId="264E849E" w14:textId="77777777" w:rsidR="00820010" w:rsidRPr="00C87BD3" w:rsidRDefault="00820010" w:rsidP="002F3A91">
            <w:pPr>
              <w:pStyle w:val="TabellHode-rad"/>
            </w:pPr>
            <w:r w:rsidRPr="00C87BD3">
              <w:t>Kjøp og leie medisinsk teknisk utstyr, drift</w:t>
            </w:r>
          </w:p>
        </w:tc>
        <w:tc>
          <w:tcPr>
            <w:tcW w:w="452" w:type="pct"/>
            <w:vAlign w:val="bottom"/>
          </w:tcPr>
          <w:p w14:paraId="2D426DAD" w14:textId="77777777" w:rsidR="00820010" w:rsidRPr="00C87BD3" w:rsidRDefault="00820010" w:rsidP="002F3A91">
            <w:pPr>
              <w:jc w:val="right"/>
            </w:pPr>
            <w:r w:rsidRPr="00C87BD3">
              <w:t>1,3</w:t>
            </w:r>
          </w:p>
        </w:tc>
        <w:tc>
          <w:tcPr>
            <w:tcW w:w="452" w:type="pct"/>
            <w:vAlign w:val="bottom"/>
          </w:tcPr>
          <w:p w14:paraId="68765C3D" w14:textId="77777777" w:rsidR="00820010" w:rsidRPr="00C87BD3" w:rsidRDefault="00820010" w:rsidP="002F3A91">
            <w:pPr>
              <w:jc w:val="right"/>
            </w:pPr>
            <w:r w:rsidRPr="00C87BD3">
              <w:t>1,3</w:t>
            </w:r>
          </w:p>
        </w:tc>
        <w:tc>
          <w:tcPr>
            <w:tcW w:w="452" w:type="pct"/>
            <w:vAlign w:val="bottom"/>
          </w:tcPr>
          <w:p w14:paraId="1FBD7A90" w14:textId="77777777" w:rsidR="00820010" w:rsidRPr="00C87BD3" w:rsidRDefault="00820010" w:rsidP="002F3A91">
            <w:pPr>
              <w:jc w:val="right"/>
            </w:pPr>
            <w:r w:rsidRPr="00C87BD3">
              <w:t>1,4</w:t>
            </w:r>
          </w:p>
        </w:tc>
        <w:tc>
          <w:tcPr>
            <w:tcW w:w="452" w:type="pct"/>
            <w:vAlign w:val="bottom"/>
          </w:tcPr>
          <w:p w14:paraId="43139717" w14:textId="77777777" w:rsidR="00820010" w:rsidRPr="00C87BD3" w:rsidRDefault="00820010" w:rsidP="002F3A91">
            <w:pPr>
              <w:jc w:val="right"/>
            </w:pPr>
            <w:r w:rsidRPr="00C87BD3">
              <w:t>4,7</w:t>
            </w:r>
          </w:p>
        </w:tc>
        <w:tc>
          <w:tcPr>
            <w:tcW w:w="452" w:type="pct"/>
            <w:vAlign w:val="bottom"/>
          </w:tcPr>
          <w:p w14:paraId="619830B5" w14:textId="77777777" w:rsidR="00820010" w:rsidRPr="00C87BD3" w:rsidRDefault="00820010" w:rsidP="002F3A91">
            <w:pPr>
              <w:jc w:val="right"/>
            </w:pPr>
            <w:r w:rsidRPr="00C87BD3">
              <w:t>5,2</w:t>
            </w:r>
          </w:p>
        </w:tc>
        <w:tc>
          <w:tcPr>
            <w:tcW w:w="452" w:type="pct"/>
            <w:vAlign w:val="bottom"/>
          </w:tcPr>
          <w:p w14:paraId="26918A6A" w14:textId="77777777" w:rsidR="00820010" w:rsidRPr="00C87BD3" w:rsidRDefault="00820010" w:rsidP="002F3A91">
            <w:pPr>
              <w:jc w:val="right"/>
            </w:pPr>
            <w:r w:rsidRPr="00C87BD3">
              <w:t>3,1</w:t>
            </w:r>
          </w:p>
        </w:tc>
        <w:tc>
          <w:tcPr>
            <w:tcW w:w="684" w:type="pct"/>
            <w:vAlign w:val="bottom"/>
          </w:tcPr>
          <w:p w14:paraId="3877C53F" w14:textId="77777777" w:rsidR="00820010" w:rsidRPr="00C87BD3" w:rsidRDefault="00820010" w:rsidP="002F3A91">
            <w:pPr>
              <w:jc w:val="right"/>
            </w:pPr>
            <w:r w:rsidRPr="00C87BD3">
              <w:t>Konsumprisindeks</w:t>
            </w:r>
          </w:p>
        </w:tc>
        <w:tc>
          <w:tcPr>
            <w:tcW w:w="728" w:type="pct"/>
            <w:vAlign w:val="bottom"/>
          </w:tcPr>
          <w:p w14:paraId="65D6D953" w14:textId="77777777" w:rsidR="00820010" w:rsidRPr="00C87BD3" w:rsidRDefault="00820010" w:rsidP="002F3A91">
            <w:pPr>
              <w:jc w:val="right"/>
            </w:pPr>
            <w:r w:rsidRPr="00C87BD3">
              <w:t>Legemidler mv (06.1)</w:t>
            </w:r>
          </w:p>
        </w:tc>
      </w:tr>
      <w:tr w:rsidR="002F3A91" w:rsidRPr="00C87BD3" w14:paraId="1C1A7EE2" w14:textId="77777777" w:rsidTr="002F3A91">
        <w:trPr>
          <w:trHeight w:val="60"/>
        </w:trPr>
        <w:tc>
          <w:tcPr>
            <w:tcW w:w="876" w:type="pct"/>
            <w:vAlign w:val="bottom"/>
          </w:tcPr>
          <w:p w14:paraId="34B8276A" w14:textId="77777777" w:rsidR="00820010" w:rsidRPr="00C87BD3" w:rsidRDefault="00820010" w:rsidP="002F3A91">
            <w:pPr>
              <w:pStyle w:val="TabellHode-rad"/>
            </w:pPr>
            <w:r w:rsidRPr="00C87BD3">
              <w:t>Kjøp</w:t>
            </w:r>
            <w:r w:rsidRPr="00C87BD3">
              <w:t xml:space="preserve"> og leie medisinsk teknisk utstyr, investering</w:t>
            </w:r>
          </w:p>
        </w:tc>
        <w:tc>
          <w:tcPr>
            <w:tcW w:w="452" w:type="pct"/>
            <w:vAlign w:val="bottom"/>
          </w:tcPr>
          <w:p w14:paraId="17CCCFD2" w14:textId="77777777" w:rsidR="00820010" w:rsidRPr="00C87BD3" w:rsidRDefault="00820010" w:rsidP="002F3A91">
            <w:pPr>
              <w:jc w:val="right"/>
            </w:pPr>
            <w:r w:rsidRPr="00C87BD3">
              <w:t>3,4</w:t>
            </w:r>
          </w:p>
        </w:tc>
        <w:tc>
          <w:tcPr>
            <w:tcW w:w="452" w:type="pct"/>
            <w:vAlign w:val="bottom"/>
          </w:tcPr>
          <w:p w14:paraId="274D7B9D" w14:textId="77777777" w:rsidR="00820010" w:rsidRPr="00C87BD3" w:rsidRDefault="00820010" w:rsidP="002F3A91">
            <w:pPr>
              <w:jc w:val="right"/>
            </w:pPr>
            <w:r w:rsidRPr="00C87BD3">
              <w:t>4,0</w:t>
            </w:r>
          </w:p>
        </w:tc>
        <w:tc>
          <w:tcPr>
            <w:tcW w:w="452" w:type="pct"/>
            <w:vAlign w:val="bottom"/>
          </w:tcPr>
          <w:p w14:paraId="628C0515" w14:textId="77777777" w:rsidR="00820010" w:rsidRPr="00C87BD3" w:rsidRDefault="00820010" w:rsidP="002F3A91">
            <w:pPr>
              <w:jc w:val="right"/>
            </w:pPr>
            <w:r w:rsidRPr="00C87BD3">
              <w:t>3,7</w:t>
            </w:r>
          </w:p>
        </w:tc>
        <w:tc>
          <w:tcPr>
            <w:tcW w:w="452" w:type="pct"/>
            <w:vAlign w:val="bottom"/>
          </w:tcPr>
          <w:p w14:paraId="30ABE8AC" w14:textId="77777777" w:rsidR="00820010" w:rsidRPr="00C87BD3" w:rsidRDefault="00820010" w:rsidP="002F3A91">
            <w:pPr>
              <w:jc w:val="right"/>
            </w:pPr>
            <w:r w:rsidRPr="00C87BD3">
              <w:t>10,9</w:t>
            </w:r>
          </w:p>
        </w:tc>
        <w:tc>
          <w:tcPr>
            <w:tcW w:w="452" w:type="pct"/>
            <w:vAlign w:val="bottom"/>
          </w:tcPr>
          <w:p w14:paraId="4E09D37E" w14:textId="77777777" w:rsidR="00820010" w:rsidRPr="00C87BD3" w:rsidRDefault="00820010" w:rsidP="002F3A91">
            <w:pPr>
              <w:jc w:val="right"/>
            </w:pPr>
            <w:r w:rsidRPr="00C87BD3">
              <w:t>2,2</w:t>
            </w:r>
          </w:p>
        </w:tc>
        <w:tc>
          <w:tcPr>
            <w:tcW w:w="452" w:type="pct"/>
            <w:vAlign w:val="bottom"/>
          </w:tcPr>
          <w:p w14:paraId="6A036DC6" w14:textId="77777777" w:rsidR="00820010" w:rsidRPr="00C87BD3" w:rsidRDefault="00820010" w:rsidP="002F3A91">
            <w:pPr>
              <w:jc w:val="right"/>
            </w:pPr>
            <w:r w:rsidRPr="00C87BD3">
              <w:t>1,0</w:t>
            </w:r>
          </w:p>
        </w:tc>
        <w:tc>
          <w:tcPr>
            <w:tcW w:w="684" w:type="pct"/>
            <w:vAlign w:val="bottom"/>
          </w:tcPr>
          <w:p w14:paraId="20973F71" w14:textId="77777777" w:rsidR="00820010" w:rsidRPr="00C87BD3" w:rsidRDefault="00820010" w:rsidP="002F3A91">
            <w:pPr>
              <w:jc w:val="right"/>
            </w:pPr>
            <w:r w:rsidRPr="00C87BD3">
              <w:t>Førstegangsomsetning</w:t>
            </w:r>
          </w:p>
        </w:tc>
        <w:tc>
          <w:tcPr>
            <w:tcW w:w="728" w:type="pct"/>
            <w:vAlign w:val="bottom"/>
          </w:tcPr>
          <w:p w14:paraId="656984DA" w14:textId="77777777" w:rsidR="00820010" w:rsidRPr="00C87BD3" w:rsidRDefault="00820010" w:rsidP="002F3A91">
            <w:pPr>
              <w:jc w:val="right"/>
            </w:pPr>
            <w:r w:rsidRPr="00C87BD3">
              <w:t>SITC 75/77</w:t>
            </w:r>
          </w:p>
        </w:tc>
      </w:tr>
      <w:tr w:rsidR="002F3A91" w:rsidRPr="00C87BD3" w14:paraId="33F2531A" w14:textId="77777777" w:rsidTr="002F3A91">
        <w:trPr>
          <w:trHeight w:val="60"/>
        </w:trPr>
        <w:tc>
          <w:tcPr>
            <w:tcW w:w="876" w:type="pct"/>
            <w:vAlign w:val="bottom"/>
          </w:tcPr>
          <w:p w14:paraId="3F8255DB" w14:textId="77777777" w:rsidR="00820010" w:rsidRPr="00C87BD3" w:rsidRDefault="00820010" w:rsidP="002F3A91">
            <w:pPr>
              <w:pStyle w:val="TabellHode-rad"/>
            </w:pPr>
            <w:r w:rsidRPr="00C87BD3">
              <w:t>Leie og kjøp IKT-utstyr, drift</w:t>
            </w:r>
          </w:p>
        </w:tc>
        <w:tc>
          <w:tcPr>
            <w:tcW w:w="452" w:type="pct"/>
            <w:vAlign w:val="bottom"/>
          </w:tcPr>
          <w:p w14:paraId="06247D6A" w14:textId="77777777" w:rsidR="00820010" w:rsidRPr="00C87BD3" w:rsidRDefault="00820010" w:rsidP="002F3A91">
            <w:pPr>
              <w:jc w:val="right"/>
            </w:pPr>
            <w:r w:rsidRPr="00C87BD3">
              <w:t>2,3</w:t>
            </w:r>
          </w:p>
        </w:tc>
        <w:tc>
          <w:tcPr>
            <w:tcW w:w="452" w:type="pct"/>
            <w:vAlign w:val="bottom"/>
          </w:tcPr>
          <w:p w14:paraId="40EC1098" w14:textId="77777777" w:rsidR="00820010" w:rsidRPr="00C87BD3" w:rsidRDefault="00820010" w:rsidP="002F3A91">
            <w:pPr>
              <w:jc w:val="right"/>
            </w:pPr>
            <w:r w:rsidRPr="00C87BD3">
              <w:t>2,2</w:t>
            </w:r>
          </w:p>
        </w:tc>
        <w:tc>
          <w:tcPr>
            <w:tcW w:w="452" w:type="pct"/>
            <w:vAlign w:val="bottom"/>
          </w:tcPr>
          <w:p w14:paraId="3B455CD4" w14:textId="77777777" w:rsidR="00820010" w:rsidRPr="00C87BD3" w:rsidRDefault="00820010" w:rsidP="002F3A91">
            <w:pPr>
              <w:jc w:val="right"/>
            </w:pPr>
            <w:r w:rsidRPr="00C87BD3">
              <w:t>2,6</w:t>
            </w:r>
          </w:p>
        </w:tc>
        <w:tc>
          <w:tcPr>
            <w:tcW w:w="452" w:type="pct"/>
            <w:vAlign w:val="bottom"/>
          </w:tcPr>
          <w:p w14:paraId="6F070109" w14:textId="77777777" w:rsidR="00820010" w:rsidRPr="00C87BD3" w:rsidRDefault="00820010" w:rsidP="002F3A91">
            <w:pPr>
              <w:jc w:val="right"/>
            </w:pPr>
            <w:r w:rsidRPr="00C87BD3">
              <w:t>6,6</w:t>
            </w:r>
          </w:p>
        </w:tc>
        <w:tc>
          <w:tcPr>
            <w:tcW w:w="452" w:type="pct"/>
            <w:vAlign w:val="bottom"/>
          </w:tcPr>
          <w:p w14:paraId="7ABFB62B" w14:textId="77777777" w:rsidR="00820010" w:rsidRPr="00C87BD3" w:rsidRDefault="00820010" w:rsidP="002F3A91">
            <w:pPr>
              <w:jc w:val="right"/>
            </w:pPr>
            <w:r w:rsidRPr="00C87BD3">
              <w:t>2,4</w:t>
            </w:r>
          </w:p>
        </w:tc>
        <w:tc>
          <w:tcPr>
            <w:tcW w:w="452" w:type="pct"/>
            <w:vAlign w:val="bottom"/>
          </w:tcPr>
          <w:p w14:paraId="27BC9239" w14:textId="77777777" w:rsidR="00820010" w:rsidRPr="00C87BD3" w:rsidRDefault="00820010" w:rsidP="002F3A91">
            <w:pPr>
              <w:jc w:val="right"/>
            </w:pPr>
            <w:r w:rsidRPr="00C87BD3">
              <w:t>0,4</w:t>
            </w:r>
          </w:p>
        </w:tc>
        <w:tc>
          <w:tcPr>
            <w:tcW w:w="684" w:type="pct"/>
            <w:vAlign w:val="bottom"/>
          </w:tcPr>
          <w:p w14:paraId="08425F44" w14:textId="77777777" w:rsidR="00820010" w:rsidRPr="00C87BD3" w:rsidRDefault="00820010" w:rsidP="002F3A91">
            <w:pPr>
              <w:jc w:val="right"/>
            </w:pPr>
            <w:r w:rsidRPr="00C87BD3">
              <w:t>Konsumprisindeks</w:t>
            </w:r>
          </w:p>
        </w:tc>
        <w:tc>
          <w:tcPr>
            <w:tcW w:w="728" w:type="pct"/>
            <w:vAlign w:val="bottom"/>
          </w:tcPr>
          <w:p w14:paraId="754D5CE9" w14:textId="2F584B7F" w:rsidR="00820010" w:rsidRPr="00C87BD3" w:rsidRDefault="00820010" w:rsidP="002F3A91">
            <w:pPr>
              <w:jc w:val="right"/>
            </w:pPr>
            <w:r w:rsidRPr="00C87BD3">
              <w:t>Informasjons og kommunikasjons</w:t>
            </w:r>
            <w:r w:rsidRPr="00C87BD3">
              <w:t>utstyr (08.1)</w:t>
            </w:r>
          </w:p>
        </w:tc>
      </w:tr>
      <w:tr w:rsidR="002F3A91" w:rsidRPr="00C87BD3" w14:paraId="4D6BB8E6" w14:textId="77777777" w:rsidTr="002F3A91">
        <w:trPr>
          <w:trHeight w:val="60"/>
        </w:trPr>
        <w:tc>
          <w:tcPr>
            <w:tcW w:w="876" w:type="pct"/>
            <w:vAlign w:val="bottom"/>
          </w:tcPr>
          <w:p w14:paraId="726ADB0B" w14:textId="77777777" w:rsidR="00820010" w:rsidRPr="00C87BD3" w:rsidRDefault="00820010" w:rsidP="002F3A91">
            <w:pPr>
              <w:pStyle w:val="TabellHode-rad"/>
            </w:pPr>
            <w:r w:rsidRPr="00C87BD3">
              <w:t>Leie og kjøp</w:t>
            </w:r>
            <w:r w:rsidRPr="00C87BD3">
              <w:t xml:space="preserve"> IKT-utstyr, investering</w:t>
            </w:r>
          </w:p>
        </w:tc>
        <w:tc>
          <w:tcPr>
            <w:tcW w:w="452" w:type="pct"/>
            <w:vAlign w:val="bottom"/>
          </w:tcPr>
          <w:p w14:paraId="08622398" w14:textId="77777777" w:rsidR="00820010" w:rsidRPr="00C87BD3" w:rsidRDefault="00820010" w:rsidP="002F3A91">
            <w:pPr>
              <w:jc w:val="right"/>
            </w:pPr>
            <w:r w:rsidRPr="00C87BD3">
              <w:t>6,7</w:t>
            </w:r>
          </w:p>
        </w:tc>
        <w:tc>
          <w:tcPr>
            <w:tcW w:w="452" w:type="pct"/>
            <w:vAlign w:val="bottom"/>
          </w:tcPr>
          <w:p w14:paraId="37FC3597" w14:textId="77777777" w:rsidR="00820010" w:rsidRPr="00C87BD3" w:rsidRDefault="00820010" w:rsidP="002F3A91">
            <w:pPr>
              <w:jc w:val="right"/>
            </w:pPr>
            <w:r w:rsidRPr="00C87BD3">
              <w:t>6,3</w:t>
            </w:r>
          </w:p>
        </w:tc>
        <w:tc>
          <w:tcPr>
            <w:tcW w:w="452" w:type="pct"/>
            <w:vAlign w:val="bottom"/>
          </w:tcPr>
          <w:p w14:paraId="61A0C49C" w14:textId="77777777" w:rsidR="00820010" w:rsidRPr="00C87BD3" w:rsidRDefault="00820010" w:rsidP="002F3A91">
            <w:pPr>
              <w:jc w:val="right"/>
            </w:pPr>
            <w:r w:rsidRPr="00C87BD3">
              <w:t>5,1</w:t>
            </w:r>
          </w:p>
        </w:tc>
        <w:tc>
          <w:tcPr>
            <w:tcW w:w="452" w:type="pct"/>
            <w:vAlign w:val="bottom"/>
          </w:tcPr>
          <w:p w14:paraId="6FA37DF2" w14:textId="77777777" w:rsidR="00820010" w:rsidRPr="00C87BD3" w:rsidRDefault="00820010" w:rsidP="002F3A91">
            <w:pPr>
              <w:jc w:val="right"/>
            </w:pPr>
            <w:r w:rsidRPr="00C87BD3">
              <w:t>8,9</w:t>
            </w:r>
          </w:p>
        </w:tc>
        <w:tc>
          <w:tcPr>
            <w:tcW w:w="452" w:type="pct"/>
            <w:vAlign w:val="bottom"/>
          </w:tcPr>
          <w:p w14:paraId="6E238E9E" w14:textId="77777777" w:rsidR="00820010" w:rsidRPr="00C87BD3" w:rsidRDefault="00820010" w:rsidP="002F3A91">
            <w:pPr>
              <w:jc w:val="right"/>
            </w:pPr>
            <w:r w:rsidRPr="00C87BD3">
              <w:t>0,0</w:t>
            </w:r>
          </w:p>
        </w:tc>
        <w:tc>
          <w:tcPr>
            <w:tcW w:w="452" w:type="pct"/>
            <w:vAlign w:val="bottom"/>
          </w:tcPr>
          <w:p w14:paraId="65233E34" w14:textId="77777777" w:rsidR="00820010" w:rsidRPr="00C87BD3" w:rsidRDefault="00820010" w:rsidP="002F3A91">
            <w:pPr>
              <w:jc w:val="right"/>
            </w:pPr>
            <w:r w:rsidRPr="00C87BD3">
              <w:t>-1,7</w:t>
            </w:r>
          </w:p>
        </w:tc>
        <w:tc>
          <w:tcPr>
            <w:tcW w:w="684" w:type="pct"/>
            <w:vAlign w:val="bottom"/>
          </w:tcPr>
          <w:p w14:paraId="14164602" w14:textId="77777777" w:rsidR="00820010" w:rsidRPr="00C87BD3" w:rsidRDefault="00820010" w:rsidP="002F3A91">
            <w:pPr>
              <w:jc w:val="right"/>
            </w:pPr>
            <w:r w:rsidRPr="00C87BD3">
              <w:t>Førstegangsomsetning</w:t>
            </w:r>
          </w:p>
        </w:tc>
        <w:tc>
          <w:tcPr>
            <w:tcW w:w="728" w:type="pct"/>
            <w:vAlign w:val="bottom"/>
          </w:tcPr>
          <w:p w14:paraId="35886A88" w14:textId="77777777" w:rsidR="00820010" w:rsidRPr="00C87BD3" w:rsidRDefault="00820010" w:rsidP="002F3A91">
            <w:pPr>
              <w:jc w:val="right"/>
            </w:pPr>
            <w:r w:rsidRPr="00C87BD3">
              <w:t>SITC75</w:t>
            </w:r>
          </w:p>
        </w:tc>
      </w:tr>
      <w:tr w:rsidR="002F3A91" w:rsidRPr="00C87BD3" w14:paraId="673C8C51" w14:textId="77777777" w:rsidTr="002F3A91">
        <w:trPr>
          <w:trHeight w:val="60"/>
        </w:trPr>
        <w:tc>
          <w:tcPr>
            <w:tcW w:w="876" w:type="pct"/>
            <w:vAlign w:val="bottom"/>
          </w:tcPr>
          <w:p w14:paraId="38A1330F" w14:textId="77777777" w:rsidR="00820010" w:rsidRPr="00C87BD3" w:rsidRDefault="00820010" w:rsidP="002F3A91">
            <w:pPr>
              <w:pStyle w:val="TabellHode-rad"/>
            </w:pPr>
            <w:r w:rsidRPr="00C87BD3">
              <w:t>Reparasjon, vedlikehold bygg, maskiner mv., drift</w:t>
            </w:r>
          </w:p>
        </w:tc>
        <w:tc>
          <w:tcPr>
            <w:tcW w:w="452" w:type="pct"/>
            <w:vAlign w:val="bottom"/>
          </w:tcPr>
          <w:p w14:paraId="1B30A8AF" w14:textId="77777777" w:rsidR="00820010" w:rsidRPr="00C87BD3" w:rsidRDefault="00820010" w:rsidP="002F3A91">
            <w:pPr>
              <w:jc w:val="right"/>
            </w:pPr>
            <w:r w:rsidRPr="00C87BD3">
              <w:t>1,7</w:t>
            </w:r>
          </w:p>
        </w:tc>
        <w:tc>
          <w:tcPr>
            <w:tcW w:w="452" w:type="pct"/>
            <w:vAlign w:val="bottom"/>
          </w:tcPr>
          <w:p w14:paraId="34C3FA12" w14:textId="77777777" w:rsidR="00820010" w:rsidRPr="00C87BD3" w:rsidRDefault="00820010" w:rsidP="002F3A91">
            <w:pPr>
              <w:jc w:val="right"/>
            </w:pPr>
            <w:r w:rsidRPr="00C87BD3">
              <w:t>1,6</w:t>
            </w:r>
          </w:p>
        </w:tc>
        <w:tc>
          <w:tcPr>
            <w:tcW w:w="452" w:type="pct"/>
            <w:vAlign w:val="bottom"/>
          </w:tcPr>
          <w:p w14:paraId="5D5D5CBA" w14:textId="77777777" w:rsidR="00820010" w:rsidRPr="00C87BD3" w:rsidRDefault="00820010" w:rsidP="002F3A91">
            <w:pPr>
              <w:jc w:val="right"/>
            </w:pPr>
            <w:r w:rsidRPr="00C87BD3">
              <w:t>1,6</w:t>
            </w:r>
          </w:p>
        </w:tc>
        <w:tc>
          <w:tcPr>
            <w:tcW w:w="452" w:type="pct"/>
            <w:vAlign w:val="bottom"/>
          </w:tcPr>
          <w:p w14:paraId="61BB43C1" w14:textId="77777777" w:rsidR="00820010" w:rsidRPr="00C87BD3" w:rsidRDefault="00820010" w:rsidP="002F3A91">
            <w:pPr>
              <w:jc w:val="right"/>
            </w:pPr>
            <w:r w:rsidRPr="00C87BD3">
              <w:t>3,1</w:t>
            </w:r>
          </w:p>
        </w:tc>
        <w:tc>
          <w:tcPr>
            <w:tcW w:w="452" w:type="pct"/>
            <w:vAlign w:val="bottom"/>
          </w:tcPr>
          <w:p w14:paraId="68232A70" w14:textId="77777777" w:rsidR="00820010" w:rsidRPr="00C87BD3" w:rsidRDefault="00820010" w:rsidP="002F3A91">
            <w:pPr>
              <w:jc w:val="right"/>
            </w:pPr>
            <w:r w:rsidRPr="00C87BD3">
              <w:t>4,1</w:t>
            </w:r>
          </w:p>
        </w:tc>
        <w:tc>
          <w:tcPr>
            <w:tcW w:w="452" w:type="pct"/>
            <w:vAlign w:val="bottom"/>
          </w:tcPr>
          <w:p w14:paraId="281FF709" w14:textId="77777777" w:rsidR="00820010" w:rsidRPr="00C87BD3" w:rsidRDefault="00820010" w:rsidP="002F3A91">
            <w:pPr>
              <w:jc w:val="right"/>
            </w:pPr>
            <w:r w:rsidRPr="00C87BD3">
              <w:t>4,1</w:t>
            </w:r>
          </w:p>
        </w:tc>
        <w:tc>
          <w:tcPr>
            <w:tcW w:w="684" w:type="pct"/>
            <w:vAlign w:val="bottom"/>
          </w:tcPr>
          <w:p w14:paraId="6D54E0C5" w14:textId="77777777" w:rsidR="00820010" w:rsidRPr="00C87BD3" w:rsidRDefault="00820010" w:rsidP="002F3A91">
            <w:pPr>
              <w:jc w:val="right"/>
            </w:pPr>
            <w:r w:rsidRPr="00C87BD3">
              <w:t>Konsumprisindeks</w:t>
            </w:r>
          </w:p>
        </w:tc>
        <w:tc>
          <w:tcPr>
            <w:tcW w:w="728" w:type="pct"/>
            <w:vAlign w:val="bottom"/>
          </w:tcPr>
          <w:p w14:paraId="6C3FD0DD" w14:textId="77777777" w:rsidR="00820010" w:rsidRPr="00C87BD3" w:rsidRDefault="00820010" w:rsidP="002F3A91">
            <w:pPr>
              <w:jc w:val="right"/>
            </w:pPr>
            <w:r w:rsidRPr="00C87BD3">
              <w:t xml:space="preserve">Vedlikehold og </w:t>
            </w:r>
            <w:proofErr w:type="spellStart"/>
            <w:proofErr w:type="gramStart"/>
            <w:r w:rsidRPr="00C87BD3">
              <w:t>repr.bolig</w:t>
            </w:r>
            <w:proofErr w:type="spellEnd"/>
            <w:proofErr w:type="gramEnd"/>
            <w:r w:rsidRPr="00C87BD3">
              <w:t xml:space="preserve"> (04.3)</w:t>
            </w:r>
          </w:p>
        </w:tc>
      </w:tr>
      <w:tr w:rsidR="002F3A91" w:rsidRPr="00C87BD3" w14:paraId="13C4C4C9" w14:textId="77777777" w:rsidTr="002F3A91">
        <w:trPr>
          <w:trHeight w:val="60"/>
        </w:trPr>
        <w:tc>
          <w:tcPr>
            <w:tcW w:w="876" w:type="pct"/>
            <w:vAlign w:val="bottom"/>
          </w:tcPr>
          <w:p w14:paraId="18DFFE22" w14:textId="77777777" w:rsidR="00820010" w:rsidRPr="00C87BD3" w:rsidRDefault="00820010" w:rsidP="002F3A91">
            <w:pPr>
              <w:pStyle w:val="TabellHode-rad"/>
            </w:pPr>
            <w:r w:rsidRPr="00C87BD3">
              <w:t>Vedlikehold og nybygg, investering</w:t>
            </w:r>
          </w:p>
        </w:tc>
        <w:tc>
          <w:tcPr>
            <w:tcW w:w="452" w:type="pct"/>
            <w:vAlign w:val="bottom"/>
          </w:tcPr>
          <w:p w14:paraId="642517BF" w14:textId="77777777" w:rsidR="00820010" w:rsidRPr="00C87BD3" w:rsidRDefault="00820010" w:rsidP="002F3A91">
            <w:pPr>
              <w:jc w:val="right"/>
            </w:pPr>
            <w:r w:rsidRPr="00C87BD3">
              <w:t>16,2</w:t>
            </w:r>
          </w:p>
        </w:tc>
        <w:tc>
          <w:tcPr>
            <w:tcW w:w="452" w:type="pct"/>
            <w:vAlign w:val="bottom"/>
          </w:tcPr>
          <w:p w14:paraId="7E0CD978" w14:textId="77777777" w:rsidR="00820010" w:rsidRPr="00C87BD3" w:rsidRDefault="00820010" w:rsidP="002F3A91">
            <w:pPr>
              <w:jc w:val="right"/>
            </w:pPr>
            <w:r w:rsidRPr="00C87BD3">
              <w:t>21,7</w:t>
            </w:r>
          </w:p>
        </w:tc>
        <w:tc>
          <w:tcPr>
            <w:tcW w:w="452" w:type="pct"/>
            <w:vAlign w:val="bottom"/>
          </w:tcPr>
          <w:p w14:paraId="4DFFBDB0" w14:textId="77777777" w:rsidR="00820010" w:rsidRPr="00C87BD3" w:rsidRDefault="00820010" w:rsidP="002F3A91">
            <w:pPr>
              <w:jc w:val="right"/>
            </w:pPr>
            <w:r w:rsidRPr="00C87BD3">
              <w:t>18,1</w:t>
            </w:r>
          </w:p>
        </w:tc>
        <w:tc>
          <w:tcPr>
            <w:tcW w:w="452" w:type="pct"/>
            <w:vAlign w:val="bottom"/>
          </w:tcPr>
          <w:p w14:paraId="671CF4C2" w14:textId="77777777" w:rsidR="00820010" w:rsidRPr="00C87BD3" w:rsidRDefault="00820010" w:rsidP="002F3A91">
            <w:pPr>
              <w:jc w:val="right"/>
            </w:pPr>
            <w:r w:rsidRPr="00C87BD3">
              <w:t>5,0</w:t>
            </w:r>
          </w:p>
        </w:tc>
        <w:tc>
          <w:tcPr>
            <w:tcW w:w="452" w:type="pct"/>
            <w:vAlign w:val="bottom"/>
          </w:tcPr>
          <w:p w14:paraId="5CE69EED" w14:textId="77777777" w:rsidR="00820010" w:rsidRPr="00C87BD3" w:rsidRDefault="00820010" w:rsidP="002F3A91">
            <w:pPr>
              <w:jc w:val="right"/>
            </w:pPr>
            <w:r w:rsidRPr="00C87BD3">
              <w:t>3,5</w:t>
            </w:r>
          </w:p>
        </w:tc>
        <w:tc>
          <w:tcPr>
            <w:tcW w:w="452" w:type="pct"/>
            <w:vAlign w:val="bottom"/>
          </w:tcPr>
          <w:p w14:paraId="166BCBE2" w14:textId="77777777" w:rsidR="00820010" w:rsidRPr="00C87BD3" w:rsidRDefault="00820010" w:rsidP="002F3A91">
            <w:pPr>
              <w:jc w:val="right"/>
            </w:pPr>
            <w:r w:rsidRPr="00C87BD3">
              <w:t>4,1</w:t>
            </w:r>
          </w:p>
        </w:tc>
        <w:tc>
          <w:tcPr>
            <w:tcW w:w="684" w:type="pct"/>
            <w:vAlign w:val="bottom"/>
          </w:tcPr>
          <w:p w14:paraId="40795227" w14:textId="77777777" w:rsidR="00820010" w:rsidRPr="00C87BD3" w:rsidRDefault="00820010" w:rsidP="002F3A91">
            <w:pPr>
              <w:jc w:val="right"/>
            </w:pPr>
            <w:proofErr w:type="spellStart"/>
            <w:r w:rsidRPr="00C87BD3">
              <w:t>Byggekostn.indeks</w:t>
            </w:r>
            <w:proofErr w:type="spellEnd"/>
          </w:p>
        </w:tc>
        <w:tc>
          <w:tcPr>
            <w:tcW w:w="728" w:type="pct"/>
            <w:vAlign w:val="bottom"/>
          </w:tcPr>
          <w:p w14:paraId="09516CBA" w14:textId="77777777" w:rsidR="00820010" w:rsidRPr="00C87BD3" w:rsidRDefault="00820010" w:rsidP="002F3A91">
            <w:pPr>
              <w:jc w:val="right"/>
            </w:pPr>
            <w:r w:rsidRPr="00C87BD3">
              <w:t>SBED-indeksen</w:t>
            </w:r>
          </w:p>
        </w:tc>
      </w:tr>
      <w:tr w:rsidR="002F3A91" w:rsidRPr="00C87BD3" w14:paraId="68F75619" w14:textId="77777777" w:rsidTr="002F3A91">
        <w:trPr>
          <w:trHeight w:val="60"/>
        </w:trPr>
        <w:tc>
          <w:tcPr>
            <w:tcW w:w="876" w:type="pct"/>
            <w:vAlign w:val="bottom"/>
          </w:tcPr>
          <w:p w14:paraId="7EBE02BF" w14:textId="77777777" w:rsidR="00820010" w:rsidRPr="00C87BD3" w:rsidRDefault="00820010" w:rsidP="002F3A91">
            <w:pPr>
              <w:pStyle w:val="TabellHode-rad"/>
            </w:pPr>
            <w:r w:rsidRPr="00C87BD3">
              <w:lastRenderedPageBreak/>
              <w:t>Renhold, andre kostnader lokaler</w:t>
            </w:r>
          </w:p>
        </w:tc>
        <w:tc>
          <w:tcPr>
            <w:tcW w:w="452" w:type="pct"/>
            <w:vAlign w:val="bottom"/>
          </w:tcPr>
          <w:p w14:paraId="5A7C4E46" w14:textId="77777777" w:rsidR="00820010" w:rsidRPr="00C87BD3" w:rsidRDefault="00820010" w:rsidP="002F3A91">
            <w:pPr>
              <w:jc w:val="right"/>
            </w:pPr>
            <w:r w:rsidRPr="00C87BD3">
              <w:t>0,5</w:t>
            </w:r>
          </w:p>
        </w:tc>
        <w:tc>
          <w:tcPr>
            <w:tcW w:w="452" w:type="pct"/>
            <w:vAlign w:val="bottom"/>
          </w:tcPr>
          <w:p w14:paraId="6DD3BB0E" w14:textId="77777777" w:rsidR="00820010" w:rsidRPr="00C87BD3" w:rsidRDefault="00820010" w:rsidP="002F3A91">
            <w:pPr>
              <w:jc w:val="right"/>
            </w:pPr>
            <w:r w:rsidRPr="00C87BD3">
              <w:t>0,5</w:t>
            </w:r>
          </w:p>
        </w:tc>
        <w:tc>
          <w:tcPr>
            <w:tcW w:w="452" w:type="pct"/>
            <w:vAlign w:val="bottom"/>
          </w:tcPr>
          <w:p w14:paraId="6EBBE9F1" w14:textId="77777777" w:rsidR="00820010" w:rsidRPr="00C87BD3" w:rsidRDefault="00820010" w:rsidP="002F3A91">
            <w:pPr>
              <w:jc w:val="right"/>
            </w:pPr>
            <w:r w:rsidRPr="00C87BD3">
              <w:t>0,4</w:t>
            </w:r>
          </w:p>
        </w:tc>
        <w:tc>
          <w:tcPr>
            <w:tcW w:w="452" w:type="pct"/>
            <w:vAlign w:val="bottom"/>
          </w:tcPr>
          <w:p w14:paraId="3A0AA515" w14:textId="77777777" w:rsidR="00820010" w:rsidRPr="00C87BD3" w:rsidRDefault="00820010" w:rsidP="002F3A91">
            <w:pPr>
              <w:jc w:val="right"/>
            </w:pPr>
            <w:r w:rsidRPr="00C87BD3">
              <w:t>4,0</w:t>
            </w:r>
          </w:p>
        </w:tc>
        <w:tc>
          <w:tcPr>
            <w:tcW w:w="452" w:type="pct"/>
            <w:vAlign w:val="bottom"/>
          </w:tcPr>
          <w:p w14:paraId="456BEB13" w14:textId="77777777" w:rsidR="00820010" w:rsidRPr="00C87BD3" w:rsidRDefault="00820010" w:rsidP="002F3A91">
            <w:pPr>
              <w:jc w:val="right"/>
            </w:pPr>
            <w:r w:rsidRPr="00C87BD3">
              <w:t>4,1</w:t>
            </w:r>
          </w:p>
        </w:tc>
        <w:tc>
          <w:tcPr>
            <w:tcW w:w="452" w:type="pct"/>
            <w:vAlign w:val="bottom"/>
          </w:tcPr>
          <w:p w14:paraId="58260693" w14:textId="77777777" w:rsidR="00820010" w:rsidRPr="00C87BD3" w:rsidRDefault="00820010" w:rsidP="002F3A91">
            <w:pPr>
              <w:jc w:val="right"/>
            </w:pPr>
            <w:r w:rsidRPr="00C87BD3">
              <w:t>3,1</w:t>
            </w:r>
          </w:p>
        </w:tc>
        <w:tc>
          <w:tcPr>
            <w:tcW w:w="684" w:type="pct"/>
            <w:vAlign w:val="bottom"/>
          </w:tcPr>
          <w:p w14:paraId="45D72AF7" w14:textId="77777777" w:rsidR="00820010" w:rsidRPr="00C87BD3" w:rsidRDefault="00820010" w:rsidP="002F3A91">
            <w:pPr>
              <w:jc w:val="right"/>
            </w:pPr>
            <w:proofErr w:type="spellStart"/>
            <w:r w:rsidRPr="00C87BD3">
              <w:t>Prod.prisindekser</w:t>
            </w:r>
            <w:proofErr w:type="spellEnd"/>
            <w:r w:rsidRPr="00C87BD3">
              <w:t xml:space="preserve"> tjenester</w:t>
            </w:r>
          </w:p>
        </w:tc>
        <w:tc>
          <w:tcPr>
            <w:tcW w:w="728" w:type="pct"/>
            <w:vAlign w:val="bottom"/>
          </w:tcPr>
          <w:p w14:paraId="6A981F58" w14:textId="77777777" w:rsidR="00820010" w:rsidRPr="00C87BD3" w:rsidRDefault="00820010" w:rsidP="002F3A91">
            <w:pPr>
              <w:jc w:val="right"/>
            </w:pPr>
            <w:r w:rsidRPr="00C87BD3">
              <w:t>Rengjøringsvirksomhet</w:t>
            </w:r>
          </w:p>
        </w:tc>
      </w:tr>
      <w:tr w:rsidR="002F3A91" w:rsidRPr="00C87BD3" w14:paraId="0A71E9CC" w14:textId="77777777" w:rsidTr="002F3A91">
        <w:trPr>
          <w:trHeight w:val="60"/>
        </w:trPr>
        <w:tc>
          <w:tcPr>
            <w:tcW w:w="876" w:type="pct"/>
            <w:vAlign w:val="bottom"/>
          </w:tcPr>
          <w:p w14:paraId="73AEE2D5" w14:textId="77777777" w:rsidR="00820010" w:rsidRPr="00C87BD3" w:rsidRDefault="00820010" w:rsidP="002F3A91">
            <w:pPr>
              <w:pStyle w:val="TabellHode-rad"/>
            </w:pPr>
            <w:r w:rsidRPr="00C87BD3">
              <w:t>Eksterne helsetjenester, regnskap mm</w:t>
            </w:r>
          </w:p>
        </w:tc>
        <w:tc>
          <w:tcPr>
            <w:tcW w:w="452" w:type="pct"/>
            <w:vAlign w:val="bottom"/>
          </w:tcPr>
          <w:p w14:paraId="1740F8D9" w14:textId="77777777" w:rsidR="00820010" w:rsidRPr="00C87BD3" w:rsidRDefault="00820010" w:rsidP="002F3A91">
            <w:pPr>
              <w:jc w:val="right"/>
            </w:pPr>
            <w:r w:rsidRPr="00C87BD3">
              <w:t>8,4</w:t>
            </w:r>
          </w:p>
        </w:tc>
        <w:tc>
          <w:tcPr>
            <w:tcW w:w="452" w:type="pct"/>
            <w:vAlign w:val="bottom"/>
          </w:tcPr>
          <w:p w14:paraId="32974CDD" w14:textId="77777777" w:rsidR="00820010" w:rsidRPr="00C87BD3" w:rsidRDefault="00820010" w:rsidP="002F3A91">
            <w:pPr>
              <w:jc w:val="right"/>
            </w:pPr>
            <w:r w:rsidRPr="00C87BD3">
              <w:t>7,4</w:t>
            </w:r>
          </w:p>
        </w:tc>
        <w:tc>
          <w:tcPr>
            <w:tcW w:w="452" w:type="pct"/>
            <w:vAlign w:val="bottom"/>
          </w:tcPr>
          <w:p w14:paraId="716C7E51" w14:textId="77777777" w:rsidR="00820010" w:rsidRPr="00C87BD3" w:rsidRDefault="00820010" w:rsidP="002F3A91">
            <w:pPr>
              <w:jc w:val="right"/>
            </w:pPr>
            <w:r w:rsidRPr="00C87BD3">
              <w:t>7,6</w:t>
            </w:r>
          </w:p>
        </w:tc>
        <w:tc>
          <w:tcPr>
            <w:tcW w:w="452" w:type="pct"/>
            <w:vAlign w:val="bottom"/>
          </w:tcPr>
          <w:p w14:paraId="6A36E6EE" w14:textId="77777777" w:rsidR="00820010" w:rsidRPr="00C87BD3" w:rsidRDefault="00820010" w:rsidP="002F3A91">
            <w:pPr>
              <w:jc w:val="right"/>
            </w:pPr>
            <w:r w:rsidRPr="00C87BD3">
              <w:t>6,3</w:t>
            </w:r>
          </w:p>
        </w:tc>
        <w:tc>
          <w:tcPr>
            <w:tcW w:w="452" w:type="pct"/>
            <w:vAlign w:val="bottom"/>
          </w:tcPr>
          <w:p w14:paraId="57461BE4" w14:textId="77777777" w:rsidR="00820010" w:rsidRPr="00C87BD3" w:rsidRDefault="00820010" w:rsidP="002F3A91">
            <w:pPr>
              <w:jc w:val="right"/>
            </w:pPr>
            <w:r w:rsidRPr="00C87BD3">
              <w:t>4,9</w:t>
            </w:r>
          </w:p>
        </w:tc>
        <w:tc>
          <w:tcPr>
            <w:tcW w:w="452" w:type="pct"/>
            <w:vAlign w:val="bottom"/>
          </w:tcPr>
          <w:p w14:paraId="37A8D517" w14:textId="77777777" w:rsidR="00820010" w:rsidRPr="00C87BD3" w:rsidRDefault="00820010" w:rsidP="002F3A91">
            <w:pPr>
              <w:jc w:val="right"/>
            </w:pPr>
            <w:r w:rsidRPr="00C87BD3">
              <w:t>4,5</w:t>
            </w:r>
          </w:p>
        </w:tc>
        <w:tc>
          <w:tcPr>
            <w:tcW w:w="684" w:type="pct"/>
            <w:vAlign w:val="bottom"/>
          </w:tcPr>
          <w:p w14:paraId="6303B655" w14:textId="77777777" w:rsidR="00820010" w:rsidRPr="00C87BD3" w:rsidRDefault="00820010" w:rsidP="002F3A91">
            <w:pPr>
              <w:jc w:val="right"/>
            </w:pPr>
            <w:proofErr w:type="spellStart"/>
            <w:r w:rsidRPr="00C87BD3">
              <w:t>Prod.prisindekser</w:t>
            </w:r>
            <w:proofErr w:type="spellEnd"/>
            <w:r w:rsidRPr="00C87BD3">
              <w:t xml:space="preserve"> tjenester</w:t>
            </w:r>
          </w:p>
        </w:tc>
        <w:tc>
          <w:tcPr>
            <w:tcW w:w="728" w:type="pct"/>
            <w:vAlign w:val="bottom"/>
          </w:tcPr>
          <w:p w14:paraId="2076D90F" w14:textId="77777777" w:rsidR="00820010" w:rsidRPr="00C87BD3" w:rsidRDefault="00820010" w:rsidP="002F3A91">
            <w:pPr>
              <w:jc w:val="right"/>
            </w:pPr>
            <w:r w:rsidRPr="00C87BD3">
              <w:t>***</w:t>
            </w:r>
          </w:p>
        </w:tc>
      </w:tr>
      <w:tr w:rsidR="002F3A91" w:rsidRPr="00C87BD3" w14:paraId="7FC1B905" w14:textId="77777777" w:rsidTr="002F3A91">
        <w:trPr>
          <w:trHeight w:val="60"/>
        </w:trPr>
        <w:tc>
          <w:tcPr>
            <w:tcW w:w="876" w:type="pct"/>
            <w:vAlign w:val="bottom"/>
          </w:tcPr>
          <w:p w14:paraId="4F22E650" w14:textId="77777777" w:rsidR="00820010" w:rsidRPr="00C87BD3" w:rsidRDefault="00820010" w:rsidP="002F3A91">
            <w:pPr>
              <w:pStyle w:val="TabellHode-rad"/>
            </w:pPr>
            <w:r w:rsidRPr="00C87BD3">
              <w:t>IKT-tjenester</w:t>
            </w:r>
          </w:p>
        </w:tc>
        <w:tc>
          <w:tcPr>
            <w:tcW w:w="452" w:type="pct"/>
            <w:vAlign w:val="bottom"/>
          </w:tcPr>
          <w:p w14:paraId="08EA758A" w14:textId="77777777" w:rsidR="00820010" w:rsidRPr="00C87BD3" w:rsidRDefault="00820010" w:rsidP="002F3A91">
            <w:pPr>
              <w:jc w:val="right"/>
            </w:pPr>
            <w:r w:rsidRPr="00C87BD3">
              <w:t>14,2</w:t>
            </w:r>
          </w:p>
        </w:tc>
        <w:tc>
          <w:tcPr>
            <w:tcW w:w="452" w:type="pct"/>
            <w:vAlign w:val="bottom"/>
          </w:tcPr>
          <w:p w14:paraId="25ABE6E2" w14:textId="77777777" w:rsidR="00820010" w:rsidRPr="00C87BD3" w:rsidRDefault="00820010" w:rsidP="002F3A91">
            <w:pPr>
              <w:jc w:val="right"/>
            </w:pPr>
            <w:r w:rsidRPr="00C87BD3">
              <w:t>13,3</w:t>
            </w:r>
          </w:p>
        </w:tc>
        <w:tc>
          <w:tcPr>
            <w:tcW w:w="452" w:type="pct"/>
            <w:vAlign w:val="bottom"/>
          </w:tcPr>
          <w:p w14:paraId="4EC524F9" w14:textId="77777777" w:rsidR="00820010" w:rsidRPr="00C87BD3" w:rsidRDefault="00820010" w:rsidP="002F3A91">
            <w:pPr>
              <w:jc w:val="right"/>
            </w:pPr>
            <w:r w:rsidRPr="00C87BD3">
              <w:t>15,2</w:t>
            </w:r>
          </w:p>
        </w:tc>
        <w:tc>
          <w:tcPr>
            <w:tcW w:w="452" w:type="pct"/>
            <w:vAlign w:val="bottom"/>
          </w:tcPr>
          <w:p w14:paraId="7C28391F" w14:textId="77777777" w:rsidR="00820010" w:rsidRPr="00C87BD3" w:rsidRDefault="00820010" w:rsidP="002F3A91">
            <w:pPr>
              <w:jc w:val="right"/>
            </w:pPr>
            <w:r w:rsidRPr="00C87BD3">
              <w:t>5,1</w:t>
            </w:r>
          </w:p>
        </w:tc>
        <w:tc>
          <w:tcPr>
            <w:tcW w:w="452" w:type="pct"/>
            <w:vAlign w:val="bottom"/>
          </w:tcPr>
          <w:p w14:paraId="2E246435" w14:textId="77777777" w:rsidR="00820010" w:rsidRPr="00C87BD3" w:rsidRDefault="00820010" w:rsidP="002F3A91">
            <w:pPr>
              <w:jc w:val="right"/>
            </w:pPr>
            <w:r w:rsidRPr="00C87BD3">
              <w:t>2,9</w:t>
            </w:r>
          </w:p>
        </w:tc>
        <w:tc>
          <w:tcPr>
            <w:tcW w:w="452" w:type="pct"/>
            <w:vAlign w:val="bottom"/>
          </w:tcPr>
          <w:p w14:paraId="4525082A" w14:textId="77777777" w:rsidR="00820010" w:rsidRPr="00C87BD3" w:rsidRDefault="00820010" w:rsidP="002F3A91">
            <w:pPr>
              <w:jc w:val="right"/>
            </w:pPr>
            <w:r w:rsidRPr="00C87BD3">
              <w:t>3,1</w:t>
            </w:r>
          </w:p>
        </w:tc>
        <w:tc>
          <w:tcPr>
            <w:tcW w:w="684" w:type="pct"/>
            <w:vAlign w:val="bottom"/>
          </w:tcPr>
          <w:p w14:paraId="38B714F7" w14:textId="77777777" w:rsidR="00820010" w:rsidRPr="00C87BD3" w:rsidRDefault="00820010" w:rsidP="002F3A91">
            <w:pPr>
              <w:jc w:val="right"/>
            </w:pPr>
            <w:proofErr w:type="spellStart"/>
            <w:r w:rsidRPr="00C87BD3">
              <w:t>Prod.prisindekser</w:t>
            </w:r>
            <w:proofErr w:type="spellEnd"/>
            <w:r w:rsidRPr="00C87BD3">
              <w:t xml:space="preserve"> tjenester</w:t>
            </w:r>
          </w:p>
        </w:tc>
        <w:tc>
          <w:tcPr>
            <w:tcW w:w="728" w:type="pct"/>
            <w:vAlign w:val="bottom"/>
          </w:tcPr>
          <w:p w14:paraId="62AC1C2C" w14:textId="77777777" w:rsidR="00820010" w:rsidRPr="00C87BD3" w:rsidRDefault="00820010" w:rsidP="002F3A91">
            <w:pPr>
              <w:jc w:val="right"/>
            </w:pPr>
            <w:r w:rsidRPr="00C87BD3">
              <w:t>IKT-tjenester</w:t>
            </w:r>
          </w:p>
        </w:tc>
      </w:tr>
      <w:tr w:rsidR="002F3A91" w:rsidRPr="00C87BD3" w14:paraId="445075E9" w14:textId="77777777" w:rsidTr="002F3A91">
        <w:trPr>
          <w:trHeight w:val="60"/>
        </w:trPr>
        <w:tc>
          <w:tcPr>
            <w:tcW w:w="876" w:type="pct"/>
            <w:vAlign w:val="bottom"/>
          </w:tcPr>
          <w:p w14:paraId="45E3EA61" w14:textId="77777777" w:rsidR="00820010" w:rsidRPr="00C87BD3" w:rsidRDefault="00820010" w:rsidP="002F3A91">
            <w:pPr>
              <w:pStyle w:val="TabellHode-rad"/>
            </w:pPr>
            <w:r w:rsidRPr="00C87BD3">
              <w:rPr>
                <w:rStyle w:val="kursiv"/>
              </w:rPr>
              <w:t>Kjøp av varer og tjenester</w:t>
            </w:r>
          </w:p>
        </w:tc>
        <w:tc>
          <w:tcPr>
            <w:tcW w:w="452" w:type="pct"/>
            <w:vAlign w:val="bottom"/>
          </w:tcPr>
          <w:p w14:paraId="53A364ED" w14:textId="77777777" w:rsidR="00820010" w:rsidRPr="00C87BD3" w:rsidRDefault="00820010" w:rsidP="002F3A91">
            <w:pPr>
              <w:jc w:val="right"/>
            </w:pPr>
            <w:r w:rsidRPr="00C87BD3">
              <w:rPr>
                <w:rStyle w:val="kursiv"/>
              </w:rPr>
              <w:t>100,0</w:t>
            </w:r>
          </w:p>
        </w:tc>
        <w:tc>
          <w:tcPr>
            <w:tcW w:w="452" w:type="pct"/>
            <w:vAlign w:val="bottom"/>
          </w:tcPr>
          <w:p w14:paraId="3E63C232" w14:textId="77777777" w:rsidR="00820010" w:rsidRPr="00C87BD3" w:rsidRDefault="00820010" w:rsidP="002F3A91">
            <w:pPr>
              <w:jc w:val="right"/>
            </w:pPr>
            <w:r w:rsidRPr="00C87BD3">
              <w:rPr>
                <w:rStyle w:val="kursiv"/>
              </w:rPr>
              <w:t>100,0</w:t>
            </w:r>
          </w:p>
        </w:tc>
        <w:tc>
          <w:tcPr>
            <w:tcW w:w="452" w:type="pct"/>
            <w:vAlign w:val="bottom"/>
          </w:tcPr>
          <w:p w14:paraId="141DD9CC" w14:textId="77777777" w:rsidR="00820010" w:rsidRPr="00C87BD3" w:rsidRDefault="00820010" w:rsidP="002F3A91">
            <w:pPr>
              <w:jc w:val="right"/>
            </w:pPr>
            <w:r w:rsidRPr="00C87BD3">
              <w:rPr>
                <w:rStyle w:val="kursiv"/>
              </w:rPr>
              <w:t>100,0</w:t>
            </w:r>
          </w:p>
        </w:tc>
        <w:tc>
          <w:tcPr>
            <w:tcW w:w="452" w:type="pct"/>
            <w:vAlign w:val="bottom"/>
          </w:tcPr>
          <w:p w14:paraId="58393496" w14:textId="77777777" w:rsidR="00820010" w:rsidRPr="00C87BD3" w:rsidRDefault="00820010" w:rsidP="002F3A91">
            <w:pPr>
              <w:jc w:val="right"/>
            </w:pPr>
            <w:r w:rsidRPr="00C87BD3">
              <w:t>4,8</w:t>
            </w:r>
          </w:p>
        </w:tc>
        <w:tc>
          <w:tcPr>
            <w:tcW w:w="452" w:type="pct"/>
            <w:vAlign w:val="bottom"/>
          </w:tcPr>
          <w:p w14:paraId="25A3314A" w14:textId="77777777" w:rsidR="00820010" w:rsidRPr="00C87BD3" w:rsidRDefault="00820010" w:rsidP="002F3A91">
            <w:pPr>
              <w:jc w:val="right"/>
            </w:pPr>
            <w:r w:rsidRPr="00C87BD3">
              <w:t>3,5</w:t>
            </w:r>
          </w:p>
        </w:tc>
        <w:tc>
          <w:tcPr>
            <w:tcW w:w="452" w:type="pct"/>
            <w:vAlign w:val="bottom"/>
          </w:tcPr>
          <w:p w14:paraId="00A6B2B6" w14:textId="77777777" w:rsidR="00820010" w:rsidRPr="00C87BD3" w:rsidRDefault="00820010" w:rsidP="002F3A91">
            <w:pPr>
              <w:jc w:val="right"/>
            </w:pPr>
            <w:r w:rsidRPr="00C87BD3">
              <w:t>3,1</w:t>
            </w:r>
          </w:p>
        </w:tc>
        <w:tc>
          <w:tcPr>
            <w:tcW w:w="684" w:type="pct"/>
            <w:vAlign w:val="bottom"/>
          </w:tcPr>
          <w:p w14:paraId="1622A6E5" w14:textId="77777777" w:rsidR="00820010" w:rsidRPr="00C87BD3" w:rsidRDefault="00820010" w:rsidP="002F3A91">
            <w:pPr>
              <w:jc w:val="right"/>
            </w:pPr>
          </w:p>
        </w:tc>
        <w:tc>
          <w:tcPr>
            <w:tcW w:w="728" w:type="pct"/>
            <w:vAlign w:val="bottom"/>
          </w:tcPr>
          <w:p w14:paraId="4A694A33" w14:textId="77777777" w:rsidR="00820010" w:rsidRPr="00C87BD3" w:rsidRDefault="00820010" w:rsidP="002F3A91">
            <w:pPr>
              <w:jc w:val="right"/>
            </w:pPr>
          </w:p>
        </w:tc>
      </w:tr>
    </w:tbl>
    <w:p w14:paraId="644CF82D" w14:textId="655DCC76" w:rsidR="00820010" w:rsidRPr="00C87BD3" w:rsidRDefault="00820010" w:rsidP="00C87BD3">
      <w:pPr>
        <w:pStyle w:val="Note"/>
      </w:pPr>
      <w:r w:rsidRPr="00C87BD3">
        <w:t xml:space="preserve">* Beregnet som veid gjennomsnitt av indeksene for 08 Informasjon og kommunikasjon og 12.2 </w:t>
      </w:r>
      <w:r w:rsidRPr="00C87BD3">
        <w:t xml:space="preserve">Finansielle </w:t>
      </w:r>
      <w:r w:rsidRPr="00C87BD3">
        <w:br/>
        <w:t xml:space="preserve"> tjenester. Vektene er satt til 90 prosent post og teletjenester, 10 prosent finansielle </w:t>
      </w:r>
      <w:r w:rsidRPr="00C87BD3">
        <w:t>tjenester.</w:t>
      </w:r>
    </w:p>
    <w:p w14:paraId="77D9D4AC" w14:textId="5A79A934" w:rsidR="00820010" w:rsidRPr="00C87BD3" w:rsidRDefault="00820010" w:rsidP="00C87BD3">
      <w:pPr>
        <w:pStyle w:val="Note"/>
      </w:pPr>
      <w:r w:rsidRPr="00C87BD3">
        <w:t>** Gjennomsnitt av KPI-delindeksene 07.3 Passasjertransporttjenester og 11 Serverings- og over</w:t>
      </w:r>
      <w:r w:rsidRPr="00C87BD3">
        <w:t>nattingstjenester.</w:t>
      </w:r>
    </w:p>
    <w:p w14:paraId="7AC0D420" w14:textId="085D14AC" w:rsidR="00820010" w:rsidRPr="00C87BD3" w:rsidRDefault="00820010" w:rsidP="00C87BD3">
      <w:pPr>
        <w:pStyle w:val="Note"/>
      </w:pPr>
      <w:r w:rsidRPr="00C87BD3">
        <w:t>*** Gjennomsnitt av indeksene for arkitekttjenester, juridisk tjenesteyting, regnskaps- og revisjons</w:t>
      </w:r>
      <w:r w:rsidRPr="00C87BD3">
        <w:t>virksomhet og arbeidskrafttjenester.</w:t>
      </w:r>
    </w:p>
    <w:p w14:paraId="5296C363" w14:textId="77777777" w:rsidR="00820010" w:rsidRPr="00C87BD3" w:rsidRDefault="00820010" w:rsidP="00C87BD3">
      <w:pPr>
        <w:pStyle w:val="Kilde"/>
      </w:pPr>
      <w:r w:rsidRPr="00C87BD3">
        <w:t>Kilde: Finansdepartementet.</w:t>
      </w:r>
    </w:p>
    <w:p w14:paraId="37337459" w14:textId="7AB75215" w:rsidR="00820010" w:rsidRPr="00C87BD3" w:rsidRDefault="00820010" w:rsidP="00C87BD3">
      <w:pPr>
        <w:pStyle w:val="UnOverskrift1"/>
      </w:pPr>
      <w:r w:rsidRPr="00C87BD3">
        <w:t>Vedlegg 4</w:t>
      </w:r>
      <w:r w:rsidR="001E10DB">
        <w:t xml:space="preserve"> </w:t>
      </w:r>
      <w:r w:rsidRPr="00C87BD3">
        <w:t>Demografisk betinget behovsvekst i spesialisthelsetjenesten</w:t>
      </w:r>
    </w:p>
    <w:p w14:paraId="4C0352F9" w14:textId="77777777" w:rsidR="00820010" w:rsidRPr="00C87BD3" w:rsidRDefault="00820010" w:rsidP="00C87BD3">
      <w:r w:rsidRPr="00C87BD3">
        <w:t>Helsedirektoratet beregner årlig den demografisk betingede behovsveksten for spesialisthelsetjenesten i prosent. Metoden varierer noe fra den som teknisk beregningsutvalg for kommunal- og fylkeskommunal økonomi (TBU-kommune) benytter.</w:t>
      </w:r>
    </w:p>
    <w:p w14:paraId="3692EFBA" w14:textId="77777777" w:rsidR="00820010" w:rsidRPr="00C87BD3" w:rsidRDefault="00820010" w:rsidP="00C87BD3">
      <w:r w:rsidRPr="00C87BD3">
        <w:t xml:space="preserve">Tabell 1 viser Helsedirektoratets anslag for årene 2019 til 2028. Tabell 1 er den </w:t>
      </w:r>
      <w:r w:rsidRPr="00C87BD3">
        <w:t>samme som tabell 4.1 i kapittel 4. Veksten i anslått demografisk behov er høyere i 2024 og 2025 som følge av økt bosetting av flyktninger fra Ukraina. Helsedirektoratet</w:t>
      </w:r>
      <w:r w:rsidRPr="00C87BD3">
        <w:t xml:space="preserve"> har fra og med anslaget for 2024 lagt til grunn at det forventede befolkningstallet er representert ved framskrevet befolkning per 01.01. for det aktuelle året. Dette er samme tilnærming som TBU-kommune.</w:t>
      </w:r>
    </w:p>
    <w:p w14:paraId="3E03812C" w14:textId="77777777" w:rsidR="00820010" w:rsidRPr="00C87BD3" w:rsidRDefault="00820010" w:rsidP="00C87BD3">
      <w:pPr>
        <w:pStyle w:val="avsnitt-tittel"/>
      </w:pPr>
      <w:r w:rsidRPr="00C87BD3">
        <w:t>Tabell 1. Helsedirektoratets budsjetterte behov for demografi. 2019–2028. Prosent.</w:t>
      </w:r>
    </w:p>
    <w:tbl>
      <w:tblPr>
        <w:tblStyle w:val="StandardTabell"/>
        <w:tblW w:w="5000" w:type="pct"/>
        <w:tblLook w:val="0000" w:firstRow="0" w:lastRow="0" w:firstColumn="0" w:lastColumn="0" w:noHBand="0" w:noVBand="0"/>
      </w:tblPr>
      <w:tblGrid>
        <w:gridCol w:w="1802"/>
        <w:gridCol w:w="865"/>
        <w:gridCol w:w="865"/>
        <w:gridCol w:w="866"/>
        <w:gridCol w:w="866"/>
        <w:gridCol w:w="866"/>
        <w:gridCol w:w="866"/>
        <w:gridCol w:w="866"/>
        <w:gridCol w:w="866"/>
        <w:gridCol w:w="866"/>
        <w:gridCol w:w="862"/>
      </w:tblGrid>
      <w:tr w:rsidR="00000000" w:rsidRPr="00C87BD3" w14:paraId="541F4B4A" w14:textId="77777777" w:rsidTr="002F3A91">
        <w:trPr>
          <w:trHeight w:val="453"/>
        </w:trPr>
        <w:tc>
          <w:tcPr>
            <w:tcW w:w="862" w:type="pct"/>
          </w:tcPr>
          <w:p w14:paraId="277F3D38" w14:textId="77777777" w:rsidR="00820010" w:rsidRPr="00C87BD3" w:rsidRDefault="00820010" w:rsidP="002F3A91">
            <w:pPr>
              <w:pStyle w:val="TabellHode-kolonne"/>
            </w:pPr>
          </w:p>
        </w:tc>
        <w:tc>
          <w:tcPr>
            <w:tcW w:w="414" w:type="pct"/>
            <w:vAlign w:val="bottom"/>
          </w:tcPr>
          <w:p w14:paraId="575C44B7" w14:textId="77777777" w:rsidR="00820010" w:rsidRPr="00C87BD3" w:rsidRDefault="00820010" w:rsidP="002F3A91">
            <w:pPr>
              <w:pStyle w:val="TabellHode-kolonne"/>
              <w:jc w:val="right"/>
            </w:pPr>
            <w:r w:rsidRPr="00C87BD3">
              <w:t>2019</w:t>
            </w:r>
          </w:p>
        </w:tc>
        <w:tc>
          <w:tcPr>
            <w:tcW w:w="414" w:type="pct"/>
            <w:vAlign w:val="bottom"/>
          </w:tcPr>
          <w:p w14:paraId="09C5033D" w14:textId="77777777" w:rsidR="00820010" w:rsidRPr="00C87BD3" w:rsidRDefault="00820010" w:rsidP="002F3A91">
            <w:pPr>
              <w:pStyle w:val="TabellHode-kolonne"/>
              <w:jc w:val="right"/>
            </w:pPr>
            <w:r w:rsidRPr="00C87BD3">
              <w:t>2020</w:t>
            </w:r>
          </w:p>
        </w:tc>
        <w:tc>
          <w:tcPr>
            <w:tcW w:w="414" w:type="pct"/>
            <w:vAlign w:val="bottom"/>
          </w:tcPr>
          <w:p w14:paraId="6619FE12" w14:textId="77777777" w:rsidR="00820010" w:rsidRPr="00C87BD3" w:rsidRDefault="00820010" w:rsidP="002F3A91">
            <w:pPr>
              <w:pStyle w:val="TabellHode-kolonne"/>
              <w:jc w:val="right"/>
            </w:pPr>
            <w:r w:rsidRPr="00C87BD3">
              <w:t>2021</w:t>
            </w:r>
          </w:p>
        </w:tc>
        <w:tc>
          <w:tcPr>
            <w:tcW w:w="414" w:type="pct"/>
            <w:vAlign w:val="bottom"/>
          </w:tcPr>
          <w:p w14:paraId="0E34DA40" w14:textId="77777777" w:rsidR="00820010" w:rsidRPr="00C87BD3" w:rsidRDefault="00820010" w:rsidP="002F3A91">
            <w:pPr>
              <w:pStyle w:val="TabellHode-kolonne"/>
              <w:jc w:val="right"/>
            </w:pPr>
            <w:r w:rsidRPr="00C87BD3">
              <w:t>2022</w:t>
            </w:r>
          </w:p>
        </w:tc>
        <w:tc>
          <w:tcPr>
            <w:tcW w:w="414" w:type="pct"/>
            <w:vAlign w:val="bottom"/>
          </w:tcPr>
          <w:p w14:paraId="1CA57755" w14:textId="77777777" w:rsidR="00820010" w:rsidRPr="00C87BD3" w:rsidRDefault="00820010" w:rsidP="002F3A91">
            <w:pPr>
              <w:pStyle w:val="TabellHode-kolonne"/>
              <w:jc w:val="right"/>
            </w:pPr>
            <w:r w:rsidRPr="00C87BD3">
              <w:t>2023</w:t>
            </w:r>
          </w:p>
        </w:tc>
        <w:tc>
          <w:tcPr>
            <w:tcW w:w="414" w:type="pct"/>
            <w:vAlign w:val="bottom"/>
          </w:tcPr>
          <w:p w14:paraId="12DFC68F" w14:textId="77777777" w:rsidR="00820010" w:rsidRPr="00C87BD3" w:rsidRDefault="00820010" w:rsidP="002F3A91">
            <w:pPr>
              <w:pStyle w:val="TabellHode-kolonne"/>
              <w:jc w:val="right"/>
            </w:pPr>
            <w:r w:rsidRPr="00C87BD3">
              <w:t>2024</w:t>
            </w:r>
          </w:p>
        </w:tc>
        <w:tc>
          <w:tcPr>
            <w:tcW w:w="414" w:type="pct"/>
            <w:vAlign w:val="bottom"/>
          </w:tcPr>
          <w:p w14:paraId="2DD104C9" w14:textId="77777777" w:rsidR="00820010" w:rsidRPr="00C87BD3" w:rsidRDefault="00820010" w:rsidP="002F3A91">
            <w:pPr>
              <w:pStyle w:val="TabellHode-kolonne"/>
              <w:jc w:val="right"/>
            </w:pPr>
            <w:r w:rsidRPr="00C87BD3">
              <w:t>2025</w:t>
            </w:r>
          </w:p>
        </w:tc>
        <w:tc>
          <w:tcPr>
            <w:tcW w:w="414" w:type="pct"/>
            <w:vAlign w:val="bottom"/>
          </w:tcPr>
          <w:p w14:paraId="46B16CA2" w14:textId="77777777" w:rsidR="00820010" w:rsidRPr="00C87BD3" w:rsidRDefault="00820010" w:rsidP="002F3A91">
            <w:pPr>
              <w:pStyle w:val="TabellHode-kolonne"/>
              <w:jc w:val="right"/>
            </w:pPr>
            <w:r w:rsidRPr="00C87BD3">
              <w:t>2026</w:t>
            </w:r>
          </w:p>
        </w:tc>
        <w:tc>
          <w:tcPr>
            <w:tcW w:w="414" w:type="pct"/>
            <w:vAlign w:val="bottom"/>
          </w:tcPr>
          <w:p w14:paraId="1FA165FC" w14:textId="77777777" w:rsidR="00820010" w:rsidRPr="00C87BD3" w:rsidRDefault="00820010" w:rsidP="002F3A91">
            <w:pPr>
              <w:pStyle w:val="TabellHode-kolonne"/>
              <w:jc w:val="right"/>
            </w:pPr>
            <w:r w:rsidRPr="00C87BD3">
              <w:t>2027</w:t>
            </w:r>
          </w:p>
        </w:tc>
        <w:tc>
          <w:tcPr>
            <w:tcW w:w="414" w:type="pct"/>
            <w:vAlign w:val="bottom"/>
          </w:tcPr>
          <w:p w14:paraId="0DD233F1" w14:textId="77777777" w:rsidR="00820010" w:rsidRPr="00C87BD3" w:rsidRDefault="00820010" w:rsidP="002F3A91">
            <w:pPr>
              <w:pStyle w:val="TabellHode-kolonne"/>
              <w:jc w:val="right"/>
            </w:pPr>
            <w:r w:rsidRPr="00C87BD3">
              <w:t>2028</w:t>
            </w:r>
          </w:p>
        </w:tc>
      </w:tr>
      <w:tr w:rsidR="00000000" w:rsidRPr="00C87BD3" w14:paraId="2E3EE4EB" w14:textId="77777777" w:rsidTr="002F3A91">
        <w:trPr>
          <w:trHeight w:val="109"/>
        </w:trPr>
        <w:tc>
          <w:tcPr>
            <w:tcW w:w="862" w:type="pct"/>
          </w:tcPr>
          <w:p w14:paraId="4F982C33" w14:textId="77777777" w:rsidR="00820010" w:rsidRPr="00C87BD3" w:rsidRDefault="00820010" w:rsidP="002F3A91">
            <w:pPr>
              <w:pStyle w:val="TabellHode-rad"/>
            </w:pPr>
            <w:r w:rsidRPr="00C87BD3">
              <w:t>Budsjettert anslag</w:t>
            </w:r>
          </w:p>
        </w:tc>
        <w:tc>
          <w:tcPr>
            <w:tcW w:w="414" w:type="pct"/>
            <w:vAlign w:val="bottom"/>
          </w:tcPr>
          <w:p w14:paraId="1BE483F6" w14:textId="77777777" w:rsidR="00820010" w:rsidRPr="00C87BD3" w:rsidRDefault="00820010" w:rsidP="002F3A91">
            <w:pPr>
              <w:jc w:val="right"/>
            </w:pPr>
            <w:r w:rsidRPr="00C87BD3">
              <w:t>1,30</w:t>
            </w:r>
          </w:p>
        </w:tc>
        <w:tc>
          <w:tcPr>
            <w:tcW w:w="414" w:type="pct"/>
            <w:vAlign w:val="bottom"/>
          </w:tcPr>
          <w:p w14:paraId="28A72945" w14:textId="77777777" w:rsidR="00820010" w:rsidRPr="00C87BD3" w:rsidRDefault="00820010" w:rsidP="002F3A91">
            <w:pPr>
              <w:jc w:val="right"/>
            </w:pPr>
            <w:r w:rsidRPr="00C87BD3">
              <w:t>1,28</w:t>
            </w:r>
          </w:p>
        </w:tc>
        <w:tc>
          <w:tcPr>
            <w:tcW w:w="414" w:type="pct"/>
            <w:vAlign w:val="bottom"/>
          </w:tcPr>
          <w:p w14:paraId="2FE6F8AF" w14:textId="77777777" w:rsidR="00820010" w:rsidRPr="00C87BD3" w:rsidRDefault="00820010" w:rsidP="002F3A91">
            <w:pPr>
              <w:jc w:val="right"/>
            </w:pPr>
            <w:r w:rsidRPr="00C87BD3">
              <w:t>1,28</w:t>
            </w:r>
          </w:p>
        </w:tc>
        <w:tc>
          <w:tcPr>
            <w:tcW w:w="414" w:type="pct"/>
            <w:vAlign w:val="bottom"/>
          </w:tcPr>
          <w:p w14:paraId="4ADF2964" w14:textId="77777777" w:rsidR="00820010" w:rsidRPr="00C87BD3" w:rsidRDefault="00820010" w:rsidP="002F3A91">
            <w:pPr>
              <w:jc w:val="right"/>
            </w:pPr>
            <w:r w:rsidRPr="00C87BD3">
              <w:t>1,16</w:t>
            </w:r>
          </w:p>
        </w:tc>
        <w:tc>
          <w:tcPr>
            <w:tcW w:w="414" w:type="pct"/>
            <w:vAlign w:val="bottom"/>
          </w:tcPr>
          <w:p w14:paraId="6E43B6AB" w14:textId="77777777" w:rsidR="00820010" w:rsidRPr="00C87BD3" w:rsidRDefault="00820010" w:rsidP="002F3A91">
            <w:pPr>
              <w:jc w:val="right"/>
            </w:pPr>
            <w:r w:rsidRPr="00C87BD3">
              <w:t>1,27</w:t>
            </w:r>
          </w:p>
        </w:tc>
        <w:tc>
          <w:tcPr>
            <w:tcW w:w="414" w:type="pct"/>
            <w:vAlign w:val="bottom"/>
          </w:tcPr>
          <w:p w14:paraId="36C3BA0E" w14:textId="77777777" w:rsidR="00820010" w:rsidRPr="00C87BD3" w:rsidRDefault="00820010" w:rsidP="002F3A91">
            <w:pPr>
              <w:jc w:val="right"/>
            </w:pPr>
            <w:r w:rsidRPr="00C87BD3">
              <w:t>1,51</w:t>
            </w:r>
          </w:p>
        </w:tc>
        <w:tc>
          <w:tcPr>
            <w:tcW w:w="414" w:type="pct"/>
            <w:vAlign w:val="bottom"/>
          </w:tcPr>
          <w:p w14:paraId="0DC56F59" w14:textId="77777777" w:rsidR="00820010" w:rsidRPr="00C87BD3" w:rsidRDefault="00820010" w:rsidP="002F3A91">
            <w:pPr>
              <w:jc w:val="right"/>
            </w:pPr>
            <w:r w:rsidRPr="00C87BD3">
              <w:t>1,54</w:t>
            </w:r>
          </w:p>
        </w:tc>
        <w:tc>
          <w:tcPr>
            <w:tcW w:w="414" w:type="pct"/>
            <w:vAlign w:val="bottom"/>
          </w:tcPr>
          <w:p w14:paraId="6A4D6F03" w14:textId="77777777" w:rsidR="00820010" w:rsidRPr="00C87BD3" w:rsidRDefault="00820010" w:rsidP="002F3A91">
            <w:pPr>
              <w:jc w:val="right"/>
            </w:pPr>
            <w:r w:rsidRPr="00C87BD3">
              <w:t>1,38</w:t>
            </w:r>
          </w:p>
        </w:tc>
        <w:tc>
          <w:tcPr>
            <w:tcW w:w="414" w:type="pct"/>
            <w:vAlign w:val="bottom"/>
          </w:tcPr>
          <w:p w14:paraId="37A8C372" w14:textId="77777777" w:rsidR="00820010" w:rsidRPr="00C87BD3" w:rsidRDefault="00820010" w:rsidP="002F3A91">
            <w:pPr>
              <w:jc w:val="right"/>
            </w:pPr>
            <w:r w:rsidRPr="00C87BD3">
              <w:t>1,18</w:t>
            </w:r>
          </w:p>
        </w:tc>
        <w:tc>
          <w:tcPr>
            <w:tcW w:w="414" w:type="pct"/>
            <w:vAlign w:val="bottom"/>
          </w:tcPr>
          <w:p w14:paraId="605EC1D5" w14:textId="77777777" w:rsidR="00820010" w:rsidRPr="00C87BD3" w:rsidRDefault="00820010" w:rsidP="002F3A91">
            <w:pPr>
              <w:jc w:val="right"/>
            </w:pPr>
            <w:r w:rsidRPr="00C87BD3">
              <w:t>1,17</w:t>
            </w:r>
          </w:p>
        </w:tc>
      </w:tr>
    </w:tbl>
    <w:p w14:paraId="73E666E7" w14:textId="77777777" w:rsidR="00820010" w:rsidRPr="00C87BD3" w:rsidRDefault="00820010" w:rsidP="00C87BD3">
      <w:r w:rsidRPr="00C87BD3">
        <w:t>Nedenfor føl</w:t>
      </w:r>
      <w:r w:rsidRPr="00C87BD3">
        <w:t>ger en beskrivelse av metoden og beregningen for 2027 anslått av Helsedirektoratet i juni 2026.</w:t>
      </w:r>
    </w:p>
    <w:p w14:paraId="6906ADFE" w14:textId="77777777" w:rsidR="00820010" w:rsidRPr="00C87BD3" w:rsidRDefault="00820010" w:rsidP="00C87BD3">
      <w:pPr>
        <w:pStyle w:val="avsnitt-tittel"/>
      </w:pPr>
      <w:r w:rsidRPr="00C87BD3">
        <w:lastRenderedPageBreak/>
        <w:t>Demografisk betinget behovsvekst i spesialisthelsetjenesten for 2027</w:t>
      </w:r>
    </w:p>
    <w:p w14:paraId="404DCFB3" w14:textId="75EEC9B9" w:rsidR="00820010" w:rsidRPr="00C87BD3" w:rsidRDefault="00820010" w:rsidP="00C87BD3">
      <w:r w:rsidRPr="00C87BD3">
        <w:t>Beregningen er basert på forventet vekst i henholdsvis somatisk spesialisthelse</w:t>
      </w:r>
      <w:r w:rsidRPr="00C87BD3">
        <w:t>tjeneste, psykisk helsevern og TSB. Helsedirektoratet beregner en prosentuell vekst i demografisk behov.</w:t>
      </w:r>
    </w:p>
    <w:p w14:paraId="0425EB7C" w14:textId="77777777" w:rsidR="00820010" w:rsidRPr="00C87BD3" w:rsidRDefault="00820010" w:rsidP="00C87BD3">
      <w:pPr>
        <w:pStyle w:val="avsnitt-tittel"/>
      </w:pPr>
      <w:r w:rsidRPr="00C87BD3">
        <w:t>Metode</w:t>
      </w:r>
    </w:p>
    <w:p w14:paraId="3DC7A546" w14:textId="77777777" w:rsidR="00820010" w:rsidRPr="00C87BD3" w:rsidRDefault="00820010" w:rsidP="00C87BD3">
      <w:r w:rsidRPr="00C87BD3">
        <w:t>SSBs middelalternativ for framskriving av befolkningstall (MMMM) benyttes for å beregne forventet behovsendring for spesialisthelsetjenester i perioden 2027–2030. For 2026 benyttes faktiske folketall per 01.01.2026 sammen med bruk av spesialisthelsetjenester i 2025. SSBs beregninger av forventet befolkningsvekst publisert 12. juni 2026 legges til grunn. I beregning av aktivitet per innbygger (forbruksrate) for 2025 har vi benyttet faktisk befolkningstall per 01.01.2025.</w:t>
      </w:r>
    </w:p>
    <w:p w14:paraId="2F1C553C" w14:textId="77777777" w:rsidR="00820010" w:rsidRPr="00C87BD3" w:rsidRDefault="00820010" w:rsidP="00C87BD3">
      <w:r w:rsidRPr="00C87BD3">
        <w:t xml:space="preserve">I framskrivingen av demografisk betinget behovsvekst for spesialisthelsetjenesten benyttes befolkningsdata fra SSB basert på estimerte tall ved starten av året. Det vil si at det forventede befolkningstallet for 2027 er representert ved framskrevet </w:t>
      </w:r>
      <w:r w:rsidRPr="00C87BD3">
        <w:t>befolkning per 01.01.2027. Dette er samme tilnærming som TBU-kommune benytter.</w:t>
      </w:r>
    </w:p>
    <w:p w14:paraId="6CFE9A5D" w14:textId="77777777" w:rsidR="00820010" w:rsidRPr="00C87BD3" w:rsidRDefault="00820010" w:rsidP="00C87BD3">
      <w:pPr>
        <w:pStyle w:val="avsnitt-tittel"/>
      </w:pPr>
      <w:r w:rsidRPr="00C87BD3">
        <w:t>Somatisk spesialisthelsetjeneste</w:t>
      </w:r>
    </w:p>
    <w:p w14:paraId="7E74CB22" w14:textId="77777777" w:rsidR="00820010" w:rsidRPr="00C87BD3" w:rsidRDefault="00820010" w:rsidP="00C87BD3">
      <w:r w:rsidRPr="00C87BD3">
        <w:t>Aktiviteten som det tas utgangspunkt i er sum korrigerte DRG-poeng for dag-, døgn- og poliklinisk behandling i 2025, basert på all aktivitet, også aktivitet som ikke er godkjent for Innsatsstyrt finansiering (ISF). Aktivitetsdataene er fordelt på kommuner, kjønn og 5-årige aldersgrupper. Dette kombineres med faktiske folketall per 01.01.2025 for å etablere et forbruksnivå. Behovsveksten beregnes ved å sammenholde forbruksnivået for 2025 med a) faktiske folketall per 01.01.2026 og b) SSB sine framskrevne fol</w:t>
      </w:r>
      <w:r w:rsidRPr="00C87BD3">
        <w:t>ketall per 01.01.2027–01.01.2030.</w:t>
      </w:r>
    </w:p>
    <w:p w14:paraId="61A1C02D" w14:textId="77777777" w:rsidR="00820010" w:rsidRPr="00C87BD3" w:rsidRDefault="00820010" w:rsidP="00C87BD3">
      <w:pPr>
        <w:pStyle w:val="avsnitt-tittel"/>
      </w:pPr>
      <w:r w:rsidRPr="00C87BD3">
        <w:t>Psykisk helsevern for voksne</w:t>
      </w:r>
    </w:p>
    <w:p w14:paraId="15565CAF" w14:textId="47D1311C" w:rsidR="00820010" w:rsidRPr="00C87BD3" w:rsidRDefault="00820010" w:rsidP="00C87BD3">
      <w:r w:rsidRPr="00C87BD3">
        <w:t xml:space="preserve">Utgangspunktet for aktivitet som framskrives er oppholdsdøgn og polikliniske </w:t>
      </w:r>
      <w:r w:rsidRPr="00C87BD3">
        <w:t xml:space="preserve">kontakter i 2025. Polikliniske kontakter regnes om til døgn ved hjelp av forholdet mellom enhetskostnaden for døgn og kontakter i 2024. En poliklinisk kontakt er </w:t>
      </w:r>
      <w:r w:rsidRPr="00C87BD3">
        <w:t xml:space="preserve">estimert til ressursmessig å tilsvare 0,214 døgn i det psykiske helsevernet for voksne. Aktivitetsdataene er fordelt på helseforetaksområdene og 10-årige aldersgrupper, kombinert med faktiske folketall per 01.01.2025 for å etablere et forbruksnivå. Behovsveksten beregnes ved å sammenholde forbruksnivået for 2025 med faktiske folketall per 01.01.2026 og framskrevne folketall per </w:t>
      </w:r>
      <w:r w:rsidRPr="00C87BD3">
        <w:t>01.01.2027–01.01.2030.</w:t>
      </w:r>
    </w:p>
    <w:p w14:paraId="2D2E735A" w14:textId="77777777" w:rsidR="00820010" w:rsidRPr="00C87BD3" w:rsidRDefault="00820010" w:rsidP="00C87BD3">
      <w:pPr>
        <w:pStyle w:val="avsnitt-tittel"/>
      </w:pPr>
      <w:r w:rsidRPr="00C87BD3">
        <w:t>Psykisk helsevern for barn og unge</w:t>
      </w:r>
    </w:p>
    <w:p w14:paraId="6A0C0C00" w14:textId="77777777" w:rsidR="00820010" w:rsidRPr="00C87BD3" w:rsidRDefault="00820010" w:rsidP="00C87BD3">
      <w:r w:rsidRPr="00C87BD3">
        <w:t>Utgangspunktet for aktivitet er oppholdsdøg</w:t>
      </w:r>
      <w:r w:rsidRPr="00C87BD3">
        <w:t xml:space="preserve">n og polikliniske kontakter i 2025. Polikliniske kontakter regnes om til døgn ved forholdet mellom enhetskostnaden for døgn og kontakter i 2024. En poliklinisk kontakt er beregnet til å tilsvare 0,123 døgn i det psykiske helsevernet for barn og unge. Aktivitetsdataene er fordelt på helseforetak og 10-årige aldersgrupper, og kombineres med faktiske folketall per 01.01.2025 for å etablere et forbruksnivå. Behovsveksten beregnes ved å sammenholde </w:t>
      </w:r>
      <w:r w:rsidRPr="00C87BD3">
        <w:lastRenderedPageBreak/>
        <w:t>forbruksnivået for 2025 med faktiske folketall per 01.01.2026 og</w:t>
      </w:r>
      <w:r w:rsidRPr="00C87BD3">
        <w:t xml:space="preserve"> framskrevne folketall per 01.01.2027–01.01.2030.</w:t>
      </w:r>
    </w:p>
    <w:p w14:paraId="6B3540B4" w14:textId="77777777" w:rsidR="00820010" w:rsidRPr="00C87BD3" w:rsidRDefault="00820010" w:rsidP="00C87BD3">
      <w:pPr>
        <w:pStyle w:val="avsnitt-tittel"/>
      </w:pPr>
      <w:r w:rsidRPr="00C87BD3">
        <w:t>Tverrfaglig spesialisert rusbehandling (TSB)</w:t>
      </w:r>
    </w:p>
    <w:p w14:paraId="75001806" w14:textId="3F55DD5B" w:rsidR="00820010" w:rsidRPr="00C87BD3" w:rsidRDefault="00820010" w:rsidP="00C87BD3">
      <w:r w:rsidRPr="00C87BD3">
        <w:t>Aktiviteten som det tas utgangspunkt i er oppholdsdøgn og polikliniske kontakter for TSB i 2025. Polikliniske kontakter regnes om til døgn ved forholdet mellom enhetskostnaden for døgn og kontakter i 2024. En poliklinisk kontakt beregnes å tilsvare 0,285 døgn. Aktivitetsdataene fordeles på regionale bostedsområder og 10-årige aldersgrupper, og kombineres med faktiske folketall per 01.01.2024 for å etablere et forbruksnivå. Behovsveksten beregnes ved å sammenholde forbruks</w:t>
      </w:r>
      <w:r w:rsidRPr="00C87BD3">
        <w:t>nivået for 2025 med faktiske folketall per 01.01.2026 og framskrevne folketall per 01.01.2027–01.01.2030.</w:t>
      </w:r>
    </w:p>
    <w:p w14:paraId="1FA687E8" w14:textId="77777777" w:rsidR="00820010" w:rsidRPr="00C87BD3" w:rsidRDefault="00820010" w:rsidP="00C87BD3">
      <w:pPr>
        <w:pStyle w:val="avsnitt-tittel"/>
      </w:pPr>
      <w:r w:rsidRPr="00C87BD3">
        <w:t>Spesialisthelsetjenesten samlet</w:t>
      </w:r>
    </w:p>
    <w:p w14:paraId="52B88E25" w14:textId="77777777" w:rsidR="00820010" w:rsidRPr="00C87BD3" w:rsidRDefault="00820010" w:rsidP="00C87BD3">
      <w:r w:rsidRPr="00C87BD3">
        <w:t>Behovsveksten for de fire tjenesteområdene vektes sammen ved hjelp av nasjonale kostnadsandeler i spesialisthelsetjenesten. Kostnadsandelene hentes fra SAMDATA Spesialisthelsetjenesten 2025. Somatisk spesialisthelsetjeneste vektes med 78,4 prosent, psykisk helsevern for voksne med 14,4 prosent, psykisk helsevern for barn og unge med 3,7 prosent og TSB med 3,6 prosent.</w:t>
      </w:r>
    </w:p>
    <w:p w14:paraId="0D320A7F" w14:textId="77777777" w:rsidR="00820010" w:rsidRPr="00C87BD3" w:rsidRDefault="00820010" w:rsidP="00C87BD3">
      <w:pPr>
        <w:pStyle w:val="avsnitt-tittel"/>
      </w:pPr>
      <w:r w:rsidRPr="00C87BD3">
        <w:t>Uendrede forutsetninger om sykelighet og behov for spesialisthelsetjenester</w:t>
      </w:r>
    </w:p>
    <w:p w14:paraId="53C95093" w14:textId="77777777" w:rsidR="00820010" w:rsidRPr="00C87BD3" w:rsidRDefault="00820010" w:rsidP="00C87BD3">
      <w:r w:rsidRPr="00C87BD3">
        <w:t>Denne framskrivningen forutsetter at forbruket av spesialisthelsetjenester har samme nivå og fordeling mellom aldersgrupper, geografi og tjenesteområde i 2027 som i 2025. Det vil si at scenarier for endringer i for eksempel medisinsk teknologi og behov for tjenester ikke tas inn i beregningene. Framskrivingen rendyrker en behovseffekt som følge av endring i demografi. Beregningen rullerer ved at forbruksratene oppdateres årlig, og at befolkningsprognosen oppdateres av SSB annet hvert år. Forbruksratene, som</w:t>
      </w:r>
      <w:r w:rsidRPr="00C87BD3">
        <w:t xml:space="preserve"> oppdateres årlig, kan endres ved endring medisinsk teknologi og behov.</w:t>
      </w:r>
    </w:p>
    <w:p w14:paraId="6D24F835" w14:textId="77777777" w:rsidR="00820010" w:rsidRPr="00C87BD3" w:rsidRDefault="00820010" w:rsidP="00C87BD3">
      <w:pPr>
        <w:pStyle w:val="avsnitt-tittel"/>
      </w:pPr>
      <w:r w:rsidRPr="00C87BD3">
        <w:t>Resultater fra beregningene</w:t>
      </w:r>
    </w:p>
    <w:p w14:paraId="3E52FD2B" w14:textId="77777777" w:rsidR="00820010" w:rsidRPr="00C87BD3" w:rsidRDefault="00820010" w:rsidP="00C87BD3">
      <w:r w:rsidRPr="00C87BD3">
        <w:t>For 2027 forventes den demografiske utviklingen å gi en behovsvekst på 1,18 prosent fra 2026 for spesialisthelsetjenesten samlet. Befolkningen forventes å øke med 0,54 prosent. Tabell 2 viser beregningene.</w:t>
      </w:r>
    </w:p>
    <w:p w14:paraId="10C73477" w14:textId="5C19D242" w:rsidR="00820010" w:rsidRPr="00C87BD3" w:rsidRDefault="00820010" w:rsidP="00C87BD3">
      <w:r w:rsidRPr="00C87BD3">
        <w:t xml:space="preserve">Beregnet behovsvekst for 2027 varierer mellom tjenesteområdene somatikk, </w:t>
      </w:r>
      <w:r w:rsidRPr="00C87BD3">
        <w:t>psykisk helsevern og TSB. Bak en samlet behovsvekst på 1,18 prosent forventes behovet å øke med 1,41 prosent for somatikk, 0,50 prosent for det psykiske helsevernet for voksne, 0,39 prosent for TSB, mens det forventes en reduksjon i behovet på 0,48 prosent for det psykiske helsevernet for barn og unge og. Tabellene 3, 4 og 5 viser beregningene for tjenesteområdene separat.</w:t>
      </w:r>
    </w:p>
    <w:p w14:paraId="4534648A" w14:textId="77777777" w:rsidR="00820010" w:rsidRPr="00C87BD3" w:rsidRDefault="00820010" w:rsidP="00C87BD3">
      <w:r w:rsidRPr="00C87BD3">
        <w:t>Sterkere behovsvekst i somatisk spesialisthelsetjeneste henger sammen med at bruken av spesialisthelsetjenester øker med økende alder, o</w:t>
      </w:r>
      <w:r w:rsidRPr="00C87BD3">
        <w:t>g at befolkningen forventes å øke mest for de eldste aldersgruppene. I psykisk helsevern og TSB er behandlingsraten høyere for de yngre aldersgruppene enn for eldre.</w:t>
      </w:r>
    </w:p>
    <w:p w14:paraId="0601DB87" w14:textId="77777777" w:rsidR="00820010" w:rsidRPr="00C87BD3" w:rsidRDefault="00820010" w:rsidP="00C87BD3">
      <w:pPr>
        <w:pStyle w:val="avsnitt-tittel"/>
      </w:pPr>
      <w:r w:rsidRPr="00C87BD3">
        <w:lastRenderedPageBreak/>
        <w:t>Tabell 2. Forventet behovsvekst årene 2026–2030 for spesialisthelsetjenesten samlet på bakgrunn av demografisk utvikling. Prosent.</w:t>
      </w:r>
    </w:p>
    <w:tbl>
      <w:tblPr>
        <w:tblStyle w:val="StandardTabell"/>
        <w:tblW w:w="5000" w:type="pct"/>
        <w:tblLook w:val="0000" w:firstRow="0" w:lastRow="0" w:firstColumn="0" w:lastColumn="0" w:noHBand="0" w:noVBand="0"/>
      </w:tblPr>
      <w:tblGrid>
        <w:gridCol w:w="937"/>
        <w:gridCol w:w="2524"/>
        <w:gridCol w:w="2020"/>
        <w:gridCol w:w="2957"/>
        <w:gridCol w:w="2018"/>
      </w:tblGrid>
      <w:tr w:rsidR="00000000" w:rsidRPr="00C87BD3" w14:paraId="169C52A3" w14:textId="77777777" w:rsidTr="002F3A91">
        <w:trPr>
          <w:trHeight w:val="453"/>
        </w:trPr>
        <w:tc>
          <w:tcPr>
            <w:tcW w:w="448" w:type="pct"/>
          </w:tcPr>
          <w:p w14:paraId="104F71E8" w14:textId="77777777" w:rsidR="00820010" w:rsidRPr="00C87BD3" w:rsidRDefault="00820010" w:rsidP="002F3A91">
            <w:pPr>
              <w:pStyle w:val="TabellHode-kolonne"/>
            </w:pPr>
            <w:r w:rsidRPr="00C87BD3">
              <w:t>År</w:t>
            </w:r>
          </w:p>
        </w:tc>
        <w:tc>
          <w:tcPr>
            <w:tcW w:w="1207" w:type="pct"/>
            <w:vAlign w:val="bottom"/>
          </w:tcPr>
          <w:p w14:paraId="52D19D08" w14:textId="77777777" w:rsidR="00820010" w:rsidRPr="00C87BD3" w:rsidRDefault="00820010" w:rsidP="002F3A91">
            <w:pPr>
              <w:pStyle w:val="TabellHode-kolonne"/>
              <w:jc w:val="right"/>
            </w:pPr>
            <w:r w:rsidRPr="00C87BD3">
              <w:t>Årlig behovsendring</w:t>
            </w:r>
          </w:p>
        </w:tc>
        <w:tc>
          <w:tcPr>
            <w:tcW w:w="966" w:type="pct"/>
            <w:vAlign w:val="bottom"/>
          </w:tcPr>
          <w:p w14:paraId="4E822E3F" w14:textId="77777777" w:rsidR="00820010" w:rsidRPr="00C87BD3" w:rsidRDefault="00820010" w:rsidP="002F3A91">
            <w:pPr>
              <w:pStyle w:val="TabellHode-kolonne"/>
              <w:jc w:val="right"/>
            </w:pPr>
            <w:r w:rsidRPr="00C87BD3">
              <w:t>Endring fra 2025</w:t>
            </w:r>
          </w:p>
        </w:tc>
        <w:tc>
          <w:tcPr>
            <w:tcW w:w="1414" w:type="pct"/>
            <w:vAlign w:val="bottom"/>
          </w:tcPr>
          <w:p w14:paraId="733507C4" w14:textId="77777777" w:rsidR="00820010" w:rsidRPr="00C87BD3" w:rsidRDefault="00820010" w:rsidP="002F3A91">
            <w:pPr>
              <w:pStyle w:val="TabellHode-kolonne"/>
              <w:jc w:val="right"/>
            </w:pPr>
            <w:r w:rsidRPr="00C87BD3">
              <w:t>Årlig befolkningsendring</w:t>
            </w:r>
          </w:p>
        </w:tc>
        <w:tc>
          <w:tcPr>
            <w:tcW w:w="965" w:type="pct"/>
            <w:vAlign w:val="bottom"/>
          </w:tcPr>
          <w:p w14:paraId="5477E516" w14:textId="77777777" w:rsidR="00820010" w:rsidRPr="00C87BD3" w:rsidRDefault="00820010" w:rsidP="002F3A91">
            <w:pPr>
              <w:pStyle w:val="TabellHode-kolonne"/>
              <w:jc w:val="right"/>
            </w:pPr>
            <w:r w:rsidRPr="00C87BD3">
              <w:t>Endring fra 2025</w:t>
            </w:r>
          </w:p>
        </w:tc>
      </w:tr>
      <w:tr w:rsidR="00000000" w:rsidRPr="00C87BD3" w14:paraId="53C38A65" w14:textId="77777777" w:rsidTr="002F3A91">
        <w:trPr>
          <w:trHeight w:val="113"/>
        </w:trPr>
        <w:tc>
          <w:tcPr>
            <w:tcW w:w="448" w:type="pct"/>
          </w:tcPr>
          <w:p w14:paraId="061B024C" w14:textId="77777777" w:rsidR="00820010" w:rsidRPr="00C87BD3" w:rsidRDefault="00820010" w:rsidP="002F3A91">
            <w:pPr>
              <w:pStyle w:val="TabellHode-rad"/>
            </w:pPr>
            <w:r w:rsidRPr="00C87BD3">
              <w:t>2026</w:t>
            </w:r>
          </w:p>
        </w:tc>
        <w:tc>
          <w:tcPr>
            <w:tcW w:w="1207" w:type="pct"/>
            <w:vAlign w:val="bottom"/>
          </w:tcPr>
          <w:p w14:paraId="5533D13C" w14:textId="77777777" w:rsidR="00820010" w:rsidRPr="00C87BD3" w:rsidRDefault="00820010" w:rsidP="002F3A91">
            <w:pPr>
              <w:jc w:val="right"/>
            </w:pPr>
            <w:r w:rsidRPr="00C87BD3">
              <w:t xml:space="preserve"> 1,33 </w:t>
            </w:r>
          </w:p>
        </w:tc>
        <w:tc>
          <w:tcPr>
            <w:tcW w:w="966" w:type="pct"/>
            <w:vAlign w:val="bottom"/>
          </w:tcPr>
          <w:p w14:paraId="3FEECA68" w14:textId="77777777" w:rsidR="00820010" w:rsidRPr="00C87BD3" w:rsidRDefault="00820010" w:rsidP="002F3A91">
            <w:pPr>
              <w:jc w:val="right"/>
            </w:pPr>
            <w:r w:rsidRPr="00C87BD3">
              <w:t>1,33</w:t>
            </w:r>
          </w:p>
        </w:tc>
        <w:tc>
          <w:tcPr>
            <w:tcW w:w="1414" w:type="pct"/>
            <w:vAlign w:val="bottom"/>
          </w:tcPr>
          <w:p w14:paraId="46D7C8EE" w14:textId="77777777" w:rsidR="00820010" w:rsidRPr="00C87BD3" w:rsidRDefault="00820010" w:rsidP="002F3A91">
            <w:pPr>
              <w:jc w:val="right"/>
            </w:pPr>
            <w:r w:rsidRPr="00C87BD3">
              <w:t xml:space="preserve"> 0,59 </w:t>
            </w:r>
          </w:p>
        </w:tc>
        <w:tc>
          <w:tcPr>
            <w:tcW w:w="965" w:type="pct"/>
            <w:vAlign w:val="bottom"/>
          </w:tcPr>
          <w:p w14:paraId="5F44216F" w14:textId="77777777" w:rsidR="00820010" w:rsidRPr="00C87BD3" w:rsidRDefault="00820010" w:rsidP="002F3A91">
            <w:pPr>
              <w:jc w:val="right"/>
            </w:pPr>
            <w:r w:rsidRPr="00C87BD3">
              <w:t xml:space="preserve"> 0,59 </w:t>
            </w:r>
          </w:p>
        </w:tc>
      </w:tr>
      <w:tr w:rsidR="00000000" w:rsidRPr="00C87BD3" w14:paraId="2BD580BF" w14:textId="77777777" w:rsidTr="002F3A91">
        <w:trPr>
          <w:trHeight w:val="113"/>
        </w:trPr>
        <w:tc>
          <w:tcPr>
            <w:tcW w:w="448" w:type="pct"/>
          </w:tcPr>
          <w:p w14:paraId="0FA13430" w14:textId="77777777" w:rsidR="00820010" w:rsidRPr="00C87BD3" w:rsidRDefault="00820010" w:rsidP="002F3A91">
            <w:pPr>
              <w:pStyle w:val="TabellHode-rad"/>
            </w:pPr>
            <w:r w:rsidRPr="00C87BD3">
              <w:t>2027</w:t>
            </w:r>
          </w:p>
        </w:tc>
        <w:tc>
          <w:tcPr>
            <w:tcW w:w="1207" w:type="pct"/>
            <w:vAlign w:val="bottom"/>
          </w:tcPr>
          <w:p w14:paraId="365BD3B4" w14:textId="77777777" w:rsidR="00820010" w:rsidRPr="00C87BD3" w:rsidRDefault="00820010" w:rsidP="002F3A91">
            <w:pPr>
              <w:jc w:val="right"/>
            </w:pPr>
            <w:r w:rsidRPr="00C87BD3">
              <w:t xml:space="preserve"> 1,18 </w:t>
            </w:r>
          </w:p>
        </w:tc>
        <w:tc>
          <w:tcPr>
            <w:tcW w:w="966" w:type="pct"/>
            <w:vAlign w:val="bottom"/>
          </w:tcPr>
          <w:p w14:paraId="7BD5780E" w14:textId="77777777" w:rsidR="00820010" w:rsidRPr="00C87BD3" w:rsidRDefault="00820010" w:rsidP="002F3A91">
            <w:pPr>
              <w:jc w:val="right"/>
            </w:pPr>
            <w:r w:rsidRPr="00C87BD3">
              <w:t>2,52</w:t>
            </w:r>
          </w:p>
        </w:tc>
        <w:tc>
          <w:tcPr>
            <w:tcW w:w="1414" w:type="pct"/>
            <w:vAlign w:val="bottom"/>
          </w:tcPr>
          <w:p w14:paraId="476B9EDB" w14:textId="77777777" w:rsidR="00820010" w:rsidRPr="00C87BD3" w:rsidRDefault="00820010" w:rsidP="002F3A91">
            <w:pPr>
              <w:jc w:val="right"/>
            </w:pPr>
            <w:r w:rsidRPr="00C87BD3">
              <w:t xml:space="preserve"> 0,54 </w:t>
            </w:r>
          </w:p>
        </w:tc>
        <w:tc>
          <w:tcPr>
            <w:tcW w:w="965" w:type="pct"/>
            <w:vAlign w:val="bottom"/>
          </w:tcPr>
          <w:p w14:paraId="06BA1573" w14:textId="77777777" w:rsidR="00820010" w:rsidRPr="00C87BD3" w:rsidRDefault="00820010" w:rsidP="002F3A91">
            <w:pPr>
              <w:jc w:val="right"/>
            </w:pPr>
            <w:r w:rsidRPr="00C87BD3">
              <w:t xml:space="preserve"> 1,14 </w:t>
            </w:r>
          </w:p>
        </w:tc>
      </w:tr>
      <w:tr w:rsidR="00000000" w:rsidRPr="00C87BD3" w14:paraId="30E08E9F" w14:textId="77777777" w:rsidTr="002F3A91">
        <w:trPr>
          <w:trHeight w:val="113"/>
        </w:trPr>
        <w:tc>
          <w:tcPr>
            <w:tcW w:w="448" w:type="pct"/>
          </w:tcPr>
          <w:p w14:paraId="38B8DA0E" w14:textId="77777777" w:rsidR="00820010" w:rsidRPr="00C87BD3" w:rsidRDefault="00820010" w:rsidP="002F3A91">
            <w:pPr>
              <w:pStyle w:val="TabellHode-rad"/>
            </w:pPr>
            <w:r w:rsidRPr="00C87BD3">
              <w:t>2028</w:t>
            </w:r>
          </w:p>
        </w:tc>
        <w:tc>
          <w:tcPr>
            <w:tcW w:w="1207" w:type="pct"/>
            <w:vAlign w:val="bottom"/>
          </w:tcPr>
          <w:p w14:paraId="26922D8B" w14:textId="77777777" w:rsidR="00820010" w:rsidRPr="00C87BD3" w:rsidRDefault="00820010" w:rsidP="002F3A91">
            <w:pPr>
              <w:jc w:val="right"/>
            </w:pPr>
            <w:r w:rsidRPr="00C87BD3">
              <w:t xml:space="preserve"> 1,17 </w:t>
            </w:r>
          </w:p>
        </w:tc>
        <w:tc>
          <w:tcPr>
            <w:tcW w:w="966" w:type="pct"/>
            <w:vAlign w:val="bottom"/>
          </w:tcPr>
          <w:p w14:paraId="50E9FAE5" w14:textId="77777777" w:rsidR="00820010" w:rsidRPr="00C87BD3" w:rsidRDefault="00820010" w:rsidP="002F3A91">
            <w:pPr>
              <w:jc w:val="right"/>
            </w:pPr>
            <w:r w:rsidRPr="00C87BD3">
              <w:t>3,72</w:t>
            </w:r>
          </w:p>
        </w:tc>
        <w:tc>
          <w:tcPr>
            <w:tcW w:w="1414" w:type="pct"/>
            <w:vAlign w:val="bottom"/>
          </w:tcPr>
          <w:p w14:paraId="3B4B1562" w14:textId="77777777" w:rsidR="00820010" w:rsidRPr="00C87BD3" w:rsidRDefault="00820010" w:rsidP="002F3A91">
            <w:pPr>
              <w:jc w:val="right"/>
            </w:pPr>
            <w:r w:rsidRPr="00C87BD3">
              <w:t xml:space="preserve"> 0,54 </w:t>
            </w:r>
          </w:p>
        </w:tc>
        <w:tc>
          <w:tcPr>
            <w:tcW w:w="965" w:type="pct"/>
            <w:vAlign w:val="bottom"/>
          </w:tcPr>
          <w:p w14:paraId="4A80238C" w14:textId="77777777" w:rsidR="00820010" w:rsidRPr="00C87BD3" w:rsidRDefault="00820010" w:rsidP="002F3A91">
            <w:pPr>
              <w:jc w:val="right"/>
            </w:pPr>
            <w:r w:rsidRPr="00C87BD3">
              <w:t xml:space="preserve"> 1,69 </w:t>
            </w:r>
          </w:p>
        </w:tc>
      </w:tr>
      <w:tr w:rsidR="00000000" w:rsidRPr="00C87BD3" w14:paraId="5B6A62D3" w14:textId="77777777" w:rsidTr="002F3A91">
        <w:trPr>
          <w:trHeight w:val="113"/>
        </w:trPr>
        <w:tc>
          <w:tcPr>
            <w:tcW w:w="448" w:type="pct"/>
          </w:tcPr>
          <w:p w14:paraId="31CC3EA8" w14:textId="77777777" w:rsidR="00820010" w:rsidRPr="00C87BD3" w:rsidRDefault="00820010" w:rsidP="002F3A91">
            <w:pPr>
              <w:pStyle w:val="TabellHode-rad"/>
            </w:pPr>
            <w:r w:rsidRPr="00C87BD3">
              <w:t>2029</w:t>
            </w:r>
          </w:p>
        </w:tc>
        <w:tc>
          <w:tcPr>
            <w:tcW w:w="1207" w:type="pct"/>
            <w:vAlign w:val="bottom"/>
          </w:tcPr>
          <w:p w14:paraId="038C8528" w14:textId="77777777" w:rsidR="00820010" w:rsidRPr="00C87BD3" w:rsidRDefault="00820010" w:rsidP="002F3A91">
            <w:pPr>
              <w:jc w:val="right"/>
            </w:pPr>
            <w:r w:rsidRPr="00C87BD3">
              <w:t xml:space="preserve"> 1,15 </w:t>
            </w:r>
          </w:p>
        </w:tc>
        <w:tc>
          <w:tcPr>
            <w:tcW w:w="966" w:type="pct"/>
            <w:vAlign w:val="bottom"/>
          </w:tcPr>
          <w:p w14:paraId="40DD0601" w14:textId="77777777" w:rsidR="00820010" w:rsidRPr="00C87BD3" w:rsidRDefault="00820010" w:rsidP="002F3A91">
            <w:pPr>
              <w:jc w:val="right"/>
            </w:pPr>
            <w:r w:rsidRPr="00C87BD3">
              <w:t>4,92</w:t>
            </w:r>
          </w:p>
        </w:tc>
        <w:tc>
          <w:tcPr>
            <w:tcW w:w="1414" w:type="pct"/>
            <w:vAlign w:val="bottom"/>
          </w:tcPr>
          <w:p w14:paraId="7A3C3039" w14:textId="77777777" w:rsidR="00820010" w:rsidRPr="00C87BD3" w:rsidRDefault="00820010" w:rsidP="002F3A91">
            <w:pPr>
              <w:jc w:val="right"/>
            </w:pPr>
            <w:r w:rsidRPr="00C87BD3">
              <w:t xml:space="preserve"> 0,54 </w:t>
            </w:r>
          </w:p>
        </w:tc>
        <w:tc>
          <w:tcPr>
            <w:tcW w:w="965" w:type="pct"/>
            <w:vAlign w:val="bottom"/>
          </w:tcPr>
          <w:p w14:paraId="7212EF11" w14:textId="77777777" w:rsidR="00820010" w:rsidRPr="00C87BD3" w:rsidRDefault="00820010" w:rsidP="002F3A91">
            <w:pPr>
              <w:jc w:val="right"/>
            </w:pPr>
            <w:r w:rsidRPr="00C87BD3">
              <w:t xml:space="preserve"> 2,23 </w:t>
            </w:r>
          </w:p>
        </w:tc>
      </w:tr>
      <w:tr w:rsidR="00000000" w:rsidRPr="00C87BD3" w14:paraId="463AF2CE" w14:textId="77777777" w:rsidTr="002F3A91">
        <w:trPr>
          <w:trHeight w:val="113"/>
        </w:trPr>
        <w:tc>
          <w:tcPr>
            <w:tcW w:w="448" w:type="pct"/>
          </w:tcPr>
          <w:p w14:paraId="1B5E180A" w14:textId="77777777" w:rsidR="00820010" w:rsidRPr="00C87BD3" w:rsidRDefault="00820010" w:rsidP="002F3A91">
            <w:pPr>
              <w:pStyle w:val="TabellHode-rad"/>
            </w:pPr>
            <w:r w:rsidRPr="00C87BD3">
              <w:t>2030</w:t>
            </w:r>
          </w:p>
        </w:tc>
        <w:tc>
          <w:tcPr>
            <w:tcW w:w="1207" w:type="pct"/>
            <w:vAlign w:val="bottom"/>
          </w:tcPr>
          <w:p w14:paraId="03CCF3E1" w14:textId="77777777" w:rsidR="00820010" w:rsidRPr="00C87BD3" w:rsidRDefault="00820010" w:rsidP="002F3A91">
            <w:pPr>
              <w:jc w:val="right"/>
            </w:pPr>
            <w:r w:rsidRPr="00C87BD3">
              <w:t xml:space="preserve"> 1,12 </w:t>
            </w:r>
          </w:p>
        </w:tc>
        <w:tc>
          <w:tcPr>
            <w:tcW w:w="966" w:type="pct"/>
            <w:vAlign w:val="bottom"/>
          </w:tcPr>
          <w:p w14:paraId="68B4B3B6" w14:textId="77777777" w:rsidR="00820010" w:rsidRPr="00C87BD3" w:rsidRDefault="00820010" w:rsidP="002F3A91">
            <w:pPr>
              <w:jc w:val="right"/>
            </w:pPr>
            <w:r w:rsidRPr="00C87BD3">
              <w:t>6,11</w:t>
            </w:r>
          </w:p>
        </w:tc>
        <w:tc>
          <w:tcPr>
            <w:tcW w:w="1414" w:type="pct"/>
            <w:vAlign w:val="bottom"/>
          </w:tcPr>
          <w:p w14:paraId="775F3710" w14:textId="77777777" w:rsidR="00820010" w:rsidRPr="00C87BD3" w:rsidRDefault="00820010" w:rsidP="002F3A91">
            <w:pPr>
              <w:jc w:val="right"/>
            </w:pPr>
            <w:r w:rsidRPr="00C87BD3">
              <w:t xml:space="preserve"> 0,53 </w:t>
            </w:r>
          </w:p>
        </w:tc>
        <w:tc>
          <w:tcPr>
            <w:tcW w:w="965" w:type="pct"/>
            <w:vAlign w:val="bottom"/>
          </w:tcPr>
          <w:p w14:paraId="1AD05AE0" w14:textId="77777777" w:rsidR="00820010" w:rsidRPr="00C87BD3" w:rsidRDefault="00820010" w:rsidP="002F3A91">
            <w:pPr>
              <w:jc w:val="right"/>
            </w:pPr>
            <w:r w:rsidRPr="00C87BD3">
              <w:t xml:space="preserve"> 2,78 </w:t>
            </w:r>
          </w:p>
        </w:tc>
      </w:tr>
    </w:tbl>
    <w:p w14:paraId="41C372E9" w14:textId="77777777" w:rsidR="00820010" w:rsidRPr="00C87BD3" w:rsidRDefault="00820010" w:rsidP="00C87BD3">
      <w:pPr>
        <w:pStyle w:val="avsnitt-tittel"/>
      </w:pPr>
      <w:r w:rsidRPr="00C87BD3">
        <w:t>Tabell 3. Forventet behovsvekst for somatisk spesialisthelsetjeneste. 2026–2030.</w:t>
      </w:r>
    </w:p>
    <w:tbl>
      <w:tblPr>
        <w:tblStyle w:val="StandardTabell"/>
        <w:tblW w:w="5000" w:type="pct"/>
        <w:tblLook w:val="0000" w:firstRow="0" w:lastRow="0" w:firstColumn="0" w:lastColumn="0" w:noHBand="0" w:noVBand="0"/>
      </w:tblPr>
      <w:tblGrid>
        <w:gridCol w:w="936"/>
        <w:gridCol w:w="1443"/>
        <w:gridCol w:w="2380"/>
        <w:gridCol w:w="1443"/>
        <w:gridCol w:w="2813"/>
        <w:gridCol w:w="1441"/>
      </w:tblGrid>
      <w:tr w:rsidR="00000000" w:rsidRPr="00C87BD3" w14:paraId="2EC55853" w14:textId="77777777" w:rsidTr="002F3A91">
        <w:trPr>
          <w:trHeight w:val="453"/>
        </w:trPr>
        <w:tc>
          <w:tcPr>
            <w:tcW w:w="448" w:type="pct"/>
            <w:vAlign w:val="bottom"/>
          </w:tcPr>
          <w:p w14:paraId="021C1EC1" w14:textId="77777777" w:rsidR="00820010" w:rsidRPr="00C87BD3" w:rsidRDefault="00820010" w:rsidP="002F3A91">
            <w:pPr>
              <w:pStyle w:val="TabellHode-kolonne"/>
            </w:pPr>
            <w:r w:rsidRPr="00C87BD3">
              <w:t>År</w:t>
            </w:r>
          </w:p>
        </w:tc>
        <w:tc>
          <w:tcPr>
            <w:tcW w:w="690" w:type="pct"/>
            <w:vAlign w:val="bottom"/>
          </w:tcPr>
          <w:p w14:paraId="0BD477E1" w14:textId="77777777" w:rsidR="00820010" w:rsidRPr="00C87BD3" w:rsidRDefault="00820010" w:rsidP="002F3A91">
            <w:pPr>
              <w:pStyle w:val="TabellHode-kolonne"/>
              <w:jc w:val="right"/>
            </w:pPr>
            <w:r w:rsidRPr="00C87BD3">
              <w:t>Beregnede DRG-poeng</w:t>
            </w:r>
          </w:p>
        </w:tc>
        <w:tc>
          <w:tcPr>
            <w:tcW w:w="1138" w:type="pct"/>
            <w:vAlign w:val="bottom"/>
          </w:tcPr>
          <w:p w14:paraId="7107BB32" w14:textId="77777777" w:rsidR="00820010" w:rsidRPr="00C87BD3" w:rsidRDefault="00820010" w:rsidP="002F3A91">
            <w:pPr>
              <w:pStyle w:val="TabellHode-kolonne"/>
              <w:jc w:val="right"/>
            </w:pPr>
            <w:r w:rsidRPr="00C87BD3">
              <w:t>Årlig behovsendring (pst.)</w:t>
            </w:r>
          </w:p>
        </w:tc>
        <w:tc>
          <w:tcPr>
            <w:tcW w:w="690" w:type="pct"/>
            <w:vAlign w:val="bottom"/>
          </w:tcPr>
          <w:p w14:paraId="50A5506F" w14:textId="77777777" w:rsidR="00820010" w:rsidRPr="00C87BD3" w:rsidRDefault="00820010" w:rsidP="002F3A91">
            <w:pPr>
              <w:pStyle w:val="TabellHode-kolonne"/>
              <w:jc w:val="right"/>
            </w:pPr>
            <w:r w:rsidRPr="00C87BD3">
              <w:t>Endring fra 2025 (pst.)</w:t>
            </w:r>
          </w:p>
        </w:tc>
        <w:tc>
          <w:tcPr>
            <w:tcW w:w="1345" w:type="pct"/>
            <w:vAlign w:val="bottom"/>
          </w:tcPr>
          <w:p w14:paraId="710B96CD" w14:textId="77777777" w:rsidR="00820010" w:rsidRPr="00C87BD3" w:rsidRDefault="00820010" w:rsidP="002F3A91">
            <w:pPr>
              <w:pStyle w:val="TabellHode-kolonne"/>
              <w:jc w:val="right"/>
            </w:pPr>
            <w:r w:rsidRPr="00C87BD3">
              <w:t>Å</w:t>
            </w:r>
            <w:r w:rsidRPr="00C87BD3">
              <w:t>rlig befolkningsendring (pst.)</w:t>
            </w:r>
          </w:p>
        </w:tc>
        <w:tc>
          <w:tcPr>
            <w:tcW w:w="689" w:type="pct"/>
            <w:vAlign w:val="bottom"/>
          </w:tcPr>
          <w:p w14:paraId="64A52690" w14:textId="77777777" w:rsidR="00820010" w:rsidRPr="00C87BD3" w:rsidRDefault="00820010" w:rsidP="002F3A91">
            <w:pPr>
              <w:pStyle w:val="TabellHode-kolonne"/>
              <w:jc w:val="right"/>
            </w:pPr>
            <w:r w:rsidRPr="00C87BD3">
              <w:t>Endring fra 2025 (pst.)</w:t>
            </w:r>
          </w:p>
        </w:tc>
      </w:tr>
      <w:tr w:rsidR="00000000" w:rsidRPr="00C87BD3" w14:paraId="1F3420B2" w14:textId="77777777" w:rsidTr="002F3A91">
        <w:trPr>
          <w:trHeight w:val="113"/>
        </w:trPr>
        <w:tc>
          <w:tcPr>
            <w:tcW w:w="448" w:type="pct"/>
          </w:tcPr>
          <w:p w14:paraId="63DA4536" w14:textId="77777777" w:rsidR="00820010" w:rsidRPr="00C87BD3" w:rsidRDefault="00820010" w:rsidP="002F3A91">
            <w:pPr>
              <w:pStyle w:val="TabellHode-rad"/>
            </w:pPr>
            <w:r w:rsidRPr="00C87BD3">
              <w:t>2025</w:t>
            </w:r>
          </w:p>
        </w:tc>
        <w:tc>
          <w:tcPr>
            <w:tcW w:w="690" w:type="pct"/>
            <w:vAlign w:val="bottom"/>
          </w:tcPr>
          <w:p w14:paraId="479E1962" w14:textId="2A82DCC2" w:rsidR="00820010" w:rsidRPr="00C87BD3" w:rsidRDefault="001E10DB" w:rsidP="002F3A91">
            <w:pPr>
              <w:jc w:val="right"/>
            </w:pPr>
            <w:r w:rsidRPr="00C87BD3">
              <w:t>1</w:t>
            </w:r>
            <w:r>
              <w:t> </w:t>
            </w:r>
            <w:r w:rsidRPr="00C87BD3">
              <w:t>697</w:t>
            </w:r>
            <w:r>
              <w:t> </w:t>
            </w:r>
            <w:r w:rsidRPr="00C87BD3">
              <w:t>310</w:t>
            </w:r>
          </w:p>
        </w:tc>
        <w:tc>
          <w:tcPr>
            <w:tcW w:w="1138" w:type="pct"/>
            <w:vAlign w:val="bottom"/>
          </w:tcPr>
          <w:p w14:paraId="1740AC9B" w14:textId="77777777" w:rsidR="00820010" w:rsidRPr="00C87BD3" w:rsidRDefault="00820010" w:rsidP="002F3A91">
            <w:pPr>
              <w:jc w:val="right"/>
            </w:pPr>
          </w:p>
        </w:tc>
        <w:tc>
          <w:tcPr>
            <w:tcW w:w="690" w:type="pct"/>
            <w:vAlign w:val="bottom"/>
          </w:tcPr>
          <w:p w14:paraId="272A6E48" w14:textId="77777777" w:rsidR="00820010" w:rsidRPr="00C87BD3" w:rsidRDefault="00820010" w:rsidP="002F3A91">
            <w:pPr>
              <w:jc w:val="right"/>
            </w:pPr>
          </w:p>
        </w:tc>
        <w:tc>
          <w:tcPr>
            <w:tcW w:w="1345" w:type="pct"/>
            <w:vAlign w:val="bottom"/>
          </w:tcPr>
          <w:p w14:paraId="21D58DEF" w14:textId="77777777" w:rsidR="00820010" w:rsidRPr="00C87BD3" w:rsidRDefault="00820010" w:rsidP="002F3A91">
            <w:pPr>
              <w:jc w:val="right"/>
            </w:pPr>
          </w:p>
        </w:tc>
        <w:tc>
          <w:tcPr>
            <w:tcW w:w="689" w:type="pct"/>
            <w:vAlign w:val="bottom"/>
          </w:tcPr>
          <w:p w14:paraId="18B2D222" w14:textId="77777777" w:rsidR="00820010" w:rsidRPr="00C87BD3" w:rsidRDefault="00820010" w:rsidP="002F3A91">
            <w:pPr>
              <w:jc w:val="right"/>
            </w:pPr>
          </w:p>
        </w:tc>
      </w:tr>
      <w:tr w:rsidR="00000000" w:rsidRPr="00C87BD3" w14:paraId="5DD355A5" w14:textId="77777777" w:rsidTr="002F3A91">
        <w:trPr>
          <w:trHeight w:val="113"/>
        </w:trPr>
        <w:tc>
          <w:tcPr>
            <w:tcW w:w="448" w:type="pct"/>
          </w:tcPr>
          <w:p w14:paraId="2DD704F0" w14:textId="77777777" w:rsidR="00820010" w:rsidRPr="00C87BD3" w:rsidRDefault="00820010" w:rsidP="002F3A91">
            <w:pPr>
              <w:pStyle w:val="TabellHode-rad"/>
            </w:pPr>
            <w:r w:rsidRPr="00C87BD3">
              <w:t>2026</w:t>
            </w:r>
          </w:p>
        </w:tc>
        <w:tc>
          <w:tcPr>
            <w:tcW w:w="690" w:type="pct"/>
            <w:vAlign w:val="bottom"/>
          </w:tcPr>
          <w:p w14:paraId="2CE52E79" w14:textId="2F549A63" w:rsidR="00820010" w:rsidRPr="00C87BD3" w:rsidRDefault="001E10DB" w:rsidP="002F3A91">
            <w:pPr>
              <w:jc w:val="right"/>
            </w:pPr>
            <w:r w:rsidRPr="00C87BD3">
              <w:t>1</w:t>
            </w:r>
            <w:r>
              <w:t> </w:t>
            </w:r>
            <w:r w:rsidRPr="00C87BD3">
              <w:t>724</w:t>
            </w:r>
            <w:r>
              <w:t> </w:t>
            </w:r>
            <w:r w:rsidRPr="00C87BD3">
              <w:t>100</w:t>
            </w:r>
          </w:p>
        </w:tc>
        <w:tc>
          <w:tcPr>
            <w:tcW w:w="1138" w:type="pct"/>
            <w:vAlign w:val="bottom"/>
          </w:tcPr>
          <w:p w14:paraId="6F34B624" w14:textId="77777777" w:rsidR="00820010" w:rsidRPr="00C87BD3" w:rsidRDefault="00820010" w:rsidP="002F3A91">
            <w:pPr>
              <w:jc w:val="right"/>
            </w:pPr>
            <w:r w:rsidRPr="00C87BD3">
              <w:t>1,58</w:t>
            </w:r>
          </w:p>
        </w:tc>
        <w:tc>
          <w:tcPr>
            <w:tcW w:w="690" w:type="pct"/>
            <w:vAlign w:val="bottom"/>
          </w:tcPr>
          <w:p w14:paraId="543C6948" w14:textId="77777777" w:rsidR="00820010" w:rsidRPr="00C87BD3" w:rsidRDefault="00820010" w:rsidP="002F3A91">
            <w:pPr>
              <w:jc w:val="right"/>
            </w:pPr>
            <w:r w:rsidRPr="00C87BD3">
              <w:t>1,58</w:t>
            </w:r>
          </w:p>
        </w:tc>
        <w:tc>
          <w:tcPr>
            <w:tcW w:w="1345" w:type="pct"/>
            <w:vAlign w:val="bottom"/>
          </w:tcPr>
          <w:p w14:paraId="2C9FBFB5" w14:textId="77777777" w:rsidR="00820010" w:rsidRPr="00C87BD3" w:rsidRDefault="00820010" w:rsidP="002F3A91">
            <w:pPr>
              <w:jc w:val="right"/>
            </w:pPr>
            <w:r w:rsidRPr="00C87BD3">
              <w:t>0,59</w:t>
            </w:r>
          </w:p>
        </w:tc>
        <w:tc>
          <w:tcPr>
            <w:tcW w:w="689" w:type="pct"/>
            <w:vAlign w:val="bottom"/>
          </w:tcPr>
          <w:p w14:paraId="078A4059" w14:textId="77777777" w:rsidR="00820010" w:rsidRPr="00C87BD3" w:rsidRDefault="00820010" w:rsidP="002F3A91">
            <w:pPr>
              <w:jc w:val="right"/>
            </w:pPr>
            <w:r w:rsidRPr="00C87BD3">
              <w:t>0,59</w:t>
            </w:r>
          </w:p>
        </w:tc>
      </w:tr>
      <w:tr w:rsidR="00000000" w:rsidRPr="00C87BD3" w14:paraId="2238D63D" w14:textId="77777777" w:rsidTr="002F3A91">
        <w:trPr>
          <w:trHeight w:val="113"/>
        </w:trPr>
        <w:tc>
          <w:tcPr>
            <w:tcW w:w="448" w:type="pct"/>
          </w:tcPr>
          <w:p w14:paraId="0F898771" w14:textId="77777777" w:rsidR="00820010" w:rsidRPr="00C87BD3" w:rsidRDefault="00820010" w:rsidP="002F3A91">
            <w:pPr>
              <w:pStyle w:val="TabellHode-rad"/>
            </w:pPr>
            <w:r w:rsidRPr="00C87BD3">
              <w:t>2027</w:t>
            </w:r>
          </w:p>
        </w:tc>
        <w:tc>
          <w:tcPr>
            <w:tcW w:w="690" w:type="pct"/>
            <w:vAlign w:val="bottom"/>
          </w:tcPr>
          <w:p w14:paraId="2A1DAE21" w14:textId="5BEF4EB4" w:rsidR="00820010" w:rsidRPr="00C87BD3" w:rsidRDefault="001E10DB" w:rsidP="002F3A91">
            <w:pPr>
              <w:jc w:val="right"/>
            </w:pPr>
            <w:r w:rsidRPr="00C87BD3">
              <w:t>1</w:t>
            </w:r>
            <w:r>
              <w:t> </w:t>
            </w:r>
            <w:r w:rsidRPr="00C87BD3">
              <w:t>748</w:t>
            </w:r>
            <w:r>
              <w:t> </w:t>
            </w:r>
            <w:r w:rsidRPr="00C87BD3">
              <w:t>495</w:t>
            </w:r>
          </w:p>
        </w:tc>
        <w:tc>
          <w:tcPr>
            <w:tcW w:w="1138" w:type="pct"/>
            <w:vAlign w:val="bottom"/>
          </w:tcPr>
          <w:p w14:paraId="4FADE4AE" w14:textId="77777777" w:rsidR="00820010" w:rsidRPr="00C87BD3" w:rsidRDefault="00820010" w:rsidP="002F3A91">
            <w:pPr>
              <w:jc w:val="right"/>
            </w:pPr>
            <w:r w:rsidRPr="00C87BD3">
              <w:t>1,41</w:t>
            </w:r>
          </w:p>
        </w:tc>
        <w:tc>
          <w:tcPr>
            <w:tcW w:w="690" w:type="pct"/>
            <w:vAlign w:val="bottom"/>
          </w:tcPr>
          <w:p w14:paraId="5D2AC5FE" w14:textId="77777777" w:rsidR="00820010" w:rsidRPr="00C87BD3" w:rsidRDefault="00820010" w:rsidP="002F3A91">
            <w:pPr>
              <w:jc w:val="right"/>
            </w:pPr>
            <w:r w:rsidRPr="00C87BD3">
              <w:t>3,02</w:t>
            </w:r>
          </w:p>
        </w:tc>
        <w:tc>
          <w:tcPr>
            <w:tcW w:w="1345" w:type="pct"/>
            <w:vAlign w:val="bottom"/>
          </w:tcPr>
          <w:p w14:paraId="4CFA98DC" w14:textId="77777777" w:rsidR="00820010" w:rsidRPr="00C87BD3" w:rsidRDefault="00820010" w:rsidP="002F3A91">
            <w:pPr>
              <w:jc w:val="right"/>
            </w:pPr>
            <w:r w:rsidRPr="00C87BD3">
              <w:t>0,54</w:t>
            </w:r>
          </w:p>
        </w:tc>
        <w:tc>
          <w:tcPr>
            <w:tcW w:w="689" w:type="pct"/>
            <w:vAlign w:val="bottom"/>
          </w:tcPr>
          <w:p w14:paraId="44C705DD" w14:textId="77777777" w:rsidR="00820010" w:rsidRPr="00C87BD3" w:rsidRDefault="00820010" w:rsidP="002F3A91">
            <w:pPr>
              <w:jc w:val="right"/>
            </w:pPr>
            <w:r w:rsidRPr="00C87BD3">
              <w:t>1,14</w:t>
            </w:r>
          </w:p>
        </w:tc>
      </w:tr>
      <w:tr w:rsidR="00000000" w:rsidRPr="00C87BD3" w14:paraId="2E60C293" w14:textId="77777777" w:rsidTr="002F3A91">
        <w:trPr>
          <w:trHeight w:val="113"/>
        </w:trPr>
        <w:tc>
          <w:tcPr>
            <w:tcW w:w="448" w:type="pct"/>
          </w:tcPr>
          <w:p w14:paraId="797FABA9" w14:textId="77777777" w:rsidR="00820010" w:rsidRPr="00C87BD3" w:rsidRDefault="00820010" w:rsidP="002F3A91">
            <w:pPr>
              <w:pStyle w:val="TabellHode-rad"/>
            </w:pPr>
            <w:r w:rsidRPr="00C87BD3">
              <w:t>2028</w:t>
            </w:r>
          </w:p>
        </w:tc>
        <w:tc>
          <w:tcPr>
            <w:tcW w:w="690" w:type="pct"/>
            <w:vAlign w:val="bottom"/>
          </w:tcPr>
          <w:p w14:paraId="31E979DE" w14:textId="2774B5B6" w:rsidR="00820010" w:rsidRPr="00C87BD3" w:rsidRDefault="001E10DB" w:rsidP="002F3A91">
            <w:pPr>
              <w:jc w:val="right"/>
            </w:pPr>
            <w:r w:rsidRPr="00C87BD3">
              <w:t>1</w:t>
            </w:r>
            <w:r>
              <w:t> </w:t>
            </w:r>
            <w:r w:rsidRPr="00C87BD3">
              <w:t>773</w:t>
            </w:r>
            <w:r>
              <w:t> </w:t>
            </w:r>
            <w:r w:rsidRPr="00C87BD3">
              <w:t>200</w:t>
            </w:r>
          </w:p>
        </w:tc>
        <w:tc>
          <w:tcPr>
            <w:tcW w:w="1138" w:type="pct"/>
            <w:vAlign w:val="bottom"/>
          </w:tcPr>
          <w:p w14:paraId="64F4FCB5" w14:textId="77777777" w:rsidR="00820010" w:rsidRPr="00C87BD3" w:rsidRDefault="00820010" w:rsidP="002F3A91">
            <w:pPr>
              <w:jc w:val="right"/>
            </w:pPr>
            <w:r w:rsidRPr="00C87BD3">
              <w:t>1,41</w:t>
            </w:r>
          </w:p>
        </w:tc>
        <w:tc>
          <w:tcPr>
            <w:tcW w:w="690" w:type="pct"/>
            <w:vAlign w:val="bottom"/>
          </w:tcPr>
          <w:p w14:paraId="258F9B66" w14:textId="77777777" w:rsidR="00820010" w:rsidRPr="00C87BD3" w:rsidRDefault="00820010" w:rsidP="002F3A91">
            <w:pPr>
              <w:jc w:val="right"/>
            </w:pPr>
            <w:r w:rsidRPr="00C87BD3">
              <w:t>4,47</w:t>
            </w:r>
          </w:p>
        </w:tc>
        <w:tc>
          <w:tcPr>
            <w:tcW w:w="1345" w:type="pct"/>
            <w:vAlign w:val="bottom"/>
          </w:tcPr>
          <w:p w14:paraId="11496443" w14:textId="77777777" w:rsidR="00820010" w:rsidRPr="00C87BD3" w:rsidRDefault="00820010" w:rsidP="002F3A91">
            <w:pPr>
              <w:jc w:val="right"/>
            </w:pPr>
            <w:r w:rsidRPr="00C87BD3">
              <w:t>0,54</w:t>
            </w:r>
          </w:p>
        </w:tc>
        <w:tc>
          <w:tcPr>
            <w:tcW w:w="689" w:type="pct"/>
            <w:vAlign w:val="bottom"/>
          </w:tcPr>
          <w:p w14:paraId="47980767" w14:textId="77777777" w:rsidR="00820010" w:rsidRPr="00C87BD3" w:rsidRDefault="00820010" w:rsidP="002F3A91">
            <w:pPr>
              <w:jc w:val="right"/>
            </w:pPr>
            <w:r w:rsidRPr="00C87BD3">
              <w:t>1,69</w:t>
            </w:r>
          </w:p>
        </w:tc>
      </w:tr>
      <w:tr w:rsidR="00000000" w:rsidRPr="00C87BD3" w14:paraId="09EE8AF9" w14:textId="77777777" w:rsidTr="002F3A91">
        <w:trPr>
          <w:trHeight w:val="113"/>
        </w:trPr>
        <w:tc>
          <w:tcPr>
            <w:tcW w:w="448" w:type="pct"/>
          </w:tcPr>
          <w:p w14:paraId="5115582B" w14:textId="77777777" w:rsidR="00820010" w:rsidRPr="00C87BD3" w:rsidRDefault="00820010" w:rsidP="002F3A91">
            <w:pPr>
              <w:pStyle w:val="TabellHode-rad"/>
            </w:pPr>
            <w:r w:rsidRPr="00C87BD3">
              <w:t>2029</w:t>
            </w:r>
          </w:p>
        </w:tc>
        <w:tc>
          <w:tcPr>
            <w:tcW w:w="690" w:type="pct"/>
            <w:vAlign w:val="bottom"/>
          </w:tcPr>
          <w:p w14:paraId="3AE45080" w14:textId="1F0D6732" w:rsidR="00820010" w:rsidRPr="00C87BD3" w:rsidRDefault="001E10DB" w:rsidP="002F3A91">
            <w:pPr>
              <w:jc w:val="right"/>
            </w:pPr>
            <w:r w:rsidRPr="00C87BD3">
              <w:t>1</w:t>
            </w:r>
            <w:r>
              <w:t> </w:t>
            </w:r>
            <w:r w:rsidRPr="00C87BD3">
              <w:t>798</w:t>
            </w:r>
            <w:r>
              <w:t> </w:t>
            </w:r>
            <w:r w:rsidRPr="00C87BD3">
              <w:t>190</w:t>
            </w:r>
          </w:p>
        </w:tc>
        <w:tc>
          <w:tcPr>
            <w:tcW w:w="1138" w:type="pct"/>
            <w:vAlign w:val="bottom"/>
          </w:tcPr>
          <w:p w14:paraId="63F10109" w14:textId="77777777" w:rsidR="00820010" w:rsidRPr="00C87BD3" w:rsidRDefault="00820010" w:rsidP="002F3A91">
            <w:pPr>
              <w:jc w:val="right"/>
            </w:pPr>
            <w:r w:rsidRPr="00C87BD3">
              <w:t>1,41</w:t>
            </w:r>
          </w:p>
        </w:tc>
        <w:tc>
          <w:tcPr>
            <w:tcW w:w="690" w:type="pct"/>
            <w:vAlign w:val="bottom"/>
          </w:tcPr>
          <w:p w14:paraId="2FC19B80" w14:textId="77777777" w:rsidR="00820010" w:rsidRPr="00C87BD3" w:rsidRDefault="00820010" w:rsidP="002F3A91">
            <w:pPr>
              <w:jc w:val="right"/>
            </w:pPr>
            <w:r w:rsidRPr="00C87BD3">
              <w:t>5,94</w:t>
            </w:r>
          </w:p>
        </w:tc>
        <w:tc>
          <w:tcPr>
            <w:tcW w:w="1345" w:type="pct"/>
            <w:vAlign w:val="bottom"/>
          </w:tcPr>
          <w:p w14:paraId="31774030" w14:textId="77777777" w:rsidR="00820010" w:rsidRPr="00C87BD3" w:rsidRDefault="00820010" w:rsidP="002F3A91">
            <w:pPr>
              <w:jc w:val="right"/>
            </w:pPr>
            <w:r w:rsidRPr="00C87BD3">
              <w:t>0,54</w:t>
            </w:r>
          </w:p>
        </w:tc>
        <w:tc>
          <w:tcPr>
            <w:tcW w:w="689" w:type="pct"/>
            <w:vAlign w:val="bottom"/>
          </w:tcPr>
          <w:p w14:paraId="46E63E3D" w14:textId="77777777" w:rsidR="00820010" w:rsidRPr="00C87BD3" w:rsidRDefault="00820010" w:rsidP="002F3A91">
            <w:pPr>
              <w:jc w:val="right"/>
            </w:pPr>
            <w:r w:rsidRPr="00C87BD3">
              <w:t>2,23</w:t>
            </w:r>
          </w:p>
        </w:tc>
      </w:tr>
      <w:tr w:rsidR="00000000" w:rsidRPr="00C87BD3" w14:paraId="09EED342" w14:textId="77777777" w:rsidTr="002F3A91">
        <w:trPr>
          <w:trHeight w:val="113"/>
        </w:trPr>
        <w:tc>
          <w:tcPr>
            <w:tcW w:w="448" w:type="pct"/>
          </w:tcPr>
          <w:p w14:paraId="1F5619A6" w14:textId="77777777" w:rsidR="00820010" w:rsidRPr="00C87BD3" w:rsidRDefault="00820010" w:rsidP="002F3A91">
            <w:pPr>
              <w:pStyle w:val="TabellHode-rad"/>
            </w:pPr>
            <w:r w:rsidRPr="00C87BD3">
              <w:t>2030</w:t>
            </w:r>
          </w:p>
        </w:tc>
        <w:tc>
          <w:tcPr>
            <w:tcW w:w="690" w:type="pct"/>
            <w:vAlign w:val="bottom"/>
          </w:tcPr>
          <w:p w14:paraId="4522A8B5" w14:textId="0E98DF3E" w:rsidR="00820010" w:rsidRPr="00C87BD3" w:rsidRDefault="001E10DB" w:rsidP="002F3A91">
            <w:pPr>
              <w:jc w:val="right"/>
            </w:pPr>
            <w:r w:rsidRPr="00C87BD3">
              <w:t>1</w:t>
            </w:r>
            <w:r>
              <w:t> </w:t>
            </w:r>
            <w:r w:rsidRPr="00C87BD3">
              <w:t>822</w:t>
            </w:r>
            <w:r>
              <w:t> </w:t>
            </w:r>
            <w:r w:rsidRPr="00C87BD3">
              <w:t>963</w:t>
            </w:r>
          </w:p>
        </w:tc>
        <w:tc>
          <w:tcPr>
            <w:tcW w:w="1138" w:type="pct"/>
            <w:vAlign w:val="bottom"/>
          </w:tcPr>
          <w:p w14:paraId="5DAEF275" w14:textId="77777777" w:rsidR="00820010" w:rsidRPr="00C87BD3" w:rsidRDefault="00820010" w:rsidP="002F3A91">
            <w:pPr>
              <w:jc w:val="right"/>
            </w:pPr>
            <w:r w:rsidRPr="00C87BD3">
              <w:t>1,38</w:t>
            </w:r>
          </w:p>
        </w:tc>
        <w:tc>
          <w:tcPr>
            <w:tcW w:w="690" w:type="pct"/>
            <w:vAlign w:val="bottom"/>
          </w:tcPr>
          <w:p w14:paraId="1B985004" w14:textId="77777777" w:rsidR="00820010" w:rsidRPr="00C87BD3" w:rsidRDefault="00820010" w:rsidP="002F3A91">
            <w:pPr>
              <w:jc w:val="right"/>
            </w:pPr>
            <w:r w:rsidRPr="00C87BD3">
              <w:t>7,40</w:t>
            </w:r>
          </w:p>
        </w:tc>
        <w:tc>
          <w:tcPr>
            <w:tcW w:w="1345" w:type="pct"/>
            <w:vAlign w:val="bottom"/>
          </w:tcPr>
          <w:p w14:paraId="3D42774E" w14:textId="77777777" w:rsidR="00820010" w:rsidRPr="00C87BD3" w:rsidRDefault="00820010" w:rsidP="002F3A91">
            <w:pPr>
              <w:jc w:val="right"/>
            </w:pPr>
            <w:r w:rsidRPr="00C87BD3">
              <w:t>0,53</w:t>
            </w:r>
          </w:p>
        </w:tc>
        <w:tc>
          <w:tcPr>
            <w:tcW w:w="689" w:type="pct"/>
            <w:vAlign w:val="bottom"/>
          </w:tcPr>
          <w:p w14:paraId="39E7BA9C" w14:textId="77777777" w:rsidR="00820010" w:rsidRPr="00C87BD3" w:rsidRDefault="00820010" w:rsidP="002F3A91">
            <w:pPr>
              <w:jc w:val="right"/>
            </w:pPr>
            <w:r w:rsidRPr="00C87BD3">
              <w:t>2,78</w:t>
            </w:r>
          </w:p>
        </w:tc>
      </w:tr>
    </w:tbl>
    <w:p w14:paraId="58CE10E3" w14:textId="77777777" w:rsidR="00820010" w:rsidRPr="00C87BD3" w:rsidRDefault="00820010" w:rsidP="00C87BD3">
      <w:pPr>
        <w:pStyle w:val="avsnitt-tittel"/>
      </w:pPr>
      <w:r w:rsidRPr="00C87BD3">
        <w:t>Tabell 4. Forventet behovsvekst for psykisk helsevern. 2026–2030.</w:t>
      </w:r>
    </w:p>
    <w:tbl>
      <w:tblPr>
        <w:tblStyle w:val="StandardTabell"/>
        <w:tblW w:w="5000" w:type="pct"/>
        <w:tblLook w:val="0000" w:firstRow="0" w:lastRow="0" w:firstColumn="0" w:lastColumn="0" w:noHBand="0" w:noVBand="0"/>
      </w:tblPr>
      <w:tblGrid>
        <w:gridCol w:w="910"/>
        <w:gridCol w:w="1591"/>
        <w:gridCol w:w="1953"/>
        <w:gridCol w:w="1230"/>
        <w:gridCol w:w="1591"/>
        <w:gridCol w:w="1953"/>
        <w:gridCol w:w="1228"/>
      </w:tblGrid>
      <w:tr w:rsidR="00000000" w:rsidRPr="00C87BD3" w14:paraId="13ACDED0" w14:textId="77777777" w:rsidTr="00DD18CC">
        <w:trPr>
          <w:trHeight w:val="113"/>
        </w:trPr>
        <w:tc>
          <w:tcPr>
            <w:tcW w:w="435" w:type="pct"/>
            <w:vMerge w:val="restart"/>
            <w:vAlign w:val="bottom"/>
          </w:tcPr>
          <w:p w14:paraId="746AC468" w14:textId="77777777" w:rsidR="00820010" w:rsidRPr="00C87BD3" w:rsidRDefault="00820010" w:rsidP="00DD18CC">
            <w:pPr>
              <w:pStyle w:val="TabellHode-kolonne"/>
            </w:pPr>
            <w:r w:rsidRPr="00C87BD3">
              <w:t>År</w:t>
            </w:r>
          </w:p>
        </w:tc>
        <w:tc>
          <w:tcPr>
            <w:tcW w:w="2283" w:type="pct"/>
            <w:gridSpan w:val="3"/>
            <w:vAlign w:val="bottom"/>
          </w:tcPr>
          <w:p w14:paraId="3EFDB1DB" w14:textId="77777777" w:rsidR="00820010" w:rsidRPr="00C87BD3" w:rsidRDefault="00820010" w:rsidP="00DD18CC">
            <w:pPr>
              <w:pStyle w:val="TabellHode-kolonne"/>
              <w:jc w:val="center"/>
            </w:pPr>
            <w:r w:rsidRPr="00C87BD3">
              <w:t>Psykisk helsevern for voksne</w:t>
            </w:r>
          </w:p>
        </w:tc>
        <w:tc>
          <w:tcPr>
            <w:tcW w:w="2282" w:type="pct"/>
            <w:gridSpan w:val="3"/>
            <w:vAlign w:val="bottom"/>
          </w:tcPr>
          <w:p w14:paraId="259D03F0" w14:textId="77777777" w:rsidR="00820010" w:rsidRPr="00C87BD3" w:rsidRDefault="00820010" w:rsidP="00DD18CC">
            <w:pPr>
              <w:pStyle w:val="TabellHode-kolonne"/>
              <w:jc w:val="center"/>
            </w:pPr>
            <w:r w:rsidRPr="00C87BD3">
              <w:t>Psykisk helsevern for barn og unge</w:t>
            </w:r>
          </w:p>
        </w:tc>
      </w:tr>
      <w:tr w:rsidR="00000000" w:rsidRPr="00C87BD3" w14:paraId="005B2FB3" w14:textId="77777777" w:rsidTr="00DD18CC">
        <w:trPr>
          <w:trHeight w:val="113"/>
        </w:trPr>
        <w:tc>
          <w:tcPr>
            <w:tcW w:w="435" w:type="pct"/>
            <w:vMerge/>
            <w:vAlign w:val="bottom"/>
          </w:tcPr>
          <w:p w14:paraId="69EC961F" w14:textId="77777777" w:rsidR="00820010" w:rsidRPr="00C87BD3" w:rsidRDefault="00820010" w:rsidP="00DD18CC">
            <w:pPr>
              <w:pStyle w:val="TabellHode-kolonne"/>
            </w:pPr>
          </w:p>
        </w:tc>
        <w:tc>
          <w:tcPr>
            <w:tcW w:w="761" w:type="pct"/>
            <w:vAlign w:val="bottom"/>
          </w:tcPr>
          <w:p w14:paraId="344804D2" w14:textId="77777777" w:rsidR="00820010" w:rsidRPr="00C87BD3" w:rsidRDefault="00820010" w:rsidP="00DD18CC">
            <w:pPr>
              <w:pStyle w:val="TabellHode-kolonne"/>
              <w:jc w:val="right"/>
            </w:pPr>
            <w:r w:rsidRPr="00C87BD3">
              <w:t>Oppholdsdøgn inkl. poliklinikk</w:t>
            </w:r>
          </w:p>
        </w:tc>
        <w:tc>
          <w:tcPr>
            <w:tcW w:w="934" w:type="pct"/>
            <w:vAlign w:val="bottom"/>
          </w:tcPr>
          <w:p w14:paraId="49EDB2CC" w14:textId="65A424E3" w:rsidR="00820010" w:rsidRPr="00C87BD3" w:rsidRDefault="00820010" w:rsidP="00DD18CC">
            <w:pPr>
              <w:pStyle w:val="TabellHode-kolonne"/>
              <w:jc w:val="right"/>
            </w:pPr>
            <w:r w:rsidRPr="00C87BD3">
              <w:t>Årlig behovs</w:t>
            </w:r>
            <w:r w:rsidRPr="00C87BD3">
              <w:t>endring (pst.)</w:t>
            </w:r>
          </w:p>
        </w:tc>
        <w:tc>
          <w:tcPr>
            <w:tcW w:w="588" w:type="pct"/>
            <w:vAlign w:val="bottom"/>
          </w:tcPr>
          <w:p w14:paraId="3EF11307" w14:textId="77777777" w:rsidR="00820010" w:rsidRPr="00C87BD3" w:rsidRDefault="00820010" w:rsidP="00DD18CC">
            <w:pPr>
              <w:pStyle w:val="TabellHode-kolonne"/>
              <w:jc w:val="right"/>
            </w:pPr>
            <w:r w:rsidRPr="00C87BD3">
              <w:t>Endring fra 2025 (pst.)</w:t>
            </w:r>
          </w:p>
        </w:tc>
        <w:tc>
          <w:tcPr>
            <w:tcW w:w="761" w:type="pct"/>
            <w:vAlign w:val="bottom"/>
          </w:tcPr>
          <w:p w14:paraId="4173C1FE" w14:textId="77777777" w:rsidR="00820010" w:rsidRPr="00C87BD3" w:rsidRDefault="00820010" w:rsidP="00DD18CC">
            <w:pPr>
              <w:pStyle w:val="TabellHode-kolonne"/>
              <w:jc w:val="right"/>
            </w:pPr>
            <w:r w:rsidRPr="00C87BD3">
              <w:t>Oppholdsdøg</w:t>
            </w:r>
            <w:r w:rsidRPr="00C87BD3">
              <w:t xml:space="preserve">n inkl. poliklinikk </w:t>
            </w:r>
          </w:p>
        </w:tc>
        <w:tc>
          <w:tcPr>
            <w:tcW w:w="934" w:type="pct"/>
            <w:vAlign w:val="bottom"/>
          </w:tcPr>
          <w:p w14:paraId="10E60DEF" w14:textId="6527FC6B" w:rsidR="00820010" w:rsidRPr="00C87BD3" w:rsidRDefault="00820010" w:rsidP="00DD18CC">
            <w:pPr>
              <w:pStyle w:val="TabellHode-kolonne"/>
              <w:jc w:val="right"/>
            </w:pPr>
            <w:r w:rsidRPr="00C87BD3">
              <w:t>Årlig behovs</w:t>
            </w:r>
            <w:r w:rsidRPr="00C87BD3">
              <w:t>endring (pst.)</w:t>
            </w:r>
          </w:p>
        </w:tc>
        <w:tc>
          <w:tcPr>
            <w:tcW w:w="587" w:type="pct"/>
            <w:vAlign w:val="bottom"/>
          </w:tcPr>
          <w:p w14:paraId="64B14970" w14:textId="77777777" w:rsidR="00820010" w:rsidRPr="00C87BD3" w:rsidRDefault="00820010" w:rsidP="00DD18CC">
            <w:pPr>
              <w:pStyle w:val="TabellHode-kolonne"/>
              <w:jc w:val="right"/>
            </w:pPr>
            <w:r w:rsidRPr="00C87BD3">
              <w:t>Endring fra 2025 (pst.)</w:t>
            </w:r>
          </w:p>
        </w:tc>
      </w:tr>
      <w:tr w:rsidR="00000000" w:rsidRPr="00C87BD3" w14:paraId="5A8865B2" w14:textId="77777777" w:rsidTr="00DD18CC">
        <w:trPr>
          <w:trHeight w:val="113"/>
        </w:trPr>
        <w:tc>
          <w:tcPr>
            <w:tcW w:w="435" w:type="pct"/>
            <w:vAlign w:val="bottom"/>
          </w:tcPr>
          <w:p w14:paraId="4541899E" w14:textId="77777777" w:rsidR="00820010" w:rsidRPr="00C87BD3" w:rsidRDefault="00820010" w:rsidP="00DD18CC">
            <w:pPr>
              <w:pStyle w:val="TabellHode-rad"/>
            </w:pPr>
            <w:r w:rsidRPr="00C87BD3">
              <w:t>2025</w:t>
            </w:r>
          </w:p>
        </w:tc>
        <w:tc>
          <w:tcPr>
            <w:tcW w:w="761" w:type="pct"/>
            <w:vAlign w:val="bottom"/>
          </w:tcPr>
          <w:p w14:paraId="7E4956F3" w14:textId="7F2001CC" w:rsidR="00820010" w:rsidRPr="00C87BD3" w:rsidRDefault="001E10DB" w:rsidP="00DD18CC">
            <w:pPr>
              <w:jc w:val="right"/>
            </w:pPr>
            <w:r w:rsidRPr="00C87BD3">
              <w:t>1</w:t>
            </w:r>
            <w:r>
              <w:t> </w:t>
            </w:r>
            <w:r w:rsidRPr="00C87BD3">
              <w:t>422</w:t>
            </w:r>
            <w:r>
              <w:t> </w:t>
            </w:r>
            <w:r w:rsidRPr="00C87BD3">
              <w:t>979</w:t>
            </w:r>
          </w:p>
        </w:tc>
        <w:tc>
          <w:tcPr>
            <w:tcW w:w="934" w:type="pct"/>
            <w:vAlign w:val="bottom"/>
          </w:tcPr>
          <w:p w14:paraId="5E99ADB9" w14:textId="77777777" w:rsidR="00820010" w:rsidRPr="00C87BD3" w:rsidRDefault="00820010" w:rsidP="00DD18CC">
            <w:pPr>
              <w:jc w:val="right"/>
            </w:pPr>
          </w:p>
        </w:tc>
        <w:tc>
          <w:tcPr>
            <w:tcW w:w="588" w:type="pct"/>
            <w:vAlign w:val="bottom"/>
          </w:tcPr>
          <w:p w14:paraId="48AA7F61" w14:textId="77777777" w:rsidR="00820010" w:rsidRPr="00C87BD3" w:rsidRDefault="00820010" w:rsidP="00DD18CC">
            <w:pPr>
              <w:jc w:val="right"/>
            </w:pPr>
          </w:p>
        </w:tc>
        <w:tc>
          <w:tcPr>
            <w:tcW w:w="761" w:type="pct"/>
            <w:vAlign w:val="bottom"/>
          </w:tcPr>
          <w:p w14:paraId="4FE578AA" w14:textId="6FB7D029" w:rsidR="00820010" w:rsidRPr="00C87BD3" w:rsidRDefault="00820010" w:rsidP="00DD18CC">
            <w:pPr>
              <w:jc w:val="right"/>
            </w:pPr>
            <w:r w:rsidRPr="00C87BD3">
              <w:t>20</w:t>
            </w:r>
            <w:r w:rsidR="001E10DB" w:rsidRPr="00C87BD3">
              <w:t>9</w:t>
            </w:r>
            <w:r w:rsidR="001E10DB">
              <w:t> </w:t>
            </w:r>
            <w:r w:rsidR="001E10DB" w:rsidRPr="00C87BD3">
              <w:t>010</w:t>
            </w:r>
          </w:p>
        </w:tc>
        <w:tc>
          <w:tcPr>
            <w:tcW w:w="934" w:type="pct"/>
            <w:vAlign w:val="bottom"/>
          </w:tcPr>
          <w:p w14:paraId="3152F617" w14:textId="77777777" w:rsidR="00820010" w:rsidRPr="00C87BD3" w:rsidRDefault="00820010" w:rsidP="00DD18CC">
            <w:pPr>
              <w:jc w:val="right"/>
            </w:pPr>
            <w:r w:rsidRPr="00C87BD3">
              <w:t xml:space="preserve"> </w:t>
            </w:r>
          </w:p>
        </w:tc>
        <w:tc>
          <w:tcPr>
            <w:tcW w:w="587" w:type="pct"/>
            <w:vAlign w:val="bottom"/>
          </w:tcPr>
          <w:p w14:paraId="56B78C26" w14:textId="77777777" w:rsidR="00820010" w:rsidRPr="00C87BD3" w:rsidRDefault="00820010" w:rsidP="00DD18CC">
            <w:pPr>
              <w:jc w:val="right"/>
            </w:pPr>
            <w:r w:rsidRPr="00C87BD3">
              <w:t xml:space="preserve"> </w:t>
            </w:r>
          </w:p>
        </w:tc>
      </w:tr>
      <w:tr w:rsidR="00000000" w:rsidRPr="00C87BD3" w14:paraId="7E093D47" w14:textId="77777777" w:rsidTr="00DD18CC">
        <w:trPr>
          <w:trHeight w:val="113"/>
        </w:trPr>
        <w:tc>
          <w:tcPr>
            <w:tcW w:w="435" w:type="pct"/>
            <w:vAlign w:val="bottom"/>
          </w:tcPr>
          <w:p w14:paraId="3DB239FA" w14:textId="77777777" w:rsidR="00820010" w:rsidRPr="00C87BD3" w:rsidRDefault="00820010" w:rsidP="00DD18CC">
            <w:pPr>
              <w:pStyle w:val="TabellHode-rad"/>
            </w:pPr>
            <w:r w:rsidRPr="00C87BD3">
              <w:t>2026</w:t>
            </w:r>
          </w:p>
        </w:tc>
        <w:tc>
          <w:tcPr>
            <w:tcW w:w="761" w:type="pct"/>
            <w:vAlign w:val="bottom"/>
          </w:tcPr>
          <w:p w14:paraId="7966FD44" w14:textId="10215C86" w:rsidR="00820010" w:rsidRPr="00C87BD3" w:rsidRDefault="001E10DB" w:rsidP="00DD18CC">
            <w:pPr>
              <w:jc w:val="right"/>
            </w:pPr>
            <w:r w:rsidRPr="00C87BD3">
              <w:t>1</w:t>
            </w:r>
            <w:r>
              <w:t> </w:t>
            </w:r>
            <w:r w:rsidRPr="00C87BD3">
              <w:t>430</w:t>
            </w:r>
            <w:r>
              <w:t> </w:t>
            </w:r>
            <w:r w:rsidRPr="00C87BD3">
              <w:t>386</w:t>
            </w:r>
          </w:p>
        </w:tc>
        <w:tc>
          <w:tcPr>
            <w:tcW w:w="934" w:type="pct"/>
            <w:vAlign w:val="bottom"/>
          </w:tcPr>
          <w:p w14:paraId="7F0F048C" w14:textId="77777777" w:rsidR="00820010" w:rsidRPr="00C87BD3" w:rsidRDefault="00820010" w:rsidP="00DD18CC">
            <w:pPr>
              <w:jc w:val="right"/>
            </w:pPr>
            <w:r w:rsidRPr="00C87BD3">
              <w:t>0,52</w:t>
            </w:r>
          </w:p>
        </w:tc>
        <w:tc>
          <w:tcPr>
            <w:tcW w:w="588" w:type="pct"/>
            <w:vAlign w:val="bottom"/>
          </w:tcPr>
          <w:p w14:paraId="7E2E6FF5" w14:textId="77777777" w:rsidR="00820010" w:rsidRPr="00C87BD3" w:rsidRDefault="00820010" w:rsidP="00DD18CC">
            <w:pPr>
              <w:jc w:val="right"/>
            </w:pPr>
            <w:r w:rsidRPr="00C87BD3">
              <w:t>0,52</w:t>
            </w:r>
          </w:p>
        </w:tc>
        <w:tc>
          <w:tcPr>
            <w:tcW w:w="761" w:type="pct"/>
            <w:vAlign w:val="bottom"/>
          </w:tcPr>
          <w:p w14:paraId="568A0902" w14:textId="42052AA3" w:rsidR="00820010" w:rsidRPr="00C87BD3" w:rsidRDefault="00820010" w:rsidP="00DD18CC">
            <w:pPr>
              <w:jc w:val="right"/>
            </w:pPr>
            <w:r w:rsidRPr="00C87BD3">
              <w:t>20</w:t>
            </w:r>
            <w:r w:rsidR="001E10DB" w:rsidRPr="00C87BD3">
              <w:t>8</w:t>
            </w:r>
            <w:r w:rsidR="001E10DB">
              <w:t> </w:t>
            </w:r>
            <w:r w:rsidR="001E10DB" w:rsidRPr="00C87BD3">
              <w:t>989</w:t>
            </w:r>
          </w:p>
        </w:tc>
        <w:tc>
          <w:tcPr>
            <w:tcW w:w="934" w:type="pct"/>
            <w:vAlign w:val="bottom"/>
          </w:tcPr>
          <w:p w14:paraId="08886713" w14:textId="77777777" w:rsidR="00820010" w:rsidRPr="00C87BD3" w:rsidRDefault="00820010" w:rsidP="00DD18CC">
            <w:pPr>
              <w:jc w:val="right"/>
            </w:pPr>
            <w:r w:rsidRPr="00C87BD3">
              <w:t>-0,01</w:t>
            </w:r>
          </w:p>
        </w:tc>
        <w:tc>
          <w:tcPr>
            <w:tcW w:w="587" w:type="pct"/>
            <w:vAlign w:val="bottom"/>
          </w:tcPr>
          <w:p w14:paraId="73E6F31B" w14:textId="77777777" w:rsidR="00820010" w:rsidRPr="00C87BD3" w:rsidRDefault="00820010" w:rsidP="00DD18CC">
            <w:pPr>
              <w:jc w:val="right"/>
            </w:pPr>
            <w:r w:rsidRPr="00C87BD3">
              <w:t>-0,01</w:t>
            </w:r>
          </w:p>
        </w:tc>
      </w:tr>
      <w:tr w:rsidR="00000000" w:rsidRPr="00C87BD3" w14:paraId="75E59D04" w14:textId="77777777" w:rsidTr="00DD18CC">
        <w:trPr>
          <w:trHeight w:val="113"/>
        </w:trPr>
        <w:tc>
          <w:tcPr>
            <w:tcW w:w="435" w:type="pct"/>
            <w:vAlign w:val="bottom"/>
          </w:tcPr>
          <w:p w14:paraId="4380D157" w14:textId="77777777" w:rsidR="00820010" w:rsidRPr="00C87BD3" w:rsidRDefault="00820010" w:rsidP="00DD18CC">
            <w:pPr>
              <w:pStyle w:val="TabellHode-rad"/>
            </w:pPr>
            <w:r w:rsidRPr="00C87BD3">
              <w:t>2027</w:t>
            </w:r>
          </w:p>
        </w:tc>
        <w:tc>
          <w:tcPr>
            <w:tcW w:w="761" w:type="pct"/>
            <w:vAlign w:val="bottom"/>
          </w:tcPr>
          <w:p w14:paraId="3FEBDCE2" w14:textId="233238C8" w:rsidR="00820010" w:rsidRPr="00C87BD3" w:rsidRDefault="001E10DB" w:rsidP="00DD18CC">
            <w:pPr>
              <w:jc w:val="right"/>
            </w:pPr>
            <w:r w:rsidRPr="00C87BD3">
              <w:t>1</w:t>
            </w:r>
            <w:r>
              <w:t> </w:t>
            </w:r>
            <w:r w:rsidRPr="00C87BD3">
              <w:t>437</w:t>
            </w:r>
            <w:r>
              <w:t> </w:t>
            </w:r>
            <w:r w:rsidRPr="00C87BD3">
              <w:t>546</w:t>
            </w:r>
          </w:p>
        </w:tc>
        <w:tc>
          <w:tcPr>
            <w:tcW w:w="934" w:type="pct"/>
            <w:vAlign w:val="bottom"/>
          </w:tcPr>
          <w:p w14:paraId="5685A19E" w14:textId="77777777" w:rsidR="00820010" w:rsidRPr="00C87BD3" w:rsidRDefault="00820010" w:rsidP="00DD18CC">
            <w:pPr>
              <w:jc w:val="right"/>
            </w:pPr>
            <w:r w:rsidRPr="00C87BD3">
              <w:t>0,50</w:t>
            </w:r>
          </w:p>
        </w:tc>
        <w:tc>
          <w:tcPr>
            <w:tcW w:w="588" w:type="pct"/>
            <w:vAlign w:val="bottom"/>
          </w:tcPr>
          <w:p w14:paraId="5F960A3B" w14:textId="77777777" w:rsidR="00820010" w:rsidRPr="00C87BD3" w:rsidRDefault="00820010" w:rsidP="00DD18CC">
            <w:pPr>
              <w:jc w:val="right"/>
            </w:pPr>
            <w:r w:rsidRPr="00C87BD3">
              <w:t>1,02</w:t>
            </w:r>
          </w:p>
        </w:tc>
        <w:tc>
          <w:tcPr>
            <w:tcW w:w="761" w:type="pct"/>
            <w:vAlign w:val="bottom"/>
          </w:tcPr>
          <w:p w14:paraId="1A135F7D" w14:textId="0690EA6F" w:rsidR="00820010" w:rsidRPr="00C87BD3" w:rsidRDefault="00820010" w:rsidP="00DD18CC">
            <w:pPr>
              <w:jc w:val="right"/>
            </w:pPr>
            <w:r w:rsidRPr="00C87BD3">
              <w:t>20</w:t>
            </w:r>
            <w:r w:rsidR="001E10DB" w:rsidRPr="00C87BD3">
              <w:t>7</w:t>
            </w:r>
            <w:r w:rsidR="001E10DB">
              <w:t> </w:t>
            </w:r>
            <w:r w:rsidR="001E10DB" w:rsidRPr="00C87BD3">
              <w:t>991</w:t>
            </w:r>
          </w:p>
        </w:tc>
        <w:tc>
          <w:tcPr>
            <w:tcW w:w="934" w:type="pct"/>
            <w:vAlign w:val="bottom"/>
          </w:tcPr>
          <w:p w14:paraId="74430105" w14:textId="77777777" w:rsidR="00820010" w:rsidRPr="00C87BD3" w:rsidRDefault="00820010" w:rsidP="00DD18CC">
            <w:pPr>
              <w:jc w:val="right"/>
            </w:pPr>
            <w:r w:rsidRPr="00C87BD3">
              <w:t>-0,48</w:t>
            </w:r>
          </w:p>
        </w:tc>
        <w:tc>
          <w:tcPr>
            <w:tcW w:w="587" w:type="pct"/>
            <w:vAlign w:val="bottom"/>
          </w:tcPr>
          <w:p w14:paraId="498B0903" w14:textId="77777777" w:rsidR="00820010" w:rsidRPr="00C87BD3" w:rsidRDefault="00820010" w:rsidP="00DD18CC">
            <w:pPr>
              <w:jc w:val="right"/>
            </w:pPr>
            <w:r w:rsidRPr="00C87BD3">
              <w:t>-0,49</w:t>
            </w:r>
          </w:p>
        </w:tc>
      </w:tr>
      <w:tr w:rsidR="00000000" w:rsidRPr="00C87BD3" w14:paraId="6028B57D" w14:textId="77777777" w:rsidTr="00DD18CC">
        <w:trPr>
          <w:trHeight w:val="113"/>
        </w:trPr>
        <w:tc>
          <w:tcPr>
            <w:tcW w:w="435" w:type="pct"/>
            <w:vAlign w:val="bottom"/>
          </w:tcPr>
          <w:p w14:paraId="04C595FF" w14:textId="77777777" w:rsidR="00820010" w:rsidRPr="00C87BD3" w:rsidRDefault="00820010" w:rsidP="00DD18CC">
            <w:pPr>
              <w:pStyle w:val="TabellHode-rad"/>
            </w:pPr>
            <w:r w:rsidRPr="00C87BD3">
              <w:t>2028</w:t>
            </w:r>
          </w:p>
        </w:tc>
        <w:tc>
          <w:tcPr>
            <w:tcW w:w="761" w:type="pct"/>
            <w:vAlign w:val="bottom"/>
          </w:tcPr>
          <w:p w14:paraId="2B180EB6" w14:textId="23243A70" w:rsidR="00820010" w:rsidRPr="00C87BD3" w:rsidRDefault="001E10DB" w:rsidP="00DD18CC">
            <w:pPr>
              <w:jc w:val="right"/>
            </w:pPr>
            <w:r w:rsidRPr="00C87BD3">
              <w:t>1</w:t>
            </w:r>
            <w:r>
              <w:t> </w:t>
            </w:r>
            <w:r w:rsidRPr="00C87BD3">
              <w:t>444</w:t>
            </w:r>
            <w:r>
              <w:t> </w:t>
            </w:r>
            <w:r w:rsidRPr="00C87BD3">
              <w:t>512</w:t>
            </w:r>
          </w:p>
        </w:tc>
        <w:tc>
          <w:tcPr>
            <w:tcW w:w="934" w:type="pct"/>
            <w:vAlign w:val="bottom"/>
          </w:tcPr>
          <w:p w14:paraId="54F92300" w14:textId="77777777" w:rsidR="00820010" w:rsidRPr="00C87BD3" w:rsidRDefault="00820010" w:rsidP="00DD18CC">
            <w:pPr>
              <w:jc w:val="right"/>
            </w:pPr>
            <w:r w:rsidRPr="00C87BD3">
              <w:t>0,48</w:t>
            </w:r>
          </w:p>
        </w:tc>
        <w:tc>
          <w:tcPr>
            <w:tcW w:w="588" w:type="pct"/>
            <w:vAlign w:val="bottom"/>
          </w:tcPr>
          <w:p w14:paraId="74C08A64" w14:textId="77777777" w:rsidR="00820010" w:rsidRPr="00C87BD3" w:rsidRDefault="00820010" w:rsidP="00DD18CC">
            <w:pPr>
              <w:jc w:val="right"/>
            </w:pPr>
            <w:r w:rsidRPr="00C87BD3">
              <w:t>1,51</w:t>
            </w:r>
          </w:p>
        </w:tc>
        <w:tc>
          <w:tcPr>
            <w:tcW w:w="761" w:type="pct"/>
            <w:vAlign w:val="bottom"/>
          </w:tcPr>
          <w:p w14:paraId="198A24E7" w14:textId="1DF5C14E" w:rsidR="00820010" w:rsidRPr="00C87BD3" w:rsidRDefault="00820010" w:rsidP="00DD18CC">
            <w:pPr>
              <w:jc w:val="right"/>
            </w:pPr>
            <w:r w:rsidRPr="00C87BD3">
              <w:t>20</w:t>
            </w:r>
            <w:r w:rsidR="001E10DB" w:rsidRPr="00C87BD3">
              <w:t>6</w:t>
            </w:r>
            <w:r w:rsidR="001E10DB">
              <w:t> </w:t>
            </w:r>
            <w:r w:rsidR="001E10DB" w:rsidRPr="00C87BD3">
              <w:t>671</w:t>
            </w:r>
          </w:p>
        </w:tc>
        <w:tc>
          <w:tcPr>
            <w:tcW w:w="934" w:type="pct"/>
            <w:vAlign w:val="bottom"/>
          </w:tcPr>
          <w:p w14:paraId="63B66E15" w14:textId="77777777" w:rsidR="00820010" w:rsidRPr="00C87BD3" w:rsidRDefault="00820010" w:rsidP="00DD18CC">
            <w:pPr>
              <w:jc w:val="right"/>
            </w:pPr>
            <w:r w:rsidRPr="00C87BD3">
              <w:t>-0,63</w:t>
            </w:r>
          </w:p>
        </w:tc>
        <w:tc>
          <w:tcPr>
            <w:tcW w:w="587" w:type="pct"/>
            <w:vAlign w:val="bottom"/>
          </w:tcPr>
          <w:p w14:paraId="68AA165C" w14:textId="77777777" w:rsidR="00820010" w:rsidRPr="00C87BD3" w:rsidRDefault="00820010" w:rsidP="00DD18CC">
            <w:pPr>
              <w:jc w:val="right"/>
            </w:pPr>
            <w:r w:rsidRPr="00C87BD3">
              <w:t>-1,12</w:t>
            </w:r>
          </w:p>
        </w:tc>
      </w:tr>
      <w:tr w:rsidR="00000000" w:rsidRPr="00C87BD3" w14:paraId="123A652E" w14:textId="77777777" w:rsidTr="00DD18CC">
        <w:trPr>
          <w:trHeight w:val="113"/>
        </w:trPr>
        <w:tc>
          <w:tcPr>
            <w:tcW w:w="435" w:type="pct"/>
            <w:vAlign w:val="bottom"/>
          </w:tcPr>
          <w:p w14:paraId="14C77619" w14:textId="77777777" w:rsidR="00820010" w:rsidRPr="00C87BD3" w:rsidRDefault="00820010" w:rsidP="00DD18CC">
            <w:pPr>
              <w:pStyle w:val="TabellHode-rad"/>
            </w:pPr>
            <w:r w:rsidRPr="00C87BD3">
              <w:t>2029</w:t>
            </w:r>
          </w:p>
        </w:tc>
        <w:tc>
          <w:tcPr>
            <w:tcW w:w="761" w:type="pct"/>
            <w:vAlign w:val="bottom"/>
          </w:tcPr>
          <w:p w14:paraId="430A4FF5" w14:textId="099E0D72" w:rsidR="00820010" w:rsidRPr="00C87BD3" w:rsidRDefault="001E10DB" w:rsidP="00DD18CC">
            <w:pPr>
              <w:jc w:val="right"/>
            </w:pPr>
            <w:r w:rsidRPr="00C87BD3">
              <w:t>1</w:t>
            </w:r>
            <w:r>
              <w:t> </w:t>
            </w:r>
            <w:r w:rsidRPr="00C87BD3">
              <w:t>451</w:t>
            </w:r>
            <w:r>
              <w:t> </w:t>
            </w:r>
            <w:r w:rsidRPr="00C87BD3">
              <w:t>321</w:t>
            </w:r>
          </w:p>
        </w:tc>
        <w:tc>
          <w:tcPr>
            <w:tcW w:w="934" w:type="pct"/>
            <w:vAlign w:val="bottom"/>
          </w:tcPr>
          <w:p w14:paraId="7DAA50A7" w14:textId="77777777" w:rsidR="00820010" w:rsidRPr="00C87BD3" w:rsidRDefault="00820010" w:rsidP="00DD18CC">
            <w:pPr>
              <w:jc w:val="right"/>
            </w:pPr>
            <w:r w:rsidRPr="00C87BD3">
              <w:t>0,47</w:t>
            </w:r>
          </w:p>
        </w:tc>
        <w:tc>
          <w:tcPr>
            <w:tcW w:w="588" w:type="pct"/>
            <w:vAlign w:val="bottom"/>
          </w:tcPr>
          <w:p w14:paraId="09E51108" w14:textId="77777777" w:rsidR="00820010" w:rsidRPr="00C87BD3" w:rsidRDefault="00820010" w:rsidP="00DD18CC">
            <w:pPr>
              <w:jc w:val="right"/>
            </w:pPr>
            <w:r w:rsidRPr="00C87BD3">
              <w:t>1,99</w:t>
            </w:r>
          </w:p>
        </w:tc>
        <w:tc>
          <w:tcPr>
            <w:tcW w:w="761" w:type="pct"/>
            <w:vAlign w:val="bottom"/>
          </w:tcPr>
          <w:p w14:paraId="33CB04D9" w14:textId="1432D635" w:rsidR="00820010" w:rsidRPr="00C87BD3" w:rsidRDefault="00820010" w:rsidP="00DD18CC">
            <w:pPr>
              <w:jc w:val="right"/>
            </w:pPr>
            <w:r w:rsidRPr="00C87BD3">
              <w:t>20</w:t>
            </w:r>
            <w:r w:rsidR="001E10DB" w:rsidRPr="00C87BD3">
              <w:t>4</w:t>
            </w:r>
            <w:r w:rsidR="001E10DB">
              <w:t> </w:t>
            </w:r>
            <w:r w:rsidR="001E10DB" w:rsidRPr="00C87BD3">
              <w:t>636</w:t>
            </w:r>
          </w:p>
        </w:tc>
        <w:tc>
          <w:tcPr>
            <w:tcW w:w="934" w:type="pct"/>
            <w:vAlign w:val="bottom"/>
          </w:tcPr>
          <w:p w14:paraId="0E85C15E" w14:textId="77777777" w:rsidR="00820010" w:rsidRPr="00C87BD3" w:rsidRDefault="00820010" w:rsidP="00DD18CC">
            <w:pPr>
              <w:jc w:val="right"/>
            </w:pPr>
            <w:r w:rsidRPr="00C87BD3">
              <w:t>-0,98</w:t>
            </w:r>
          </w:p>
        </w:tc>
        <w:tc>
          <w:tcPr>
            <w:tcW w:w="587" w:type="pct"/>
            <w:vAlign w:val="bottom"/>
          </w:tcPr>
          <w:p w14:paraId="3C57E008" w14:textId="77777777" w:rsidR="00820010" w:rsidRPr="00C87BD3" w:rsidRDefault="00820010" w:rsidP="00DD18CC">
            <w:pPr>
              <w:jc w:val="right"/>
            </w:pPr>
            <w:r w:rsidRPr="00C87BD3">
              <w:t>-2,09</w:t>
            </w:r>
          </w:p>
        </w:tc>
      </w:tr>
      <w:tr w:rsidR="00000000" w:rsidRPr="00C87BD3" w14:paraId="034AA6F8" w14:textId="77777777" w:rsidTr="00DD18CC">
        <w:trPr>
          <w:trHeight w:val="113"/>
        </w:trPr>
        <w:tc>
          <w:tcPr>
            <w:tcW w:w="435" w:type="pct"/>
            <w:vAlign w:val="bottom"/>
          </w:tcPr>
          <w:p w14:paraId="65485A1E" w14:textId="77777777" w:rsidR="00820010" w:rsidRPr="00C87BD3" w:rsidRDefault="00820010" w:rsidP="00DD18CC">
            <w:pPr>
              <w:pStyle w:val="TabellHode-rad"/>
            </w:pPr>
            <w:r w:rsidRPr="00C87BD3">
              <w:t>2030</w:t>
            </w:r>
          </w:p>
        </w:tc>
        <w:tc>
          <w:tcPr>
            <w:tcW w:w="761" w:type="pct"/>
            <w:vAlign w:val="bottom"/>
          </w:tcPr>
          <w:p w14:paraId="23B62AE2" w14:textId="2A180568" w:rsidR="00820010" w:rsidRPr="00C87BD3" w:rsidRDefault="001E10DB" w:rsidP="00DD18CC">
            <w:pPr>
              <w:jc w:val="right"/>
            </w:pPr>
            <w:r w:rsidRPr="00C87BD3">
              <w:t>1</w:t>
            </w:r>
            <w:r>
              <w:t> </w:t>
            </w:r>
            <w:r w:rsidRPr="00C87BD3">
              <w:t>458</w:t>
            </w:r>
            <w:r>
              <w:t> </w:t>
            </w:r>
            <w:r w:rsidRPr="00C87BD3">
              <w:t>058</w:t>
            </w:r>
          </w:p>
        </w:tc>
        <w:tc>
          <w:tcPr>
            <w:tcW w:w="934" w:type="pct"/>
            <w:vAlign w:val="bottom"/>
          </w:tcPr>
          <w:p w14:paraId="1E97EEDB" w14:textId="77777777" w:rsidR="00820010" w:rsidRPr="00C87BD3" w:rsidRDefault="00820010" w:rsidP="00DD18CC">
            <w:pPr>
              <w:jc w:val="right"/>
            </w:pPr>
            <w:r w:rsidRPr="00C87BD3">
              <w:t>0,46</w:t>
            </w:r>
          </w:p>
        </w:tc>
        <w:tc>
          <w:tcPr>
            <w:tcW w:w="588" w:type="pct"/>
            <w:vAlign w:val="bottom"/>
          </w:tcPr>
          <w:p w14:paraId="45B2F75D" w14:textId="77777777" w:rsidR="00820010" w:rsidRPr="00C87BD3" w:rsidRDefault="00820010" w:rsidP="00DD18CC">
            <w:pPr>
              <w:jc w:val="right"/>
            </w:pPr>
            <w:r w:rsidRPr="00C87BD3">
              <w:t>2,47</w:t>
            </w:r>
          </w:p>
        </w:tc>
        <w:tc>
          <w:tcPr>
            <w:tcW w:w="761" w:type="pct"/>
            <w:vAlign w:val="bottom"/>
          </w:tcPr>
          <w:p w14:paraId="7DC88046" w14:textId="2C6B157F" w:rsidR="00820010" w:rsidRPr="00C87BD3" w:rsidRDefault="00820010" w:rsidP="00DD18CC">
            <w:pPr>
              <w:jc w:val="right"/>
            </w:pPr>
            <w:r w:rsidRPr="00C87BD3">
              <w:t>20</w:t>
            </w:r>
            <w:r w:rsidR="001E10DB" w:rsidRPr="00C87BD3">
              <w:t>2</w:t>
            </w:r>
            <w:r w:rsidR="001E10DB">
              <w:t> </w:t>
            </w:r>
            <w:r w:rsidR="001E10DB" w:rsidRPr="00C87BD3">
              <w:t>416</w:t>
            </w:r>
          </w:p>
        </w:tc>
        <w:tc>
          <w:tcPr>
            <w:tcW w:w="934" w:type="pct"/>
            <w:vAlign w:val="bottom"/>
          </w:tcPr>
          <w:p w14:paraId="0FEE074D" w14:textId="77777777" w:rsidR="00820010" w:rsidRPr="00C87BD3" w:rsidRDefault="00820010" w:rsidP="00DD18CC">
            <w:pPr>
              <w:jc w:val="right"/>
            </w:pPr>
            <w:r w:rsidRPr="00C87BD3">
              <w:t>-1,09</w:t>
            </w:r>
          </w:p>
        </w:tc>
        <w:tc>
          <w:tcPr>
            <w:tcW w:w="587" w:type="pct"/>
            <w:vAlign w:val="bottom"/>
          </w:tcPr>
          <w:p w14:paraId="399AD0D7" w14:textId="77777777" w:rsidR="00820010" w:rsidRPr="00C87BD3" w:rsidRDefault="00820010" w:rsidP="00DD18CC">
            <w:pPr>
              <w:jc w:val="right"/>
            </w:pPr>
            <w:r w:rsidRPr="00C87BD3">
              <w:t>-3,16</w:t>
            </w:r>
          </w:p>
        </w:tc>
      </w:tr>
    </w:tbl>
    <w:p w14:paraId="6EF9148E" w14:textId="77777777" w:rsidR="00820010" w:rsidRPr="00C87BD3" w:rsidRDefault="00820010" w:rsidP="00C87BD3">
      <w:pPr>
        <w:pStyle w:val="avsnitt-tittel"/>
      </w:pPr>
      <w:r w:rsidRPr="00C87BD3">
        <w:t>Tabell 5. Forventet behovsvekst for TSB. 2026–2030.</w:t>
      </w:r>
    </w:p>
    <w:tbl>
      <w:tblPr>
        <w:tblStyle w:val="StandardTabell"/>
        <w:tblW w:w="5000" w:type="pct"/>
        <w:tblLook w:val="0000" w:firstRow="0" w:lastRow="0" w:firstColumn="0" w:lastColumn="0" w:noHBand="0" w:noVBand="0"/>
      </w:tblPr>
      <w:tblGrid>
        <w:gridCol w:w="1076"/>
        <w:gridCol w:w="1876"/>
        <w:gridCol w:w="2309"/>
        <w:gridCol w:w="1443"/>
        <w:gridCol w:w="2309"/>
        <w:gridCol w:w="1443"/>
      </w:tblGrid>
      <w:tr w:rsidR="00000000" w:rsidRPr="00C87BD3" w14:paraId="68B19B38" w14:textId="77777777" w:rsidTr="00DD18CC">
        <w:trPr>
          <w:trHeight w:val="453"/>
        </w:trPr>
        <w:tc>
          <w:tcPr>
            <w:tcW w:w="515" w:type="pct"/>
            <w:vAlign w:val="bottom"/>
          </w:tcPr>
          <w:p w14:paraId="649689EA" w14:textId="77777777" w:rsidR="00820010" w:rsidRPr="00C87BD3" w:rsidRDefault="00820010" w:rsidP="00DD18CC">
            <w:pPr>
              <w:pStyle w:val="TabellHode-kolonne"/>
            </w:pPr>
            <w:r w:rsidRPr="00C87BD3">
              <w:t>År</w:t>
            </w:r>
          </w:p>
        </w:tc>
        <w:tc>
          <w:tcPr>
            <w:tcW w:w="897" w:type="pct"/>
            <w:vAlign w:val="bottom"/>
          </w:tcPr>
          <w:p w14:paraId="7E35B96F" w14:textId="77777777" w:rsidR="00820010" w:rsidRPr="00C87BD3" w:rsidRDefault="00820010" w:rsidP="00DD18CC">
            <w:pPr>
              <w:pStyle w:val="TabellHode-kolonne"/>
              <w:jc w:val="right"/>
            </w:pPr>
            <w:r w:rsidRPr="00C87BD3">
              <w:t>Oppholdsdøgn inkl. poliklinikk</w:t>
            </w:r>
          </w:p>
        </w:tc>
        <w:tc>
          <w:tcPr>
            <w:tcW w:w="1104" w:type="pct"/>
            <w:vAlign w:val="bottom"/>
          </w:tcPr>
          <w:p w14:paraId="6E17D8F3" w14:textId="4A0B7A8C" w:rsidR="00820010" w:rsidRPr="00C87BD3" w:rsidRDefault="00820010" w:rsidP="00DD18CC">
            <w:pPr>
              <w:pStyle w:val="TabellHode-kolonne"/>
              <w:jc w:val="right"/>
            </w:pPr>
            <w:r w:rsidRPr="00C87BD3">
              <w:t>Årlig behovs</w:t>
            </w:r>
            <w:r w:rsidRPr="00C87BD3">
              <w:t>endring (pst.)</w:t>
            </w:r>
          </w:p>
        </w:tc>
        <w:tc>
          <w:tcPr>
            <w:tcW w:w="690" w:type="pct"/>
            <w:vAlign w:val="bottom"/>
          </w:tcPr>
          <w:p w14:paraId="23EAC569" w14:textId="77777777" w:rsidR="00820010" w:rsidRPr="00C87BD3" w:rsidRDefault="00820010" w:rsidP="00DD18CC">
            <w:pPr>
              <w:pStyle w:val="TabellHode-kolonne"/>
              <w:jc w:val="right"/>
            </w:pPr>
            <w:r w:rsidRPr="00C87BD3">
              <w:t>Endring fra 2025 (pst.)</w:t>
            </w:r>
          </w:p>
        </w:tc>
        <w:tc>
          <w:tcPr>
            <w:tcW w:w="1104" w:type="pct"/>
            <w:vAlign w:val="bottom"/>
          </w:tcPr>
          <w:p w14:paraId="00A40C9D" w14:textId="77777777" w:rsidR="00820010" w:rsidRPr="00C87BD3" w:rsidRDefault="00820010" w:rsidP="00DD18CC">
            <w:pPr>
              <w:pStyle w:val="TabellHode-kolonne"/>
              <w:jc w:val="right"/>
            </w:pPr>
            <w:r w:rsidRPr="00C87BD3">
              <w:t>Å</w:t>
            </w:r>
            <w:r w:rsidRPr="00C87BD3">
              <w:t>rlig befolkningsendring (pst.)</w:t>
            </w:r>
          </w:p>
        </w:tc>
        <w:tc>
          <w:tcPr>
            <w:tcW w:w="690" w:type="pct"/>
            <w:vAlign w:val="bottom"/>
          </w:tcPr>
          <w:p w14:paraId="308490BE" w14:textId="77777777" w:rsidR="00820010" w:rsidRPr="00C87BD3" w:rsidRDefault="00820010" w:rsidP="00DD18CC">
            <w:pPr>
              <w:pStyle w:val="TabellHode-kolonne"/>
              <w:jc w:val="right"/>
            </w:pPr>
            <w:r w:rsidRPr="00C87BD3">
              <w:t>Endring fra 2025 (pst.)</w:t>
            </w:r>
          </w:p>
        </w:tc>
      </w:tr>
      <w:tr w:rsidR="00000000" w:rsidRPr="00C87BD3" w14:paraId="100A53A5" w14:textId="77777777" w:rsidTr="00DD18CC">
        <w:trPr>
          <w:trHeight w:val="113"/>
        </w:trPr>
        <w:tc>
          <w:tcPr>
            <w:tcW w:w="515" w:type="pct"/>
            <w:vAlign w:val="bottom"/>
          </w:tcPr>
          <w:p w14:paraId="009CA2A7" w14:textId="77777777" w:rsidR="00820010" w:rsidRPr="00C87BD3" w:rsidRDefault="00820010" w:rsidP="00DD18CC">
            <w:pPr>
              <w:pStyle w:val="TabellHode-rad"/>
            </w:pPr>
            <w:r w:rsidRPr="00C87BD3">
              <w:lastRenderedPageBreak/>
              <w:t>2025</w:t>
            </w:r>
          </w:p>
        </w:tc>
        <w:tc>
          <w:tcPr>
            <w:tcW w:w="897" w:type="pct"/>
            <w:vAlign w:val="bottom"/>
          </w:tcPr>
          <w:p w14:paraId="1418A0A9" w14:textId="01F63774" w:rsidR="00820010" w:rsidRPr="00C87BD3" w:rsidRDefault="00820010" w:rsidP="00DD18CC">
            <w:pPr>
              <w:jc w:val="right"/>
            </w:pPr>
            <w:r w:rsidRPr="00C87BD3">
              <w:t>66</w:t>
            </w:r>
            <w:r w:rsidR="001E10DB" w:rsidRPr="00C87BD3">
              <w:t>2</w:t>
            </w:r>
            <w:r w:rsidR="001E10DB">
              <w:t> </w:t>
            </w:r>
            <w:r w:rsidR="001E10DB" w:rsidRPr="00C87BD3">
              <w:t>510</w:t>
            </w:r>
          </w:p>
        </w:tc>
        <w:tc>
          <w:tcPr>
            <w:tcW w:w="1104" w:type="pct"/>
            <w:vAlign w:val="bottom"/>
          </w:tcPr>
          <w:p w14:paraId="0FD82B85" w14:textId="77777777" w:rsidR="00820010" w:rsidRPr="00C87BD3" w:rsidRDefault="00820010" w:rsidP="00DD18CC">
            <w:pPr>
              <w:jc w:val="right"/>
            </w:pPr>
          </w:p>
        </w:tc>
        <w:tc>
          <w:tcPr>
            <w:tcW w:w="690" w:type="pct"/>
            <w:vAlign w:val="bottom"/>
          </w:tcPr>
          <w:p w14:paraId="730A4E2A" w14:textId="77777777" w:rsidR="00820010" w:rsidRPr="00C87BD3" w:rsidRDefault="00820010" w:rsidP="00DD18CC">
            <w:pPr>
              <w:jc w:val="right"/>
            </w:pPr>
          </w:p>
        </w:tc>
        <w:tc>
          <w:tcPr>
            <w:tcW w:w="1104" w:type="pct"/>
            <w:vAlign w:val="bottom"/>
          </w:tcPr>
          <w:p w14:paraId="6D659655" w14:textId="77777777" w:rsidR="00820010" w:rsidRPr="00C87BD3" w:rsidRDefault="00820010" w:rsidP="00DD18CC">
            <w:pPr>
              <w:jc w:val="right"/>
            </w:pPr>
          </w:p>
        </w:tc>
        <w:tc>
          <w:tcPr>
            <w:tcW w:w="690" w:type="pct"/>
            <w:vAlign w:val="bottom"/>
          </w:tcPr>
          <w:p w14:paraId="6D4520DB" w14:textId="77777777" w:rsidR="00820010" w:rsidRPr="00C87BD3" w:rsidRDefault="00820010" w:rsidP="00DD18CC">
            <w:pPr>
              <w:jc w:val="right"/>
            </w:pPr>
          </w:p>
        </w:tc>
      </w:tr>
      <w:tr w:rsidR="00000000" w:rsidRPr="00C87BD3" w14:paraId="796AB83F" w14:textId="77777777" w:rsidTr="00DD18CC">
        <w:trPr>
          <w:trHeight w:val="113"/>
        </w:trPr>
        <w:tc>
          <w:tcPr>
            <w:tcW w:w="515" w:type="pct"/>
            <w:vAlign w:val="bottom"/>
          </w:tcPr>
          <w:p w14:paraId="77378B93" w14:textId="77777777" w:rsidR="00820010" w:rsidRPr="00C87BD3" w:rsidRDefault="00820010" w:rsidP="00DD18CC">
            <w:pPr>
              <w:pStyle w:val="TabellHode-rad"/>
            </w:pPr>
            <w:r w:rsidRPr="00C87BD3">
              <w:t>2026</w:t>
            </w:r>
          </w:p>
        </w:tc>
        <w:tc>
          <w:tcPr>
            <w:tcW w:w="897" w:type="pct"/>
            <w:vAlign w:val="bottom"/>
          </w:tcPr>
          <w:p w14:paraId="28F26DCE" w14:textId="2801D3C0" w:rsidR="00820010" w:rsidRPr="00C87BD3" w:rsidRDefault="00820010" w:rsidP="00DD18CC">
            <w:pPr>
              <w:jc w:val="right"/>
            </w:pPr>
            <w:r w:rsidRPr="00C87BD3">
              <w:t>66</w:t>
            </w:r>
            <w:r w:rsidR="001E10DB" w:rsidRPr="00C87BD3">
              <w:t>5</w:t>
            </w:r>
            <w:r w:rsidR="001E10DB">
              <w:t> </w:t>
            </w:r>
            <w:r w:rsidR="001E10DB" w:rsidRPr="00C87BD3">
              <w:t>190</w:t>
            </w:r>
          </w:p>
        </w:tc>
        <w:tc>
          <w:tcPr>
            <w:tcW w:w="1104" w:type="pct"/>
            <w:vAlign w:val="bottom"/>
          </w:tcPr>
          <w:p w14:paraId="776B44C9" w14:textId="77777777" w:rsidR="00820010" w:rsidRPr="00C87BD3" w:rsidRDefault="00820010" w:rsidP="00DD18CC">
            <w:pPr>
              <w:jc w:val="right"/>
            </w:pPr>
            <w:r w:rsidRPr="00C87BD3">
              <w:t>0,40</w:t>
            </w:r>
          </w:p>
        </w:tc>
        <w:tc>
          <w:tcPr>
            <w:tcW w:w="690" w:type="pct"/>
            <w:vAlign w:val="bottom"/>
          </w:tcPr>
          <w:p w14:paraId="693AC1C3" w14:textId="77777777" w:rsidR="00820010" w:rsidRPr="00C87BD3" w:rsidRDefault="00820010" w:rsidP="00DD18CC">
            <w:pPr>
              <w:jc w:val="right"/>
            </w:pPr>
            <w:r w:rsidRPr="00C87BD3">
              <w:t>0,40</w:t>
            </w:r>
          </w:p>
        </w:tc>
        <w:tc>
          <w:tcPr>
            <w:tcW w:w="1104" w:type="pct"/>
            <w:vAlign w:val="bottom"/>
          </w:tcPr>
          <w:p w14:paraId="0E2841AA" w14:textId="77777777" w:rsidR="00820010" w:rsidRPr="00C87BD3" w:rsidRDefault="00820010" w:rsidP="00DD18CC">
            <w:pPr>
              <w:jc w:val="right"/>
            </w:pPr>
            <w:r w:rsidRPr="00C87BD3">
              <w:t>0,59</w:t>
            </w:r>
          </w:p>
        </w:tc>
        <w:tc>
          <w:tcPr>
            <w:tcW w:w="690" w:type="pct"/>
            <w:vAlign w:val="bottom"/>
          </w:tcPr>
          <w:p w14:paraId="396BD8D8" w14:textId="77777777" w:rsidR="00820010" w:rsidRPr="00C87BD3" w:rsidRDefault="00820010" w:rsidP="00DD18CC">
            <w:pPr>
              <w:jc w:val="right"/>
            </w:pPr>
            <w:r w:rsidRPr="00C87BD3">
              <w:t>0,59</w:t>
            </w:r>
          </w:p>
        </w:tc>
      </w:tr>
      <w:tr w:rsidR="00000000" w:rsidRPr="00C87BD3" w14:paraId="0D5D08A1" w14:textId="77777777" w:rsidTr="00DD18CC">
        <w:trPr>
          <w:trHeight w:val="113"/>
        </w:trPr>
        <w:tc>
          <w:tcPr>
            <w:tcW w:w="515" w:type="pct"/>
            <w:vAlign w:val="bottom"/>
          </w:tcPr>
          <w:p w14:paraId="0E2B4AAA" w14:textId="77777777" w:rsidR="00820010" w:rsidRPr="00C87BD3" w:rsidRDefault="00820010" w:rsidP="00DD18CC">
            <w:pPr>
              <w:pStyle w:val="TabellHode-rad"/>
            </w:pPr>
            <w:r w:rsidRPr="00C87BD3">
              <w:t>2027</w:t>
            </w:r>
          </w:p>
        </w:tc>
        <w:tc>
          <w:tcPr>
            <w:tcW w:w="897" w:type="pct"/>
            <w:vAlign w:val="bottom"/>
          </w:tcPr>
          <w:p w14:paraId="2DDC2650" w14:textId="187501EB" w:rsidR="00820010" w:rsidRPr="00C87BD3" w:rsidRDefault="00820010" w:rsidP="00DD18CC">
            <w:pPr>
              <w:jc w:val="right"/>
            </w:pPr>
            <w:r w:rsidRPr="00C87BD3">
              <w:t>66</w:t>
            </w:r>
            <w:r w:rsidR="001E10DB" w:rsidRPr="00C87BD3">
              <w:t>7</w:t>
            </w:r>
            <w:r w:rsidR="001E10DB">
              <w:t> </w:t>
            </w:r>
            <w:r w:rsidR="001E10DB" w:rsidRPr="00C87BD3">
              <w:t>751</w:t>
            </w:r>
          </w:p>
        </w:tc>
        <w:tc>
          <w:tcPr>
            <w:tcW w:w="1104" w:type="pct"/>
            <w:vAlign w:val="bottom"/>
          </w:tcPr>
          <w:p w14:paraId="71B69AA2" w14:textId="77777777" w:rsidR="00820010" w:rsidRPr="00C87BD3" w:rsidRDefault="00820010" w:rsidP="00DD18CC">
            <w:pPr>
              <w:jc w:val="right"/>
            </w:pPr>
            <w:r w:rsidRPr="00C87BD3">
              <w:t>0,39</w:t>
            </w:r>
          </w:p>
        </w:tc>
        <w:tc>
          <w:tcPr>
            <w:tcW w:w="690" w:type="pct"/>
            <w:vAlign w:val="bottom"/>
          </w:tcPr>
          <w:p w14:paraId="05573550" w14:textId="77777777" w:rsidR="00820010" w:rsidRPr="00C87BD3" w:rsidRDefault="00820010" w:rsidP="00DD18CC">
            <w:pPr>
              <w:jc w:val="right"/>
            </w:pPr>
            <w:r w:rsidRPr="00C87BD3">
              <w:t>0,79</w:t>
            </w:r>
          </w:p>
        </w:tc>
        <w:tc>
          <w:tcPr>
            <w:tcW w:w="1104" w:type="pct"/>
            <w:vAlign w:val="bottom"/>
          </w:tcPr>
          <w:p w14:paraId="7DA4E64C" w14:textId="77777777" w:rsidR="00820010" w:rsidRPr="00C87BD3" w:rsidRDefault="00820010" w:rsidP="00DD18CC">
            <w:pPr>
              <w:jc w:val="right"/>
            </w:pPr>
            <w:r w:rsidRPr="00C87BD3">
              <w:t>0,54</w:t>
            </w:r>
          </w:p>
        </w:tc>
        <w:tc>
          <w:tcPr>
            <w:tcW w:w="690" w:type="pct"/>
            <w:vAlign w:val="bottom"/>
          </w:tcPr>
          <w:p w14:paraId="3A23E034" w14:textId="77777777" w:rsidR="00820010" w:rsidRPr="00C87BD3" w:rsidRDefault="00820010" w:rsidP="00DD18CC">
            <w:pPr>
              <w:jc w:val="right"/>
            </w:pPr>
            <w:r w:rsidRPr="00C87BD3">
              <w:t>1,14</w:t>
            </w:r>
          </w:p>
        </w:tc>
      </w:tr>
      <w:tr w:rsidR="00000000" w:rsidRPr="00C87BD3" w14:paraId="36B665D3" w14:textId="77777777" w:rsidTr="00DD18CC">
        <w:trPr>
          <w:trHeight w:val="113"/>
        </w:trPr>
        <w:tc>
          <w:tcPr>
            <w:tcW w:w="515" w:type="pct"/>
            <w:vAlign w:val="bottom"/>
          </w:tcPr>
          <w:p w14:paraId="4520C4E1" w14:textId="77777777" w:rsidR="00820010" w:rsidRPr="00C87BD3" w:rsidRDefault="00820010" w:rsidP="00DD18CC">
            <w:pPr>
              <w:pStyle w:val="TabellHode-rad"/>
            </w:pPr>
            <w:r w:rsidRPr="00C87BD3">
              <w:t>2028</w:t>
            </w:r>
          </w:p>
        </w:tc>
        <w:tc>
          <w:tcPr>
            <w:tcW w:w="897" w:type="pct"/>
            <w:vAlign w:val="bottom"/>
          </w:tcPr>
          <w:p w14:paraId="152DD504" w14:textId="6A21BADA" w:rsidR="00820010" w:rsidRPr="00C87BD3" w:rsidRDefault="00820010" w:rsidP="00DD18CC">
            <w:pPr>
              <w:jc w:val="right"/>
            </w:pPr>
            <w:r w:rsidRPr="00C87BD3">
              <w:t>67</w:t>
            </w:r>
            <w:r w:rsidR="001E10DB" w:rsidRPr="00C87BD3">
              <w:t>0</w:t>
            </w:r>
            <w:r w:rsidR="001E10DB">
              <w:t> </w:t>
            </w:r>
            <w:r w:rsidR="001E10DB" w:rsidRPr="00C87BD3">
              <w:t>391</w:t>
            </w:r>
          </w:p>
        </w:tc>
        <w:tc>
          <w:tcPr>
            <w:tcW w:w="1104" w:type="pct"/>
            <w:vAlign w:val="bottom"/>
          </w:tcPr>
          <w:p w14:paraId="1A51B5CD" w14:textId="77777777" w:rsidR="00820010" w:rsidRPr="00C87BD3" w:rsidRDefault="00820010" w:rsidP="00DD18CC">
            <w:pPr>
              <w:jc w:val="right"/>
            </w:pPr>
            <w:r w:rsidRPr="00C87BD3">
              <w:t>0,40</w:t>
            </w:r>
          </w:p>
        </w:tc>
        <w:tc>
          <w:tcPr>
            <w:tcW w:w="690" w:type="pct"/>
            <w:vAlign w:val="bottom"/>
          </w:tcPr>
          <w:p w14:paraId="4BB8278E" w14:textId="77777777" w:rsidR="00820010" w:rsidRPr="00C87BD3" w:rsidRDefault="00820010" w:rsidP="00DD18CC">
            <w:pPr>
              <w:jc w:val="right"/>
            </w:pPr>
            <w:r w:rsidRPr="00C87BD3">
              <w:t>1,19</w:t>
            </w:r>
          </w:p>
        </w:tc>
        <w:tc>
          <w:tcPr>
            <w:tcW w:w="1104" w:type="pct"/>
            <w:vAlign w:val="bottom"/>
          </w:tcPr>
          <w:p w14:paraId="72D24142" w14:textId="77777777" w:rsidR="00820010" w:rsidRPr="00C87BD3" w:rsidRDefault="00820010" w:rsidP="00DD18CC">
            <w:pPr>
              <w:jc w:val="right"/>
            </w:pPr>
            <w:r w:rsidRPr="00C87BD3">
              <w:t>0,54</w:t>
            </w:r>
          </w:p>
        </w:tc>
        <w:tc>
          <w:tcPr>
            <w:tcW w:w="690" w:type="pct"/>
            <w:vAlign w:val="bottom"/>
          </w:tcPr>
          <w:p w14:paraId="071E768B" w14:textId="77777777" w:rsidR="00820010" w:rsidRPr="00C87BD3" w:rsidRDefault="00820010" w:rsidP="00DD18CC">
            <w:pPr>
              <w:jc w:val="right"/>
            </w:pPr>
            <w:r w:rsidRPr="00C87BD3">
              <w:t>1,69</w:t>
            </w:r>
          </w:p>
        </w:tc>
      </w:tr>
      <w:tr w:rsidR="00000000" w:rsidRPr="00C87BD3" w14:paraId="67BF080F" w14:textId="77777777" w:rsidTr="00DD18CC">
        <w:trPr>
          <w:trHeight w:val="113"/>
        </w:trPr>
        <w:tc>
          <w:tcPr>
            <w:tcW w:w="515" w:type="pct"/>
            <w:vAlign w:val="bottom"/>
          </w:tcPr>
          <w:p w14:paraId="0E6D1364" w14:textId="77777777" w:rsidR="00820010" w:rsidRPr="00C87BD3" w:rsidRDefault="00820010" w:rsidP="00DD18CC">
            <w:pPr>
              <w:pStyle w:val="TabellHode-rad"/>
            </w:pPr>
            <w:r w:rsidRPr="00C87BD3">
              <w:t>2029</w:t>
            </w:r>
          </w:p>
        </w:tc>
        <w:tc>
          <w:tcPr>
            <w:tcW w:w="897" w:type="pct"/>
            <w:vAlign w:val="bottom"/>
          </w:tcPr>
          <w:p w14:paraId="098D9E9A" w14:textId="1C57E368" w:rsidR="00820010" w:rsidRPr="00C87BD3" w:rsidRDefault="00820010" w:rsidP="00DD18CC">
            <w:pPr>
              <w:jc w:val="right"/>
            </w:pPr>
            <w:r w:rsidRPr="00C87BD3">
              <w:t>67</w:t>
            </w:r>
            <w:r w:rsidR="001E10DB" w:rsidRPr="00C87BD3">
              <w:t>2</w:t>
            </w:r>
            <w:r w:rsidR="001E10DB">
              <w:t> </w:t>
            </w:r>
            <w:r w:rsidR="001E10DB" w:rsidRPr="00C87BD3">
              <w:t>758</w:t>
            </w:r>
          </w:p>
        </w:tc>
        <w:tc>
          <w:tcPr>
            <w:tcW w:w="1104" w:type="pct"/>
            <w:vAlign w:val="bottom"/>
          </w:tcPr>
          <w:p w14:paraId="190A2110" w14:textId="77777777" w:rsidR="00820010" w:rsidRPr="00C87BD3" w:rsidRDefault="00820010" w:rsidP="00DD18CC">
            <w:pPr>
              <w:jc w:val="right"/>
            </w:pPr>
            <w:r w:rsidRPr="00C87BD3">
              <w:t>0,35</w:t>
            </w:r>
          </w:p>
        </w:tc>
        <w:tc>
          <w:tcPr>
            <w:tcW w:w="690" w:type="pct"/>
            <w:vAlign w:val="bottom"/>
          </w:tcPr>
          <w:p w14:paraId="34A30F3F" w14:textId="77777777" w:rsidR="00820010" w:rsidRPr="00C87BD3" w:rsidRDefault="00820010" w:rsidP="00DD18CC">
            <w:pPr>
              <w:jc w:val="right"/>
            </w:pPr>
            <w:r w:rsidRPr="00C87BD3">
              <w:t>1,55</w:t>
            </w:r>
          </w:p>
        </w:tc>
        <w:tc>
          <w:tcPr>
            <w:tcW w:w="1104" w:type="pct"/>
            <w:vAlign w:val="bottom"/>
          </w:tcPr>
          <w:p w14:paraId="6E8CB2B5" w14:textId="77777777" w:rsidR="00820010" w:rsidRPr="00C87BD3" w:rsidRDefault="00820010" w:rsidP="00DD18CC">
            <w:pPr>
              <w:jc w:val="right"/>
            </w:pPr>
            <w:r w:rsidRPr="00C87BD3">
              <w:t>0,54</w:t>
            </w:r>
          </w:p>
        </w:tc>
        <w:tc>
          <w:tcPr>
            <w:tcW w:w="690" w:type="pct"/>
            <w:vAlign w:val="bottom"/>
          </w:tcPr>
          <w:p w14:paraId="26B0CD41" w14:textId="77777777" w:rsidR="00820010" w:rsidRPr="00C87BD3" w:rsidRDefault="00820010" w:rsidP="00DD18CC">
            <w:pPr>
              <w:jc w:val="right"/>
            </w:pPr>
            <w:r w:rsidRPr="00C87BD3">
              <w:t>2,23</w:t>
            </w:r>
          </w:p>
        </w:tc>
      </w:tr>
      <w:tr w:rsidR="00000000" w:rsidRPr="00C87BD3" w14:paraId="49DA6B46" w14:textId="77777777" w:rsidTr="00DD18CC">
        <w:trPr>
          <w:trHeight w:val="113"/>
        </w:trPr>
        <w:tc>
          <w:tcPr>
            <w:tcW w:w="515" w:type="pct"/>
            <w:vAlign w:val="bottom"/>
          </w:tcPr>
          <w:p w14:paraId="26A5124D" w14:textId="77777777" w:rsidR="00820010" w:rsidRPr="00C87BD3" w:rsidRDefault="00820010" w:rsidP="00DD18CC">
            <w:pPr>
              <w:pStyle w:val="TabellHode-rad"/>
            </w:pPr>
            <w:r w:rsidRPr="00C87BD3">
              <w:t>2030</w:t>
            </w:r>
          </w:p>
        </w:tc>
        <w:tc>
          <w:tcPr>
            <w:tcW w:w="897" w:type="pct"/>
            <w:vAlign w:val="bottom"/>
          </w:tcPr>
          <w:p w14:paraId="25BBC833" w14:textId="4C1658A5" w:rsidR="00820010" w:rsidRPr="00C87BD3" w:rsidRDefault="00820010" w:rsidP="00DD18CC">
            <w:pPr>
              <w:jc w:val="right"/>
            </w:pPr>
            <w:r w:rsidRPr="00C87BD3">
              <w:t>67</w:t>
            </w:r>
            <w:r w:rsidR="001E10DB" w:rsidRPr="00C87BD3">
              <w:t>5</w:t>
            </w:r>
            <w:r w:rsidR="001E10DB">
              <w:t> </w:t>
            </w:r>
            <w:r w:rsidR="001E10DB" w:rsidRPr="00C87BD3">
              <w:t>122</w:t>
            </w:r>
          </w:p>
        </w:tc>
        <w:tc>
          <w:tcPr>
            <w:tcW w:w="1104" w:type="pct"/>
            <w:vAlign w:val="bottom"/>
          </w:tcPr>
          <w:p w14:paraId="2FFC1728" w14:textId="77777777" w:rsidR="00820010" w:rsidRPr="00C87BD3" w:rsidRDefault="00820010" w:rsidP="00DD18CC">
            <w:pPr>
              <w:jc w:val="right"/>
            </w:pPr>
            <w:r w:rsidRPr="00C87BD3">
              <w:t>0,35</w:t>
            </w:r>
          </w:p>
        </w:tc>
        <w:tc>
          <w:tcPr>
            <w:tcW w:w="690" w:type="pct"/>
            <w:vAlign w:val="bottom"/>
          </w:tcPr>
          <w:p w14:paraId="75113012" w14:textId="77777777" w:rsidR="00820010" w:rsidRPr="00C87BD3" w:rsidRDefault="00820010" w:rsidP="00DD18CC">
            <w:pPr>
              <w:jc w:val="right"/>
            </w:pPr>
            <w:r w:rsidRPr="00C87BD3">
              <w:t>1,90</w:t>
            </w:r>
          </w:p>
        </w:tc>
        <w:tc>
          <w:tcPr>
            <w:tcW w:w="1104" w:type="pct"/>
            <w:vAlign w:val="bottom"/>
          </w:tcPr>
          <w:p w14:paraId="2F6E1AE0" w14:textId="77777777" w:rsidR="00820010" w:rsidRPr="00C87BD3" w:rsidRDefault="00820010" w:rsidP="00DD18CC">
            <w:pPr>
              <w:jc w:val="right"/>
            </w:pPr>
            <w:r w:rsidRPr="00C87BD3">
              <w:t>0,53</w:t>
            </w:r>
          </w:p>
        </w:tc>
        <w:tc>
          <w:tcPr>
            <w:tcW w:w="690" w:type="pct"/>
            <w:vAlign w:val="bottom"/>
          </w:tcPr>
          <w:p w14:paraId="2E09D26D" w14:textId="77777777" w:rsidR="00820010" w:rsidRPr="00C87BD3" w:rsidRDefault="00820010" w:rsidP="00DD18CC">
            <w:pPr>
              <w:jc w:val="right"/>
            </w:pPr>
            <w:r w:rsidRPr="00C87BD3">
              <w:t>2,78</w:t>
            </w:r>
          </w:p>
        </w:tc>
      </w:tr>
    </w:tbl>
    <w:p w14:paraId="7E996879" w14:textId="77777777" w:rsidR="00820010" w:rsidRPr="00C87BD3" w:rsidRDefault="00820010" w:rsidP="00C87BD3">
      <w:pPr>
        <w:pStyle w:val="avsnitt-tittel"/>
      </w:pPr>
      <w:r w:rsidRPr="00C87BD3">
        <w:t>Demografisk betinget behovsvekst på regionalt nivå</w:t>
      </w:r>
    </w:p>
    <w:p w14:paraId="5E49E477" w14:textId="77777777" w:rsidR="00820010" w:rsidRPr="00C87BD3" w:rsidRDefault="00820010" w:rsidP="00C87BD3">
      <w:r w:rsidRPr="00C87BD3">
        <w:t>Det er regionale variasjoner i den demografisk betingede behovsveksten for spesialisthelsetjenesten samlet på 1,18 prosent for 2027. Behovsveksten for 2027 varierer fra 0,79 prosent i Helse Nord til 1,29 prosent i Helse Sør-Øst. Tabell 6 viser forventet regional behovsvekst per år for årene fra 2026 til 2030.</w:t>
      </w:r>
    </w:p>
    <w:p w14:paraId="53CE8278" w14:textId="77777777" w:rsidR="00820010" w:rsidRPr="00C87BD3" w:rsidRDefault="00820010" w:rsidP="00C87BD3">
      <w:pPr>
        <w:pStyle w:val="avsnitt-tittel"/>
      </w:pPr>
      <w:r w:rsidRPr="00C87BD3">
        <w:t>Tabell 6. Regional variasjon i forventet behovsvekst for spesialisthelsetjenesten samlet. 2026–2030. Prosent.</w:t>
      </w:r>
    </w:p>
    <w:tbl>
      <w:tblPr>
        <w:tblStyle w:val="StandardTabell"/>
        <w:tblW w:w="5000" w:type="pct"/>
        <w:tblLook w:val="0000" w:firstRow="0" w:lastRow="0" w:firstColumn="0" w:lastColumn="0" w:noHBand="0" w:noVBand="0"/>
      </w:tblPr>
      <w:tblGrid>
        <w:gridCol w:w="1013"/>
        <w:gridCol w:w="1840"/>
        <w:gridCol w:w="1734"/>
        <w:gridCol w:w="2166"/>
        <w:gridCol w:w="1840"/>
        <w:gridCol w:w="1863"/>
      </w:tblGrid>
      <w:tr w:rsidR="00000000" w:rsidRPr="00C87BD3" w14:paraId="06D61481" w14:textId="77777777" w:rsidTr="00DD18CC">
        <w:trPr>
          <w:trHeight w:val="453"/>
        </w:trPr>
        <w:tc>
          <w:tcPr>
            <w:tcW w:w="484" w:type="pct"/>
          </w:tcPr>
          <w:p w14:paraId="34701C3F" w14:textId="77777777" w:rsidR="00820010" w:rsidRPr="00C87BD3" w:rsidRDefault="00820010" w:rsidP="00DD18CC">
            <w:pPr>
              <w:pStyle w:val="TabellHode-kolonne"/>
            </w:pPr>
            <w:r w:rsidRPr="00C87BD3">
              <w:t>År</w:t>
            </w:r>
          </w:p>
        </w:tc>
        <w:tc>
          <w:tcPr>
            <w:tcW w:w="880" w:type="pct"/>
            <w:vAlign w:val="bottom"/>
          </w:tcPr>
          <w:p w14:paraId="4BF870E2" w14:textId="77777777" w:rsidR="00820010" w:rsidRPr="00C87BD3" w:rsidRDefault="00820010" w:rsidP="00DD18CC">
            <w:pPr>
              <w:pStyle w:val="TabellHode-kolonne"/>
              <w:jc w:val="right"/>
            </w:pPr>
            <w:r w:rsidRPr="00C87BD3">
              <w:t>Helse Sør-Øst</w:t>
            </w:r>
          </w:p>
        </w:tc>
        <w:tc>
          <w:tcPr>
            <w:tcW w:w="829" w:type="pct"/>
            <w:vAlign w:val="bottom"/>
          </w:tcPr>
          <w:p w14:paraId="150F5955" w14:textId="77777777" w:rsidR="00820010" w:rsidRPr="00C87BD3" w:rsidRDefault="00820010" w:rsidP="00DD18CC">
            <w:pPr>
              <w:pStyle w:val="TabellHode-kolonne"/>
              <w:jc w:val="right"/>
            </w:pPr>
            <w:r w:rsidRPr="00C87BD3">
              <w:t>Helse Vest</w:t>
            </w:r>
          </w:p>
        </w:tc>
        <w:tc>
          <w:tcPr>
            <w:tcW w:w="1036" w:type="pct"/>
            <w:vAlign w:val="bottom"/>
          </w:tcPr>
          <w:p w14:paraId="08E2D372" w14:textId="77777777" w:rsidR="00820010" w:rsidRPr="00C87BD3" w:rsidRDefault="00820010" w:rsidP="00DD18CC">
            <w:pPr>
              <w:pStyle w:val="TabellHode-kolonne"/>
              <w:jc w:val="right"/>
            </w:pPr>
            <w:r w:rsidRPr="00C87BD3">
              <w:t>Helse Midt-Norge</w:t>
            </w:r>
          </w:p>
        </w:tc>
        <w:tc>
          <w:tcPr>
            <w:tcW w:w="880" w:type="pct"/>
            <w:vAlign w:val="bottom"/>
          </w:tcPr>
          <w:p w14:paraId="00D66D6C" w14:textId="77777777" w:rsidR="00820010" w:rsidRPr="00C87BD3" w:rsidRDefault="00820010" w:rsidP="00DD18CC">
            <w:pPr>
              <w:pStyle w:val="TabellHode-kolonne"/>
              <w:jc w:val="right"/>
            </w:pPr>
            <w:r w:rsidRPr="00C87BD3">
              <w:t>Helse Nord</w:t>
            </w:r>
          </w:p>
        </w:tc>
        <w:tc>
          <w:tcPr>
            <w:tcW w:w="892" w:type="pct"/>
            <w:vAlign w:val="bottom"/>
          </w:tcPr>
          <w:p w14:paraId="3D3073C5" w14:textId="77777777" w:rsidR="00820010" w:rsidRPr="00C87BD3" w:rsidRDefault="00820010" w:rsidP="00DD18CC">
            <w:pPr>
              <w:pStyle w:val="TabellHode-kolonne"/>
              <w:jc w:val="right"/>
            </w:pPr>
            <w:r w:rsidRPr="00C87BD3">
              <w:t>Landet samlet</w:t>
            </w:r>
          </w:p>
        </w:tc>
      </w:tr>
      <w:tr w:rsidR="00000000" w:rsidRPr="00C87BD3" w14:paraId="571FD2F2" w14:textId="77777777" w:rsidTr="00DD18CC">
        <w:trPr>
          <w:trHeight w:val="113"/>
        </w:trPr>
        <w:tc>
          <w:tcPr>
            <w:tcW w:w="484" w:type="pct"/>
          </w:tcPr>
          <w:p w14:paraId="5DDD3FD3" w14:textId="77777777" w:rsidR="00820010" w:rsidRPr="00C87BD3" w:rsidRDefault="00820010" w:rsidP="00DD18CC">
            <w:pPr>
              <w:pStyle w:val="TabellHode-rad"/>
            </w:pPr>
            <w:r w:rsidRPr="00C87BD3">
              <w:t>2026</w:t>
            </w:r>
          </w:p>
        </w:tc>
        <w:tc>
          <w:tcPr>
            <w:tcW w:w="880" w:type="pct"/>
            <w:vAlign w:val="bottom"/>
          </w:tcPr>
          <w:p w14:paraId="0BE66CE1" w14:textId="77777777" w:rsidR="00820010" w:rsidRPr="00C87BD3" w:rsidRDefault="00820010" w:rsidP="00DD18CC">
            <w:pPr>
              <w:jc w:val="right"/>
            </w:pPr>
            <w:r w:rsidRPr="00C87BD3">
              <w:t>1,39</w:t>
            </w:r>
          </w:p>
        </w:tc>
        <w:tc>
          <w:tcPr>
            <w:tcW w:w="829" w:type="pct"/>
            <w:vAlign w:val="bottom"/>
          </w:tcPr>
          <w:p w14:paraId="21EBA472" w14:textId="77777777" w:rsidR="00820010" w:rsidRPr="00C87BD3" w:rsidRDefault="00820010" w:rsidP="00DD18CC">
            <w:pPr>
              <w:jc w:val="right"/>
            </w:pPr>
            <w:r w:rsidRPr="00C87BD3">
              <w:t>1,43</w:t>
            </w:r>
          </w:p>
        </w:tc>
        <w:tc>
          <w:tcPr>
            <w:tcW w:w="1036" w:type="pct"/>
            <w:vAlign w:val="bottom"/>
          </w:tcPr>
          <w:p w14:paraId="68105F6F" w14:textId="77777777" w:rsidR="00820010" w:rsidRPr="00C87BD3" w:rsidRDefault="00820010" w:rsidP="00DD18CC">
            <w:pPr>
              <w:jc w:val="right"/>
            </w:pPr>
            <w:r w:rsidRPr="00C87BD3">
              <w:t>1,18</w:t>
            </w:r>
          </w:p>
        </w:tc>
        <w:tc>
          <w:tcPr>
            <w:tcW w:w="880" w:type="pct"/>
            <w:vAlign w:val="bottom"/>
          </w:tcPr>
          <w:p w14:paraId="572A241A" w14:textId="77777777" w:rsidR="00820010" w:rsidRPr="00C87BD3" w:rsidRDefault="00820010" w:rsidP="00DD18CC">
            <w:pPr>
              <w:jc w:val="right"/>
            </w:pPr>
            <w:r w:rsidRPr="00C87BD3">
              <w:t>0,98</w:t>
            </w:r>
          </w:p>
        </w:tc>
        <w:tc>
          <w:tcPr>
            <w:tcW w:w="892" w:type="pct"/>
            <w:vAlign w:val="bottom"/>
          </w:tcPr>
          <w:p w14:paraId="06B7E02D" w14:textId="77777777" w:rsidR="00820010" w:rsidRPr="00C87BD3" w:rsidRDefault="00820010" w:rsidP="00DD18CC">
            <w:pPr>
              <w:jc w:val="right"/>
            </w:pPr>
            <w:r w:rsidRPr="00C87BD3">
              <w:t>1,33</w:t>
            </w:r>
          </w:p>
        </w:tc>
      </w:tr>
      <w:tr w:rsidR="00000000" w:rsidRPr="00C87BD3" w14:paraId="48447658" w14:textId="77777777" w:rsidTr="00DD18CC">
        <w:trPr>
          <w:trHeight w:val="113"/>
        </w:trPr>
        <w:tc>
          <w:tcPr>
            <w:tcW w:w="484" w:type="pct"/>
          </w:tcPr>
          <w:p w14:paraId="7AEC7B62" w14:textId="77777777" w:rsidR="00820010" w:rsidRPr="00C87BD3" w:rsidRDefault="00820010" w:rsidP="00DD18CC">
            <w:pPr>
              <w:pStyle w:val="TabellHode-rad"/>
            </w:pPr>
            <w:r w:rsidRPr="00C87BD3">
              <w:t>2027</w:t>
            </w:r>
          </w:p>
        </w:tc>
        <w:tc>
          <w:tcPr>
            <w:tcW w:w="880" w:type="pct"/>
            <w:vAlign w:val="bottom"/>
          </w:tcPr>
          <w:p w14:paraId="5D4646E6" w14:textId="77777777" w:rsidR="00820010" w:rsidRPr="00C87BD3" w:rsidRDefault="00820010" w:rsidP="00DD18CC">
            <w:pPr>
              <w:jc w:val="right"/>
            </w:pPr>
            <w:r w:rsidRPr="00C87BD3">
              <w:t>1,29</w:t>
            </w:r>
          </w:p>
        </w:tc>
        <w:tc>
          <w:tcPr>
            <w:tcW w:w="829" w:type="pct"/>
            <w:vAlign w:val="bottom"/>
          </w:tcPr>
          <w:p w14:paraId="6C1ADFC3" w14:textId="77777777" w:rsidR="00820010" w:rsidRPr="00C87BD3" w:rsidRDefault="00820010" w:rsidP="00DD18CC">
            <w:pPr>
              <w:jc w:val="right"/>
            </w:pPr>
            <w:r w:rsidRPr="00C87BD3">
              <w:t>1,17</w:t>
            </w:r>
          </w:p>
        </w:tc>
        <w:tc>
          <w:tcPr>
            <w:tcW w:w="1036" w:type="pct"/>
            <w:vAlign w:val="bottom"/>
          </w:tcPr>
          <w:p w14:paraId="5E071F7E" w14:textId="77777777" w:rsidR="00820010" w:rsidRPr="00C87BD3" w:rsidRDefault="00820010" w:rsidP="00DD18CC">
            <w:pPr>
              <w:jc w:val="right"/>
            </w:pPr>
            <w:r w:rsidRPr="00C87BD3">
              <w:t>1,01</w:t>
            </w:r>
          </w:p>
        </w:tc>
        <w:tc>
          <w:tcPr>
            <w:tcW w:w="880" w:type="pct"/>
            <w:vAlign w:val="bottom"/>
          </w:tcPr>
          <w:p w14:paraId="52501517" w14:textId="77777777" w:rsidR="00820010" w:rsidRPr="00C87BD3" w:rsidRDefault="00820010" w:rsidP="00DD18CC">
            <w:pPr>
              <w:jc w:val="right"/>
            </w:pPr>
            <w:r w:rsidRPr="00C87BD3">
              <w:t>0,76</w:t>
            </w:r>
          </w:p>
        </w:tc>
        <w:tc>
          <w:tcPr>
            <w:tcW w:w="892" w:type="pct"/>
            <w:vAlign w:val="bottom"/>
          </w:tcPr>
          <w:p w14:paraId="6545F7E8" w14:textId="77777777" w:rsidR="00820010" w:rsidRPr="00C87BD3" w:rsidRDefault="00820010" w:rsidP="00DD18CC">
            <w:pPr>
              <w:jc w:val="right"/>
            </w:pPr>
            <w:r w:rsidRPr="00C87BD3">
              <w:t>1,18</w:t>
            </w:r>
          </w:p>
        </w:tc>
      </w:tr>
      <w:tr w:rsidR="00000000" w:rsidRPr="00C87BD3" w14:paraId="3F6D7DF6" w14:textId="77777777" w:rsidTr="00DD18CC">
        <w:trPr>
          <w:trHeight w:val="113"/>
        </w:trPr>
        <w:tc>
          <w:tcPr>
            <w:tcW w:w="484" w:type="pct"/>
          </w:tcPr>
          <w:p w14:paraId="057CD980" w14:textId="77777777" w:rsidR="00820010" w:rsidRPr="00C87BD3" w:rsidRDefault="00820010" w:rsidP="00DD18CC">
            <w:pPr>
              <w:pStyle w:val="TabellHode-rad"/>
            </w:pPr>
            <w:r w:rsidRPr="00C87BD3">
              <w:t>2028</w:t>
            </w:r>
          </w:p>
        </w:tc>
        <w:tc>
          <w:tcPr>
            <w:tcW w:w="880" w:type="pct"/>
            <w:vAlign w:val="bottom"/>
          </w:tcPr>
          <w:p w14:paraId="21B0BA93" w14:textId="77777777" w:rsidR="00820010" w:rsidRPr="00C87BD3" w:rsidRDefault="00820010" w:rsidP="00DD18CC">
            <w:pPr>
              <w:jc w:val="right"/>
            </w:pPr>
            <w:r w:rsidRPr="00C87BD3">
              <w:t>1,29</w:t>
            </w:r>
          </w:p>
        </w:tc>
        <w:tc>
          <w:tcPr>
            <w:tcW w:w="829" w:type="pct"/>
            <w:vAlign w:val="bottom"/>
          </w:tcPr>
          <w:p w14:paraId="13F2604A" w14:textId="77777777" w:rsidR="00820010" w:rsidRPr="00C87BD3" w:rsidRDefault="00820010" w:rsidP="00DD18CC">
            <w:pPr>
              <w:jc w:val="right"/>
            </w:pPr>
            <w:r w:rsidRPr="00C87BD3">
              <w:t>1,17</w:t>
            </w:r>
          </w:p>
        </w:tc>
        <w:tc>
          <w:tcPr>
            <w:tcW w:w="1036" w:type="pct"/>
            <w:vAlign w:val="bottom"/>
          </w:tcPr>
          <w:p w14:paraId="5464A3EA" w14:textId="77777777" w:rsidR="00820010" w:rsidRPr="00C87BD3" w:rsidRDefault="00820010" w:rsidP="00DD18CC">
            <w:pPr>
              <w:jc w:val="right"/>
            </w:pPr>
            <w:r w:rsidRPr="00C87BD3">
              <w:t>1,00</w:t>
            </w:r>
          </w:p>
        </w:tc>
        <w:tc>
          <w:tcPr>
            <w:tcW w:w="880" w:type="pct"/>
            <w:vAlign w:val="bottom"/>
          </w:tcPr>
          <w:p w14:paraId="33F12838" w14:textId="77777777" w:rsidR="00820010" w:rsidRPr="00C87BD3" w:rsidRDefault="00820010" w:rsidP="00DD18CC">
            <w:pPr>
              <w:jc w:val="right"/>
            </w:pPr>
            <w:r w:rsidRPr="00C87BD3">
              <w:t>0,69</w:t>
            </w:r>
          </w:p>
        </w:tc>
        <w:tc>
          <w:tcPr>
            <w:tcW w:w="892" w:type="pct"/>
            <w:vAlign w:val="bottom"/>
          </w:tcPr>
          <w:p w14:paraId="45A0A883" w14:textId="77777777" w:rsidR="00820010" w:rsidRPr="00C87BD3" w:rsidRDefault="00820010" w:rsidP="00DD18CC">
            <w:pPr>
              <w:jc w:val="right"/>
            </w:pPr>
            <w:r w:rsidRPr="00C87BD3">
              <w:t>1,17</w:t>
            </w:r>
          </w:p>
        </w:tc>
      </w:tr>
      <w:tr w:rsidR="00000000" w:rsidRPr="00C87BD3" w14:paraId="4702980B" w14:textId="77777777" w:rsidTr="00DD18CC">
        <w:trPr>
          <w:trHeight w:val="113"/>
        </w:trPr>
        <w:tc>
          <w:tcPr>
            <w:tcW w:w="484" w:type="pct"/>
          </w:tcPr>
          <w:p w14:paraId="66860E12" w14:textId="77777777" w:rsidR="00820010" w:rsidRPr="00C87BD3" w:rsidRDefault="00820010" w:rsidP="00DD18CC">
            <w:pPr>
              <w:pStyle w:val="TabellHode-rad"/>
            </w:pPr>
            <w:r w:rsidRPr="00C87BD3">
              <w:t>2029</w:t>
            </w:r>
          </w:p>
        </w:tc>
        <w:tc>
          <w:tcPr>
            <w:tcW w:w="880" w:type="pct"/>
            <w:vAlign w:val="bottom"/>
          </w:tcPr>
          <w:p w14:paraId="3FD6C239" w14:textId="77777777" w:rsidR="00820010" w:rsidRPr="00C87BD3" w:rsidRDefault="00820010" w:rsidP="00DD18CC">
            <w:pPr>
              <w:jc w:val="right"/>
            </w:pPr>
            <w:r w:rsidRPr="00C87BD3">
              <w:t>1,27</w:t>
            </w:r>
          </w:p>
        </w:tc>
        <w:tc>
          <w:tcPr>
            <w:tcW w:w="829" w:type="pct"/>
            <w:vAlign w:val="bottom"/>
          </w:tcPr>
          <w:p w14:paraId="2CE5DDF3" w14:textId="77777777" w:rsidR="00820010" w:rsidRPr="00C87BD3" w:rsidRDefault="00820010" w:rsidP="00DD18CC">
            <w:pPr>
              <w:jc w:val="right"/>
            </w:pPr>
            <w:r w:rsidRPr="00C87BD3">
              <w:t>1,16</w:t>
            </w:r>
          </w:p>
        </w:tc>
        <w:tc>
          <w:tcPr>
            <w:tcW w:w="1036" w:type="pct"/>
            <w:vAlign w:val="bottom"/>
          </w:tcPr>
          <w:p w14:paraId="09807392" w14:textId="77777777" w:rsidR="00820010" w:rsidRPr="00C87BD3" w:rsidRDefault="00820010" w:rsidP="00DD18CC">
            <w:pPr>
              <w:jc w:val="right"/>
            </w:pPr>
            <w:r w:rsidRPr="00C87BD3">
              <w:t>1,03</w:t>
            </w:r>
          </w:p>
        </w:tc>
        <w:tc>
          <w:tcPr>
            <w:tcW w:w="880" w:type="pct"/>
            <w:vAlign w:val="bottom"/>
          </w:tcPr>
          <w:p w14:paraId="1FDE55AC" w14:textId="77777777" w:rsidR="00820010" w:rsidRPr="00C87BD3" w:rsidRDefault="00820010" w:rsidP="00DD18CC">
            <w:pPr>
              <w:jc w:val="right"/>
            </w:pPr>
            <w:r w:rsidRPr="00C87BD3">
              <w:t>0,59</w:t>
            </w:r>
          </w:p>
        </w:tc>
        <w:tc>
          <w:tcPr>
            <w:tcW w:w="892" w:type="pct"/>
            <w:vAlign w:val="bottom"/>
          </w:tcPr>
          <w:p w14:paraId="2F8972B7" w14:textId="77777777" w:rsidR="00820010" w:rsidRPr="00C87BD3" w:rsidRDefault="00820010" w:rsidP="00DD18CC">
            <w:pPr>
              <w:jc w:val="right"/>
            </w:pPr>
            <w:r w:rsidRPr="00C87BD3">
              <w:t>1,15</w:t>
            </w:r>
          </w:p>
        </w:tc>
      </w:tr>
      <w:tr w:rsidR="00000000" w:rsidRPr="00C87BD3" w14:paraId="4CBB170C" w14:textId="77777777" w:rsidTr="00DD18CC">
        <w:trPr>
          <w:trHeight w:val="113"/>
        </w:trPr>
        <w:tc>
          <w:tcPr>
            <w:tcW w:w="484" w:type="pct"/>
          </w:tcPr>
          <w:p w14:paraId="498FB55D" w14:textId="77777777" w:rsidR="00820010" w:rsidRPr="00C87BD3" w:rsidRDefault="00820010" w:rsidP="00DD18CC">
            <w:pPr>
              <w:pStyle w:val="TabellHode-rad"/>
            </w:pPr>
            <w:r w:rsidRPr="00C87BD3">
              <w:t>2030</w:t>
            </w:r>
          </w:p>
        </w:tc>
        <w:tc>
          <w:tcPr>
            <w:tcW w:w="880" w:type="pct"/>
            <w:vAlign w:val="bottom"/>
          </w:tcPr>
          <w:p w14:paraId="292D82AF" w14:textId="77777777" w:rsidR="00820010" w:rsidRPr="00C87BD3" w:rsidRDefault="00820010" w:rsidP="00DD18CC">
            <w:pPr>
              <w:jc w:val="right"/>
            </w:pPr>
            <w:r w:rsidRPr="00C87BD3">
              <w:t>1,23</w:t>
            </w:r>
          </w:p>
        </w:tc>
        <w:tc>
          <w:tcPr>
            <w:tcW w:w="829" w:type="pct"/>
            <w:vAlign w:val="bottom"/>
          </w:tcPr>
          <w:p w14:paraId="51FB3B81" w14:textId="77777777" w:rsidR="00820010" w:rsidRPr="00C87BD3" w:rsidRDefault="00820010" w:rsidP="00DD18CC">
            <w:pPr>
              <w:jc w:val="right"/>
            </w:pPr>
            <w:r w:rsidRPr="00C87BD3">
              <w:t>1,14</w:t>
            </w:r>
          </w:p>
        </w:tc>
        <w:tc>
          <w:tcPr>
            <w:tcW w:w="1036" w:type="pct"/>
            <w:vAlign w:val="bottom"/>
          </w:tcPr>
          <w:p w14:paraId="2E26AC17" w14:textId="77777777" w:rsidR="00820010" w:rsidRPr="00C87BD3" w:rsidRDefault="00820010" w:rsidP="00DD18CC">
            <w:pPr>
              <w:jc w:val="right"/>
            </w:pPr>
            <w:r w:rsidRPr="00C87BD3">
              <w:t>0,96</w:t>
            </w:r>
          </w:p>
        </w:tc>
        <w:tc>
          <w:tcPr>
            <w:tcW w:w="880" w:type="pct"/>
            <w:vAlign w:val="bottom"/>
          </w:tcPr>
          <w:p w14:paraId="1CA4BB3C" w14:textId="77777777" w:rsidR="00820010" w:rsidRPr="00C87BD3" w:rsidRDefault="00820010" w:rsidP="00DD18CC">
            <w:pPr>
              <w:jc w:val="right"/>
            </w:pPr>
            <w:r w:rsidRPr="00C87BD3">
              <w:t>0,64</w:t>
            </w:r>
          </w:p>
        </w:tc>
        <w:tc>
          <w:tcPr>
            <w:tcW w:w="892" w:type="pct"/>
            <w:vAlign w:val="bottom"/>
          </w:tcPr>
          <w:p w14:paraId="76AFAE35" w14:textId="77777777" w:rsidR="00820010" w:rsidRPr="00C87BD3" w:rsidRDefault="00820010" w:rsidP="00DD18CC">
            <w:pPr>
              <w:jc w:val="right"/>
            </w:pPr>
            <w:r w:rsidRPr="00C87BD3">
              <w:t>1,12</w:t>
            </w:r>
          </w:p>
        </w:tc>
      </w:tr>
    </w:tbl>
    <w:p w14:paraId="23F652AF" w14:textId="77777777" w:rsidR="00820010" w:rsidRPr="00C87BD3" w:rsidRDefault="00820010" w:rsidP="00C87BD3">
      <w:r w:rsidRPr="00C87BD3">
        <w:t>For 2027 forventes den demografisk betingede veksten for somatisk spesialisthelsetjeneste å bli 1,41 prosent for landet samlet. Bak dette varierer den regionale veksten fra 1,04 prosent i Helse Nord til 1,54 prosent i Helse Sør-Øst.</w:t>
      </w:r>
    </w:p>
    <w:p w14:paraId="3BCECC7B" w14:textId="77777777" w:rsidR="00820010" w:rsidRPr="00C87BD3" w:rsidRDefault="00820010" w:rsidP="00C87BD3">
      <w:r w:rsidRPr="00C87BD3">
        <w:t>Den nasjonale forventede veksten i psykisk helsevern for voksne er på 0,50 prosent for 2027, og varierer fra en nedgang i behovet på 0,04 prosent i Helse Nord til vekst på 0,61 prosent i Helse Sør-Øst.</w:t>
      </w:r>
    </w:p>
    <w:p w14:paraId="07875A69" w14:textId="77777777" w:rsidR="00820010" w:rsidRPr="00C87BD3" w:rsidRDefault="00820010" w:rsidP="00C87BD3">
      <w:r w:rsidRPr="00C87BD3">
        <w:t>For psykisk helsevern for barn og unge er det forventet en reduksjon i behovet på 0,48 prosent for landet samlet i 2027. Det er forventet nedgang i behovet i alle regioner og nedgangen varierer fra 0,33 prosent for Helse Vest til 1,24 prosent for Helse Nord.</w:t>
      </w:r>
    </w:p>
    <w:p w14:paraId="6EA42BCF" w14:textId="77777777" w:rsidR="00820010" w:rsidRPr="00C87BD3" w:rsidRDefault="00820010" w:rsidP="00C87BD3">
      <w:r w:rsidRPr="00C87BD3">
        <w:t>For TSB er den forventede behovsveksten på 0,39 prosent for landet samlet i 2027. Budsjettert behov varierer fra en nedgang på 0,05 prosent for Helse Nord til en vekst i behovet på 0,47 prosent for Helse Sør-Øst.</w:t>
      </w:r>
    </w:p>
    <w:p w14:paraId="2B3190D9" w14:textId="77777777" w:rsidR="00820010" w:rsidRPr="00C87BD3" w:rsidRDefault="00820010" w:rsidP="00C87BD3">
      <w:pPr>
        <w:pStyle w:val="avsnitt-tittel"/>
      </w:pPr>
      <w:r w:rsidRPr="00C87BD3">
        <w:lastRenderedPageBreak/>
        <w:t>Tabell 7. Regional variasjon i forventet behovsvekst for året 2027 innenfor tjenesteområdene somatikk, psykisk helsevern og TSB. Prosent.</w:t>
      </w:r>
    </w:p>
    <w:tbl>
      <w:tblPr>
        <w:tblStyle w:val="StandardTabell"/>
        <w:tblW w:w="5000" w:type="pct"/>
        <w:tblLook w:val="0000" w:firstRow="0" w:lastRow="0" w:firstColumn="0" w:lastColumn="0" w:noHBand="0" w:noVBand="0"/>
      </w:tblPr>
      <w:tblGrid>
        <w:gridCol w:w="4109"/>
        <w:gridCol w:w="1083"/>
        <w:gridCol w:w="1370"/>
        <w:gridCol w:w="1443"/>
        <w:gridCol w:w="1443"/>
        <w:gridCol w:w="1008"/>
      </w:tblGrid>
      <w:tr w:rsidR="00000000" w:rsidRPr="00C87BD3" w14:paraId="586CA662" w14:textId="77777777" w:rsidTr="00DD18CC">
        <w:trPr>
          <w:trHeight w:val="453"/>
        </w:trPr>
        <w:tc>
          <w:tcPr>
            <w:tcW w:w="1965" w:type="pct"/>
            <w:vAlign w:val="bottom"/>
          </w:tcPr>
          <w:p w14:paraId="278E96FF" w14:textId="77777777" w:rsidR="00820010" w:rsidRPr="00C87BD3" w:rsidRDefault="00820010" w:rsidP="00DD18CC">
            <w:pPr>
              <w:pStyle w:val="TabellHode-kolonne"/>
            </w:pPr>
            <w:r w:rsidRPr="00C87BD3">
              <w:t>År 2027</w:t>
            </w:r>
          </w:p>
        </w:tc>
        <w:tc>
          <w:tcPr>
            <w:tcW w:w="518" w:type="pct"/>
            <w:vAlign w:val="bottom"/>
          </w:tcPr>
          <w:p w14:paraId="24437706" w14:textId="77777777" w:rsidR="00820010" w:rsidRPr="00C87BD3" w:rsidRDefault="00820010" w:rsidP="00DD18CC">
            <w:pPr>
              <w:pStyle w:val="TabellHode-kolonne"/>
              <w:jc w:val="right"/>
            </w:pPr>
            <w:r w:rsidRPr="00C87BD3">
              <w:t>Helse Sør</w:t>
            </w:r>
            <w:r w:rsidRPr="00C87BD3">
              <w:noBreakHyphen/>
              <w:t>Øst</w:t>
            </w:r>
          </w:p>
        </w:tc>
        <w:tc>
          <w:tcPr>
            <w:tcW w:w="655" w:type="pct"/>
            <w:vAlign w:val="bottom"/>
          </w:tcPr>
          <w:p w14:paraId="4B39F879" w14:textId="77777777" w:rsidR="00820010" w:rsidRPr="00C87BD3" w:rsidRDefault="00820010" w:rsidP="00DD18CC">
            <w:pPr>
              <w:pStyle w:val="TabellHode-kolonne"/>
              <w:jc w:val="right"/>
            </w:pPr>
            <w:r w:rsidRPr="00C87BD3">
              <w:t>Helse Vest</w:t>
            </w:r>
          </w:p>
        </w:tc>
        <w:tc>
          <w:tcPr>
            <w:tcW w:w="690" w:type="pct"/>
            <w:vAlign w:val="bottom"/>
          </w:tcPr>
          <w:p w14:paraId="09FE04E4" w14:textId="77777777" w:rsidR="00820010" w:rsidRPr="00C87BD3" w:rsidRDefault="00820010" w:rsidP="00DD18CC">
            <w:pPr>
              <w:pStyle w:val="TabellHode-kolonne"/>
              <w:jc w:val="right"/>
            </w:pPr>
            <w:r w:rsidRPr="00C87BD3">
              <w:t>Helse Midt</w:t>
            </w:r>
            <w:r w:rsidRPr="00C87BD3">
              <w:noBreakHyphen/>
              <w:t>Norge</w:t>
            </w:r>
          </w:p>
        </w:tc>
        <w:tc>
          <w:tcPr>
            <w:tcW w:w="690" w:type="pct"/>
            <w:vAlign w:val="bottom"/>
          </w:tcPr>
          <w:p w14:paraId="710E4484" w14:textId="77777777" w:rsidR="00820010" w:rsidRPr="00C87BD3" w:rsidRDefault="00820010" w:rsidP="00DD18CC">
            <w:pPr>
              <w:pStyle w:val="TabellHode-kolonne"/>
              <w:jc w:val="right"/>
            </w:pPr>
            <w:r w:rsidRPr="00C87BD3">
              <w:t>Helse Nord</w:t>
            </w:r>
          </w:p>
        </w:tc>
        <w:tc>
          <w:tcPr>
            <w:tcW w:w="482" w:type="pct"/>
            <w:vAlign w:val="bottom"/>
          </w:tcPr>
          <w:p w14:paraId="4B6763CE" w14:textId="77777777" w:rsidR="00820010" w:rsidRPr="00C87BD3" w:rsidRDefault="00820010" w:rsidP="00DD18CC">
            <w:pPr>
              <w:pStyle w:val="TabellHode-kolonne"/>
              <w:jc w:val="right"/>
            </w:pPr>
            <w:r w:rsidRPr="00C87BD3">
              <w:t>Landet samlet</w:t>
            </w:r>
          </w:p>
        </w:tc>
      </w:tr>
      <w:tr w:rsidR="00000000" w:rsidRPr="00C87BD3" w14:paraId="54F93722" w14:textId="77777777" w:rsidTr="00DD18CC">
        <w:trPr>
          <w:trHeight w:val="113"/>
        </w:trPr>
        <w:tc>
          <w:tcPr>
            <w:tcW w:w="1965" w:type="pct"/>
            <w:vAlign w:val="bottom"/>
          </w:tcPr>
          <w:p w14:paraId="5B37E18E" w14:textId="77777777" w:rsidR="00820010" w:rsidRPr="00C87BD3" w:rsidRDefault="00820010" w:rsidP="00DD18CC">
            <w:pPr>
              <w:pStyle w:val="TabellHode-rad"/>
            </w:pPr>
            <w:r w:rsidRPr="00C87BD3">
              <w:t>Somatikk</w:t>
            </w:r>
          </w:p>
        </w:tc>
        <w:tc>
          <w:tcPr>
            <w:tcW w:w="518" w:type="pct"/>
            <w:vAlign w:val="bottom"/>
          </w:tcPr>
          <w:p w14:paraId="09D4EA44" w14:textId="77777777" w:rsidR="00820010" w:rsidRPr="00C87BD3" w:rsidRDefault="00820010" w:rsidP="00DD18CC">
            <w:pPr>
              <w:jc w:val="right"/>
            </w:pPr>
            <w:r w:rsidRPr="00C87BD3">
              <w:t>1,54</w:t>
            </w:r>
          </w:p>
        </w:tc>
        <w:tc>
          <w:tcPr>
            <w:tcW w:w="655" w:type="pct"/>
            <w:vAlign w:val="bottom"/>
          </w:tcPr>
          <w:p w14:paraId="482BF8D6" w14:textId="77777777" w:rsidR="00820010" w:rsidRPr="00C87BD3" w:rsidRDefault="00820010" w:rsidP="00DD18CC">
            <w:pPr>
              <w:jc w:val="right"/>
            </w:pPr>
            <w:r w:rsidRPr="00C87BD3">
              <w:t>1,39</w:t>
            </w:r>
          </w:p>
        </w:tc>
        <w:tc>
          <w:tcPr>
            <w:tcW w:w="690" w:type="pct"/>
            <w:vAlign w:val="bottom"/>
          </w:tcPr>
          <w:p w14:paraId="59F6042E" w14:textId="77777777" w:rsidR="00820010" w:rsidRPr="00C87BD3" w:rsidRDefault="00820010" w:rsidP="00DD18CC">
            <w:pPr>
              <w:jc w:val="right"/>
            </w:pPr>
            <w:r w:rsidRPr="00C87BD3">
              <w:t>1,24</w:t>
            </w:r>
          </w:p>
        </w:tc>
        <w:tc>
          <w:tcPr>
            <w:tcW w:w="690" w:type="pct"/>
            <w:vAlign w:val="bottom"/>
          </w:tcPr>
          <w:p w14:paraId="4E0B3BC4" w14:textId="77777777" w:rsidR="00820010" w:rsidRPr="00C87BD3" w:rsidRDefault="00820010" w:rsidP="00DD18CC">
            <w:pPr>
              <w:jc w:val="right"/>
            </w:pPr>
            <w:r w:rsidRPr="00C87BD3">
              <w:t>1,04</w:t>
            </w:r>
          </w:p>
        </w:tc>
        <w:tc>
          <w:tcPr>
            <w:tcW w:w="482" w:type="pct"/>
            <w:vAlign w:val="bottom"/>
          </w:tcPr>
          <w:p w14:paraId="2000ACFD" w14:textId="77777777" w:rsidR="00820010" w:rsidRPr="00C87BD3" w:rsidRDefault="00820010" w:rsidP="00DD18CC">
            <w:pPr>
              <w:jc w:val="right"/>
            </w:pPr>
            <w:r w:rsidRPr="00C87BD3">
              <w:t>1,41</w:t>
            </w:r>
          </w:p>
        </w:tc>
      </w:tr>
      <w:tr w:rsidR="00000000" w:rsidRPr="00C87BD3" w14:paraId="3245A8BD" w14:textId="77777777" w:rsidTr="00DD18CC">
        <w:trPr>
          <w:trHeight w:val="113"/>
        </w:trPr>
        <w:tc>
          <w:tcPr>
            <w:tcW w:w="1965" w:type="pct"/>
            <w:vAlign w:val="bottom"/>
          </w:tcPr>
          <w:p w14:paraId="77C4E94B" w14:textId="77777777" w:rsidR="00820010" w:rsidRPr="00C87BD3" w:rsidRDefault="00820010" w:rsidP="00DD18CC">
            <w:pPr>
              <w:pStyle w:val="TabellHode-rad"/>
            </w:pPr>
            <w:r w:rsidRPr="00C87BD3">
              <w:t>Psykisk helsevern for voksne</w:t>
            </w:r>
          </w:p>
        </w:tc>
        <w:tc>
          <w:tcPr>
            <w:tcW w:w="518" w:type="pct"/>
            <w:vAlign w:val="bottom"/>
          </w:tcPr>
          <w:p w14:paraId="5836C932" w14:textId="77777777" w:rsidR="00820010" w:rsidRPr="00C87BD3" w:rsidRDefault="00820010" w:rsidP="00DD18CC">
            <w:pPr>
              <w:jc w:val="right"/>
            </w:pPr>
            <w:r w:rsidRPr="00C87BD3">
              <w:t>0,61</w:t>
            </w:r>
          </w:p>
        </w:tc>
        <w:tc>
          <w:tcPr>
            <w:tcW w:w="655" w:type="pct"/>
            <w:vAlign w:val="bottom"/>
          </w:tcPr>
          <w:p w14:paraId="48D1732F" w14:textId="77777777" w:rsidR="00820010" w:rsidRPr="00C87BD3" w:rsidRDefault="00820010" w:rsidP="00DD18CC">
            <w:pPr>
              <w:jc w:val="right"/>
            </w:pPr>
            <w:r w:rsidRPr="00C87BD3">
              <w:t>0,55</w:t>
            </w:r>
          </w:p>
        </w:tc>
        <w:tc>
          <w:tcPr>
            <w:tcW w:w="690" w:type="pct"/>
            <w:vAlign w:val="bottom"/>
          </w:tcPr>
          <w:p w14:paraId="263C9AC2" w14:textId="77777777" w:rsidR="00820010" w:rsidRPr="00C87BD3" w:rsidRDefault="00820010" w:rsidP="00DD18CC">
            <w:pPr>
              <w:jc w:val="right"/>
            </w:pPr>
            <w:r w:rsidRPr="00C87BD3">
              <w:t>0,38</w:t>
            </w:r>
          </w:p>
        </w:tc>
        <w:tc>
          <w:tcPr>
            <w:tcW w:w="690" w:type="pct"/>
            <w:vAlign w:val="bottom"/>
          </w:tcPr>
          <w:p w14:paraId="7E09BF4B" w14:textId="77777777" w:rsidR="00820010" w:rsidRPr="00C87BD3" w:rsidRDefault="00820010" w:rsidP="00DD18CC">
            <w:pPr>
              <w:jc w:val="right"/>
            </w:pPr>
            <w:r w:rsidRPr="00C87BD3">
              <w:t>-0,04</w:t>
            </w:r>
          </w:p>
        </w:tc>
        <w:tc>
          <w:tcPr>
            <w:tcW w:w="482" w:type="pct"/>
            <w:vAlign w:val="bottom"/>
          </w:tcPr>
          <w:p w14:paraId="56FC90A3" w14:textId="77777777" w:rsidR="00820010" w:rsidRPr="00C87BD3" w:rsidRDefault="00820010" w:rsidP="00DD18CC">
            <w:pPr>
              <w:jc w:val="right"/>
            </w:pPr>
            <w:r w:rsidRPr="00C87BD3">
              <w:t>0,50</w:t>
            </w:r>
          </w:p>
        </w:tc>
      </w:tr>
      <w:tr w:rsidR="00000000" w:rsidRPr="00C87BD3" w14:paraId="6ABC0D38" w14:textId="77777777" w:rsidTr="00DD18CC">
        <w:trPr>
          <w:trHeight w:val="113"/>
        </w:trPr>
        <w:tc>
          <w:tcPr>
            <w:tcW w:w="1965" w:type="pct"/>
            <w:vAlign w:val="bottom"/>
          </w:tcPr>
          <w:p w14:paraId="3567273D" w14:textId="77777777" w:rsidR="00820010" w:rsidRPr="00C87BD3" w:rsidRDefault="00820010" w:rsidP="00DD18CC">
            <w:pPr>
              <w:pStyle w:val="TabellHode-rad"/>
            </w:pPr>
            <w:r w:rsidRPr="00C87BD3">
              <w:t>Psykisk helsevern for barn og unge</w:t>
            </w:r>
          </w:p>
        </w:tc>
        <w:tc>
          <w:tcPr>
            <w:tcW w:w="518" w:type="pct"/>
            <w:vAlign w:val="bottom"/>
          </w:tcPr>
          <w:p w14:paraId="51591B10" w14:textId="77777777" w:rsidR="00820010" w:rsidRPr="00C87BD3" w:rsidRDefault="00820010" w:rsidP="00DD18CC">
            <w:pPr>
              <w:jc w:val="right"/>
            </w:pPr>
            <w:r w:rsidRPr="00C87BD3">
              <w:t>-0,39</w:t>
            </w:r>
          </w:p>
        </w:tc>
        <w:tc>
          <w:tcPr>
            <w:tcW w:w="655" w:type="pct"/>
            <w:vAlign w:val="bottom"/>
          </w:tcPr>
          <w:p w14:paraId="62700EBA" w14:textId="77777777" w:rsidR="00820010" w:rsidRPr="00C87BD3" w:rsidRDefault="00820010" w:rsidP="00DD18CC">
            <w:pPr>
              <w:jc w:val="right"/>
            </w:pPr>
            <w:r w:rsidRPr="00C87BD3">
              <w:t>-0,33</w:t>
            </w:r>
          </w:p>
        </w:tc>
        <w:tc>
          <w:tcPr>
            <w:tcW w:w="690" w:type="pct"/>
            <w:vAlign w:val="bottom"/>
          </w:tcPr>
          <w:p w14:paraId="7FF1CE35" w14:textId="77777777" w:rsidR="00820010" w:rsidRPr="00C87BD3" w:rsidRDefault="00820010" w:rsidP="00DD18CC">
            <w:pPr>
              <w:jc w:val="right"/>
            </w:pPr>
            <w:r w:rsidRPr="00C87BD3">
              <w:t>-0,51</w:t>
            </w:r>
          </w:p>
        </w:tc>
        <w:tc>
          <w:tcPr>
            <w:tcW w:w="690" w:type="pct"/>
            <w:vAlign w:val="bottom"/>
          </w:tcPr>
          <w:p w14:paraId="7A80C2E2" w14:textId="77777777" w:rsidR="00820010" w:rsidRPr="00C87BD3" w:rsidRDefault="00820010" w:rsidP="00DD18CC">
            <w:pPr>
              <w:jc w:val="right"/>
            </w:pPr>
            <w:r w:rsidRPr="00C87BD3">
              <w:t>-1,24</w:t>
            </w:r>
          </w:p>
        </w:tc>
        <w:tc>
          <w:tcPr>
            <w:tcW w:w="482" w:type="pct"/>
            <w:vAlign w:val="bottom"/>
          </w:tcPr>
          <w:p w14:paraId="38C14D37" w14:textId="77777777" w:rsidR="00820010" w:rsidRPr="00C87BD3" w:rsidRDefault="00820010" w:rsidP="00DD18CC">
            <w:pPr>
              <w:jc w:val="right"/>
            </w:pPr>
            <w:r w:rsidRPr="00C87BD3">
              <w:t>-0,48</w:t>
            </w:r>
          </w:p>
        </w:tc>
      </w:tr>
      <w:tr w:rsidR="00000000" w:rsidRPr="00C87BD3" w14:paraId="0AE45A5E" w14:textId="77777777" w:rsidTr="00DD18CC">
        <w:trPr>
          <w:trHeight w:val="113"/>
        </w:trPr>
        <w:tc>
          <w:tcPr>
            <w:tcW w:w="1965" w:type="pct"/>
            <w:vAlign w:val="bottom"/>
          </w:tcPr>
          <w:p w14:paraId="4B54202B" w14:textId="77777777" w:rsidR="00820010" w:rsidRPr="00C87BD3" w:rsidRDefault="00820010" w:rsidP="00DD18CC">
            <w:pPr>
              <w:pStyle w:val="TabellHode-rad"/>
            </w:pPr>
            <w:r w:rsidRPr="00C87BD3">
              <w:t>TSB</w:t>
            </w:r>
          </w:p>
        </w:tc>
        <w:tc>
          <w:tcPr>
            <w:tcW w:w="518" w:type="pct"/>
            <w:vAlign w:val="bottom"/>
          </w:tcPr>
          <w:p w14:paraId="7562F100" w14:textId="77777777" w:rsidR="00820010" w:rsidRPr="00C87BD3" w:rsidRDefault="00820010" w:rsidP="00DD18CC">
            <w:pPr>
              <w:jc w:val="right"/>
            </w:pPr>
            <w:r w:rsidRPr="00C87BD3">
              <w:t>0,47</w:t>
            </w:r>
          </w:p>
        </w:tc>
        <w:tc>
          <w:tcPr>
            <w:tcW w:w="655" w:type="pct"/>
            <w:vAlign w:val="bottom"/>
          </w:tcPr>
          <w:p w14:paraId="6FC495F7" w14:textId="77777777" w:rsidR="00820010" w:rsidRPr="00C87BD3" w:rsidRDefault="00820010" w:rsidP="00DD18CC">
            <w:pPr>
              <w:jc w:val="right"/>
            </w:pPr>
            <w:r w:rsidRPr="00C87BD3">
              <w:t>0,40</w:t>
            </w:r>
          </w:p>
        </w:tc>
        <w:tc>
          <w:tcPr>
            <w:tcW w:w="690" w:type="pct"/>
            <w:vAlign w:val="bottom"/>
          </w:tcPr>
          <w:p w14:paraId="63BA266E" w14:textId="77777777" w:rsidR="00820010" w:rsidRPr="00C87BD3" w:rsidRDefault="00820010" w:rsidP="00DD18CC">
            <w:pPr>
              <w:jc w:val="right"/>
            </w:pPr>
            <w:r w:rsidRPr="00C87BD3">
              <w:t>0,22</w:t>
            </w:r>
          </w:p>
        </w:tc>
        <w:tc>
          <w:tcPr>
            <w:tcW w:w="690" w:type="pct"/>
            <w:vAlign w:val="bottom"/>
          </w:tcPr>
          <w:p w14:paraId="776133FB" w14:textId="77777777" w:rsidR="00820010" w:rsidRPr="00C87BD3" w:rsidRDefault="00820010" w:rsidP="00DD18CC">
            <w:pPr>
              <w:jc w:val="right"/>
            </w:pPr>
            <w:r w:rsidRPr="00C87BD3">
              <w:t>-0,05</w:t>
            </w:r>
          </w:p>
        </w:tc>
        <w:tc>
          <w:tcPr>
            <w:tcW w:w="482" w:type="pct"/>
            <w:vAlign w:val="bottom"/>
          </w:tcPr>
          <w:p w14:paraId="67142535" w14:textId="77777777" w:rsidR="00820010" w:rsidRPr="00C87BD3" w:rsidRDefault="00820010" w:rsidP="00DD18CC">
            <w:pPr>
              <w:jc w:val="right"/>
            </w:pPr>
            <w:r w:rsidRPr="00C87BD3">
              <w:t>0,39</w:t>
            </w:r>
          </w:p>
        </w:tc>
      </w:tr>
      <w:tr w:rsidR="00000000" w:rsidRPr="00C87BD3" w14:paraId="0C923FAE" w14:textId="77777777" w:rsidTr="00DD18CC">
        <w:trPr>
          <w:trHeight w:val="113"/>
        </w:trPr>
        <w:tc>
          <w:tcPr>
            <w:tcW w:w="1965" w:type="pct"/>
            <w:vAlign w:val="bottom"/>
          </w:tcPr>
          <w:p w14:paraId="756B8224" w14:textId="77777777" w:rsidR="00820010" w:rsidRPr="00C87BD3" w:rsidRDefault="00820010" w:rsidP="00DD18CC">
            <w:pPr>
              <w:pStyle w:val="TabellHode-rad"/>
            </w:pPr>
            <w:r w:rsidRPr="00C87BD3">
              <w:t>Spesialisthelsetjenesten samlet</w:t>
            </w:r>
          </w:p>
        </w:tc>
        <w:tc>
          <w:tcPr>
            <w:tcW w:w="518" w:type="pct"/>
            <w:vAlign w:val="bottom"/>
          </w:tcPr>
          <w:p w14:paraId="386C8F8C" w14:textId="77777777" w:rsidR="00820010" w:rsidRPr="00C87BD3" w:rsidRDefault="00820010" w:rsidP="00DD18CC">
            <w:pPr>
              <w:jc w:val="right"/>
            </w:pPr>
            <w:r w:rsidRPr="00C87BD3">
              <w:t>1,29</w:t>
            </w:r>
          </w:p>
        </w:tc>
        <w:tc>
          <w:tcPr>
            <w:tcW w:w="655" w:type="pct"/>
            <w:vAlign w:val="bottom"/>
          </w:tcPr>
          <w:p w14:paraId="37CBBA10" w14:textId="77777777" w:rsidR="00820010" w:rsidRPr="00C87BD3" w:rsidRDefault="00820010" w:rsidP="00DD18CC">
            <w:pPr>
              <w:jc w:val="right"/>
            </w:pPr>
            <w:r w:rsidRPr="00C87BD3">
              <w:t>1,17</w:t>
            </w:r>
          </w:p>
        </w:tc>
        <w:tc>
          <w:tcPr>
            <w:tcW w:w="690" w:type="pct"/>
            <w:vAlign w:val="bottom"/>
          </w:tcPr>
          <w:p w14:paraId="1DADC73D" w14:textId="77777777" w:rsidR="00820010" w:rsidRPr="00C87BD3" w:rsidRDefault="00820010" w:rsidP="00DD18CC">
            <w:pPr>
              <w:jc w:val="right"/>
            </w:pPr>
            <w:r w:rsidRPr="00C87BD3">
              <w:t>1,01</w:t>
            </w:r>
          </w:p>
        </w:tc>
        <w:tc>
          <w:tcPr>
            <w:tcW w:w="690" w:type="pct"/>
            <w:vAlign w:val="bottom"/>
          </w:tcPr>
          <w:p w14:paraId="2EC13751" w14:textId="77777777" w:rsidR="00820010" w:rsidRPr="00C87BD3" w:rsidRDefault="00820010" w:rsidP="00DD18CC">
            <w:pPr>
              <w:jc w:val="right"/>
            </w:pPr>
            <w:r w:rsidRPr="00C87BD3">
              <w:t>0,76</w:t>
            </w:r>
          </w:p>
        </w:tc>
        <w:tc>
          <w:tcPr>
            <w:tcW w:w="482" w:type="pct"/>
            <w:vAlign w:val="bottom"/>
          </w:tcPr>
          <w:p w14:paraId="4573F531" w14:textId="77777777" w:rsidR="00820010" w:rsidRPr="00C87BD3" w:rsidRDefault="00820010" w:rsidP="00DD18CC">
            <w:pPr>
              <w:jc w:val="right"/>
            </w:pPr>
            <w:r w:rsidRPr="00C87BD3">
              <w:t>1,18</w:t>
            </w:r>
          </w:p>
        </w:tc>
      </w:tr>
    </w:tbl>
    <w:p w14:paraId="14395C9E" w14:textId="77777777" w:rsidR="00820010" w:rsidRPr="00C87BD3" w:rsidRDefault="00820010" w:rsidP="00C87BD3">
      <w:pPr>
        <w:pStyle w:val="avsnitt-tittel"/>
      </w:pPr>
      <w:r w:rsidRPr="00C87BD3">
        <w:t>Tabell 8. Regionale befolkningstall. 2025–2030.</w:t>
      </w:r>
    </w:p>
    <w:tbl>
      <w:tblPr>
        <w:tblStyle w:val="StandardTabell"/>
        <w:tblW w:w="5000" w:type="pct"/>
        <w:tblLook w:val="0000" w:firstRow="0" w:lastRow="0" w:firstColumn="0" w:lastColumn="0" w:noHBand="0" w:noVBand="0"/>
      </w:tblPr>
      <w:tblGrid>
        <w:gridCol w:w="1191"/>
        <w:gridCol w:w="2093"/>
        <w:gridCol w:w="1805"/>
        <w:gridCol w:w="1807"/>
        <w:gridCol w:w="1805"/>
        <w:gridCol w:w="1755"/>
      </w:tblGrid>
      <w:tr w:rsidR="00000000" w:rsidRPr="00C87BD3" w14:paraId="31A440D8" w14:textId="77777777" w:rsidTr="00DD18CC">
        <w:trPr>
          <w:trHeight w:val="453"/>
        </w:trPr>
        <w:tc>
          <w:tcPr>
            <w:tcW w:w="570" w:type="pct"/>
            <w:vAlign w:val="bottom"/>
          </w:tcPr>
          <w:p w14:paraId="77A2DC15" w14:textId="77777777" w:rsidR="00820010" w:rsidRPr="00C87BD3" w:rsidRDefault="00820010" w:rsidP="00DD18CC">
            <w:pPr>
              <w:pStyle w:val="TabellHode-kolonne"/>
            </w:pPr>
          </w:p>
        </w:tc>
        <w:tc>
          <w:tcPr>
            <w:tcW w:w="1001" w:type="pct"/>
            <w:vAlign w:val="bottom"/>
          </w:tcPr>
          <w:p w14:paraId="3DE204CB" w14:textId="77777777" w:rsidR="00820010" w:rsidRPr="00C87BD3" w:rsidRDefault="00820010" w:rsidP="00DD18CC">
            <w:pPr>
              <w:pStyle w:val="TabellHode-kolonne"/>
              <w:jc w:val="right"/>
            </w:pPr>
            <w:r w:rsidRPr="00C87BD3">
              <w:t>Helse Sør</w:t>
            </w:r>
            <w:r w:rsidRPr="00C87BD3">
              <w:noBreakHyphen/>
              <w:t>Øst</w:t>
            </w:r>
          </w:p>
        </w:tc>
        <w:tc>
          <w:tcPr>
            <w:tcW w:w="863" w:type="pct"/>
            <w:vAlign w:val="bottom"/>
          </w:tcPr>
          <w:p w14:paraId="22DEC0A1" w14:textId="77777777" w:rsidR="00820010" w:rsidRPr="00C87BD3" w:rsidRDefault="00820010" w:rsidP="00DD18CC">
            <w:pPr>
              <w:pStyle w:val="TabellHode-kolonne"/>
              <w:jc w:val="right"/>
            </w:pPr>
            <w:r w:rsidRPr="00C87BD3">
              <w:t>Helse Vest</w:t>
            </w:r>
          </w:p>
        </w:tc>
        <w:tc>
          <w:tcPr>
            <w:tcW w:w="864" w:type="pct"/>
            <w:vAlign w:val="bottom"/>
          </w:tcPr>
          <w:p w14:paraId="5690B502" w14:textId="77777777" w:rsidR="00820010" w:rsidRPr="00C87BD3" w:rsidRDefault="00820010" w:rsidP="00DD18CC">
            <w:pPr>
              <w:pStyle w:val="TabellHode-kolonne"/>
              <w:jc w:val="right"/>
            </w:pPr>
            <w:r w:rsidRPr="00C87BD3">
              <w:t>Helse Midt</w:t>
            </w:r>
            <w:r w:rsidRPr="00C87BD3">
              <w:noBreakHyphen/>
              <w:t>Norge</w:t>
            </w:r>
          </w:p>
        </w:tc>
        <w:tc>
          <w:tcPr>
            <w:tcW w:w="863" w:type="pct"/>
            <w:vAlign w:val="bottom"/>
          </w:tcPr>
          <w:p w14:paraId="087CE360" w14:textId="77777777" w:rsidR="00820010" w:rsidRPr="00C87BD3" w:rsidRDefault="00820010" w:rsidP="00DD18CC">
            <w:pPr>
              <w:pStyle w:val="TabellHode-kolonne"/>
              <w:jc w:val="right"/>
            </w:pPr>
            <w:r w:rsidRPr="00C87BD3">
              <w:t>Helse Nord</w:t>
            </w:r>
          </w:p>
        </w:tc>
        <w:tc>
          <w:tcPr>
            <w:tcW w:w="839" w:type="pct"/>
            <w:vAlign w:val="bottom"/>
          </w:tcPr>
          <w:p w14:paraId="3A2B7E97" w14:textId="77777777" w:rsidR="00820010" w:rsidRPr="00C87BD3" w:rsidRDefault="00820010" w:rsidP="00DD18CC">
            <w:pPr>
              <w:pStyle w:val="TabellHode-kolonne"/>
              <w:jc w:val="right"/>
            </w:pPr>
            <w:r w:rsidRPr="00C87BD3">
              <w:t>Landet samlet</w:t>
            </w:r>
          </w:p>
        </w:tc>
      </w:tr>
      <w:tr w:rsidR="00000000" w:rsidRPr="00C87BD3" w14:paraId="0D7FC3DB" w14:textId="77777777" w:rsidTr="00DD18CC">
        <w:trPr>
          <w:trHeight w:val="113"/>
        </w:trPr>
        <w:tc>
          <w:tcPr>
            <w:tcW w:w="570" w:type="pct"/>
            <w:vAlign w:val="bottom"/>
          </w:tcPr>
          <w:p w14:paraId="05587E15" w14:textId="77777777" w:rsidR="00820010" w:rsidRPr="00C87BD3" w:rsidRDefault="00820010" w:rsidP="00DD18CC">
            <w:pPr>
              <w:pStyle w:val="TabellHode-rad"/>
            </w:pPr>
            <w:r w:rsidRPr="00C87BD3">
              <w:t>2025</w:t>
            </w:r>
          </w:p>
        </w:tc>
        <w:tc>
          <w:tcPr>
            <w:tcW w:w="1001" w:type="pct"/>
            <w:vAlign w:val="bottom"/>
          </w:tcPr>
          <w:p w14:paraId="2EE9966A" w14:textId="663BE61D" w:rsidR="00820010" w:rsidRPr="00C87BD3" w:rsidRDefault="001E10DB" w:rsidP="00DD18CC">
            <w:pPr>
              <w:jc w:val="right"/>
            </w:pPr>
            <w:r w:rsidRPr="00C87BD3">
              <w:t>3</w:t>
            </w:r>
            <w:r>
              <w:t> </w:t>
            </w:r>
            <w:r w:rsidRPr="00C87BD3">
              <w:t>186</w:t>
            </w:r>
            <w:r>
              <w:t> </w:t>
            </w:r>
            <w:r w:rsidRPr="00C87BD3">
              <w:t>303</w:t>
            </w:r>
          </w:p>
        </w:tc>
        <w:tc>
          <w:tcPr>
            <w:tcW w:w="863" w:type="pct"/>
            <w:vAlign w:val="bottom"/>
          </w:tcPr>
          <w:p w14:paraId="523C2F7B" w14:textId="36FA3B1A" w:rsidR="00820010" w:rsidRPr="00C87BD3" w:rsidRDefault="001E10DB" w:rsidP="00DD18CC">
            <w:pPr>
              <w:jc w:val="right"/>
            </w:pPr>
            <w:r w:rsidRPr="00C87BD3">
              <w:t>1</w:t>
            </w:r>
            <w:r>
              <w:t> </w:t>
            </w:r>
            <w:r w:rsidRPr="00C87BD3">
              <w:t>159</w:t>
            </w:r>
            <w:r>
              <w:t> </w:t>
            </w:r>
            <w:r w:rsidRPr="00C87BD3">
              <w:t>706</w:t>
            </w:r>
          </w:p>
        </w:tc>
        <w:tc>
          <w:tcPr>
            <w:tcW w:w="864" w:type="pct"/>
            <w:vAlign w:val="bottom"/>
          </w:tcPr>
          <w:p w14:paraId="69F66CC1" w14:textId="78C50526" w:rsidR="00820010" w:rsidRPr="00C87BD3" w:rsidRDefault="00820010" w:rsidP="00DD18CC">
            <w:pPr>
              <w:jc w:val="right"/>
            </w:pPr>
            <w:r w:rsidRPr="00C87BD3">
              <w:t>75</w:t>
            </w:r>
            <w:r w:rsidR="001E10DB" w:rsidRPr="00C87BD3">
              <w:t>9</w:t>
            </w:r>
            <w:r w:rsidR="001E10DB">
              <w:t> </w:t>
            </w:r>
            <w:r w:rsidR="001E10DB" w:rsidRPr="00C87BD3">
              <w:t>228</w:t>
            </w:r>
          </w:p>
        </w:tc>
        <w:tc>
          <w:tcPr>
            <w:tcW w:w="863" w:type="pct"/>
            <w:vAlign w:val="bottom"/>
          </w:tcPr>
          <w:p w14:paraId="2DB7179C" w14:textId="683C815D" w:rsidR="00820010" w:rsidRPr="00C87BD3" w:rsidRDefault="00820010" w:rsidP="00DD18CC">
            <w:pPr>
              <w:jc w:val="right"/>
            </w:pPr>
            <w:r w:rsidRPr="00C87BD3">
              <w:t>48</w:t>
            </w:r>
            <w:r w:rsidR="001E10DB" w:rsidRPr="00C87BD3">
              <w:t>9</w:t>
            </w:r>
            <w:r w:rsidR="001E10DB">
              <w:t> </w:t>
            </w:r>
            <w:r w:rsidR="001E10DB" w:rsidRPr="00C87BD3">
              <w:t>103</w:t>
            </w:r>
          </w:p>
        </w:tc>
        <w:tc>
          <w:tcPr>
            <w:tcW w:w="839" w:type="pct"/>
            <w:vAlign w:val="bottom"/>
          </w:tcPr>
          <w:p w14:paraId="641179EF" w14:textId="580A93DC" w:rsidR="00820010" w:rsidRPr="00C87BD3" w:rsidRDefault="001E10DB" w:rsidP="00DD18CC">
            <w:pPr>
              <w:jc w:val="right"/>
            </w:pPr>
            <w:r w:rsidRPr="00C87BD3">
              <w:t>5</w:t>
            </w:r>
            <w:r>
              <w:t> </w:t>
            </w:r>
            <w:r w:rsidRPr="00C87BD3">
              <w:t>594</w:t>
            </w:r>
            <w:r>
              <w:t> </w:t>
            </w:r>
            <w:r w:rsidRPr="00C87BD3">
              <w:t>340</w:t>
            </w:r>
          </w:p>
        </w:tc>
      </w:tr>
      <w:tr w:rsidR="00000000" w:rsidRPr="00C87BD3" w14:paraId="0540FE37" w14:textId="77777777" w:rsidTr="00DD18CC">
        <w:trPr>
          <w:trHeight w:val="113"/>
        </w:trPr>
        <w:tc>
          <w:tcPr>
            <w:tcW w:w="570" w:type="pct"/>
            <w:vAlign w:val="bottom"/>
          </w:tcPr>
          <w:p w14:paraId="79896FF6" w14:textId="77777777" w:rsidR="00820010" w:rsidRPr="00C87BD3" w:rsidRDefault="00820010" w:rsidP="00DD18CC">
            <w:pPr>
              <w:pStyle w:val="TabellHode-rad"/>
            </w:pPr>
            <w:r w:rsidRPr="00C87BD3">
              <w:t>2026</w:t>
            </w:r>
          </w:p>
        </w:tc>
        <w:tc>
          <w:tcPr>
            <w:tcW w:w="1001" w:type="pct"/>
            <w:vAlign w:val="bottom"/>
          </w:tcPr>
          <w:p w14:paraId="2899348B" w14:textId="6B656F8B" w:rsidR="00820010" w:rsidRPr="00C87BD3" w:rsidRDefault="001E10DB" w:rsidP="00DD18CC">
            <w:pPr>
              <w:jc w:val="right"/>
            </w:pPr>
            <w:r w:rsidRPr="00C87BD3">
              <w:t>3</w:t>
            </w:r>
            <w:r>
              <w:t> </w:t>
            </w:r>
            <w:r w:rsidRPr="00C87BD3">
              <w:t>208</w:t>
            </w:r>
            <w:r>
              <w:t> </w:t>
            </w:r>
            <w:r w:rsidRPr="00C87BD3">
              <w:t>023</w:t>
            </w:r>
          </w:p>
        </w:tc>
        <w:tc>
          <w:tcPr>
            <w:tcW w:w="863" w:type="pct"/>
            <w:vAlign w:val="bottom"/>
          </w:tcPr>
          <w:p w14:paraId="18817BDC" w14:textId="4134ECCE" w:rsidR="00820010" w:rsidRPr="00C87BD3" w:rsidRDefault="001E10DB" w:rsidP="00DD18CC">
            <w:pPr>
              <w:jc w:val="right"/>
            </w:pPr>
            <w:r w:rsidRPr="00C87BD3">
              <w:t>1</w:t>
            </w:r>
            <w:r>
              <w:t> </w:t>
            </w:r>
            <w:r w:rsidRPr="00C87BD3">
              <w:t>167</w:t>
            </w:r>
            <w:r>
              <w:t> </w:t>
            </w:r>
            <w:r w:rsidRPr="00C87BD3">
              <w:t>264</w:t>
            </w:r>
          </w:p>
        </w:tc>
        <w:tc>
          <w:tcPr>
            <w:tcW w:w="864" w:type="pct"/>
            <w:vAlign w:val="bottom"/>
          </w:tcPr>
          <w:p w14:paraId="3A7965B6" w14:textId="5BA155A5" w:rsidR="00820010" w:rsidRPr="00C87BD3" w:rsidRDefault="00820010" w:rsidP="00DD18CC">
            <w:pPr>
              <w:jc w:val="right"/>
            </w:pPr>
            <w:r w:rsidRPr="00C87BD3">
              <w:t>76</w:t>
            </w:r>
            <w:r w:rsidR="001E10DB" w:rsidRPr="00C87BD3">
              <w:t>2</w:t>
            </w:r>
            <w:r w:rsidR="001E10DB">
              <w:t> </w:t>
            </w:r>
            <w:r w:rsidR="001E10DB" w:rsidRPr="00C87BD3">
              <w:t>335</w:t>
            </w:r>
          </w:p>
        </w:tc>
        <w:tc>
          <w:tcPr>
            <w:tcW w:w="863" w:type="pct"/>
            <w:vAlign w:val="bottom"/>
          </w:tcPr>
          <w:p w14:paraId="5E3FD932" w14:textId="4F94578A" w:rsidR="00820010" w:rsidRPr="00C87BD3" w:rsidRDefault="00820010" w:rsidP="00DD18CC">
            <w:pPr>
              <w:jc w:val="right"/>
            </w:pPr>
            <w:r w:rsidRPr="00C87BD3">
              <w:t>48</w:t>
            </w:r>
            <w:r w:rsidR="001E10DB" w:rsidRPr="00C87BD3">
              <w:t>9</w:t>
            </w:r>
            <w:r w:rsidR="001E10DB">
              <w:t> </w:t>
            </w:r>
            <w:r w:rsidR="001E10DB" w:rsidRPr="00C87BD3">
              <w:t>778</w:t>
            </w:r>
          </w:p>
        </w:tc>
        <w:tc>
          <w:tcPr>
            <w:tcW w:w="839" w:type="pct"/>
            <w:vAlign w:val="bottom"/>
          </w:tcPr>
          <w:p w14:paraId="527C4A73" w14:textId="1E7E6DA4" w:rsidR="00820010" w:rsidRPr="00C87BD3" w:rsidRDefault="001E10DB" w:rsidP="00DD18CC">
            <w:pPr>
              <w:jc w:val="right"/>
            </w:pPr>
            <w:r w:rsidRPr="00C87BD3">
              <w:t>5</w:t>
            </w:r>
            <w:r>
              <w:t> </w:t>
            </w:r>
            <w:r w:rsidRPr="00C87BD3">
              <w:t>627</w:t>
            </w:r>
            <w:r>
              <w:t> </w:t>
            </w:r>
            <w:r w:rsidRPr="00C87BD3">
              <w:t>400</w:t>
            </w:r>
          </w:p>
        </w:tc>
      </w:tr>
      <w:tr w:rsidR="00000000" w:rsidRPr="00C87BD3" w14:paraId="3F11B09A" w14:textId="77777777" w:rsidTr="00DD18CC">
        <w:trPr>
          <w:trHeight w:val="113"/>
        </w:trPr>
        <w:tc>
          <w:tcPr>
            <w:tcW w:w="570" w:type="pct"/>
            <w:vAlign w:val="bottom"/>
          </w:tcPr>
          <w:p w14:paraId="29652EB1" w14:textId="77777777" w:rsidR="00820010" w:rsidRPr="00C87BD3" w:rsidRDefault="00820010" w:rsidP="00DD18CC">
            <w:pPr>
              <w:pStyle w:val="TabellHode-rad"/>
            </w:pPr>
            <w:r w:rsidRPr="00C87BD3">
              <w:t>2027</w:t>
            </w:r>
          </w:p>
        </w:tc>
        <w:tc>
          <w:tcPr>
            <w:tcW w:w="1001" w:type="pct"/>
            <w:vAlign w:val="bottom"/>
          </w:tcPr>
          <w:p w14:paraId="29BD044F" w14:textId="5DA82B0D" w:rsidR="00820010" w:rsidRPr="00C87BD3" w:rsidRDefault="001E10DB" w:rsidP="00DD18CC">
            <w:pPr>
              <w:jc w:val="right"/>
            </w:pPr>
            <w:r w:rsidRPr="00C87BD3">
              <w:t>3</w:t>
            </w:r>
            <w:r>
              <w:t> </w:t>
            </w:r>
            <w:r w:rsidRPr="00C87BD3">
              <w:t>229</w:t>
            </w:r>
            <w:r>
              <w:t> </w:t>
            </w:r>
            <w:r w:rsidRPr="00C87BD3">
              <w:t>205</w:t>
            </w:r>
          </w:p>
        </w:tc>
        <w:tc>
          <w:tcPr>
            <w:tcW w:w="863" w:type="pct"/>
            <w:vAlign w:val="bottom"/>
          </w:tcPr>
          <w:p w14:paraId="535B1387" w14:textId="586EA0F4" w:rsidR="00820010" w:rsidRPr="00C87BD3" w:rsidRDefault="001E10DB" w:rsidP="00DD18CC">
            <w:pPr>
              <w:jc w:val="right"/>
            </w:pPr>
            <w:r w:rsidRPr="00C87BD3">
              <w:t>1</w:t>
            </w:r>
            <w:r>
              <w:t> </w:t>
            </w:r>
            <w:r w:rsidRPr="00C87BD3">
              <w:t>173</w:t>
            </w:r>
            <w:r>
              <w:t> </w:t>
            </w:r>
            <w:r w:rsidRPr="00C87BD3">
              <w:t>287</w:t>
            </w:r>
          </w:p>
        </w:tc>
        <w:tc>
          <w:tcPr>
            <w:tcW w:w="864" w:type="pct"/>
            <w:vAlign w:val="bottom"/>
          </w:tcPr>
          <w:p w14:paraId="68091129" w14:textId="47FF82A2" w:rsidR="00820010" w:rsidRPr="00C87BD3" w:rsidRDefault="00820010" w:rsidP="00DD18CC">
            <w:pPr>
              <w:jc w:val="right"/>
            </w:pPr>
            <w:r w:rsidRPr="00C87BD3">
              <w:t>76</w:t>
            </w:r>
            <w:r w:rsidR="001E10DB" w:rsidRPr="00C87BD3">
              <w:t>5</w:t>
            </w:r>
            <w:r w:rsidR="001E10DB">
              <w:t> </w:t>
            </w:r>
            <w:r w:rsidR="001E10DB" w:rsidRPr="00C87BD3">
              <w:t>132</w:t>
            </w:r>
          </w:p>
        </w:tc>
        <w:tc>
          <w:tcPr>
            <w:tcW w:w="863" w:type="pct"/>
            <w:vAlign w:val="bottom"/>
          </w:tcPr>
          <w:p w14:paraId="3EE43A0C" w14:textId="15B30170" w:rsidR="00820010" w:rsidRPr="00C87BD3" w:rsidRDefault="00820010" w:rsidP="00DD18CC">
            <w:pPr>
              <w:jc w:val="right"/>
            </w:pPr>
            <w:r w:rsidRPr="00C87BD3">
              <w:t>49</w:t>
            </w:r>
            <w:r w:rsidR="001E10DB" w:rsidRPr="00C87BD3">
              <w:t>0</w:t>
            </w:r>
            <w:r w:rsidR="001E10DB">
              <w:t> </w:t>
            </w:r>
            <w:r w:rsidR="001E10DB" w:rsidRPr="00C87BD3">
              <w:t>434</w:t>
            </w:r>
          </w:p>
        </w:tc>
        <w:tc>
          <w:tcPr>
            <w:tcW w:w="839" w:type="pct"/>
            <w:vAlign w:val="bottom"/>
          </w:tcPr>
          <w:p w14:paraId="5493A444" w14:textId="4F5362C7" w:rsidR="00820010" w:rsidRPr="00C87BD3" w:rsidRDefault="001E10DB" w:rsidP="00DD18CC">
            <w:pPr>
              <w:jc w:val="right"/>
            </w:pPr>
            <w:r w:rsidRPr="00C87BD3">
              <w:t>5</w:t>
            </w:r>
            <w:r>
              <w:t> </w:t>
            </w:r>
            <w:r w:rsidRPr="00C87BD3">
              <w:t>658</w:t>
            </w:r>
            <w:r>
              <w:t> </w:t>
            </w:r>
            <w:r w:rsidRPr="00C87BD3">
              <w:t>058</w:t>
            </w:r>
          </w:p>
        </w:tc>
      </w:tr>
      <w:tr w:rsidR="00000000" w:rsidRPr="00C87BD3" w14:paraId="2890DE47" w14:textId="77777777" w:rsidTr="00DD18CC">
        <w:trPr>
          <w:trHeight w:val="113"/>
        </w:trPr>
        <w:tc>
          <w:tcPr>
            <w:tcW w:w="570" w:type="pct"/>
            <w:vAlign w:val="bottom"/>
          </w:tcPr>
          <w:p w14:paraId="24B0CD01" w14:textId="77777777" w:rsidR="00820010" w:rsidRPr="00C87BD3" w:rsidRDefault="00820010" w:rsidP="00DD18CC">
            <w:pPr>
              <w:pStyle w:val="TabellHode-rad"/>
            </w:pPr>
            <w:r w:rsidRPr="00C87BD3">
              <w:t>2028</w:t>
            </w:r>
          </w:p>
        </w:tc>
        <w:tc>
          <w:tcPr>
            <w:tcW w:w="1001" w:type="pct"/>
            <w:vAlign w:val="bottom"/>
          </w:tcPr>
          <w:p w14:paraId="2DB556A9" w14:textId="18A78F2B" w:rsidR="00820010" w:rsidRPr="00C87BD3" w:rsidRDefault="001E10DB" w:rsidP="00DD18CC">
            <w:pPr>
              <w:jc w:val="right"/>
            </w:pPr>
            <w:r w:rsidRPr="00C87BD3">
              <w:t>3</w:t>
            </w:r>
            <w:r>
              <w:t> </w:t>
            </w:r>
            <w:r w:rsidRPr="00C87BD3">
              <w:t>250</w:t>
            </w:r>
            <w:r>
              <w:t> </w:t>
            </w:r>
            <w:r w:rsidRPr="00C87BD3">
              <w:t>612</w:t>
            </w:r>
          </w:p>
        </w:tc>
        <w:tc>
          <w:tcPr>
            <w:tcW w:w="863" w:type="pct"/>
            <w:vAlign w:val="bottom"/>
          </w:tcPr>
          <w:p w14:paraId="20CA6D2F" w14:textId="70EB1A91" w:rsidR="00820010" w:rsidRPr="00C87BD3" w:rsidRDefault="001E10DB" w:rsidP="00DD18CC">
            <w:pPr>
              <w:jc w:val="right"/>
            </w:pPr>
            <w:r w:rsidRPr="00C87BD3">
              <w:t>1</w:t>
            </w:r>
            <w:r>
              <w:t> </w:t>
            </w:r>
            <w:r w:rsidRPr="00C87BD3">
              <w:t>179</w:t>
            </w:r>
            <w:r>
              <w:t> </w:t>
            </w:r>
            <w:r w:rsidRPr="00C87BD3">
              <w:t>088</w:t>
            </w:r>
          </w:p>
        </w:tc>
        <w:tc>
          <w:tcPr>
            <w:tcW w:w="864" w:type="pct"/>
            <w:vAlign w:val="bottom"/>
          </w:tcPr>
          <w:p w14:paraId="10CB6B1C" w14:textId="5668AAEC" w:rsidR="00820010" w:rsidRPr="00C87BD3" w:rsidRDefault="00820010" w:rsidP="00DD18CC">
            <w:pPr>
              <w:jc w:val="right"/>
            </w:pPr>
            <w:r w:rsidRPr="00C87BD3">
              <w:t>76</w:t>
            </w:r>
            <w:r w:rsidR="001E10DB" w:rsidRPr="00C87BD3">
              <w:t>7</w:t>
            </w:r>
            <w:r w:rsidR="001E10DB">
              <w:t> </w:t>
            </w:r>
            <w:r w:rsidR="001E10DB" w:rsidRPr="00C87BD3">
              <w:t>978</w:t>
            </w:r>
          </w:p>
        </w:tc>
        <w:tc>
          <w:tcPr>
            <w:tcW w:w="863" w:type="pct"/>
            <w:vAlign w:val="bottom"/>
          </w:tcPr>
          <w:p w14:paraId="66D8CC23" w14:textId="104FD64D" w:rsidR="00820010" w:rsidRPr="00C87BD3" w:rsidRDefault="00820010" w:rsidP="00DD18CC">
            <w:pPr>
              <w:jc w:val="right"/>
            </w:pPr>
            <w:r w:rsidRPr="00C87BD3">
              <w:t>49</w:t>
            </w:r>
            <w:r w:rsidR="001E10DB" w:rsidRPr="00C87BD3">
              <w:t>1</w:t>
            </w:r>
            <w:r w:rsidR="001E10DB">
              <w:t> </w:t>
            </w:r>
            <w:r w:rsidR="001E10DB" w:rsidRPr="00C87BD3">
              <w:t>004</w:t>
            </w:r>
          </w:p>
        </w:tc>
        <w:tc>
          <w:tcPr>
            <w:tcW w:w="839" w:type="pct"/>
            <w:vAlign w:val="bottom"/>
          </w:tcPr>
          <w:p w14:paraId="261C590C" w14:textId="2D405AC8" w:rsidR="00820010" w:rsidRPr="00C87BD3" w:rsidRDefault="001E10DB" w:rsidP="00DD18CC">
            <w:pPr>
              <w:jc w:val="right"/>
            </w:pPr>
            <w:r w:rsidRPr="00C87BD3">
              <w:t>5</w:t>
            </w:r>
            <w:r>
              <w:t> </w:t>
            </w:r>
            <w:r w:rsidRPr="00C87BD3">
              <w:t>688</w:t>
            </w:r>
            <w:r>
              <w:t> </w:t>
            </w:r>
            <w:r w:rsidRPr="00C87BD3">
              <w:t>682</w:t>
            </w:r>
          </w:p>
        </w:tc>
      </w:tr>
      <w:tr w:rsidR="00000000" w:rsidRPr="00C87BD3" w14:paraId="0236C947" w14:textId="77777777" w:rsidTr="00DD18CC">
        <w:trPr>
          <w:trHeight w:val="113"/>
        </w:trPr>
        <w:tc>
          <w:tcPr>
            <w:tcW w:w="570" w:type="pct"/>
            <w:vAlign w:val="bottom"/>
          </w:tcPr>
          <w:p w14:paraId="58AC171E" w14:textId="77777777" w:rsidR="00820010" w:rsidRPr="00C87BD3" w:rsidRDefault="00820010" w:rsidP="00DD18CC">
            <w:pPr>
              <w:pStyle w:val="TabellHode-rad"/>
            </w:pPr>
            <w:r w:rsidRPr="00C87BD3">
              <w:t>2029</w:t>
            </w:r>
          </w:p>
        </w:tc>
        <w:tc>
          <w:tcPr>
            <w:tcW w:w="1001" w:type="pct"/>
            <w:vAlign w:val="bottom"/>
          </w:tcPr>
          <w:p w14:paraId="5CFFC51F" w14:textId="77CEC9D2" w:rsidR="00820010" w:rsidRPr="00C87BD3" w:rsidRDefault="001E10DB" w:rsidP="00DD18CC">
            <w:pPr>
              <w:jc w:val="right"/>
            </w:pPr>
            <w:r w:rsidRPr="00C87BD3">
              <w:t>3</w:t>
            </w:r>
            <w:r>
              <w:t> </w:t>
            </w:r>
            <w:r w:rsidRPr="00C87BD3">
              <w:t>272</w:t>
            </w:r>
            <w:r>
              <w:t> </w:t>
            </w:r>
            <w:r w:rsidRPr="00C87BD3">
              <w:t>268</w:t>
            </w:r>
          </w:p>
        </w:tc>
        <w:tc>
          <w:tcPr>
            <w:tcW w:w="863" w:type="pct"/>
            <w:vAlign w:val="bottom"/>
          </w:tcPr>
          <w:p w14:paraId="5B3A0D54" w14:textId="7AF87077" w:rsidR="00820010" w:rsidRPr="00C87BD3" w:rsidRDefault="001E10DB" w:rsidP="00DD18CC">
            <w:pPr>
              <w:jc w:val="right"/>
            </w:pPr>
            <w:r w:rsidRPr="00C87BD3">
              <w:t>1</w:t>
            </w:r>
            <w:r>
              <w:t> </w:t>
            </w:r>
            <w:r w:rsidRPr="00C87BD3">
              <w:t>184</w:t>
            </w:r>
            <w:r>
              <w:t> </w:t>
            </w:r>
            <w:r w:rsidRPr="00C87BD3">
              <w:t>690</w:t>
            </w:r>
          </w:p>
        </w:tc>
        <w:tc>
          <w:tcPr>
            <w:tcW w:w="864" w:type="pct"/>
            <w:vAlign w:val="bottom"/>
          </w:tcPr>
          <w:p w14:paraId="5D1E2BE7" w14:textId="2CCC1396" w:rsidR="00820010" w:rsidRPr="00C87BD3" w:rsidRDefault="00820010" w:rsidP="00DD18CC">
            <w:pPr>
              <w:jc w:val="right"/>
            </w:pPr>
            <w:r w:rsidRPr="00C87BD3">
              <w:t>77</w:t>
            </w:r>
            <w:r w:rsidR="001E10DB" w:rsidRPr="00C87BD3">
              <w:t>0</w:t>
            </w:r>
            <w:r w:rsidR="001E10DB">
              <w:t> </w:t>
            </w:r>
            <w:r w:rsidR="001E10DB" w:rsidRPr="00C87BD3">
              <w:t>871</w:t>
            </w:r>
          </w:p>
        </w:tc>
        <w:tc>
          <w:tcPr>
            <w:tcW w:w="863" w:type="pct"/>
            <w:vAlign w:val="bottom"/>
          </w:tcPr>
          <w:p w14:paraId="69871555" w14:textId="344A20E5" w:rsidR="00820010" w:rsidRPr="00C87BD3" w:rsidRDefault="00820010" w:rsidP="00DD18CC">
            <w:pPr>
              <w:jc w:val="right"/>
            </w:pPr>
            <w:r w:rsidRPr="00C87BD3">
              <w:t>49</w:t>
            </w:r>
            <w:r w:rsidR="001E10DB" w:rsidRPr="00C87BD3">
              <w:t>1</w:t>
            </w:r>
            <w:r w:rsidR="001E10DB">
              <w:t> </w:t>
            </w:r>
            <w:r w:rsidR="001E10DB" w:rsidRPr="00C87BD3">
              <w:t>477</w:t>
            </w:r>
          </w:p>
        </w:tc>
        <w:tc>
          <w:tcPr>
            <w:tcW w:w="839" w:type="pct"/>
            <w:vAlign w:val="bottom"/>
          </w:tcPr>
          <w:p w14:paraId="7E4A449A" w14:textId="4D7D5BA0" w:rsidR="00820010" w:rsidRPr="00C87BD3" w:rsidRDefault="001E10DB" w:rsidP="00DD18CC">
            <w:pPr>
              <w:jc w:val="right"/>
            </w:pPr>
            <w:r w:rsidRPr="00C87BD3">
              <w:t>5</w:t>
            </w:r>
            <w:r>
              <w:t> </w:t>
            </w:r>
            <w:r w:rsidRPr="00C87BD3">
              <w:t>719</w:t>
            </w:r>
            <w:r>
              <w:t> </w:t>
            </w:r>
            <w:r w:rsidRPr="00C87BD3">
              <w:t>306</w:t>
            </w:r>
          </w:p>
        </w:tc>
      </w:tr>
      <w:tr w:rsidR="00000000" w:rsidRPr="00C87BD3" w14:paraId="151DED47" w14:textId="77777777" w:rsidTr="00DD18CC">
        <w:trPr>
          <w:trHeight w:val="113"/>
        </w:trPr>
        <w:tc>
          <w:tcPr>
            <w:tcW w:w="570" w:type="pct"/>
            <w:vAlign w:val="bottom"/>
          </w:tcPr>
          <w:p w14:paraId="0AD449B1" w14:textId="77777777" w:rsidR="00820010" w:rsidRPr="00C87BD3" w:rsidRDefault="00820010" w:rsidP="00DD18CC">
            <w:pPr>
              <w:pStyle w:val="TabellHode-rad"/>
            </w:pPr>
            <w:r w:rsidRPr="00C87BD3">
              <w:t>2030</w:t>
            </w:r>
          </w:p>
        </w:tc>
        <w:tc>
          <w:tcPr>
            <w:tcW w:w="1001" w:type="pct"/>
            <w:vAlign w:val="bottom"/>
          </w:tcPr>
          <w:p w14:paraId="0D1BB4D1" w14:textId="4673A97D" w:rsidR="00820010" w:rsidRPr="00C87BD3" w:rsidRDefault="001E10DB" w:rsidP="00DD18CC">
            <w:pPr>
              <w:jc w:val="right"/>
            </w:pPr>
            <w:r w:rsidRPr="00C87BD3">
              <w:t>3</w:t>
            </w:r>
            <w:r>
              <w:t> </w:t>
            </w:r>
            <w:r w:rsidRPr="00C87BD3">
              <w:t>294</w:t>
            </w:r>
            <w:r>
              <w:t> </w:t>
            </w:r>
            <w:r w:rsidRPr="00C87BD3">
              <w:t>089</w:t>
            </w:r>
          </w:p>
        </w:tc>
        <w:tc>
          <w:tcPr>
            <w:tcW w:w="863" w:type="pct"/>
            <w:vAlign w:val="bottom"/>
          </w:tcPr>
          <w:p w14:paraId="7AF47228" w14:textId="6DEC9583" w:rsidR="00820010" w:rsidRPr="00C87BD3" w:rsidRDefault="001E10DB" w:rsidP="00DD18CC">
            <w:pPr>
              <w:jc w:val="right"/>
            </w:pPr>
            <w:r w:rsidRPr="00C87BD3">
              <w:t>1</w:t>
            </w:r>
            <w:r>
              <w:t> </w:t>
            </w:r>
            <w:r w:rsidRPr="00C87BD3">
              <w:t>190</w:t>
            </w:r>
            <w:r>
              <w:t> </w:t>
            </w:r>
            <w:r w:rsidRPr="00C87BD3">
              <w:t>054</w:t>
            </w:r>
          </w:p>
        </w:tc>
        <w:tc>
          <w:tcPr>
            <w:tcW w:w="864" w:type="pct"/>
            <w:vAlign w:val="bottom"/>
          </w:tcPr>
          <w:p w14:paraId="0ECC5AFA" w14:textId="2D54B0B4" w:rsidR="00820010" w:rsidRPr="00C87BD3" w:rsidRDefault="00820010" w:rsidP="00DD18CC">
            <w:pPr>
              <w:jc w:val="right"/>
            </w:pPr>
            <w:r w:rsidRPr="00C87BD3">
              <w:t>77</w:t>
            </w:r>
            <w:r w:rsidR="001E10DB" w:rsidRPr="00C87BD3">
              <w:t>3</w:t>
            </w:r>
            <w:r w:rsidR="001E10DB">
              <w:t> </w:t>
            </w:r>
            <w:r w:rsidR="001E10DB" w:rsidRPr="00C87BD3">
              <w:t>769</w:t>
            </w:r>
          </w:p>
        </w:tc>
        <w:tc>
          <w:tcPr>
            <w:tcW w:w="863" w:type="pct"/>
            <w:vAlign w:val="bottom"/>
          </w:tcPr>
          <w:p w14:paraId="50CAF1BA" w14:textId="00BDB356" w:rsidR="00820010" w:rsidRPr="00C87BD3" w:rsidRDefault="00820010" w:rsidP="00DD18CC">
            <w:pPr>
              <w:jc w:val="right"/>
            </w:pPr>
            <w:r w:rsidRPr="00C87BD3">
              <w:t>49</w:t>
            </w:r>
            <w:r w:rsidR="001E10DB" w:rsidRPr="00C87BD3">
              <w:t>1</w:t>
            </w:r>
            <w:r w:rsidR="001E10DB">
              <w:t> </w:t>
            </w:r>
            <w:r w:rsidR="001E10DB" w:rsidRPr="00C87BD3">
              <w:t>848</w:t>
            </w:r>
          </w:p>
        </w:tc>
        <w:tc>
          <w:tcPr>
            <w:tcW w:w="839" w:type="pct"/>
            <w:vAlign w:val="bottom"/>
          </w:tcPr>
          <w:p w14:paraId="14A83C4C" w14:textId="23F52A4C" w:rsidR="00820010" w:rsidRPr="00C87BD3" w:rsidRDefault="001E10DB" w:rsidP="00DD18CC">
            <w:pPr>
              <w:jc w:val="right"/>
            </w:pPr>
            <w:r w:rsidRPr="00C87BD3">
              <w:t>5</w:t>
            </w:r>
            <w:r>
              <w:t> </w:t>
            </w:r>
            <w:r w:rsidRPr="00C87BD3">
              <w:t>749</w:t>
            </w:r>
            <w:r>
              <w:t> </w:t>
            </w:r>
            <w:r w:rsidRPr="00C87BD3">
              <w:t>760</w:t>
            </w:r>
          </w:p>
        </w:tc>
      </w:tr>
      <w:tr w:rsidR="00000000" w:rsidRPr="00C87BD3" w14:paraId="0CD8769C" w14:textId="77777777" w:rsidTr="00DD18CC">
        <w:trPr>
          <w:trHeight w:val="113"/>
        </w:trPr>
        <w:tc>
          <w:tcPr>
            <w:tcW w:w="570" w:type="pct"/>
            <w:vAlign w:val="bottom"/>
          </w:tcPr>
          <w:p w14:paraId="38248314" w14:textId="77777777" w:rsidR="00820010" w:rsidRPr="00C87BD3" w:rsidRDefault="00820010" w:rsidP="00DD18CC">
            <w:pPr>
              <w:pStyle w:val="TabellHode-kolonne"/>
            </w:pPr>
          </w:p>
        </w:tc>
        <w:tc>
          <w:tcPr>
            <w:tcW w:w="4430" w:type="pct"/>
            <w:gridSpan w:val="5"/>
            <w:vAlign w:val="bottom"/>
          </w:tcPr>
          <w:p w14:paraId="6BC55846" w14:textId="77777777" w:rsidR="00820010" w:rsidRPr="00C87BD3" w:rsidRDefault="00820010" w:rsidP="00DD18CC">
            <w:pPr>
              <w:pStyle w:val="TabellHode-kolonne"/>
            </w:pPr>
            <w:r w:rsidRPr="00C87BD3">
              <w:rPr>
                <w:rStyle w:val="kursiv"/>
              </w:rPr>
              <w:t>Regional befolkningsvekst (fra året før). Prosent.</w:t>
            </w:r>
          </w:p>
        </w:tc>
      </w:tr>
      <w:tr w:rsidR="00000000" w:rsidRPr="00C87BD3" w14:paraId="46CA99D8" w14:textId="77777777" w:rsidTr="00DD18CC">
        <w:trPr>
          <w:trHeight w:val="113"/>
        </w:trPr>
        <w:tc>
          <w:tcPr>
            <w:tcW w:w="570" w:type="pct"/>
            <w:vAlign w:val="bottom"/>
          </w:tcPr>
          <w:p w14:paraId="674AF7D7" w14:textId="77777777" w:rsidR="00820010" w:rsidRPr="00C87BD3" w:rsidRDefault="00820010" w:rsidP="00DD18CC">
            <w:pPr>
              <w:pStyle w:val="TabellHode-rad"/>
            </w:pPr>
            <w:r w:rsidRPr="00C87BD3">
              <w:t>2026</w:t>
            </w:r>
          </w:p>
        </w:tc>
        <w:tc>
          <w:tcPr>
            <w:tcW w:w="1001" w:type="pct"/>
            <w:vAlign w:val="bottom"/>
          </w:tcPr>
          <w:p w14:paraId="4212E3A6" w14:textId="77777777" w:rsidR="00820010" w:rsidRPr="00C87BD3" w:rsidRDefault="00820010" w:rsidP="00DD18CC">
            <w:pPr>
              <w:jc w:val="right"/>
            </w:pPr>
            <w:r w:rsidRPr="00C87BD3">
              <w:t>0,68</w:t>
            </w:r>
          </w:p>
        </w:tc>
        <w:tc>
          <w:tcPr>
            <w:tcW w:w="863" w:type="pct"/>
            <w:vAlign w:val="bottom"/>
          </w:tcPr>
          <w:p w14:paraId="69B42A66" w14:textId="77777777" w:rsidR="00820010" w:rsidRPr="00C87BD3" w:rsidRDefault="00820010" w:rsidP="00DD18CC">
            <w:pPr>
              <w:jc w:val="right"/>
            </w:pPr>
            <w:r w:rsidRPr="00C87BD3">
              <w:t>0,65</w:t>
            </w:r>
          </w:p>
        </w:tc>
        <w:tc>
          <w:tcPr>
            <w:tcW w:w="864" w:type="pct"/>
            <w:vAlign w:val="bottom"/>
          </w:tcPr>
          <w:p w14:paraId="3FCB75C1" w14:textId="77777777" w:rsidR="00820010" w:rsidRPr="00C87BD3" w:rsidRDefault="00820010" w:rsidP="00DD18CC">
            <w:pPr>
              <w:jc w:val="right"/>
            </w:pPr>
            <w:r w:rsidRPr="00C87BD3">
              <w:t>0,41</w:t>
            </w:r>
          </w:p>
        </w:tc>
        <w:tc>
          <w:tcPr>
            <w:tcW w:w="863" w:type="pct"/>
            <w:vAlign w:val="bottom"/>
          </w:tcPr>
          <w:p w14:paraId="7B7139C3" w14:textId="77777777" w:rsidR="00820010" w:rsidRPr="00C87BD3" w:rsidRDefault="00820010" w:rsidP="00DD18CC">
            <w:pPr>
              <w:jc w:val="right"/>
            </w:pPr>
            <w:r w:rsidRPr="00C87BD3">
              <w:t>0,14</w:t>
            </w:r>
          </w:p>
        </w:tc>
        <w:tc>
          <w:tcPr>
            <w:tcW w:w="839" w:type="pct"/>
            <w:vAlign w:val="bottom"/>
          </w:tcPr>
          <w:p w14:paraId="41C1E713" w14:textId="77777777" w:rsidR="00820010" w:rsidRPr="00C87BD3" w:rsidRDefault="00820010" w:rsidP="00DD18CC">
            <w:pPr>
              <w:jc w:val="right"/>
            </w:pPr>
            <w:r w:rsidRPr="00C87BD3">
              <w:t>0,59</w:t>
            </w:r>
          </w:p>
        </w:tc>
      </w:tr>
      <w:tr w:rsidR="00000000" w:rsidRPr="00C87BD3" w14:paraId="7B817C5E" w14:textId="77777777" w:rsidTr="00DD18CC">
        <w:trPr>
          <w:trHeight w:val="113"/>
        </w:trPr>
        <w:tc>
          <w:tcPr>
            <w:tcW w:w="570" w:type="pct"/>
            <w:vAlign w:val="bottom"/>
          </w:tcPr>
          <w:p w14:paraId="657CDA6B" w14:textId="77777777" w:rsidR="00820010" w:rsidRPr="00C87BD3" w:rsidRDefault="00820010" w:rsidP="00DD18CC">
            <w:pPr>
              <w:pStyle w:val="TabellHode-rad"/>
            </w:pPr>
            <w:r w:rsidRPr="00C87BD3">
              <w:t>2027</w:t>
            </w:r>
          </w:p>
        </w:tc>
        <w:tc>
          <w:tcPr>
            <w:tcW w:w="1001" w:type="pct"/>
            <w:vAlign w:val="bottom"/>
          </w:tcPr>
          <w:p w14:paraId="01D42ABE" w14:textId="77777777" w:rsidR="00820010" w:rsidRPr="00C87BD3" w:rsidRDefault="00820010" w:rsidP="00DD18CC">
            <w:pPr>
              <w:jc w:val="right"/>
            </w:pPr>
            <w:r w:rsidRPr="00C87BD3">
              <w:t>0,66</w:t>
            </w:r>
          </w:p>
        </w:tc>
        <w:tc>
          <w:tcPr>
            <w:tcW w:w="863" w:type="pct"/>
            <w:vAlign w:val="bottom"/>
          </w:tcPr>
          <w:p w14:paraId="437875C4" w14:textId="77777777" w:rsidR="00820010" w:rsidRPr="00C87BD3" w:rsidRDefault="00820010" w:rsidP="00DD18CC">
            <w:pPr>
              <w:jc w:val="right"/>
            </w:pPr>
            <w:r w:rsidRPr="00C87BD3">
              <w:t>0,52</w:t>
            </w:r>
          </w:p>
        </w:tc>
        <w:tc>
          <w:tcPr>
            <w:tcW w:w="864" w:type="pct"/>
            <w:vAlign w:val="bottom"/>
          </w:tcPr>
          <w:p w14:paraId="7F4AC9A0" w14:textId="77777777" w:rsidR="00820010" w:rsidRPr="00C87BD3" w:rsidRDefault="00820010" w:rsidP="00DD18CC">
            <w:pPr>
              <w:jc w:val="right"/>
            </w:pPr>
            <w:r w:rsidRPr="00C87BD3">
              <w:t>0,37</w:t>
            </w:r>
          </w:p>
        </w:tc>
        <w:tc>
          <w:tcPr>
            <w:tcW w:w="863" w:type="pct"/>
            <w:vAlign w:val="bottom"/>
          </w:tcPr>
          <w:p w14:paraId="732605C5" w14:textId="77777777" w:rsidR="00820010" w:rsidRPr="00C87BD3" w:rsidRDefault="00820010" w:rsidP="00DD18CC">
            <w:pPr>
              <w:jc w:val="right"/>
            </w:pPr>
            <w:r w:rsidRPr="00C87BD3">
              <w:t>0,13</w:t>
            </w:r>
          </w:p>
        </w:tc>
        <w:tc>
          <w:tcPr>
            <w:tcW w:w="839" w:type="pct"/>
            <w:vAlign w:val="bottom"/>
          </w:tcPr>
          <w:p w14:paraId="14B84025" w14:textId="77777777" w:rsidR="00820010" w:rsidRPr="00C87BD3" w:rsidRDefault="00820010" w:rsidP="00DD18CC">
            <w:pPr>
              <w:jc w:val="right"/>
            </w:pPr>
            <w:r w:rsidRPr="00C87BD3">
              <w:t>0,54</w:t>
            </w:r>
          </w:p>
        </w:tc>
      </w:tr>
      <w:tr w:rsidR="00000000" w:rsidRPr="00C87BD3" w14:paraId="1225244D" w14:textId="77777777" w:rsidTr="00DD18CC">
        <w:trPr>
          <w:trHeight w:val="113"/>
        </w:trPr>
        <w:tc>
          <w:tcPr>
            <w:tcW w:w="570" w:type="pct"/>
            <w:vAlign w:val="bottom"/>
          </w:tcPr>
          <w:p w14:paraId="318D1371" w14:textId="77777777" w:rsidR="00820010" w:rsidRPr="00C87BD3" w:rsidRDefault="00820010" w:rsidP="00DD18CC">
            <w:pPr>
              <w:pStyle w:val="TabellHode-rad"/>
            </w:pPr>
            <w:r w:rsidRPr="00C87BD3">
              <w:t>2028</w:t>
            </w:r>
          </w:p>
        </w:tc>
        <w:tc>
          <w:tcPr>
            <w:tcW w:w="1001" w:type="pct"/>
            <w:vAlign w:val="bottom"/>
          </w:tcPr>
          <w:p w14:paraId="0C2FA21B" w14:textId="77777777" w:rsidR="00820010" w:rsidRPr="00C87BD3" w:rsidRDefault="00820010" w:rsidP="00DD18CC">
            <w:pPr>
              <w:jc w:val="right"/>
            </w:pPr>
            <w:r w:rsidRPr="00C87BD3">
              <w:t>0,66</w:t>
            </w:r>
          </w:p>
        </w:tc>
        <w:tc>
          <w:tcPr>
            <w:tcW w:w="863" w:type="pct"/>
            <w:vAlign w:val="bottom"/>
          </w:tcPr>
          <w:p w14:paraId="1A6AA74C" w14:textId="77777777" w:rsidR="00820010" w:rsidRPr="00C87BD3" w:rsidRDefault="00820010" w:rsidP="00DD18CC">
            <w:pPr>
              <w:jc w:val="right"/>
            </w:pPr>
            <w:r w:rsidRPr="00C87BD3">
              <w:t>0,49</w:t>
            </w:r>
          </w:p>
        </w:tc>
        <w:tc>
          <w:tcPr>
            <w:tcW w:w="864" w:type="pct"/>
            <w:vAlign w:val="bottom"/>
          </w:tcPr>
          <w:p w14:paraId="08A0DF03" w14:textId="77777777" w:rsidR="00820010" w:rsidRPr="00C87BD3" w:rsidRDefault="00820010" w:rsidP="00DD18CC">
            <w:pPr>
              <w:jc w:val="right"/>
            </w:pPr>
            <w:r w:rsidRPr="00C87BD3">
              <w:t>0,37</w:t>
            </w:r>
          </w:p>
        </w:tc>
        <w:tc>
          <w:tcPr>
            <w:tcW w:w="863" w:type="pct"/>
            <w:vAlign w:val="bottom"/>
          </w:tcPr>
          <w:p w14:paraId="1E9825BF" w14:textId="77777777" w:rsidR="00820010" w:rsidRPr="00C87BD3" w:rsidRDefault="00820010" w:rsidP="00DD18CC">
            <w:pPr>
              <w:jc w:val="right"/>
            </w:pPr>
            <w:r w:rsidRPr="00C87BD3">
              <w:t>0,12</w:t>
            </w:r>
          </w:p>
        </w:tc>
        <w:tc>
          <w:tcPr>
            <w:tcW w:w="839" w:type="pct"/>
            <w:vAlign w:val="bottom"/>
          </w:tcPr>
          <w:p w14:paraId="4DECD7F1" w14:textId="77777777" w:rsidR="00820010" w:rsidRPr="00C87BD3" w:rsidRDefault="00820010" w:rsidP="00DD18CC">
            <w:pPr>
              <w:jc w:val="right"/>
            </w:pPr>
            <w:r w:rsidRPr="00C87BD3">
              <w:t>0,54</w:t>
            </w:r>
          </w:p>
        </w:tc>
      </w:tr>
      <w:tr w:rsidR="00000000" w:rsidRPr="00C87BD3" w14:paraId="1149FC3C" w14:textId="77777777" w:rsidTr="00DD18CC">
        <w:trPr>
          <w:trHeight w:val="363"/>
        </w:trPr>
        <w:tc>
          <w:tcPr>
            <w:tcW w:w="570" w:type="pct"/>
            <w:vAlign w:val="bottom"/>
          </w:tcPr>
          <w:p w14:paraId="35EE5918" w14:textId="77777777" w:rsidR="00820010" w:rsidRPr="00C87BD3" w:rsidRDefault="00820010" w:rsidP="00DD18CC">
            <w:pPr>
              <w:pStyle w:val="TabellHode-rad"/>
            </w:pPr>
            <w:r w:rsidRPr="00C87BD3">
              <w:t>2029</w:t>
            </w:r>
          </w:p>
        </w:tc>
        <w:tc>
          <w:tcPr>
            <w:tcW w:w="1001" w:type="pct"/>
            <w:vAlign w:val="bottom"/>
          </w:tcPr>
          <w:p w14:paraId="13DCAD43" w14:textId="77777777" w:rsidR="00820010" w:rsidRPr="00C87BD3" w:rsidRDefault="00820010" w:rsidP="00DD18CC">
            <w:pPr>
              <w:jc w:val="right"/>
            </w:pPr>
            <w:r w:rsidRPr="00C87BD3">
              <w:t>0,67</w:t>
            </w:r>
          </w:p>
        </w:tc>
        <w:tc>
          <w:tcPr>
            <w:tcW w:w="863" w:type="pct"/>
            <w:vAlign w:val="bottom"/>
          </w:tcPr>
          <w:p w14:paraId="13EF9804" w14:textId="77777777" w:rsidR="00820010" w:rsidRPr="00C87BD3" w:rsidRDefault="00820010" w:rsidP="00DD18CC">
            <w:pPr>
              <w:jc w:val="right"/>
            </w:pPr>
            <w:r w:rsidRPr="00C87BD3">
              <w:t>0,48</w:t>
            </w:r>
          </w:p>
        </w:tc>
        <w:tc>
          <w:tcPr>
            <w:tcW w:w="864" w:type="pct"/>
            <w:vAlign w:val="bottom"/>
          </w:tcPr>
          <w:p w14:paraId="69A79F87" w14:textId="77777777" w:rsidR="00820010" w:rsidRPr="00C87BD3" w:rsidRDefault="00820010" w:rsidP="00DD18CC">
            <w:pPr>
              <w:jc w:val="right"/>
            </w:pPr>
            <w:r w:rsidRPr="00C87BD3">
              <w:t>0,38</w:t>
            </w:r>
          </w:p>
        </w:tc>
        <w:tc>
          <w:tcPr>
            <w:tcW w:w="863" w:type="pct"/>
            <w:vAlign w:val="bottom"/>
          </w:tcPr>
          <w:p w14:paraId="5E9FE238" w14:textId="77777777" w:rsidR="00820010" w:rsidRPr="00C87BD3" w:rsidRDefault="00820010" w:rsidP="00DD18CC">
            <w:pPr>
              <w:jc w:val="right"/>
            </w:pPr>
            <w:r w:rsidRPr="00C87BD3">
              <w:t>0,10</w:t>
            </w:r>
          </w:p>
        </w:tc>
        <w:tc>
          <w:tcPr>
            <w:tcW w:w="839" w:type="pct"/>
            <w:vAlign w:val="bottom"/>
          </w:tcPr>
          <w:p w14:paraId="36B678ED" w14:textId="77777777" w:rsidR="00820010" w:rsidRPr="00C87BD3" w:rsidRDefault="00820010" w:rsidP="00DD18CC">
            <w:pPr>
              <w:jc w:val="right"/>
            </w:pPr>
            <w:r w:rsidRPr="00C87BD3">
              <w:t>0,54</w:t>
            </w:r>
          </w:p>
        </w:tc>
      </w:tr>
      <w:tr w:rsidR="00000000" w:rsidRPr="00C87BD3" w14:paraId="0F519187" w14:textId="77777777" w:rsidTr="00DD18CC">
        <w:trPr>
          <w:trHeight w:val="113"/>
        </w:trPr>
        <w:tc>
          <w:tcPr>
            <w:tcW w:w="570" w:type="pct"/>
            <w:vAlign w:val="bottom"/>
          </w:tcPr>
          <w:p w14:paraId="5E5E3EFF" w14:textId="77777777" w:rsidR="00820010" w:rsidRPr="00C87BD3" w:rsidRDefault="00820010" w:rsidP="00DD18CC">
            <w:pPr>
              <w:pStyle w:val="TabellHode-rad"/>
            </w:pPr>
            <w:r w:rsidRPr="00C87BD3">
              <w:t>2030</w:t>
            </w:r>
          </w:p>
        </w:tc>
        <w:tc>
          <w:tcPr>
            <w:tcW w:w="1001" w:type="pct"/>
            <w:vAlign w:val="bottom"/>
          </w:tcPr>
          <w:p w14:paraId="60A39520" w14:textId="77777777" w:rsidR="00820010" w:rsidRPr="00C87BD3" w:rsidRDefault="00820010" w:rsidP="00DD18CC">
            <w:pPr>
              <w:jc w:val="right"/>
            </w:pPr>
            <w:r w:rsidRPr="00C87BD3">
              <w:t>0,67</w:t>
            </w:r>
          </w:p>
        </w:tc>
        <w:tc>
          <w:tcPr>
            <w:tcW w:w="863" w:type="pct"/>
            <w:vAlign w:val="bottom"/>
          </w:tcPr>
          <w:p w14:paraId="7E9CDA51" w14:textId="77777777" w:rsidR="00820010" w:rsidRPr="00C87BD3" w:rsidRDefault="00820010" w:rsidP="00DD18CC">
            <w:pPr>
              <w:jc w:val="right"/>
            </w:pPr>
            <w:r w:rsidRPr="00C87BD3">
              <w:t>0,45</w:t>
            </w:r>
          </w:p>
        </w:tc>
        <w:tc>
          <w:tcPr>
            <w:tcW w:w="864" w:type="pct"/>
            <w:vAlign w:val="bottom"/>
          </w:tcPr>
          <w:p w14:paraId="627052A1" w14:textId="77777777" w:rsidR="00820010" w:rsidRPr="00C87BD3" w:rsidRDefault="00820010" w:rsidP="00DD18CC">
            <w:pPr>
              <w:jc w:val="right"/>
            </w:pPr>
            <w:r w:rsidRPr="00C87BD3">
              <w:t>0,38</w:t>
            </w:r>
          </w:p>
        </w:tc>
        <w:tc>
          <w:tcPr>
            <w:tcW w:w="863" w:type="pct"/>
            <w:vAlign w:val="bottom"/>
          </w:tcPr>
          <w:p w14:paraId="0A1ED869" w14:textId="77777777" w:rsidR="00820010" w:rsidRPr="00C87BD3" w:rsidRDefault="00820010" w:rsidP="00DD18CC">
            <w:pPr>
              <w:jc w:val="right"/>
            </w:pPr>
            <w:r w:rsidRPr="00C87BD3">
              <w:t>0,08</w:t>
            </w:r>
          </w:p>
        </w:tc>
        <w:tc>
          <w:tcPr>
            <w:tcW w:w="839" w:type="pct"/>
            <w:vAlign w:val="bottom"/>
          </w:tcPr>
          <w:p w14:paraId="5C60F987" w14:textId="77777777" w:rsidR="00820010" w:rsidRPr="00C87BD3" w:rsidRDefault="00820010" w:rsidP="00DD18CC">
            <w:pPr>
              <w:jc w:val="right"/>
            </w:pPr>
            <w:r w:rsidRPr="00C87BD3">
              <w:t>0,53</w:t>
            </w:r>
          </w:p>
        </w:tc>
      </w:tr>
    </w:tbl>
    <w:p w14:paraId="4951DA2B" w14:textId="77777777" w:rsidR="00820010" w:rsidRPr="00C87BD3" w:rsidRDefault="00820010" w:rsidP="00C87BD3">
      <w:pPr>
        <w:pStyle w:val="avsnitt-tittel"/>
      </w:pPr>
      <w:r w:rsidRPr="00C87BD3">
        <w:t>Tabell 9. Regionale befolkningstall 2025–2030, aldersgruppen 0–19 år.</w:t>
      </w:r>
    </w:p>
    <w:tbl>
      <w:tblPr>
        <w:tblStyle w:val="StandardTabell"/>
        <w:tblW w:w="5000" w:type="pct"/>
        <w:tblLook w:val="0000" w:firstRow="0" w:lastRow="0" w:firstColumn="0" w:lastColumn="0" w:noHBand="0" w:noVBand="0"/>
      </w:tblPr>
      <w:tblGrid>
        <w:gridCol w:w="1191"/>
        <w:gridCol w:w="2093"/>
        <w:gridCol w:w="1805"/>
        <w:gridCol w:w="1807"/>
        <w:gridCol w:w="1805"/>
        <w:gridCol w:w="1755"/>
      </w:tblGrid>
      <w:tr w:rsidR="00000000" w:rsidRPr="00C87BD3" w14:paraId="04965086" w14:textId="77777777" w:rsidTr="00DD18CC">
        <w:trPr>
          <w:trHeight w:val="453"/>
        </w:trPr>
        <w:tc>
          <w:tcPr>
            <w:tcW w:w="570" w:type="pct"/>
            <w:vAlign w:val="bottom"/>
          </w:tcPr>
          <w:p w14:paraId="642B71B2" w14:textId="77777777" w:rsidR="00820010" w:rsidRPr="00C87BD3" w:rsidRDefault="00820010" w:rsidP="00DD18CC">
            <w:pPr>
              <w:pStyle w:val="TabellHode-kolonne"/>
            </w:pPr>
          </w:p>
        </w:tc>
        <w:tc>
          <w:tcPr>
            <w:tcW w:w="1001" w:type="pct"/>
            <w:vAlign w:val="bottom"/>
          </w:tcPr>
          <w:p w14:paraId="71B59DD7" w14:textId="77777777" w:rsidR="00820010" w:rsidRPr="00C87BD3" w:rsidRDefault="00820010" w:rsidP="00DD18CC">
            <w:pPr>
              <w:pStyle w:val="TabellHode-kolonne"/>
              <w:jc w:val="right"/>
            </w:pPr>
            <w:r w:rsidRPr="00C87BD3">
              <w:t>Helse Sør-Øst</w:t>
            </w:r>
          </w:p>
        </w:tc>
        <w:tc>
          <w:tcPr>
            <w:tcW w:w="863" w:type="pct"/>
            <w:vAlign w:val="bottom"/>
          </w:tcPr>
          <w:p w14:paraId="5F753BB0" w14:textId="77777777" w:rsidR="00820010" w:rsidRPr="00C87BD3" w:rsidRDefault="00820010" w:rsidP="00DD18CC">
            <w:pPr>
              <w:pStyle w:val="TabellHode-kolonne"/>
              <w:jc w:val="right"/>
            </w:pPr>
            <w:r w:rsidRPr="00C87BD3">
              <w:t>Helse Vest</w:t>
            </w:r>
          </w:p>
        </w:tc>
        <w:tc>
          <w:tcPr>
            <w:tcW w:w="864" w:type="pct"/>
            <w:vAlign w:val="bottom"/>
          </w:tcPr>
          <w:p w14:paraId="2F7FAF12" w14:textId="77777777" w:rsidR="00820010" w:rsidRPr="00C87BD3" w:rsidRDefault="00820010" w:rsidP="00DD18CC">
            <w:pPr>
              <w:pStyle w:val="TabellHode-kolonne"/>
              <w:jc w:val="right"/>
            </w:pPr>
            <w:r w:rsidRPr="00C87BD3">
              <w:t>Helse Midt-Norge</w:t>
            </w:r>
          </w:p>
        </w:tc>
        <w:tc>
          <w:tcPr>
            <w:tcW w:w="863" w:type="pct"/>
            <w:vAlign w:val="bottom"/>
          </w:tcPr>
          <w:p w14:paraId="506C211A" w14:textId="77777777" w:rsidR="00820010" w:rsidRPr="00C87BD3" w:rsidRDefault="00820010" w:rsidP="00DD18CC">
            <w:pPr>
              <w:pStyle w:val="TabellHode-kolonne"/>
              <w:jc w:val="right"/>
            </w:pPr>
            <w:r w:rsidRPr="00C87BD3">
              <w:t>Helse Nord</w:t>
            </w:r>
          </w:p>
        </w:tc>
        <w:tc>
          <w:tcPr>
            <w:tcW w:w="839" w:type="pct"/>
            <w:vAlign w:val="bottom"/>
          </w:tcPr>
          <w:p w14:paraId="5F3EBAEF" w14:textId="77777777" w:rsidR="00820010" w:rsidRPr="00C87BD3" w:rsidRDefault="00820010" w:rsidP="00DD18CC">
            <w:pPr>
              <w:pStyle w:val="TabellHode-kolonne"/>
              <w:jc w:val="right"/>
            </w:pPr>
            <w:r w:rsidRPr="00C87BD3">
              <w:t>Landet samlet</w:t>
            </w:r>
          </w:p>
        </w:tc>
      </w:tr>
      <w:tr w:rsidR="00000000" w:rsidRPr="00C87BD3" w14:paraId="59359DF9" w14:textId="77777777" w:rsidTr="00DD18CC">
        <w:trPr>
          <w:trHeight w:val="113"/>
        </w:trPr>
        <w:tc>
          <w:tcPr>
            <w:tcW w:w="570" w:type="pct"/>
            <w:vAlign w:val="bottom"/>
          </w:tcPr>
          <w:p w14:paraId="159BD529" w14:textId="77777777" w:rsidR="00820010" w:rsidRPr="00C87BD3" w:rsidRDefault="00820010" w:rsidP="00DD18CC">
            <w:pPr>
              <w:pStyle w:val="TabellHode-rad"/>
            </w:pPr>
            <w:r w:rsidRPr="00C87BD3">
              <w:t>2025</w:t>
            </w:r>
          </w:p>
        </w:tc>
        <w:tc>
          <w:tcPr>
            <w:tcW w:w="1001" w:type="pct"/>
            <w:vAlign w:val="bottom"/>
          </w:tcPr>
          <w:p w14:paraId="164D4D61" w14:textId="7D64B78C" w:rsidR="00820010" w:rsidRPr="00C87BD3" w:rsidRDefault="00820010" w:rsidP="00DD18CC">
            <w:pPr>
              <w:jc w:val="right"/>
            </w:pPr>
            <w:r w:rsidRPr="00C87BD3">
              <w:t>69</w:t>
            </w:r>
            <w:r w:rsidR="001E10DB" w:rsidRPr="00C87BD3">
              <w:t>8</w:t>
            </w:r>
            <w:r w:rsidR="001E10DB">
              <w:t> </w:t>
            </w:r>
            <w:r w:rsidR="001E10DB" w:rsidRPr="00C87BD3">
              <w:t>399</w:t>
            </w:r>
          </w:p>
        </w:tc>
        <w:tc>
          <w:tcPr>
            <w:tcW w:w="863" w:type="pct"/>
            <w:vAlign w:val="bottom"/>
          </w:tcPr>
          <w:p w14:paraId="2E9E40A8" w14:textId="054E33C2" w:rsidR="00820010" w:rsidRPr="00C87BD3" w:rsidRDefault="00820010" w:rsidP="00DD18CC">
            <w:pPr>
              <w:jc w:val="right"/>
            </w:pPr>
            <w:r w:rsidRPr="00C87BD3">
              <w:t>27</w:t>
            </w:r>
            <w:r w:rsidR="001E10DB" w:rsidRPr="00C87BD3">
              <w:t>3</w:t>
            </w:r>
            <w:r w:rsidR="001E10DB">
              <w:t> </w:t>
            </w:r>
            <w:r w:rsidR="001E10DB" w:rsidRPr="00C87BD3">
              <w:t>936</w:t>
            </w:r>
          </w:p>
        </w:tc>
        <w:tc>
          <w:tcPr>
            <w:tcW w:w="864" w:type="pct"/>
            <w:vAlign w:val="bottom"/>
          </w:tcPr>
          <w:p w14:paraId="08232C46" w14:textId="322E2900" w:rsidR="00820010" w:rsidRPr="00C87BD3" w:rsidRDefault="00820010" w:rsidP="00DD18CC">
            <w:pPr>
              <w:jc w:val="right"/>
            </w:pPr>
            <w:r w:rsidRPr="00C87BD3">
              <w:t>16</w:t>
            </w:r>
            <w:r w:rsidR="001E10DB" w:rsidRPr="00C87BD3">
              <w:t>8</w:t>
            </w:r>
            <w:r w:rsidR="001E10DB">
              <w:t> </w:t>
            </w:r>
            <w:r w:rsidR="001E10DB" w:rsidRPr="00C87BD3">
              <w:t>257</w:t>
            </w:r>
          </w:p>
        </w:tc>
        <w:tc>
          <w:tcPr>
            <w:tcW w:w="863" w:type="pct"/>
            <w:vAlign w:val="bottom"/>
          </w:tcPr>
          <w:p w14:paraId="48663898" w14:textId="31CF805A" w:rsidR="00820010" w:rsidRPr="00C87BD3" w:rsidRDefault="00820010" w:rsidP="00DD18CC">
            <w:pPr>
              <w:jc w:val="right"/>
            </w:pPr>
            <w:r w:rsidRPr="00C87BD3">
              <w:t>10</w:t>
            </w:r>
            <w:r w:rsidR="001E10DB" w:rsidRPr="00C87BD3">
              <w:t>2</w:t>
            </w:r>
            <w:r w:rsidR="001E10DB">
              <w:t> </w:t>
            </w:r>
            <w:r w:rsidR="001E10DB" w:rsidRPr="00C87BD3">
              <w:t>208</w:t>
            </w:r>
          </w:p>
        </w:tc>
        <w:tc>
          <w:tcPr>
            <w:tcW w:w="839" w:type="pct"/>
            <w:vAlign w:val="bottom"/>
          </w:tcPr>
          <w:p w14:paraId="1495FDC8" w14:textId="5399934A" w:rsidR="00820010" w:rsidRPr="00C87BD3" w:rsidRDefault="001E10DB" w:rsidP="00DD18CC">
            <w:pPr>
              <w:jc w:val="right"/>
            </w:pPr>
            <w:r w:rsidRPr="00C87BD3">
              <w:t>1</w:t>
            </w:r>
            <w:r>
              <w:t> </w:t>
            </w:r>
            <w:r w:rsidRPr="00C87BD3">
              <w:t>242</w:t>
            </w:r>
            <w:r>
              <w:t> </w:t>
            </w:r>
            <w:r w:rsidRPr="00C87BD3">
              <w:t>800</w:t>
            </w:r>
          </w:p>
        </w:tc>
      </w:tr>
      <w:tr w:rsidR="00000000" w:rsidRPr="00C87BD3" w14:paraId="33C52725" w14:textId="77777777" w:rsidTr="00DD18CC">
        <w:trPr>
          <w:trHeight w:val="113"/>
        </w:trPr>
        <w:tc>
          <w:tcPr>
            <w:tcW w:w="570" w:type="pct"/>
            <w:vAlign w:val="bottom"/>
          </w:tcPr>
          <w:p w14:paraId="78FA3BC3" w14:textId="77777777" w:rsidR="00820010" w:rsidRPr="00C87BD3" w:rsidRDefault="00820010" w:rsidP="00DD18CC">
            <w:pPr>
              <w:pStyle w:val="TabellHode-rad"/>
            </w:pPr>
            <w:r w:rsidRPr="00C87BD3">
              <w:t>2026</w:t>
            </w:r>
          </w:p>
        </w:tc>
        <w:tc>
          <w:tcPr>
            <w:tcW w:w="1001" w:type="pct"/>
            <w:vAlign w:val="bottom"/>
          </w:tcPr>
          <w:p w14:paraId="32D38DAB" w14:textId="4DD12A58" w:rsidR="00820010" w:rsidRPr="00C87BD3" w:rsidRDefault="00820010" w:rsidP="00DD18CC">
            <w:pPr>
              <w:jc w:val="right"/>
            </w:pPr>
            <w:r w:rsidRPr="00C87BD3">
              <w:t>69</w:t>
            </w:r>
            <w:r w:rsidR="001E10DB" w:rsidRPr="00C87BD3">
              <w:t>7</w:t>
            </w:r>
            <w:r w:rsidR="001E10DB">
              <w:t> </w:t>
            </w:r>
            <w:r w:rsidR="001E10DB" w:rsidRPr="00C87BD3">
              <w:t>239</w:t>
            </w:r>
          </w:p>
        </w:tc>
        <w:tc>
          <w:tcPr>
            <w:tcW w:w="863" w:type="pct"/>
            <w:vAlign w:val="bottom"/>
          </w:tcPr>
          <w:p w14:paraId="78EEAD43" w14:textId="06F11653" w:rsidR="00820010" w:rsidRPr="00C87BD3" w:rsidRDefault="00820010" w:rsidP="00DD18CC">
            <w:pPr>
              <w:jc w:val="right"/>
            </w:pPr>
            <w:r w:rsidRPr="00C87BD3">
              <w:t>27</w:t>
            </w:r>
            <w:r w:rsidR="001E10DB" w:rsidRPr="00C87BD3">
              <w:t>2</w:t>
            </w:r>
            <w:r w:rsidR="001E10DB">
              <w:t> </w:t>
            </w:r>
            <w:r w:rsidR="001E10DB" w:rsidRPr="00C87BD3">
              <w:t>963</w:t>
            </w:r>
          </w:p>
        </w:tc>
        <w:tc>
          <w:tcPr>
            <w:tcW w:w="864" w:type="pct"/>
            <w:vAlign w:val="bottom"/>
          </w:tcPr>
          <w:p w14:paraId="7779E2DD" w14:textId="2AEAD368" w:rsidR="00820010" w:rsidRPr="00C87BD3" w:rsidRDefault="00820010" w:rsidP="00DD18CC">
            <w:pPr>
              <w:jc w:val="right"/>
            </w:pPr>
            <w:r w:rsidRPr="00C87BD3">
              <w:t>16</w:t>
            </w:r>
            <w:r w:rsidR="001E10DB" w:rsidRPr="00C87BD3">
              <w:t>7</w:t>
            </w:r>
            <w:r w:rsidR="001E10DB">
              <w:t> </w:t>
            </w:r>
            <w:r w:rsidR="001E10DB" w:rsidRPr="00C87BD3">
              <w:t>234</w:t>
            </w:r>
          </w:p>
        </w:tc>
        <w:tc>
          <w:tcPr>
            <w:tcW w:w="863" w:type="pct"/>
            <w:vAlign w:val="bottom"/>
          </w:tcPr>
          <w:p w14:paraId="1A013E7C" w14:textId="4B97647B" w:rsidR="00820010" w:rsidRPr="00C87BD3" w:rsidRDefault="00820010" w:rsidP="00DD18CC">
            <w:pPr>
              <w:jc w:val="right"/>
            </w:pPr>
            <w:r w:rsidRPr="00C87BD3">
              <w:t>10</w:t>
            </w:r>
            <w:r w:rsidR="001E10DB" w:rsidRPr="00C87BD3">
              <w:t>1</w:t>
            </w:r>
            <w:r w:rsidR="001E10DB">
              <w:t> </w:t>
            </w:r>
            <w:r w:rsidR="001E10DB" w:rsidRPr="00C87BD3">
              <w:t>198</w:t>
            </w:r>
          </w:p>
        </w:tc>
        <w:tc>
          <w:tcPr>
            <w:tcW w:w="839" w:type="pct"/>
            <w:vAlign w:val="bottom"/>
          </w:tcPr>
          <w:p w14:paraId="3CC6DAD0" w14:textId="77FB1E22" w:rsidR="00820010" w:rsidRPr="00C87BD3" w:rsidRDefault="001E10DB" w:rsidP="00DD18CC">
            <w:pPr>
              <w:jc w:val="right"/>
            </w:pPr>
            <w:r w:rsidRPr="00C87BD3">
              <w:t>1</w:t>
            </w:r>
            <w:r>
              <w:t> </w:t>
            </w:r>
            <w:r w:rsidRPr="00C87BD3">
              <w:t>238</w:t>
            </w:r>
            <w:r>
              <w:t> </w:t>
            </w:r>
            <w:r w:rsidRPr="00C87BD3">
              <w:t>634</w:t>
            </w:r>
          </w:p>
        </w:tc>
      </w:tr>
      <w:tr w:rsidR="00000000" w:rsidRPr="00C87BD3" w14:paraId="0AB93DBF" w14:textId="77777777" w:rsidTr="00DD18CC">
        <w:trPr>
          <w:trHeight w:val="113"/>
        </w:trPr>
        <w:tc>
          <w:tcPr>
            <w:tcW w:w="570" w:type="pct"/>
            <w:vAlign w:val="bottom"/>
          </w:tcPr>
          <w:p w14:paraId="2D7B7828" w14:textId="77777777" w:rsidR="00820010" w:rsidRPr="00C87BD3" w:rsidRDefault="00820010" w:rsidP="00DD18CC">
            <w:pPr>
              <w:pStyle w:val="TabellHode-rad"/>
            </w:pPr>
            <w:r w:rsidRPr="00C87BD3">
              <w:t>2027</w:t>
            </w:r>
          </w:p>
        </w:tc>
        <w:tc>
          <w:tcPr>
            <w:tcW w:w="1001" w:type="pct"/>
            <w:vAlign w:val="bottom"/>
          </w:tcPr>
          <w:p w14:paraId="74BD5578" w14:textId="49D05068" w:rsidR="00820010" w:rsidRPr="00C87BD3" w:rsidRDefault="00820010" w:rsidP="00DD18CC">
            <w:pPr>
              <w:jc w:val="right"/>
            </w:pPr>
            <w:r w:rsidRPr="00C87BD3">
              <w:t>69</w:t>
            </w:r>
            <w:r w:rsidR="001E10DB" w:rsidRPr="00C87BD3">
              <w:t>4</w:t>
            </w:r>
            <w:r w:rsidR="001E10DB">
              <w:t> </w:t>
            </w:r>
            <w:r w:rsidR="001E10DB" w:rsidRPr="00C87BD3">
              <w:t>251</w:t>
            </w:r>
          </w:p>
        </w:tc>
        <w:tc>
          <w:tcPr>
            <w:tcW w:w="863" w:type="pct"/>
            <w:vAlign w:val="bottom"/>
          </w:tcPr>
          <w:p w14:paraId="1E84CC9D" w14:textId="519358EC" w:rsidR="00820010" w:rsidRPr="00C87BD3" w:rsidRDefault="00820010" w:rsidP="00DD18CC">
            <w:pPr>
              <w:jc w:val="right"/>
            </w:pPr>
            <w:r w:rsidRPr="00C87BD3">
              <w:t>27</w:t>
            </w:r>
            <w:r w:rsidR="001E10DB" w:rsidRPr="00C87BD3">
              <w:t>1</w:t>
            </w:r>
            <w:r w:rsidR="001E10DB">
              <w:t> </w:t>
            </w:r>
            <w:r w:rsidR="001E10DB" w:rsidRPr="00C87BD3">
              <w:t>066</w:t>
            </w:r>
          </w:p>
        </w:tc>
        <w:tc>
          <w:tcPr>
            <w:tcW w:w="864" w:type="pct"/>
            <w:vAlign w:val="bottom"/>
          </w:tcPr>
          <w:p w14:paraId="67AA6BCA" w14:textId="5C9FE789" w:rsidR="00820010" w:rsidRPr="00C87BD3" w:rsidRDefault="00820010" w:rsidP="00DD18CC">
            <w:pPr>
              <w:jc w:val="right"/>
            </w:pPr>
            <w:r w:rsidRPr="00C87BD3">
              <w:t>16</w:t>
            </w:r>
            <w:r w:rsidR="001E10DB" w:rsidRPr="00C87BD3">
              <w:t>6</w:t>
            </w:r>
            <w:r w:rsidR="001E10DB">
              <w:t> </w:t>
            </w:r>
            <w:r w:rsidR="001E10DB" w:rsidRPr="00C87BD3">
              <w:t>139</w:t>
            </w:r>
          </w:p>
        </w:tc>
        <w:tc>
          <w:tcPr>
            <w:tcW w:w="863" w:type="pct"/>
            <w:vAlign w:val="bottom"/>
          </w:tcPr>
          <w:p w14:paraId="0FF60C89" w14:textId="613AF701" w:rsidR="00820010" w:rsidRPr="00C87BD3" w:rsidRDefault="00820010" w:rsidP="00DD18CC">
            <w:pPr>
              <w:jc w:val="right"/>
            </w:pPr>
            <w:r w:rsidRPr="00C87BD3">
              <w:t>10</w:t>
            </w:r>
            <w:r w:rsidR="001E10DB" w:rsidRPr="00C87BD3">
              <w:t>0</w:t>
            </w:r>
            <w:r w:rsidR="001E10DB">
              <w:t> </w:t>
            </w:r>
            <w:r w:rsidR="001E10DB" w:rsidRPr="00C87BD3">
              <w:t>180</w:t>
            </w:r>
          </w:p>
        </w:tc>
        <w:tc>
          <w:tcPr>
            <w:tcW w:w="839" w:type="pct"/>
            <w:vAlign w:val="bottom"/>
          </w:tcPr>
          <w:p w14:paraId="6D4BA9AD" w14:textId="2F17DD90" w:rsidR="00820010" w:rsidRPr="00C87BD3" w:rsidRDefault="001E10DB" w:rsidP="00DD18CC">
            <w:pPr>
              <w:jc w:val="right"/>
            </w:pPr>
            <w:r w:rsidRPr="00C87BD3">
              <w:t>1</w:t>
            </w:r>
            <w:r>
              <w:t> </w:t>
            </w:r>
            <w:r w:rsidRPr="00C87BD3">
              <w:t>231</w:t>
            </w:r>
            <w:r>
              <w:t> </w:t>
            </w:r>
            <w:r w:rsidRPr="00C87BD3">
              <w:t>636</w:t>
            </w:r>
          </w:p>
        </w:tc>
      </w:tr>
      <w:tr w:rsidR="00000000" w:rsidRPr="00C87BD3" w14:paraId="1EA26BEC" w14:textId="77777777" w:rsidTr="00DD18CC">
        <w:trPr>
          <w:trHeight w:val="113"/>
        </w:trPr>
        <w:tc>
          <w:tcPr>
            <w:tcW w:w="570" w:type="pct"/>
            <w:vAlign w:val="bottom"/>
          </w:tcPr>
          <w:p w14:paraId="7F829170" w14:textId="77777777" w:rsidR="00820010" w:rsidRPr="00C87BD3" w:rsidRDefault="00820010" w:rsidP="00DD18CC">
            <w:pPr>
              <w:pStyle w:val="TabellHode-rad"/>
            </w:pPr>
            <w:r w:rsidRPr="00C87BD3">
              <w:t>2028</w:t>
            </w:r>
          </w:p>
        </w:tc>
        <w:tc>
          <w:tcPr>
            <w:tcW w:w="1001" w:type="pct"/>
            <w:vAlign w:val="bottom"/>
          </w:tcPr>
          <w:p w14:paraId="4F1279B6" w14:textId="51D61025" w:rsidR="00820010" w:rsidRPr="00C87BD3" w:rsidRDefault="00820010" w:rsidP="00DD18CC">
            <w:pPr>
              <w:jc w:val="right"/>
            </w:pPr>
            <w:r w:rsidRPr="00C87BD3">
              <w:t>69</w:t>
            </w:r>
            <w:r w:rsidR="001E10DB" w:rsidRPr="00C87BD3">
              <w:t>2</w:t>
            </w:r>
            <w:r w:rsidR="001E10DB">
              <w:t> </w:t>
            </w:r>
            <w:r w:rsidR="001E10DB" w:rsidRPr="00C87BD3">
              <w:t>283</w:t>
            </w:r>
          </w:p>
        </w:tc>
        <w:tc>
          <w:tcPr>
            <w:tcW w:w="863" w:type="pct"/>
            <w:vAlign w:val="bottom"/>
          </w:tcPr>
          <w:p w14:paraId="12D4170F" w14:textId="43F3DCBE" w:rsidR="00820010" w:rsidRPr="00C87BD3" w:rsidRDefault="00820010" w:rsidP="00DD18CC">
            <w:pPr>
              <w:jc w:val="right"/>
            </w:pPr>
            <w:r w:rsidRPr="00C87BD3">
              <w:t>26</w:t>
            </w:r>
            <w:r w:rsidR="001E10DB" w:rsidRPr="00C87BD3">
              <w:t>9</w:t>
            </w:r>
            <w:r w:rsidR="001E10DB">
              <w:t> </w:t>
            </w:r>
            <w:r w:rsidR="001E10DB" w:rsidRPr="00C87BD3">
              <w:t>378</w:t>
            </w:r>
          </w:p>
        </w:tc>
        <w:tc>
          <w:tcPr>
            <w:tcW w:w="864" w:type="pct"/>
            <w:vAlign w:val="bottom"/>
          </w:tcPr>
          <w:p w14:paraId="6D85490D" w14:textId="6C572ACA" w:rsidR="00820010" w:rsidRPr="00C87BD3" w:rsidRDefault="00820010" w:rsidP="00DD18CC">
            <w:pPr>
              <w:jc w:val="right"/>
            </w:pPr>
            <w:r w:rsidRPr="00C87BD3">
              <w:t>16</w:t>
            </w:r>
            <w:r w:rsidR="001E10DB" w:rsidRPr="00C87BD3">
              <w:t>5</w:t>
            </w:r>
            <w:r w:rsidR="001E10DB">
              <w:t> </w:t>
            </w:r>
            <w:r w:rsidR="001E10DB" w:rsidRPr="00C87BD3">
              <w:t>265</w:t>
            </w:r>
          </w:p>
        </w:tc>
        <w:tc>
          <w:tcPr>
            <w:tcW w:w="863" w:type="pct"/>
            <w:vAlign w:val="bottom"/>
          </w:tcPr>
          <w:p w14:paraId="2D50772D" w14:textId="298B62FE" w:rsidR="00820010" w:rsidRPr="00C87BD3" w:rsidRDefault="00820010" w:rsidP="00DD18CC">
            <w:pPr>
              <w:jc w:val="right"/>
            </w:pPr>
            <w:r w:rsidRPr="00C87BD3">
              <w:t>9</w:t>
            </w:r>
            <w:r w:rsidR="001E10DB" w:rsidRPr="00C87BD3">
              <w:t>9</w:t>
            </w:r>
            <w:r w:rsidR="001E10DB">
              <w:t> </w:t>
            </w:r>
            <w:r w:rsidR="001E10DB" w:rsidRPr="00C87BD3">
              <w:t>274</w:t>
            </w:r>
          </w:p>
        </w:tc>
        <w:tc>
          <w:tcPr>
            <w:tcW w:w="839" w:type="pct"/>
            <w:vAlign w:val="bottom"/>
          </w:tcPr>
          <w:p w14:paraId="02F8D224" w14:textId="46FEBFC9" w:rsidR="00820010" w:rsidRPr="00C87BD3" w:rsidRDefault="001E10DB" w:rsidP="00DD18CC">
            <w:pPr>
              <w:jc w:val="right"/>
            </w:pPr>
            <w:r w:rsidRPr="00C87BD3">
              <w:t>1</w:t>
            </w:r>
            <w:r>
              <w:t> </w:t>
            </w:r>
            <w:r w:rsidRPr="00C87BD3">
              <w:t>226</w:t>
            </w:r>
            <w:r>
              <w:t> </w:t>
            </w:r>
            <w:r w:rsidRPr="00C87BD3">
              <w:t>200</w:t>
            </w:r>
          </w:p>
        </w:tc>
      </w:tr>
      <w:tr w:rsidR="00000000" w:rsidRPr="00C87BD3" w14:paraId="77F5C0B7" w14:textId="77777777" w:rsidTr="00DD18CC">
        <w:trPr>
          <w:trHeight w:val="113"/>
        </w:trPr>
        <w:tc>
          <w:tcPr>
            <w:tcW w:w="570" w:type="pct"/>
            <w:vAlign w:val="bottom"/>
          </w:tcPr>
          <w:p w14:paraId="58130318" w14:textId="77777777" w:rsidR="00820010" w:rsidRPr="00C87BD3" w:rsidRDefault="00820010" w:rsidP="00DD18CC">
            <w:pPr>
              <w:pStyle w:val="TabellHode-rad"/>
            </w:pPr>
            <w:r w:rsidRPr="00C87BD3">
              <w:t>2029</w:t>
            </w:r>
          </w:p>
        </w:tc>
        <w:tc>
          <w:tcPr>
            <w:tcW w:w="1001" w:type="pct"/>
            <w:vAlign w:val="bottom"/>
          </w:tcPr>
          <w:p w14:paraId="6C6A8FB3" w14:textId="233213CC" w:rsidR="00820010" w:rsidRPr="00C87BD3" w:rsidRDefault="00820010" w:rsidP="00DD18CC">
            <w:pPr>
              <w:jc w:val="right"/>
            </w:pPr>
            <w:r w:rsidRPr="00C87BD3">
              <w:t>68</w:t>
            </w:r>
            <w:r w:rsidR="001E10DB" w:rsidRPr="00C87BD3">
              <w:t>9</w:t>
            </w:r>
            <w:r w:rsidR="001E10DB">
              <w:t> </w:t>
            </w:r>
            <w:r w:rsidR="001E10DB" w:rsidRPr="00C87BD3">
              <w:t>633</w:t>
            </w:r>
          </w:p>
        </w:tc>
        <w:tc>
          <w:tcPr>
            <w:tcW w:w="863" w:type="pct"/>
            <w:vAlign w:val="bottom"/>
          </w:tcPr>
          <w:p w14:paraId="4F17BA04" w14:textId="3C99E9AF" w:rsidR="00820010" w:rsidRPr="00C87BD3" w:rsidRDefault="00820010" w:rsidP="00DD18CC">
            <w:pPr>
              <w:jc w:val="right"/>
            </w:pPr>
            <w:r w:rsidRPr="00C87BD3">
              <w:t>26</w:t>
            </w:r>
            <w:r w:rsidR="001E10DB" w:rsidRPr="00C87BD3">
              <w:t>7</w:t>
            </w:r>
            <w:r w:rsidR="001E10DB">
              <w:t> </w:t>
            </w:r>
            <w:r w:rsidR="001E10DB" w:rsidRPr="00C87BD3">
              <w:t>153</w:t>
            </w:r>
          </w:p>
        </w:tc>
        <w:tc>
          <w:tcPr>
            <w:tcW w:w="864" w:type="pct"/>
            <w:vAlign w:val="bottom"/>
          </w:tcPr>
          <w:p w14:paraId="5C480C2F" w14:textId="144CCA13" w:rsidR="00820010" w:rsidRPr="00C87BD3" w:rsidRDefault="00820010" w:rsidP="00DD18CC">
            <w:pPr>
              <w:jc w:val="right"/>
            </w:pPr>
            <w:r w:rsidRPr="00C87BD3">
              <w:t>16</w:t>
            </w:r>
            <w:r w:rsidR="001E10DB" w:rsidRPr="00C87BD3">
              <w:t>4</w:t>
            </w:r>
            <w:r w:rsidR="001E10DB">
              <w:t> </w:t>
            </w:r>
            <w:r w:rsidR="001E10DB" w:rsidRPr="00C87BD3">
              <w:t>107</w:t>
            </w:r>
          </w:p>
        </w:tc>
        <w:tc>
          <w:tcPr>
            <w:tcW w:w="863" w:type="pct"/>
            <w:vAlign w:val="bottom"/>
          </w:tcPr>
          <w:p w14:paraId="53085405" w14:textId="38CA0F4F" w:rsidR="00820010" w:rsidRPr="00C87BD3" w:rsidRDefault="00820010" w:rsidP="00DD18CC">
            <w:pPr>
              <w:jc w:val="right"/>
            </w:pPr>
            <w:r w:rsidRPr="00C87BD3">
              <w:t>9</w:t>
            </w:r>
            <w:r w:rsidR="001E10DB" w:rsidRPr="00C87BD3">
              <w:t>8</w:t>
            </w:r>
            <w:r w:rsidR="001E10DB">
              <w:t> </w:t>
            </w:r>
            <w:r w:rsidR="001E10DB" w:rsidRPr="00C87BD3">
              <w:t>369</w:t>
            </w:r>
          </w:p>
        </w:tc>
        <w:tc>
          <w:tcPr>
            <w:tcW w:w="839" w:type="pct"/>
            <w:vAlign w:val="bottom"/>
          </w:tcPr>
          <w:p w14:paraId="018C21B5" w14:textId="31021DCD" w:rsidR="00820010" w:rsidRPr="00C87BD3" w:rsidRDefault="001E10DB" w:rsidP="00DD18CC">
            <w:pPr>
              <w:jc w:val="right"/>
            </w:pPr>
            <w:r w:rsidRPr="00C87BD3">
              <w:t>1</w:t>
            </w:r>
            <w:r>
              <w:t> </w:t>
            </w:r>
            <w:r w:rsidRPr="00C87BD3">
              <w:t>219</w:t>
            </w:r>
            <w:r>
              <w:t> </w:t>
            </w:r>
            <w:r w:rsidRPr="00C87BD3">
              <w:t>262</w:t>
            </w:r>
          </w:p>
        </w:tc>
      </w:tr>
      <w:tr w:rsidR="00000000" w:rsidRPr="00C87BD3" w14:paraId="2F60908E" w14:textId="77777777" w:rsidTr="00DD18CC">
        <w:trPr>
          <w:trHeight w:val="113"/>
        </w:trPr>
        <w:tc>
          <w:tcPr>
            <w:tcW w:w="570" w:type="pct"/>
            <w:vAlign w:val="bottom"/>
          </w:tcPr>
          <w:p w14:paraId="29EF33E1" w14:textId="77777777" w:rsidR="00820010" w:rsidRPr="00C87BD3" w:rsidRDefault="00820010" w:rsidP="00DD18CC">
            <w:pPr>
              <w:pStyle w:val="TabellHode-rad"/>
            </w:pPr>
            <w:r w:rsidRPr="00C87BD3">
              <w:lastRenderedPageBreak/>
              <w:t>2030</w:t>
            </w:r>
          </w:p>
        </w:tc>
        <w:tc>
          <w:tcPr>
            <w:tcW w:w="1001" w:type="pct"/>
            <w:vAlign w:val="bottom"/>
          </w:tcPr>
          <w:p w14:paraId="58A60672" w14:textId="538D6CF1" w:rsidR="00820010" w:rsidRPr="00C87BD3" w:rsidRDefault="00820010" w:rsidP="00DD18CC">
            <w:pPr>
              <w:jc w:val="right"/>
            </w:pPr>
            <w:r w:rsidRPr="00C87BD3">
              <w:t>68</w:t>
            </w:r>
            <w:r w:rsidR="001E10DB" w:rsidRPr="00C87BD3">
              <w:t>6</w:t>
            </w:r>
            <w:r w:rsidR="001E10DB">
              <w:t> </w:t>
            </w:r>
            <w:r w:rsidR="001E10DB" w:rsidRPr="00C87BD3">
              <w:t>813</w:t>
            </w:r>
          </w:p>
        </w:tc>
        <w:tc>
          <w:tcPr>
            <w:tcW w:w="863" w:type="pct"/>
            <w:vAlign w:val="bottom"/>
          </w:tcPr>
          <w:p w14:paraId="745216BB" w14:textId="6FA00D16" w:rsidR="00820010" w:rsidRPr="00C87BD3" w:rsidRDefault="00820010" w:rsidP="00DD18CC">
            <w:pPr>
              <w:jc w:val="right"/>
            </w:pPr>
            <w:r w:rsidRPr="00C87BD3">
              <w:t>26</w:t>
            </w:r>
            <w:r w:rsidR="001E10DB" w:rsidRPr="00C87BD3">
              <w:t>4</w:t>
            </w:r>
            <w:r w:rsidR="001E10DB">
              <w:t> </w:t>
            </w:r>
            <w:r w:rsidR="001E10DB" w:rsidRPr="00C87BD3">
              <w:t>932</w:t>
            </w:r>
          </w:p>
        </w:tc>
        <w:tc>
          <w:tcPr>
            <w:tcW w:w="864" w:type="pct"/>
            <w:vAlign w:val="bottom"/>
          </w:tcPr>
          <w:p w14:paraId="0C3F038A" w14:textId="45566E85" w:rsidR="00820010" w:rsidRPr="00C87BD3" w:rsidRDefault="00820010" w:rsidP="00DD18CC">
            <w:pPr>
              <w:jc w:val="right"/>
            </w:pPr>
            <w:r w:rsidRPr="00C87BD3">
              <w:t>16</w:t>
            </w:r>
            <w:r w:rsidR="001E10DB" w:rsidRPr="00C87BD3">
              <w:t>2</w:t>
            </w:r>
            <w:r w:rsidR="001E10DB">
              <w:t> </w:t>
            </w:r>
            <w:r w:rsidR="001E10DB" w:rsidRPr="00C87BD3">
              <w:t>814</w:t>
            </w:r>
          </w:p>
        </w:tc>
        <w:tc>
          <w:tcPr>
            <w:tcW w:w="863" w:type="pct"/>
            <w:vAlign w:val="bottom"/>
          </w:tcPr>
          <w:p w14:paraId="6877857E" w14:textId="3881FA41" w:rsidR="00820010" w:rsidRPr="00C87BD3" w:rsidRDefault="00820010" w:rsidP="00DD18CC">
            <w:pPr>
              <w:jc w:val="right"/>
            </w:pPr>
            <w:r w:rsidRPr="00C87BD3">
              <w:t>9</w:t>
            </w:r>
            <w:r w:rsidR="001E10DB" w:rsidRPr="00C87BD3">
              <w:t>7</w:t>
            </w:r>
            <w:r w:rsidR="001E10DB">
              <w:t> </w:t>
            </w:r>
            <w:r w:rsidR="001E10DB" w:rsidRPr="00C87BD3">
              <w:t>469</w:t>
            </w:r>
          </w:p>
        </w:tc>
        <w:tc>
          <w:tcPr>
            <w:tcW w:w="839" w:type="pct"/>
            <w:vAlign w:val="bottom"/>
          </w:tcPr>
          <w:p w14:paraId="4C493419" w14:textId="6BDCEC9E" w:rsidR="00820010" w:rsidRPr="00C87BD3" w:rsidRDefault="001E10DB" w:rsidP="00DD18CC">
            <w:pPr>
              <w:jc w:val="right"/>
            </w:pPr>
            <w:r w:rsidRPr="00C87BD3">
              <w:t>1</w:t>
            </w:r>
            <w:r>
              <w:t> </w:t>
            </w:r>
            <w:r w:rsidRPr="00C87BD3">
              <w:t>212</w:t>
            </w:r>
            <w:r>
              <w:t> </w:t>
            </w:r>
            <w:r w:rsidRPr="00C87BD3">
              <w:t>028</w:t>
            </w:r>
          </w:p>
        </w:tc>
      </w:tr>
      <w:tr w:rsidR="00000000" w:rsidRPr="00C87BD3" w14:paraId="0B462156" w14:textId="77777777" w:rsidTr="00DD18CC">
        <w:trPr>
          <w:trHeight w:val="113"/>
        </w:trPr>
        <w:tc>
          <w:tcPr>
            <w:tcW w:w="570" w:type="pct"/>
            <w:vAlign w:val="bottom"/>
          </w:tcPr>
          <w:p w14:paraId="26965986" w14:textId="77777777" w:rsidR="00820010" w:rsidRPr="00C87BD3" w:rsidRDefault="00820010" w:rsidP="00DD18CC">
            <w:pPr>
              <w:pStyle w:val="TabellHode-kolonne"/>
            </w:pPr>
          </w:p>
        </w:tc>
        <w:tc>
          <w:tcPr>
            <w:tcW w:w="4430" w:type="pct"/>
            <w:gridSpan w:val="5"/>
            <w:vAlign w:val="bottom"/>
          </w:tcPr>
          <w:p w14:paraId="70F53D86" w14:textId="77777777" w:rsidR="00820010" w:rsidRPr="00C87BD3" w:rsidRDefault="00820010" w:rsidP="00DD18CC">
            <w:pPr>
              <w:pStyle w:val="TabellHode-kolonne"/>
            </w:pPr>
            <w:r w:rsidRPr="00C87BD3">
              <w:rPr>
                <w:rStyle w:val="kursiv"/>
              </w:rPr>
              <w:t>Regional befolkningsvekst 0–19 år (fra året før). Prosent.</w:t>
            </w:r>
          </w:p>
        </w:tc>
      </w:tr>
      <w:tr w:rsidR="00000000" w:rsidRPr="00C87BD3" w14:paraId="035889E1" w14:textId="77777777" w:rsidTr="00DD18CC">
        <w:trPr>
          <w:trHeight w:val="113"/>
        </w:trPr>
        <w:tc>
          <w:tcPr>
            <w:tcW w:w="570" w:type="pct"/>
            <w:vAlign w:val="bottom"/>
          </w:tcPr>
          <w:p w14:paraId="1C79AA33" w14:textId="77777777" w:rsidR="00820010" w:rsidRPr="00C87BD3" w:rsidRDefault="00820010" w:rsidP="00DD18CC">
            <w:pPr>
              <w:pStyle w:val="TabellHode-rad"/>
            </w:pPr>
            <w:r w:rsidRPr="00C87BD3">
              <w:t>2026</w:t>
            </w:r>
          </w:p>
        </w:tc>
        <w:tc>
          <w:tcPr>
            <w:tcW w:w="1001" w:type="pct"/>
            <w:vAlign w:val="bottom"/>
          </w:tcPr>
          <w:p w14:paraId="028324B9" w14:textId="77777777" w:rsidR="00820010" w:rsidRPr="00C87BD3" w:rsidRDefault="00820010" w:rsidP="00DD18CC">
            <w:pPr>
              <w:jc w:val="right"/>
            </w:pPr>
            <w:r w:rsidRPr="00C87BD3">
              <w:t>-0,17</w:t>
            </w:r>
          </w:p>
        </w:tc>
        <w:tc>
          <w:tcPr>
            <w:tcW w:w="863" w:type="pct"/>
            <w:vAlign w:val="bottom"/>
          </w:tcPr>
          <w:p w14:paraId="7C24778A" w14:textId="77777777" w:rsidR="00820010" w:rsidRPr="00C87BD3" w:rsidRDefault="00820010" w:rsidP="00DD18CC">
            <w:pPr>
              <w:jc w:val="right"/>
            </w:pPr>
            <w:r w:rsidRPr="00C87BD3">
              <w:t>-0,36</w:t>
            </w:r>
          </w:p>
        </w:tc>
        <w:tc>
          <w:tcPr>
            <w:tcW w:w="864" w:type="pct"/>
            <w:vAlign w:val="bottom"/>
          </w:tcPr>
          <w:p w14:paraId="1E0ADB07" w14:textId="77777777" w:rsidR="00820010" w:rsidRPr="00C87BD3" w:rsidRDefault="00820010" w:rsidP="00DD18CC">
            <w:pPr>
              <w:jc w:val="right"/>
            </w:pPr>
            <w:r w:rsidRPr="00C87BD3">
              <w:t>-0,61</w:t>
            </w:r>
          </w:p>
        </w:tc>
        <w:tc>
          <w:tcPr>
            <w:tcW w:w="863" w:type="pct"/>
            <w:vAlign w:val="bottom"/>
          </w:tcPr>
          <w:p w14:paraId="218169B2" w14:textId="77777777" w:rsidR="00820010" w:rsidRPr="00C87BD3" w:rsidRDefault="00820010" w:rsidP="00DD18CC">
            <w:pPr>
              <w:jc w:val="right"/>
            </w:pPr>
            <w:r w:rsidRPr="00C87BD3">
              <w:t>-0,99</w:t>
            </w:r>
          </w:p>
        </w:tc>
        <w:tc>
          <w:tcPr>
            <w:tcW w:w="839" w:type="pct"/>
            <w:vAlign w:val="bottom"/>
          </w:tcPr>
          <w:p w14:paraId="7CC09672" w14:textId="77777777" w:rsidR="00820010" w:rsidRPr="00C87BD3" w:rsidRDefault="00820010" w:rsidP="00DD18CC">
            <w:pPr>
              <w:jc w:val="right"/>
            </w:pPr>
            <w:r w:rsidRPr="00C87BD3">
              <w:t>-0,34</w:t>
            </w:r>
          </w:p>
        </w:tc>
      </w:tr>
      <w:tr w:rsidR="00000000" w:rsidRPr="00C87BD3" w14:paraId="4C6DCF4C" w14:textId="77777777" w:rsidTr="00DD18CC">
        <w:trPr>
          <w:trHeight w:val="113"/>
        </w:trPr>
        <w:tc>
          <w:tcPr>
            <w:tcW w:w="570" w:type="pct"/>
            <w:vAlign w:val="bottom"/>
          </w:tcPr>
          <w:p w14:paraId="76AE36F4" w14:textId="77777777" w:rsidR="00820010" w:rsidRPr="00C87BD3" w:rsidRDefault="00820010" w:rsidP="00DD18CC">
            <w:pPr>
              <w:pStyle w:val="TabellHode-rad"/>
            </w:pPr>
            <w:r w:rsidRPr="00C87BD3">
              <w:t>2027</w:t>
            </w:r>
          </w:p>
        </w:tc>
        <w:tc>
          <w:tcPr>
            <w:tcW w:w="1001" w:type="pct"/>
            <w:vAlign w:val="bottom"/>
          </w:tcPr>
          <w:p w14:paraId="147F3404" w14:textId="77777777" w:rsidR="00820010" w:rsidRPr="00C87BD3" w:rsidRDefault="00820010" w:rsidP="00DD18CC">
            <w:pPr>
              <w:jc w:val="right"/>
            </w:pPr>
            <w:r w:rsidRPr="00C87BD3">
              <w:t>-0,43</w:t>
            </w:r>
          </w:p>
        </w:tc>
        <w:tc>
          <w:tcPr>
            <w:tcW w:w="863" w:type="pct"/>
            <w:vAlign w:val="bottom"/>
          </w:tcPr>
          <w:p w14:paraId="6EFB3D37" w14:textId="77777777" w:rsidR="00820010" w:rsidRPr="00C87BD3" w:rsidRDefault="00820010" w:rsidP="00DD18CC">
            <w:pPr>
              <w:jc w:val="right"/>
            </w:pPr>
            <w:r w:rsidRPr="00C87BD3">
              <w:t>-0,69</w:t>
            </w:r>
          </w:p>
        </w:tc>
        <w:tc>
          <w:tcPr>
            <w:tcW w:w="864" w:type="pct"/>
            <w:vAlign w:val="bottom"/>
          </w:tcPr>
          <w:p w14:paraId="376856ED" w14:textId="77777777" w:rsidR="00820010" w:rsidRPr="00C87BD3" w:rsidRDefault="00820010" w:rsidP="00DD18CC">
            <w:pPr>
              <w:jc w:val="right"/>
            </w:pPr>
            <w:r w:rsidRPr="00C87BD3">
              <w:t>-0,65</w:t>
            </w:r>
          </w:p>
        </w:tc>
        <w:tc>
          <w:tcPr>
            <w:tcW w:w="863" w:type="pct"/>
            <w:vAlign w:val="bottom"/>
          </w:tcPr>
          <w:p w14:paraId="38DB83F6" w14:textId="77777777" w:rsidR="00820010" w:rsidRPr="00C87BD3" w:rsidRDefault="00820010" w:rsidP="00DD18CC">
            <w:pPr>
              <w:jc w:val="right"/>
            </w:pPr>
            <w:r w:rsidRPr="00C87BD3">
              <w:t>-1,01</w:t>
            </w:r>
          </w:p>
        </w:tc>
        <w:tc>
          <w:tcPr>
            <w:tcW w:w="839" w:type="pct"/>
            <w:vAlign w:val="bottom"/>
          </w:tcPr>
          <w:p w14:paraId="5862413E" w14:textId="77777777" w:rsidR="00820010" w:rsidRPr="00C87BD3" w:rsidRDefault="00820010" w:rsidP="00DD18CC">
            <w:pPr>
              <w:jc w:val="right"/>
            </w:pPr>
            <w:r w:rsidRPr="00C87BD3">
              <w:t>-0,56</w:t>
            </w:r>
          </w:p>
        </w:tc>
      </w:tr>
      <w:tr w:rsidR="00000000" w:rsidRPr="00C87BD3" w14:paraId="1A8060BC" w14:textId="77777777" w:rsidTr="00DD18CC">
        <w:trPr>
          <w:trHeight w:val="113"/>
        </w:trPr>
        <w:tc>
          <w:tcPr>
            <w:tcW w:w="570" w:type="pct"/>
            <w:vAlign w:val="bottom"/>
          </w:tcPr>
          <w:p w14:paraId="2BB68667" w14:textId="77777777" w:rsidR="00820010" w:rsidRPr="00C87BD3" w:rsidRDefault="00820010" w:rsidP="00DD18CC">
            <w:pPr>
              <w:pStyle w:val="TabellHode-rad"/>
            </w:pPr>
            <w:r w:rsidRPr="00C87BD3">
              <w:t>2028</w:t>
            </w:r>
          </w:p>
        </w:tc>
        <w:tc>
          <w:tcPr>
            <w:tcW w:w="1001" w:type="pct"/>
            <w:vAlign w:val="bottom"/>
          </w:tcPr>
          <w:p w14:paraId="144EF78F" w14:textId="77777777" w:rsidR="00820010" w:rsidRPr="00C87BD3" w:rsidRDefault="00820010" w:rsidP="00DD18CC">
            <w:pPr>
              <w:jc w:val="right"/>
            </w:pPr>
            <w:r w:rsidRPr="00C87BD3">
              <w:t>-0,28</w:t>
            </w:r>
          </w:p>
        </w:tc>
        <w:tc>
          <w:tcPr>
            <w:tcW w:w="863" w:type="pct"/>
            <w:vAlign w:val="bottom"/>
          </w:tcPr>
          <w:p w14:paraId="347BF022" w14:textId="77777777" w:rsidR="00820010" w:rsidRPr="00C87BD3" w:rsidRDefault="00820010" w:rsidP="00DD18CC">
            <w:pPr>
              <w:jc w:val="right"/>
            </w:pPr>
            <w:r w:rsidRPr="00C87BD3">
              <w:t>-0,62</w:t>
            </w:r>
          </w:p>
        </w:tc>
        <w:tc>
          <w:tcPr>
            <w:tcW w:w="864" w:type="pct"/>
            <w:vAlign w:val="bottom"/>
          </w:tcPr>
          <w:p w14:paraId="11B81143" w14:textId="77777777" w:rsidR="00820010" w:rsidRPr="00C87BD3" w:rsidRDefault="00820010" w:rsidP="00DD18CC">
            <w:pPr>
              <w:jc w:val="right"/>
            </w:pPr>
            <w:r w:rsidRPr="00C87BD3">
              <w:t>-0,53</w:t>
            </w:r>
          </w:p>
        </w:tc>
        <w:tc>
          <w:tcPr>
            <w:tcW w:w="863" w:type="pct"/>
            <w:vAlign w:val="bottom"/>
          </w:tcPr>
          <w:p w14:paraId="5D7AE0B3" w14:textId="77777777" w:rsidR="00820010" w:rsidRPr="00C87BD3" w:rsidRDefault="00820010" w:rsidP="00DD18CC">
            <w:pPr>
              <w:jc w:val="right"/>
            </w:pPr>
            <w:r w:rsidRPr="00C87BD3">
              <w:t>-0,90</w:t>
            </w:r>
          </w:p>
        </w:tc>
        <w:tc>
          <w:tcPr>
            <w:tcW w:w="839" w:type="pct"/>
            <w:vAlign w:val="bottom"/>
          </w:tcPr>
          <w:p w14:paraId="4E0B170E" w14:textId="77777777" w:rsidR="00820010" w:rsidRPr="00C87BD3" w:rsidRDefault="00820010" w:rsidP="00DD18CC">
            <w:pPr>
              <w:jc w:val="right"/>
            </w:pPr>
            <w:r w:rsidRPr="00C87BD3">
              <w:t>-0,44</w:t>
            </w:r>
          </w:p>
        </w:tc>
      </w:tr>
      <w:tr w:rsidR="00000000" w:rsidRPr="00C87BD3" w14:paraId="2261408C" w14:textId="77777777" w:rsidTr="00DD18CC">
        <w:trPr>
          <w:trHeight w:val="113"/>
        </w:trPr>
        <w:tc>
          <w:tcPr>
            <w:tcW w:w="570" w:type="pct"/>
            <w:vAlign w:val="bottom"/>
          </w:tcPr>
          <w:p w14:paraId="4A0BCE4F" w14:textId="77777777" w:rsidR="00820010" w:rsidRPr="00C87BD3" w:rsidRDefault="00820010" w:rsidP="00DD18CC">
            <w:pPr>
              <w:pStyle w:val="TabellHode-rad"/>
            </w:pPr>
            <w:r w:rsidRPr="00C87BD3">
              <w:t>2029</w:t>
            </w:r>
          </w:p>
        </w:tc>
        <w:tc>
          <w:tcPr>
            <w:tcW w:w="1001" w:type="pct"/>
            <w:vAlign w:val="bottom"/>
          </w:tcPr>
          <w:p w14:paraId="41F68783" w14:textId="77777777" w:rsidR="00820010" w:rsidRPr="00C87BD3" w:rsidRDefault="00820010" w:rsidP="00DD18CC">
            <w:pPr>
              <w:jc w:val="right"/>
            </w:pPr>
            <w:r w:rsidRPr="00C87BD3">
              <w:t>-0,38</w:t>
            </w:r>
          </w:p>
        </w:tc>
        <w:tc>
          <w:tcPr>
            <w:tcW w:w="863" w:type="pct"/>
            <w:vAlign w:val="bottom"/>
          </w:tcPr>
          <w:p w14:paraId="29B98C20" w14:textId="77777777" w:rsidR="00820010" w:rsidRPr="00C87BD3" w:rsidRDefault="00820010" w:rsidP="00DD18CC">
            <w:pPr>
              <w:jc w:val="right"/>
            </w:pPr>
            <w:r w:rsidRPr="00C87BD3">
              <w:t>-0,83</w:t>
            </w:r>
          </w:p>
        </w:tc>
        <w:tc>
          <w:tcPr>
            <w:tcW w:w="864" w:type="pct"/>
            <w:vAlign w:val="bottom"/>
          </w:tcPr>
          <w:p w14:paraId="4E4171CE" w14:textId="77777777" w:rsidR="00820010" w:rsidRPr="00C87BD3" w:rsidRDefault="00820010" w:rsidP="00DD18CC">
            <w:pPr>
              <w:jc w:val="right"/>
            </w:pPr>
            <w:r w:rsidRPr="00C87BD3">
              <w:t>-0,70</w:t>
            </w:r>
          </w:p>
        </w:tc>
        <w:tc>
          <w:tcPr>
            <w:tcW w:w="863" w:type="pct"/>
            <w:vAlign w:val="bottom"/>
          </w:tcPr>
          <w:p w14:paraId="3FB7BEEF" w14:textId="77777777" w:rsidR="00820010" w:rsidRPr="00C87BD3" w:rsidRDefault="00820010" w:rsidP="00DD18CC">
            <w:pPr>
              <w:jc w:val="right"/>
            </w:pPr>
            <w:r w:rsidRPr="00C87BD3">
              <w:t>-0,91</w:t>
            </w:r>
          </w:p>
        </w:tc>
        <w:tc>
          <w:tcPr>
            <w:tcW w:w="839" w:type="pct"/>
            <w:vAlign w:val="bottom"/>
          </w:tcPr>
          <w:p w14:paraId="07249B2A" w14:textId="77777777" w:rsidR="00820010" w:rsidRPr="00C87BD3" w:rsidRDefault="00820010" w:rsidP="00DD18CC">
            <w:pPr>
              <w:jc w:val="right"/>
            </w:pPr>
            <w:r w:rsidRPr="00C87BD3">
              <w:t>-0,57</w:t>
            </w:r>
          </w:p>
        </w:tc>
      </w:tr>
      <w:tr w:rsidR="00000000" w:rsidRPr="00C87BD3" w14:paraId="12276F2E" w14:textId="77777777" w:rsidTr="00DD18CC">
        <w:trPr>
          <w:trHeight w:val="113"/>
        </w:trPr>
        <w:tc>
          <w:tcPr>
            <w:tcW w:w="570" w:type="pct"/>
            <w:vAlign w:val="bottom"/>
          </w:tcPr>
          <w:p w14:paraId="07F60DBC" w14:textId="77777777" w:rsidR="00820010" w:rsidRPr="00C87BD3" w:rsidRDefault="00820010" w:rsidP="00DD18CC">
            <w:pPr>
              <w:pStyle w:val="TabellHode-rad"/>
            </w:pPr>
            <w:r w:rsidRPr="00C87BD3">
              <w:t>2030</w:t>
            </w:r>
          </w:p>
        </w:tc>
        <w:tc>
          <w:tcPr>
            <w:tcW w:w="1001" w:type="pct"/>
            <w:vAlign w:val="bottom"/>
          </w:tcPr>
          <w:p w14:paraId="057994BB" w14:textId="77777777" w:rsidR="00820010" w:rsidRPr="00C87BD3" w:rsidRDefault="00820010" w:rsidP="00DD18CC">
            <w:pPr>
              <w:jc w:val="right"/>
            </w:pPr>
            <w:r w:rsidRPr="00C87BD3">
              <w:t>-0,41</w:t>
            </w:r>
          </w:p>
        </w:tc>
        <w:tc>
          <w:tcPr>
            <w:tcW w:w="863" w:type="pct"/>
            <w:vAlign w:val="bottom"/>
          </w:tcPr>
          <w:p w14:paraId="244B7C96" w14:textId="77777777" w:rsidR="00820010" w:rsidRPr="00C87BD3" w:rsidRDefault="00820010" w:rsidP="00DD18CC">
            <w:pPr>
              <w:jc w:val="right"/>
            </w:pPr>
            <w:r w:rsidRPr="00C87BD3">
              <w:t>-0,83</w:t>
            </w:r>
          </w:p>
        </w:tc>
        <w:tc>
          <w:tcPr>
            <w:tcW w:w="864" w:type="pct"/>
            <w:vAlign w:val="bottom"/>
          </w:tcPr>
          <w:p w14:paraId="7EF7583C" w14:textId="77777777" w:rsidR="00820010" w:rsidRPr="00C87BD3" w:rsidRDefault="00820010" w:rsidP="00DD18CC">
            <w:pPr>
              <w:jc w:val="right"/>
            </w:pPr>
            <w:r w:rsidRPr="00C87BD3">
              <w:t>-0,79</w:t>
            </w:r>
          </w:p>
        </w:tc>
        <w:tc>
          <w:tcPr>
            <w:tcW w:w="863" w:type="pct"/>
            <w:vAlign w:val="bottom"/>
          </w:tcPr>
          <w:p w14:paraId="7200FC84" w14:textId="77777777" w:rsidR="00820010" w:rsidRPr="00C87BD3" w:rsidRDefault="00820010" w:rsidP="00DD18CC">
            <w:pPr>
              <w:jc w:val="right"/>
            </w:pPr>
            <w:r w:rsidRPr="00C87BD3">
              <w:t>-0,91</w:t>
            </w:r>
          </w:p>
        </w:tc>
        <w:tc>
          <w:tcPr>
            <w:tcW w:w="839" w:type="pct"/>
            <w:vAlign w:val="bottom"/>
          </w:tcPr>
          <w:p w14:paraId="2AE44492" w14:textId="77777777" w:rsidR="00820010" w:rsidRPr="00C87BD3" w:rsidRDefault="00820010" w:rsidP="00DD18CC">
            <w:pPr>
              <w:jc w:val="right"/>
            </w:pPr>
            <w:r w:rsidRPr="00C87BD3">
              <w:t>-0,59</w:t>
            </w:r>
          </w:p>
        </w:tc>
      </w:tr>
    </w:tbl>
    <w:p w14:paraId="7C366ECD" w14:textId="1C8A51BE" w:rsidR="00820010" w:rsidRPr="00C87BD3" w:rsidRDefault="00820010" w:rsidP="00C87BD3">
      <w:pPr>
        <w:pStyle w:val="UnOverskrift1"/>
      </w:pPr>
      <w:r w:rsidRPr="00C87BD3">
        <w:t>Vedlegg 5</w:t>
      </w:r>
      <w:r w:rsidR="001E10DB">
        <w:t xml:space="preserve"> </w:t>
      </w:r>
      <w:r w:rsidRPr="00C87BD3">
        <w:t xml:space="preserve">Kategorisering yrkeskategorier i </w:t>
      </w:r>
      <w:r w:rsidRPr="00C87BD3">
        <w:t>kapittel 5 Arbeidskraft</w:t>
      </w:r>
    </w:p>
    <w:p w14:paraId="4F45B8DD" w14:textId="77777777" w:rsidR="00820010" w:rsidRPr="00C87BD3" w:rsidRDefault="00820010" w:rsidP="00C87BD3">
      <w:pPr>
        <w:pStyle w:val="avsnitt-tittel"/>
      </w:pPr>
      <w:r w:rsidRPr="00C87BD3">
        <w:t>Avtalte år</w:t>
      </w:r>
      <w:r w:rsidRPr="00C87BD3">
        <w:t>sverk etter yrkeskategori. 2016 og 2025.</w:t>
      </w:r>
    </w:p>
    <w:tbl>
      <w:tblPr>
        <w:tblStyle w:val="StandardTabell"/>
        <w:tblW w:w="6960" w:type="pct"/>
        <w:tblLook w:val="0000" w:firstRow="0" w:lastRow="0" w:firstColumn="0" w:lastColumn="0" w:noHBand="0" w:noVBand="0"/>
      </w:tblPr>
      <w:tblGrid>
        <w:gridCol w:w="2325"/>
        <w:gridCol w:w="2029"/>
        <w:gridCol w:w="1019"/>
        <w:gridCol w:w="1019"/>
        <w:gridCol w:w="1019"/>
        <w:gridCol w:w="1019"/>
        <w:gridCol w:w="1019"/>
        <w:gridCol w:w="1019"/>
        <w:gridCol w:w="1019"/>
        <w:gridCol w:w="1019"/>
        <w:gridCol w:w="1019"/>
        <w:gridCol w:w="1030"/>
      </w:tblGrid>
      <w:tr w:rsidR="000A5236" w:rsidRPr="00C87BD3" w14:paraId="4EFE8CB5" w14:textId="77777777" w:rsidTr="000A5236">
        <w:trPr>
          <w:gridAfter w:val="4"/>
          <w:wAfter w:w="1405" w:type="pct"/>
          <w:trHeight w:val="453"/>
        </w:trPr>
        <w:tc>
          <w:tcPr>
            <w:tcW w:w="3595" w:type="pct"/>
            <w:gridSpan w:val="8"/>
            <w:vAlign w:val="bottom"/>
          </w:tcPr>
          <w:p w14:paraId="40D1E302" w14:textId="77777777" w:rsidR="00820010" w:rsidRPr="00C87BD3" w:rsidRDefault="00820010" w:rsidP="00474518">
            <w:pPr>
              <w:pStyle w:val="TabellHode-kolonne"/>
            </w:pPr>
            <w:r w:rsidRPr="00C87BD3">
              <w:t>Avtalte årsverk i hele landet</w:t>
            </w:r>
          </w:p>
        </w:tc>
      </w:tr>
      <w:tr w:rsidR="000A5236" w:rsidRPr="00C87BD3" w14:paraId="5418F1B8" w14:textId="77777777" w:rsidTr="000A5236">
        <w:trPr>
          <w:trHeight w:val="453"/>
        </w:trPr>
        <w:tc>
          <w:tcPr>
            <w:tcW w:w="799" w:type="pct"/>
            <w:vAlign w:val="bottom"/>
          </w:tcPr>
          <w:p w14:paraId="1668D273" w14:textId="77777777" w:rsidR="00820010" w:rsidRPr="00C87BD3" w:rsidRDefault="00820010" w:rsidP="00474518">
            <w:pPr>
              <w:pStyle w:val="TabellHode-kolonne"/>
            </w:pPr>
            <w:r w:rsidRPr="00C87BD3">
              <w:t>Yrkeskategori i SSB</w:t>
            </w:r>
          </w:p>
        </w:tc>
        <w:tc>
          <w:tcPr>
            <w:tcW w:w="697" w:type="pct"/>
            <w:vAlign w:val="bottom"/>
          </w:tcPr>
          <w:p w14:paraId="4E5E3F52" w14:textId="77777777" w:rsidR="00820010" w:rsidRPr="00C87BD3" w:rsidRDefault="00820010" w:rsidP="00474518">
            <w:pPr>
              <w:pStyle w:val="TabellHode-kolonne"/>
            </w:pPr>
            <w:r w:rsidRPr="00C87BD3">
              <w:t>Yrkeskategori i TBU-S</w:t>
            </w:r>
          </w:p>
        </w:tc>
        <w:tc>
          <w:tcPr>
            <w:tcW w:w="350" w:type="pct"/>
            <w:vAlign w:val="bottom"/>
          </w:tcPr>
          <w:p w14:paraId="10B019D0" w14:textId="77777777" w:rsidR="00820010" w:rsidRPr="00C87BD3" w:rsidRDefault="00820010" w:rsidP="00474518">
            <w:pPr>
              <w:pStyle w:val="TabellHode-kolonne"/>
            </w:pPr>
            <w:r w:rsidRPr="00C87BD3">
              <w:t>2016</w:t>
            </w:r>
          </w:p>
        </w:tc>
        <w:tc>
          <w:tcPr>
            <w:tcW w:w="350" w:type="pct"/>
            <w:vAlign w:val="bottom"/>
          </w:tcPr>
          <w:p w14:paraId="4EDAFF0D" w14:textId="77777777" w:rsidR="00820010" w:rsidRPr="00C87BD3" w:rsidRDefault="00820010" w:rsidP="00474518">
            <w:pPr>
              <w:pStyle w:val="TabellHode-kolonne"/>
            </w:pPr>
            <w:r w:rsidRPr="00C87BD3">
              <w:t>2017</w:t>
            </w:r>
          </w:p>
        </w:tc>
        <w:tc>
          <w:tcPr>
            <w:tcW w:w="350" w:type="pct"/>
            <w:vAlign w:val="bottom"/>
          </w:tcPr>
          <w:p w14:paraId="4277824B" w14:textId="77777777" w:rsidR="00820010" w:rsidRPr="00C87BD3" w:rsidRDefault="00820010" w:rsidP="00474518">
            <w:pPr>
              <w:pStyle w:val="TabellHode-kolonne"/>
            </w:pPr>
            <w:r w:rsidRPr="00C87BD3">
              <w:t>2018</w:t>
            </w:r>
          </w:p>
        </w:tc>
        <w:tc>
          <w:tcPr>
            <w:tcW w:w="350" w:type="pct"/>
            <w:vAlign w:val="bottom"/>
          </w:tcPr>
          <w:p w14:paraId="7DCE58A6" w14:textId="77777777" w:rsidR="00820010" w:rsidRPr="00C87BD3" w:rsidRDefault="00820010" w:rsidP="00474518">
            <w:pPr>
              <w:pStyle w:val="TabellHode-kolonne"/>
            </w:pPr>
            <w:r w:rsidRPr="00C87BD3">
              <w:t>2019</w:t>
            </w:r>
          </w:p>
        </w:tc>
        <w:tc>
          <w:tcPr>
            <w:tcW w:w="350" w:type="pct"/>
            <w:vAlign w:val="bottom"/>
          </w:tcPr>
          <w:p w14:paraId="702BDD99" w14:textId="77777777" w:rsidR="00820010" w:rsidRPr="00C87BD3" w:rsidRDefault="00820010" w:rsidP="00474518">
            <w:pPr>
              <w:pStyle w:val="TabellHode-kolonne"/>
            </w:pPr>
            <w:r w:rsidRPr="00C87BD3">
              <w:t>2020</w:t>
            </w:r>
          </w:p>
        </w:tc>
        <w:tc>
          <w:tcPr>
            <w:tcW w:w="350" w:type="pct"/>
            <w:vAlign w:val="bottom"/>
          </w:tcPr>
          <w:p w14:paraId="5DE13C2D" w14:textId="77777777" w:rsidR="00820010" w:rsidRPr="00C87BD3" w:rsidRDefault="00820010" w:rsidP="00474518">
            <w:pPr>
              <w:pStyle w:val="TabellHode-kolonne"/>
            </w:pPr>
            <w:r w:rsidRPr="00C87BD3">
              <w:t>2021</w:t>
            </w:r>
          </w:p>
        </w:tc>
        <w:tc>
          <w:tcPr>
            <w:tcW w:w="350" w:type="pct"/>
            <w:vAlign w:val="bottom"/>
          </w:tcPr>
          <w:p w14:paraId="24CE8575" w14:textId="77777777" w:rsidR="00820010" w:rsidRPr="00C87BD3" w:rsidRDefault="00820010" w:rsidP="00474518">
            <w:pPr>
              <w:pStyle w:val="TabellHode-kolonne"/>
            </w:pPr>
            <w:r w:rsidRPr="00C87BD3">
              <w:t>2022</w:t>
            </w:r>
          </w:p>
        </w:tc>
        <w:tc>
          <w:tcPr>
            <w:tcW w:w="350" w:type="pct"/>
            <w:vAlign w:val="bottom"/>
          </w:tcPr>
          <w:p w14:paraId="21E29DB1" w14:textId="77777777" w:rsidR="00820010" w:rsidRPr="00C87BD3" w:rsidRDefault="00820010" w:rsidP="00474518">
            <w:pPr>
              <w:pStyle w:val="TabellHode-kolonne"/>
            </w:pPr>
            <w:r w:rsidRPr="00C87BD3">
              <w:t>2023</w:t>
            </w:r>
          </w:p>
        </w:tc>
        <w:tc>
          <w:tcPr>
            <w:tcW w:w="350" w:type="pct"/>
            <w:vAlign w:val="bottom"/>
          </w:tcPr>
          <w:p w14:paraId="0DC84E05" w14:textId="77777777" w:rsidR="00820010" w:rsidRPr="00C87BD3" w:rsidRDefault="00820010" w:rsidP="00474518">
            <w:pPr>
              <w:pStyle w:val="TabellHode-kolonne"/>
            </w:pPr>
            <w:r w:rsidRPr="00C87BD3">
              <w:t>2024</w:t>
            </w:r>
          </w:p>
        </w:tc>
        <w:tc>
          <w:tcPr>
            <w:tcW w:w="350" w:type="pct"/>
            <w:vAlign w:val="bottom"/>
          </w:tcPr>
          <w:p w14:paraId="5865CA91" w14:textId="77777777" w:rsidR="00820010" w:rsidRPr="00C87BD3" w:rsidRDefault="00820010" w:rsidP="00474518">
            <w:pPr>
              <w:pStyle w:val="TabellHode-kolonne"/>
            </w:pPr>
            <w:r w:rsidRPr="00C87BD3">
              <w:t>2025</w:t>
            </w:r>
          </w:p>
        </w:tc>
      </w:tr>
      <w:tr w:rsidR="000A5236" w:rsidRPr="00C87BD3" w14:paraId="516A2559" w14:textId="77777777" w:rsidTr="000A5236">
        <w:trPr>
          <w:trHeight w:val="60"/>
        </w:trPr>
        <w:tc>
          <w:tcPr>
            <w:tcW w:w="799" w:type="pct"/>
            <w:vAlign w:val="bottom"/>
          </w:tcPr>
          <w:p w14:paraId="5BFDFFE7" w14:textId="77777777" w:rsidR="00820010" w:rsidRPr="00C87BD3" w:rsidRDefault="00820010" w:rsidP="00474518">
            <w:pPr>
              <w:pStyle w:val="TabellHode-rad"/>
            </w:pPr>
            <w:r w:rsidRPr="00C87BD3">
              <w:t>Spesialsykepleiere</w:t>
            </w:r>
          </w:p>
        </w:tc>
        <w:tc>
          <w:tcPr>
            <w:tcW w:w="697" w:type="pct"/>
            <w:vAlign w:val="bottom"/>
          </w:tcPr>
          <w:p w14:paraId="3A4F1583" w14:textId="77777777" w:rsidR="00820010" w:rsidRPr="00C87BD3" w:rsidRDefault="00820010" w:rsidP="000A5236">
            <w:r w:rsidRPr="00C87BD3">
              <w:t>Sykepleiere</w:t>
            </w:r>
          </w:p>
        </w:tc>
        <w:tc>
          <w:tcPr>
            <w:tcW w:w="350" w:type="pct"/>
            <w:vAlign w:val="bottom"/>
          </w:tcPr>
          <w:p w14:paraId="06F91F34" w14:textId="77777777" w:rsidR="00820010" w:rsidRPr="00C87BD3" w:rsidRDefault="00820010" w:rsidP="000A5236">
            <w:r w:rsidRPr="00C87BD3">
              <w:t>15466</w:t>
            </w:r>
          </w:p>
        </w:tc>
        <w:tc>
          <w:tcPr>
            <w:tcW w:w="350" w:type="pct"/>
            <w:vAlign w:val="bottom"/>
          </w:tcPr>
          <w:p w14:paraId="1E2ED4DA" w14:textId="77777777" w:rsidR="00820010" w:rsidRPr="00C87BD3" w:rsidRDefault="00820010" w:rsidP="000A5236">
            <w:r w:rsidRPr="00C87BD3">
              <w:t>15612</w:t>
            </w:r>
          </w:p>
        </w:tc>
        <w:tc>
          <w:tcPr>
            <w:tcW w:w="350" w:type="pct"/>
            <w:vAlign w:val="bottom"/>
          </w:tcPr>
          <w:p w14:paraId="05A86333" w14:textId="77777777" w:rsidR="00820010" w:rsidRPr="00C87BD3" w:rsidRDefault="00820010" w:rsidP="000A5236">
            <w:r w:rsidRPr="00C87BD3">
              <w:t>15832</w:t>
            </w:r>
          </w:p>
        </w:tc>
        <w:tc>
          <w:tcPr>
            <w:tcW w:w="350" w:type="pct"/>
            <w:vAlign w:val="bottom"/>
          </w:tcPr>
          <w:p w14:paraId="27F25141" w14:textId="77777777" w:rsidR="00820010" w:rsidRPr="00C87BD3" w:rsidRDefault="00820010" w:rsidP="000A5236">
            <w:r w:rsidRPr="00C87BD3">
              <w:t>15676</w:t>
            </w:r>
          </w:p>
        </w:tc>
        <w:tc>
          <w:tcPr>
            <w:tcW w:w="350" w:type="pct"/>
            <w:vAlign w:val="bottom"/>
          </w:tcPr>
          <w:p w14:paraId="1623E729" w14:textId="77777777" w:rsidR="00820010" w:rsidRPr="00C87BD3" w:rsidRDefault="00820010" w:rsidP="000A5236">
            <w:r w:rsidRPr="00C87BD3">
              <w:t>15901</w:t>
            </w:r>
          </w:p>
        </w:tc>
        <w:tc>
          <w:tcPr>
            <w:tcW w:w="350" w:type="pct"/>
            <w:vAlign w:val="bottom"/>
          </w:tcPr>
          <w:p w14:paraId="7A67BA60" w14:textId="77777777" w:rsidR="00820010" w:rsidRPr="00C87BD3" w:rsidRDefault="00820010" w:rsidP="000A5236">
            <w:r w:rsidRPr="00C87BD3">
              <w:t>15956</w:t>
            </w:r>
          </w:p>
        </w:tc>
        <w:tc>
          <w:tcPr>
            <w:tcW w:w="350" w:type="pct"/>
            <w:vAlign w:val="bottom"/>
          </w:tcPr>
          <w:p w14:paraId="7865F4B3" w14:textId="77777777" w:rsidR="00820010" w:rsidRPr="00C87BD3" w:rsidRDefault="00820010" w:rsidP="000A5236">
            <w:r w:rsidRPr="00C87BD3">
              <w:t>16095</w:t>
            </w:r>
          </w:p>
        </w:tc>
        <w:tc>
          <w:tcPr>
            <w:tcW w:w="350" w:type="pct"/>
            <w:vAlign w:val="bottom"/>
          </w:tcPr>
          <w:p w14:paraId="7A6972BB" w14:textId="77777777" w:rsidR="00820010" w:rsidRPr="00C87BD3" w:rsidRDefault="00820010" w:rsidP="000A5236">
            <w:r w:rsidRPr="00C87BD3">
              <w:t>16415</w:t>
            </w:r>
          </w:p>
        </w:tc>
        <w:tc>
          <w:tcPr>
            <w:tcW w:w="350" w:type="pct"/>
            <w:vAlign w:val="bottom"/>
          </w:tcPr>
          <w:p w14:paraId="3A636BF1" w14:textId="77777777" w:rsidR="00820010" w:rsidRPr="00C87BD3" w:rsidRDefault="00820010" w:rsidP="000A5236">
            <w:r w:rsidRPr="00C87BD3">
              <w:t>16941</w:t>
            </w:r>
          </w:p>
        </w:tc>
        <w:tc>
          <w:tcPr>
            <w:tcW w:w="350" w:type="pct"/>
            <w:vAlign w:val="bottom"/>
          </w:tcPr>
          <w:p w14:paraId="1330C7B5" w14:textId="77777777" w:rsidR="00820010" w:rsidRPr="00C87BD3" w:rsidRDefault="00820010" w:rsidP="000A5236">
            <w:r w:rsidRPr="00C87BD3">
              <w:t>17616</w:t>
            </w:r>
          </w:p>
        </w:tc>
      </w:tr>
      <w:tr w:rsidR="000A5236" w:rsidRPr="00C87BD3" w14:paraId="08BB950F" w14:textId="77777777" w:rsidTr="000A5236">
        <w:trPr>
          <w:trHeight w:val="60"/>
        </w:trPr>
        <w:tc>
          <w:tcPr>
            <w:tcW w:w="799" w:type="pct"/>
            <w:vAlign w:val="bottom"/>
          </w:tcPr>
          <w:p w14:paraId="7027A2D1" w14:textId="77777777" w:rsidR="00820010" w:rsidRPr="00C87BD3" w:rsidRDefault="00820010" w:rsidP="00474518">
            <w:pPr>
              <w:pStyle w:val="TabellHode-rad"/>
            </w:pPr>
            <w:r w:rsidRPr="00C87BD3">
              <w:t>Sykepleiere</w:t>
            </w:r>
          </w:p>
        </w:tc>
        <w:tc>
          <w:tcPr>
            <w:tcW w:w="697" w:type="pct"/>
            <w:vAlign w:val="bottom"/>
          </w:tcPr>
          <w:p w14:paraId="3B9E23D0" w14:textId="77777777" w:rsidR="00820010" w:rsidRPr="00C87BD3" w:rsidRDefault="00820010" w:rsidP="000A5236">
            <w:r w:rsidRPr="00C87BD3">
              <w:t>Sykepleiere</w:t>
            </w:r>
          </w:p>
        </w:tc>
        <w:tc>
          <w:tcPr>
            <w:tcW w:w="350" w:type="pct"/>
            <w:vAlign w:val="bottom"/>
          </w:tcPr>
          <w:p w14:paraId="3CD0AE04" w14:textId="77777777" w:rsidR="00820010" w:rsidRPr="00C87BD3" w:rsidRDefault="00820010" w:rsidP="000A5236">
            <w:r w:rsidRPr="00C87BD3">
              <w:t>21665</w:t>
            </w:r>
          </w:p>
        </w:tc>
        <w:tc>
          <w:tcPr>
            <w:tcW w:w="350" w:type="pct"/>
            <w:vAlign w:val="bottom"/>
          </w:tcPr>
          <w:p w14:paraId="2CB0A5EC" w14:textId="77777777" w:rsidR="00820010" w:rsidRPr="00C87BD3" w:rsidRDefault="00820010" w:rsidP="000A5236">
            <w:r w:rsidRPr="00C87BD3">
              <w:t>21851</w:t>
            </w:r>
          </w:p>
        </w:tc>
        <w:tc>
          <w:tcPr>
            <w:tcW w:w="350" w:type="pct"/>
            <w:vAlign w:val="bottom"/>
          </w:tcPr>
          <w:p w14:paraId="0FDA19BE" w14:textId="77777777" w:rsidR="00820010" w:rsidRPr="00C87BD3" w:rsidRDefault="00820010" w:rsidP="000A5236">
            <w:r w:rsidRPr="00C87BD3">
              <w:t>22187</w:t>
            </w:r>
          </w:p>
        </w:tc>
        <w:tc>
          <w:tcPr>
            <w:tcW w:w="350" w:type="pct"/>
            <w:vAlign w:val="bottom"/>
          </w:tcPr>
          <w:p w14:paraId="3D1A3AAE" w14:textId="77777777" w:rsidR="00820010" w:rsidRPr="00C87BD3" w:rsidRDefault="00820010" w:rsidP="000A5236">
            <w:r w:rsidRPr="00C87BD3">
              <w:t>22956</w:t>
            </w:r>
          </w:p>
        </w:tc>
        <w:tc>
          <w:tcPr>
            <w:tcW w:w="350" w:type="pct"/>
            <w:vAlign w:val="bottom"/>
          </w:tcPr>
          <w:p w14:paraId="324A08F1" w14:textId="77777777" w:rsidR="00820010" w:rsidRPr="00C87BD3" w:rsidRDefault="00820010" w:rsidP="000A5236">
            <w:r w:rsidRPr="00C87BD3">
              <w:t>23632</w:t>
            </w:r>
          </w:p>
        </w:tc>
        <w:tc>
          <w:tcPr>
            <w:tcW w:w="350" w:type="pct"/>
            <w:vAlign w:val="bottom"/>
          </w:tcPr>
          <w:p w14:paraId="5D45D652" w14:textId="77777777" w:rsidR="00820010" w:rsidRPr="00C87BD3" w:rsidRDefault="00820010" w:rsidP="000A5236">
            <w:r w:rsidRPr="00C87BD3">
              <w:t>24105</w:t>
            </w:r>
          </w:p>
        </w:tc>
        <w:tc>
          <w:tcPr>
            <w:tcW w:w="350" w:type="pct"/>
            <w:vAlign w:val="bottom"/>
          </w:tcPr>
          <w:p w14:paraId="5B3C00A6" w14:textId="77777777" w:rsidR="00820010" w:rsidRPr="00C87BD3" w:rsidRDefault="00820010" w:rsidP="000A5236">
            <w:r w:rsidRPr="00C87BD3">
              <w:t>24481</w:t>
            </w:r>
          </w:p>
        </w:tc>
        <w:tc>
          <w:tcPr>
            <w:tcW w:w="350" w:type="pct"/>
            <w:vAlign w:val="bottom"/>
          </w:tcPr>
          <w:p w14:paraId="27F1B99F" w14:textId="77777777" w:rsidR="00820010" w:rsidRPr="00C87BD3" w:rsidRDefault="00820010" w:rsidP="000A5236">
            <w:r w:rsidRPr="00C87BD3">
              <w:t>24589</w:t>
            </w:r>
          </w:p>
        </w:tc>
        <w:tc>
          <w:tcPr>
            <w:tcW w:w="350" w:type="pct"/>
            <w:vAlign w:val="bottom"/>
          </w:tcPr>
          <w:p w14:paraId="7F6AD004" w14:textId="77777777" w:rsidR="00820010" w:rsidRPr="00C87BD3" w:rsidRDefault="00820010" w:rsidP="000A5236">
            <w:r w:rsidRPr="00C87BD3">
              <w:t>24424</w:t>
            </w:r>
          </w:p>
        </w:tc>
        <w:tc>
          <w:tcPr>
            <w:tcW w:w="350" w:type="pct"/>
            <w:vAlign w:val="bottom"/>
          </w:tcPr>
          <w:p w14:paraId="3FBB1FB1" w14:textId="77777777" w:rsidR="00820010" w:rsidRPr="00C87BD3" w:rsidRDefault="00820010" w:rsidP="000A5236">
            <w:r w:rsidRPr="00C87BD3">
              <w:t>24148</w:t>
            </w:r>
          </w:p>
        </w:tc>
      </w:tr>
      <w:tr w:rsidR="000A5236" w:rsidRPr="00C87BD3" w14:paraId="09809DB8" w14:textId="77777777" w:rsidTr="000A5236">
        <w:trPr>
          <w:trHeight w:val="60"/>
        </w:trPr>
        <w:tc>
          <w:tcPr>
            <w:tcW w:w="799" w:type="pct"/>
            <w:vAlign w:val="bottom"/>
          </w:tcPr>
          <w:p w14:paraId="1F520611" w14:textId="77777777" w:rsidR="00820010" w:rsidRPr="00C87BD3" w:rsidRDefault="00820010" w:rsidP="00474518">
            <w:pPr>
              <w:pStyle w:val="TabellHode-rad"/>
            </w:pPr>
            <w:r w:rsidRPr="00C87BD3">
              <w:t>Jordmødre</w:t>
            </w:r>
          </w:p>
        </w:tc>
        <w:tc>
          <w:tcPr>
            <w:tcW w:w="697" w:type="pct"/>
            <w:vAlign w:val="bottom"/>
          </w:tcPr>
          <w:p w14:paraId="28BF74B2" w14:textId="77777777" w:rsidR="00820010" w:rsidRPr="00C87BD3" w:rsidRDefault="00820010" w:rsidP="000A5236">
            <w:r w:rsidRPr="00C87BD3">
              <w:t>Sykepleiere</w:t>
            </w:r>
          </w:p>
        </w:tc>
        <w:tc>
          <w:tcPr>
            <w:tcW w:w="350" w:type="pct"/>
            <w:vAlign w:val="bottom"/>
          </w:tcPr>
          <w:p w14:paraId="53ECA52F" w14:textId="77777777" w:rsidR="00820010" w:rsidRPr="00C87BD3" w:rsidRDefault="00820010" w:rsidP="000A5236">
            <w:r w:rsidRPr="00C87BD3">
              <w:t>1703</w:t>
            </w:r>
          </w:p>
        </w:tc>
        <w:tc>
          <w:tcPr>
            <w:tcW w:w="350" w:type="pct"/>
            <w:vAlign w:val="bottom"/>
          </w:tcPr>
          <w:p w14:paraId="3889D1B8" w14:textId="77777777" w:rsidR="00820010" w:rsidRPr="00C87BD3" w:rsidRDefault="00820010" w:rsidP="000A5236">
            <w:r w:rsidRPr="00C87BD3">
              <w:t>1685</w:t>
            </w:r>
          </w:p>
        </w:tc>
        <w:tc>
          <w:tcPr>
            <w:tcW w:w="350" w:type="pct"/>
            <w:vAlign w:val="bottom"/>
          </w:tcPr>
          <w:p w14:paraId="1A3F4AED" w14:textId="77777777" w:rsidR="00820010" w:rsidRPr="00C87BD3" w:rsidRDefault="00820010" w:rsidP="000A5236">
            <w:r w:rsidRPr="00C87BD3">
              <w:t>1669</w:t>
            </w:r>
          </w:p>
        </w:tc>
        <w:tc>
          <w:tcPr>
            <w:tcW w:w="350" w:type="pct"/>
            <w:vAlign w:val="bottom"/>
          </w:tcPr>
          <w:p w14:paraId="092A19BA" w14:textId="77777777" w:rsidR="00820010" w:rsidRPr="00C87BD3" w:rsidRDefault="00820010" w:rsidP="000A5236">
            <w:r w:rsidRPr="00C87BD3">
              <w:t>1671</w:t>
            </w:r>
          </w:p>
        </w:tc>
        <w:tc>
          <w:tcPr>
            <w:tcW w:w="350" w:type="pct"/>
            <w:vAlign w:val="bottom"/>
          </w:tcPr>
          <w:p w14:paraId="2F29ADD1" w14:textId="77777777" w:rsidR="00820010" w:rsidRPr="00C87BD3" w:rsidRDefault="00820010" w:rsidP="000A5236">
            <w:r w:rsidRPr="00C87BD3">
              <w:t>1686</w:t>
            </w:r>
          </w:p>
        </w:tc>
        <w:tc>
          <w:tcPr>
            <w:tcW w:w="350" w:type="pct"/>
            <w:vAlign w:val="bottom"/>
          </w:tcPr>
          <w:p w14:paraId="6CFDFC12" w14:textId="77777777" w:rsidR="00820010" w:rsidRPr="00C87BD3" w:rsidRDefault="00820010" w:rsidP="000A5236">
            <w:r w:rsidRPr="00C87BD3">
              <w:t>1683</w:t>
            </w:r>
          </w:p>
        </w:tc>
        <w:tc>
          <w:tcPr>
            <w:tcW w:w="350" w:type="pct"/>
            <w:vAlign w:val="bottom"/>
          </w:tcPr>
          <w:p w14:paraId="66BC33E0" w14:textId="77777777" w:rsidR="00820010" w:rsidRPr="00C87BD3" w:rsidRDefault="00820010" w:rsidP="000A5236">
            <w:r w:rsidRPr="00C87BD3">
              <w:t>1710</w:t>
            </w:r>
          </w:p>
        </w:tc>
        <w:tc>
          <w:tcPr>
            <w:tcW w:w="350" w:type="pct"/>
            <w:vAlign w:val="bottom"/>
          </w:tcPr>
          <w:p w14:paraId="5D1F0399" w14:textId="77777777" w:rsidR="00820010" w:rsidRPr="00C87BD3" w:rsidRDefault="00820010" w:rsidP="000A5236">
            <w:r w:rsidRPr="00C87BD3">
              <w:t>1750</w:t>
            </w:r>
          </w:p>
        </w:tc>
        <w:tc>
          <w:tcPr>
            <w:tcW w:w="350" w:type="pct"/>
            <w:vAlign w:val="bottom"/>
          </w:tcPr>
          <w:p w14:paraId="09D9DBA7" w14:textId="77777777" w:rsidR="00820010" w:rsidRPr="00C87BD3" w:rsidRDefault="00820010" w:rsidP="000A5236">
            <w:r w:rsidRPr="00C87BD3">
              <w:t>1837</w:t>
            </w:r>
          </w:p>
        </w:tc>
        <w:tc>
          <w:tcPr>
            <w:tcW w:w="350" w:type="pct"/>
            <w:vAlign w:val="bottom"/>
          </w:tcPr>
          <w:p w14:paraId="05CC4BB2" w14:textId="77777777" w:rsidR="00820010" w:rsidRPr="00C87BD3" w:rsidRDefault="00820010" w:rsidP="000A5236">
            <w:r w:rsidRPr="00C87BD3">
              <w:t>1881</w:t>
            </w:r>
          </w:p>
        </w:tc>
      </w:tr>
      <w:tr w:rsidR="000A5236" w:rsidRPr="00C87BD3" w14:paraId="382F835C" w14:textId="77777777" w:rsidTr="000A5236">
        <w:trPr>
          <w:trHeight w:val="60"/>
        </w:trPr>
        <w:tc>
          <w:tcPr>
            <w:tcW w:w="799" w:type="pct"/>
            <w:vAlign w:val="bottom"/>
          </w:tcPr>
          <w:p w14:paraId="262F5C36" w14:textId="77777777" w:rsidR="00820010" w:rsidRPr="00C87BD3" w:rsidRDefault="00820010" w:rsidP="00474518">
            <w:pPr>
              <w:pStyle w:val="TabellHode-rad"/>
            </w:pPr>
            <w:r w:rsidRPr="00C87BD3">
              <w:t>Helsefagarbeidere mv.</w:t>
            </w:r>
          </w:p>
        </w:tc>
        <w:tc>
          <w:tcPr>
            <w:tcW w:w="697" w:type="pct"/>
            <w:vAlign w:val="bottom"/>
          </w:tcPr>
          <w:p w14:paraId="01F13839" w14:textId="3569395B" w:rsidR="00820010" w:rsidRPr="00C87BD3" w:rsidRDefault="00820010" w:rsidP="000A5236">
            <w:r w:rsidRPr="00C87BD3">
              <w:t>Helsefagarbeidere og andre pleiemed</w:t>
            </w:r>
            <w:r w:rsidRPr="00C87BD3">
              <w:t>arbeidere</w:t>
            </w:r>
          </w:p>
        </w:tc>
        <w:tc>
          <w:tcPr>
            <w:tcW w:w="350" w:type="pct"/>
            <w:vAlign w:val="bottom"/>
          </w:tcPr>
          <w:p w14:paraId="1E068374" w14:textId="77777777" w:rsidR="00820010" w:rsidRPr="00C87BD3" w:rsidRDefault="00820010" w:rsidP="000A5236">
            <w:r w:rsidRPr="00C87BD3">
              <w:t>4446</w:t>
            </w:r>
          </w:p>
        </w:tc>
        <w:tc>
          <w:tcPr>
            <w:tcW w:w="350" w:type="pct"/>
            <w:vAlign w:val="bottom"/>
          </w:tcPr>
          <w:p w14:paraId="7AEDBB14" w14:textId="77777777" w:rsidR="00820010" w:rsidRPr="00C87BD3" w:rsidRDefault="00820010" w:rsidP="000A5236">
            <w:r w:rsidRPr="00C87BD3">
              <w:t>4309</w:t>
            </w:r>
          </w:p>
        </w:tc>
        <w:tc>
          <w:tcPr>
            <w:tcW w:w="350" w:type="pct"/>
            <w:vAlign w:val="bottom"/>
          </w:tcPr>
          <w:p w14:paraId="0D2ED91E" w14:textId="77777777" w:rsidR="00820010" w:rsidRPr="00C87BD3" w:rsidRDefault="00820010" w:rsidP="000A5236">
            <w:r w:rsidRPr="00C87BD3">
              <w:t>4143</w:t>
            </w:r>
          </w:p>
        </w:tc>
        <w:tc>
          <w:tcPr>
            <w:tcW w:w="350" w:type="pct"/>
            <w:vAlign w:val="bottom"/>
          </w:tcPr>
          <w:p w14:paraId="594C0846" w14:textId="77777777" w:rsidR="00820010" w:rsidRPr="00C87BD3" w:rsidRDefault="00820010" w:rsidP="000A5236">
            <w:r w:rsidRPr="00C87BD3">
              <w:t>4028</w:t>
            </w:r>
          </w:p>
        </w:tc>
        <w:tc>
          <w:tcPr>
            <w:tcW w:w="350" w:type="pct"/>
            <w:vAlign w:val="bottom"/>
          </w:tcPr>
          <w:p w14:paraId="54E63DFE" w14:textId="77777777" w:rsidR="00820010" w:rsidRPr="00C87BD3" w:rsidRDefault="00820010" w:rsidP="000A5236">
            <w:r w:rsidRPr="00C87BD3">
              <w:t>3984</w:t>
            </w:r>
          </w:p>
        </w:tc>
        <w:tc>
          <w:tcPr>
            <w:tcW w:w="350" w:type="pct"/>
            <w:vAlign w:val="bottom"/>
          </w:tcPr>
          <w:p w14:paraId="1FE52DF0" w14:textId="77777777" w:rsidR="00820010" w:rsidRPr="00C87BD3" w:rsidRDefault="00820010" w:rsidP="000A5236">
            <w:r w:rsidRPr="00C87BD3">
              <w:t>3967</w:t>
            </w:r>
          </w:p>
        </w:tc>
        <w:tc>
          <w:tcPr>
            <w:tcW w:w="350" w:type="pct"/>
            <w:vAlign w:val="bottom"/>
          </w:tcPr>
          <w:p w14:paraId="362022E9" w14:textId="77777777" w:rsidR="00820010" w:rsidRPr="00C87BD3" w:rsidRDefault="00820010" w:rsidP="000A5236">
            <w:r w:rsidRPr="00C87BD3">
              <w:t>4102</w:t>
            </w:r>
          </w:p>
        </w:tc>
        <w:tc>
          <w:tcPr>
            <w:tcW w:w="350" w:type="pct"/>
            <w:vAlign w:val="bottom"/>
          </w:tcPr>
          <w:p w14:paraId="09E80C81" w14:textId="77777777" w:rsidR="00820010" w:rsidRPr="00C87BD3" w:rsidRDefault="00820010" w:rsidP="000A5236">
            <w:r w:rsidRPr="00C87BD3">
              <w:t>4241</w:t>
            </w:r>
          </w:p>
        </w:tc>
        <w:tc>
          <w:tcPr>
            <w:tcW w:w="350" w:type="pct"/>
            <w:vAlign w:val="bottom"/>
          </w:tcPr>
          <w:p w14:paraId="26346BC2" w14:textId="77777777" w:rsidR="00820010" w:rsidRPr="00C87BD3" w:rsidRDefault="00820010" w:rsidP="000A5236">
            <w:r w:rsidRPr="00C87BD3">
              <w:t>4408</w:t>
            </w:r>
          </w:p>
        </w:tc>
        <w:tc>
          <w:tcPr>
            <w:tcW w:w="350" w:type="pct"/>
            <w:vAlign w:val="bottom"/>
          </w:tcPr>
          <w:p w14:paraId="4416C279" w14:textId="77777777" w:rsidR="00820010" w:rsidRPr="00C87BD3" w:rsidRDefault="00820010" w:rsidP="000A5236">
            <w:r w:rsidRPr="00C87BD3">
              <w:t>4580</w:t>
            </w:r>
          </w:p>
        </w:tc>
      </w:tr>
      <w:tr w:rsidR="000A5236" w:rsidRPr="00C87BD3" w14:paraId="2D0C5A2C" w14:textId="77777777" w:rsidTr="000A5236">
        <w:trPr>
          <w:trHeight w:val="60"/>
        </w:trPr>
        <w:tc>
          <w:tcPr>
            <w:tcW w:w="799" w:type="pct"/>
            <w:vAlign w:val="bottom"/>
          </w:tcPr>
          <w:p w14:paraId="11CF2D60" w14:textId="209535BE" w:rsidR="00820010" w:rsidRPr="00C87BD3" w:rsidRDefault="00820010" w:rsidP="00474518">
            <w:pPr>
              <w:pStyle w:val="TabellHode-rad"/>
            </w:pPr>
            <w:r w:rsidRPr="00C87BD3">
              <w:t>Legespesialister</w:t>
            </w:r>
            <w:r w:rsidR="001E10DB">
              <w:t xml:space="preserve"> </w:t>
            </w:r>
          </w:p>
        </w:tc>
        <w:tc>
          <w:tcPr>
            <w:tcW w:w="697" w:type="pct"/>
            <w:vAlign w:val="bottom"/>
          </w:tcPr>
          <w:p w14:paraId="540C8441" w14:textId="77777777" w:rsidR="00820010" w:rsidRPr="00C87BD3" w:rsidRDefault="00820010" w:rsidP="000A5236">
            <w:r w:rsidRPr="00C87BD3">
              <w:t>Leger</w:t>
            </w:r>
          </w:p>
        </w:tc>
        <w:tc>
          <w:tcPr>
            <w:tcW w:w="350" w:type="pct"/>
            <w:vAlign w:val="bottom"/>
          </w:tcPr>
          <w:p w14:paraId="7F3A9D48" w14:textId="77777777" w:rsidR="00820010" w:rsidRPr="00C87BD3" w:rsidRDefault="00820010" w:rsidP="000A5236">
            <w:r w:rsidRPr="00C87BD3">
              <w:t>13532</w:t>
            </w:r>
          </w:p>
        </w:tc>
        <w:tc>
          <w:tcPr>
            <w:tcW w:w="350" w:type="pct"/>
            <w:vAlign w:val="bottom"/>
          </w:tcPr>
          <w:p w14:paraId="06B0D409" w14:textId="77777777" w:rsidR="00820010" w:rsidRPr="00C87BD3" w:rsidRDefault="00820010" w:rsidP="000A5236">
            <w:r w:rsidRPr="00C87BD3">
              <w:t>14040</w:t>
            </w:r>
          </w:p>
        </w:tc>
        <w:tc>
          <w:tcPr>
            <w:tcW w:w="350" w:type="pct"/>
            <w:vAlign w:val="bottom"/>
          </w:tcPr>
          <w:p w14:paraId="48C320EE" w14:textId="77777777" w:rsidR="00820010" w:rsidRPr="00C87BD3" w:rsidRDefault="00820010" w:rsidP="000A5236">
            <w:r w:rsidRPr="00C87BD3">
              <w:t>14519</w:t>
            </w:r>
          </w:p>
        </w:tc>
        <w:tc>
          <w:tcPr>
            <w:tcW w:w="350" w:type="pct"/>
            <w:vAlign w:val="bottom"/>
          </w:tcPr>
          <w:p w14:paraId="00D32521" w14:textId="77777777" w:rsidR="00820010" w:rsidRPr="00C87BD3" w:rsidRDefault="00820010" w:rsidP="000A5236">
            <w:r w:rsidRPr="00C87BD3">
              <w:t>14966</w:t>
            </w:r>
          </w:p>
        </w:tc>
        <w:tc>
          <w:tcPr>
            <w:tcW w:w="350" w:type="pct"/>
            <w:vAlign w:val="bottom"/>
          </w:tcPr>
          <w:p w14:paraId="3F440E39" w14:textId="77777777" w:rsidR="00820010" w:rsidRPr="00C87BD3" w:rsidRDefault="00820010" w:rsidP="000A5236">
            <w:r w:rsidRPr="00C87BD3">
              <w:t>15353</w:t>
            </w:r>
          </w:p>
        </w:tc>
        <w:tc>
          <w:tcPr>
            <w:tcW w:w="350" w:type="pct"/>
            <w:vAlign w:val="bottom"/>
          </w:tcPr>
          <w:p w14:paraId="30E27321" w14:textId="77777777" w:rsidR="00820010" w:rsidRPr="00C87BD3" w:rsidRDefault="00820010" w:rsidP="000A5236">
            <w:r w:rsidRPr="00C87BD3">
              <w:t>15721</w:t>
            </w:r>
          </w:p>
        </w:tc>
        <w:tc>
          <w:tcPr>
            <w:tcW w:w="350" w:type="pct"/>
            <w:vAlign w:val="bottom"/>
          </w:tcPr>
          <w:p w14:paraId="7A6796CC" w14:textId="77777777" w:rsidR="00820010" w:rsidRPr="00C87BD3" w:rsidRDefault="00820010" w:rsidP="000A5236">
            <w:r w:rsidRPr="00C87BD3">
              <w:t>15933</w:t>
            </w:r>
          </w:p>
        </w:tc>
        <w:tc>
          <w:tcPr>
            <w:tcW w:w="350" w:type="pct"/>
            <w:vAlign w:val="bottom"/>
          </w:tcPr>
          <w:p w14:paraId="7310F9D5" w14:textId="77777777" w:rsidR="00820010" w:rsidRPr="00C87BD3" w:rsidRDefault="00820010" w:rsidP="000A5236">
            <w:r w:rsidRPr="00C87BD3">
              <w:t>16301</w:t>
            </w:r>
          </w:p>
        </w:tc>
        <w:tc>
          <w:tcPr>
            <w:tcW w:w="350" w:type="pct"/>
            <w:vAlign w:val="bottom"/>
          </w:tcPr>
          <w:p w14:paraId="6D4D459B" w14:textId="77777777" w:rsidR="00820010" w:rsidRPr="00C87BD3" w:rsidRDefault="00820010" w:rsidP="000A5236">
            <w:r w:rsidRPr="00C87BD3">
              <w:t>16576</w:t>
            </w:r>
          </w:p>
        </w:tc>
        <w:tc>
          <w:tcPr>
            <w:tcW w:w="350" w:type="pct"/>
            <w:vAlign w:val="bottom"/>
          </w:tcPr>
          <w:p w14:paraId="4874346F" w14:textId="77777777" w:rsidR="00820010" w:rsidRPr="00C87BD3" w:rsidRDefault="00820010" w:rsidP="000A5236">
            <w:r w:rsidRPr="00C87BD3">
              <w:t>17086</w:t>
            </w:r>
          </w:p>
        </w:tc>
      </w:tr>
      <w:tr w:rsidR="000A5236" w:rsidRPr="00C87BD3" w14:paraId="13ABC8A2" w14:textId="77777777" w:rsidTr="000A5236">
        <w:trPr>
          <w:trHeight w:val="60"/>
        </w:trPr>
        <w:tc>
          <w:tcPr>
            <w:tcW w:w="799" w:type="pct"/>
            <w:vAlign w:val="bottom"/>
          </w:tcPr>
          <w:p w14:paraId="4DEC0746" w14:textId="0633D7D3" w:rsidR="00820010" w:rsidRPr="00C87BD3" w:rsidRDefault="00820010" w:rsidP="00474518">
            <w:pPr>
              <w:pStyle w:val="TabellHode-rad"/>
            </w:pPr>
            <w:r w:rsidRPr="00C87BD3">
              <w:t>Andre</w:t>
            </w:r>
            <w:r w:rsidR="001E10DB">
              <w:t xml:space="preserve"> </w:t>
            </w:r>
            <w:r w:rsidRPr="00C87BD3">
              <w:t>leger</w:t>
            </w:r>
            <w:r w:rsidR="001E10DB">
              <w:t xml:space="preserve"> </w:t>
            </w:r>
          </w:p>
        </w:tc>
        <w:tc>
          <w:tcPr>
            <w:tcW w:w="697" w:type="pct"/>
            <w:vAlign w:val="bottom"/>
          </w:tcPr>
          <w:p w14:paraId="72DFF898" w14:textId="77777777" w:rsidR="00820010" w:rsidRPr="00C87BD3" w:rsidRDefault="00820010" w:rsidP="000A5236">
            <w:r w:rsidRPr="00C87BD3">
              <w:t>Leger</w:t>
            </w:r>
          </w:p>
        </w:tc>
        <w:tc>
          <w:tcPr>
            <w:tcW w:w="350" w:type="pct"/>
            <w:vAlign w:val="bottom"/>
          </w:tcPr>
          <w:p w14:paraId="1550DC34" w14:textId="77777777" w:rsidR="00820010" w:rsidRPr="00C87BD3" w:rsidRDefault="00820010" w:rsidP="000A5236">
            <w:r w:rsidRPr="00C87BD3">
              <w:t>2110</w:t>
            </w:r>
          </w:p>
        </w:tc>
        <w:tc>
          <w:tcPr>
            <w:tcW w:w="350" w:type="pct"/>
            <w:vAlign w:val="bottom"/>
          </w:tcPr>
          <w:p w14:paraId="5A1C6977" w14:textId="77777777" w:rsidR="00820010" w:rsidRPr="00C87BD3" w:rsidRDefault="00820010" w:rsidP="000A5236">
            <w:r w:rsidRPr="00C87BD3">
              <w:t>2143</w:t>
            </w:r>
          </w:p>
        </w:tc>
        <w:tc>
          <w:tcPr>
            <w:tcW w:w="350" w:type="pct"/>
            <w:vAlign w:val="bottom"/>
          </w:tcPr>
          <w:p w14:paraId="0F06EB60" w14:textId="77777777" w:rsidR="00820010" w:rsidRPr="00C87BD3" w:rsidRDefault="00820010" w:rsidP="000A5236">
            <w:r w:rsidRPr="00C87BD3">
              <w:t>2192</w:t>
            </w:r>
          </w:p>
        </w:tc>
        <w:tc>
          <w:tcPr>
            <w:tcW w:w="350" w:type="pct"/>
            <w:vAlign w:val="bottom"/>
          </w:tcPr>
          <w:p w14:paraId="17807FFE" w14:textId="77777777" w:rsidR="00820010" w:rsidRPr="00C87BD3" w:rsidRDefault="00820010" w:rsidP="000A5236">
            <w:r w:rsidRPr="00C87BD3">
              <w:t>2240</w:t>
            </w:r>
          </w:p>
        </w:tc>
        <w:tc>
          <w:tcPr>
            <w:tcW w:w="350" w:type="pct"/>
            <w:vAlign w:val="bottom"/>
          </w:tcPr>
          <w:p w14:paraId="37BAFD01" w14:textId="77777777" w:rsidR="00820010" w:rsidRPr="00C87BD3" w:rsidRDefault="00820010" w:rsidP="000A5236">
            <w:r w:rsidRPr="00C87BD3">
              <w:t>2417</w:t>
            </w:r>
          </w:p>
        </w:tc>
        <w:tc>
          <w:tcPr>
            <w:tcW w:w="350" w:type="pct"/>
            <w:vAlign w:val="bottom"/>
          </w:tcPr>
          <w:p w14:paraId="1B88DF04" w14:textId="77777777" w:rsidR="00820010" w:rsidRPr="00C87BD3" w:rsidRDefault="00820010" w:rsidP="000A5236">
            <w:r w:rsidRPr="00C87BD3">
              <w:t>2460</w:t>
            </w:r>
          </w:p>
        </w:tc>
        <w:tc>
          <w:tcPr>
            <w:tcW w:w="350" w:type="pct"/>
            <w:vAlign w:val="bottom"/>
          </w:tcPr>
          <w:p w14:paraId="6CE05326" w14:textId="77777777" w:rsidR="00820010" w:rsidRPr="00C87BD3" w:rsidRDefault="00820010" w:rsidP="000A5236">
            <w:r w:rsidRPr="00C87BD3">
              <w:t>2626</w:t>
            </w:r>
          </w:p>
        </w:tc>
        <w:tc>
          <w:tcPr>
            <w:tcW w:w="350" w:type="pct"/>
            <w:vAlign w:val="bottom"/>
          </w:tcPr>
          <w:p w14:paraId="74E2C992" w14:textId="77777777" w:rsidR="00820010" w:rsidRPr="00C87BD3" w:rsidRDefault="00820010" w:rsidP="000A5236">
            <w:r w:rsidRPr="00C87BD3">
              <w:t>2697</w:t>
            </w:r>
          </w:p>
        </w:tc>
        <w:tc>
          <w:tcPr>
            <w:tcW w:w="350" w:type="pct"/>
            <w:vAlign w:val="bottom"/>
          </w:tcPr>
          <w:p w14:paraId="3B5BCE1D" w14:textId="77777777" w:rsidR="00820010" w:rsidRPr="00C87BD3" w:rsidRDefault="00820010" w:rsidP="000A5236">
            <w:r w:rsidRPr="00C87BD3">
              <w:t>2711</w:t>
            </w:r>
          </w:p>
        </w:tc>
        <w:tc>
          <w:tcPr>
            <w:tcW w:w="350" w:type="pct"/>
            <w:vAlign w:val="bottom"/>
          </w:tcPr>
          <w:p w14:paraId="4BFF13EA" w14:textId="77777777" w:rsidR="00820010" w:rsidRPr="00C87BD3" w:rsidRDefault="00820010" w:rsidP="000A5236">
            <w:r w:rsidRPr="00C87BD3">
              <w:t>2623</w:t>
            </w:r>
          </w:p>
        </w:tc>
      </w:tr>
      <w:tr w:rsidR="000A5236" w:rsidRPr="00C87BD3" w14:paraId="695AAD7B" w14:textId="77777777" w:rsidTr="000A5236">
        <w:trPr>
          <w:trHeight w:val="60"/>
        </w:trPr>
        <w:tc>
          <w:tcPr>
            <w:tcW w:w="799" w:type="pct"/>
            <w:vAlign w:val="bottom"/>
          </w:tcPr>
          <w:p w14:paraId="403CB369" w14:textId="77777777" w:rsidR="00820010" w:rsidRPr="00C87BD3" w:rsidRDefault="00820010" w:rsidP="00474518">
            <w:pPr>
              <w:pStyle w:val="TabellHode-rad"/>
            </w:pPr>
            <w:r w:rsidRPr="00C87BD3">
              <w:t>Psykologer</w:t>
            </w:r>
          </w:p>
        </w:tc>
        <w:tc>
          <w:tcPr>
            <w:tcW w:w="697" w:type="pct"/>
            <w:vAlign w:val="bottom"/>
          </w:tcPr>
          <w:p w14:paraId="73BBA4B3" w14:textId="77777777" w:rsidR="00820010" w:rsidRPr="00C87BD3" w:rsidRDefault="00820010" w:rsidP="000A5236">
            <w:r w:rsidRPr="00C87BD3">
              <w:t>Psykologer</w:t>
            </w:r>
          </w:p>
        </w:tc>
        <w:tc>
          <w:tcPr>
            <w:tcW w:w="350" w:type="pct"/>
            <w:vAlign w:val="bottom"/>
          </w:tcPr>
          <w:p w14:paraId="00AA53E7" w14:textId="77777777" w:rsidR="00820010" w:rsidRPr="00C87BD3" w:rsidRDefault="00820010" w:rsidP="000A5236">
            <w:r w:rsidRPr="00C87BD3">
              <w:t>4273</w:t>
            </w:r>
          </w:p>
        </w:tc>
        <w:tc>
          <w:tcPr>
            <w:tcW w:w="350" w:type="pct"/>
            <w:vAlign w:val="bottom"/>
          </w:tcPr>
          <w:p w14:paraId="2161758C" w14:textId="77777777" w:rsidR="00820010" w:rsidRPr="00C87BD3" w:rsidRDefault="00820010" w:rsidP="000A5236">
            <w:r w:rsidRPr="00C87BD3">
              <w:t>4341</w:t>
            </w:r>
          </w:p>
        </w:tc>
        <w:tc>
          <w:tcPr>
            <w:tcW w:w="350" w:type="pct"/>
            <w:vAlign w:val="bottom"/>
          </w:tcPr>
          <w:p w14:paraId="32E75148" w14:textId="77777777" w:rsidR="00820010" w:rsidRPr="00C87BD3" w:rsidRDefault="00820010" w:rsidP="000A5236">
            <w:r w:rsidRPr="00C87BD3">
              <w:t>4406</w:t>
            </w:r>
          </w:p>
        </w:tc>
        <w:tc>
          <w:tcPr>
            <w:tcW w:w="350" w:type="pct"/>
            <w:vAlign w:val="bottom"/>
          </w:tcPr>
          <w:p w14:paraId="6F25F8D4" w14:textId="77777777" w:rsidR="00820010" w:rsidRPr="00C87BD3" w:rsidRDefault="00820010" w:rsidP="000A5236">
            <w:r w:rsidRPr="00C87BD3">
              <w:t>4569</w:t>
            </w:r>
          </w:p>
        </w:tc>
        <w:tc>
          <w:tcPr>
            <w:tcW w:w="350" w:type="pct"/>
            <w:vAlign w:val="bottom"/>
          </w:tcPr>
          <w:p w14:paraId="1EC7D205" w14:textId="77777777" w:rsidR="00820010" w:rsidRPr="00C87BD3" w:rsidRDefault="00820010" w:rsidP="000A5236">
            <w:r w:rsidRPr="00C87BD3">
              <w:t>4790</w:t>
            </w:r>
          </w:p>
        </w:tc>
        <w:tc>
          <w:tcPr>
            <w:tcW w:w="350" w:type="pct"/>
            <w:vAlign w:val="bottom"/>
          </w:tcPr>
          <w:p w14:paraId="72D0C262" w14:textId="77777777" w:rsidR="00820010" w:rsidRPr="00C87BD3" w:rsidRDefault="00820010" w:rsidP="000A5236">
            <w:r w:rsidRPr="00C87BD3">
              <w:t>5050</w:t>
            </w:r>
          </w:p>
        </w:tc>
        <w:tc>
          <w:tcPr>
            <w:tcW w:w="350" w:type="pct"/>
            <w:vAlign w:val="bottom"/>
          </w:tcPr>
          <w:p w14:paraId="4DBE2F20" w14:textId="77777777" w:rsidR="00820010" w:rsidRPr="00C87BD3" w:rsidRDefault="00820010" w:rsidP="000A5236">
            <w:r w:rsidRPr="00C87BD3">
              <w:t>5200</w:t>
            </w:r>
          </w:p>
        </w:tc>
        <w:tc>
          <w:tcPr>
            <w:tcW w:w="350" w:type="pct"/>
            <w:vAlign w:val="bottom"/>
          </w:tcPr>
          <w:p w14:paraId="1422AC7A" w14:textId="77777777" w:rsidR="00820010" w:rsidRPr="00C87BD3" w:rsidRDefault="00820010" w:rsidP="000A5236">
            <w:r w:rsidRPr="00C87BD3">
              <w:t>5252</w:t>
            </w:r>
          </w:p>
        </w:tc>
        <w:tc>
          <w:tcPr>
            <w:tcW w:w="350" w:type="pct"/>
            <w:vAlign w:val="bottom"/>
          </w:tcPr>
          <w:p w14:paraId="113F9399" w14:textId="77777777" w:rsidR="00820010" w:rsidRPr="00C87BD3" w:rsidRDefault="00820010" w:rsidP="000A5236">
            <w:r w:rsidRPr="00C87BD3">
              <w:t>5452</w:t>
            </w:r>
          </w:p>
        </w:tc>
        <w:tc>
          <w:tcPr>
            <w:tcW w:w="350" w:type="pct"/>
            <w:vAlign w:val="bottom"/>
          </w:tcPr>
          <w:p w14:paraId="4F0E0ECD" w14:textId="77777777" w:rsidR="00820010" w:rsidRPr="00C87BD3" w:rsidRDefault="00820010" w:rsidP="000A5236">
            <w:r w:rsidRPr="00C87BD3">
              <w:t>5646</w:t>
            </w:r>
          </w:p>
        </w:tc>
      </w:tr>
      <w:tr w:rsidR="000A5236" w:rsidRPr="00C87BD3" w14:paraId="6987C24B" w14:textId="77777777" w:rsidTr="000A5236">
        <w:trPr>
          <w:trHeight w:val="60"/>
        </w:trPr>
        <w:tc>
          <w:tcPr>
            <w:tcW w:w="799" w:type="pct"/>
            <w:vAlign w:val="bottom"/>
          </w:tcPr>
          <w:p w14:paraId="56BE2DCF" w14:textId="77777777" w:rsidR="00820010" w:rsidRPr="00C87BD3" w:rsidRDefault="00820010" w:rsidP="00474518">
            <w:pPr>
              <w:pStyle w:val="TabellHode-rad"/>
            </w:pPr>
            <w:r w:rsidRPr="00C87BD3">
              <w:t>Vernepleiere</w:t>
            </w:r>
          </w:p>
        </w:tc>
        <w:tc>
          <w:tcPr>
            <w:tcW w:w="697" w:type="pct"/>
            <w:vAlign w:val="bottom"/>
          </w:tcPr>
          <w:p w14:paraId="58F04E24" w14:textId="20CA3280" w:rsidR="00820010" w:rsidRPr="00C87BD3" w:rsidRDefault="00820010" w:rsidP="000A5236">
            <w:r w:rsidRPr="00C87BD3">
              <w:t>Annet helse</w:t>
            </w:r>
            <w:r w:rsidRPr="00C87BD3">
              <w:t>personell</w:t>
            </w:r>
          </w:p>
        </w:tc>
        <w:tc>
          <w:tcPr>
            <w:tcW w:w="350" w:type="pct"/>
            <w:vAlign w:val="bottom"/>
          </w:tcPr>
          <w:p w14:paraId="15F2A328" w14:textId="77777777" w:rsidR="00820010" w:rsidRPr="00C87BD3" w:rsidRDefault="00820010" w:rsidP="000A5236">
            <w:r w:rsidRPr="00C87BD3">
              <w:t>1399</w:t>
            </w:r>
          </w:p>
        </w:tc>
        <w:tc>
          <w:tcPr>
            <w:tcW w:w="350" w:type="pct"/>
            <w:vAlign w:val="bottom"/>
          </w:tcPr>
          <w:p w14:paraId="1869F479" w14:textId="77777777" w:rsidR="00820010" w:rsidRPr="00C87BD3" w:rsidRDefault="00820010" w:rsidP="000A5236">
            <w:r w:rsidRPr="00C87BD3">
              <w:t>1461</w:t>
            </w:r>
          </w:p>
        </w:tc>
        <w:tc>
          <w:tcPr>
            <w:tcW w:w="350" w:type="pct"/>
            <w:vAlign w:val="bottom"/>
          </w:tcPr>
          <w:p w14:paraId="33D48F9D" w14:textId="77777777" w:rsidR="00820010" w:rsidRPr="00C87BD3" w:rsidRDefault="00820010" w:rsidP="000A5236">
            <w:r w:rsidRPr="00C87BD3">
              <w:t>1521</w:t>
            </w:r>
          </w:p>
        </w:tc>
        <w:tc>
          <w:tcPr>
            <w:tcW w:w="350" w:type="pct"/>
            <w:vAlign w:val="bottom"/>
          </w:tcPr>
          <w:p w14:paraId="7C9642B6" w14:textId="77777777" w:rsidR="00820010" w:rsidRPr="00C87BD3" w:rsidRDefault="00820010" w:rsidP="000A5236">
            <w:r w:rsidRPr="00C87BD3">
              <w:t>1573</w:t>
            </w:r>
          </w:p>
        </w:tc>
        <w:tc>
          <w:tcPr>
            <w:tcW w:w="350" w:type="pct"/>
            <w:vAlign w:val="bottom"/>
          </w:tcPr>
          <w:p w14:paraId="2B8A47AA" w14:textId="77777777" w:rsidR="00820010" w:rsidRPr="00C87BD3" w:rsidRDefault="00820010" w:rsidP="000A5236">
            <w:r w:rsidRPr="00C87BD3">
              <w:t>1621</w:t>
            </w:r>
          </w:p>
        </w:tc>
        <w:tc>
          <w:tcPr>
            <w:tcW w:w="350" w:type="pct"/>
            <w:vAlign w:val="bottom"/>
          </w:tcPr>
          <w:p w14:paraId="72EC0EDC" w14:textId="77777777" w:rsidR="00820010" w:rsidRPr="00C87BD3" w:rsidRDefault="00820010" w:rsidP="000A5236">
            <w:r w:rsidRPr="00C87BD3">
              <w:t>1753</w:t>
            </w:r>
          </w:p>
        </w:tc>
        <w:tc>
          <w:tcPr>
            <w:tcW w:w="350" w:type="pct"/>
            <w:vAlign w:val="bottom"/>
          </w:tcPr>
          <w:p w14:paraId="65030069" w14:textId="77777777" w:rsidR="00820010" w:rsidRPr="00C87BD3" w:rsidRDefault="00820010" w:rsidP="000A5236">
            <w:r w:rsidRPr="00C87BD3">
              <w:t>1857</w:t>
            </w:r>
          </w:p>
        </w:tc>
        <w:tc>
          <w:tcPr>
            <w:tcW w:w="350" w:type="pct"/>
            <w:vAlign w:val="bottom"/>
          </w:tcPr>
          <w:p w14:paraId="3F33AAF7" w14:textId="77777777" w:rsidR="00820010" w:rsidRPr="00C87BD3" w:rsidRDefault="00820010" w:rsidP="000A5236">
            <w:r w:rsidRPr="00C87BD3">
              <w:t>1994</w:t>
            </w:r>
          </w:p>
        </w:tc>
        <w:tc>
          <w:tcPr>
            <w:tcW w:w="350" w:type="pct"/>
            <w:vAlign w:val="bottom"/>
          </w:tcPr>
          <w:p w14:paraId="3C329202" w14:textId="77777777" w:rsidR="00820010" w:rsidRPr="00C87BD3" w:rsidRDefault="00820010" w:rsidP="000A5236">
            <w:r w:rsidRPr="00C87BD3">
              <w:t>2057</w:t>
            </w:r>
          </w:p>
        </w:tc>
        <w:tc>
          <w:tcPr>
            <w:tcW w:w="350" w:type="pct"/>
            <w:vAlign w:val="bottom"/>
          </w:tcPr>
          <w:p w14:paraId="7B182D1E" w14:textId="77777777" w:rsidR="00820010" w:rsidRPr="00C87BD3" w:rsidRDefault="00820010" w:rsidP="000A5236">
            <w:r w:rsidRPr="00C87BD3">
              <w:t>2153</w:t>
            </w:r>
          </w:p>
        </w:tc>
      </w:tr>
      <w:tr w:rsidR="000A5236" w:rsidRPr="00C87BD3" w14:paraId="3754DBC1" w14:textId="77777777" w:rsidTr="000A5236">
        <w:trPr>
          <w:trHeight w:val="60"/>
        </w:trPr>
        <w:tc>
          <w:tcPr>
            <w:tcW w:w="799" w:type="pct"/>
            <w:vAlign w:val="bottom"/>
          </w:tcPr>
          <w:p w14:paraId="1835B4C1" w14:textId="77777777" w:rsidR="00820010" w:rsidRPr="00C87BD3" w:rsidRDefault="00820010" w:rsidP="00474518">
            <w:pPr>
              <w:pStyle w:val="TabellHode-rad"/>
            </w:pPr>
            <w:r w:rsidRPr="00C87BD3">
              <w:t>Andre medisinske og helserelaterte yrker</w:t>
            </w:r>
          </w:p>
        </w:tc>
        <w:tc>
          <w:tcPr>
            <w:tcW w:w="697" w:type="pct"/>
            <w:vAlign w:val="bottom"/>
          </w:tcPr>
          <w:p w14:paraId="5F640D1A" w14:textId="77777777" w:rsidR="00820010" w:rsidRPr="00C87BD3" w:rsidRDefault="00820010" w:rsidP="000A5236">
            <w:r w:rsidRPr="00C87BD3">
              <w:t>Annet helsepersonell</w:t>
            </w:r>
          </w:p>
        </w:tc>
        <w:tc>
          <w:tcPr>
            <w:tcW w:w="350" w:type="pct"/>
            <w:vAlign w:val="bottom"/>
          </w:tcPr>
          <w:p w14:paraId="1C57991B" w14:textId="77777777" w:rsidR="00820010" w:rsidRPr="00C87BD3" w:rsidRDefault="00820010" w:rsidP="000A5236">
            <w:r w:rsidRPr="00C87BD3">
              <w:t>413</w:t>
            </w:r>
          </w:p>
        </w:tc>
        <w:tc>
          <w:tcPr>
            <w:tcW w:w="350" w:type="pct"/>
            <w:vAlign w:val="bottom"/>
          </w:tcPr>
          <w:p w14:paraId="6799618B" w14:textId="77777777" w:rsidR="00820010" w:rsidRPr="00C87BD3" w:rsidRDefault="00820010" w:rsidP="000A5236">
            <w:r w:rsidRPr="00C87BD3">
              <w:t>426</w:t>
            </w:r>
          </w:p>
        </w:tc>
        <w:tc>
          <w:tcPr>
            <w:tcW w:w="350" w:type="pct"/>
            <w:vAlign w:val="bottom"/>
          </w:tcPr>
          <w:p w14:paraId="02400F4E" w14:textId="77777777" w:rsidR="00820010" w:rsidRPr="00C87BD3" w:rsidRDefault="00820010" w:rsidP="000A5236">
            <w:r w:rsidRPr="00C87BD3">
              <w:t>419</w:t>
            </w:r>
          </w:p>
        </w:tc>
        <w:tc>
          <w:tcPr>
            <w:tcW w:w="350" w:type="pct"/>
            <w:vAlign w:val="bottom"/>
          </w:tcPr>
          <w:p w14:paraId="6E97D5D6" w14:textId="77777777" w:rsidR="00820010" w:rsidRPr="00C87BD3" w:rsidRDefault="00820010" w:rsidP="000A5236">
            <w:r w:rsidRPr="00C87BD3">
              <w:t>428</w:t>
            </w:r>
          </w:p>
        </w:tc>
        <w:tc>
          <w:tcPr>
            <w:tcW w:w="350" w:type="pct"/>
            <w:vAlign w:val="bottom"/>
          </w:tcPr>
          <w:p w14:paraId="51F35CEB" w14:textId="77777777" w:rsidR="00820010" w:rsidRPr="00C87BD3" w:rsidRDefault="00820010" w:rsidP="000A5236">
            <w:r w:rsidRPr="00C87BD3">
              <w:t>440</w:t>
            </w:r>
          </w:p>
        </w:tc>
        <w:tc>
          <w:tcPr>
            <w:tcW w:w="350" w:type="pct"/>
            <w:vAlign w:val="bottom"/>
          </w:tcPr>
          <w:p w14:paraId="00407C9D" w14:textId="77777777" w:rsidR="00820010" w:rsidRPr="00C87BD3" w:rsidRDefault="00820010" w:rsidP="000A5236">
            <w:r w:rsidRPr="00C87BD3">
              <w:t>458</w:t>
            </w:r>
          </w:p>
        </w:tc>
        <w:tc>
          <w:tcPr>
            <w:tcW w:w="350" w:type="pct"/>
            <w:vAlign w:val="bottom"/>
          </w:tcPr>
          <w:p w14:paraId="44F95353" w14:textId="77777777" w:rsidR="00820010" w:rsidRPr="00C87BD3" w:rsidRDefault="00820010" w:rsidP="000A5236">
            <w:r w:rsidRPr="00C87BD3">
              <w:t>487</w:t>
            </w:r>
          </w:p>
        </w:tc>
        <w:tc>
          <w:tcPr>
            <w:tcW w:w="350" w:type="pct"/>
            <w:vAlign w:val="bottom"/>
          </w:tcPr>
          <w:p w14:paraId="2BFE6B26" w14:textId="77777777" w:rsidR="00820010" w:rsidRPr="00C87BD3" w:rsidRDefault="00820010" w:rsidP="000A5236">
            <w:r w:rsidRPr="00C87BD3">
              <w:t>526</w:t>
            </w:r>
          </w:p>
        </w:tc>
        <w:tc>
          <w:tcPr>
            <w:tcW w:w="350" w:type="pct"/>
            <w:vAlign w:val="bottom"/>
          </w:tcPr>
          <w:p w14:paraId="5A616A6B" w14:textId="77777777" w:rsidR="00820010" w:rsidRPr="00C87BD3" w:rsidRDefault="00820010" w:rsidP="000A5236">
            <w:r w:rsidRPr="00C87BD3">
              <w:t>570</w:t>
            </w:r>
          </w:p>
        </w:tc>
        <w:tc>
          <w:tcPr>
            <w:tcW w:w="350" w:type="pct"/>
            <w:vAlign w:val="bottom"/>
          </w:tcPr>
          <w:p w14:paraId="663C6E00" w14:textId="77777777" w:rsidR="00820010" w:rsidRPr="00C87BD3" w:rsidRDefault="00820010" w:rsidP="000A5236">
            <w:r w:rsidRPr="00C87BD3">
              <w:t>585</w:t>
            </w:r>
          </w:p>
        </w:tc>
      </w:tr>
      <w:tr w:rsidR="000A5236" w:rsidRPr="00C87BD3" w14:paraId="2C56139E" w14:textId="77777777" w:rsidTr="000A5236">
        <w:trPr>
          <w:trHeight w:val="60"/>
        </w:trPr>
        <w:tc>
          <w:tcPr>
            <w:tcW w:w="799" w:type="pct"/>
            <w:vAlign w:val="bottom"/>
          </w:tcPr>
          <w:p w14:paraId="4D7F4837" w14:textId="77777777" w:rsidR="00820010" w:rsidRPr="00C87BD3" w:rsidRDefault="00820010" w:rsidP="00474518">
            <w:pPr>
              <w:pStyle w:val="TabellHode-rad"/>
            </w:pPr>
            <w:r w:rsidRPr="00C87BD3">
              <w:t>Ergoterapeuter</w:t>
            </w:r>
          </w:p>
        </w:tc>
        <w:tc>
          <w:tcPr>
            <w:tcW w:w="697" w:type="pct"/>
            <w:vAlign w:val="bottom"/>
          </w:tcPr>
          <w:p w14:paraId="27023C4D" w14:textId="77777777" w:rsidR="00820010" w:rsidRPr="00C87BD3" w:rsidRDefault="00820010" w:rsidP="000A5236">
            <w:r w:rsidRPr="00C87BD3">
              <w:t>Annet helsepersonell</w:t>
            </w:r>
          </w:p>
        </w:tc>
        <w:tc>
          <w:tcPr>
            <w:tcW w:w="350" w:type="pct"/>
            <w:vAlign w:val="bottom"/>
          </w:tcPr>
          <w:p w14:paraId="1BD0130B" w14:textId="77777777" w:rsidR="00820010" w:rsidRPr="00C87BD3" w:rsidRDefault="00820010" w:rsidP="000A5236">
            <w:r w:rsidRPr="00C87BD3">
              <w:t>724</w:t>
            </w:r>
          </w:p>
        </w:tc>
        <w:tc>
          <w:tcPr>
            <w:tcW w:w="350" w:type="pct"/>
            <w:vAlign w:val="bottom"/>
          </w:tcPr>
          <w:p w14:paraId="187741E6" w14:textId="77777777" w:rsidR="00820010" w:rsidRPr="00C87BD3" w:rsidRDefault="00820010" w:rsidP="000A5236">
            <w:r w:rsidRPr="00C87BD3">
              <w:t>709</w:t>
            </w:r>
          </w:p>
        </w:tc>
        <w:tc>
          <w:tcPr>
            <w:tcW w:w="350" w:type="pct"/>
            <w:vAlign w:val="bottom"/>
          </w:tcPr>
          <w:p w14:paraId="3227D12C" w14:textId="77777777" w:rsidR="00820010" w:rsidRPr="00C87BD3" w:rsidRDefault="00820010" w:rsidP="000A5236">
            <w:r w:rsidRPr="00C87BD3">
              <w:t>676</w:t>
            </w:r>
          </w:p>
        </w:tc>
        <w:tc>
          <w:tcPr>
            <w:tcW w:w="350" w:type="pct"/>
            <w:vAlign w:val="bottom"/>
          </w:tcPr>
          <w:p w14:paraId="3C905CCD" w14:textId="77777777" w:rsidR="00820010" w:rsidRPr="00C87BD3" w:rsidRDefault="00820010" w:rsidP="000A5236">
            <w:r w:rsidRPr="00C87BD3">
              <w:t>697</w:t>
            </w:r>
          </w:p>
        </w:tc>
        <w:tc>
          <w:tcPr>
            <w:tcW w:w="350" w:type="pct"/>
            <w:vAlign w:val="bottom"/>
          </w:tcPr>
          <w:p w14:paraId="0944F9D2" w14:textId="77777777" w:rsidR="00820010" w:rsidRPr="00C87BD3" w:rsidRDefault="00820010" w:rsidP="000A5236">
            <w:r w:rsidRPr="00C87BD3">
              <w:t>689</w:t>
            </w:r>
          </w:p>
        </w:tc>
        <w:tc>
          <w:tcPr>
            <w:tcW w:w="350" w:type="pct"/>
            <w:vAlign w:val="bottom"/>
          </w:tcPr>
          <w:p w14:paraId="36309C7F" w14:textId="77777777" w:rsidR="00820010" w:rsidRPr="00C87BD3" w:rsidRDefault="00820010" w:rsidP="000A5236">
            <w:r w:rsidRPr="00C87BD3">
              <w:t>708</w:t>
            </w:r>
          </w:p>
        </w:tc>
        <w:tc>
          <w:tcPr>
            <w:tcW w:w="350" w:type="pct"/>
            <w:vAlign w:val="bottom"/>
          </w:tcPr>
          <w:p w14:paraId="01F07840" w14:textId="77777777" w:rsidR="00820010" w:rsidRPr="00C87BD3" w:rsidRDefault="00820010" w:rsidP="000A5236">
            <w:r w:rsidRPr="00C87BD3">
              <w:t>713</w:t>
            </w:r>
          </w:p>
        </w:tc>
        <w:tc>
          <w:tcPr>
            <w:tcW w:w="350" w:type="pct"/>
            <w:vAlign w:val="bottom"/>
          </w:tcPr>
          <w:p w14:paraId="0141E700" w14:textId="77777777" w:rsidR="00820010" w:rsidRPr="00C87BD3" w:rsidRDefault="00820010" w:rsidP="000A5236">
            <w:r w:rsidRPr="00C87BD3">
              <w:t>713</w:t>
            </w:r>
          </w:p>
        </w:tc>
        <w:tc>
          <w:tcPr>
            <w:tcW w:w="350" w:type="pct"/>
            <w:vAlign w:val="bottom"/>
          </w:tcPr>
          <w:p w14:paraId="5847A3DF" w14:textId="77777777" w:rsidR="00820010" w:rsidRPr="00C87BD3" w:rsidRDefault="00820010" w:rsidP="000A5236">
            <w:r w:rsidRPr="00C87BD3">
              <w:t>735</w:t>
            </w:r>
          </w:p>
        </w:tc>
        <w:tc>
          <w:tcPr>
            <w:tcW w:w="350" w:type="pct"/>
            <w:vAlign w:val="bottom"/>
          </w:tcPr>
          <w:p w14:paraId="4F668DAD" w14:textId="77777777" w:rsidR="00820010" w:rsidRPr="00C87BD3" w:rsidRDefault="00820010" w:rsidP="000A5236">
            <w:r w:rsidRPr="00C87BD3">
              <w:t>724</w:t>
            </w:r>
          </w:p>
        </w:tc>
      </w:tr>
      <w:tr w:rsidR="000A5236" w:rsidRPr="00C87BD3" w14:paraId="2A7A4490" w14:textId="77777777" w:rsidTr="000A5236">
        <w:trPr>
          <w:trHeight w:val="60"/>
        </w:trPr>
        <w:tc>
          <w:tcPr>
            <w:tcW w:w="799" w:type="pct"/>
            <w:vAlign w:val="bottom"/>
          </w:tcPr>
          <w:p w14:paraId="7D3B7235" w14:textId="77777777" w:rsidR="00820010" w:rsidRPr="00C87BD3" w:rsidRDefault="00820010" w:rsidP="00474518">
            <w:pPr>
              <w:pStyle w:val="TabellHode-rad"/>
            </w:pPr>
            <w:r w:rsidRPr="00C87BD3">
              <w:t>Fysioterapeuter</w:t>
            </w:r>
          </w:p>
        </w:tc>
        <w:tc>
          <w:tcPr>
            <w:tcW w:w="697" w:type="pct"/>
            <w:vAlign w:val="bottom"/>
          </w:tcPr>
          <w:p w14:paraId="6C9944FA" w14:textId="77777777" w:rsidR="00820010" w:rsidRPr="00C87BD3" w:rsidRDefault="00820010" w:rsidP="000A5236">
            <w:r w:rsidRPr="00C87BD3">
              <w:t>Annet helsepersonell</w:t>
            </w:r>
          </w:p>
        </w:tc>
        <w:tc>
          <w:tcPr>
            <w:tcW w:w="350" w:type="pct"/>
            <w:vAlign w:val="bottom"/>
          </w:tcPr>
          <w:p w14:paraId="4EF8100C" w14:textId="77777777" w:rsidR="00820010" w:rsidRPr="00C87BD3" w:rsidRDefault="00820010" w:rsidP="000A5236">
            <w:r w:rsidRPr="00C87BD3">
              <w:t>1987</w:t>
            </w:r>
          </w:p>
        </w:tc>
        <w:tc>
          <w:tcPr>
            <w:tcW w:w="350" w:type="pct"/>
            <w:vAlign w:val="bottom"/>
          </w:tcPr>
          <w:p w14:paraId="1D8C857C" w14:textId="77777777" w:rsidR="00820010" w:rsidRPr="00C87BD3" w:rsidRDefault="00820010" w:rsidP="000A5236">
            <w:r w:rsidRPr="00C87BD3">
              <w:t>1964</w:t>
            </w:r>
          </w:p>
        </w:tc>
        <w:tc>
          <w:tcPr>
            <w:tcW w:w="350" w:type="pct"/>
            <w:vAlign w:val="bottom"/>
          </w:tcPr>
          <w:p w14:paraId="32E9B9D1" w14:textId="77777777" w:rsidR="00820010" w:rsidRPr="00C87BD3" w:rsidRDefault="00820010" w:rsidP="000A5236">
            <w:r w:rsidRPr="00C87BD3">
              <w:t>1932</w:t>
            </w:r>
          </w:p>
        </w:tc>
        <w:tc>
          <w:tcPr>
            <w:tcW w:w="350" w:type="pct"/>
            <w:vAlign w:val="bottom"/>
          </w:tcPr>
          <w:p w14:paraId="4B8A639D" w14:textId="77777777" w:rsidR="00820010" w:rsidRPr="00C87BD3" w:rsidRDefault="00820010" w:rsidP="000A5236">
            <w:r w:rsidRPr="00C87BD3">
              <w:t>1980</w:t>
            </w:r>
          </w:p>
        </w:tc>
        <w:tc>
          <w:tcPr>
            <w:tcW w:w="350" w:type="pct"/>
            <w:vAlign w:val="bottom"/>
          </w:tcPr>
          <w:p w14:paraId="171C4BF7" w14:textId="77777777" w:rsidR="00820010" w:rsidRPr="00C87BD3" w:rsidRDefault="00820010" w:rsidP="000A5236">
            <w:r w:rsidRPr="00C87BD3">
              <w:t>1970</w:t>
            </w:r>
          </w:p>
        </w:tc>
        <w:tc>
          <w:tcPr>
            <w:tcW w:w="350" w:type="pct"/>
            <w:vAlign w:val="bottom"/>
          </w:tcPr>
          <w:p w14:paraId="339AF29C" w14:textId="77777777" w:rsidR="00820010" w:rsidRPr="00C87BD3" w:rsidRDefault="00820010" w:rsidP="000A5236">
            <w:r w:rsidRPr="00C87BD3">
              <w:t>2026</w:t>
            </w:r>
          </w:p>
        </w:tc>
        <w:tc>
          <w:tcPr>
            <w:tcW w:w="350" w:type="pct"/>
            <w:vAlign w:val="bottom"/>
          </w:tcPr>
          <w:p w14:paraId="5A5A2722" w14:textId="77777777" w:rsidR="00820010" w:rsidRPr="00C87BD3" w:rsidRDefault="00820010" w:rsidP="000A5236">
            <w:r w:rsidRPr="00C87BD3">
              <w:t>2030</w:t>
            </w:r>
          </w:p>
        </w:tc>
        <w:tc>
          <w:tcPr>
            <w:tcW w:w="350" w:type="pct"/>
            <w:vAlign w:val="bottom"/>
          </w:tcPr>
          <w:p w14:paraId="4F9C22BC" w14:textId="77777777" w:rsidR="00820010" w:rsidRPr="00C87BD3" w:rsidRDefault="00820010" w:rsidP="000A5236">
            <w:r w:rsidRPr="00C87BD3">
              <w:t>2008</w:t>
            </w:r>
          </w:p>
        </w:tc>
        <w:tc>
          <w:tcPr>
            <w:tcW w:w="350" w:type="pct"/>
            <w:vAlign w:val="bottom"/>
          </w:tcPr>
          <w:p w14:paraId="33ED68E7" w14:textId="77777777" w:rsidR="00820010" w:rsidRPr="00C87BD3" w:rsidRDefault="00820010" w:rsidP="000A5236">
            <w:r w:rsidRPr="00C87BD3">
              <w:t>2006</w:t>
            </w:r>
          </w:p>
        </w:tc>
        <w:tc>
          <w:tcPr>
            <w:tcW w:w="350" w:type="pct"/>
            <w:vAlign w:val="bottom"/>
          </w:tcPr>
          <w:p w14:paraId="35DE4142" w14:textId="77777777" w:rsidR="00820010" w:rsidRPr="00C87BD3" w:rsidRDefault="00820010" w:rsidP="000A5236">
            <w:r w:rsidRPr="00C87BD3">
              <w:t>1996</w:t>
            </w:r>
          </w:p>
        </w:tc>
      </w:tr>
      <w:tr w:rsidR="000A5236" w:rsidRPr="00C87BD3" w14:paraId="12820956" w14:textId="77777777" w:rsidTr="000A5236">
        <w:trPr>
          <w:trHeight w:val="60"/>
        </w:trPr>
        <w:tc>
          <w:tcPr>
            <w:tcW w:w="799" w:type="pct"/>
            <w:vAlign w:val="bottom"/>
          </w:tcPr>
          <w:p w14:paraId="2FA51C02" w14:textId="77777777" w:rsidR="00820010" w:rsidRPr="00C87BD3" w:rsidRDefault="00820010" w:rsidP="00474518">
            <w:pPr>
              <w:pStyle w:val="TabellHode-rad"/>
            </w:pPr>
            <w:r w:rsidRPr="00C87BD3">
              <w:t>Ernæringsfysiologer</w:t>
            </w:r>
          </w:p>
        </w:tc>
        <w:tc>
          <w:tcPr>
            <w:tcW w:w="697" w:type="pct"/>
            <w:vAlign w:val="bottom"/>
          </w:tcPr>
          <w:p w14:paraId="6C304E71" w14:textId="77777777" w:rsidR="00820010" w:rsidRPr="00C87BD3" w:rsidRDefault="00820010" w:rsidP="000A5236">
            <w:r w:rsidRPr="00C87BD3">
              <w:t>Annet helsepersonell</w:t>
            </w:r>
          </w:p>
        </w:tc>
        <w:tc>
          <w:tcPr>
            <w:tcW w:w="350" w:type="pct"/>
            <w:vAlign w:val="bottom"/>
          </w:tcPr>
          <w:p w14:paraId="143E3D77" w14:textId="77777777" w:rsidR="00820010" w:rsidRPr="00C87BD3" w:rsidRDefault="00820010" w:rsidP="000A5236">
            <w:r w:rsidRPr="00C87BD3">
              <w:t>227</w:t>
            </w:r>
          </w:p>
        </w:tc>
        <w:tc>
          <w:tcPr>
            <w:tcW w:w="350" w:type="pct"/>
            <w:vAlign w:val="bottom"/>
          </w:tcPr>
          <w:p w14:paraId="32C8ADD0" w14:textId="77777777" w:rsidR="00820010" w:rsidRPr="00C87BD3" w:rsidRDefault="00820010" w:rsidP="000A5236">
            <w:r w:rsidRPr="00C87BD3">
              <w:t>251</w:t>
            </w:r>
          </w:p>
        </w:tc>
        <w:tc>
          <w:tcPr>
            <w:tcW w:w="350" w:type="pct"/>
            <w:vAlign w:val="bottom"/>
          </w:tcPr>
          <w:p w14:paraId="57C0C526" w14:textId="77777777" w:rsidR="00820010" w:rsidRPr="00C87BD3" w:rsidRDefault="00820010" w:rsidP="000A5236">
            <w:r w:rsidRPr="00C87BD3">
              <w:t>267</w:t>
            </w:r>
          </w:p>
        </w:tc>
        <w:tc>
          <w:tcPr>
            <w:tcW w:w="350" w:type="pct"/>
            <w:vAlign w:val="bottom"/>
          </w:tcPr>
          <w:p w14:paraId="195832AD" w14:textId="77777777" w:rsidR="00820010" w:rsidRPr="00C87BD3" w:rsidRDefault="00820010" w:rsidP="000A5236">
            <w:r w:rsidRPr="00C87BD3">
              <w:t>277</w:t>
            </w:r>
          </w:p>
        </w:tc>
        <w:tc>
          <w:tcPr>
            <w:tcW w:w="350" w:type="pct"/>
            <w:vAlign w:val="bottom"/>
          </w:tcPr>
          <w:p w14:paraId="679CD197" w14:textId="77777777" w:rsidR="00820010" w:rsidRPr="00C87BD3" w:rsidRDefault="00820010" w:rsidP="000A5236">
            <w:r w:rsidRPr="00C87BD3">
              <w:t>285</w:t>
            </w:r>
          </w:p>
        </w:tc>
        <w:tc>
          <w:tcPr>
            <w:tcW w:w="350" w:type="pct"/>
            <w:vAlign w:val="bottom"/>
          </w:tcPr>
          <w:p w14:paraId="06217749" w14:textId="77777777" w:rsidR="00820010" w:rsidRPr="00C87BD3" w:rsidRDefault="00820010" w:rsidP="000A5236">
            <w:r w:rsidRPr="00C87BD3">
              <w:t>307</w:t>
            </w:r>
          </w:p>
        </w:tc>
        <w:tc>
          <w:tcPr>
            <w:tcW w:w="350" w:type="pct"/>
            <w:vAlign w:val="bottom"/>
          </w:tcPr>
          <w:p w14:paraId="4CE9CE70" w14:textId="77777777" w:rsidR="00820010" w:rsidRPr="00C87BD3" w:rsidRDefault="00820010" w:rsidP="000A5236">
            <w:r w:rsidRPr="00C87BD3">
              <w:t>323</w:t>
            </w:r>
          </w:p>
        </w:tc>
        <w:tc>
          <w:tcPr>
            <w:tcW w:w="350" w:type="pct"/>
            <w:vAlign w:val="bottom"/>
          </w:tcPr>
          <w:p w14:paraId="40A16AE4" w14:textId="77777777" w:rsidR="00820010" w:rsidRPr="00C87BD3" w:rsidRDefault="00820010" w:rsidP="000A5236">
            <w:r w:rsidRPr="00C87BD3">
              <w:t>325</w:t>
            </w:r>
          </w:p>
        </w:tc>
        <w:tc>
          <w:tcPr>
            <w:tcW w:w="350" w:type="pct"/>
            <w:vAlign w:val="bottom"/>
          </w:tcPr>
          <w:p w14:paraId="0B8E7C41" w14:textId="77777777" w:rsidR="00820010" w:rsidRPr="00C87BD3" w:rsidRDefault="00820010" w:rsidP="000A5236">
            <w:r w:rsidRPr="00C87BD3">
              <w:t>346</w:t>
            </w:r>
          </w:p>
        </w:tc>
        <w:tc>
          <w:tcPr>
            <w:tcW w:w="350" w:type="pct"/>
            <w:vAlign w:val="bottom"/>
          </w:tcPr>
          <w:p w14:paraId="744191C4" w14:textId="77777777" w:rsidR="00820010" w:rsidRPr="00C87BD3" w:rsidRDefault="00820010" w:rsidP="000A5236">
            <w:r w:rsidRPr="00C87BD3">
              <w:t>352</w:t>
            </w:r>
          </w:p>
        </w:tc>
      </w:tr>
      <w:tr w:rsidR="000A5236" w:rsidRPr="00C87BD3" w14:paraId="173CD53E" w14:textId="77777777" w:rsidTr="000A5236">
        <w:trPr>
          <w:trHeight w:val="60"/>
        </w:trPr>
        <w:tc>
          <w:tcPr>
            <w:tcW w:w="799" w:type="pct"/>
            <w:vAlign w:val="bottom"/>
          </w:tcPr>
          <w:p w14:paraId="21ACE8E8" w14:textId="77777777" w:rsidR="00820010" w:rsidRPr="00C87BD3" w:rsidRDefault="00820010" w:rsidP="00474518">
            <w:pPr>
              <w:pStyle w:val="TabellHode-rad"/>
            </w:pPr>
            <w:r w:rsidRPr="00C87BD3">
              <w:lastRenderedPageBreak/>
              <w:t>Bioingeniører</w:t>
            </w:r>
          </w:p>
        </w:tc>
        <w:tc>
          <w:tcPr>
            <w:tcW w:w="697" w:type="pct"/>
            <w:vAlign w:val="bottom"/>
          </w:tcPr>
          <w:p w14:paraId="016FDCC2" w14:textId="77777777" w:rsidR="00820010" w:rsidRPr="00C87BD3" w:rsidRDefault="00820010" w:rsidP="000A5236">
            <w:r w:rsidRPr="00C87BD3">
              <w:t>Annet helsepersonell</w:t>
            </w:r>
          </w:p>
        </w:tc>
        <w:tc>
          <w:tcPr>
            <w:tcW w:w="350" w:type="pct"/>
            <w:vAlign w:val="bottom"/>
          </w:tcPr>
          <w:p w14:paraId="3B74B51A" w14:textId="77777777" w:rsidR="00820010" w:rsidRPr="00C87BD3" w:rsidRDefault="00820010" w:rsidP="000A5236">
            <w:r w:rsidRPr="00C87BD3">
              <w:t>4080</w:t>
            </w:r>
          </w:p>
        </w:tc>
        <w:tc>
          <w:tcPr>
            <w:tcW w:w="350" w:type="pct"/>
            <w:vAlign w:val="bottom"/>
          </w:tcPr>
          <w:p w14:paraId="075469E3" w14:textId="77777777" w:rsidR="00820010" w:rsidRPr="00C87BD3" w:rsidRDefault="00820010" w:rsidP="000A5236">
            <w:r w:rsidRPr="00C87BD3">
              <w:t>4237</w:t>
            </w:r>
          </w:p>
        </w:tc>
        <w:tc>
          <w:tcPr>
            <w:tcW w:w="350" w:type="pct"/>
            <w:vAlign w:val="bottom"/>
          </w:tcPr>
          <w:p w14:paraId="4C6ED453" w14:textId="77777777" w:rsidR="00820010" w:rsidRPr="00C87BD3" w:rsidRDefault="00820010" w:rsidP="000A5236">
            <w:r w:rsidRPr="00C87BD3">
              <w:t>4304</w:t>
            </w:r>
          </w:p>
        </w:tc>
        <w:tc>
          <w:tcPr>
            <w:tcW w:w="350" w:type="pct"/>
            <w:vAlign w:val="bottom"/>
          </w:tcPr>
          <w:p w14:paraId="52D44A18" w14:textId="77777777" w:rsidR="00820010" w:rsidRPr="00C87BD3" w:rsidRDefault="00820010" w:rsidP="000A5236">
            <w:r w:rsidRPr="00C87BD3">
              <w:t>4432</w:t>
            </w:r>
          </w:p>
        </w:tc>
        <w:tc>
          <w:tcPr>
            <w:tcW w:w="350" w:type="pct"/>
            <w:vAlign w:val="bottom"/>
          </w:tcPr>
          <w:p w14:paraId="352B61AC" w14:textId="77777777" w:rsidR="00820010" w:rsidRPr="00C87BD3" w:rsidRDefault="00820010" w:rsidP="000A5236">
            <w:r w:rsidRPr="00C87BD3">
              <w:t>4577</w:t>
            </w:r>
          </w:p>
        </w:tc>
        <w:tc>
          <w:tcPr>
            <w:tcW w:w="350" w:type="pct"/>
            <w:vAlign w:val="bottom"/>
          </w:tcPr>
          <w:p w14:paraId="5C4ECCFD" w14:textId="77777777" w:rsidR="00820010" w:rsidRPr="00C87BD3" w:rsidRDefault="00820010" w:rsidP="000A5236">
            <w:r w:rsidRPr="00C87BD3">
              <w:t>4678</w:t>
            </w:r>
          </w:p>
        </w:tc>
        <w:tc>
          <w:tcPr>
            <w:tcW w:w="350" w:type="pct"/>
            <w:vAlign w:val="bottom"/>
          </w:tcPr>
          <w:p w14:paraId="561AE704" w14:textId="77777777" w:rsidR="00820010" w:rsidRPr="00C87BD3" w:rsidRDefault="00820010" w:rsidP="000A5236">
            <w:r w:rsidRPr="00C87BD3">
              <w:t>4703</w:t>
            </w:r>
          </w:p>
        </w:tc>
        <w:tc>
          <w:tcPr>
            <w:tcW w:w="350" w:type="pct"/>
            <w:vAlign w:val="bottom"/>
          </w:tcPr>
          <w:p w14:paraId="611D6DE0" w14:textId="77777777" w:rsidR="00820010" w:rsidRPr="00C87BD3" w:rsidRDefault="00820010" w:rsidP="000A5236">
            <w:r w:rsidRPr="00C87BD3">
              <w:t>4305</w:t>
            </w:r>
          </w:p>
        </w:tc>
        <w:tc>
          <w:tcPr>
            <w:tcW w:w="350" w:type="pct"/>
            <w:vAlign w:val="bottom"/>
          </w:tcPr>
          <w:p w14:paraId="410D1A05" w14:textId="77777777" w:rsidR="00820010" w:rsidRPr="00C87BD3" w:rsidRDefault="00820010" w:rsidP="000A5236">
            <w:r w:rsidRPr="00C87BD3">
              <w:t>4258</w:t>
            </w:r>
          </w:p>
        </w:tc>
        <w:tc>
          <w:tcPr>
            <w:tcW w:w="350" w:type="pct"/>
            <w:vAlign w:val="bottom"/>
          </w:tcPr>
          <w:p w14:paraId="2EABFE05" w14:textId="77777777" w:rsidR="00820010" w:rsidRPr="00C87BD3" w:rsidRDefault="00820010" w:rsidP="000A5236">
            <w:r w:rsidRPr="00C87BD3">
              <w:t>4295</w:t>
            </w:r>
          </w:p>
        </w:tc>
      </w:tr>
      <w:tr w:rsidR="000A5236" w:rsidRPr="00C87BD3" w14:paraId="7F0F3A87" w14:textId="77777777" w:rsidTr="000A5236">
        <w:trPr>
          <w:trHeight w:val="60"/>
        </w:trPr>
        <w:tc>
          <w:tcPr>
            <w:tcW w:w="799" w:type="pct"/>
            <w:vAlign w:val="bottom"/>
          </w:tcPr>
          <w:p w14:paraId="13CD73AF" w14:textId="77777777" w:rsidR="00820010" w:rsidRPr="00C87BD3" w:rsidRDefault="00820010" w:rsidP="00474518">
            <w:pPr>
              <w:pStyle w:val="TabellHode-rad"/>
            </w:pPr>
            <w:r w:rsidRPr="00C87BD3">
              <w:t>Radiografer mv.</w:t>
            </w:r>
          </w:p>
        </w:tc>
        <w:tc>
          <w:tcPr>
            <w:tcW w:w="697" w:type="pct"/>
            <w:vAlign w:val="bottom"/>
          </w:tcPr>
          <w:p w14:paraId="4BDBB0FA" w14:textId="77777777" w:rsidR="00820010" w:rsidRPr="00C87BD3" w:rsidRDefault="00820010" w:rsidP="000A5236">
            <w:r w:rsidRPr="00C87BD3">
              <w:t>Annet helsepersonell</w:t>
            </w:r>
          </w:p>
        </w:tc>
        <w:tc>
          <w:tcPr>
            <w:tcW w:w="350" w:type="pct"/>
            <w:vAlign w:val="bottom"/>
          </w:tcPr>
          <w:p w14:paraId="46214DB2" w14:textId="77777777" w:rsidR="00820010" w:rsidRPr="00C87BD3" w:rsidRDefault="00820010" w:rsidP="000A5236">
            <w:r w:rsidRPr="00C87BD3">
              <w:t>2362</w:t>
            </w:r>
          </w:p>
        </w:tc>
        <w:tc>
          <w:tcPr>
            <w:tcW w:w="350" w:type="pct"/>
            <w:vAlign w:val="bottom"/>
          </w:tcPr>
          <w:p w14:paraId="06AE8E91" w14:textId="77777777" w:rsidR="00820010" w:rsidRPr="00C87BD3" w:rsidRDefault="00820010" w:rsidP="000A5236">
            <w:r w:rsidRPr="00C87BD3">
              <w:t>2412</w:t>
            </w:r>
          </w:p>
        </w:tc>
        <w:tc>
          <w:tcPr>
            <w:tcW w:w="350" w:type="pct"/>
            <w:vAlign w:val="bottom"/>
          </w:tcPr>
          <w:p w14:paraId="71A00F8A" w14:textId="77777777" w:rsidR="00820010" w:rsidRPr="00C87BD3" w:rsidRDefault="00820010" w:rsidP="000A5236">
            <w:r w:rsidRPr="00C87BD3">
              <w:t>2452</w:t>
            </w:r>
          </w:p>
        </w:tc>
        <w:tc>
          <w:tcPr>
            <w:tcW w:w="350" w:type="pct"/>
            <w:vAlign w:val="bottom"/>
          </w:tcPr>
          <w:p w14:paraId="24810A2F" w14:textId="77777777" w:rsidR="00820010" w:rsidRPr="00C87BD3" w:rsidRDefault="00820010" w:rsidP="000A5236">
            <w:r w:rsidRPr="00C87BD3">
              <w:t>2499</w:t>
            </w:r>
          </w:p>
        </w:tc>
        <w:tc>
          <w:tcPr>
            <w:tcW w:w="350" w:type="pct"/>
            <w:vAlign w:val="bottom"/>
          </w:tcPr>
          <w:p w14:paraId="05707A08" w14:textId="77777777" w:rsidR="00820010" w:rsidRPr="00C87BD3" w:rsidRDefault="00820010" w:rsidP="000A5236">
            <w:r w:rsidRPr="00C87BD3">
              <w:t>2558</w:t>
            </w:r>
          </w:p>
        </w:tc>
        <w:tc>
          <w:tcPr>
            <w:tcW w:w="350" w:type="pct"/>
            <w:vAlign w:val="bottom"/>
          </w:tcPr>
          <w:p w14:paraId="470626EC" w14:textId="77777777" w:rsidR="00820010" w:rsidRPr="00C87BD3" w:rsidRDefault="00820010" w:rsidP="000A5236">
            <w:r w:rsidRPr="00C87BD3">
              <w:t>2597</w:t>
            </w:r>
          </w:p>
        </w:tc>
        <w:tc>
          <w:tcPr>
            <w:tcW w:w="350" w:type="pct"/>
            <w:vAlign w:val="bottom"/>
          </w:tcPr>
          <w:p w14:paraId="52101768" w14:textId="77777777" w:rsidR="00820010" w:rsidRPr="00C87BD3" w:rsidRDefault="00820010" w:rsidP="000A5236">
            <w:r w:rsidRPr="00C87BD3">
              <w:t>2622</w:t>
            </w:r>
          </w:p>
        </w:tc>
        <w:tc>
          <w:tcPr>
            <w:tcW w:w="350" w:type="pct"/>
            <w:vAlign w:val="bottom"/>
          </w:tcPr>
          <w:p w14:paraId="4E5ECB4B" w14:textId="77777777" w:rsidR="00820010" w:rsidRPr="00C87BD3" w:rsidRDefault="00820010" w:rsidP="000A5236">
            <w:r w:rsidRPr="00C87BD3">
              <w:t>2680</w:t>
            </w:r>
          </w:p>
        </w:tc>
        <w:tc>
          <w:tcPr>
            <w:tcW w:w="350" w:type="pct"/>
            <w:vAlign w:val="bottom"/>
          </w:tcPr>
          <w:p w14:paraId="25A9E646" w14:textId="77777777" w:rsidR="00820010" w:rsidRPr="00C87BD3" w:rsidRDefault="00820010" w:rsidP="000A5236">
            <w:r w:rsidRPr="00C87BD3">
              <w:t>2704</w:t>
            </w:r>
          </w:p>
        </w:tc>
        <w:tc>
          <w:tcPr>
            <w:tcW w:w="350" w:type="pct"/>
            <w:vAlign w:val="bottom"/>
          </w:tcPr>
          <w:p w14:paraId="01F3BFBC" w14:textId="77777777" w:rsidR="00820010" w:rsidRPr="00C87BD3" w:rsidRDefault="00820010" w:rsidP="000A5236">
            <w:r w:rsidRPr="00C87BD3">
              <w:t>2750</w:t>
            </w:r>
          </w:p>
        </w:tc>
      </w:tr>
      <w:tr w:rsidR="000A5236" w:rsidRPr="00C87BD3" w14:paraId="67F4B85D" w14:textId="77777777" w:rsidTr="000A5236">
        <w:trPr>
          <w:trHeight w:val="60"/>
        </w:trPr>
        <w:tc>
          <w:tcPr>
            <w:tcW w:w="799" w:type="pct"/>
            <w:vAlign w:val="bottom"/>
          </w:tcPr>
          <w:p w14:paraId="064545D5" w14:textId="08001532" w:rsidR="00820010" w:rsidRPr="00C87BD3" w:rsidRDefault="00820010" w:rsidP="00474518">
            <w:pPr>
              <w:pStyle w:val="TabellHode-rad"/>
            </w:pPr>
            <w:r w:rsidRPr="00C87BD3">
              <w:t xml:space="preserve">Audiografer og </w:t>
            </w:r>
            <w:r w:rsidRPr="00C87BD3">
              <w:t>logopeder</w:t>
            </w:r>
          </w:p>
        </w:tc>
        <w:tc>
          <w:tcPr>
            <w:tcW w:w="697" w:type="pct"/>
            <w:vAlign w:val="bottom"/>
          </w:tcPr>
          <w:p w14:paraId="2A94BF71" w14:textId="77777777" w:rsidR="00820010" w:rsidRPr="00C87BD3" w:rsidRDefault="00820010" w:rsidP="000A5236">
            <w:r w:rsidRPr="00C87BD3">
              <w:t>Annet helsepersonell</w:t>
            </w:r>
          </w:p>
        </w:tc>
        <w:tc>
          <w:tcPr>
            <w:tcW w:w="350" w:type="pct"/>
            <w:vAlign w:val="bottom"/>
          </w:tcPr>
          <w:p w14:paraId="27811B55" w14:textId="77777777" w:rsidR="00820010" w:rsidRPr="00C87BD3" w:rsidRDefault="00820010" w:rsidP="000A5236">
            <w:r w:rsidRPr="00C87BD3">
              <w:t>230</w:t>
            </w:r>
          </w:p>
        </w:tc>
        <w:tc>
          <w:tcPr>
            <w:tcW w:w="350" w:type="pct"/>
            <w:vAlign w:val="bottom"/>
          </w:tcPr>
          <w:p w14:paraId="1F025815" w14:textId="77777777" w:rsidR="00820010" w:rsidRPr="00C87BD3" w:rsidRDefault="00820010" w:rsidP="000A5236">
            <w:r w:rsidRPr="00C87BD3">
              <w:t>231</w:t>
            </w:r>
          </w:p>
        </w:tc>
        <w:tc>
          <w:tcPr>
            <w:tcW w:w="350" w:type="pct"/>
            <w:vAlign w:val="bottom"/>
          </w:tcPr>
          <w:p w14:paraId="37F9ED0E" w14:textId="77777777" w:rsidR="00820010" w:rsidRPr="00C87BD3" w:rsidRDefault="00820010" w:rsidP="000A5236">
            <w:r w:rsidRPr="00C87BD3">
              <w:t>239</w:t>
            </w:r>
          </w:p>
        </w:tc>
        <w:tc>
          <w:tcPr>
            <w:tcW w:w="350" w:type="pct"/>
            <w:vAlign w:val="bottom"/>
          </w:tcPr>
          <w:p w14:paraId="0A07FA3F" w14:textId="77777777" w:rsidR="00820010" w:rsidRPr="00C87BD3" w:rsidRDefault="00820010" w:rsidP="000A5236">
            <w:r w:rsidRPr="00C87BD3">
              <w:t>250</w:t>
            </w:r>
          </w:p>
        </w:tc>
        <w:tc>
          <w:tcPr>
            <w:tcW w:w="350" w:type="pct"/>
            <w:vAlign w:val="bottom"/>
          </w:tcPr>
          <w:p w14:paraId="6F17F34A" w14:textId="77777777" w:rsidR="00820010" w:rsidRPr="00C87BD3" w:rsidRDefault="00820010" w:rsidP="000A5236">
            <w:r w:rsidRPr="00C87BD3">
              <w:t>265</w:t>
            </w:r>
          </w:p>
        </w:tc>
        <w:tc>
          <w:tcPr>
            <w:tcW w:w="350" w:type="pct"/>
            <w:vAlign w:val="bottom"/>
          </w:tcPr>
          <w:p w14:paraId="04DD44C3" w14:textId="77777777" w:rsidR="00820010" w:rsidRPr="00C87BD3" w:rsidRDefault="00820010" w:rsidP="000A5236">
            <w:r w:rsidRPr="00C87BD3">
              <w:t>269</w:t>
            </w:r>
          </w:p>
        </w:tc>
        <w:tc>
          <w:tcPr>
            <w:tcW w:w="350" w:type="pct"/>
            <w:vAlign w:val="bottom"/>
          </w:tcPr>
          <w:p w14:paraId="37A3AF74" w14:textId="77777777" w:rsidR="00820010" w:rsidRPr="00C87BD3" w:rsidRDefault="00820010" w:rsidP="000A5236">
            <w:r w:rsidRPr="00C87BD3">
              <w:t>271</w:t>
            </w:r>
          </w:p>
        </w:tc>
        <w:tc>
          <w:tcPr>
            <w:tcW w:w="350" w:type="pct"/>
            <w:vAlign w:val="bottom"/>
          </w:tcPr>
          <w:p w14:paraId="1D8EBAFA" w14:textId="77777777" w:rsidR="00820010" w:rsidRPr="00C87BD3" w:rsidRDefault="00820010" w:rsidP="000A5236">
            <w:r w:rsidRPr="00C87BD3">
              <w:t>265</w:t>
            </w:r>
          </w:p>
        </w:tc>
        <w:tc>
          <w:tcPr>
            <w:tcW w:w="350" w:type="pct"/>
            <w:vAlign w:val="bottom"/>
          </w:tcPr>
          <w:p w14:paraId="07A7C764" w14:textId="77777777" w:rsidR="00820010" w:rsidRPr="00C87BD3" w:rsidRDefault="00820010" w:rsidP="000A5236">
            <w:r w:rsidRPr="00C87BD3">
              <w:t>265</w:t>
            </w:r>
          </w:p>
        </w:tc>
        <w:tc>
          <w:tcPr>
            <w:tcW w:w="350" w:type="pct"/>
            <w:vAlign w:val="bottom"/>
          </w:tcPr>
          <w:p w14:paraId="4A98EE24" w14:textId="77777777" w:rsidR="00820010" w:rsidRPr="00C87BD3" w:rsidRDefault="00820010" w:rsidP="000A5236">
            <w:r w:rsidRPr="00C87BD3">
              <w:t>273</w:t>
            </w:r>
          </w:p>
        </w:tc>
      </w:tr>
      <w:tr w:rsidR="000A5236" w:rsidRPr="00C87BD3" w14:paraId="0137824D" w14:textId="77777777" w:rsidTr="000A5236">
        <w:trPr>
          <w:trHeight w:val="60"/>
        </w:trPr>
        <w:tc>
          <w:tcPr>
            <w:tcW w:w="799" w:type="pct"/>
            <w:vAlign w:val="bottom"/>
          </w:tcPr>
          <w:p w14:paraId="3251A718" w14:textId="77777777" w:rsidR="00820010" w:rsidRPr="00C87BD3" w:rsidRDefault="00820010" w:rsidP="00474518">
            <w:pPr>
              <w:pStyle w:val="TabellHode-rad"/>
            </w:pPr>
            <w:r w:rsidRPr="00C87BD3">
              <w:t>Ambulansepersonell</w:t>
            </w:r>
          </w:p>
        </w:tc>
        <w:tc>
          <w:tcPr>
            <w:tcW w:w="697" w:type="pct"/>
            <w:vAlign w:val="bottom"/>
          </w:tcPr>
          <w:p w14:paraId="01841F5C" w14:textId="77777777" w:rsidR="00820010" w:rsidRPr="00C87BD3" w:rsidRDefault="00820010" w:rsidP="000A5236">
            <w:r w:rsidRPr="00C87BD3">
              <w:t>Annet helsepersonell</w:t>
            </w:r>
          </w:p>
        </w:tc>
        <w:tc>
          <w:tcPr>
            <w:tcW w:w="350" w:type="pct"/>
            <w:vAlign w:val="bottom"/>
          </w:tcPr>
          <w:p w14:paraId="44B3C584" w14:textId="77777777" w:rsidR="00820010" w:rsidRPr="00C87BD3" w:rsidRDefault="00820010" w:rsidP="000A5236">
            <w:r w:rsidRPr="00C87BD3">
              <w:t>4378</w:t>
            </w:r>
          </w:p>
        </w:tc>
        <w:tc>
          <w:tcPr>
            <w:tcW w:w="350" w:type="pct"/>
            <w:vAlign w:val="bottom"/>
          </w:tcPr>
          <w:p w14:paraId="3FAD4287" w14:textId="77777777" w:rsidR="00820010" w:rsidRPr="00C87BD3" w:rsidRDefault="00820010" w:rsidP="000A5236">
            <w:r w:rsidRPr="00C87BD3">
              <w:t>4399</w:t>
            </w:r>
          </w:p>
        </w:tc>
        <w:tc>
          <w:tcPr>
            <w:tcW w:w="350" w:type="pct"/>
            <w:vAlign w:val="bottom"/>
          </w:tcPr>
          <w:p w14:paraId="74DE17B8" w14:textId="77777777" w:rsidR="00820010" w:rsidRPr="00C87BD3" w:rsidRDefault="00820010" w:rsidP="000A5236">
            <w:r w:rsidRPr="00C87BD3">
              <w:t>4471</w:t>
            </w:r>
          </w:p>
        </w:tc>
        <w:tc>
          <w:tcPr>
            <w:tcW w:w="350" w:type="pct"/>
            <w:vAlign w:val="bottom"/>
          </w:tcPr>
          <w:p w14:paraId="0740F684" w14:textId="77777777" w:rsidR="00820010" w:rsidRPr="00C87BD3" w:rsidRDefault="00820010" w:rsidP="000A5236">
            <w:r w:rsidRPr="00C87BD3">
              <w:t>4648</w:t>
            </w:r>
          </w:p>
        </w:tc>
        <w:tc>
          <w:tcPr>
            <w:tcW w:w="350" w:type="pct"/>
            <w:vAlign w:val="bottom"/>
          </w:tcPr>
          <w:p w14:paraId="623DE56A" w14:textId="77777777" w:rsidR="00820010" w:rsidRPr="00C87BD3" w:rsidRDefault="00820010" w:rsidP="000A5236">
            <w:r w:rsidRPr="00C87BD3">
              <w:t>4775</w:t>
            </w:r>
          </w:p>
        </w:tc>
        <w:tc>
          <w:tcPr>
            <w:tcW w:w="350" w:type="pct"/>
            <w:vAlign w:val="bottom"/>
          </w:tcPr>
          <w:p w14:paraId="7B970DF0" w14:textId="77777777" w:rsidR="00820010" w:rsidRPr="00C87BD3" w:rsidRDefault="00820010" w:rsidP="000A5236">
            <w:r w:rsidRPr="00C87BD3">
              <w:t>4828</w:t>
            </w:r>
          </w:p>
        </w:tc>
        <w:tc>
          <w:tcPr>
            <w:tcW w:w="350" w:type="pct"/>
            <w:vAlign w:val="bottom"/>
          </w:tcPr>
          <w:p w14:paraId="6CFEA8BF" w14:textId="77777777" w:rsidR="00820010" w:rsidRPr="00C87BD3" w:rsidRDefault="00820010" w:rsidP="000A5236">
            <w:r w:rsidRPr="00C87BD3">
              <w:t>4873</w:t>
            </w:r>
          </w:p>
        </w:tc>
        <w:tc>
          <w:tcPr>
            <w:tcW w:w="350" w:type="pct"/>
            <w:vAlign w:val="bottom"/>
          </w:tcPr>
          <w:p w14:paraId="009C8B45" w14:textId="77777777" w:rsidR="00820010" w:rsidRPr="00C87BD3" w:rsidRDefault="00820010" w:rsidP="000A5236">
            <w:r w:rsidRPr="00C87BD3">
              <w:t>4964</w:t>
            </w:r>
          </w:p>
        </w:tc>
        <w:tc>
          <w:tcPr>
            <w:tcW w:w="350" w:type="pct"/>
            <w:vAlign w:val="bottom"/>
          </w:tcPr>
          <w:p w14:paraId="10978E7E" w14:textId="77777777" w:rsidR="00820010" w:rsidRPr="00C87BD3" w:rsidRDefault="00820010" w:rsidP="000A5236">
            <w:r w:rsidRPr="00C87BD3">
              <w:t>5105</w:t>
            </w:r>
          </w:p>
        </w:tc>
        <w:tc>
          <w:tcPr>
            <w:tcW w:w="350" w:type="pct"/>
            <w:vAlign w:val="bottom"/>
          </w:tcPr>
          <w:p w14:paraId="214222A3" w14:textId="77777777" w:rsidR="00820010" w:rsidRPr="00C87BD3" w:rsidRDefault="00820010" w:rsidP="000A5236">
            <w:r w:rsidRPr="00C87BD3">
              <w:t>5238</w:t>
            </w:r>
          </w:p>
        </w:tc>
      </w:tr>
      <w:tr w:rsidR="000A5236" w:rsidRPr="00C87BD3" w14:paraId="7E742719" w14:textId="77777777" w:rsidTr="000A5236">
        <w:trPr>
          <w:trHeight w:val="60"/>
        </w:trPr>
        <w:tc>
          <w:tcPr>
            <w:tcW w:w="799" w:type="pct"/>
            <w:vAlign w:val="bottom"/>
          </w:tcPr>
          <w:p w14:paraId="498E6CD9" w14:textId="0639D797" w:rsidR="00820010" w:rsidRPr="00C87BD3" w:rsidRDefault="00820010" w:rsidP="00474518">
            <w:pPr>
              <w:pStyle w:val="TabellHode-rad"/>
            </w:pPr>
            <w:r w:rsidRPr="00C87BD3">
              <w:t xml:space="preserve">Barnevernspedagoger, miljøterapeuter, </w:t>
            </w:r>
            <w:r w:rsidRPr="00C87BD3">
              <w:t>sosionomer mv.</w:t>
            </w:r>
          </w:p>
        </w:tc>
        <w:tc>
          <w:tcPr>
            <w:tcW w:w="697" w:type="pct"/>
            <w:vAlign w:val="bottom"/>
          </w:tcPr>
          <w:p w14:paraId="77F28ABF" w14:textId="77777777" w:rsidR="00820010" w:rsidRPr="00C87BD3" w:rsidRDefault="00820010" w:rsidP="000A5236">
            <w:r w:rsidRPr="00C87BD3">
              <w:t>Annet helsepersonell</w:t>
            </w:r>
          </w:p>
        </w:tc>
        <w:tc>
          <w:tcPr>
            <w:tcW w:w="350" w:type="pct"/>
            <w:vAlign w:val="bottom"/>
          </w:tcPr>
          <w:p w14:paraId="2EC1C124" w14:textId="77777777" w:rsidR="00820010" w:rsidRPr="00C87BD3" w:rsidRDefault="00820010" w:rsidP="000A5236">
            <w:r w:rsidRPr="00C87BD3">
              <w:t>3264</w:t>
            </w:r>
          </w:p>
        </w:tc>
        <w:tc>
          <w:tcPr>
            <w:tcW w:w="350" w:type="pct"/>
            <w:vAlign w:val="bottom"/>
          </w:tcPr>
          <w:p w14:paraId="5A1B5060" w14:textId="77777777" w:rsidR="00820010" w:rsidRPr="00C87BD3" w:rsidRDefault="00820010" w:rsidP="000A5236">
            <w:r w:rsidRPr="00C87BD3">
              <w:t>3321</w:t>
            </w:r>
          </w:p>
        </w:tc>
        <w:tc>
          <w:tcPr>
            <w:tcW w:w="350" w:type="pct"/>
            <w:vAlign w:val="bottom"/>
          </w:tcPr>
          <w:p w14:paraId="64E76BF5" w14:textId="77777777" w:rsidR="00820010" w:rsidRPr="00C87BD3" w:rsidRDefault="00820010" w:rsidP="000A5236">
            <w:r w:rsidRPr="00C87BD3">
              <w:t>3302</w:t>
            </w:r>
          </w:p>
        </w:tc>
        <w:tc>
          <w:tcPr>
            <w:tcW w:w="350" w:type="pct"/>
            <w:vAlign w:val="bottom"/>
          </w:tcPr>
          <w:p w14:paraId="1D25843A" w14:textId="77777777" w:rsidR="00820010" w:rsidRPr="00C87BD3" w:rsidRDefault="00820010" w:rsidP="000A5236">
            <w:r w:rsidRPr="00C87BD3">
              <w:t>3246</w:t>
            </w:r>
          </w:p>
        </w:tc>
        <w:tc>
          <w:tcPr>
            <w:tcW w:w="350" w:type="pct"/>
            <w:vAlign w:val="bottom"/>
          </w:tcPr>
          <w:p w14:paraId="434E5FF7" w14:textId="77777777" w:rsidR="00820010" w:rsidRPr="00C87BD3" w:rsidRDefault="00820010" w:rsidP="000A5236">
            <w:r w:rsidRPr="00C87BD3">
              <w:t>3253</w:t>
            </w:r>
          </w:p>
        </w:tc>
        <w:tc>
          <w:tcPr>
            <w:tcW w:w="350" w:type="pct"/>
            <w:vAlign w:val="bottom"/>
          </w:tcPr>
          <w:p w14:paraId="30C457BB" w14:textId="77777777" w:rsidR="00820010" w:rsidRPr="00C87BD3" w:rsidRDefault="00820010" w:rsidP="000A5236">
            <w:r w:rsidRPr="00C87BD3">
              <w:t>3280</w:t>
            </w:r>
          </w:p>
        </w:tc>
        <w:tc>
          <w:tcPr>
            <w:tcW w:w="350" w:type="pct"/>
            <w:vAlign w:val="bottom"/>
          </w:tcPr>
          <w:p w14:paraId="776661F8" w14:textId="77777777" w:rsidR="00820010" w:rsidRPr="00C87BD3" w:rsidRDefault="00820010" w:rsidP="000A5236">
            <w:r w:rsidRPr="00C87BD3">
              <w:t>3368</w:t>
            </w:r>
          </w:p>
        </w:tc>
        <w:tc>
          <w:tcPr>
            <w:tcW w:w="350" w:type="pct"/>
            <w:vAlign w:val="bottom"/>
          </w:tcPr>
          <w:p w14:paraId="2DC95A69" w14:textId="77777777" w:rsidR="00820010" w:rsidRPr="00C87BD3" w:rsidRDefault="00820010" w:rsidP="000A5236">
            <w:r w:rsidRPr="00C87BD3">
              <w:t>3446</w:t>
            </w:r>
          </w:p>
        </w:tc>
        <w:tc>
          <w:tcPr>
            <w:tcW w:w="350" w:type="pct"/>
            <w:vAlign w:val="bottom"/>
          </w:tcPr>
          <w:p w14:paraId="209E369A" w14:textId="77777777" w:rsidR="00820010" w:rsidRPr="00C87BD3" w:rsidRDefault="00820010" w:rsidP="000A5236">
            <w:r w:rsidRPr="00C87BD3">
              <w:t>3373</w:t>
            </w:r>
          </w:p>
        </w:tc>
        <w:tc>
          <w:tcPr>
            <w:tcW w:w="350" w:type="pct"/>
            <w:vAlign w:val="bottom"/>
          </w:tcPr>
          <w:p w14:paraId="70A17E38" w14:textId="77777777" w:rsidR="00820010" w:rsidRPr="00C87BD3" w:rsidRDefault="00820010" w:rsidP="000A5236">
            <w:r w:rsidRPr="00C87BD3">
              <w:t>3396</w:t>
            </w:r>
          </w:p>
        </w:tc>
      </w:tr>
      <w:tr w:rsidR="000A5236" w:rsidRPr="00C87BD3" w14:paraId="0C9C6F82" w14:textId="77777777" w:rsidTr="000A5236">
        <w:trPr>
          <w:trHeight w:val="60"/>
        </w:trPr>
        <w:tc>
          <w:tcPr>
            <w:tcW w:w="799" w:type="pct"/>
            <w:vAlign w:val="bottom"/>
          </w:tcPr>
          <w:p w14:paraId="490CD48E" w14:textId="77777777" w:rsidR="00820010" w:rsidRPr="00C87BD3" w:rsidRDefault="00820010" w:rsidP="00474518">
            <w:pPr>
              <w:pStyle w:val="TabellHode-rad"/>
            </w:pPr>
            <w:r w:rsidRPr="00C87BD3">
              <w:t>Helsesekretærer</w:t>
            </w:r>
          </w:p>
        </w:tc>
        <w:tc>
          <w:tcPr>
            <w:tcW w:w="697" w:type="pct"/>
            <w:vAlign w:val="bottom"/>
          </w:tcPr>
          <w:p w14:paraId="0C4329C6" w14:textId="77777777" w:rsidR="00820010" w:rsidRPr="00C87BD3" w:rsidRDefault="00820010" w:rsidP="000A5236">
            <w:r w:rsidRPr="00C87BD3">
              <w:t>Helsefagarbeidere og andre pleiemedarbeidere</w:t>
            </w:r>
          </w:p>
        </w:tc>
        <w:tc>
          <w:tcPr>
            <w:tcW w:w="350" w:type="pct"/>
            <w:vAlign w:val="bottom"/>
          </w:tcPr>
          <w:p w14:paraId="07A650C6" w14:textId="77777777" w:rsidR="00820010" w:rsidRPr="00C87BD3" w:rsidRDefault="00820010" w:rsidP="000A5236">
            <w:r w:rsidRPr="00C87BD3">
              <w:t>2723</w:t>
            </w:r>
          </w:p>
        </w:tc>
        <w:tc>
          <w:tcPr>
            <w:tcW w:w="350" w:type="pct"/>
            <w:vAlign w:val="bottom"/>
          </w:tcPr>
          <w:p w14:paraId="1275661E" w14:textId="77777777" w:rsidR="00820010" w:rsidRPr="00C87BD3" w:rsidRDefault="00820010" w:rsidP="000A5236">
            <w:r w:rsidRPr="00C87BD3">
              <w:t>2772</w:t>
            </w:r>
          </w:p>
        </w:tc>
        <w:tc>
          <w:tcPr>
            <w:tcW w:w="350" w:type="pct"/>
            <w:vAlign w:val="bottom"/>
          </w:tcPr>
          <w:p w14:paraId="3CDB4A7D" w14:textId="77777777" w:rsidR="00820010" w:rsidRPr="00C87BD3" w:rsidRDefault="00820010" w:rsidP="000A5236">
            <w:r w:rsidRPr="00C87BD3">
              <w:t>2805</w:t>
            </w:r>
          </w:p>
        </w:tc>
        <w:tc>
          <w:tcPr>
            <w:tcW w:w="350" w:type="pct"/>
            <w:vAlign w:val="bottom"/>
          </w:tcPr>
          <w:p w14:paraId="43C58317" w14:textId="77777777" w:rsidR="00820010" w:rsidRPr="00C87BD3" w:rsidRDefault="00820010" w:rsidP="000A5236">
            <w:r w:rsidRPr="00C87BD3">
              <w:t>2814</w:t>
            </w:r>
          </w:p>
        </w:tc>
        <w:tc>
          <w:tcPr>
            <w:tcW w:w="350" w:type="pct"/>
            <w:vAlign w:val="bottom"/>
          </w:tcPr>
          <w:p w14:paraId="0B42CF7E" w14:textId="77777777" w:rsidR="00820010" w:rsidRPr="00C87BD3" w:rsidRDefault="00820010" w:rsidP="000A5236">
            <w:r w:rsidRPr="00C87BD3">
              <w:t>2931</w:t>
            </w:r>
          </w:p>
        </w:tc>
        <w:tc>
          <w:tcPr>
            <w:tcW w:w="350" w:type="pct"/>
            <w:vAlign w:val="bottom"/>
          </w:tcPr>
          <w:p w14:paraId="1D1EC8DA" w14:textId="77777777" w:rsidR="00820010" w:rsidRPr="00C87BD3" w:rsidRDefault="00820010" w:rsidP="000A5236">
            <w:r w:rsidRPr="00C87BD3">
              <w:t>3062</w:t>
            </w:r>
          </w:p>
        </w:tc>
        <w:tc>
          <w:tcPr>
            <w:tcW w:w="350" w:type="pct"/>
            <w:vAlign w:val="bottom"/>
          </w:tcPr>
          <w:p w14:paraId="410C0FE3" w14:textId="77777777" w:rsidR="00820010" w:rsidRPr="00C87BD3" w:rsidRDefault="00820010" w:rsidP="000A5236">
            <w:r w:rsidRPr="00C87BD3">
              <w:t>3108</w:t>
            </w:r>
          </w:p>
        </w:tc>
        <w:tc>
          <w:tcPr>
            <w:tcW w:w="350" w:type="pct"/>
            <w:vAlign w:val="bottom"/>
          </w:tcPr>
          <w:p w14:paraId="06CA5641" w14:textId="77777777" w:rsidR="00820010" w:rsidRPr="00C87BD3" w:rsidRDefault="00820010" w:rsidP="000A5236">
            <w:r w:rsidRPr="00C87BD3">
              <w:t>3195</w:t>
            </w:r>
          </w:p>
        </w:tc>
        <w:tc>
          <w:tcPr>
            <w:tcW w:w="350" w:type="pct"/>
            <w:vAlign w:val="bottom"/>
          </w:tcPr>
          <w:p w14:paraId="1B5BA67A" w14:textId="77777777" w:rsidR="00820010" w:rsidRPr="00C87BD3" w:rsidRDefault="00820010" w:rsidP="000A5236">
            <w:r w:rsidRPr="00C87BD3">
              <w:t>3332</w:t>
            </w:r>
          </w:p>
        </w:tc>
        <w:tc>
          <w:tcPr>
            <w:tcW w:w="350" w:type="pct"/>
            <w:vAlign w:val="bottom"/>
          </w:tcPr>
          <w:p w14:paraId="260E45E7" w14:textId="77777777" w:rsidR="00820010" w:rsidRPr="00C87BD3" w:rsidRDefault="00820010" w:rsidP="000A5236">
            <w:r w:rsidRPr="00C87BD3">
              <w:t>3320</w:t>
            </w:r>
          </w:p>
        </w:tc>
      </w:tr>
      <w:tr w:rsidR="000A5236" w:rsidRPr="00C87BD3" w14:paraId="4DBC0A84" w14:textId="77777777" w:rsidTr="000A5236">
        <w:trPr>
          <w:trHeight w:val="60"/>
        </w:trPr>
        <w:tc>
          <w:tcPr>
            <w:tcW w:w="799" w:type="pct"/>
            <w:vAlign w:val="bottom"/>
          </w:tcPr>
          <w:p w14:paraId="686E97BB" w14:textId="19F7917C" w:rsidR="00820010" w:rsidRPr="00C87BD3" w:rsidRDefault="00820010" w:rsidP="00474518">
            <w:pPr>
              <w:pStyle w:val="TabellHode-rad"/>
            </w:pPr>
            <w:r w:rsidRPr="00C87BD3">
              <w:t>Andre</w:t>
            </w:r>
            <w:r w:rsidR="001E10DB">
              <w:t xml:space="preserve"> </w:t>
            </w:r>
            <w:r w:rsidRPr="00C87BD3">
              <w:t>pleiemed</w:t>
            </w:r>
            <w:r w:rsidRPr="00C87BD3">
              <w:t>arbeidere</w:t>
            </w:r>
          </w:p>
        </w:tc>
        <w:tc>
          <w:tcPr>
            <w:tcW w:w="697" w:type="pct"/>
            <w:vAlign w:val="bottom"/>
          </w:tcPr>
          <w:p w14:paraId="75BFC20A" w14:textId="77777777" w:rsidR="00820010" w:rsidRPr="00C87BD3" w:rsidRDefault="00820010" w:rsidP="000A5236">
            <w:r w:rsidRPr="00C87BD3">
              <w:t>Helsefagarbeidere og andre pleiemedarbeidere</w:t>
            </w:r>
          </w:p>
        </w:tc>
        <w:tc>
          <w:tcPr>
            <w:tcW w:w="350" w:type="pct"/>
            <w:vAlign w:val="bottom"/>
          </w:tcPr>
          <w:p w14:paraId="5883E30E" w14:textId="77777777" w:rsidR="00820010" w:rsidRPr="00C87BD3" w:rsidRDefault="00820010" w:rsidP="000A5236">
            <w:r w:rsidRPr="00C87BD3">
              <w:t>5169</w:t>
            </w:r>
          </w:p>
        </w:tc>
        <w:tc>
          <w:tcPr>
            <w:tcW w:w="350" w:type="pct"/>
            <w:vAlign w:val="bottom"/>
          </w:tcPr>
          <w:p w14:paraId="56AA7FCE" w14:textId="77777777" w:rsidR="00820010" w:rsidRPr="00C87BD3" w:rsidRDefault="00820010" w:rsidP="000A5236">
            <w:r w:rsidRPr="00C87BD3">
              <w:t>5037</w:t>
            </w:r>
          </w:p>
        </w:tc>
        <w:tc>
          <w:tcPr>
            <w:tcW w:w="350" w:type="pct"/>
            <w:vAlign w:val="bottom"/>
          </w:tcPr>
          <w:p w14:paraId="65F5D501" w14:textId="77777777" w:rsidR="00820010" w:rsidRPr="00C87BD3" w:rsidRDefault="00820010" w:rsidP="000A5236">
            <w:r w:rsidRPr="00C87BD3">
              <w:t>5037</w:t>
            </w:r>
          </w:p>
        </w:tc>
        <w:tc>
          <w:tcPr>
            <w:tcW w:w="350" w:type="pct"/>
            <w:vAlign w:val="bottom"/>
          </w:tcPr>
          <w:p w14:paraId="22F97908" w14:textId="77777777" w:rsidR="00820010" w:rsidRPr="00C87BD3" w:rsidRDefault="00820010" w:rsidP="000A5236">
            <w:r w:rsidRPr="00C87BD3">
              <w:t>4979</w:t>
            </w:r>
          </w:p>
        </w:tc>
        <w:tc>
          <w:tcPr>
            <w:tcW w:w="350" w:type="pct"/>
            <w:vAlign w:val="bottom"/>
          </w:tcPr>
          <w:p w14:paraId="57A4F070" w14:textId="77777777" w:rsidR="00820010" w:rsidRPr="00C87BD3" w:rsidRDefault="00820010" w:rsidP="000A5236">
            <w:r w:rsidRPr="00C87BD3">
              <w:t>5191</w:t>
            </w:r>
          </w:p>
        </w:tc>
        <w:tc>
          <w:tcPr>
            <w:tcW w:w="350" w:type="pct"/>
            <w:vAlign w:val="bottom"/>
          </w:tcPr>
          <w:p w14:paraId="6DA8CBEE" w14:textId="77777777" w:rsidR="00820010" w:rsidRPr="00C87BD3" w:rsidRDefault="00820010" w:rsidP="000A5236">
            <w:r w:rsidRPr="00C87BD3">
              <w:t>5193</w:t>
            </w:r>
          </w:p>
        </w:tc>
        <w:tc>
          <w:tcPr>
            <w:tcW w:w="350" w:type="pct"/>
            <w:vAlign w:val="bottom"/>
          </w:tcPr>
          <w:p w14:paraId="7FA46218" w14:textId="77777777" w:rsidR="00820010" w:rsidRPr="00C87BD3" w:rsidRDefault="00820010" w:rsidP="000A5236">
            <w:r w:rsidRPr="00C87BD3">
              <w:t>5399</w:t>
            </w:r>
          </w:p>
        </w:tc>
        <w:tc>
          <w:tcPr>
            <w:tcW w:w="350" w:type="pct"/>
            <w:vAlign w:val="bottom"/>
          </w:tcPr>
          <w:p w14:paraId="60541DA4" w14:textId="77777777" w:rsidR="00820010" w:rsidRPr="00C87BD3" w:rsidRDefault="00820010" w:rsidP="000A5236">
            <w:r w:rsidRPr="00C87BD3">
              <w:t>5468</w:t>
            </w:r>
          </w:p>
        </w:tc>
        <w:tc>
          <w:tcPr>
            <w:tcW w:w="350" w:type="pct"/>
            <w:vAlign w:val="bottom"/>
          </w:tcPr>
          <w:p w14:paraId="1601FE36" w14:textId="77777777" w:rsidR="00820010" w:rsidRPr="00C87BD3" w:rsidRDefault="00820010" w:rsidP="000A5236">
            <w:r w:rsidRPr="00C87BD3">
              <w:t>5599</w:t>
            </w:r>
          </w:p>
        </w:tc>
        <w:tc>
          <w:tcPr>
            <w:tcW w:w="350" w:type="pct"/>
            <w:vAlign w:val="bottom"/>
          </w:tcPr>
          <w:p w14:paraId="65822B17" w14:textId="77777777" w:rsidR="00820010" w:rsidRPr="00C87BD3" w:rsidRDefault="00820010" w:rsidP="000A5236">
            <w:r w:rsidRPr="00C87BD3">
              <w:t>5519</w:t>
            </w:r>
          </w:p>
        </w:tc>
      </w:tr>
      <w:tr w:rsidR="000A5236" w:rsidRPr="00C87BD3" w14:paraId="3A7CF272" w14:textId="77777777" w:rsidTr="000A5236">
        <w:trPr>
          <w:trHeight w:val="60"/>
        </w:trPr>
        <w:tc>
          <w:tcPr>
            <w:tcW w:w="799" w:type="pct"/>
            <w:vAlign w:val="bottom"/>
          </w:tcPr>
          <w:p w14:paraId="41EC38C7" w14:textId="3441506D" w:rsidR="00820010" w:rsidRPr="00C87BD3" w:rsidRDefault="00820010" w:rsidP="00474518">
            <w:pPr>
              <w:pStyle w:val="TabellHode-rad"/>
            </w:pPr>
            <w:r w:rsidRPr="00C87BD3">
              <w:t>Ledere av helse-, omsorgs- og sosial</w:t>
            </w:r>
            <w:r w:rsidRPr="00C87BD3">
              <w:t>tjenester</w:t>
            </w:r>
          </w:p>
        </w:tc>
        <w:tc>
          <w:tcPr>
            <w:tcW w:w="697" w:type="pct"/>
            <w:vAlign w:val="bottom"/>
          </w:tcPr>
          <w:p w14:paraId="1E4B076E" w14:textId="77777777" w:rsidR="00820010" w:rsidRPr="00C87BD3" w:rsidRDefault="00820010" w:rsidP="000A5236">
            <w:r w:rsidRPr="00C87BD3">
              <w:t>Ledere</w:t>
            </w:r>
          </w:p>
        </w:tc>
        <w:tc>
          <w:tcPr>
            <w:tcW w:w="350" w:type="pct"/>
            <w:vAlign w:val="bottom"/>
          </w:tcPr>
          <w:p w14:paraId="3F68D855" w14:textId="77777777" w:rsidR="00820010" w:rsidRPr="00C87BD3" w:rsidRDefault="00820010" w:rsidP="000A5236">
            <w:r w:rsidRPr="00C87BD3">
              <w:t>5967</w:t>
            </w:r>
          </w:p>
        </w:tc>
        <w:tc>
          <w:tcPr>
            <w:tcW w:w="350" w:type="pct"/>
            <w:vAlign w:val="bottom"/>
          </w:tcPr>
          <w:p w14:paraId="344018C2" w14:textId="77777777" w:rsidR="00820010" w:rsidRPr="00C87BD3" w:rsidRDefault="00820010" w:rsidP="000A5236">
            <w:r w:rsidRPr="00C87BD3">
              <w:t>6051</w:t>
            </w:r>
          </w:p>
        </w:tc>
        <w:tc>
          <w:tcPr>
            <w:tcW w:w="350" w:type="pct"/>
            <w:vAlign w:val="bottom"/>
          </w:tcPr>
          <w:p w14:paraId="1A02A930" w14:textId="77777777" w:rsidR="00820010" w:rsidRPr="00C87BD3" w:rsidRDefault="00820010" w:rsidP="000A5236">
            <w:r w:rsidRPr="00C87BD3">
              <w:t>6190</w:t>
            </w:r>
          </w:p>
        </w:tc>
        <w:tc>
          <w:tcPr>
            <w:tcW w:w="350" w:type="pct"/>
            <w:vAlign w:val="bottom"/>
          </w:tcPr>
          <w:p w14:paraId="732160B0" w14:textId="77777777" w:rsidR="00820010" w:rsidRPr="00C87BD3" w:rsidRDefault="00820010" w:rsidP="000A5236">
            <w:r w:rsidRPr="00C87BD3">
              <w:t>6235</w:t>
            </w:r>
          </w:p>
        </w:tc>
        <w:tc>
          <w:tcPr>
            <w:tcW w:w="350" w:type="pct"/>
            <w:vAlign w:val="bottom"/>
          </w:tcPr>
          <w:p w14:paraId="6287405D" w14:textId="77777777" w:rsidR="00820010" w:rsidRPr="00C87BD3" w:rsidRDefault="00820010" w:rsidP="000A5236">
            <w:r w:rsidRPr="00C87BD3">
              <w:t>6350</w:t>
            </w:r>
          </w:p>
        </w:tc>
        <w:tc>
          <w:tcPr>
            <w:tcW w:w="350" w:type="pct"/>
            <w:vAlign w:val="bottom"/>
          </w:tcPr>
          <w:p w14:paraId="79BD1682" w14:textId="77777777" w:rsidR="00820010" w:rsidRPr="00C87BD3" w:rsidRDefault="00820010" w:rsidP="000A5236">
            <w:r w:rsidRPr="00C87BD3">
              <w:t>6538</w:t>
            </w:r>
          </w:p>
        </w:tc>
        <w:tc>
          <w:tcPr>
            <w:tcW w:w="350" w:type="pct"/>
            <w:vAlign w:val="bottom"/>
          </w:tcPr>
          <w:p w14:paraId="66157A8D" w14:textId="77777777" w:rsidR="00820010" w:rsidRPr="00C87BD3" w:rsidRDefault="00820010" w:rsidP="000A5236">
            <w:r w:rsidRPr="00C87BD3">
              <w:t>6689</w:t>
            </w:r>
          </w:p>
        </w:tc>
        <w:tc>
          <w:tcPr>
            <w:tcW w:w="350" w:type="pct"/>
            <w:vAlign w:val="bottom"/>
          </w:tcPr>
          <w:p w14:paraId="610B60D7" w14:textId="77777777" w:rsidR="00820010" w:rsidRPr="00C87BD3" w:rsidRDefault="00820010" w:rsidP="000A5236">
            <w:r w:rsidRPr="00C87BD3">
              <w:t>6882</w:t>
            </w:r>
          </w:p>
        </w:tc>
        <w:tc>
          <w:tcPr>
            <w:tcW w:w="350" w:type="pct"/>
            <w:vAlign w:val="bottom"/>
          </w:tcPr>
          <w:p w14:paraId="0C8F0E59" w14:textId="77777777" w:rsidR="00820010" w:rsidRPr="00C87BD3" w:rsidRDefault="00820010" w:rsidP="000A5236">
            <w:r w:rsidRPr="00C87BD3">
              <w:t>6879</w:t>
            </w:r>
          </w:p>
        </w:tc>
        <w:tc>
          <w:tcPr>
            <w:tcW w:w="350" w:type="pct"/>
            <w:vAlign w:val="bottom"/>
          </w:tcPr>
          <w:p w14:paraId="67261192" w14:textId="77777777" w:rsidR="00820010" w:rsidRPr="00C87BD3" w:rsidRDefault="00820010" w:rsidP="000A5236">
            <w:r w:rsidRPr="00C87BD3">
              <w:t>7021</w:t>
            </w:r>
          </w:p>
        </w:tc>
      </w:tr>
      <w:tr w:rsidR="000A5236" w:rsidRPr="00C87BD3" w14:paraId="5F815AB0" w14:textId="77777777" w:rsidTr="000A5236">
        <w:trPr>
          <w:trHeight w:val="60"/>
        </w:trPr>
        <w:tc>
          <w:tcPr>
            <w:tcW w:w="799" w:type="pct"/>
            <w:vAlign w:val="bottom"/>
          </w:tcPr>
          <w:p w14:paraId="666DC22C" w14:textId="77777777" w:rsidR="00820010" w:rsidRPr="00C87BD3" w:rsidRDefault="00820010" w:rsidP="00474518">
            <w:pPr>
              <w:pStyle w:val="TabellHode-rad"/>
            </w:pPr>
            <w:r w:rsidRPr="00C87BD3">
              <w:t>Andre ledere</w:t>
            </w:r>
          </w:p>
        </w:tc>
        <w:tc>
          <w:tcPr>
            <w:tcW w:w="697" w:type="pct"/>
            <w:vAlign w:val="bottom"/>
          </w:tcPr>
          <w:p w14:paraId="1BBF0C1F" w14:textId="77777777" w:rsidR="00820010" w:rsidRPr="00C87BD3" w:rsidRDefault="00820010" w:rsidP="000A5236">
            <w:r w:rsidRPr="00C87BD3">
              <w:t>Ledere</w:t>
            </w:r>
          </w:p>
        </w:tc>
        <w:tc>
          <w:tcPr>
            <w:tcW w:w="350" w:type="pct"/>
            <w:vAlign w:val="bottom"/>
          </w:tcPr>
          <w:p w14:paraId="0B40B797" w14:textId="77777777" w:rsidR="00820010" w:rsidRPr="00C87BD3" w:rsidRDefault="00820010" w:rsidP="000A5236">
            <w:r w:rsidRPr="00C87BD3">
              <w:t>870</w:t>
            </w:r>
          </w:p>
        </w:tc>
        <w:tc>
          <w:tcPr>
            <w:tcW w:w="350" w:type="pct"/>
            <w:vAlign w:val="bottom"/>
          </w:tcPr>
          <w:p w14:paraId="4CCFC36B" w14:textId="77777777" w:rsidR="00820010" w:rsidRPr="00C87BD3" w:rsidRDefault="00820010" w:rsidP="000A5236">
            <w:r w:rsidRPr="00C87BD3">
              <w:t>851</w:t>
            </w:r>
          </w:p>
        </w:tc>
        <w:tc>
          <w:tcPr>
            <w:tcW w:w="350" w:type="pct"/>
            <w:vAlign w:val="bottom"/>
          </w:tcPr>
          <w:p w14:paraId="5988B61D" w14:textId="77777777" w:rsidR="00820010" w:rsidRPr="00C87BD3" w:rsidRDefault="00820010" w:rsidP="000A5236">
            <w:r w:rsidRPr="00C87BD3">
              <w:t>845</w:t>
            </w:r>
          </w:p>
        </w:tc>
        <w:tc>
          <w:tcPr>
            <w:tcW w:w="350" w:type="pct"/>
            <w:vAlign w:val="bottom"/>
          </w:tcPr>
          <w:p w14:paraId="6CBF52FF" w14:textId="77777777" w:rsidR="00820010" w:rsidRPr="00C87BD3" w:rsidRDefault="00820010" w:rsidP="000A5236">
            <w:r w:rsidRPr="00C87BD3">
              <w:t>831</w:t>
            </w:r>
          </w:p>
        </w:tc>
        <w:tc>
          <w:tcPr>
            <w:tcW w:w="350" w:type="pct"/>
            <w:vAlign w:val="bottom"/>
          </w:tcPr>
          <w:p w14:paraId="02DFE006" w14:textId="77777777" w:rsidR="00820010" w:rsidRPr="00C87BD3" w:rsidRDefault="00820010" w:rsidP="000A5236">
            <w:r w:rsidRPr="00C87BD3">
              <w:t>822</w:t>
            </w:r>
          </w:p>
        </w:tc>
        <w:tc>
          <w:tcPr>
            <w:tcW w:w="350" w:type="pct"/>
            <w:vAlign w:val="bottom"/>
          </w:tcPr>
          <w:p w14:paraId="61A2027F" w14:textId="77777777" w:rsidR="00820010" w:rsidRPr="00C87BD3" w:rsidRDefault="00820010" w:rsidP="000A5236">
            <w:r w:rsidRPr="00C87BD3">
              <w:t>832</w:t>
            </w:r>
          </w:p>
        </w:tc>
        <w:tc>
          <w:tcPr>
            <w:tcW w:w="350" w:type="pct"/>
            <w:vAlign w:val="bottom"/>
          </w:tcPr>
          <w:p w14:paraId="1F46A473" w14:textId="77777777" w:rsidR="00820010" w:rsidRPr="00C87BD3" w:rsidRDefault="00820010" w:rsidP="000A5236">
            <w:r w:rsidRPr="00C87BD3">
              <w:t>835</w:t>
            </w:r>
          </w:p>
        </w:tc>
        <w:tc>
          <w:tcPr>
            <w:tcW w:w="350" w:type="pct"/>
            <w:vAlign w:val="bottom"/>
          </w:tcPr>
          <w:p w14:paraId="741F7FE1" w14:textId="77777777" w:rsidR="00820010" w:rsidRPr="00C87BD3" w:rsidRDefault="00820010" w:rsidP="000A5236">
            <w:r w:rsidRPr="00C87BD3">
              <w:t>815</w:t>
            </w:r>
          </w:p>
        </w:tc>
        <w:tc>
          <w:tcPr>
            <w:tcW w:w="350" w:type="pct"/>
            <w:vAlign w:val="bottom"/>
          </w:tcPr>
          <w:p w14:paraId="7779CC1A" w14:textId="77777777" w:rsidR="00820010" w:rsidRPr="00C87BD3" w:rsidRDefault="00820010" w:rsidP="000A5236">
            <w:r w:rsidRPr="00C87BD3">
              <w:t>823</w:t>
            </w:r>
          </w:p>
        </w:tc>
        <w:tc>
          <w:tcPr>
            <w:tcW w:w="350" w:type="pct"/>
            <w:vAlign w:val="bottom"/>
          </w:tcPr>
          <w:p w14:paraId="1697FAE8" w14:textId="77777777" w:rsidR="00820010" w:rsidRPr="00C87BD3" w:rsidRDefault="00820010" w:rsidP="000A5236">
            <w:r w:rsidRPr="00C87BD3">
              <w:t>824</w:t>
            </w:r>
          </w:p>
        </w:tc>
      </w:tr>
      <w:tr w:rsidR="000A5236" w:rsidRPr="00C87BD3" w14:paraId="016773E4" w14:textId="77777777" w:rsidTr="000A5236">
        <w:trPr>
          <w:trHeight w:val="60"/>
        </w:trPr>
        <w:tc>
          <w:tcPr>
            <w:tcW w:w="799" w:type="pct"/>
            <w:vAlign w:val="bottom"/>
          </w:tcPr>
          <w:p w14:paraId="00810BED" w14:textId="77777777" w:rsidR="00820010" w:rsidRPr="00C87BD3" w:rsidRDefault="00820010" w:rsidP="00474518">
            <w:pPr>
              <w:pStyle w:val="TabellHode-rad"/>
            </w:pPr>
            <w:r w:rsidRPr="00C87BD3">
              <w:t>Ingeniører, realister, sivilingeniører mv.</w:t>
            </w:r>
          </w:p>
        </w:tc>
        <w:tc>
          <w:tcPr>
            <w:tcW w:w="697" w:type="pct"/>
            <w:vAlign w:val="bottom"/>
          </w:tcPr>
          <w:p w14:paraId="71B32B7B" w14:textId="77777777" w:rsidR="00820010" w:rsidRPr="00C87BD3" w:rsidRDefault="00820010" w:rsidP="000A5236">
            <w:r w:rsidRPr="00C87BD3">
              <w:t>Andre personellgrupper</w:t>
            </w:r>
          </w:p>
        </w:tc>
        <w:tc>
          <w:tcPr>
            <w:tcW w:w="350" w:type="pct"/>
            <w:vAlign w:val="bottom"/>
          </w:tcPr>
          <w:p w14:paraId="01980A38" w14:textId="77777777" w:rsidR="00820010" w:rsidRPr="00C87BD3" w:rsidRDefault="00820010" w:rsidP="000A5236">
            <w:r w:rsidRPr="00C87BD3">
              <w:t>2277</w:t>
            </w:r>
          </w:p>
        </w:tc>
        <w:tc>
          <w:tcPr>
            <w:tcW w:w="350" w:type="pct"/>
            <w:vAlign w:val="bottom"/>
          </w:tcPr>
          <w:p w14:paraId="40CCC103" w14:textId="77777777" w:rsidR="00820010" w:rsidRPr="00C87BD3" w:rsidRDefault="00820010" w:rsidP="000A5236">
            <w:r w:rsidRPr="00C87BD3">
              <w:t>2345</w:t>
            </w:r>
          </w:p>
        </w:tc>
        <w:tc>
          <w:tcPr>
            <w:tcW w:w="350" w:type="pct"/>
            <w:vAlign w:val="bottom"/>
          </w:tcPr>
          <w:p w14:paraId="0A15728D" w14:textId="77777777" w:rsidR="00820010" w:rsidRPr="00C87BD3" w:rsidRDefault="00820010" w:rsidP="000A5236">
            <w:r w:rsidRPr="00C87BD3">
              <w:t>2329</w:t>
            </w:r>
          </w:p>
        </w:tc>
        <w:tc>
          <w:tcPr>
            <w:tcW w:w="350" w:type="pct"/>
            <w:vAlign w:val="bottom"/>
          </w:tcPr>
          <w:p w14:paraId="73D83DB9" w14:textId="77777777" w:rsidR="00820010" w:rsidRPr="00C87BD3" w:rsidRDefault="00820010" w:rsidP="000A5236">
            <w:r w:rsidRPr="00C87BD3">
              <w:t>2213</w:t>
            </w:r>
          </w:p>
        </w:tc>
        <w:tc>
          <w:tcPr>
            <w:tcW w:w="350" w:type="pct"/>
            <w:vAlign w:val="bottom"/>
          </w:tcPr>
          <w:p w14:paraId="49C4CC61" w14:textId="77777777" w:rsidR="00820010" w:rsidRPr="00C87BD3" w:rsidRDefault="00820010" w:rsidP="000A5236">
            <w:r w:rsidRPr="00C87BD3">
              <w:t>2270</w:t>
            </w:r>
          </w:p>
        </w:tc>
        <w:tc>
          <w:tcPr>
            <w:tcW w:w="350" w:type="pct"/>
            <w:vAlign w:val="bottom"/>
          </w:tcPr>
          <w:p w14:paraId="1DE18DEA" w14:textId="77777777" w:rsidR="00820010" w:rsidRPr="00C87BD3" w:rsidRDefault="00820010" w:rsidP="000A5236">
            <w:r w:rsidRPr="00C87BD3">
              <w:t>2340</w:t>
            </w:r>
          </w:p>
        </w:tc>
        <w:tc>
          <w:tcPr>
            <w:tcW w:w="350" w:type="pct"/>
            <w:vAlign w:val="bottom"/>
          </w:tcPr>
          <w:p w14:paraId="710E1A54" w14:textId="77777777" w:rsidR="00820010" w:rsidRPr="00C87BD3" w:rsidRDefault="00820010" w:rsidP="000A5236">
            <w:r w:rsidRPr="00C87BD3">
              <w:t>2371</w:t>
            </w:r>
          </w:p>
        </w:tc>
        <w:tc>
          <w:tcPr>
            <w:tcW w:w="350" w:type="pct"/>
            <w:vAlign w:val="bottom"/>
          </w:tcPr>
          <w:p w14:paraId="4514FDEE" w14:textId="77777777" w:rsidR="00820010" w:rsidRPr="00C87BD3" w:rsidRDefault="00820010" w:rsidP="000A5236">
            <w:r w:rsidRPr="00C87BD3">
              <w:t>2755</w:t>
            </w:r>
          </w:p>
        </w:tc>
        <w:tc>
          <w:tcPr>
            <w:tcW w:w="350" w:type="pct"/>
            <w:vAlign w:val="bottom"/>
          </w:tcPr>
          <w:p w14:paraId="515E5F36" w14:textId="77777777" w:rsidR="00820010" w:rsidRPr="00C87BD3" w:rsidRDefault="00820010" w:rsidP="000A5236">
            <w:r w:rsidRPr="00C87BD3">
              <w:t>2891</w:t>
            </w:r>
          </w:p>
        </w:tc>
        <w:tc>
          <w:tcPr>
            <w:tcW w:w="350" w:type="pct"/>
            <w:vAlign w:val="bottom"/>
          </w:tcPr>
          <w:p w14:paraId="2C778CF6" w14:textId="77777777" w:rsidR="00820010" w:rsidRPr="00C87BD3" w:rsidRDefault="00820010" w:rsidP="000A5236">
            <w:r w:rsidRPr="00C87BD3">
              <w:t>2955</w:t>
            </w:r>
          </w:p>
        </w:tc>
      </w:tr>
      <w:tr w:rsidR="000A5236" w:rsidRPr="00C87BD3" w14:paraId="7504E4B7" w14:textId="77777777" w:rsidTr="000A5236">
        <w:trPr>
          <w:trHeight w:val="60"/>
        </w:trPr>
        <w:tc>
          <w:tcPr>
            <w:tcW w:w="799" w:type="pct"/>
            <w:vAlign w:val="bottom"/>
          </w:tcPr>
          <w:p w14:paraId="78D59FFB" w14:textId="77777777" w:rsidR="00820010" w:rsidRPr="00C87BD3" w:rsidRDefault="00820010" w:rsidP="00474518">
            <w:pPr>
              <w:pStyle w:val="TabellHode-rad"/>
            </w:pPr>
            <w:r w:rsidRPr="00C87BD3">
              <w:t>Økonomi, administrasjon og salg</w:t>
            </w:r>
          </w:p>
        </w:tc>
        <w:tc>
          <w:tcPr>
            <w:tcW w:w="697" w:type="pct"/>
            <w:vAlign w:val="bottom"/>
          </w:tcPr>
          <w:p w14:paraId="36675C31" w14:textId="48B72643" w:rsidR="00820010" w:rsidRPr="00C87BD3" w:rsidRDefault="00820010" w:rsidP="000A5236">
            <w:r w:rsidRPr="00C87BD3">
              <w:t>Andre personell</w:t>
            </w:r>
            <w:r w:rsidRPr="00C87BD3">
              <w:t>grupper</w:t>
            </w:r>
          </w:p>
        </w:tc>
        <w:tc>
          <w:tcPr>
            <w:tcW w:w="350" w:type="pct"/>
            <w:vAlign w:val="bottom"/>
          </w:tcPr>
          <w:p w14:paraId="36489A7E" w14:textId="77777777" w:rsidR="00820010" w:rsidRPr="00C87BD3" w:rsidRDefault="00820010" w:rsidP="000A5236">
            <w:r w:rsidRPr="00C87BD3">
              <w:t>7323</w:t>
            </w:r>
          </w:p>
        </w:tc>
        <w:tc>
          <w:tcPr>
            <w:tcW w:w="350" w:type="pct"/>
            <w:vAlign w:val="bottom"/>
          </w:tcPr>
          <w:p w14:paraId="1A5BB3AF" w14:textId="77777777" w:rsidR="00820010" w:rsidRPr="00C87BD3" w:rsidRDefault="00820010" w:rsidP="000A5236">
            <w:r w:rsidRPr="00C87BD3">
              <w:t>7496</w:t>
            </w:r>
          </w:p>
        </w:tc>
        <w:tc>
          <w:tcPr>
            <w:tcW w:w="350" w:type="pct"/>
            <w:vAlign w:val="bottom"/>
          </w:tcPr>
          <w:p w14:paraId="4B09073B" w14:textId="77777777" w:rsidR="00820010" w:rsidRPr="00C87BD3" w:rsidRDefault="00820010" w:rsidP="000A5236">
            <w:r w:rsidRPr="00C87BD3">
              <w:t>7729</w:t>
            </w:r>
          </w:p>
        </w:tc>
        <w:tc>
          <w:tcPr>
            <w:tcW w:w="350" w:type="pct"/>
            <w:vAlign w:val="bottom"/>
          </w:tcPr>
          <w:p w14:paraId="3467474A" w14:textId="77777777" w:rsidR="00820010" w:rsidRPr="00C87BD3" w:rsidRDefault="00820010" w:rsidP="000A5236">
            <w:r w:rsidRPr="00C87BD3">
              <w:t>7893</w:t>
            </w:r>
          </w:p>
        </w:tc>
        <w:tc>
          <w:tcPr>
            <w:tcW w:w="350" w:type="pct"/>
            <w:vAlign w:val="bottom"/>
          </w:tcPr>
          <w:p w14:paraId="7926A816" w14:textId="77777777" w:rsidR="00820010" w:rsidRPr="00C87BD3" w:rsidRDefault="00820010" w:rsidP="000A5236">
            <w:r w:rsidRPr="00C87BD3">
              <w:t>8073</w:t>
            </w:r>
          </w:p>
        </w:tc>
        <w:tc>
          <w:tcPr>
            <w:tcW w:w="350" w:type="pct"/>
            <w:vAlign w:val="bottom"/>
          </w:tcPr>
          <w:p w14:paraId="5B0B5BC3" w14:textId="77777777" w:rsidR="00820010" w:rsidRPr="00C87BD3" w:rsidRDefault="00820010" w:rsidP="000A5236">
            <w:r w:rsidRPr="00C87BD3">
              <w:t>8459</w:t>
            </w:r>
          </w:p>
        </w:tc>
        <w:tc>
          <w:tcPr>
            <w:tcW w:w="350" w:type="pct"/>
            <w:vAlign w:val="bottom"/>
          </w:tcPr>
          <w:p w14:paraId="5DCC26C6" w14:textId="77777777" w:rsidR="00820010" w:rsidRPr="00C87BD3" w:rsidRDefault="00820010" w:rsidP="000A5236">
            <w:r w:rsidRPr="00C87BD3">
              <w:t>8626</w:t>
            </w:r>
          </w:p>
        </w:tc>
        <w:tc>
          <w:tcPr>
            <w:tcW w:w="350" w:type="pct"/>
            <w:vAlign w:val="bottom"/>
          </w:tcPr>
          <w:p w14:paraId="7BF85916" w14:textId="77777777" w:rsidR="00820010" w:rsidRPr="00C87BD3" w:rsidRDefault="00820010" w:rsidP="000A5236">
            <w:r w:rsidRPr="00C87BD3">
              <w:t>8266</w:t>
            </w:r>
          </w:p>
        </w:tc>
        <w:tc>
          <w:tcPr>
            <w:tcW w:w="350" w:type="pct"/>
            <w:vAlign w:val="bottom"/>
          </w:tcPr>
          <w:p w14:paraId="017E950F" w14:textId="77777777" w:rsidR="00820010" w:rsidRPr="00C87BD3" w:rsidRDefault="00820010" w:rsidP="000A5236">
            <w:r w:rsidRPr="00C87BD3">
              <w:t>8117</w:t>
            </w:r>
          </w:p>
        </w:tc>
        <w:tc>
          <w:tcPr>
            <w:tcW w:w="350" w:type="pct"/>
            <w:vAlign w:val="bottom"/>
          </w:tcPr>
          <w:p w14:paraId="702921DC" w14:textId="77777777" w:rsidR="00820010" w:rsidRPr="00C87BD3" w:rsidRDefault="00820010" w:rsidP="000A5236">
            <w:r w:rsidRPr="00C87BD3">
              <w:t>8262</w:t>
            </w:r>
          </w:p>
        </w:tc>
      </w:tr>
      <w:tr w:rsidR="000A5236" w:rsidRPr="00C87BD3" w14:paraId="6F1EE578" w14:textId="77777777" w:rsidTr="000A5236">
        <w:trPr>
          <w:trHeight w:val="60"/>
        </w:trPr>
        <w:tc>
          <w:tcPr>
            <w:tcW w:w="799" w:type="pct"/>
            <w:vAlign w:val="bottom"/>
          </w:tcPr>
          <w:p w14:paraId="57C72628" w14:textId="2B31A75C" w:rsidR="00820010" w:rsidRPr="00C87BD3" w:rsidRDefault="00820010" w:rsidP="00474518">
            <w:pPr>
              <w:pStyle w:val="TabellHode-rad"/>
            </w:pPr>
            <w:r w:rsidRPr="00C87BD3">
              <w:t>IKT-rådgivere/</w:t>
            </w:r>
            <w:r w:rsidRPr="00C87BD3">
              <w:t>-teknikere</w:t>
            </w:r>
          </w:p>
        </w:tc>
        <w:tc>
          <w:tcPr>
            <w:tcW w:w="697" w:type="pct"/>
            <w:vAlign w:val="bottom"/>
          </w:tcPr>
          <w:p w14:paraId="0E0FB91B" w14:textId="3543A8D0" w:rsidR="00820010" w:rsidRPr="00C87BD3" w:rsidRDefault="00820010" w:rsidP="000A5236">
            <w:r w:rsidRPr="00C87BD3">
              <w:t>Andre personell</w:t>
            </w:r>
            <w:r w:rsidRPr="00C87BD3">
              <w:t>grupper</w:t>
            </w:r>
          </w:p>
        </w:tc>
        <w:tc>
          <w:tcPr>
            <w:tcW w:w="350" w:type="pct"/>
            <w:vAlign w:val="bottom"/>
          </w:tcPr>
          <w:p w14:paraId="0C3CFBDB" w14:textId="77777777" w:rsidR="00820010" w:rsidRPr="00C87BD3" w:rsidRDefault="00820010" w:rsidP="000A5236">
            <w:r w:rsidRPr="00C87BD3">
              <w:t>1816</w:t>
            </w:r>
          </w:p>
        </w:tc>
        <w:tc>
          <w:tcPr>
            <w:tcW w:w="350" w:type="pct"/>
            <w:vAlign w:val="bottom"/>
          </w:tcPr>
          <w:p w14:paraId="1A96B922" w14:textId="77777777" w:rsidR="00820010" w:rsidRPr="00C87BD3" w:rsidRDefault="00820010" w:rsidP="000A5236">
            <w:r w:rsidRPr="00C87BD3">
              <w:t>1893</w:t>
            </w:r>
          </w:p>
        </w:tc>
        <w:tc>
          <w:tcPr>
            <w:tcW w:w="350" w:type="pct"/>
            <w:vAlign w:val="bottom"/>
          </w:tcPr>
          <w:p w14:paraId="23490626" w14:textId="77777777" w:rsidR="00820010" w:rsidRPr="00C87BD3" w:rsidRDefault="00820010" w:rsidP="000A5236">
            <w:r w:rsidRPr="00C87BD3">
              <w:t>2027</w:t>
            </w:r>
          </w:p>
        </w:tc>
        <w:tc>
          <w:tcPr>
            <w:tcW w:w="350" w:type="pct"/>
            <w:vAlign w:val="bottom"/>
          </w:tcPr>
          <w:p w14:paraId="437DAD81" w14:textId="77777777" w:rsidR="00820010" w:rsidRPr="00C87BD3" w:rsidRDefault="00820010" w:rsidP="000A5236">
            <w:r w:rsidRPr="00C87BD3">
              <w:t>2232</w:t>
            </w:r>
          </w:p>
        </w:tc>
        <w:tc>
          <w:tcPr>
            <w:tcW w:w="350" w:type="pct"/>
            <w:vAlign w:val="bottom"/>
          </w:tcPr>
          <w:p w14:paraId="47761590" w14:textId="77777777" w:rsidR="00820010" w:rsidRPr="00C87BD3" w:rsidRDefault="00820010" w:rsidP="000A5236">
            <w:r w:rsidRPr="00C87BD3">
              <w:t>2397</w:t>
            </w:r>
          </w:p>
        </w:tc>
        <w:tc>
          <w:tcPr>
            <w:tcW w:w="350" w:type="pct"/>
            <w:vAlign w:val="bottom"/>
          </w:tcPr>
          <w:p w14:paraId="18261E24" w14:textId="77777777" w:rsidR="00820010" w:rsidRPr="00C87BD3" w:rsidRDefault="00820010" w:rsidP="000A5236">
            <w:r w:rsidRPr="00C87BD3">
              <w:t>2578</w:t>
            </w:r>
          </w:p>
        </w:tc>
        <w:tc>
          <w:tcPr>
            <w:tcW w:w="350" w:type="pct"/>
            <w:vAlign w:val="bottom"/>
          </w:tcPr>
          <w:p w14:paraId="095F02FA" w14:textId="77777777" w:rsidR="00820010" w:rsidRPr="00C87BD3" w:rsidRDefault="00820010" w:rsidP="000A5236">
            <w:r w:rsidRPr="00C87BD3">
              <w:t>2796</w:t>
            </w:r>
          </w:p>
        </w:tc>
        <w:tc>
          <w:tcPr>
            <w:tcW w:w="350" w:type="pct"/>
            <w:vAlign w:val="bottom"/>
          </w:tcPr>
          <w:p w14:paraId="1D01F7A1" w14:textId="77777777" w:rsidR="00820010" w:rsidRPr="00C87BD3" w:rsidRDefault="00820010" w:rsidP="000A5236">
            <w:r w:rsidRPr="00C87BD3">
              <w:t>3616</w:t>
            </w:r>
          </w:p>
        </w:tc>
        <w:tc>
          <w:tcPr>
            <w:tcW w:w="350" w:type="pct"/>
            <w:vAlign w:val="bottom"/>
          </w:tcPr>
          <w:p w14:paraId="6F85A7EA" w14:textId="77777777" w:rsidR="00820010" w:rsidRPr="00C87BD3" w:rsidRDefault="00820010" w:rsidP="000A5236">
            <w:r w:rsidRPr="00C87BD3">
              <w:t>3985</w:t>
            </w:r>
          </w:p>
        </w:tc>
        <w:tc>
          <w:tcPr>
            <w:tcW w:w="350" w:type="pct"/>
            <w:vAlign w:val="bottom"/>
          </w:tcPr>
          <w:p w14:paraId="7587A055" w14:textId="77777777" w:rsidR="00820010" w:rsidRPr="00C87BD3" w:rsidRDefault="00820010" w:rsidP="000A5236">
            <w:r w:rsidRPr="00C87BD3">
              <w:t>4226</w:t>
            </w:r>
          </w:p>
        </w:tc>
      </w:tr>
      <w:tr w:rsidR="000A5236" w:rsidRPr="00C87BD3" w14:paraId="135099DD" w14:textId="77777777" w:rsidTr="000A5236">
        <w:trPr>
          <w:trHeight w:val="60"/>
        </w:trPr>
        <w:tc>
          <w:tcPr>
            <w:tcW w:w="799" w:type="pct"/>
            <w:vAlign w:val="bottom"/>
          </w:tcPr>
          <w:p w14:paraId="0F5631E5" w14:textId="77777777" w:rsidR="00820010" w:rsidRPr="00C87BD3" w:rsidRDefault="00820010" w:rsidP="00474518">
            <w:pPr>
              <w:pStyle w:val="TabellHode-rad"/>
            </w:pPr>
            <w:r w:rsidRPr="00C87BD3">
              <w:t>Unde</w:t>
            </w:r>
            <w:r w:rsidRPr="00C87BD3">
              <w:t>rvisningsyrker</w:t>
            </w:r>
          </w:p>
        </w:tc>
        <w:tc>
          <w:tcPr>
            <w:tcW w:w="697" w:type="pct"/>
            <w:vAlign w:val="bottom"/>
          </w:tcPr>
          <w:p w14:paraId="78C4D70F" w14:textId="7FB0108C" w:rsidR="00820010" w:rsidRPr="00C87BD3" w:rsidRDefault="00820010" w:rsidP="000A5236">
            <w:r w:rsidRPr="00C87BD3">
              <w:t>Andre personell</w:t>
            </w:r>
            <w:r w:rsidRPr="00C87BD3">
              <w:t>grupper</w:t>
            </w:r>
          </w:p>
        </w:tc>
        <w:tc>
          <w:tcPr>
            <w:tcW w:w="350" w:type="pct"/>
            <w:vAlign w:val="bottom"/>
          </w:tcPr>
          <w:p w14:paraId="327B557C" w14:textId="77777777" w:rsidR="00820010" w:rsidRPr="00C87BD3" w:rsidRDefault="00820010" w:rsidP="000A5236">
            <w:r w:rsidRPr="00C87BD3">
              <w:t>1270</w:t>
            </w:r>
          </w:p>
        </w:tc>
        <w:tc>
          <w:tcPr>
            <w:tcW w:w="350" w:type="pct"/>
            <w:vAlign w:val="bottom"/>
          </w:tcPr>
          <w:p w14:paraId="408B336A" w14:textId="77777777" w:rsidR="00820010" w:rsidRPr="00C87BD3" w:rsidRDefault="00820010" w:rsidP="000A5236">
            <w:r w:rsidRPr="00C87BD3">
              <w:t>1286</w:t>
            </w:r>
          </w:p>
        </w:tc>
        <w:tc>
          <w:tcPr>
            <w:tcW w:w="350" w:type="pct"/>
            <w:vAlign w:val="bottom"/>
          </w:tcPr>
          <w:p w14:paraId="37403A48" w14:textId="77777777" w:rsidR="00820010" w:rsidRPr="00C87BD3" w:rsidRDefault="00820010" w:rsidP="000A5236">
            <w:r w:rsidRPr="00C87BD3">
              <w:t>1264</w:t>
            </w:r>
          </w:p>
        </w:tc>
        <w:tc>
          <w:tcPr>
            <w:tcW w:w="350" w:type="pct"/>
            <w:vAlign w:val="bottom"/>
          </w:tcPr>
          <w:p w14:paraId="3608AEA7" w14:textId="77777777" w:rsidR="00820010" w:rsidRPr="00C87BD3" w:rsidRDefault="00820010" w:rsidP="000A5236">
            <w:r w:rsidRPr="00C87BD3">
              <w:t>1295</w:t>
            </w:r>
          </w:p>
        </w:tc>
        <w:tc>
          <w:tcPr>
            <w:tcW w:w="350" w:type="pct"/>
            <w:vAlign w:val="bottom"/>
          </w:tcPr>
          <w:p w14:paraId="062115FD" w14:textId="77777777" w:rsidR="00820010" w:rsidRPr="00C87BD3" w:rsidRDefault="00820010" w:rsidP="000A5236">
            <w:r w:rsidRPr="00C87BD3">
              <w:t>1248</w:t>
            </w:r>
          </w:p>
        </w:tc>
        <w:tc>
          <w:tcPr>
            <w:tcW w:w="350" w:type="pct"/>
            <w:vAlign w:val="bottom"/>
          </w:tcPr>
          <w:p w14:paraId="3E552BCE" w14:textId="77777777" w:rsidR="00820010" w:rsidRPr="00C87BD3" w:rsidRDefault="00820010" w:rsidP="000A5236">
            <w:r w:rsidRPr="00C87BD3">
              <w:t>1289</w:t>
            </w:r>
          </w:p>
        </w:tc>
        <w:tc>
          <w:tcPr>
            <w:tcW w:w="350" w:type="pct"/>
            <w:vAlign w:val="bottom"/>
          </w:tcPr>
          <w:p w14:paraId="647E4DB5" w14:textId="77777777" w:rsidR="00820010" w:rsidRPr="00C87BD3" w:rsidRDefault="00820010" w:rsidP="000A5236">
            <w:r w:rsidRPr="00C87BD3">
              <w:t>1360</w:t>
            </w:r>
          </w:p>
        </w:tc>
        <w:tc>
          <w:tcPr>
            <w:tcW w:w="350" w:type="pct"/>
            <w:vAlign w:val="bottom"/>
          </w:tcPr>
          <w:p w14:paraId="5C780AB8" w14:textId="77777777" w:rsidR="00820010" w:rsidRPr="00C87BD3" w:rsidRDefault="00820010" w:rsidP="000A5236">
            <w:r w:rsidRPr="00C87BD3">
              <w:t>1318</w:t>
            </w:r>
          </w:p>
        </w:tc>
        <w:tc>
          <w:tcPr>
            <w:tcW w:w="350" w:type="pct"/>
            <w:vAlign w:val="bottom"/>
          </w:tcPr>
          <w:p w14:paraId="04401940" w14:textId="77777777" w:rsidR="00820010" w:rsidRPr="00C87BD3" w:rsidRDefault="00820010" w:rsidP="000A5236">
            <w:r w:rsidRPr="00C87BD3">
              <w:t>1283</w:t>
            </w:r>
          </w:p>
        </w:tc>
        <w:tc>
          <w:tcPr>
            <w:tcW w:w="350" w:type="pct"/>
            <w:vAlign w:val="bottom"/>
          </w:tcPr>
          <w:p w14:paraId="2A156F03" w14:textId="77777777" w:rsidR="00820010" w:rsidRPr="00C87BD3" w:rsidRDefault="00820010" w:rsidP="000A5236">
            <w:r w:rsidRPr="00C87BD3">
              <w:t>1296</w:t>
            </w:r>
          </w:p>
        </w:tc>
      </w:tr>
      <w:tr w:rsidR="000A5236" w:rsidRPr="00C87BD3" w14:paraId="30A221DF" w14:textId="77777777" w:rsidTr="000A5236">
        <w:trPr>
          <w:trHeight w:val="60"/>
        </w:trPr>
        <w:tc>
          <w:tcPr>
            <w:tcW w:w="799" w:type="pct"/>
            <w:vAlign w:val="bottom"/>
          </w:tcPr>
          <w:p w14:paraId="162B699C" w14:textId="77777777" w:rsidR="00820010" w:rsidRPr="00C87BD3" w:rsidRDefault="00820010" w:rsidP="00474518">
            <w:pPr>
              <w:pStyle w:val="TabellHode-rad"/>
            </w:pPr>
            <w:r w:rsidRPr="00C87BD3">
              <w:t>Kontoryrker</w:t>
            </w:r>
          </w:p>
        </w:tc>
        <w:tc>
          <w:tcPr>
            <w:tcW w:w="697" w:type="pct"/>
            <w:vAlign w:val="bottom"/>
          </w:tcPr>
          <w:p w14:paraId="1A7F539A" w14:textId="2077B4A9" w:rsidR="00820010" w:rsidRPr="00C87BD3" w:rsidRDefault="00820010" w:rsidP="000A5236">
            <w:r w:rsidRPr="00C87BD3">
              <w:t>Andre personell</w:t>
            </w:r>
            <w:r w:rsidRPr="00C87BD3">
              <w:t>grupper</w:t>
            </w:r>
          </w:p>
        </w:tc>
        <w:tc>
          <w:tcPr>
            <w:tcW w:w="350" w:type="pct"/>
            <w:vAlign w:val="bottom"/>
          </w:tcPr>
          <w:p w14:paraId="21B6EAD4" w14:textId="77777777" w:rsidR="00820010" w:rsidRPr="00C87BD3" w:rsidRDefault="00820010" w:rsidP="000A5236">
            <w:r w:rsidRPr="00C87BD3">
              <w:t>5289</w:t>
            </w:r>
          </w:p>
        </w:tc>
        <w:tc>
          <w:tcPr>
            <w:tcW w:w="350" w:type="pct"/>
            <w:vAlign w:val="bottom"/>
          </w:tcPr>
          <w:p w14:paraId="015B7D1E" w14:textId="77777777" w:rsidR="00820010" w:rsidRPr="00C87BD3" w:rsidRDefault="00820010" w:rsidP="000A5236">
            <w:r w:rsidRPr="00C87BD3">
              <w:t>5183</w:t>
            </w:r>
          </w:p>
        </w:tc>
        <w:tc>
          <w:tcPr>
            <w:tcW w:w="350" w:type="pct"/>
            <w:vAlign w:val="bottom"/>
          </w:tcPr>
          <w:p w14:paraId="2DDBA0EC" w14:textId="77777777" w:rsidR="00820010" w:rsidRPr="00C87BD3" w:rsidRDefault="00820010" w:rsidP="000A5236">
            <w:r w:rsidRPr="00C87BD3">
              <w:t>5144</w:t>
            </w:r>
          </w:p>
        </w:tc>
        <w:tc>
          <w:tcPr>
            <w:tcW w:w="350" w:type="pct"/>
            <w:vAlign w:val="bottom"/>
          </w:tcPr>
          <w:p w14:paraId="5DB939FA" w14:textId="77777777" w:rsidR="00820010" w:rsidRPr="00C87BD3" w:rsidRDefault="00820010" w:rsidP="000A5236">
            <w:r w:rsidRPr="00C87BD3">
              <w:t>5119</w:t>
            </w:r>
          </w:p>
        </w:tc>
        <w:tc>
          <w:tcPr>
            <w:tcW w:w="350" w:type="pct"/>
            <w:vAlign w:val="bottom"/>
          </w:tcPr>
          <w:p w14:paraId="25F212A9" w14:textId="77777777" w:rsidR="00820010" w:rsidRPr="00C87BD3" w:rsidRDefault="00820010" w:rsidP="000A5236">
            <w:r w:rsidRPr="00C87BD3">
              <w:t>5041</w:t>
            </w:r>
          </w:p>
        </w:tc>
        <w:tc>
          <w:tcPr>
            <w:tcW w:w="350" w:type="pct"/>
            <w:vAlign w:val="bottom"/>
          </w:tcPr>
          <w:p w14:paraId="52C2AFAA" w14:textId="77777777" w:rsidR="00820010" w:rsidRPr="00C87BD3" w:rsidRDefault="00820010" w:rsidP="000A5236">
            <w:r w:rsidRPr="00C87BD3">
              <w:t>5038</w:t>
            </w:r>
          </w:p>
        </w:tc>
        <w:tc>
          <w:tcPr>
            <w:tcW w:w="350" w:type="pct"/>
            <w:vAlign w:val="bottom"/>
          </w:tcPr>
          <w:p w14:paraId="11D9F789" w14:textId="77777777" w:rsidR="00820010" w:rsidRPr="00C87BD3" w:rsidRDefault="00820010" w:rsidP="000A5236">
            <w:r w:rsidRPr="00C87BD3">
              <w:t>5033</w:t>
            </w:r>
          </w:p>
        </w:tc>
        <w:tc>
          <w:tcPr>
            <w:tcW w:w="350" w:type="pct"/>
            <w:vAlign w:val="bottom"/>
          </w:tcPr>
          <w:p w14:paraId="71F9F006" w14:textId="77777777" w:rsidR="00820010" w:rsidRPr="00C87BD3" w:rsidRDefault="00820010" w:rsidP="000A5236">
            <w:r w:rsidRPr="00C87BD3">
              <w:t>4995</w:t>
            </w:r>
          </w:p>
        </w:tc>
        <w:tc>
          <w:tcPr>
            <w:tcW w:w="350" w:type="pct"/>
            <w:vAlign w:val="bottom"/>
          </w:tcPr>
          <w:p w14:paraId="1C7A0B4C" w14:textId="77777777" w:rsidR="00820010" w:rsidRPr="00C87BD3" w:rsidRDefault="00820010" w:rsidP="000A5236">
            <w:r w:rsidRPr="00C87BD3">
              <w:t>5028</w:t>
            </w:r>
          </w:p>
        </w:tc>
        <w:tc>
          <w:tcPr>
            <w:tcW w:w="350" w:type="pct"/>
            <w:vAlign w:val="bottom"/>
          </w:tcPr>
          <w:p w14:paraId="1110127E" w14:textId="77777777" w:rsidR="00820010" w:rsidRPr="00C87BD3" w:rsidRDefault="00820010" w:rsidP="000A5236">
            <w:r w:rsidRPr="00C87BD3">
              <w:t>4896</w:t>
            </w:r>
          </w:p>
        </w:tc>
      </w:tr>
      <w:tr w:rsidR="000A5236" w:rsidRPr="00C87BD3" w14:paraId="694A874C" w14:textId="77777777" w:rsidTr="000A5236">
        <w:trPr>
          <w:trHeight w:val="60"/>
        </w:trPr>
        <w:tc>
          <w:tcPr>
            <w:tcW w:w="799" w:type="pct"/>
            <w:vAlign w:val="bottom"/>
          </w:tcPr>
          <w:p w14:paraId="56FA4765" w14:textId="2B5A7D28" w:rsidR="00820010" w:rsidRPr="00C87BD3" w:rsidRDefault="00820010" w:rsidP="00474518">
            <w:pPr>
              <w:pStyle w:val="TabellHode-rad"/>
            </w:pPr>
            <w:r w:rsidRPr="00C87BD3">
              <w:t xml:space="preserve">Håndverkere og </w:t>
            </w:r>
            <w:r w:rsidRPr="00C87BD3">
              <w:t>transport</w:t>
            </w:r>
          </w:p>
        </w:tc>
        <w:tc>
          <w:tcPr>
            <w:tcW w:w="697" w:type="pct"/>
            <w:vAlign w:val="bottom"/>
          </w:tcPr>
          <w:p w14:paraId="5A91D04C" w14:textId="49801F21" w:rsidR="00820010" w:rsidRPr="00C87BD3" w:rsidRDefault="00820010" w:rsidP="000A5236">
            <w:r w:rsidRPr="00C87BD3">
              <w:t>Andre personell</w:t>
            </w:r>
            <w:r w:rsidRPr="00C87BD3">
              <w:t>grupper</w:t>
            </w:r>
          </w:p>
        </w:tc>
        <w:tc>
          <w:tcPr>
            <w:tcW w:w="350" w:type="pct"/>
            <w:vAlign w:val="bottom"/>
          </w:tcPr>
          <w:p w14:paraId="26F0CEF3" w14:textId="77777777" w:rsidR="00820010" w:rsidRPr="00C87BD3" w:rsidRDefault="00820010" w:rsidP="000A5236">
            <w:r w:rsidRPr="00C87BD3">
              <w:t>897</w:t>
            </w:r>
          </w:p>
        </w:tc>
        <w:tc>
          <w:tcPr>
            <w:tcW w:w="350" w:type="pct"/>
            <w:vAlign w:val="bottom"/>
          </w:tcPr>
          <w:p w14:paraId="7F4003DC" w14:textId="77777777" w:rsidR="00820010" w:rsidRPr="00C87BD3" w:rsidRDefault="00820010" w:rsidP="000A5236">
            <w:r w:rsidRPr="00C87BD3">
              <w:t>902</w:t>
            </w:r>
          </w:p>
        </w:tc>
        <w:tc>
          <w:tcPr>
            <w:tcW w:w="350" w:type="pct"/>
            <w:vAlign w:val="bottom"/>
          </w:tcPr>
          <w:p w14:paraId="55E108FB" w14:textId="77777777" w:rsidR="00820010" w:rsidRPr="00C87BD3" w:rsidRDefault="00820010" w:rsidP="000A5236">
            <w:r w:rsidRPr="00C87BD3">
              <w:t>811</w:t>
            </w:r>
          </w:p>
        </w:tc>
        <w:tc>
          <w:tcPr>
            <w:tcW w:w="350" w:type="pct"/>
            <w:vAlign w:val="bottom"/>
          </w:tcPr>
          <w:p w14:paraId="35225AFA" w14:textId="77777777" w:rsidR="00820010" w:rsidRPr="00C87BD3" w:rsidRDefault="00820010" w:rsidP="000A5236">
            <w:r w:rsidRPr="00C87BD3">
              <w:t>788</w:t>
            </w:r>
          </w:p>
        </w:tc>
        <w:tc>
          <w:tcPr>
            <w:tcW w:w="350" w:type="pct"/>
            <w:vAlign w:val="bottom"/>
          </w:tcPr>
          <w:p w14:paraId="020901D7" w14:textId="77777777" w:rsidR="00820010" w:rsidRPr="00C87BD3" w:rsidRDefault="00820010" w:rsidP="000A5236">
            <w:r w:rsidRPr="00C87BD3">
              <w:t>788</w:t>
            </w:r>
          </w:p>
        </w:tc>
        <w:tc>
          <w:tcPr>
            <w:tcW w:w="350" w:type="pct"/>
            <w:vAlign w:val="bottom"/>
          </w:tcPr>
          <w:p w14:paraId="2E98407E" w14:textId="77777777" w:rsidR="00820010" w:rsidRPr="00C87BD3" w:rsidRDefault="00820010" w:rsidP="000A5236">
            <w:r w:rsidRPr="00C87BD3">
              <w:t>753</w:t>
            </w:r>
          </w:p>
        </w:tc>
        <w:tc>
          <w:tcPr>
            <w:tcW w:w="350" w:type="pct"/>
            <w:vAlign w:val="bottom"/>
          </w:tcPr>
          <w:p w14:paraId="21EEDBC6" w14:textId="77777777" w:rsidR="00820010" w:rsidRPr="00C87BD3" w:rsidRDefault="00820010" w:rsidP="000A5236">
            <w:r w:rsidRPr="00C87BD3">
              <w:t>719</w:t>
            </w:r>
          </w:p>
        </w:tc>
        <w:tc>
          <w:tcPr>
            <w:tcW w:w="350" w:type="pct"/>
            <w:vAlign w:val="bottom"/>
          </w:tcPr>
          <w:p w14:paraId="6371F5AC" w14:textId="77777777" w:rsidR="00820010" w:rsidRPr="00C87BD3" w:rsidRDefault="00820010" w:rsidP="000A5236">
            <w:r w:rsidRPr="00C87BD3">
              <w:t>669</w:t>
            </w:r>
          </w:p>
        </w:tc>
        <w:tc>
          <w:tcPr>
            <w:tcW w:w="350" w:type="pct"/>
            <w:vAlign w:val="bottom"/>
          </w:tcPr>
          <w:p w14:paraId="25EAB0E9" w14:textId="77777777" w:rsidR="00820010" w:rsidRPr="00C87BD3" w:rsidRDefault="00820010" w:rsidP="000A5236">
            <w:r w:rsidRPr="00C87BD3">
              <w:t>678</w:t>
            </w:r>
          </w:p>
        </w:tc>
        <w:tc>
          <w:tcPr>
            <w:tcW w:w="350" w:type="pct"/>
            <w:vAlign w:val="bottom"/>
          </w:tcPr>
          <w:p w14:paraId="3791A3ED" w14:textId="77777777" w:rsidR="00820010" w:rsidRPr="00C87BD3" w:rsidRDefault="00820010" w:rsidP="000A5236">
            <w:r w:rsidRPr="00C87BD3">
              <w:t>711</w:t>
            </w:r>
          </w:p>
        </w:tc>
      </w:tr>
      <w:tr w:rsidR="000A5236" w:rsidRPr="00C87BD3" w14:paraId="68F439E6" w14:textId="77777777" w:rsidTr="000A5236">
        <w:trPr>
          <w:trHeight w:val="60"/>
        </w:trPr>
        <w:tc>
          <w:tcPr>
            <w:tcW w:w="799" w:type="pct"/>
            <w:vAlign w:val="bottom"/>
          </w:tcPr>
          <w:p w14:paraId="6B356465" w14:textId="77777777" w:rsidR="00820010" w:rsidRPr="00C87BD3" w:rsidRDefault="00820010" w:rsidP="00474518">
            <w:pPr>
              <w:pStyle w:val="TabellHode-rad"/>
            </w:pPr>
            <w:r w:rsidRPr="00C87BD3">
              <w:t>Kjøkken og renhold mv.</w:t>
            </w:r>
          </w:p>
        </w:tc>
        <w:tc>
          <w:tcPr>
            <w:tcW w:w="697" w:type="pct"/>
            <w:vAlign w:val="bottom"/>
          </w:tcPr>
          <w:p w14:paraId="7A596535" w14:textId="53370649" w:rsidR="00820010" w:rsidRPr="00C87BD3" w:rsidRDefault="00820010" w:rsidP="000A5236">
            <w:r w:rsidRPr="00C87BD3">
              <w:t>Andre personell</w:t>
            </w:r>
            <w:r w:rsidRPr="00C87BD3">
              <w:t>grupper</w:t>
            </w:r>
          </w:p>
        </w:tc>
        <w:tc>
          <w:tcPr>
            <w:tcW w:w="350" w:type="pct"/>
            <w:vAlign w:val="bottom"/>
          </w:tcPr>
          <w:p w14:paraId="528C9F75" w14:textId="77777777" w:rsidR="00820010" w:rsidRPr="00C87BD3" w:rsidRDefault="00820010" w:rsidP="000A5236">
            <w:r w:rsidRPr="00C87BD3">
              <w:t>5960</w:t>
            </w:r>
          </w:p>
        </w:tc>
        <w:tc>
          <w:tcPr>
            <w:tcW w:w="350" w:type="pct"/>
            <w:vAlign w:val="bottom"/>
          </w:tcPr>
          <w:p w14:paraId="77CE396C" w14:textId="77777777" w:rsidR="00820010" w:rsidRPr="00C87BD3" w:rsidRDefault="00820010" w:rsidP="000A5236">
            <w:r w:rsidRPr="00C87BD3">
              <w:t>6014</w:t>
            </w:r>
          </w:p>
        </w:tc>
        <w:tc>
          <w:tcPr>
            <w:tcW w:w="350" w:type="pct"/>
            <w:vAlign w:val="bottom"/>
          </w:tcPr>
          <w:p w14:paraId="3D7DCFFB" w14:textId="77777777" w:rsidR="00820010" w:rsidRPr="00C87BD3" w:rsidRDefault="00820010" w:rsidP="000A5236">
            <w:r w:rsidRPr="00C87BD3">
              <w:t>5932</w:t>
            </w:r>
          </w:p>
        </w:tc>
        <w:tc>
          <w:tcPr>
            <w:tcW w:w="350" w:type="pct"/>
            <w:vAlign w:val="bottom"/>
          </w:tcPr>
          <w:p w14:paraId="1EA0B1D1" w14:textId="77777777" w:rsidR="00820010" w:rsidRPr="00C87BD3" w:rsidRDefault="00820010" w:rsidP="000A5236">
            <w:r w:rsidRPr="00C87BD3">
              <w:t>6036</w:t>
            </w:r>
          </w:p>
        </w:tc>
        <w:tc>
          <w:tcPr>
            <w:tcW w:w="350" w:type="pct"/>
            <w:vAlign w:val="bottom"/>
          </w:tcPr>
          <w:p w14:paraId="15D26C68" w14:textId="77777777" w:rsidR="00820010" w:rsidRPr="00C87BD3" w:rsidRDefault="00820010" w:rsidP="000A5236">
            <w:r w:rsidRPr="00C87BD3">
              <w:t>6200</w:t>
            </w:r>
          </w:p>
        </w:tc>
        <w:tc>
          <w:tcPr>
            <w:tcW w:w="350" w:type="pct"/>
            <w:vAlign w:val="bottom"/>
          </w:tcPr>
          <w:p w14:paraId="44957E37" w14:textId="77777777" w:rsidR="00820010" w:rsidRPr="00C87BD3" w:rsidRDefault="00820010" w:rsidP="000A5236">
            <w:r w:rsidRPr="00C87BD3">
              <w:t>6110</w:t>
            </w:r>
          </w:p>
        </w:tc>
        <w:tc>
          <w:tcPr>
            <w:tcW w:w="350" w:type="pct"/>
            <w:vAlign w:val="bottom"/>
          </w:tcPr>
          <w:p w14:paraId="3617D2CE" w14:textId="77777777" w:rsidR="00820010" w:rsidRPr="00C87BD3" w:rsidRDefault="00820010" w:rsidP="000A5236">
            <w:r w:rsidRPr="00C87BD3">
              <w:t>6013</w:t>
            </w:r>
          </w:p>
        </w:tc>
        <w:tc>
          <w:tcPr>
            <w:tcW w:w="350" w:type="pct"/>
            <w:vAlign w:val="bottom"/>
          </w:tcPr>
          <w:p w14:paraId="4AFF05F9" w14:textId="77777777" w:rsidR="00820010" w:rsidRPr="00C87BD3" w:rsidRDefault="00820010" w:rsidP="000A5236">
            <w:r w:rsidRPr="00C87BD3">
              <w:t>6037</w:t>
            </w:r>
          </w:p>
        </w:tc>
        <w:tc>
          <w:tcPr>
            <w:tcW w:w="350" w:type="pct"/>
            <w:vAlign w:val="bottom"/>
          </w:tcPr>
          <w:p w14:paraId="3494F2D5" w14:textId="77777777" w:rsidR="00820010" w:rsidRPr="00C87BD3" w:rsidRDefault="00820010" w:rsidP="000A5236">
            <w:r w:rsidRPr="00C87BD3">
              <w:t>6079</w:t>
            </w:r>
          </w:p>
        </w:tc>
        <w:tc>
          <w:tcPr>
            <w:tcW w:w="350" w:type="pct"/>
            <w:vAlign w:val="bottom"/>
          </w:tcPr>
          <w:p w14:paraId="513492E5" w14:textId="77777777" w:rsidR="00820010" w:rsidRPr="00C87BD3" w:rsidRDefault="00820010" w:rsidP="000A5236">
            <w:r w:rsidRPr="00C87BD3">
              <w:t>6165</w:t>
            </w:r>
          </w:p>
        </w:tc>
      </w:tr>
      <w:tr w:rsidR="000A5236" w:rsidRPr="00C87BD3" w14:paraId="0D3CD2AF" w14:textId="77777777" w:rsidTr="000A5236">
        <w:trPr>
          <w:trHeight w:val="60"/>
        </w:trPr>
        <w:tc>
          <w:tcPr>
            <w:tcW w:w="799" w:type="pct"/>
            <w:vAlign w:val="bottom"/>
          </w:tcPr>
          <w:p w14:paraId="7C5E1D2B" w14:textId="77777777" w:rsidR="00820010" w:rsidRPr="00C87BD3" w:rsidRDefault="00820010" w:rsidP="00474518">
            <w:pPr>
              <w:pStyle w:val="TabellHode-rad"/>
            </w:pPr>
            <w:r w:rsidRPr="00C87BD3">
              <w:lastRenderedPageBreak/>
              <w:t>Annet</w:t>
            </w:r>
          </w:p>
        </w:tc>
        <w:tc>
          <w:tcPr>
            <w:tcW w:w="697" w:type="pct"/>
            <w:vAlign w:val="bottom"/>
          </w:tcPr>
          <w:p w14:paraId="4191FB0C" w14:textId="00F8FB6F" w:rsidR="00820010" w:rsidRPr="00C87BD3" w:rsidRDefault="00820010" w:rsidP="000A5236">
            <w:r w:rsidRPr="00C87BD3">
              <w:t>Andre personell</w:t>
            </w:r>
            <w:r w:rsidRPr="00C87BD3">
              <w:t>grupper</w:t>
            </w:r>
          </w:p>
        </w:tc>
        <w:tc>
          <w:tcPr>
            <w:tcW w:w="350" w:type="pct"/>
            <w:vAlign w:val="bottom"/>
          </w:tcPr>
          <w:p w14:paraId="1858E217" w14:textId="77777777" w:rsidR="00820010" w:rsidRPr="00C87BD3" w:rsidRDefault="00820010" w:rsidP="000A5236">
            <w:r w:rsidRPr="00C87BD3">
              <w:t>511</w:t>
            </w:r>
          </w:p>
        </w:tc>
        <w:tc>
          <w:tcPr>
            <w:tcW w:w="350" w:type="pct"/>
            <w:vAlign w:val="bottom"/>
          </w:tcPr>
          <w:p w14:paraId="24E640F5" w14:textId="77777777" w:rsidR="00820010" w:rsidRPr="00C87BD3" w:rsidRDefault="00820010" w:rsidP="000A5236">
            <w:r w:rsidRPr="00C87BD3">
              <w:t>384</w:t>
            </w:r>
          </w:p>
        </w:tc>
        <w:tc>
          <w:tcPr>
            <w:tcW w:w="350" w:type="pct"/>
            <w:vAlign w:val="bottom"/>
          </w:tcPr>
          <w:p w14:paraId="3056BE1D" w14:textId="77777777" w:rsidR="00820010" w:rsidRPr="00C87BD3" w:rsidRDefault="00820010" w:rsidP="000A5236">
            <w:r w:rsidRPr="00C87BD3">
              <w:t>416</w:t>
            </w:r>
          </w:p>
        </w:tc>
        <w:tc>
          <w:tcPr>
            <w:tcW w:w="350" w:type="pct"/>
            <w:vAlign w:val="bottom"/>
          </w:tcPr>
          <w:p w14:paraId="0AC8207A" w14:textId="77777777" w:rsidR="00820010" w:rsidRPr="00C87BD3" w:rsidRDefault="00820010" w:rsidP="000A5236">
            <w:r w:rsidRPr="00C87BD3">
              <w:t>427</w:t>
            </w:r>
          </w:p>
        </w:tc>
        <w:tc>
          <w:tcPr>
            <w:tcW w:w="350" w:type="pct"/>
            <w:vAlign w:val="bottom"/>
          </w:tcPr>
          <w:p w14:paraId="3A9295CD" w14:textId="77777777" w:rsidR="00820010" w:rsidRPr="00C87BD3" w:rsidRDefault="00820010" w:rsidP="000A5236">
            <w:r w:rsidRPr="00C87BD3">
              <w:t>411</w:t>
            </w:r>
          </w:p>
        </w:tc>
        <w:tc>
          <w:tcPr>
            <w:tcW w:w="350" w:type="pct"/>
            <w:vAlign w:val="bottom"/>
          </w:tcPr>
          <w:p w14:paraId="2489BD21" w14:textId="77777777" w:rsidR="00820010" w:rsidRPr="00C87BD3" w:rsidRDefault="00820010" w:rsidP="000A5236">
            <w:r w:rsidRPr="00C87BD3">
              <w:t>440</w:t>
            </w:r>
          </w:p>
        </w:tc>
        <w:tc>
          <w:tcPr>
            <w:tcW w:w="350" w:type="pct"/>
            <w:vAlign w:val="bottom"/>
          </w:tcPr>
          <w:p w14:paraId="532964CB" w14:textId="77777777" w:rsidR="00820010" w:rsidRPr="00C87BD3" w:rsidRDefault="00820010" w:rsidP="000A5236">
            <w:r w:rsidRPr="00C87BD3">
              <w:t>456</w:t>
            </w:r>
          </w:p>
        </w:tc>
        <w:tc>
          <w:tcPr>
            <w:tcW w:w="350" w:type="pct"/>
            <w:vAlign w:val="bottom"/>
          </w:tcPr>
          <w:p w14:paraId="760C965C" w14:textId="77777777" w:rsidR="00820010" w:rsidRPr="00C87BD3" w:rsidRDefault="00820010" w:rsidP="000A5236">
            <w:r w:rsidRPr="00C87BD3">
              <w:t>551</w:t>
            </w:r>
          </w:p>
        </w:tc>
        <w:tc>
          <w:tcPr>
            <w:tcW w:w="350" w:type="pct"/>
            <w:vAlign w:val="bottom"/>
          </w:tcPr>
          <w:p w14:paraId="5BF146B9" w14:textId="77777777" w:rsidR="00820010" w:rsidRPr="00C87BD3" w:rsidRDefault="00820010" w:rsidP="000A5236">
            <w:r w:rsidRPr="00C87BD3">
              <w:t>435</w:t>
            </w:r>
          </w:p>
        </w:tc>
        <w:tc>
          <w:tcPr>
            <w:tcW w:w="350" w:type="pct"/>
            <w:vAlign w:val="bottom"/>
          </w:tcPr>
          <w:p w14:paraId="5233186C" w14:textId="77777777" w:rsidR="00820010" w:rsidRPr="00C87BD3" w:rsidRDefault="00820010" w:rsidP="000A5236">
            <w:r w:rsidRPr="00C87BD3">
              <w:t>426</w:t>
            </w:r>
          </w:p>
        </w:tc>
      </w:tr>
    </w:tbl>
    <w:p w14:paraId="1CEA78A0" w14:textId="3EF8D705" w:rsidR="00820010" w:rsidRPr="00C87BD3" w:rsidRDefault="00820010" w:rsidP="00C87BD3">
      <w:pPr>
        <w:pStyle w:val="UnOverskrift1"/>
      </w:pPr>
      <w:r w:rsidRPr="00C87BD3">
        <w:t>Vedlegg 6</w:t>
      </w:r>
      <w:r w:rsidR="001E10DB">
        <w:t xml:space="preserve"> </w:t>
      </w:r>
      <w:r w:rsidRPr="00C87BD3">
        <w:t>Utvikling i resultat, driftsresultat og driftsresultat før avskrivninger per regionale helseforetak og landet. 2016 til 2025</w:t>
      </w:r>
    </w:p>
    <w:tbl>
      <w:tblPr>
        <w:tblStyle w:val="StandardTabell"/>
        <w:tblW w:w="5000" w:type="pct"/>
        <w:tblLook w:val="0000" w:firstRow="0" w:lastRow="0" w:firstColumn="0" w:lastColumn="0" w:noHBand="0" w:noVBand="0"/>
      </w:tblPr>
      <w:tblGrid>
        <w:gridCol w:w="1011"/>
        <w:gridCol w:w="1081"/>
        <w:gridCol w:w="866"/>
        <w:gridCol w:w="1083"/>
        <w:gridCol w:w="1658"/>
        <w:gridCol w:w="1658"/>
        <w:gridCol w:w="1443"/>
        <w:gridCol w:w="1656"/>
      </w:tblGrid>
      <w:tr w:rsidR="00000000" w:rsidRPr="00C87BD3" w14:paraId="641C4E02" w14:textId="77777777" w:rsidTr="00474518">
        <w:trPr>
          <w:trHeight w:val="113"/>
        </w:trPr>
        <w:tc>
          <w:tcPr>
            <w:tcW w:w="483" w:type="pct"/>
            <w:vAlign w:val="bottom"/>
          </w:tcPr>
          <w:p w14:paraId="6A2247EC" w14:textId="77777777" w:rsidR="00820010" w:rsidRPr="00C87BD3" w:rsidRDefault="00820010" w:rsidP="00474518">
            <w:pPr>
              <w:pStyle w:val="TabellHode-kolonne"/>
            </w:pPr>
            <w:r w:rsidRPr="00C87BD3">
              <w:t>Helse Sør-Øst</w:t>
            </w:r>
          </w:p>
        </w:tc>
        <w:tc>
          <w:tcPr>
            <w:tcW w:w="517" w:type="pct"/>
            <w:vAlign w:val="bottom"/>
          </w:tcPr>
          <w:p w14:paraId="402E129C" w14:textId="77777777" w:rsidR="00820010" w:rsidRPr="00C87BD3" w:rsidRDefault="00820010" w:rsidP="00474518">
            <w:pPr>
              <w:pStyle w:val="TabellHode-kolonne"/>
              <w:jc w:val="right"/>
            </w:pPr>
            <w:r w:rsidRPr="00C87BD3">
              <w:t>Resultat</w:t>
            </w:r>
          </w:p>
        </w:tc>
        <w:tc>
          <w:tcPr>
            <w:tcW w:w="414" w:type="pct"/>
            <w:vAlign w:val="bottom"/>
          </w:tcPr>
          <w:p w14:paraId="428CB766" w14:textId="77777777" w:rsidR="00820010" w:rsidRPr="00C87BD3" w:rsidRDefault="00820010" w:rsidP="00474518">
            <w:pPr>
              <w:pStyle w:val="TabellHode-kolonne"/>
              <w:jc w:val="right"/>
            </w:pPr>
            <w:r w:rsidRPr="00C87BD3">
              <w:t>Netto finans</w:t>
            </w:r>
          </w:p>
        </w:tc>
        <w:tc>
          <w:tcPr>
            <w:tcW w:w="518" w:type="pct"/>
            <w:vAlign w:val="bottom"/>
          </w:tcPr>
          <w:p w14:paraId="2B649DE5" w14:textId="6AD28DCA" w:rsidR="00820010" w:rsidRPr="00C87BD3" w:rsidRDefault="00820010" w:rsidP="00474518">
            <w:pPr>
              <w:pStyle w:val="TabellHode-kolonne"/>
              <w:jc w:val="right"/>
            </w:pPr>
            <w:r w:rsidRPr="00C87BD3">
              <w:t>Drifts</w:t>
            </w:r>
            <w:r w:rsidRPr="00C87BD3">
              <w:t>resultat</w:t>
            </w:r>
          </w:p>
        </w:tc>
        <w:tc>
          <w:tcPr>
            <w:tcW w:w="793" w:type="pct"/>
            <w:vAlign w:val="bottom"/>
          </w:tcPr>
          <w:p w14:paraId="4E0A2BDD" w14:textId="77777777" w:rsidR="00820010" w:rsidRPr="00C87BD3" w:rsidRDefault="00820010" w:rsidP="00474518">
            <w:pPr>
              <w:pStyle w:val="TabellHode-kolonne"/>
              <w:jc w:val="right"/>
            </w:pPr>
            <w:r w:rsidRPr="00C87BD3">
              <w:t>Avskrivninger</w:t>
            </w:r>
          </w:p>
        </w:tc>
        <w:tc>
          <w:tcPr>
            <w:tcW w:w="793" w:type="pct"/>
            <w:vAlign w:val="bottom"/>
          </w:tcPr>
          <w:p w14:paraId="774196AC" w14:textId="2A966EA1" w:rsidR="00820010" w:rsidRPr="00C87BD3" w:rsidRDefault="00820010" w:rsidP="00474518">
            <w:pPr>
              <w:pStyle w:val="TabellHode-kolonne"/>
              <w:jc w:val="right"/>
            </w:pPr>
            <w:r w:rsidRPr="00C87BD3">
              <w:t>Drifts</w:t>
            </w:r>
            <w:r w:rsidRPr="00C87BD3">
              <w:t>resultat før avskrivninger i løpende priser</w:t>
            </w:r>
          </w:p>
        </w:tc>
        <w:tc>
          <w:tcPr>
            <w:tcW w:w="690" w:type="pct"/>
            <w:vAlign w:val="bottom"/>
          </w:tcPr>
          <w:p w14:paraId="2A3E3913" w14:textId="77777777" w:rsidR="00820010" w:rsidRPr="00C87BD3" w:rsidRDefault="00820010" w:rsidP="00474518">
            <w:pPr>
              <w:pStyle w:val="TabellHode-kolonne"/>
              <w:jc w:val="right"/>
            </w:pPr>
            <w:r w:rsidRPr="00C87BD3">
              <w:t>Omsetning</w:t>
            </w:r>
          </w:p>
        </w:tc>
        <w:tc>
          <w:tcPr>
            <w:tcW w:w="793" w:type="pct"/>
            <w:vAlign w:val="bottom"/>
          </w:tcPr>
          <w:p w14:paraId="302059A8" w14:textId="681ED93F" w:rsidR="00820010" w:rsidRPr="00C87BD3" w:rsidRDefault="00820010" w:rsidP="00474518">
            <w:pPr>
              <w:pStyle w:val="TabellHode-kolonne"/>
              <w:jc w:val="right"/>
            </w:pPr>
            <w:r w:rsidRPr="00C87BD3">
              <w:t>Drifts</w:t>
            </w:r>
            <w:r w:rsidRPr="00C87BD3">
              <w:t>resultat før avskrivninger i pst. av omsetning</w:t>
            </w:r>
          </w:p>
        </w:tc>
      </w:tr>
      <w:tr w:rsidR="00000000" w:rsidRPr="00C87BD3" w14:paraId="7D84B47B" w14:textId="77777777" w:rsidTr="00474518">
        <w:trPr>
          <w:trHeight w:val="113"/>
        </w:trPr>
        <w:tc>
          <w:tcPr>
            <w:tcW w:w="483" w:type="pct"/>
            <w:vAlign w:val="bottom"/>
          </w:tcPr>
          <w:p w14:paraId="2CE9839C" w14:textId="77777777" w:rsidR="00820010" w:rsidRPr="00C87BD3" w:rsidRDefault="00820010" w:rsidP="00474518">
            <w:pPr>
              <w:pStyle w:val="TabellHode-rad"/>
            </w:pPr>
            <w:r w:rsidRPr="00C87BD3">
              <w:t>2014</w:t>
            </w:r>
          </w:p>
        </w:tc>
        <w:tc>
          <w:tcPr>
            <w:tcW w:w="517" w:type="pct"/>
            <w:vAlign w:val="bottom"/>
          </w:tcPr>
          <w:p w14:paraId="156ACC32" w14:textId="77777777" w:rsidR="00820010" w:rsidRPr="00C87BD3" w:rsidRDefault="00820010" w:rsidP="00474518">
            <w:pPr>
              <w:jc w:val="right"/>
            </w:pPr>
            <w:r w:rsidRPr="00C87BD3">
              <w:t>816</w:t>
            </w:r>
          </w:p>
        </w:tc>
        <w:tc>
          <w:tcPr>
            <w:tcW w:w="414" w:type="pct"/>
            <w:vAlign w:val="bottom"/>
          </w:tcPr>
          <w:p w14:paraId="3D284972" w14:textId="77777777" w:rsidR="00820010" w:rsidRPr="00C87BD3" w:rsidRDefault="00820010" w:rsidP="00474518">
            <w:pPr>
              <w:jc w:val="right"/>
            </w:pPr>
            <w:r w:rsidRPr="00C87BD3">
              <w:t>-4</w:t>
            </w:r>
          </w:p>
        </w:tc>
        <w:tc>
          <w:tcPr>
            <w:tcW w:w="518" w:type="pct"/>
            <w:vAlign w:val="bottom"/>
          </w:tcPr>
          <w:p w14:paraId="4D96657E" w14:textId="77777777" w:rsidR="00820010" w:rsidRPr="00C87BD3" w:rsidRDefault="00820010" w:rsidP="00474518">
            <w:pPr>
              <w:jc w:val="right"/>
            </w:pPr>
            <w:r w:rsidRPr="00C87BD3">
              <w:t>820</w:t>
            </w:r>
          </w:p>
        </w:tc>
        <w:tc>
          <w:tcPr>
            <w:tcW w:w="793" w:type="pct"/>
            <w:vAlign w:val="bottom"/>
          </w:tcPr>
          <w:p w14:paraId="1DC06CC4" w14:textId="3BC01378" w:rsidR="00820010" w:rsidRPr="00C87BD3" w:rsidRDefault="001E10DB" w:rsidP="00474518">
            <w:pPr>
              <w:jc w:val="right"/>
            </w:pPr>
            <w:r w:rsidRPr="00C87BD3">
              <w:t>3</w:t>
            </w:r>
            <w:r>
              <w:t> </w:t>
            </w:r>
            <w:r w:rsidRPr="00C87BD3">
              <w:t>412</w:t>
            </w:r>
          </w:p>
        </w:tc>
        <w:tc>
          <w:tcPr>
            <w:tcW w:w="793" w:type="pct"/>
            <w:vAlign w:val="bottom"/>
          </w:tcPr>
          <w:p w14:paraId="7A195472" w14:textId="12D8C6BE" w:rsidR="00820010" w:rsidRPr="00C87BD3" w:rsidRDefault="001E10DB" w:rsidP="00474518">
            <w:pPr>
              <w:jc w:val="right"/>
            </w:pPr>
            <w:r w:rsidRPr="00C87BD3">
              <w:t>4</w:t>
            </w:r>
            <w:r>
              <w:t> </w:t>
            </w:r>
            <w:r w:rsidRPr="00C87BD3">
              <w:t>231</w:t>
            </w:r>
          </w:p>
        </w:tc>
        <w:tc>
          <w:tcPr>
            <w:tcW w:w="690" w:type="pct"/>
            <w:vAlign w:val="bottom"/>
          </w:tcPr>
          <w:p w14:paraId="38C990ED" w14:textId="63A68279" w:rsidR="00820010" w:rsidRPr="00C87BD3" w:rsidRDefault="00820010" w:rsidP="00474518">
            <w:pPr>
              <w:jc w:val="right"/>
            </w:pPr>
            <w:r w:rsidRPr="00C87BD3">
              <w:t>6</w:t>
            </w:r>
            <w:r w:rsidR="001E10DB" w:rsidRPr="00C87BD3">
              <w:t>9</w:t>
            </w:r>
            <w:r w:rsidR="001E10DB">
              <w:t> </w:t>
            </w:r>
            <w:r w:rsidR="001E10DB" w:rsidRPr="00C87BD3">
              <w:t>500</w:t>
            </w:r>
          </w:p>
        </w:tc>
        <w:tc>
          <w:tcPr>
            <w:tcW w:w="793" w:type="pct"/>
            <w:vAlign w:val="bottom"/>
          </w:tcPr>
          <w:p w14:paraId="27C9A326" w14:textId="1162151D" w:rsidR="00820010" w:rsidRPr="00C87BD3" w:rsidRDefault="00820010" w:rsidP="00474518">
            <w:pPr>
              <w:jc w:val="right"/>
            </w:pPr>
            <w:r w:rsidRPr="00C87BD3">
              <w:t>6,</w:t>
            </w:r>
            <w:r w:rsidR="001E10DB" w:rsidRPr="00C87BD3">
              <w:t>1</w:t>
            </w:r>
            <w:r w:rsidR="001E10DB">
              <w:t> %</w:t>
            </w:r>
          </w:p>
        </w:tc>
      </w:tr>
      <w:tr w:rsidR="00000000" w:rsidRPr="00C87BD3" w14:paraId="33240E50" w14:textId="77777777" w:rsidTr="00474518">
        <w:trPr>
          <w:trHeight w:val="113"/>
        </w:trPr>
        <w:tc>
          <w:tcPr>
            <w:tcW w:w="483" w:type="pct"/>
            <w:vAlign w:val="bottom"/>
          </w:tcPr>
          <w:p w14:paraId="670CBE0E" w14:textId="77777777" w:rsidR="00820010" w:rsidRPr="00C87BD3" w:rsidRDefault="00820010" w:rsidP="00474518">
            <w:pPr>
              <w:pStyle w:val="TabellHode-rad"/>
            </w:pPr>
            <w:r w:rsidRPr="00C87BD3">
              <w:t>2015</w:t>
            </w:r>
          </w:p>
        </w:tc>
        <w:tc>
          <w:tcPr>
            <w:tcW w:w="517" w:type="pct"/>
            <w:vAlign w:val="bottom"/>
          </w:tcPr>
          <w:p w14:paraId="6EE40429" w14:textId="60DC4EF1" w:rsidR="00820010" w:rsidRPr="00C87BD3" w:rsidRDefault="001E10DB" w:rsidP="00474518">
            <w:pPr>
              <w:jc w:val="right"/>
            </w:pPr>
            <w:r w:rsidRPr="00C87BD3">
              <w:t>1</w:t>
            </w:r>
            <w:r>
              <w:t> </w:t>
            </w:r>
            <w:r w:rsidRPr="00C87BD3">
              <w:t>046</w:t>
            </w:r>
          </w:p>
        </w:tc>
        <w:tc>
          <w:tcPr>
            <w:tcW w:w="414" w:type="pct"/>
            <w:vAlign w:val="bottom"/>
          </w:tcPr>
          <w:p w14:paraId="3C809A5F" w14:textId="77777777" w:rsidR="00820010" w:rsidRPr="00C87BD3" w:rsidRDefault="00820010" w:rsidP="00474518">
            <w:pPr>
              <w:jc w:val="right"/>
            </w:pPr>
            <w:r w:rsidRPr="00C87BD3">
              <w:t>-28</w:t>
            </w:r>
          </w:p>
        </w:tc>
        <w:tc>
          <w:tcPr>
            <w:tcW w:w="518" w:type="pct"/>
            <w:vAlign w:val="bottom"/>
          </w:tcPr>
          <w:p w14:paraId="2CAF038F" w14:textId="47A093BD" w:rsidR="00820010" w:rsidRPr="00C87BD3" w:rsidRDefault="001E10DB" w:rsidP="00474518">
            <w:pPr>
              <w:jc w:val="right"/>
            </w:pPr>
            <w:r w:rsidRPr="00C87BD3">
              <w:t>1</w:t>
            </w:r>
            <w:r>
              <w:t> </w:t>
            </w:r>
            <w:r w:rsidRPr="00C87BD3">
              <w:t>074</w:t>
            </w:r>
          </w:p>
        </w:tc>
        <w:tc>
          <w:tcPr>
            <w:tcW w:w="793" w:type="pct"/>
            <w:vAlign w:val="bottom"/>
          </w:tcPr>
          <w:p w14:paraId="51283EA5" w14:textId="49FADD9F" w:rsidR="00820010" w:rsidRPr="00C87BD3" w:rsidRDefault="001E10DB" w:rsidP="00474518">
            <w:pPr>
              <w:jc w:val="right"/>
            </w:pPr>
            <w:r w:rsidRPr="00C87BD3">
              <w:t>3</w:t>
            </w:r>
            <w:r>
              <w:t> </w:t>
            </w:r>
            <w:r w:rsidRPr="00C87BD3">
              <w:t>238</w:t>
            </w:r>
          </w:p>
        </w:tc>
        <w:tc>
          <w:tcPr>
            <w:tcW w:w="793" w:type="pct"/>
            <w:vAlign w:val="bottom"/>
          </w:tcPr>
          <w:p w14:paraId="0FF8148A" w14:textId="475AFCA1" w:rsidR="00820010" w:rsidRPr="00C87BD3" w:rsidRDefault="001E10DB" w:rsidP="00474518">
            <w:pPr>
              <w:jc w:val="right"/>
            </w:pPr>
            <w:r w:rsidRPr="00C87BD3">
              <w:t>4</w:t>
            </w:r>
            <w:r>
              <w:t> </w:t>
            </w:r>
            <w:r w:rsidRPr="00C87BD3">
              <w:t>312</w:t>
            </w:r>
          </w:p>
        </w:tc>
        <w:tc>
          <w:tcPr>
            <w:tcW w:w="690" w:type="pct"/>
            <w:vAlign w:val="bottom"/>
          </w:tcPr>
          <w:p w14:paraId="3B38A862" w14:textId="7F506378" w:rsidR="00820010" w:rsidRPr="00C87BD3" w:rsidRDefault="00820010" w:rsidP="00474518">
            <w:pPr>
              <w:jc w:val="right"/>
            </w:pPr>
            <w:r w:rsidRPr="00C87BD3">
              <w:t>7</w:t>
            </w:r>
            <w:r w:rsidR="001E10DB" w:rsidRPr="00C87BD3">
              <w:t>8</w:t>
            </w:r>
            <w:r w:rsidR="001E10DB">
              <w:t> </w:t>
            </w:r>
            <w:r w:rsidR="001E10DB" w:rsidRPr="00C87BD3">
              <w:t>925</w:t>
            </w:r>
          </w:p>
        </w:tc>
        <w:tc>
          <w:tcPr>
            <w:tcW w:w="793" w:type="pct"/>
            <w:vAlign w:val="bottom"/>
          </w:tcPr>
          <w:p w14:paraId="07A07E90" w14:textId="0B070038" w:rsidR="00820010" w:rsidRPr="00C87BD3" w:rsidRDefault="00820010" w:rsidP="00474518">
            <w:pPr>
              <w:jc w:val="right"/>
            </w:pPr>
            <w:r w:rsidRPr="00C87BD3">
              <w:t>5,</w:t>
            </w:r>
            <w:r w:rsidR="001E10DB" w:rsidRPr="00C87BD3">
              <w:t>5</w:t>
            </w:r>
            <w:r w:rsidR="001E10DB">
              <w:t> %</w:t>
            </w:r>
          </w:p>
        </w:tc>
      </w:tr>
      <w:tr w:rsidR="00000000" w:rsidRPr="00C87BD3" w14:paraId="005E2640" w14:textId="77777777" w:rsidTr="00474518">
        <w:trPr>
          <w:trHeight w:val="113"/>
        </w:trPr>
        <w:tc>
          <w:tcPr>
            <w:tcW w:w="483" w:type="pct"/>
            <w:vAlign w:val="bottom"/>
          </w:tcPr>
          <w:p w14:paraId="0945EF27" w14:textId="77777777" w:rsidR="00820010" w:rsidRPr="00C87BD3" w:rsidRDefault="00820010" w:rsidP="00474518">
            <w:pPr>
              <w:pStyle w:val="TabellHode-rad"/>
            </w:pPr>
            <w:r w:rsidRPr="00C87BD3">
              <w:t>2016</w:t>
            </w:r>
          </w:p>
        </w:tc>
        <w:tc>
          <w:tcPr>
            <w:tcW w:w="517" w:type="pct"/>
            <w:vAlign w:val="bottom"/>
          </w:tcPr>
          <w:p w14:paraId="5AF467B5" w14:textId="3DEE579C" w:rsidR="00820010" w:rsidRPr="00C87BD3" w:rsidRDefault="001E10DB" w:rsidP="00474518">
            <w:pPr>
              <w:jc w:val="right"/>
            </w:pPr>
            <w:r w:rsidRPr="00C87BD3">
              <w:t>1</w:t>
            </w:r>
            <w:r>
              <w:t> </w:t>
            </w:r>
            <w:r w:rsidRPr="00C87BD3">
              <w:t>343</w:t>
            </w:r>
          </w:p>
        </w:tc>
        <w:tc>
          <w:tcPr>
            <w:tcW w:w="414" w:type="pct"/>
            <w:vAlign w:val="bottom"/>
          </w:tcPr>
          <w:p w14:paraId="6D3B81F6" w14:textId="77777777" w:rsidR="00820010" w:rsidRPr="00C87BD3" w:rsidRDefault="00820010" w:rsidP="00474518">
            <w:pPr>
              <w:jc w:val="right"/>
            </w:pPr>
            <w:r w:rsidRPr="00C87BD3">
              <w:t>-39</w:t>
            </w:r>
          </w:p>
        </w:tc>
        <w:tc>
          <w:tcPr>
            <w:tcW w:w="518" w:type="pct"/>
            <w:vAlign w:val="bottom"/>
          </w:tcPr>
          <w:p w14:paraId="1EF5BA32" w14:textId="11EBB2C7" w:rsidR="00820010" w:rsidRPr="00C87BD3" w:rsidRDefault="001E10DB" w:rsidP="00474518">
            <w:pPr>
              <w:jc w:val="right"/>
            </w:pPr>
            <w:r w:rsidRPr="00C87BD3">
              <w:t>1</w:t>
            </w:r>
            <w:r>
              <w:t> </w:t>
            </w:r>
            <w:r w:rsidRPr="00C87BD3">
              <w:t>382</w:t>
            </w:r>
          </w:p>
        </w:tc>
        <w:tc>
          <w:tcPr>
            <w:tcW w:w="793" w:type="pct"/>
            <w:vAlign w:val="bottom"/>
          </w:tcPr>
          <w:p w14:paraId="53F4E582" w14:textId="2566829C" w:rsidR="00820010" w:rsidRPr="00C87BD3" w:rsidRDefault="001E10DB" w:rsidP="00474518">
            <w:pPr>
              <w:jc w:val="right"/>
            </w:pPr>
            <w:r w:rsidRPr="00C87BD3">
              <w:t>3</w:t>
            </w:r>
            <w:r>
              <w:t> </w:t>
            </w:r>
            <w:r w:rsidRPr="00C87BD3">
              <w:t>665</w:t>
            </w:r>
          </w:p>
        </w:tc>
        <w:tc>
          <w:tcPr>
            <w:tcW w:w="793" w:type="pct"/>
            <w:vAlign w:val="bottom"/>
          </w:tcPr>
          <w:p w14:paraId="751581CB" w14:textId="0D4AE41C" w:rsidR="00820010" w:rsidRPr="00C87BD3" w:rsidRDefault="001E10DB" w:rsidP="00474518">
            <w:pPr>
              <w:jc w:val="right"/>
            </w:pPr>
            <w:r w:rsidRPr="00C87BD3">
              <w:t>5</w:t>
            </w:r>
            <w:r>
              <w:t> </w:t>
            </w:r>
            <w:r w:rsidRPr="00C87BD3">
              <w:t>047</w:t>
            </w:r>
          </w:p>
        </w:tc>
        <w:tc>
          <w:tcPr>
            <w:tcW w:w="690" w:type="pct"/>
            <w:vAlign w:val="bottom"/>
          </w:tcPr>
          <w:p w14:paraId="55213338" w14:textId="11C4A3DF" w:rsidR="00820010" w:rsidRPr="00C87BD3" w:rsidRDefault="00820010" w:rsidP="00474518">
            <w:pPr>
              <w:jc w:val="right"/>
            </w:pPr>
            <w:r w:rsidRPr="00C87BD3">
              <w:t>7</w:t>
            </w:r>
            <w:r w:rsidR="001E10DB" w:rsidRPr="00C87BD3">
              <w:t>9</w:t>
            </w:r>
            <w:r w:rsidR="001E10DB">
              <w:t> </w:t>
            </w:r>
            <w:r w:rsidR="001E10DB" w:rsidRPr="00C87BD3">
              <w:t>425</w:t>
            </w:r>
          </w:p>
        </w:tc>
        <w:tc>
          <w:tcPr>
            <w:tcW w:w="793" w:type="pct"/>
            <w:vAlign w:val="bottom"/>
          </w:tcPr>
          <w:p w14:paraId="75B6C987" w14:textId="1CDF8D68" w:rsidR="00820010" w:rsidRPr="00C87BD3" w:rsidRDefault="00820010" w:rsidP="00474518">
            <w:pPr>
              <w:jc w:val="right"/>
            </w:pPr>
            <w:r w:rsidRPr="00C87BD3">
              <w:t>6,</w:t>
            </w:r>
            <w:r w:rsidR="001E10DB" w:rsidRPr="00C87BD3">
              <w:t>4</w:t>
            </w:r>
            <w:r w:rsidR="001E10DB">
              <w:t> %</w:t>
            </w:r>
          </w:p>
        </w:tc>
      </w:tr>
      <w:tr w:rsidR="00000000" w:rsidRPr="00C87BD3" w14:paraId="032C7756" w14:textId="77777777" w:rsidTr="00474518">
        <w:trPr>
          <w:trHeight w:val="113"/>
        </w:trPr>
        <w:tc>
          <w:tcPr>
            <w:tcW w:w="483" w:type="pct"/>
            <w:vAlign w:val="bottom"/>
          </w:tcPr>
          <w:p w14:paraId="36EE0F6F" w14:textId="77777777" w:rsidR="00820010" w:rsidRPr="00C87BD3" w:rsidRDefault="00820010" w:rsidP="00474518">
            <w:pPr>
              <w:pStyle w:val="TabellHode-rad"/>
            </w:pPr>
            <w:r w:rsidRPr="00C87BD3">
              <w:t>2017</w:t>
            </w:r>
          </w:p>
        </w:tc>
        <w:tc>
          <w:tcPr>
            <w:tcW w:w="517" w:type="pct"/>
            <w:vAlign w:val="bottom"/>
          </w:tcPr>
          <w:p w14:paraId="65D2F947" w14:textId="36516614" w:rsidR="00820010" w:rsidRPr="00C87BD3" w:rsidRDefault="001E10DB" w:rsidP="00474518">
            <w:pPr>
              <w:jc w:val="right"/>
            </w:pPr>
            <w:r w:rsidRPr="00C87BD3">
              <w:t>1</w:t>
            </w:r>
            <w:r>
              <w:t> </w:t>
            </w:r>
            <w:r w:rsidRPr="00C87BD3">
              <w:t>016</w:t>
            </w:r>
          </w:p>
        </w:tc>
        <w:tc>
          <w:tcPr>
            <w:tcW w:w="414" w:type="pct"/>
            <w:vAlign w:val="bottom"/>
          </w:tcPr>
          <w:p w14:paraId="69B20CDB" w14:textId="77777777" w:rsidR="00820010" w:rsidRPr="00C87BD3" w:rsidRDefault="00820010" w:rsidP="00474518">
            <w:pPr>
              <w:jc w:val="right"/>
            </w:pPr>
            <w:r w:rsidRPr="00C87BD3">
              <w:t>-84</w:t>
            </w:r>
          </w:p>
        </w:tc>
        <w:tc>
          <w:tcPr>
            <w:tcW w:w="518" w:type="pct"/>
            <w:vAlign w:val="bottom"/>
          </w:tcPr>
          <w:p w14:paraId="6EA41542" w14:textId="031DB78B" w:rsidR="00820010" w:rsidRPr="00C87BD3" w:rsidRDefault="001E10DB" w:rsidP="00474518">
            <w:pPr>
              <w:jc w:val="right"/>
            </w:pPr>
            <w:r w:rsidRPr="00C87BD3">
              <w:t>1</w:t>
            </w:r>
            <w:r>
              <w:t> </w:t>
            </w:r>
            <w:r w:rsidRPr="00C87BD3">
              <w:t>100</w:t>
            </w:r>
          </w:p>
        </w:tc>
        <w:tc>
          <w:tcPr>
            <w:tcW w:w="793" w:type="pct"/>
            <w:vAlign w:val="bottom"/>
          </w:tcPr>
          <w:p w14:paraId="27D06DCE" w14:textId="301AA8FD" w:rsidR="00820010" w:rsidRPr="00C87BD3" w:rsidRDefault="001E10DB" w:rsidP="00474518">
            <w:pPr>
              <w:jc w:val="right"/>
            </w:pPr>
            <w:r w:rsidRPr="00C87BD3">
              <w:t>4</w:t>
            </w:r>
            <w:r>
              <w:t> </w:t>
            </w:r>
            <w:r w:rsidRPr="00C87BD3">
              <w:t>034</w:t>
            </w:r>
          </w:p>
        </w:tc>
        <w:tc>
          <w:tcPr>
            <w:tcW w:w="793" w:type="pct"/>
            <w:vAlign w:val="bottom"/>
          </w:tcPr>
          <w:p w14:paraId="02112FD0" w14:textId="4E4EEFE9" w:rsidR="00820010" w:rsidRPr="00C87BD3" w:rsidRDefault="001E10DB" w:rsidP="00474518">
            <w:pPr>
              <w:jc w:val="right"/>
            </w:pPr>
            <w:r w:rsidRPr="00C87BD3">
              <w:t>5</w:t>
            </w:r>
            <w:r>
              <w:t> </w:t>
            </w:r>
            <w:r w:rsidRPr="00C87BD3">
              <w:t>134</w:t>
            </w:r>
          </w:p>
        </w:tc>
        <w:tc>
          <w:tcPr>
            <w:tcW w:w="690" w:type="pct"/>
            <w:vAlign w:val="bottom"/>
          </w:tcPr>
          <w:p w14:paraId="6863E5F9" w14:textId="4F7AA1F5" w:rsidR="00820010" w:rsidRPr="00C87BD3" w:rsidRDefault="00820010" w:rsidP="00474518">
            <w:pPr>
              <w:jc w:val="right"/>
            </w:pPr>
            <w:r w:rsidRPr="00C87BD3">
              <w:t>7</w:t>
            </w:r>
            <w:r w:rsidR="001E10DB" w:rsidRPr="00C87BD3">
              <w:t>9</w:t>
            </w:r>
            <w:r w:rsidR="001E10DB">
              <w:t> </w:t>
            </w:r>
            <w:r w:rsidR="001E10DB" w:rsidRPr="00C87BD3">
              <w:t>097</w:t>
            </w:r>
          </w:p>
        </w:tc>
        <w:tc>
          <w:tcPr>
            <w:tcW w:w="793" w:type="pct"/>
            <w:vAlign w:val="bottom"/>
          </w:tcPr>
          <w:p w14:paraId="5B7A7021" w14:textId="6BEA8219" w:rsidR="00820010" w:rsidRPr="00C87BD3" w:rsidRDefault="00820010" w:rsidP="00474518">
            <w:pPr>
              <w:jc w:val="right"/>
            </w:pPr>
            <w:r w:rsidRPr="00C87BD3">
              <w:t>6,</w:t>
            </w:r>
            <w:r w:rsidR="001E10DB" w:rsidRPr="00C87BD3">
              <w:t>5</w:t>
            </w:r>
            <w:r w:rsidR="001E10DB">
              <w:t> %</w:t>
            </w:r>
          </w:p>
        </w:tc>
      </w:tr>
      <w:tr w:rsidR="00000000" w:rsidRPr="00C87BD3" w14:paraId="3BD73996" w14:textId="77777777" w:rsidTr="00474518">
        <w:trPr>
          <w:trHeight w:val="113"/>
        </w:trPr>
        <w:tc>
          <w:tcPr>
            <w:tcW w:w="483" w:type="pct"/>
            <w:vAlign w:val="bottom"/>
          </w:tcPr>
          <w:p w14:paraId="5BEACD72" w14:textId="77777777" w:rsidR="00820010" w:rsidRPr="00C87BD3" w:rsidRDefault="00820010" w:rsidP="00474518">
            <w:pPr>
              <w:pStyle w:val="TabellHode-rad"/>
            </w:pPr>
            <w:r w:rsidRPr="00C87BD3">
              <w:t>2018</w:t>
            </w:r>
          </w:p>
        </w:tc>
        <w:tc>
          <w:tcPr>
            <w:tcW w:w="517" w:type="pct"/>
            <w:vAlign w:val="bottom"/>
          </w:tcPr>
          <w:p w14:paraId="59D878E3" w14:textId="7D15407A" w:rsidR="00820010" w:rsidRPr="00C87BD3" w:rsidRDefault="001E10DB" w:rsidP="00474518">
            <w:pPr>
              <w:jc w:val="right"/>
            </w:pPr>
            <w:r w:rsidRPr="00C87BD3">
              <w:t>1</w:t>
            </w:r>
            <w:r>
              <w:t> </w:t>
            </w:r>
            <w:r w:rsidRPr="00C87BD3">
              <w:t>768</w:t>
            </w:r>
          </w:p>
        </w:tc>
        <w:tc>
          <w:tcPr>
            <w:tcW w:w="414" w:type="pct"/>
            <w:vAlign w:val="bottom"/>
          </w:tcPr>
          <w:p w14:paraId="60A29193" w14:textId="77777777" w:rsidR="00820010" w:rsidRPr="00C87BD3" w:rsidRDefault="00820010" w:rsidP="00474518">
            <w:pPr>
              <w:jc w:val="right"/>
            </w:pPr>
            <w:r w:rsidRPr="00C87BD3">
              <w:t>-7</w:t>
            </w:r>
          </w:p>
        </w:tc>
        <w:tc>
          <w:tcPr>
            <w:tcW w:w="518" w:type="pct"/>
            <w:vAlign w:val="bottom"/>
          </w:tcPr>
          <w:p w14:paraId="57B7B0EF" w14:textId="0A1CA3D3" w:rsidR="00820010" w:rsidRPr="00C87BD3" w:rsidRDefault="001E10DB" w:rsidP="00474518">
            <w:pPr>
              <w:jc w:val="right"/>
            </w:pPr>
            <w:r w:rsidRPr="00C87BD3">
              <w:t>1</w:t>
            </w:r>
            <w:r>
              <w:t> </w:t>
            </w:r>
            <w:r w:rsidRPr="00C87BD3">
              <w:t>775</w:t>
            </w:r>
          </w:p>
        </w:tc>
        <w:tc>
          <w:tcPr>
            <w:tcW w:w="793" w:type="pct"/>
            <w:vAlign w:val="bottom"/>
          </w:tcPr>
          <w:p w14:paraId="3D0B9651" w14:textId="49BAB2EA" w:rsidR="00820010" w:rsidRPr="00C87BD3" w:rsidRDefault="001E10DB" w:rsidP="00474518">
            <w:pPr>
              <w:jc w:val="right"/>
            </w:pPr>
            <w:r w:rsidRPr="00C87BD3">
              <w:t>3</w:t>
            </w:r>
            <w:r>
              <w:t> </w:t>
            </w:r>
            <w:r w:rsidRPr="00C87BD3">
              <w:t>961</w:t>
            </w:r>
          </w:p>
        </w:tc>
        <w:tc>
          <w:tcPr>
            <w:tcW w:w="793" w:type="pct"/>
            <w:vAlign w:val="bottom"/>
          </w:tcPr>
          <w:p w14:paraId="009284EF" w14:textId="300855A6" w:rsidR="00820010" w:rsidRPr="00C87BD3" w:rsidRDefault="001E10DB" w:rsidP="00474518">
            <w:pPr>
              <w:jc w:val="right"/>
            </w:pPr>
            <w:r w:rsidRPr="00C87BD3">
              <w:t>5</w:t>
            </w:r>
            <w:r>
              <w:t> </w:t>
            </w:r>
            <w:r w:rsidRPr="00C87BD3">
              <w:t>736</w:t>
            </w:r>
          </w:p>
        </w:tc>
        <w:tc>
          <w:tcPr>
            <w:tcW w:w="690" w:type="pct"/>
            <w:vAlign w:val="bottom"/>
          </w:tcPr>
          <w:p w14:paraId="100280B2" w14:textId="6B9088D4" w:rsidR="00820010" w:rsidRPr="00C87BD3" w:rsidRDefault="00820010" w:rsidP="00474518">
            <w:pPr>
              <w:jc w:val="right"/>
            </w:pPr>
            <w:r w:rsidRPr="00C87BD3">
              <w:t>8</w:t>
            </w:r>
            <w:r w:rsidR="001E10DB" w:rsidRPr="00C87BD3">
              <w:t>1</w:t>
            </w:r>
            <w:r w:rsidR="001E10DB">
              <w:t> </w:t>
            </w:r>
            <w:r w:rsidR="001E10DB" w:rsidRPr="00C87BD3">
              <w:t>755</w:t>
            </w:r>
          </w:p>
        </w:tc>
        <w:tc>
          <w:tcPr>
            <w:tcW w:w="793" w:type="pct"/>
            <w:vAlign w:val="bottom"/>
          </w:tcPr>
          <w:p w14:paraId="4B0FE529" w14:textId="7D93A556" w:rsidR="00820010" w:rsidRPr="00C87BD3" w:rsidRDefault="00820010" w:rsidP="00474518">
            <w:pPr>
              <w:jc w:val="right"/>
            </w:pPr>
            <w:r w:rsidRPr="00C87BD3">
              <w:t>7,</w:t>
            </w:r>
            <w:r w:rsidR="001E10DB" w:rsidRPr="00C87BD3">
              <w:t>0</w:t>
            </w:r>
            <w:r w:rsidR="001E10DB">
              <w:t> %</w:t>
            </w:r>
          </w:p>
        </w:tc>
      </w:tr>
      <w:tr w:rsidR="00000000" w:rsidRPr="00C87BD3" w14:paraId="1ED31642" w14:textId="77777777" w:rsidTr="00474518">
        <w:trPr>
          <w:trHeight w:val="113"/>
        </w:trPr>
        <w:tc>
          <w:tcPr>
            <w:tcW w:w="483" w:type="pct"/>
            <w:vAlign w:val="bottom"/>
          </w:tcPr>
          <w:p w14:paraId="4AC91000" w14:textId="77777777" w:rsidR="00820010" w:rsidRPr="00C87BD3" w:rsidRDefault="00820010" w:rsidP="00474518">
            <w:pPr>
              <w:pStyle w:val="TabellHode-rad"/>
            </w:pPr>
            <w:r w:rsidRPr="00C87BD3">
              <w:t>2019</w:t>
            </w:r>
          </w:p>
        </w:tc>
        <w:tc>
          <w:tcPr>
            <w:tcW w:w="517" w:type="pct"/>
            <w:vAlign w:val="bottom"/>
          </w:tcPr>
          <w:p w14:paraId="1E77A80B" w14:textId="4D224FF6" w:rsidR="00820010" w:rsidRPr="00C87BD3" w:rsidRDefault="001E10DB" w:rsidP="00474518">
            <w:pPr>
              <w:jc w:val="right"/>
            </w:pPr>
            <w:r w:rsidRPr="00C87BD3">
              <w:t>2</w:t>
            </w:r>
            <w:r>
              <w:t> </w:t>
            </w:r>
            <w:r w:rsidRPr="00C87BD3">
              <w:t>009</w:t>
            </w:r>
          </w:p>
        </w:tc>
        <w:tc>
          <w:tcPr>
            <w:tcW w:w="414" w:type="pct"/>
            <w:vAlign w:val="bottom"/>
          </w:tcPr>
          <w:p w14:paraId="6F7671E1" w14:textId="77777777" w:rsidR="00820010" w:rsidRPr="00C87BD3" w:rsidRDefault="00820010" w:rsidP="00474518">
            <w:pPr>
              <w:jc w:val="right"/>
            </w:pPr>
            <w:r w:rsidRPr="00C87BD3">
              <w:t>91</w:t>
            </w:r>
          </w:p>
        </w:tc>
        <w:tc>
          <w:tcPr>
            <w:tcW w:w="518" w:type="pct"/>
            <w:vAlign w:val="bottom"/>
          </w:tcPr>
          <w:p w14:paraId="2DFBB44F" w14:textId="5DBBF350" w:rsidR="00820010" w:rsidRPr="00C87BD3" w:rsidRDefault="001E10DB" w:rsidP="00474518">
            <w:pPr>
              <w:jc w:val="right"/>
            </w:pPr>
            <w:r w:rsidRPr="00C87BD3">
              <w:t>1</w:t>
            </w:r>
            <w:r>
              <w:t> </w:t>
            </w:r>
            <w:r w:rsidRPr="00C87BD3">
              <w:t>918</w:t>
            </w:r>
          </w:p>
        </w:tc>
        <w:tc>
          <w:tcPr>
            <w:tcW w:w="793" w:type="pct"/>
            <w:vAlign w:val="bottom"/>
          </w:tcPr>
          <w:p w14:paraId="2C410002" w14:textId="7637796A" w:rsidR="00820010" w:rsidRPr="00C87BD3" w:rsidRDefault="001E10DB" w:rsidP="00474518">
            <w:pPr>
              <w:jc w:val="right"/>
            </w:pPr>
            <w:r w:rsidRPr="00C87BD3">
              <w:t>3</w:t>
            </w:r>
            <w:r>
              <w:t> </w:t>
            </w:r>
            <w:r w:rsidRPr="00C87BD3">
              <w:t>942</w:t>
            </w:r>
          </w:p>
        </w:tc>
        <w:tc>
          <w:tcPr>
            <w:tcW w:w="793" w:type="pct"/>
            <w:vAlign w:val="bottom"/>
          </w:tcPr>
          <w:p w14:paraId="54AA273D" w14:textId="24DBD965" w:rsidR="00820010" w:rsidRPr="00C87BD3" w:rsidRDefault="001E10DB" w:rsidP="00474518">
            <w:pPr>
              <w:jc w:val="right"/>
            </w:pPr>
            <w:r w:rsidRPr="00C87BD3">
              <w:t>5</w:t>
            </w:r>
            <w:r>
              <w:t> </w:t>
            </w:r>
            <w:r w:rsidRPr="00C87BD3">
              <w:t>859</w:t>
            </w:r>
          </w:p>
        </w:tc>
        <w:tc>
          <w:tcPr>
            <w:tcW w:w="690" w:type="pct"/>
            <w:vAlign w:val="bottom"/>
          </w:tcPr>
          <w:p w14:paraId="1EB03930" w14:textId="30C9A293" w:rsidR="00820010" w:rsidRPr="00C87BD3" w:rsidRDefault="00820010" w:rsidP="00474518">
            <w:pPr>
              <w:jc w:val="right"/>
            </w:pPr>
            <w:r w:rsidRPr="00C87BD3">
              <w:t>8</w:t>
            </w:r>
            <w:r w:rsidR="001E10DB" w:rsidRPr="00C87BD3">
              <w:t>6</w:t>
            </w:r>
            <w:r w:rsidR="001E10DB">
              <w:t> </w:t>
            </w:r>
            <w:r w:rsidR="001E10DB" w:rsidRPr="00C87BD3">
              <w:t>765</w:t>
            </w:r>
          </w:p>
        </w:tc>
        <w:tc>
          <w:tcPr>
            <w:tcW w:w="793" w:type="pct"/>
            <w:vAlign w:val="bottom"/>
          </w:tcPr>
          <w:p w14:paraId="698E9ABC" w14:textId="5B43903D" w:rsidR="00820010" w:rsidRPr="00C87BD3" w:rsidRDefault="00820010" w:rsidP="00474518">
            <w:pPr>
              <w:jc w:val="right"/>
            </w:pPr>
            <w:r w:rsidRPr="00C87BD3">
              <w:t>6,</w:t>
            </w:r>
            <w:r w:rsidR="001E10DB" w:rsidRPr="00C87BD3">
              <w:t>8</w:t>
            </w:r>
            <w:r w:rsidR="001E10DB">
              <w:t> %</w:t>
            </w:r>
          </w:p>
        </w:tc>
      </w:tr>
      <w:tr w:rsidR="00000000" w:rsidRPr="00C87BD3" w14:paraId="5C5E5CE1" w14:textId="77777777" w:rsidTr="00474518">
        <w:trPr>
          <w:trHeight w:val="113"/>
        </w:trPr>
        <w:tc>
          <w:tcPr>
            <w:tcW w:w="483" w:type="pct"/>
            <w:vAlign w:val="bottom"/>
          </w:tcPr>
          <w:p w14:paraId="2309B466" w14:textId="77777777" w:rsidR="00820010" w:rsidRPr="00C87BD3" w:rsidRDefault="00820010" w:rsidP="00474518">
            <w:pPr>
              <w:pStyle w:val="TabellHode-rad"/>
            </w:pPr>
            <w:r w:rsidRPr="00C87BD3">
              <w:t>2020</w:t>
            </w:r>
          </w:p>
        </w:tc>
        <w:tc>
          <w:tcPr>
            <w:tcW w:w="517" w:type="pct"/>
            <w:vAlign w:val="bottom"/>
          </w:tcPr>
          <w:p w14:paraId="465A7F67" w14:textId="50BDDB55" w:rsidR="00820010" w:rsidRPr="00C87BD3" w:rsidRDefault="001E10DB" w:rsidP="00474518">
            <w:pPr>
              <w:jc w:val="right"/>
            </w:pPr>
            <w:r w:rsidRPr="00C87BD3">
              <w:t>2</w:t>
            </w:r>
            <w:r>
              <w:t> </w:t>
            </w:r>
            <w:r w:rsidRPr="00C87BD3">
              <w:t>593</w:t>
            </w:r>
          </w:p>
        </w:tc>
        <w:tc>
          <w:tcPr>
            <w:tcW w:w="414" w:type="pct"/>
            <w:vAlign w:val="bottom"/>
          </w:tcPr>
          <w:p w14:paraId="18D65DCC" w14:textId="77777777" w:rsidR="00820010" w:rsidRPr="00C87BD3" w:rsidRDefault="00820010" w:rsidP="00474518">
            <w:pPr>
              <w:jc w:val="right"/>
            </w:pPr>
            <w:r w:rsidRPr="00C87BD3">
              <w:t>-8</w:t>
            </w:r>
          </w:p>
        </w:tc>
        <w:tc>
          <w:tcPr>
            <w:tcW w:w="518" w:type="pct"/>
            <w:vAlign w:val="bottom"/>
          </w:tcPr>
          <w:p w14:paraId="72D92A9B" w14:textId="0E6FC5FD" w:rsidR="00820010" w:rsidRPr="00C87BD3" w:rsidRDefault="001E10DB" w:rsidP="00474518">
            <w:pPr>
              <w:jc w:val="right"/>
            </w:pPr>
            <w:r w:rsidRPr="00C87BD3">
              <w:t>2</w:t>
            </w:r>
            <w:r>
              <w:t> </w:t>
            </w:r>
            <w:r w:rsidRPr="00C87BD3">
              <w:t>601</w:t>
            </w:r>
          </w:p>
        </w:tc>
        <w:tc>
          <w:tcPr>
            <w:tcW w:w="793" w:type="pct"/>
            <w:vAlign w:val="bottom"/>
          </w:tcPr>
          <w:p w14:paraId="104471CD" w14:textId="5C200898" w:rsidR="00820010" w:rsidRPr="00C87BD3" w:rsidRDefault="001E10DB" w:rsidP="00474518">
            <w:pPr>
              <w:jc w:val="right"/>
            </w:pPr>
            <w:r w:rsidRPr="00C87BD3">
              <w:t>4</w:t>
            </w:r>
            <w:r>
              <w:t> </w:t>
            </w:r>
            <w:r w:rsidRPr="00C87BD3">
              <w:t>075</w:t>
            </w:r>
          </w:p>
        </w:tc>
        <w:tc>
          <w:tcPr>
            <w:tcW w:w="793" w:type="pct"/>
            <w:vAlign w:val="bottom"/>
          </w:tcPr>
          <w:p w14:paraId="2CCE71C2" w14:textId="3CDAE4AC" w:rsidR="00820010" w:rsidRPr="00C87BD3" w:rsidRDefault="001E10DB" w:rsidP="00474518">
            <w:pPr>
              <w:jc w:val="right"/>
            </w:pPr>
            <w:r w:rsidRPr="00C87BD3">
              <w:t>6</w:t>
            </w:r>
            <w:r>
              <w:t> </w:t>
            </w:r>
            <w:r w:rsidRPr="00C87BD3">
              <w:t>675</w:t>
            </w:r>
          </w:p>
        </w:tc>
        <w:tc>
          <w:tcPr>
            <w:tcW w:w="690" w:type="pct"/>
            <w:vAlign w:val="bottom"/>
          </w:tcPr>
          <w:p w14:paraId="06EEE05E" w14:textId="3A5642C5" w:rsidR="00820010" w:rsidRPr="00C87BD3" w:rsidRDefault="00820010" w:rsidP="00474518">
            <w:pPr>
              <w:jc w:val="right"/>
            </w:pPr>
            <w:r w:rsidRPr="00C87BD3">
              <w:t>8</w:t>
            </w:r>
            <w:r w:rsidR="001E10DB" w:rsidRPr="00C87BD3">
              <w:t>8</w:t>
            </w:r>
            <w:r w:rsidR="001E10DB">
              <w:t> </w:t>
            </w:r>
            <w:r w:rsidR="001E10DB" w:rsidRPr="00C87BD3">
              <w:t>513</w:t>
            </w:r>
          </w:p>
        </w:tc>
        <w:tc>
          <w:tcPr>
            <w:tcW w:w="793" w:type="pct"/>
            <w:vAlign w:val="bottom"/>
          </w:tcPr>
          <w:p w14:paraId="1522352B" w14:textId="42754A0C" w:rsidR="00820010" w:rsidRPr="00C87BD3" w:rsidRDefault="00820010" w:rsidP="00474518">
            <w:pPr>
              <w:jc w:val="right"/>
            </w:pPr>
            <w:r w:rsidRPr="00C87BD3">
              <w:t>7,</w:t>
            </w:r>
            <w:r w:rsidR="001E10DB" w:rsidRPr="00C87BD3">
              <w:t>5</w:t>
            </w:r>
            <w:r w:rsidR="001E10DB">
              <w:t> %</w:t>
            </w:r>
          </w:p>
        </w:tc>
      </w:tr>
      <w:tr w:rsidR="00000000" w:rsidRPr="00C87BD3" w14:paraId="2459189D" w14:textId="77777777" w:rsidTr="00474518">
        <w:trPr>
          <w:trHeight w:val="113"/>
        </w:trPr>
        <w:tc>
          <w:tcPr>
            <w:tcW w:w="483" w:type="pct"/>
            <w:vAlign w:val="bottom"/>
          </w:tcPr>
          <w:p w14:paraId="2B1E0EAA" w14:textId="77777777" w:rsidR="00820010" w:rsidRPr="00C87BD3" w:rsidRDefault="00820010" w:rsidP="00474518">
            <w:pPr>
              <w:pStyle w:val="TabellHode-rad"/>
            </w:pPr>
            <w:r w:rsidRPr="00C87BD3">
              <w:t>2021</w:t>
            </w:r>
          </w:p>
        </w:tc>
        <w:tc>
          <w:tcPr>
            <w:tcW w:w="517" w:type="pct"/>
            <w:vAlign w:val="bottom"/>
          </w:tcPr>
          <w:p w14:paraId="3B254AF4" w14:textId="2AC804C3" w:rsidR="00820010" w:rsidRPr="00C87BD3" w:rsidRDefault="001E10DB" w:rsidP="00474518">
            <w:pPr>
              <w:jc w:val="right"/>
            </w:pPr>
            <w:r w:rsidRPr="00C87BD3">
              <w:t>2</w:t>
            </w:r>
            <w:r>
              <w:t> </w:t>
            </w:r>
            <w:r w:rsidRPr="00C87BD3">
              <w:t>004</w:t>
            </w:r>
          </w:p>
        </w:tc>
        <w:tc>
          <w:tcPr>
            <w:tcW w:w="414" w:type="pct"/>
            <w:vAlign w:val="bottom"/>
          </w:tcPr>
          <w:p w14:paraId="20B93926" w14:textId="77777777" w:rsidR="00820010" w:rsidRPr="00C87BD3" w:rsidRDefault="00820010" w:rsidP="00474518">
            <w:pPr>
              <w:jc w:val="right"/>
            </w:pPr>
            <w:r w:rsidRPr="00C87BD3">
              <w:t>3</w:t>
            </w:r>
          </w:p>
        </w:tc>
        <w:tc>
          <w:tcPr>
            <w:tcW w:w="518" w:type="pct"/>
            <w:vAlign w:val="bottom"/>
          </w:tcPr>
          <w:p w14:paraId="7CD23DB8" w14:textId="15D3FB62" w:rsidR="00820010" w:rsidRPr="00C87BD3" w:rsidRDefault="001E10DB" w:rsidP="00474518">
            <w:pPr>
              <w:jc w:val="right"/>
            </w:pPr>
            <w:r w:rsidRPr="00C87BD3">
              <w:t>2</w:t>
            </w:r>
            <w:r>
              <w:t> </w:t>
            </w:r>
            <w:r w:rsidRPr="00C87BD3">
              <w:t>001</w:t>
            </w:r>
          </w:p>
        </w:tc>
        <w:tc>
          <w:tcPr>
            <w:tcW w:w="793" w:type="pct"/>
            <w:vAlign w:val="bottom"/>
          </w:tcPr>
          <w:p w14:paraId="2896B0A9" w14:textId="7E303D5A" w:rsidR="00820010" w:rsidRPr="00C87BD3" w:rsidRDefault="001E10DB" w:rsidP="00474518">
            <w:pPr>
              <w:jc w:val="right"/>
            </w:pPr>
            <w:r w:rsidRPr="00C87BD3">
              <w:t>4</w:t>
            </w:r>
            <w:r>
              <w:t> </w:t>
            </w:r>
            <w:r w:rsidRPr="00C87BD3">
              <w:t>187</w:t>
            </w:r>
          </w:p>
        </w:tc>
        <w:tc>
          <w:tcPr>
            <w:tcW w:w="793" w:type="pct"/>
            <w:vAlign w:val="bottom"/>
          </w:tcPr>
          <w:p w14:paraId="3803FDC4" w14:textId="01F6BC5C" w:rsidR="00820010" w:rsidRPr="00C87BD3" w:rsidRDefault="001E10DB" w:rsidP="00474518">
            <w:pPr>
              <w:jc w:val="right"/>
            </w:pPr>
            <w:r w:rsidRPr="00C87BD3">
              <w:t>6</w:t>
            </w:r>
            <w:r>
              <w:t> </w:t>
            </w:r>
            <w:r w:rsidRPr="00C87BD3">
              <w:t>188</w:t>
            </w:r>
          </w:p>
        </w:tc>
        <w:tc>
          <w:tcPr>
            <w:tcW w:w="690" w:type="pct"/>
            <w:vAlign w:val="bottom"/>
          </w:tcPr>
          <w:p w14:paraId="0C2B0ECA" w14:textId="3CED16E4" w:rsidR="00820010" w:rsidRPr="00C87BD3" w:rsidRDefault="00820010" w:rsidP="00474518">
            <w:pPr>
              <w:jc w:val="right"/>
            </w:pPr>
            <w:r w:rsidRPr="00C87BD3">
              <w:t>9</w:t>
            </w:r>
            <w:r w:rsidR="001E10DB" w:rsidRPr="00C87BD3">
              <w:t>5</w:t>
            </w:r>
            <w:r w:rsidR="001E10DB">
              <w:t> </w:t>
            </w:r>
            <w:r w:rsidR="001E10DB" w:rsidRPr="00C87BD3">
              <w:t>862</w:t>
            </w:r>
          </w:p>
        </w:tc>
        <w:tc>
          <w:tcPr>
            <w:tcW w:w="793" w:type="pct"/>
            <w:vAlign w:val="bottom"/>
          </w:tcPr>
          <w:p w14:paraId="6AE312E7" w14:textId="1B1041AB" w:rsidR="00820010" w:rsidRPr="00C87BD3" w:rsidRDefault="00820010" w:rsidP="00474518">
            <w:pPr>
              <w:jc w:val="right"/>
            </w:pPr>
            <w:r w:rsidRPr="00C87BD3">
              <w:t>6,</w:t>
            </w:r>
            <w:r w:rsidR="001E10DB" w:rsidRPr="00C87BD3">
              <w:t>5</w:t>
            </w:r>
            <w:r w:rsidR="001E10DB">
              <w:t> %</w:t>
            </w:r>
          </w:p>
        </w:tc>
      </w:tr>
      <w:tr w:rsidR="00000000" w:rsidRPr="00C87BD3" w14:paraId="1653FD68" w14:textId="77777777" w:rsidTr="00474518">
        <w:trPr>
          <w:trHeight w:val="113"/>
        </w:trPr>
        <w:tc>
          <w:tcPr>
            <w:tcW w:w="483" w:type="pct"/>
            <w:vAlign w:val="bottom"/>
          </w:tcPr>
          <w:p w14:paraId="0911F9B5" w14:textId="77777777" w:rsidR="00820010" w:rsidRPr="00C87BD3" w:rsidRDefault="00820010" w:rsidP="00474518">
            <w:pPr>
              <w:pStyle w:val="TabellHode-rad"/>
            </w:pPr>
            <w:r w:rsidRPr="00C87BD3">
              <w:t>2022</w:t>
            </w:r>
          </w:p>
        </w:tc>
        <w:tc>
          <w:tcPr>
            <w:tcW w:w="517" w:type="pct"/>
            <w:vAlign w:val="bottom"/>
          </w:tcPr>
          <w:p w14:paraId="11A550D9" w14:textId="14FB846A" w:rsidR="00820010" w:rsidRPr="00C87BD3" w:rsidRDefault="001E10DB" w:rsidP="00474518">
            <w:pPr>
              <w:jc w:val="right"/>
            </w:pPr>
            <w:r w:rsidRPr="00C87BD3">
              <w:t>1</w:t>
            </w:r>
            <w:r>
              <w:t> </w:t>
            </w:r>
            <w:r w:rsidRPr="00C87BD3">
              <w:t>674</w:t>
            </w:r>
          </w:p>
        </w:tc>
        <w:tc>
          <w:tcPr>
            <w:tcW w:w="414" w:type="pct"/>
            <w:vAlign w:val="bottom"/>
          </w:tcPr>
          <w:p w14:paraId="0E1B623D" w14:textId="77777777" w:rsidR="00820010" w:rsidRPr="00C87BD3" w:rsidRDefault="00820010" w:rsidP="00474518">
            <w:pPr>
              <w:jc w:val="right"/>
            </w:pPr>
            <w:r w:rsidRPr="00C87BD3">
              <w:t>153</w:t>
            </w:r>
          </w:p>
        </w:tc>
        <w:tc>
          <w:tcPr>
            <w:tcW w:w="518" w:type="pct"/>
            <w:vAlign w:val="bottom"/>
          </w:tcPr>
          <w:p w14:paraId="4B9463A0" w14:textId="671BB9D2" w:rsidR="00820010" w:rsidRPr="00C87BD3" w:rsidRDefault="001E10DB" w:rsidP="00474518">
            <w:pPr>
              <w:jc w:val="right"/>
            </w:pPr>
            <w:r w:rsidRPr="00C87BD3">
              <w:t>1</w:t>
            </w:r>
            <w:r>
              <w:t> </w:t>
            </w:r>
            <w:r w:rsidRPr="00C87BD3">
              <w:t>521</w:t>
            </w:r>
          </w:p>
        </w:tc>
        <w:tc>
          <w:tcPr>
            <w:tcW w:w="793" w:type="pct"/>
            <w:vAlign w:val="bottom"/>
          </w:tcPr>
          <w:p w14:paraId="16BEC413" w14:textId="0F163D6F" w:rsidR="00820010" w:rsidRPr="00C87BD3" w:rsidRDefault="001E10DB" w:rsidP="00474518">
            <w:pPr>
              <w:jc w:val="right"/>
            </w:pPr>
            <w:r w:rsidRPr="00C87BD3">
              <w:t>4</w:t>
            </w:r>
            <w:r>
              <w:t> </w:t>
            </w:r>
            <w:r w:rsidRPr="00C87BD3">
              <w:t>334</w:t>
            </w:r>
          </w:p>
        </w:tc>
        <w:tc>
          <w:tcPr>
            <w:tcW w:w="793" w:type="pct"/>
            <w:vAlign w:val="bottom"/>
          </w:tcPr>
          <w:p w14:paraId="2F74C34D" w14:textId="36299ECE" w:rsidR="00820010" w:rsidRPr="00C87BD3" w:rsidRDefault="001E10DB" w:rsidP="00474518">
            <w:pPr>
              <w:jc w:val="right"/>
            </w:pPr>
            <w:r w:rsidRPr="00C87BD3">
              <w:t>5</w:t>
            </w:r>
            <w:r>
              <w:t> </w:t>
            </w:r>
            <w:r w:rsidRPr="00C87BD3">
              <w:t>855</w:t>
            </w:r>
          </w:p>
        </w:tc>
        <w:tc>
          <w:tcPr>
            <w:tcW w:w="690" w:type="pct"/>
            <w:vAlign w:val="bottom"/>
          </w:tcPr>
          <w:p w14:paraId="2D7535DE" w14:textId="2618A21A" w:rsidR="00820010" w:rsidRPr="00C87BD3" w:rsidRDefault="00820010" w:rsidP="00474518">
            <w:pPr>
              <w:jc w:val="right"/>
            </w:pPr>
            <w:r w:rsidRPr="00C87BD3">
              <w:t>10</w:t>
            </w:r>
            <w:r w:rsidR="001E10DB" w:rsidRPr="00C87BD3">
              <w:t>1</w:t>
            </w:r>
            <w:r w:rsidR="001E10DB">
              <w:t> </w:t>
            </w:r>
            <w:r w:rsidR="001E10DB" w:rsidRPr="00C87BD3">
              <w:t>311</w:t>
            </w:r>
          </w:p>
        </w:tc>
        <w:tc>
          <w:tcPr>
            <w:tcW w:w="793" w:type="pct"/>
            <w:vAlign w:val="bottom"/>
          </w:tcPr>
          <w:p w14:paraId="04A057C6" w14:textId="7E3A1DFC" w:rsidR="00820010" w:rsidRPr="00C87BD3" w:rsidRDefault="00820010" w:rsidP="00474518">
            <w:pPr>
              <w:jc w:val="right"/>
            </w:pPr>
            <w:r w:rsidRPr="00C87BD3">
              <w:t>5,</w:t>
            </w:r>
            <w:r w:rsidR="001E10DB" w:rsidRPr="00C87BD3">
              <w:t>8</w:t>
            </w:r>
            <w:r w:rsidR="001E10DB">
              <w:t> %</w:t>
            </w:r>
          </w:p>
        </w:tc>
      </w:tr>
      <w:tr w:rsidR="00000000" w:rsidRPr="00C87BD3" w14:paraId="4B35ECE1" w14:textId="77777777" w:rsidTr="00474518">
        <w:trPr>
          <w:trHeight w:val="113"/>
        </w:trPr>
        <w:tc>
          <w:tcPr>
            <w:tcW w:w="483" w:type="pct"/>
            <w:vAlign w:val="bottom"/>
          </w:tcPr>
          <w:p w14:paraId="2F2D3448" w14:textId="77777777" w:rsidR="00820010" w:rsidRPr="00C87BD3" w:rsidRDefault="00820010" w:rsidP="00474518">
            <w:pPr>
              <w:pStyle w:val="TabellHode-rad"/>
            </w:pPr>
            <w:r w:rsidRPr="00C87BD3">
              <w:t>2023</w:t>
            </w:r>
          </w:p>
        </w:tc>
        <w:tc>
          <w:tcPr>
            <w:tcW w:w="517" w:type="pct"/>
            <w:vAlign w:val="bottom"/>
          </w:tcPr>
          <w:p w14:paraId="743B7C27" w14:textId="6FD2B405" w:rsidR="00820010" w:rsidRPr="00C87BD3" w:rsidRDefault="001E10DB" w:rsidP="00474518">
            <w:pPr>
              <w:jc w:val="right"/>
            </w:pPr>
            <w:r w:rsidRPr="00C87BD3">
              <w:t>1</w:t>
            </w:r>
            <w:r>
              <w:t> </w:t>
            </w:r>
            <w:r w:rsidRPr="00C87BD3">
              <w:t>544</w:t>
            </w:r>
          </w:p>
        </w:tc>
        <w:tc>
          <w:tcPr>
            <w:tcW w:w="414" w:type="pct"/>
            <w:vAlign w:val="bottom"/>
          </w:tcPr>
          <w:p w14:paraId="2916E7BE" w14:textId="77777777" w:rsidR="00820010" w:rsidRPr="00C87BD3" w:rsidRDefault="00820010" w:rsidP="00474518">
            <w:pPr>
              <w:jc w:val="right"/>
            </w:pPr>
            <w:r w:rsidRPr="00C87BD3">
              <w:t>190</w:t>
            </w:r>
          </w:p>
        </w:tc>
        <w:tc>
          <w:tcPr>
            <w:tcW w:w="518" w:type="pct"/>
            <w:vAlign w:val="bottom"/>
          </w:tcPr>
          <w:p w14:paraId="6EC53C5D" w14:textId="19FE2967" w:rsidR="00820010" w:rsidRPr="00C87BD3" w:rsidRDefault="001E10DB" w:rsidP="00474518">
            <w:pPr>
              <w:jc w:val="right"/>
            </w:pPr>
            <w:r w:rsidRPr="00C87BD3">
              <w:t>1</w:t>
            </w:r>
            <w:r>
              <w:t> </w:t>
            </w:r>
            <w:r w:rsidRPr="00C87BD3">
              <w:t>354</w:t>
            </w:r>
          </w:p>
        </w:tc>
        <w:tc>
          <w:tcPr>
            <w:tcW w:w="793" w:type="pct"/>
            <w:vAlign w:val="bottom"/>
          </w:tcPr>
          <w:p w14:paraId="1FA99B8C" w14:textId="31934146" w:rsidR="00820010" w:rsidRPr="00C87BD3" w:rsidRDefault="001E10DB" w:rsidP="00474518">
            <w:pPr>
              <w:jc w:val="right"/>
            </w:pPr>
            <w:r w:rsidRPr="00C87BD3">
              <w:t>4</w:t>
            </w:r>
            <w:r>
              <w:t> </w:t>
            </w:r>
            <w:r w:rsidRPr="00C87BD3">
              <w:t>440</w:t>
            </w:r>
          </w:p>
        </w:tc>
        <w:tc>
          <w:tcPr>
            <w:tcW w:w="793" w:type="pct"/>
            <w:vAlign w:val="bottom"/>
          </w:tcPr>
          <w:p w14:paraId="48C102BB" w14:textId="1FA1854B" w:rsidR="00820010" w:rsidRPr="00C87BD3" w:rsidRDefault="001E10DB" w:rsidP="00474518">
            <w:pPr>
              <w:jc w:val="right"/>
            </w:pPr>
            <w:r w:rsidRPr="00C87BD3">
              <w:t>5</w:t>
            </w:r>
            <w:r>
              <w:t> </w:t>
            </w:r>
            <w:r w:rsidRPr="00C87BD3">
              <w:t>794</w:t>
            </w:r>
          </w:p>
        </w:tc>
        <w:tc>
          <w:tcPr>
            <w:tcW w:w="690" w:type="pct"/>
            <w:vAlign w:val="bottom"/>
          </w:tcPr>
          <w:p w14:paraId="2F92949B" w14:textId="31B2858A" w:rsidR="00820010" w:rsidRPr="00C87BD3" w:rsidRDefault="00820010" w:rsidP="00474518">
            <w:pPr>
              <w:jc w:val="right"/>
            </w:pPr>
            <w:r w:rsidRPr="00C87BD3">
              <w:t>10</w:t>
            </w:r>
            <w:r w:rsidR="001E10DB" w:rsidRPr="00C87BD3">
              <w:t>6</w:t>
            </w:r>
            <w:r w:rsidR="001E10DB">
              <w:t> </w:t>
            </w:r>
            <w:r w:rsidR="001E10DB" w:rsidRPr="00C87BD3">
              <w:t>236</w:t>
            </w:r>
          </w:p>
        </w:tc>
        <w:tc>
          <w:tcPr>
            <w:tcW w:w="793" w:type="pct"/>
            <w:vAlign w:val="bottom"/>
          </w:tcPr>
          <w:p w14:paraId="255BBB87" w14:textId="7FED414B" w:rsidR="00820010" w:rsidRPr="00C87BD3" w:rsidRDefault="00820010" w:rsidP="00474518">
            <w:pPr>
              <w:jc w:val="right"/>
            </w:pPr>
            <w:r w:rsidRPr="00C87BD3">
              <w:t>5,</w:t>
            </w:r>
            <w:r w:rsidR="001E10DB" w:rsidRPr="00C87BD3">
              <w:t>5</w:t>
            </w:r>
            <w:r w:rsidR="001E10DB">
              <w:t> %</w:t>
            </w:r>
          </w:p>
        </w:tc>
      </w:tr>
      <w:tr w:rsidR="00000000" w:rsidRPr="00C87BD3" w14:paraId="58E20496" w14:textId="77777777" w:rsidTr="00474518">
        <w:trPr>
          <w:trHeight w:val="113"/>
        </w:trPr>
        <w:tc>
          <w:tcPr>
            <w:tcW w:w="483" w:type="pct"/>
            <w:vAlign w:val="bottom"/>
          </w:tcPr>
          <w:p w14:paraId="6ECD4E79" w14:textId="77777777" w:rsidR="00820010" w:rsidRPr="00C87BD3" w:rsidRDefault="00820010" w:rsidP="00474518">
            <w:pPr>
              <w:pStyle w:val="TabellHode-rad"/>
            </w:pPr>
            <w:r w:rsidRPr="00C87BD3">
              <w:t>2024</w:t>
            </w:r>
          </w:p>
        </w:tc>
        <w:tc>
          <w:tcPr>
            <w:tcW w:w="517" w:type="pct"/>
            <w:vAlign w:val="bottom"/>
          </w:tcPr>
          <w:p w14:paraId="554876E2" w14:textId="70371DFC" w:rsidR="00820010" w:rsidRPr="00C87BD3" w:rsidRDefault="001E10DB" w:rsidP="00474518">
            <w:pPr>
              <w:jc w:val="right"/>
            </w:pPr>
            <w:r w:rsidRPr="00C87BD3">
              <w:t>3</w:t>
            </w:r>
            <w:r>
              <w:t> </w:t>
            </w:r>
            <w:r w:rsidRPr="00C87BD3">
              <w:t>184</w:t>
            </w:r>
          </w:p>
        </w:tc>
        <w:tc>
          <w:tcPr>
            <w:tcW w:w="414" w:type="pct"/>
            <w:vAlign w:val="bottom"/>
          </w:tcPr>
          <w:p w14:paraId="5805B0EA" w14:textId="77777777" w:rsidR="00820010" w:rsidRPr="00C87BD3" w:rsidRDefault="00820010" w:rsidP="00474518">
            <w:pPr>
              <w:jc w:val="right"/>
            </w:pPr>
            <w:r w:rsidRPr="00C87BD3">
              <w:t>-111</w:t>
            </w:r>
          </w:p>
        </w:tc>
        <w:tc>
          <w:tcPr>
            <w:tcW w:w="518" w:type="pct"/>
            <w:vAlign w:val="bottom"/>
          </w:tcPr>
          <w:p w14:paraId="6D60E1AA" w14:textId="49FDF83D" w:rsidR="00820010" w:rsidRPr="00C87BD3" w:rsidRDefault="001E10DB" w:rsidP="00474518">
            <w:pPr>
              <w:jc w:val="right"/>
            </w:pPr>
            <w:r w:rsidRPr="00C87BD3">
              <w:t>3</w:t>
            </w:r>
            <w:r>
              <w:t> </w:t>
            </w:r>
            <w:r w:rsidRPr="00C87BD3">
              <w:t>295</w:t>
            </w:r>
          </w:p>
        </w:tc>
        <w:tc>
          <w:tcPr>
            <w:tcW w:w="793" w:type="pct"/>
            <w:vAlign w:val="bottom"/>
          </w:tcPr>
          <w:p w14:paraId="38BE1CBC" w14:textId="056867A5" w:rsidR="00820010" w:rsidRPr="00C87BD3" w:rsidRDefault="001E10DB" w:rsidP="00474518">
            <w:pPr>
              <w:jc w:val="right"/>
            </w:pPr>
            <w:r w:rsidRPr="00C87BD3">
              <w:t>4</w:t>
            </w:r>
            <w:r>
              <w:t> </w:t>
            </w:r>
            <w:r w:rsidRPr="00C87BD3">
              <w:t>538</w:t>
            </w:r>
          </w:p>
        </w:tc>
        <w:tc>
          <w:tcPr>
            <w:tcW w:w="793" w:type="pct"/>
            <w:vAlign w:val="bottom"/>
          </w:tcPr>
          <w:p w14:paraId="70613A60" w14:textId="3A8789AC" w:rsidR="00820010" w:rsidRPr="00C87BD3" w:rsidRDefault="001E10DB" w:rsidP="00474518">
            <w:pPr>
              <w:jc w:val="right"/>
            </w:pPr>
            <w:r w:rsidRPr="00C87BD3">
              <w:t>7</w:t>
            </w:r>
            <w:r>
              <w:t> </w:t>
            </w:r>
            <w:r w:rsidRPr="00C87BD3">
              <w:t>833</w:t>
            </w:r>
          </w:p>
        </w:tc>
        <w:tc>
          <w:tcPr>
            <w:tcW w:w="690" w:type="pct"/>
            <w:vAlign w:val="bottom"/>
          </w:tcPr>
          <w:p w14:paraId="5D096C29" w14:textId="13E1E0AE" w:rsidR="00820010" w:rsidRPr="00C87BD3" w:rsidRDefault="00820010" w:rsidP="00474518">
            <w:pPr>
              <w:jc w:val="right"/>
            </w:pPr>
            <w:r w:rsidRPr="00C87BD3">
              <w:t>11</w:t>
            </w:r>
            <w:r w:rsidR="001E10DB" w:rsidRPr="00C87BD3">
              <w:t>4</w:t>
            </w:r>
            <w:r w:rsidR="001E10DB">
              <w:t> </w:t>
            </w:r>
            <w:r w:rsidR="001E10DB" w:rsidRPr="00C87BD3">
              <w:t>830</w:t>
            </w:r>
          </w:p>
        </w:tc>
        <w:tc>
          <w:tcPr>
            <w:tcW w:w="793" w:type="pct"/>
            <w:vAlign w:val="bottom"/>
          </w:tcPr>
          <w:p w14:paraId="4D874154" w14:textId="02439508" w:rsidR="00820010" w:rsidRPr="00C87BD3" w:rsidRDefault="00820010" w:rsidP="00474518">
            <w:pPr>
              <w:jc w:val="right"/>
            </w:pPr>
            <w:r w:rsidRPr="00C87BD3">
              <w:t>6,</w:t>
            </w:r>
            <w:r w:rsidR="001E10DB" w:rsidRPr="00C87BD3">
              <w:t>8</w:t>
            </w:r>
            <w:r w:rsidR="001E10DB">
              <w:t> %</w:t>
            </w:r>
          </w:p>
        </w:tc>
      </w:tr>
      <w:tr w:rsidR="00000000" w:rsidRPr="00C87BD3" w14:paraId="53AF6D6D" w14:textId="77777777" w:rsidTr="00474518">
        <w:trPr>
          <w:trHeight w:val="113"/>
        </w:trPr>
        <w:tc>
          <w:tcPr>
            <w:tcW w:w="483" w:type="pct"/>
            <w:vAlign w:val="bottom"/>
          </w:tcPr>
          <w:p w14:paraId="71D6DCDC" w14:textId="77777777" w:rsidR="00820010" w:rsidRPr="00C87BD3" w:rsidRDefault="00820010" w:rsidP="00474518">
            <w:pPr>
              <w:pStyle w:val="TabellHode-rad"/>
            </w:pPr>
            <w:r w:rsidRPr="00C87BD3">
              <w:t>2025</w:t>
            </w:r>
          </w:p>
        </w:tc>
        <w:tc>
          <w:tcPr>
            <w:tcW w:w="517" w:type="pct"/>
            <w:vAlign w:val="bottom"/>
          </w:tcPr>
          <w:p w14:paraId="5AE3D31D" w14:textId="4B96B3FF" w:rsidR="00820010" w:rsidRPr="00C87BD3" w:rsidRDefault="001E10DB" w:rsidP="00474518">
            <w:pPr>
              <w:jc w:val="right"/>
            </w:pPr>
            <w:r w:rsidRPr="00C87BD3">
              <w:t>3</w:t>
            </w:r>
            <w:r>
              <w:t> </w:t>
            </w:r>
            <w:r w:rsidRPr="00C87BD3">
              <w:t>144</w:t>
            </w:r>
          </w:p>
        </w:tc>
        <w:tc>
          <w:tcPr>
            <w:tcW w:w="414" w:type="pct"/>
            <w:vAlign w:val="bottom"/>
          </w:tcPr>
          <w:p w14:paraId="7126EEA7" w14:textId="77777777" w:rsidR="00820010" w:rsidRPr="00C87BD3" w:rsidRDefault="00820010" w:rsidP="00474518">
            <w:pPr>
              <w:jc w:val="right"/>
            </w:pPr>
            <w:r w:rsidRPr="00C87BD3">
              <w:t>-242</w:t>
            </w:r>
          </w:p>
        </w:tc>
        <w:tc>
          <w:tcPr>
            <w:tcW w:w="518" w:type="pct"/>
            <w:vAlign w:val="bottom"/>
          </w:tcPr>
          <w:p w14:paraId="7D9E64D1" w14:textId="21788C96" w:rsidR="00820010" w:rsidRPr="00C87BD3" w:rsidRDefault="001E10DB" w:rsidP="00474518">
            <w:pPr>
              <w:jc w:val="right"/>
            </w:pPr>
            <w:r w:rsidRPr="00C87BD3">
              <w:t>3</w:t>
            </w:r>
            <w:r>
              <w:t> </w:t>
            </w:r>
            <w:r w:rsidRPr="00C87BD3">
              <w:t>386</w:t>
            </w:r>
          </w:p>
        </w:tc>
        <w:tc>
          <w:tcPr>
            <w:tcW w:w="793" w:type="pct"/>
            <w:vAlign w:val="bottom"/>
          </w:tcPr>
          <w:p w14:paraId="408E9259" w14:textId="46D16AA0" w:rsidR="00820010" w:rsidRPr="00C87BD3" w:rsidRDefault="001E10DB" w:rsidP="00474518">
            <w:pPr>
              <w:jc w:val="right"/>
            </w:pPr>
            <w:r w:rsidRPr="00C87BD3">
              <w:t>5</w:t>
            </w:r>
            <w:r>
              <w:t> </w:t>
            </w:r>
            <w:r w:rsidRPr="00C87BD3">
              <w:t>072</w:t>
            </w:r>
          </w:p>
        </w:tc>
        <w:tc>
          <w:tcPr>
            <w:tcW w:w="793" w:type="pct"/>
            <w:vAlign w:val="bottom"/>
          </w:tcPr>
          <w:p w14:paraId="389133E1" w14:textId="4AAE3E2A" w:rsidR="00820010" w:rsidRPr="00C87BD3" w:rsidRDefault="001E10DB" w:rsidP="00474518">
            <w:pPr>
              <w:jc w:val="right"/>
            </w:pPr>
            <w:r w:rsidRPr="00C87BD3">
              <w:t>8</w:t>
            </w:r>
            <w:r>
              <w:t> </w:t>
            </w:r>
            <w:r w:rsidRPr="00C87BD3">
              <w:t>458</w:t>
            </w:r>
          </w:p>
        </w:tc>
        <w:tc>
          <w:tcPr>
            <w:tcW w:w="690" w:type="pct"/>
            <w:vAlign w:val="bottom"/>
          </w:tcPr>
          <w:p w14:paraId="35800685" w14:textId="48B2F147" w:rsidR="00820010" w:rsidRPr="00C87BD3" w:rsidRDefault="00820010" w:rsidP="00474518">
            <w:pPr>
              <w:jc w:val="right"/>
            </w:pPr>
            <w:r w:rsidRPr="00C87BD3">
              <w:t>12</w:t>
            </w:r>
            <w:r w:rsidR="001E10DB" w:rsidRPr="00C87BD3">
              <w:t>9</w:t>
            </w:r>
            <w:r w:rsidR="001E10DB">
              <w:t> </w:t>
            </w:r>
            <w:r w:rsidR="001E10DB" w:rsidRPr="00C87BD3">
              <w:t>434</w:t>
            </w:r>
          </w:p>
        </w:tc>
        <w:tc>
          <w:tcPr>
            <w:tcW w:w="793" w:type="pct"/>
            <w:vAlign w:val="bottom"/>
          </w:tcPr>
          <w:p w14:paraId="0B86F69C" w14:textId="12609FF0" w:rsidR="00820010" w:rsidRPr="00C87BD3" w:rsidRDefault="00820010" w:rsidP="00474518">
            <w:pPr>
              <w:jc w:val="right"/>
            </w:pPr>
            <w:r w:rsidRPr="00C87BD3">
              <w:t>6,</w:t>
            </w:r>
            <w:r w:rsidR="001E10DB" w:rsidRPr="00C87BD3">
              <w:t>5</w:t>
            </w:r>
            <w:r w:rsidR="001E10DB">
              <w:t> %</w:t>
            </w:r>
          </w:p>
        </w:tc>
      </w:tr>
    </w:tbl>
    <w:p w14:paraId="56E12B99" w14:textId="77777777" w:rsidR="00820010" w:rsidRPr="00C87BD3" w:rsidRDefault="00820010" w:rsidP="00C87BD3"/>
    <w:tbl>
      <w:tblPr>
        <w:tblStyle w:val="StandardTabell"/>
        <w:tblW w:w="5000" w:type="pct"/>
        <w:tblLook w:val="0000" w:firstRow="0" w:lastRow="0" w:firstColumn="0" w:lastColumn="0" w:noHBand="0" w:noVBand="0"/>
      </w:tblPr>
      <w:tblGrid>
        <w:gridCol w:w="1011"/>
        <w:gridCol w:w="1081"/>
        <w:gridCol w:w="866"/>
        <w:gridCol w:w="1083"/>
        <w:gridCol w:w="1658"/>
        <w:gridCol w:w="1658"/>
        <w:gridCol w:w="1443"/>
        <w:gridCol w:w="1656"/>
      </w:tblGrid>
      <w:tr w:rsidR="00000000" w:rsidRPr="00C87BD3" w14:paraId="4E1201DB" w14:textId="77777777" w:rsidTr="00474518">
        <w:trPr>
          <w:trHeight w:val="113"/>
        </w:trPr>
        <w:tc>
          <w:tcPr>
            <w:tcW w:w="483" w:type="pct"/>
            <w:vAlign w:val="bottom"/>
          </w:tcPr>
          <w:p w14:paraId="17526992" w14:textId="77777777" w:rsidR="00820010" w:rsidRPr="00C87BD3" w:rsidRDefault="00820010" w:rsidP="00474518">
            <w:pPr>
              <w:pStyle w:val="TabellHode-kolonne"/>
            </w:pPr>
            <w:r w:rsidRPr="00C87BD3">
              <w:t>Helse Vest</w:t>
            </w:r>
          </w:p>
        </w:tc>
        <w:tc>
          <w:tcPr>
            <w:tcW w:w="517" w:type="pct"/>
            <w:vAlign w:val="bottom"/>
          </w:tcPr>
          <w:p w14:paraId="4FA8C979" w14:textId="77777777" w:rsidR="00820010" w:rsidRPr="00C87BD3" w:rsidRDefault="00820010" w:rsidP="00474518">
            <w:pPr>
              <w:pStyle w:val="TabellHode-kolonne"/>
              <w:jc w:val="right"/>
            </w:pPr>
            <w:r w:rsidRPr="00C87BD3">
              <w:t>Resultat</w:t>
            </w:r>
          </w:p>
        </w:tc>
        <w:tc>
          <w:tcPr>
            <w:tcW w:w="414" w:type="pct"/>
            <w:vAlign w:val="bottom"/>
          </w:tcPr>
          <w:p w14:paraId="19461315" w14:textId="77777777" w:rsidR="00820010" w:rsidRPr="00C87BD3" w:rsidRDefault="00820010" w:rsidP="00474518">
            <w:pPr>
              <w:pStyle w:val="TabellHode-kolonne"/>
              <w:jc w:val="right"/>
            </w:pPr>
            <w:r w:rsidRPr="00C87BD3">
              <w:t>Netto finans</w:t>
            </w:r>
          </w:p>
        </w:tc>
        <w:tc>
          <w:tcPr>
            <w:tcW w:w="518" w:type="pct"/>
            <w:vAlign w:val="bottom"/>
          </w:tcPr>
          <w:p w14:paraId="3056C43A" w14:textId="02814006" w:rsidR="00820010" w:rsidRPr="00C87BD3" w:rsidRDefault="00820010" w:rsidP="00474518">
            <w:pPr>
              <w:pStyle w:val="TabellHode-kolonne"/>
              <w:jc w:val="right"/>
            </w:pPr>
            <w:r w:rsidRPr="00C87BD3">
              <w:t>Drifts</w:t>
            </w:r>
            <w:r w:rsidRPr="00C87BD3">
              <w:t>resultat</w:t>
            </w:r>
          </w:p>
        </w:tc>
        <w:tc>
          <w:tcPr>
            <w:tcW w:w="793" w:type="pct"/>
            <w:vAlign w:val="bottom"/>
          </w:tcPr>
          <w:p w14:paraId="0BB2B65F" w14:textId="77777777" w:rsidR="00820010" w:rsidRPr="00C87BD3" w:rsidRDefault="00820010" w:rsidP="00474518">
            <w:pPr>
              <w:pStyle w:val="TabellHode-kolonne"/>
              <w:jc w:val="right"/>
            </w:pPr>
            <w:r w:rsidRPr="00C87BD3">
              <w:t>Avskrivninger</w:t>
            </w:r>
          </w:p>
        </w:tc>
        <w:tc>
          <w:tcPr>
            <w:tcW w:w="793" w:type="pct"/>
            <w:vAlign w:val="bottom"/>
          </w:tcPr>
          <w:p w14:paraId="620B110F" w14:textId="3381DC81" w:rsidR="00820010" w:rsidRPr="00C87BD3" w:rsidRDefault="00820010" w:rsidP="00474518">
            <w:pPr>
              <w:pStyle w:val="TabellHode-kolonne"/>
              <w:jc w:val="right"/>
            </w:pPr>
            <w:r w:rsidRPr="00C87BD3">
              <w:t>Drifts</w:t>
            </w:r>
            <w:r w:rsidRPr="00C87BD3">
              <w:t>resultat før avskrivninger i løpende priser</w:t>
            </w:r>
          </w:p>
        </w:tc>
        <w:tc>
          <w:tcPr>
            <w:tcW w:w="690" w:type="pct"/>
            <w:vAlign w:val="bottom"/>
          </w:tcPr>
          <w:p w14:paraId="5D9A4F47" w14:textId="77777777" w:rsidR="00820010" w:rsidRPr="00C87BD3" w:rsidRDefault="00820010" w:rsidP="00474518">
            <w:pPr>
              <w:pStyle w:val="TabellHode-kolonne"/>
              <w:jc w:val="right"/>
            </w:pPr>
            <w:r w:rsidRPr="00C87BD3">
              <w:t>Omsetning</w:t>
            </w:r>
          </w:p>
        </w:tc>
        <w:tc>
          <w:tcPr>
            <w:tcW w:w="793" w:type="pct"/>
            <w:vAlign w:val="bottom"/>
          </w:tcPr>
          <w:p w14:paraId="03E0470A" w14:textId="77777777" w:rsidR="00820010" w:rsidRPr="00C87BD3" w:rsidRDefault="00820010" w:rsidP="00474518">
            <w:pPr>
              <w:pStyle w:val="TabellHode-kolonne"/>
              <w:jc w:val="right"/>
            </w:pPr>
            <w:r w:rsidRPr="00C87BD3">
              <w:t>Driftsresultat før avskrivninger i pst. av omsetning</w:t>
            </w:r>
          </w:p>
        </w:tc>
      </w:tr>
      <w:tr w:rsidR="00000000" w:rsidRPr="00C87BD3" w14:paraId="38E9F81F" w14:textId="77777777" w:rsidTr="00474518">
        <w:trPr>
          <w:trHeight w:val="113"/>
        </w:trPr>
        <w:tc>
          <w:tcPr>
            <w:tcW w:w="483" w:type="pct"/>
            <w:vAlign w:val="bottom"/>
          </w:tcPr>
          <w:p w14:paraId="23DE0361" w14:textId="77777777" w:rsidR="00820010" w:rsidRPr="00C87BD3" w:rsidRDefault="00820010" w:rsidP="00474518">
            <w:pPr>
              <w:pStyle w:val="TabellHode-rad"/>
            </w:pPr>
            <w:r w:rsidRPr="00C87BD3">
              <w:t>2014</w:t>
            </w:r>
          </w:p>
        </w:tc>
        <w:tc>
          <w:tcPr>
            <w:tcW w:w="517" w:type="pct"/>
            <w:vAlign w:val="bottom"/>
          </w:tcPr>
          <w:p w14:paraId="17346B65" w14:textId="77777777" w:rsidR="00820010" w:rsidRPr="00C87BD3" w:rsidRDefault="00820010" w:rsidP="00474518">
            <w:pPr>
              <w:jc w:val="right"/>
            </w:pPr>
            <w:r w:rsidRPr="00C87BD3">
              <w:t>796</w:t>
            </w:r>
          </w:p>
        </w:tc>
        <w:tc>
          <w:tcPr>
            <w:tcW w:w="414" w:type="pct"/>
            <w:vAlign w:val="bottom"/>
          </w:tcPr>
          <w:p w14:paraId="5108BC49" w14:textId="77777777" w:rsidR="00820010" w:rsidRPr="00C87BD3" w:rsidRDefault="00820010" w:rsidP="00474518">
            <w:pPr>
              <w:jc w:val="right"/>
            </w:pPr>
            <w:r w:rsidRPr="00C87BD3">
              <w:t>70</w:t>
            </w:r>
          </w:p>
        </w:tc>
        <w:tc>
          <w:tcPr>
            <w:tcW w:w="518" w:type="pct"/>
            <w:vAlign w:val="bottom"/>
          </w:tcPr>
          <w:p w14:paraId="572C1802" w14:textId="77777777" w:rsidR="00820010" w:rsidRPr="00C87BD3" w:rsidRDefault="00820010" w:rsidP="00474518">
            <w:pPr>
              <w:jc w:val="right"/>
            </w:pPr>
            <w:r w:rsidRPr="00C87BD3">
              <w:t>726</w:t>
            </w:r>
          </w:p>
        </w:tc>
        <w:tc>
          <w:tcPr>
            <w:tcW w:w="793" w:type="pct"/>
            <w:vAlign w:val="bottom"/>
          </w:tcPr>
          <w:p w14:paraId="51A1D63F" w14:textId="09CB9D34" w:rsidR="00820010" w:rsidRPr="00C87BD3" w:rsidRDefault="001E10DB" w:rsidP="00474518">
            <w:pPr>
              <w:jc w:val="right"/>
            </w:pPr>
            <w:r w:rsidRPr="00C87BD3">
              <w:t>1</w:t>
            </w:r>
            <w:r>
              <w:t> </w:t>
            </w:r>
            <w:r w:rsidRPr="00C87BD3">
              <w:t>071</w:t>
            </w:r>
          </w:p>
        </w:tc>
        <w:tc>
          <w:tcPr>
            <w:tcW w:w="793" w:type="pct"/>
            <w:vAlign w:val="bottom"/>
          </w:tcPr>
          <w:p w14:paraId="48A520B4" w14:textId="43D0B494" w:rsidR="00820010" w:rsidRPr="00C87BD3" w:rsidRDefault="001E10DB" w:rsidP="00474518">
            <w:pPr>
              <w:jc w:val="right"/>
            </w:pPr>
            <w:r w:rsidRPr="00C87BD3">
              <w:t>1</w:t>
            </w:r>
            <w:r>
              <w:t> </w:t>
            </w:r>
            <w:r w:rsidRPr="00C87BD3">
              <w:t>796</w:t>
            </w:r>
          </w:p>
        </w:tc>
        <w:tc>
          <w:tcPr>
            <w:tcW w:w="690" w:type="pct"/>
            <w:vAlign w:val="bottom"/>
          </w:tcPr>
          <w:p w14:paraId="01E46FDD" w14:textId="21ECD2FC" w:rsidR="00820010" w:rsidRPr="00C87BD3" w:rsidRDefault="00820010" w:rsidP="00474518">
            <w:pPr>
              <w:jc w:val="right"/>
            </w:pPr>
            <w:r w:rsidRPr="00C87BD3">
              <w:t>2</w:t>
            </w:r>
            <w:r w:rsidR="001E10DB" w:rsidRPr="00C87BD3">
              <w:t>4</w:t>
            </w:r>
            <w:r w:rsidR="001E10DB">
              <w:t> </w:t>
            </w:r>
            <w:r w:rsidR="001E10DB" w:rsidRPr="00C87BD3">
              <w:t>385</w:t>
            </w:r>
          </w:p>
        </w:tc>
        <w:tc>
          <w:tcPr>
            <w:tcW w:w="793" w:type="pct"/>
            <w:vAlign w:val="bottom"/>
          </w:tcPr>
          <w:p w14:paraId="33A415ED" w14:textId="3F27F373" w:rsidR="00820010" w:rsidRPr="00C87BD3" w:rsidRDefault="00820010" w:rsidP="00474518">
            <w:pPr>
              <w:jc w:val="right"/>
            </w:pPr>
            <w:r w:rsidRPr="00C87BD3">
              <w:t>7,</w:t>
            </w:r>
            <w:r w:rsidR="001E10DB" w:rsidRPr="00C87BD3">
              <w:t>4</w:t>
            </w:r>
            <w:r w:rsidR="001E10DB">
              <w:t> %</w:t>
            </w:r>
          </w:p>
        </w:tc>
      </w:tr>
      <w:tr w:rsidR="00000000" w:rsidRPr="00C87BD3" w14:paraId="135CB3B9" w14:textId="77777777" w:rsidTr="00474518">
        <w:trPr>
          <w:trHeight w:val="113"/>
        </w:trPr>
        <w:tc>
          <w:tcPr>
            <w:tcW w:w="483" w:type="pct"/>
            <w:vAlign w:val="bottom"/>
          </w:tcPr>
          <w:p w14:paraId="02E091A3" w14:textId="77777777" w:rsidR="00820010" w:rsidRPr="00C87BD3" w:rsidRDefault="00820010" w:rsidP="00474518">
            <w:pPr>
              <w:pStyle w:val="TabellHode-rad"/>
            </w:pPr>
            <w:r w:rsidRPr="00C87BD3">
              <w:t>2015</w:t>
            </w:r>
          </w:p>
        </w:tc>
        <w:tc>
          <w:tcPr>
            <w:tcW w:w="517" w:type="pct"/>
            <w:vAlign w:val="bottom"/>
          </w:tcPr>
          <w:p w14:paraId="7C3FBB8E" w14:textId="77777777" w:rsidR="00820010" w:rsidRPr="00C87BD3" w:rsidRDefault="00820010" w:rsidP="00474518">
            <w:pPr>
              <w:jc w:val="right"/>
            </w:pPr>
            <w:r w:rsidRPr="00C87BD3">
              <w:t>680</w:t>
            </w:r>
          </w:p>
        </w:tc>
        <w:tc>
          <w:tcPr>
            <w:tcW w:w="414" w:type="pct"/>
            <w:vAlign w:val="bottom"/>
          </w:tcPr>
          <w:p w14:paraId="340B3046" w14:textId="77777777" w:rsidR="00820010" w:rsidRPr="00C87BD3" w:rsidRDefault="00820010" w:rsidP="00474518">
            <w:pPr>
              <w:jc w:val="right"/>
            </w:pPr>
            <w:r w:rsidRPr="00C87BD3">
              <w:t>68</w:t>
            </w:r>
          </w:p>
        </w:tc>
        <w:tc>
          <w:tcPr>
            <w:tcW w:w="518" w:type="pct"/>
            <w:vAlign w:val="bottom"/>
          </w:tcPr>
          <w:p w14:paraId="2C47B763" w14:textId="77777777" w:rsidR="00820010" w:rsidRPr="00C87BD3" w:rsidRDefault="00820010" w:rsidP="00474518">
            <w:pPr>
              <w:jc w:val="right"/>
            </w:pPr>
            <w:r w:rsidRPr="00C87BD3">
              <w:t>612</w:t>
            </w:r>
          </w:p>
        </w:tc>
        <w:tc>
          <w:tcPr>
            <w:tcW w:w="793" w:type="pct"/>
            <w:vAlign w:val="bottom"/>
          </w:tcPr>
          <w:p w14:paraId="56530F27" w14:textId="307FAF79" w:rsidR="00820010" w:rsidRPr="00C87BD3" w:rsidRDefault="001E10DB" w:rsidP="00474518">
            <w:pPr>
              <w:jc w:val="right"/>
            </w:pPr>
            <w:r w:rsidRPr="00C87BD3">
              <w:t>1</w:t>
            </w:r>
            <w:r>
              <w:t> </w:t>
            </w:r>
            <w:r w:rsidRPr="00C87BD3">
              <w:t>125</w:t>
            </w:r>
          </w:p>
        </w:tc>
        <w:tc>
          <w:tcPr>
            <w:tcW w:w="793" w:type="pct"/>
            <w:vAlign w:val="bottom"/>
          </w:tcPr>
          <w:p w14:paraId="4B79423B" w14:textId="1503135C" w:rsidR="00820010" w:rsidRPr="00C87BD3" w:rsidRDefault="001E10DB" w:rsidP="00474518">
            <w:pPr>
              <w:jc w:val="right"/>
            </w:pPr>
            <w:r w:rsidRPr="00C87BD3">
              <w:t>1</w:t>
            </w:r>
            <w:r>
              <w:t> </w:t>
            </w:r>
            <w:r w:rsidRPr="00C87BD3">
              <w:t>737</w:t>
            </w:r>
          </w:p>
        </w:tc>
        <w:tc>
          <w:tcPr>
            <w:tcW w:w="690" w:type="pct"/>
            <w:vAlign w:val="bottom"/>
          </w:tcPr>
          <w:p w14:paraId="05EE9CF7" w14:textId="4044648F" w:rsidR="00820010" w:rsidRPr="00C87BD3" w:rsidRDefault="00820010" w:rsidP="00474518">
            <w:pPr>
              <w:jc w:val="right"/>
            </w:pPr>
            <w:r w:rsidRPr="00C87BD3">
              <w:t>2</w:t>
            </w:r>
            <w:r w:rsidR="001E10DB" w:rsidRPr="00C87BD3">
              <w:t>7</w:t>
            </w:r>
            <w:r w:rsidR="001E10DB">
              <w:t> </w:t>
            </w:r>
            <w:r w:rsidR="001E10DB" w:rsidRPr="00C87BD3">
              <w:t>724</w:t>
            </w:r>
          </w:p>
        </w:tc>
        <w:tc>
          <w:tcPr>
            <w:tcW w:w="793" w:type="pct"/>
            <w:vAlign w:val="bottom"/>
          </w:tcPr>
          <w:p w14:paraId="2E0866CE" w14:textId="79C161AB" w:rsidR="00820010" w:rsidRPr="00C87BD3" w:rsidRDefault="00820010" w:rsidP="00474518">
            <w:pPr>
              <w:jc w:val="right"/>
            </w:pPr>
            <w:r w:rsidRPr="00C87BD3">
              <w:t>6,</w:t>
            </w:r>
            <w:r w:rsidR="001E10DB" w:rsidRPr="00C87BD3">
              <w:t>3</w:t>
            </w:r>
            <w:r w:rsidR="001E10DB">
              <w:t> %</w:t>
            </w:r>
          </w:p>
        </w:tc>
      </w:tr>
      <w:tr w:rsidR="00000000" w:rsidRPr="00C87BD3" w14:paraId="5857FB05" w14:textId="77777777" w:rsidTr="00474518">
        <w:trPr>
          <w:trHeight w:val="113"/>
        </w:trPr>
        <w:tc>
          <w:tcPr>
            <w:tcW w:w="483" w:type="pct"/>
            <w:vAlign w:val="bottom"/>
          </w:tcPr>
          <w:p w14:paraId="66676D3D" w14:textId="77777777" w:rsidR="00820010" w:rsidRPr="00C87BD3" w:rsidRDefault="00820010" w:rsidP="00474518">
            <w:pPr>
              <w:pStyle w:val="TabellHode-rad"/>
            </w:pPr>
            <w:r w:rsidRPr="00C87BD3">
              <w:t>2016</w:t>
            </w:r>
          </w:p>
        </w:tc>
        <w:tc>
          <w:tcPr>
            <w:tcW w:w="517" w:type="pct"/>
            <w:vAlign w:val="bottom"/>
          </w:tcPr>
          <w:p w14:paraId="28D69D5F" w14:textId="77777777" w:rsidR="00820010" w:rsidRPr="00C87BD3" w:rsidRDefault="00820010" w:rsidP="00474518">
            <w:pPr>
              <w:jc w:val="right"/>
            </w:pPr>
            <w:r w:rsidRPr="00C87BD3">
              <w:t>724</w:t>
            </w:r>
          </w:p>
        </w:tc>
        <w:tc>
          <w:tcPr>
            <w:tcW w:w="414" w:type="pct"/>
            <w:vAlign w:val="bottom"/>
          </w:tcPr>
          <w:p w14:paraId="4C6001AE" w14:textId="77777777" w:rsidR="00820010" w:rsidRPr="00C87BD3" w:rsidRDefault="00820010" w:rsidP="00474518">
            <w:pPr>
              <w:jc w:val="right"/>
            </w:pPr>
            <w:r w:rsidRPr="00C87BD3">
              <w:t>105</w:t>
            </w:r>
          </w:p>
        </w:tc>
        <w:tc>
          <w:tcPr>
            <w:tcW w:w="518" w:type="pct"/>
            <w:vAlign w:val="bottom"/>
          </w:tcPr>
          <w:p w14:paraId="1A2D4495" w14:textId="77777777" w:rsidR="00820010" w:rsidRPr="00C87BD3" w:rsidRDefault="00820010" w:rsidP="00474518">
            <w:pPr>
              <w:jc w:val="right"/>
            </w:pPr>
            <w:r w:rsidRPr="00C87BD3">
              <w:t>619</w:t>
            </w:r>
          </w:p>
        </w:tc>
        <w:tc>
          <w:tcPr>
            <w:tcW w:w="793" w:type="pct"/>
            <w:vAlign w:val="bottom"/>
          </w:tcPr>
          <w:p w14:paraId="55ACCFD6" w14:textId="67893ADC" w:rsidR="00820010" w:rsidRPr="00C87BD3" w:rsidRDefault="001E10DB" w:rsidP="00474518">
            <w:pPr>
              <w:jc w:val="right"/>
            </w:pPr>
            <w:r w:rsidRPr="00C87BD3">
              <w:t>1</w:t>
            </w:r>
            <w:r>
              <w:t> </w:t>
            </w:r>
            <w:r w:rsidRPr="00C87BD3">
              <w:t>137</w:t>
            </w:r>
          </w:p>
        </w:tc>
        <w:tc>
          <w:tcPr>
            <w:tcW w:w="793" w:type="pct"/>
            <w:vAlign w:val="bottom"/>
          </w:tcPr>
          <w:p w14:paraId="61AE1810" w14:textId="061AD51A" w:rsidR="00820010" w:rsidRPr="00C87BD3" w:rsidRDefault="001E10DB" w:rsidP="00474518">
            <w:pPr>
              <w:jc w:val="right"/>
            </w:pPr>
            <w:r w:rsidRPr="00C87BD3">
              <w:t>1</w:t>
            </w:r>
            <w:r>
              <w:t> </w:t>
            </w:r>
            <w:r w:rsidRPr="00C87BD3">
              <w:t>756</w:t>
            </w:r>
          </w:p>
        </w:tc>
        <w:tc>
          <w:tcPr>
            <w:tcW w:w="690" w:type="pct"/>
            <w:vAlign w:val="bottom"/>
          </w:tcPr>
          <w:p w14:paraId="6EDDF70D" w14:textId="526CB211" w:rsidR="00820010" w:rsidRPr="00C87BD3" w:rsidRDefault="00820010" w:rsidP="00474518">
            <w:pPr>
              <w:jc w:val="right"/>
            </w:pPr>
            <w:r w:rsidRPr="00C87BD3">
              <w:t>2</w:t>
            </w:r>
            <w:r w:rsidR="001E10DB" w:rsidRPr="00C87BD3">
              <w:t>7</w:t>
            </w:r>
            <w:r w:rsidR="001E10DB">
              <w:t> </w:t>
            </w:r>
            <w:r w:rsidR="001E10DB" w:rsidRPr="00C87BD3">
              <w:t>989</w:t>
            </w:r>
          </w:p>
        </w:tc>
        <w:tc>
          <w:tcPr>
            <w:tcW w:w="793" w:type="pct"/>
            <w:vAlign w:val="bottom"/>
          </w:tcPr>
          <w:p w14:paraId="545B9460" w14:textId="10CECBF6" w:rsidR="00820010" w:rsidRPr="00C87BD3" w:rsidRDefault="00820010" w:rsidP="00474518">
            <w:pPr>
              <w:jc w:val="right"/>
            </w:pPr>
            <w:r w:rsidRPr="00C87BD3">
              <w:t>6,</w:t>
            </w:r>
            <w:r w:rsidR="001E10DB" w:rsidRPr="00C87BD3">
              <w:t>3</w:t>
            </w:r>
            <w:r w:rsidR="001E10DB">
              <w:t> %</w:t>
            </w:r>
          </w:p>
        </w:tc>
      </w:tr>
      <w:tr w:rsidR="00000000" w:rsidRPr="00C87BD3" w14:paraId="34FE70CC" w14:textId="77777777" w:rsidTr="00474518">
        <w:trPr>
          <w:trHeight w:val="113"/>
        </w:trPr>
        <w:tc>
          <w:tcPr>
            <w:tcW w:w="483" w:type="pct"/>
            <w:vAlign w:val="bottom"/>
          </w:tcPr>
          <w:p w14:paraId="4245C7FB" w14:textId="77777777" w:rsidR="00820010" w:rsidRPr="00C87BD3" w:rsidRDefault="00820010" w:rsidP="00474518">
            <w:pPr>
              <w:pStyle w:val="TabellHode-rad"/>
            </w:pPr>
            <w:r w:rsidRPr="00C87BD3">
              <w:t>2017</w:t>
            </w:r>
          </w:p>
        </w:tc>
        <w:tc>
          <w:tcPr>
            <w:tcW w:w="517" w:type="pct"/>
            <w:vAlign w:val="bottom"/>
          </w:tcPr>
          <w:p w14:paraId="0A15C7DF" w14:textId="77777777" w:rsidR="00820010" w:rsidRPr="00C87BD3" w:rsidRDefault="00820010" w:rsidP="00474518">
            <w:pPr>
              <w:jc w:val="right"/>
            </w:pPr>
            <w:r w:rsidRPr="00C87BD3">
              <w:t>577</w:t>
            </w:r>
          </w:p>
        </w:tc>
        <w:tc>
          <w:tcPr>
            <w:tcW w:w="414" w:type="pct"/>
            <w:vAlign w:val="bottom"/>
          </w:tcPr>
          <w:p w14:paraId="00A167C5" w14:textId="77777777" w:rsidR="00820010" w:rsidRPr="00C87BD3" w:rsidRDefault="00820010" w:rsidP="00474518">
            <w:pPr>
              <w:jc w:val="right"/>
            </w:pPr>
            <w:r w:rsidRPr="00C87BD3">
              <w:t>55</w:t>
            </w:r>
          </w:p>
        </w:tc>
        <w:tc>
          <w:tcPr>
            <w:tcW w:w="518" w:type="pct"/>
            <w:vAlign w:val="bottom"/>
          </w:tcPr>
          <w:p w14:paraId="4B16950E" w14:textId="77777777" w:rsidR="00820010" w:rsidRPr="00C87BD3" w:rsidRDefault="00820010" w:rsidP="00474518">
            <w:pPr>
              <w:jc w:val="right"/>
            </w:pPr>
            <w:r w:rsidRPr="00C87BD3">
              <w:t>522</w:t>
            </w:r>
          </w:p>
        </w:tc>
        <w:tc>
          <w:tcPr>
            <w:tcW w:w="793" w:type="pct"/>
            <w:vAlign w:val="bottom"/>
          </w:tcPr>
          <w:p w14:paraId="3C612589" w14:textId="0769A8A6" w:rsidR="00820010" w:rsidRPr="00C87BD3" w:rsidRDefault="001E10DB" w:rsidP="00474518">
            <w:pPr>
              <w:jc w:val="right"/>
            </w:pPr>
            <w:r w:rsidRPr="00C87BD3">
              <w:t>1</w:t>
            </w:r>
            <w:r>
              <w:t> </w:t>
            </w:r>
            <w:r w:rsidRPr="00C87BD3">
              <w:t>163</w:t>
            </w:r>
          </w:p>
        </w:tc>
        <w:tc>
          <w:tcPr>
            <w:tcW w:w="793" w:type="pct"/>
            <w:vAlign w:val="bottom"/>
          </w:tcPr>
          <w:p w14:paraId="75E9C9D7" w14:textId="1AA1876D" w:rsidR="00820010" w:rsidRPr="00C87BD3" w:rsidRDefault="001E10DB" w:rsidP="00474518">
            <w:pPr>
              <w:jc w:val="right"/>
            </w:pPr>
            <w:r w:rsidRPr="00C87BD3">
              <w:t>1</w:t>
            </w:r>
            <w:r>
              <w:t> </w:t>
            </w:r>
            <w:r w:rsidRPr="00C87BD3">
              <w:t>685</w:t>
            </w:r>
          </w:p>
        </w:tc>
        <w:tc>
          <w:tcPr>
            <w:tcW w:w="690" w:type="pct"/>
            <w:vAlign w:val="bottom"/>
          </w:tcPr>
          <w:p w14:paraId="24F12B7A" w14:textId="01014CC8" w:rsidR="00820010" w:rsidRPr="00C87BD3" w:rsidRDefault="00820010" w:rsidP="00474518">
            <w:pPr>
              <w:jc w:val="right"/>
            </w:pPr>
            <w:r w:rsidRPr="00C87BD3">
              <w:t>2</w:t>
            </w:r>
            <w:r w:rsidR="001E10DB" w:rsidRPr="00C87BD3">
              <w:t>7</w:t>
            </w:r>
            <w:r w:rsidR="001E10DB">
              <w:t> </w:t>
            </w:r>
            <w:r w:rsidR="001E10DB" w:rsidRPr="00C87BD3">
              <w:t>673</w:t>
            </w:r>
          </w:p>
        </w:tc>
        <w:tc>
          <w:tcPr>
            <w:tcW w:w="793" w:type="pct"/>
            <w:vAlign w:val="bottom"/>
          </w:tcPr>
          <w:p w14:paraId="531DB03A" w14:textId="40F41149" w:rsidR="00820010" w:rsidRPr="00C87BD3" w:rsidRDefault="00820010" w:rsidP="00474518">
            <w:pPr>
              <w:jc w:val="right"/>
            </w:pPr>
            <w:r w:rsidRPr="00C87BD3">
              <w:t>6,</w:t>
            </w:r>
            <w:r w:rsidR="001E10DB" w:rsidRPr="00C87BD3">
              <w:t>1</w:t>
            </w:r>
            <w:r w:rsidR="001E10DB">
              <w:t> %</w:t>
            </w:r>
          </w:p>
        </w:tc>
      </w:tr>
      <w:tr w:rsidR="00000000" w:rsidRPr="00C87BD3" w14:paraId="5E9B1F3F" w14:textId="77777777" w:rsidTr="00474518">
        <w:trPr>
          <w:trHeight w:val="113"/>
        </w:trPr>
        <w:tc>
          <w:tcPr>
            <w:tcW w:w="483" w:type="pct"/>
            <w:vAlign w:val="bottom"/>
          </w:tcPr>
          <w:p w14:paraId="2039FFC7" w14:textId="77777777" w:rsidR="00820010" w:rsidRPr="00C87BD3" w:rsidRDefault="00820010" w:rsidP="00474518">
            <w:pPr>
              <w:pStyle w:val="TabellHode-rad"/>
            </w:pPr>
            <w:r w:rsidRPr="00C87BD3">
              <w:t>2018</w:t>
            </w:r>
          </w:p>
        </w:tc>
        <w:tc>
          <w:tcPr>
            <w:tcW w:w="517" w:type="pct"/>
            <w:vAlign w:val="bottom"/>
          </w:tcPr>
          <w:p w14:paraId="6C163B93" w14:textId="77777777" w:rsidR="00820010" w:rsidRPr="00C87BD3" w:rsidRDefault="00820010" w:rsidP="00474518">
            <w:pPr>
              <w:jc w:val="right"/>
            </w:pPr>
            <w:r w:rsidRPr="00C87BD3">
              <w:t>668</w:t>
            </w:r>
          </w:p>
        </w:tc>
        <w:tc>
          <w:tcPr>
            <w:tcW w:w="414" w:type="pct"/>
            <w:vAlign w:val="bottom"/>
          </w:tcPr>
          <w:p w14:paraId="2BF85EC7" w14:textId="77777777" w:rsidR="00820010" w:rsidRPr="00C87BD3" w:rsidRDefault="00820010" w:rsidP="00474518">
            <w:pPr>
              <w:jc w:val="right"/>
            </w:pPr>
            <w:r w:rsidRPr="00C87BD3">
              <w:t>66</w:t>
            </w:r>
          </w:p>
        </w:tc>
        <w:tc>
          <w:tcPr>
            <w:tcW w:w="518" w:type="pct"/>
            <w:vAlign w:val="bottom"/>
          </w:tcPr>
          <w:p w14:paraId="7258D32E" w14:textId="77777777" w:rsidR="00820010" w:rsidRPr="00C87BD3" w:rsidRDefault="00820010" w:rsidP="00474518">
            <w:pPr>
              <w:jc w:val="right"/>
            </w:pPr>
            <w:r w:rsidRPr="00C87BD3">
              <w:t>602</w:t>
            </w:r>
          </w:p>
        </w:tc>
        <w:tc>
          <w:tcPr>
            <w:tcW w:w="793" w:type="pct"/>
            <w:vAlign w:val="bottom"/>
          </w:tcPr>
          <w:p w14:paraId="54AA7236" w14:textId="76174689" w:rsidR="00820010" w:rsidRPr="00C87BD3" w:rsidRDefault="001E10DB" w:rsidP="00474518">
            <w:pPr>
              <w:jc w:val="right"/>
            </w:pPr>
            <w:r w:rsidRPr="00C87BD3">
              <w:t>1</w:t>
            </w:r>
            <w:r>
              <w:t> </w:t>
            </w:r>
            <w:r w:rsidRPr="00C87BD3">
              <w:t>205</w:t>
            </w:r>
          </w:p>
        </w:tc>
        <w:tc>
          <w:tcPr>
            <w:tcW w:w="793" w:type="pct"/>
            <w:vAlign w:val="bottom"/>
          </w:tcPr>
          <w:p w14:paraId="29EC6E0A" w14:textId="22FB0768" w:rsidR="00820010" w:rsidRPr="00C87BD3" w:rsidRDefault="001E10DB" w:rsidP="00474518">
            <w:pPr>
              <w:jc w:val="right"/>
            </w:pPr>
            <w:r w:rsidRPr="00C87BD3">
              <w:t>1</w:t>
            </w:r>
            <w:r>
              <w:t> </w:t>
            </w:r>
            <w:r w:rsidRPr="00C87BD3">
              <w:t>806</w:t>
            </w:r>
          </w:p>
        </w:tc>
        <w:tc>
          <w:tcPr>
            <w:tcW w:w="690" w:type="pct"/>
            <w:vAlign w:val="bottom"/>
          </w:tcPr>
          <w:p w14:paraId="6E46491A" w14:textId="6E907E60" w:rsidR="00820010" w:rsidRPr="00C87BD3" w:rsidRDefault="00820010" w:rsidP="00474518">
            <w:pPr>
              <w:jc w:val="right"/>
            </w:pPr>
            <w:r w:rsidRPr="00C87BD3">
              <w:t>2</w:t>
            </w:r>
            <w:r w:rsidR="001E10DB" w:rsidRPr="00C87BD3">
              <w:t>8</w:t>
            </w:r>
            <w:r w:rsidR="001E10DB">
              <w:t> </w:t>
            </w:r>
            <w:r w:rsidR="001E10DB" w:rsidRPr="00C87BD3">
              <w:t>581</w:t>
            </w:r>
          </w:p>
        </w:tc>
        <w:tc>
          <w:tcPr>
            <w:tcW w:w="793" w:type="pct"/>
            <w:vAlign w:val="bottom"/>
          </w:tcPr>
          <w:p w14:paraId="196F51A0" w14:textId="2552FB08" w:rsidR="00820010" w:rsidRPr="00C87BD3" w:rsidRDefault="00820010" w:rsidP="00474518">
            <w:pPr>
              <w:jc w:val="right"/>
            </w:pPr>
            <w:r w:rsidRPr="00C87BD3">
              <w:t>6,</w:t>
            </w:r>
            <w:r w:rsidR="001E10DB" w:rsidRPr="00C87BD3">
              <w:t>3</w:t>
            </w:r>
            <w:r w:rsidR="001E10DB">
              <w:t> %</w:t>
            </w:r>
          </w:p>
        </w:tc>
      </w:tr>
      <w:tr w:rsidR="00000000" w:rsidRPr="00C87BD3" w14:paraId="084B78CE" w14:textId="77777777" w:rsidTr="00474518">
        <w:trPr>
          <w:trHeight w:val="113"/>
        </w:trPr>
        <w:tc>
          <w:tcPr>
            <w:tcW w:w="483" w:type="pct"/>
            <w:vAlign w:val="bottom"/>
          </w:tcPr>
          <w:p w14:paraId="000A8F9A" w14:textId="77777777" w:rsidR="00820010" w:rsidRPr="00C87BD3" w:rsidRDefault="00820010" w:rsidP="00474518">
            <w:pPr>
              <w:pStyle w:val="TabellHode-rad"/>
            </w:pPr>
            <w:r w:rsidRPr="00C87BD3">
              <w:t>2019</w:t>
            </w:r>
          </w:p>
        </w:tc>
        <w:tc>
          <w:tcPr>
            <w:tcW w:w="517" w:type="pct"/>
            <w:vAlign w:val="bottom"/>
          </w:tcPr>
          <w:p w14:paraId="3033C703" w14:textId="77777777" w:rsidR="00820010" w:rsidRPr="00C87BD3" w:rsidRDefault="00820010" w:rsidP="00474518">
            <w:pPr>
              <w:jc w:val="right"/>
            </w:pPr>
            <w:r w:rsidRPr="00C87BD3">
              <w:t>662</w:t>
            </w:r>
          </w:p>
        </w:tc>
        <w:tc>
          <w:tcPr>
            <w:tcW w:w="414" w:type="pct"/>
            <w:vAlign w:val="bottom"/>
          </w:tcPr>
          <w:p w14:paraId="4D667D2E" w14:textId="77777777" w:rsidR="00820010" w:rsidRPr="00C87BD3" w:rsidRDefault="00820010" w:rsidP="00474518">
            <w:pPr>
              <w:jc w:val="right"/>
            </w:pPr>
            <w:r w:rsidRPr="00C87BD3">
              <w:t>94</w:t>
            </w:r>
          </w:p>
        </w:tc>
        <w:tc>
          <w:tcPr>
            <w:tcW w:w="518" w:type="pct"/>
            <w:vAlign w:val="bottom"/>
          </w:tcPr>
          <w:p w14:paraId="6FDD32F0" w14:textId="77777777" w:rsidR="00820010" w:rsidRPr="00C87BD3" w:rsidRDefault="00820010" w:rsidP="00474518">
            <w:pPr>
              <w:jc w:val="right"/>
            </w:pPr>
            <w:r w:rsidRPr="00C87BD3">
              <w:t>568</w:t>
            </w:r>
          </w:p>
        </w:tc>
        <w:tc>
          <w:tcPr>
            <w:tcW w:w="793" w:type="pct"/>
            <w:vAlign w:val="bottom"/>
          </w:tcPr>
          <w:p w14:paraId="13F80A3D" w14:textId="08A3C210" w:rsidR="00820010" w:rsidRPr="00C87BD3" w:rsidRDefault="001E10DB" w:rsidP="00474518">
            <w:pPr>
              <w:jc w:val="right"/>
            </w:pPr>
            <w:r w:rsidRPr="00C87BD3">
              <w:t>1</w:t>
            </w:r>
            <w:r>
              <w:t> </w:t>
            </w:r>
            <w:r w:rsidRPr="00C87BD3">
              <w:t>244</w:t>
            </w:r>
          </w:p>
        </w:tc>
        <w:tc>
          <w:tcPr>
            <w:tcW w:w="793" w:type="pct"/>
            <w:vAlign w:val="bottom"/>
          </w:tcPr>
          <w:p w14:paraId="2DAD931D" w14:textId="7BBB1D08" w:rsidR="00820010" w:rsidRPr="00C87BD3" w:rsidRDefault="001E10DB" w:rsidP="00474518">
            <w:pPr>
              <w:jc w:val="right"/>
            </w:pPr>
            <w:r w:rsidRPr="00C87BD3">
              <w:t>1</w:t>
            </w:r>
            <w:r>
              <w:t> </w:t>
            </w:r>
            <w:r w:rsidRPr="00C87BD3">
              <w:t>812</w:t>
            </w:r>
          </w:p>
        </w:tc>
        <w:tc>
          <w:tcPr>
            <w:tcW w:w="690" w:type="pct"/>
            <w:vAlign w:val="bottom"/>
          </w:tcPr>
          <w:p w14:paraId="76F187EA" w14:textId="28767C49" w:rsidR="00820010" w:rsidRPr="00C87BD3" w:rsidRDefault="00820010" w:rsidP="00474518">
            <w:pPr>
              <w:jc w:val="right"/>
            </w:pPr>
            <w:r w:rsidRPr="00C87BD3">
              <w:t>2</w:t>
            </w:r>
            <w:r w:rsidR="001E10DB" w:rsidRPr="00C87BD3">
              <w:t>9</w:t>
            </w:r>
            <w:r w:rsidR="001E10DB">
              <w:t> </w:t>
            </w:r>
            <w:r w:rsidR="001E10DB" w:rsidRPr="00C87BD3">
              <w:t>979</w:t>
            </w:r>
          </w:p>
        </w:tc>
        <w:tc>
          <w:tcPr>
            <w:tcW w:w="793" w:type="pct"/>
            <w:vAlign w:val="bottom"/>
          </w:tcPr>
          <w:p w14:paraId="2AF807AE" w14:textId="2143C179" w:rsidR="00820010" w:rsidRPr="00C87BD3" w:rsidRDefault="00820010" w:rsidP="00474518">
            <w:pPr>
              <w:jc w:val="right"/>
            </w:pPr>
            <w:r w:rsidRPr="00C87BD3">
              <w:t>6,</w:t>
            </w:r>
            <w:r w:rsidR="001E10DB" w:rsidRPr="00C87BD3">
              <w:t>0</w:t>
            </w:r>
            <w:r w:rsidR="001E10DB">
              <w:t> %</w:t>
            </w:r>
          </w:p>
        </w:tc>
      </w:tr>
      <w:tr w:rsidR="00000000" w:rsidRPr="00C87BD3" w14:paraId="0824A7C8" w14:textId="77777777" w:rsidTr="00474518">
        <w:trPr>
          <w:trHeight w:val="113"/>
        </w:trPr>
        <w:tc>
          <w:tcPr>
            <w:tcW w:w="483" w:type="pct"/>
            <w:vAlign w:val="bottom"/>
          </w:tcPr>
          <w:p w14:paraId="52661B1A" w14:textId="77777777" w:rsidR="00820010" w:rsidRPr="00C87BD3" w:rsidRDefault="00820010" w:rsidP="00474518">
            <w:pPr>
              <w:pStyle w:val="TabellHode-rad"/>
            </w:pPr>
            <w:r w:rsidRPr="00C87BD3">
              <w:t>2020</w:t>
            </w:r>
          </w:p>
        </w:tc>
        <w:tc>
          <w:tcPr>
            <w:tcW w:w="517" w:type="pct"/>
            <w:vAlign w:val="bottom"/>
          </w:tcPr>
          <w:p w14:paraId="322A8AFD" w14:textId="6A6BFBF5" w:rsidR="00820010" w:rsidRPr="00C87BD3" w:rsidRDefault="001E10DB" w:rsidP="00474518">
            <w:pPr>
              <w:jc w:val="right"/>
            </w:pPr>
            <w:r w:rsidRPr="00C87BD3">
              <w:t>1</w:t>
            </w:r>
            <w:r>
              <w:t> </w:t>
            </w:r>
            <w:r w:rsidRPr="00C87BD3">
              <w:t>534</w:t>
            </w:r>
          </w:p>
        </w:tc>
        <w:tc>
          <w:tcPr>
            <w:tcW w:w="414" w:type="pct"/>
            <w:vAlign w:val="bottom"/>
          </w:tcPr>
          <w:p w14:paraId="2522DDE2" w14:textId="77777777" w:rsidR="00820010" w:rsidRPr="00C87BD3" w:rsidRDefault="00820010" w:rsidP="00474518">
            <w:pPr>
              <w:jc w:val="right"/>
            </w:pPr>
            <w:r w:rsidRPr="00C87BD3">
              <w:t>48</w:t>
            </w:r>
          </w:p>
        </w:tc>
        <w:tc>
          <w:tcPr>
            <w:tcW w:w="518" w:type="pct"/>
            <w:vAlign w:val="bottom"/>
          </w:tcPr>
          <w:p w14:paraId="45A6F600" w14:textId="03472145" w:rsidR="00820010" w:rsidRPr="00C87BD3" w:rsidRDefault="001E10DB" w:rsidP="00474518">
            <w:pPr>
              <w:jc w:val="right"/>
            </w:pPr>
            <w:r w:rsidRPr="00C87BD3">
              <w:t>1</w:t>
            </w:r>
            <w:r>
              <w:t> </w:t>
            </w:r>
            <w:r w:rsidRPr="00C87BD3">
              <w:t>486</w:t>
            </w:r>
          </w:p>
        </w:tc>
        <w:tc>
          <w:tcPr>
            <w:tcW w:w="793" w:type="pct"/>
            <w:vAlign w:val="bottom"/>
          </w:tcPr>
          <w:p w14:paraId="3138421B" w14:textId="0256E42D" w:rsidR="00820010" w:rsidRPr="00C87BD3" w:rsidRDefault="001E10DB" w:rsidP="00474518">
            <w:pPr>
              <w:jc w:val="right"/>
            </w:pPr>
            <w:r w:rsidRPr="00C87BD3">
              <w:t>1</w:t>
            </w:r>
            <w:r>
              <w:t> </w:t>
            </w:r>
            <w:r w:rsidRPr="00C87BD3">
              <w:t>320</w:t>
            </w:r>
          </w:p>
        </w:tc>
        <w:tc>
          <w:tcPr>
            <w:tcW w:w="793" w:type="pct"/>
            <w:vAlign w:val="bottom"/>
          </w:tcPr>
          <w:p w14:paraId="564CD30F" w14:textId="4DCD0CFA" w:rsidR="00820010" w:rsidRPr="00C87BD3" w:rsidRDefault="001E10DB" w:rsidP="00474518">
            <w:pPr>
              <w:jc w:val="right"/>
            </w:pPr>
            <w:r w:rsidRPr="00C87BD3">
              <w:t>2</w:t>
            </w:r>
            <w:r>
              <w:t> </w:t>
            </w:r>
            <w:r w:rsidRPr="00C87BD3">
              <w:t>806</w:t>
            </w:r>
          </w:p>
        </w:tc>
        <w:tc>
          <w:tcPr>
            <w:tcW w:w="690" w:type="pct"/>
            <w:vAlign w:val="bottom"/>
          </w:tcPr>
          <w:p w14:paraId="5C49CAB4" w14:textId="226CBAF6" w:rsidR="00820010" w:rsidRPr="00C87BD3" w:rsidRDefault="00820010" w:rsidP="00474518">
            <w:pPr>
              <w:jc w:val="right"/>
            </w:pPr>
            <w:r w:rsidRPr="00C87BD3">
              <w:t>3</w:t>
            </w:r>
            <w:r w:rsidR="001E10DB" w:rsidRPr="00C87BD3">
              <w:t>1</w:t>
            </w:r>
            <w:r w:rsidR="001E10DB">
              <w:t> </w:t>
            </w:r>
            <w:r w:rsidR="001E10DB" w:rsidRPr="00C87BD3">
              <w:t>472</w:t>
            </w:r>
          </w:p>
        </w:tc>
        <w:tc>
          <w:tcPr>
            <w:tcW w:w="793" w:type="pct"/>
            <w:vAlign w:val="bottom"/>
          </w:tcPr>
          <w:p w14:paraId="15F23695" w14:textId="31AA9CD7" w:rsidR="00820010" w:rsidRPr="00C87BD3" w:rsidRDefault="00820010" w:rsidP="00474518">
            <w:pPr>
              <w:jc w:val="right"/>
            </w:pPr>
            <w:r w:rsidRPr="00C87BD3">
              <w:t>8,</w:t>
            </w:r>
            <w:r w:rsidR="001E10DB" w:rsidRPr="00C87BD3">
              <w:t>9</w:t>
            </w:r>
            <w:r w:rsidR="001E10DB">
              <w:t> %</w:t>
            </w:r>
          </w:p>
        </w:tc>
      </w:tr>
      <w:tr w:rsidR="00000000" w:rsidRPr="00C87BD3" w14:paraId="028AC9E0" w14:textId="77777777" w:rsidTr="00474518">
        <w:trPr>
          <w:trHeight w:val="113"/>
        </w:trPr>
        <w:tc>
          <w:tcPr>
            <w:tcW w:w="483" w:type="pct"/>
            <w:vAlign w:val="bottom"/>
          </w:tcPr>
          <w:p w14:paraId="0145593C" w14:textId="77777777" w:rsidR="00820010" w:rsidRPr="00C87BD3" w:rsidRDefault="00820010" w:rsidP="00474518">
            <w:pPr>
              <w:pStyle w:val="TabellHode-rad"/>
            </w:pPr>
            <w:r w:rsidRPr="00C87BD3">
              <w:t>2021</w:t>
            </w:r>
          </w:p>
        </w:tc>
        <w:tc>
          <w:tcPr>
            <w:tcW w:w="517" w:type="pct"/>
            <w:vAlign w:val="bottom"/>
          </w:tcPr>
          <w:p w14:paraId="5C7D0167" w14:textId="77777777" w:rsidR="00820010" w:rsidRPr="00C87BD3" w:rsidRDefault="00820010" w:rsidP="00474518">
            <w:pPr>
              <w:jc w:val="right"/>
            </w:pPr>
            <w:r w:rsidRPr="00C87BD3">
              <w:t>845</w:t>
            </w:r>
          </w:p>
        </w:tc>
        <w:tc>
          <w:tcPr>
            <w:tcW w:w="414" w:type="pct"/>
            <w:vAlign w:val="bottom"/>
          </w:tcPr>
          <w:p w14:paraId="42ABA582" w14:textId="77777777" w:rsidR="00820010" w:rsidRPr="00C87BD3" w:rsidRDefault="00820010" w:rsidP="00474518">
            <w:pPr>
              <w:jc w:val="right"/>
            </w:pPr>
            <w:r w:rsidRPr="00C87BD3">
              <w:t>40</w:t>
            </w:r>
          </w:p>
        </w:tc>
        <w:tc>
          <w:tcPr>
            <w:tcW w:w="518" w:type="pct"/>
            <w:vAlign w:val="bottom"/>
          </w:tcPr>
          <w:p w14:paraId="4DF95068" w14:textId="77777777" w:rsidR="00820010" w:rsidRPr="00C87BD3" w:rsidRDefault="00820010" w:rsidP="00474518">
            <w:pPr>
              <w:jc w:val="right"/>
            </w:pPr>
            <w:r w:rsidRPr="00C87BD3">
              <w:t>804</w:t>
            </w:r>
          </w:p>
        </w:tc>
        <w:tc>
          <w:tcPr>
            <w:tcW w:w="793" w:type="pct"/>
            <w:vAlign w:val="bottom"/>
          </w:tcPr>
          <w:p w14:paraId="708E79FF" w14:textId="41BC1797" w:rsidR="00820010" w:rsidRPr="00C87BD3" w:rsidRDefault="001E10DB" w:rsidP="00474518">
            <w:pPr>
              <w:jc w:val="right"/>
            </w:pPr>
            <w:r w:rsidRPr="00C87BD3">
              <w:t>1</w:t>
            </w:r>
            <w:r>
              <w:t> </w:t>
            </w:r>
            <w:r w:rsidRPr="00C87BD3">
              <w:t>301</w:t>
            </w:r>
          </w:p>
        </w:tc>
        <w:tc>
          <w:tcPr>
            <w:tcW w:w="793" w:type="pct"/>
            <w:vAlign w:val="bottom"/>
          </w:tcPr>
          <w:p w14:paraId="24EB3223" w14:textId="4EE139B9" w:rsidR="00820010" w:rsidRPr="00C87BD3" w:rsidRDefault="001E10DB" w:rsidP="00474518">
            <w:pPr>
              <w:jc w:val="right"/>
            </w:pPr>
            <w:r w:rsidRPr="00C87BD3">
              <w:t>2</w:t>
            </w:r>
            <w:r>
              <w:t> </w:t>
            </w:r>
            <w:r w:rsidRPr="00C87BD3">
              <w:t>105</w:t>
            </w:r>
          </w:p>
        </w:tc>
        <w:tc>
          <w:tcPr>
            <w:tcW w:w="690" w:type="pct"/>
            <w:vAlign w:val="bottom"/>
          </w:tcPr>
          <w:p w14:paraId="6DEF1DFD" w14:textId="760CE5DF" w:rsidR="00820010" w:rsidRPr="00C87BD3" w:rsidRDefault="00820010" w:rsidP="00474518">
            <w:pPr>
              <w:jc w:val="right"/>
            </w:pPr>
            <w:r w:rsidRPr="00C87BD3">
              <w:t>3</w:t>
            </w:r>
            <w:r w:rsidR="001E10DB" w:rsidRPr="00C87BD3">
              <w:t>3</w:t>
            </w:r>
            <w:r w:rsidR="001E10DB">
              <w:t> </w:t>
            </w:r>
            <w:r w:rsidR="001E10DB" w:rsidRPr="00C87BD3">
              <w:t>697</w:t>
            </w:r>
          </w:p>
        </w:tc>
        <w:tc>
          <w:tcPr>
            <w:tcW w:w="793" w:type="pct"/>
            <w:vAlign w:val="bottom"/>
          </w:tcPr>
          <w:p w14:paraId="095E525F" w14:textId="2F52A616" w:rsidR="00820010" w:rsidRPr="00C87BD3" w:rsidRDefault="00820010" w:rsidP="00474518">
            <w:pPr>
              <w:jc w:val="right"/>
            </w:pPr>
            <w:r w:rsidRPr="00C87BD3">
              <w:t>6,</w:t>
            </w:r>
            <w:r w:rsidR="001E10DB" w:rsidRPr="00C87BD3">
              <w:t>2</w:t>
            </w:r>
            <w:r w:rsidR="001E10DB">
              <w:t> %</w:t>
            </w:r>
          </w:p>
        </w:tc>
      </w:tr>
      <w:tr w:rsidR="00000000" w:rsidRPr="00C87BD3" w14:paraId="5862DB82" w14:textId="77777777" w:rsidTr="00474518">
        <w:trPr>
          <w:trHeight w:val="113"/>
        </w:trPr>
        <w:tc>
          <w:tcPr>
            <w:tcW w:w="483" w:type="pct"/>
            <w:vAlign w:val="bottom"/>
          </w:tcPr>
          <w:p w14:paraId="216F552B" w14:textId="77777777" w:rsidR="00820010" w:rsidRPr="00C87BD3" w:rsidRDefault="00820010" w:rsidP="00474518">
            <w:pPr>
              <w:pStyle w:val="TabellHode-rad"/>
            </w:pPr>
            <w:r w:rsidRPr="00C87BD3">
              <w:lastRenderedPageBreak/>
              <w:t>2022</w:t>
            </w:r>
          </w:p>
        </w:tc>
        <w:tc>
          <w:tcPr>
            <w:tcW w:w="517" w:type="pct"/>
            <w:vAlign w:val="bottom"/>
          </w:tcPr>
          <w:p w14:paraId="47230E57" w14:textId="77777777" w:rsidR="00820010" w:rsidRPr="00C87BD3" w:rsidRDefault="00820010" w:rsidP="00474518">
            <w:pPr>
              <w:jc w:val="right"/>
            </w:pPr>
            <w:r w:rsidRPr="00C87BD3">
              <w:t>416</w:t>
            </w:r>
          </w:p>
        </w:tc>
        <w:tc>
          <w:tcPr>
            <w:tcW w:w="414" w:type="pct"/>
            <w:vAlign w:val="bottom"/>
          </w:tcPr>
          <w:p w14:paraId="26EA0788" w14:textId="77777777" w:rsidR="00820010" w:rsidRPr="00C87BD3" w:rsidRDefault="00820010" w:rsidP="00474518">
            <w:pPr>
              <w:jc w:val="right"/>
            </w:pPr>
            <w:r w:rsidRPr="00C87BD3">
              <w:t>68</w:t>
            </w:r>
          </w:p>
        </w:tc>
        <w:tc>
          <w:tcPr>
            <w:tcW w:w="518" w:type="pct"/>
            <w:vAlign w:val="bottom"/>
          </w:tcPr>
          <w:p w14:paraId="7B2FC3C5" w14:textId="77777777" w:rsidR="00820010" w:rsidRPr="00C87BD3" w:rsidRDefault="00820010" w:rsidP="00474518">
            <w:pPr>
              <w:jc w:val="right"/>
            </w:pPr>
            <w:r w:rsidRPr="00C87BD3">
              <w:t>349</w:t>
            </w:r>
          </w:p>
        </w:tc>
        <w:tc>
          <w:tcPr>
            <w:tcW w:w="793" w:type="pct"/>
            <w:vAlign w:val="bottom"/>
          </w:tcPr>
          <w:p w14:paraId="727654D3" w14:textId="415D1ABE" w:rsidR="00820010" w:rsidRPr="00C87BD3" w:rsidRDefault="001E10DB" w:rsidP="00474518">
            <w:pPr>
              <w:jc w:val="right"/>
            </w:pPr>
            <w:r w:rsidRPr="00C87BD3">
              <w:t>1</w:t>
            </w:r>
            <w:r>
              <w:t> </w:t>
            </w:r>
            <w:r w:rsidRPr="00C87BD3">
              <w:t>429</w:t>
            </w:r>
          </w:p>
        </w:tc>
        <w:tc>
          <w:tcPr>
            <w:tcW w:w="793" w:type="pct"/>
            <w:vAlign w:val="bottom"/>
          </w:tcPr>
          <w:p w14:paraId="40A11106" w14:textId="29170163" w:rsidR="00820010" w:rsidRPr="00C87BD3" w:rsidRDefault="001E10DB" w:rsidP="00474518">
            <w:pPr>
              <w:jc w:val="right"/>
            </w:pPr>
            <w:r w:rsidRPr="00C87BD3">
              <w:t>1</w:t>
            </w:r>
            <w:r>
              <w:t> </w:t>
            </w:r>
            <w:r w:rsidRPr="00C87BD3">
              <w:t>778</w:t>
            </w:r>
          </w:p>
        </w:tc>
        <w:tc>
          <w:tcPr>
            <w:tcW w:w="690" w:type="pct"/>
            <w:vAlign w:val="bottom"/>
          </w:tcPr>
          <w:p w14:paraId="7E16DC15" w14:textId="16E0A6E9" w:rsidR="00820010" w:rsidRPr="00C87BD3" w:rsidRDefault="00820010" w:rsidP="00474518">
            <w:pPr>
              <w:jc w:val="right"/>
            </w:pPr>
            <w:r w:rsidRPr="00C87BD3">
              <w:t>3</w:t>
            </w:r>
            <w:r w:rsidR="001E10DB" w:rsidRPr="00C87BD3">
              <w:t>5</w:t>
            </w:r>
            <w:r w:rsidR="001E10DB">
              <w:t> </w:t>
            </w:r>
            <w:r w:rsidR="001E10DB" w:rsidRPr="00C87BD3">
              <w:t>597</w:t>
            </w:r>
          </w:p>
        </w:tc>
        <w:tc>
          <w:tcPr>
            <w:tcW w:w="793" w:type="pct"/>
            <w:vAlign w:val="bottom"/>
          </w:tcPr>
          <w:p w14:paraId="4E0607B7" w14:textId="31354058" w:rsidR="00820010" w:rsidRPr="00C87BD3" w:rsidRDefault="00820010" w:rsidP="00474518">
            <w:pPr>
              <w:jc w:val="right"/>
            </w:pPr>
            <w:r w:rsidRPr="00C87BD3">
              <w:t>5,</w:t>
            </w:r>
            <w:r w:rsidR="001E10DB" w:rsidRPr="00C87BD3">
              <w:t>0</w:t>
            </w:r>
            <w:r w:rsidR="001E10DB">
              <w:t> %</w:t>
            </w:r>
          </w:p>
        </w:tc>
      </w:tr>
      <w:tr w:rsidR="00000000" w:rsidRPr="00C87BD3" w14:paraId="4D71DA5F" w14:textId="77777777" w:rsidTr="00474518">
        <w:trPr>
          <w:trHeight w:val="113"/>
        </w:trPr>
        <w:tc>
          <w:tcPr>
            <w:tcW w:w="483" w:type="pct"/>
            <w:vAlign w:val="bottom"/>
          </w:tcPr>
          <w:p w14:paraId="638BF6DF" w14:textId="77777777" w:rsidR="00820010" w:rsidRPr="00C87BD3" w:rsidRDefault="00820010" w:rsidP="00474518">
            <w:pPr>
              <w:pStyle w:val="TabellHode-rad"/>
            </w:pPr>
            <w:r w:rsidRPr="00C87BD3">
              <w:t>2023</w:t>
            </w:r>
          </w:p>
        </w:tc>
        <w:tc>
          <w:tcPr>
            <w:tcW w:w="517" w:type="pct"/>
            <w:vAlign w:val="bottom"/>
          </w:tcPr>
          <w:p w14:paraId="0B8AB164" w14:textId="77777777" w:rsidR="00820010" w:rsidRPr="00C87BD3" w:rsidRDefault="00820010" w:rsidP="00474518">
            <w:pPr>
              <w:jc w:val="right"/>
            </w:pPr>
            <w:r w:rsidRPr="00C87BD3">
              <w:t>317</w:t>
            </w:r>
          </w:p>
        </w:tc>
        <w:tc>
          <w:tcPr>
            <w:tcW w:w="414" w:type="pct"/>
            <w:vAlign w:val="bottom"/>
          </w:tcPr>
          <w:p w14:paraId="62C3FDC7" w14:textId="77777777" w:rsidR="00820010" w:rsidRPr="00C87BD3" w:rsidRDefault="00820010" w:rsidP="00474518">
            <w:pPr>
              <w:jc w:val="right"/>
            </w:pPr>
            <w:r w:rsidRPr="00C87BD3">
              <w:t>109</w:t>
            </w:r>
          </w:p>
        </w:tc>
        <w:tc>
          <w:tcPr>
            <w:tcW w:w="518" w:type="pct"/>
            <w:vAlign w:val="bottom"/>
          </w:tcPr>
          <w:p w14:paraId="13EB9AD4" w14:textId="77777777" w:rsidR="00820010" w:rsidRPr="00C87BD3" w:rsidRDefault="00820010" w:rsidP="00474518">
            <w:pPr>
              <w:jc w:val="right"/>
            </w:pPr>
            <w:r w:rsidRPr="00C87BD3">
              <w:t>208</w:t>
            </w:r>
          </w:p>
        </w:tc>
        <w:tc>
          <w:tcPr>
            <w:tcW w:w="793" w:type="pct"/>
            <w:vAlign w:val="bottom"/>
          </w:tcPr>
          <w:p w14:paraId="509F8132" w14:textId="79673A37" w:rsidR="00820010" w:rsidRPr="00C87BD3" w:rsidRDefault="001E10DB" w:rsidP="00474518">
            <w:pPr>
              <w:jc w:val="right"/>
            </w:pPr>
            <w:r w:rsidRPr="00C87BD3">
              <w:t>1</w:t>
            </w:r>
            <w:r>
              <w:t> </w:t>
            </w:r>
            <w:r w:rsidRPr="00C87BD3">
              <w:t>506</w:t>
            </w:r>
          </w:p>
        </w:tc>
        <w:tc>
          <w:tcPr>
            <w:tcW w:w="793" w:type="pct"/>
            <w:vAlign w:val="bottom"/>
          </w:tcPr>
          <w:p w14:paraId="122C2E43" w14:textId="21D89195" w:rsidR="00820010" w:rsidRPr="00C87BD3" w:rsidRDefault="001E10DB" w:rsidP="00474518">
            <w:pPr>
              <w:jc w:val="right"/>
            </w:pPr>
            <w:r w:rsidRPr="00C87BD3">
              <w:t>1</w:t>
            </w:r>
            <w:r>
              <w:t> </w:t>
            </w:r>
            <w:r w:rsidRPr="00C87BD3">
              <w:t>714</w:t>
            </w:r>
          </w:p>
        </w:tc>
        <w:tc>
          <w:tcPr>
            <w:tcW w:w="690" w:type="pct"/>
            <w:vAlign w:val="bottom"/>
          </w:tcPr>
          <w:p w14:paraId="43F784AD" w14:textId="14404C9E" w:rsidR="00820010" w:rsidRPr="00C87BD3" w:rsidRDefault="00820010" w:rsidP="00474518">
            <w:pPr>
              <w:jc w:val="right"/>
            </w:pPr>
            <w:r w:rsidRPr="00C87BD3">
              <w:t>3</w:t>
            </w:r>
            <w:r w:rsidR="001E10DB" w:rsidRPr="00C87BD3">
              <w:t>7</w:t>
            </w:r>
            <w:r w:rsidR="001E10DB">
              <w:t> </w:t>
            </w:r>
            <w:r w:rsidR="001E10DB" w:rsidRPr="00C87BD3">
              <w:t>366</w:t>
            </w:r>
          </w:p>
        </w:tc>
        <w:tc>
          <w:tcPr>
            <w:tcW w:w="793" w:type="pct"/>
            <w:vAlign w:val="bottom"/>
          </w:tcPr>
          <w:p w14:paraId="09A9AD81" w14:textId="5030ACE7" w:rsidR="00820010" w:rsidRPr="00C87BD3" w:rsidRDefault="00820010" w:rsidP="00474518">
            <w:pPr>
              <w:jc w:val="right"/>
            </w:pPr>
            <w:r w:rsidRPr="00C87BD3">
              <w:t>4,</w:t>
            </w:r>
            <w:r w:rsidR="001E10DB" w:rsidRPr="00C87BD3">
              <w:t>6</w:t>
            </w:r>
            <w:r w:rsidR="001E10DB">
              <w:t> %</w:t>
            </w:r>
          </w:p>
        </w:tc>
      </w:tr>
      <w:tr w:rsidR="00000000" w:rsidRPr="00C87BD3" w14:paraId="73AFD637" w14:textId="77777777" w:rsidTr="00474518">
        <w:trPr>
          <w:trHeight w:val="297"/>
        </w:trPr>
        <w:tc>
          <w:tcPr>
            <w:tcW w:w="483" w:type="pct"/>
            <w:vAlign w:val="bottom"/>
          </w:tcPr>
          <w:p w14:paraId="23D3444F" w14:textId="77777777" w:rsidR="00820010" w:rsidRPr="00C87BD3" w:rsidRDefault="00820010" w:rsidP="00474518">
            <w:pPr>
              <w:pStyle w:val="TabellHode-rad"/>
            </w:pPr>
            <w:r w:rsidRPr="00C87BD3">
              <w:t>2024</w:t>
            </w:r>
          </w:p>
        </w:tc>
        <w:tc>
          <w:tcPr>
            <w:tcW w:w="517" w:type="pct"/>
            <w:vAlign w:val="bottom"/>
          </w:tcPr>
          <w:p w14:paraId="7AF03D59" w14:textId="77777777" w:rsidR="00820010" w:rsidRPr="00C87BD3" w:rsidRDefault="00820010" w:rsidP="00474518">
            <w:pPr>
              <w:jc w:val="right"/>
            </w:pPr>
            <w:r w:rsidRPr="00C87BD3">
              <w:t>903</w:t>
            </w:r>
          </w:p>
        </w:tc>
        <w:tc>
          <w:tcPr>
            <w:tcW w:w="414" w:type="pct"/>
            <w:vAlign w:val="bottom"/>
          </w:tcPr>
          <w:p w14:paraId="6D6E7771" w14:textId="77777777" w:rsidR="00820010" w:rsidRPr="00C87BD3" w:rsidRDefault="00820010" w:rsidP="00474518">
            <w:pPr>
              <w:jc w:val="right"/>
            </w:pPr>
            <w:r w:rsidRPr="00C87BD3">
              <w:t>-43</w:t>
            </w:r>
          </w:p>
        </w:tc>
        <w:tc>
          <w:tcPr>
            <w:tcW w:w="518" w:type="pct"/>
            <w:vAlign w:val="bottom"/>
          </w:tcPr>
          <w:p w14:paraId="41E90A7C" w14:textId="77777777" w:rsidR="00820010" w:rsidRPr="00C87BD3" w:rsidRDefault="00820010" w:rsidP="00474518">
            <w:pPr>
              <w:jc w:val="right"/>
            </w:pPr>
            <w:r w:rsidRPr="00C87BD3">
              <w:t>946</w:t>
            </w:r>
          </w:p>
        </w:tc>
        <w:tc>
          <w:tcPr>
            <w:tcW w:w="793" w:type="pct"/>
            <w:vAlign w:val="bottom"/>
          </w:tcPr>
          <w:p w14:paraId="24440832" w14:textId="6FCAD219" w:rsidR="00820010" w:rsidRPr="00C87BD3" w:rsidRDefault="001E10DB" w:rsidP="00474518">
            <w:pPr>
              <w:jc w:val="right"/>
            </w:pPr>
            <w:r w:rsidRPr="00C87BD3">
              <w:t>1</w:t>
            </w:r>
            <w:r>
              <w:t> </w:t>
            </w:r>
            <w:r w:rsidRPr="00C87BD3">
              <w:t>682</w:t>
            </w:r>
          </w:p>
        </w:tc>
        <w:tc>
          <w:tcPr>
            <w:tcW w:w="793" w:type="pct"/>
            <w:vAlign w:val="bottom"/>
          </w:tcPr>
          <w:p w14:paraId="60FB3523" w14:textId="719A1B1C" w:rsidR="00820010" w:rsidRPr="00C87BD3" w:rsidRDefault="001E10DB" w:rsidP="00474518">
            <w:pPr>
              <w:jc w:val="right"/>
            </w:pPr>
            <w:r w:rsidRPr="00C87BD3">
              <w:t>2</w:t>
            </w:r>
            <w:r>
              <w:t> </w:t>
            </w:r>
            <w:r w:rsidRPr="00C87BD3">
              <w:t>628</w:t>
            </w:r>
          </w:p>
        </w:tc>
        <w:tc>
          <w:tcPr>
            <w:tcW w:w="690" w:type="pct"/>
            <w:vAlign w:val="bottom"/>
          </w:tcPr>
          <w:p w14:paraId="20326ACA" w14:textId="09346114" w:rsidR="00820010" w:rsidRPr="00C87BD3" w:rsidRDefault="00820010" w:rsidP="00474518">
            <w:pPr>
              <w:jc w:val="right"/>
            </w:pPr>
            <w:r w:rsidRPr="00C87BD3">
              <w:t>4</w:t>
            </w:r>
            <w:r w:rsidR="001E10DB" w:rsidRPr="00C87BD3">
              <w:t>0</w:t>
            </w:r>
            <w:r w:rsidR="001E10DB">
              <w:t> </w:t>
            </w:r>
            <w:r w:rsidR="001E10DB" w:rsidRPr="00C87BD3">
              <w:t>622</w:t>
            </w:r>
          </w:p>
        </w:tc>
        <w:tc>
          <w:tcPr>
            <w:tcW w:w="793" w:type="pct"/>
            <w:vAlign w:val="bottom"/>
          </w:tcPr>
          <w:p w14:paraId="49379083" w14:textId="29259B1B" w:rsidR="00820010" w:rsidRPr="00C87BD3" w:rsidRDefault="00820010" w:rsidP="00474518">
            <w:pPr>
              <w:jc w:val="right"/>
            </w:pPr>
            <w:r w:rsidRPr="00C87BD3">
              <w:t>6,</w:t>
            </w:r>
            <w:r w:rsidR="001E10DB" w:rsidRPr="00C87BD3">
              <w:t>5</w:t>
            </w:r>
            <w:r w:rsidR="001E10DB">
              <w:t> %</w:t>
            </w:r>
          </w:p>
        </w:tc>
      </w:tr>
      <w:tr w:rsidR="00000000" w:rsidRPr="00C87BD3" w14:paraId="1BC01770" w14:textId="77777777" w:rsidTr="00474518">
        <w:trPr>
          <w:trHeight w:val="113"/>
        </w:trPr>
        <w:tc>
          <w:tcPr>
            <w:tcW w:w="483" w:type="pct"/>
            <w:vAlign w:val="bottom"/>
          </w:tcPr>
          <w:p w14:paraId="3BB9FA03" w14:textId="77777777" w:rsidR="00820010" w:rsidRPr="00C87BD3" w:rsidRDefault="00820010" w:rsidP="00474518">
            <w:pPr>
              <w:pStyle w:val="TabellHode-rad"/>
            </w:pPr>
            <w:r w:rsidRPr="00C87BD3">
              <w:t>2025</w:t>
            </w:r>
          </w:p>
        </w:tc>
        <w:tc>
          <w:tcPr>
            <w:tcW w:w="517" w:type="pct"/>
            <w:vAlign w:val="bottom"/>
          </w:tcPr>
          <w:p w14:paraId="68B90CA5" w14:textId="77777777" w:rsidR="00820010" w:rsidRPr="00C87BD3" w:rsidRDefault="00820010" w:rsidP="00474518">
            <w:pPr>
              <w:jc w:val="right"/>
            </w:pPr>
            <w:r w:rsidRPr="00C87BD3">
              <w:t>487</w:t>
            </w:r>
          </w:p>
        </w:tc>
        <w:tc>
          <w:tcPr>
            <w:tcW w:w="414" w:type="pct"/>
            <w:vAlign w:val="bottom"/>
          </w:tcPr>
          <w:p w14:paraId="1E2701B1" w14:textId="77777777" w:rsidR="00820010" w:rsidRPr="00C87BD3" w:rsidRDefault="00820010" w:rsidP="00474518">
            <w:pPr>
              <w:jc w:val="right"/>
            </w:pPr>
            <w:r w:rsidRPr="00C87BD3">
              <w:t>-197</w:t>
            </w:r>
          </w:p>
        </w:tc>
        <w:tc>
          <w:tcPr>
            <w:tcW w:w="518" w:type="pct"/>
            <w:vAlign w:val="bottom"/>
          </w:tcPr>
          <w:p w14:paraId="59789E6B" w14:textId="77777777" w:rsidR="00820010" w:rsidRPr="00C87BD3" w:rsidRDefault="00820010" w:rsidP="00474518">
            <w:pPr>
              <w:jc w:val="right"/>
            </w:pPr>
            <w:r w:rsidRPr="00C87BD3">
              <w:t>684</w:t>
            </w:r>
          </w:p>
        </w:tc>
        <w:tc>
          <w:tcPr>
            <w:tcW w:w="793" w:type="pct"/>
            <w:vAlign w:val="bottom"/>
          </w:tcPr>
          <w:p w14:paraId="036254C7" w14:textId="6A18BAFB" w:rsidR="00820010" w:rsidRPr="00C87BD3" w:rsidRDefault="001E10DB" w:rsidP="00474518">
            <w:pPr>
              <w:jc w:val="right"/>
            </w:pPr>
            <w:r w:rsidRPr="00C87BD3">
              <w:t>1</w:t>
            </w:r>
            <w:r>
              <w:t> </w:t>
            </w:r>
            <w:r w:rsidRPr="00C87BD3">
              <w:t>971</w:t>
            </w:r>
          </w:p>
        </w:tc>
        <w:tc>
          <w:tcPr>
            <w:tcW w:w="793" w:type="pct"/>
            <w:vAlign w:val="bottom"/>
          </w:tcPr>
          <w:p w14:paraId="6E5B0AF7" w14:textId="6D18D0E0" w:rsidR="00820010" w:rsidRPr="00C87BD3" w:rsidRDefault="001E10DB" w:rsidP="00474518">
            <w:pPr>
              <w:jc w:val="right"/>
            </w:pPr>
            <w:r w:rsidRPr="00C87BD3">
              <w:t>2</w:t>
            </w:r>
            <w:r>
              <w:t> </w:t>
            </w:r>
            <w:r w:rsidRPr="00C87BD3">
              <w:t>655</w:t>
            </w:r>
          </w:p>
        </w:tc>
        <w:tc>
          <w:tcPr>
            <w:tcW w:w="690" w:type="pct"/>
            <w:vAlign w:val="bottom"/>
          </w:tcPr>
          <w:p w14:paraId="35C09A2C" w14:textId="50291AFB" w:rsidR="00820010" w:rsidRPr="00C87BD3" w:rsidRDefault="00820010" w:rsidP="00474518">
            <w:pPr>
              <w:jc w:val="right"/>
            </w:pPr>
            <w:r w:rsidRPr="00C87BD3">
              <w:t>4</w:t>
            </w:r>
            <w:r w:rsidR="001E10DB" w:rsidRPr="00C87BD3">
              <w:t>5</w:t>
            </w:r>
            <w:r w:rsidR="001E10DB">
              <w:t> </w:t>
            </w:r>
            <w:r w:rsidR="001E10DB" w:rsidRPr="00C87BD3">
              <w:t>506</w:t>
            </w:r>
          </w:p>
        </w:tc>
        <w:tc>
          <w:tcPr>
            <w:tcW w:w="793" w:type="pct"/>
            <w:vAlign w:val="bottom"/>
          </w:tcPr>
          <w:p w14:paraId="38E747F3" w14:textId="489BDEE2" w:rsidR="00820010" w:rsidRPr="00C87BD3" w:rsidRDefault="00820010" w:rsidP="00474518">
            <w:pPr>
              <w:jc w:val="right"/>
            </w:pPr>
            <w:r w:rsidRPr="00C87BD3">
              <w:t>5,</w:t>
            </w:r>
            <w:r w:rsidR="001E10DB" w:rsidRPr="00C87BD3">
              <w:t>8</w:t>
            </w:r>
            <w:r w:rsidR="001E10DB">
              <w:t> %</w:t>
            </w:r>
          </w:p>
        </w:tc>
      </w:tr>
    </w:tbl>
    <w:p w14:paraId="18B37B4B" w14:textId="77777777" w:rsidR="00820010" w:rsidRPr="00C87BD3" w:rsidRDefault="00820010" w:rsidP="00C87BD3"/>
    <w:tbl>
      <w:tblPr>
        <w:tblStyle w:val="StandardTabell"/>
        <w:tblW w:w="5000" w:type="pct"/>
        <w:tblLook w:val="0000" w:firstRow="0" w:lastRow="0" w:firstColumn="0" w:lastColumn="0" w:noHBand="0" w:noVBand="0"/>
      </w:tblPr>
      <w:tblGrid>
        <w:gridCol w:w="1011"/>
        <w:gridCol w:w="1081"/>
        <w:gridCol w:w="866"/>
        <w:gridCol w:w="1083"/>
        <w:gridCol w:w="1658"/>
        <w:gridCol w:w="1658"/>
        <w:gridCol w:w="1443"/>
        <w:gridCol w:w="1656"/>
      </w:tblGrid>
      <w:tr w:rsidR="00000000" w:rsidRPr="00C87BD3" w14:paraId="7D585EE6" w14:textId="77777777" w:rsidTr="00474518">
        <w:trPr>
          <w:trHeight w:val="113"/>
        </w:trPr>
        <w:tc>
          <w:tcPr>
            <w:tcW w:w="483" w:type="pct"/>
            <w:vAlign w:val="bottom"/>
          </w:tcPr>
          <w:p w14:paraId="388DBDB2" w14:textId="77777777" w:rsidR="00820010" w:rsidRPr="00C87BD3" w:rsidRDefault="00820010" w:rsidP="00474518">
            <w:pPr>
              <w:pStyle w:val="TabellHode-kolonne"/>
            </w:pPr>
            <w:r w:rsidRPr="00C87BD3">
              <w:t>Helse Midt-Norge</w:t>
            </w:r>
          </w:p>
        </w:tc>
        <w:tc>
          <w:tcPr>
            <w:tcW w:w="517" w:type="pct"/>
            <w:vAlign w:val="bottom"/>
          </w:tcPr>
          <w:p w14:paraId="30B31A26" w14:textId="77777777" w:rsidR="00820010" w:rsidRPr="00C87BD3" w:rsidRDefault="00820010" w:rsidP="00474518">
            <w:pPr>
              <w:pStyle w:val="TabellHode-kolonne"/>
              <w:jc w:val="right"/>
            </w:pPr>
            <w:r w:rsidRPr="00C87BD3">
              <w:t>Resultat</w:t>
            </w:r>
          </w:p>
        </w:tc>
        <w:tc>
          <w:tcPr>
            <w:tcW w:w="414" w:type="pct"/>
            <w:vAlign w:val="bottom"/>
          </w:tcPr>
          <w:p w14:paraId="61FEFE64" w14:textId="77777777" w:rsidR="00820010" w:rsidRPr="00C87BD3" w:rsidRDefault="00820010" w:rsidP="00474518">
            <w:pPr>
              <w:pStyle w:val="TabellHode-kolonne"/>
              <w:jc w:val="right"/>
            </w:pPr>
            <w:r w:rsidRPr="00C87BD3">
              <w:t>Netto finans</w:t>
            </w:r>
          </w:p>
        </w:tc>
        <w:tc>
          <w:tcPr>
            <w:tcW w:w="518" w:type="pct"/>
            <w:vAlign w:val="bottom"/>
          </w:tcPr>
          <w:p w14:paraId="0E723353" w14:textId="17F50ECB" w:rsidR="00820010" w:rsidRPr="00C87BD3" w:rsidRDefault="00820010" w:rsidP="00474518">
            <w:pPr>
              <w:pStyle w:val="TabellHode-kolonne"/>
              <w:jc w:val="right"/>
            </w:pPr>
            <w:r w:rsidRPr="00C87BD3">
              <w:t>Drifts</w:t>
            </w:r>
            <w:r w:rsidRPr="00C87BD3">
              <w:t>resultat</w:t>
            </w:r>
          </w:p>
        </w:tc>
        <w:tc>
          <w:tcPr>
            <w:tcW w:w="793" w:type="pct"/>
            <w:vAlign w:val="bottom"/>
          </w:tcPr>
          <w:p w14:paraId="4E27A755" w14:textId="77777777" w:rsidR="00820010" w:rsidRPr="00C87BD3" w:rsidRDefault="00820010" w:rsidP="00474518">
            <w:pPr>
              <w:pStyle w:val="TabellHode-kolonne"/>
              <w:jc w:val="right"/>
            </w:pPr>
            <w:r w:rsidRPr="00C87BD3">
              <w:t>Avskrivninger</w:t>
            </w:r>
          </w:p>
        </w:tc>
        <w:tc>
          <w:tcPr>
            <w:tcW w:w="793" w:type="pct"/>
            <w:vAlign w:val="bottom"/>
          </w:tcPr>
          <w:p w14:paraId="624B39D9" w14:textId="2F4548A1" w:rsidR="00820010" w:rsidRPr="00C87BD3" w:rsidRDefault="00820010" w:rsidP="00474518">
            <w:pPr>
              <w:pStyle w:val="TabellHode-kolonne"/>
              <w:jc w:val="right"/>
            </w:pPr>
            <w:r w:rsidRPr="00C87BD3">
              <w:t>Drifts</w:t>
            </w:r>
            <w:r w:rsidRPr="00C87BD3">
              <w:t>resultat før avskrivninger i løpende priser</w:t>
            </w:r>
          </w:p>
        </w:tc>
        <w:tc>
          <w:tcPr>
            <w:tcW w:w="690" w:type="pct"/>
            <w:vAlign w:val="bottom"/>
          </w:tcPr>
          <w:p w14:paraId="7AF72F17" w14:textId="77777777" w:rsidR="00820010" w:rsidRPr="00C87BD3" w:rsidRDefault="00820010" w:rsidP="00474518">
            <w:pPr>
              <w:pStyle w:val="TabellHode-kolonne"/>
              <w:jc w:val="right"/>
            </w:pPr>
            <w:r w:rsidRPr="00C87BD3">
              <w:t>Omsetning</w:t>
            </w:r>
          </w:p>
        </w:tc>
        <w:tc>
          <w:tcPr>
            <w:tcW w:w="793" w:type="pct"/>
            <w:vAlign w:val="bottom"/>
          </w:tcPr>
          <w:p w14:paraId="77D68FD2" w14:textId="77777777" w:rsidR="00820010" w:rsidRPr="00C87BD3" w:rsidRDefault="00820010" w:rsidP="00474518">
            <w:pPr>
              <w:pStyle w:val="TabellHode-kolonne"/>
              <w:jc w:val="right"/>
            </w:pPr>
            <w:r w:rsidRPr="00C87BD3">
              <w:t>Driftsresultat før</w:t>
            </w:r>
            <w:r w:rsidRPr="00C87BD3">
              <w:t xml:space="preserve"> avskrivninger i pst. av omsetning</w:t>
            </w:r>
          </w:p>
        </w:tc>
      </w:tr>
      <w:tr w:rsidR="00000000" w:rsidRPr="00C87BD3" w14:paraId="767C6DF0" w14:textId="77777777" w:rsidTr="00474518">
        <w:trPr>
          <w:trHeight w:val="113"/>
        </w:trPr>
        <w:tc>
          <w:tcPr>
            <w:tcW w:w="483" w:type="pct"/>
            <w:vAlign w:val="bottom"/>
          </w:tcPr>
          <w:p w14:paraId="423DA83F" w14:textId="77777777" w:rsidR="00820010" w:rsidRPr="00C87BD3" w:rsidRDefault="00820010" w:rsidP="00474518">
            <w:pPr>
              <w:pStyle w:val="TabellHode-rad"/>
            </w:pPr>
            <w:r w:rsidRPr="00C87BD3">
              <w:t>2014</w:t>
            </w:r>
          </w:p>
        </w:tc>
        <w:tc>
          <w:tcPr>
            <w:tcW w:w="517" w:type="pct"/>
            <w:vAlign w:val="bottom"/>
          </w:tcPr>
          <w:p w14:paraId="526C5B1E" w14:textId="77777777" w:rsidR="00820010" w:rsidRPr="00C87BD3" w:rsidRDefault="00820010" w:rsidP="00474518">
            <w:pPr>
              <w:jc w:val="right"/>
            </w:pPr>
            <w:r w:rsidRPr="00C87BD3">
              <w:t>802</w:t>
            </w:r>
          </w:p>
        </w:tc>
        <w:tc>
          <w:tcPr>
            <w:tcW w:w="414" w:type="pct"/>
            <w:vAlign w:val="bottom"/>
          </w:tcPr>
          <w:p w14:paraId="21F06CC3" w14:textId="77777777" w:rsidR="00820010" w:rsidRPr="00C87BD3" w:rsidRDefault="00820010" w:rsidP="00474518">
            <w:pPr>
              <w:jc w:val="right"/>
            </w:pPr>
            <w:r w:rsidRPr="00C87BD3">
              <w:t>-53</w:t>
            </w:r>
          </w:p>
        </w:tc>
        <w:tc>
          <w:tcPr>
            <w:tcW w:w="518" w:type="pct"/>
            <w:vAlign w:val="bottom"/>
          </w:tcPr>
          <w:p w14:paraId="1F8926AB" w14:textId="77777777" w:rsidR="00820010" w:rsidRPr="00C87BD3" w:rsidRDefault="00820010" w:rsidP="00474518">
            <w:pPr>
              <w:jc w:val="right"/>
            </w:pPr>
            <w:r w:rsidRPr="00C87BD3">
              <w:t>855</w:t>
            </w:r>
          </w:p>
        </w:tc>
        <w:tc>
          <w:tcPr>
            <w:tcW w:w="793" w:type="pct"/>
            <w:vAlign w:val="bottom"/>
          </w:tcPr>
          <w:p w14:paraId="6B9D3FF1" w14:textId="77777777" w:rsidR="00820010" w:rsidRPr="00C87BD3" w:rsidRDefault="00820010" w:rsidP="00474518">
            <w:pPr>
              <w:jc w:val="right"/>
            </w:pPr>
            <w:r w:rsidRPr="00C87BD3">
              <w:t>918</w:t>
            </w:r>
          </w:p>
        </w:tc>
        <w:tc>
          <w:tcPr>
            <w:tcW w:w="793" w:type="pct"/>
            <w:vAlign w:val="bottom"/>
          </w:tcPr>
          <w:p w14:paraId="0AAAE7E1" w14:textId="6712E3ED" w:rsidR="00820010" w:rsidRPr="00C87BD3" w:rsidRDefault="001E10DB" w:rsidP="00474518">
            <w:pPr>
              <w:jc w:val="right"/>
            </w:pPr>
            <w:r w:rsidRPr="00C87BD3">
              <w:t>1</w:t>
            </w:r>
            <w:r>
              <w:t> </w:t>
            </w:r>
            <w:r w:rsidRPr="00C87BD3">
              <w:t>773</w:t>
            </w:r>
          </w:p>
        </w:tc>
        <w:tc>
          <w:tcPr>
            <w:tcW w:w="690" w:type="pct"/>
            <w:vAlign w:val="bottom"/>
          </w:tcPr>
          <w:p w14:paraId="598E68CC" w14:textId="0B61E802" w:rsidR="00820010" w:rsidRPr="00C87BD3" w:rsidRDefault="00820010" w:rsidP="00474518">
            <w:pPr>
              <w:jc w:val="right"/>
            </w:pPr>
            <w:r w:rsidRPr="00C87BD3">
              <w:t>1</w:t>
            </w:r>
            <w:r w:rsidR="001E10DB" w:rsidRPr="00C87BD3">
              <w:t>8</w:t>
            </w:r>
            <w:r w:rsidR="001E10DB">
              <w:t> </w:t>
            </w:r>
            <w:r w:rsidR="001E10DB" w:rsidRPr="00C87BD3">
              <w:t>799</w:t>
            </w:r>
          </w:p>
        </w:tc>
        <w:tc>
          <w:tcPr>
            <w:tcW w:w="793" w:type="pct"/>
            <w:vAlign w:val="bottom"/>
          </w:tcPr>
          <w:p w14:paraId="47572D94" w14:textId="3F6EF774" w:rsidR="00820010" w:rsidRPr="00C87BD3" w:rsidRDefault="00820010" w:rsidP="00474518">
            <w:pPr>
              <w:jc w:val="right"/>
            </w:pPr>
            <w:r w:rsidRPr="00C87BD3">
              <w:t>9,</w:t>
            </w:r>
            <w:r w:rsidR="001E10DB" w:rsidRPr="00C87BD3">
              <w:t>4</w:t>
            </w:r>
            <w:r w:rsidR="001E10DB">
              <w:t> %</w:t>
            </w:r>
          </w:p>
        </w:tc>
      </w:tr>
      <w:tr w:rsidR="00000000" w:rsidRPr="00C87BD3" w14:paraId="7BAD39C2" w14:textId="77777777" w:rsidTr="00474518">
        <w:trPr>
          <w:trHeight w:val="113"/>
        </w:trPr>
        <w:tc>
          <w:tcPr>
            <w:tcW w:w="483" w:type="pct"/>
            <w:vAlign w:val="bottom"/>
          </w:tcPr>
          <w:p w14:paraId="1E9294F6" w14:textId="77777777" w:rsidR="00820010" w:rsidRPr="00C87BD3" w:rsidRDefault="00820010" w:rsidP="00474518">
            <w:pPr>
              <w:pStyle w:val="TabellHode-rad"/>
            </w:pPr>
            <w:r w:rsidRPr="00C87BD3">
              <w:t>2015</w:t>
            </w:r>
          </w:p>
        </w:tc>
        <w:tc>
          <w:tcPr>
            <w:tcW w:w="517" w:type="pct"/>
            <w:vAlign w:val="bottom"/>
          </w:tcPr>
          <w:p w14:paraId="7869761C" w14:textId="77777777" w:rsidR="00820010" w:rsidRPr="00C87BD3" w:rsidRDefault="00820010" w:rsidP="00474518">
            <w:pPr>
              <w:jc w:val="right"/>
            </w:pPr>
            <w:r w:rsidRPr="00C87BD3">
              <w:t>393</w:t>
            </w:r>
          </w:p>
        </w:tc>
        <w:tc>
          <w:tcPr>
            <w:tcW w:w="414" w:type="pct"/>
            <w:vAlign w:val="bottom"/>
          </w:tcPr>
          <w:p w14:paraId="00E4FAB9" w14:textId="77777777" w:rsidR="00820010" w:rsidRPr="00C87BD3" w:rsidRDefault="00820010" w:rsidP="00474518">
            <w:pPr>
              <w:jc w:val="right"/>
            </w:pPr>
            <w:r w:rsidRPr="00C87BD3">
              <w:t>-49</w:t>
            </w:r>
          </w:p>
        </w:tc>
        <w:tc>
          <w:tcPr>
            <w:tcW w:w="518" w:type="pct"/>
            <w:vAlign w:val="bottom"/>
          </w:tcPr>
          <w:p w14:paraId="6B734A12" w14:textId="77777777" w:rsidR="00820010" w:rsidRPr="00C87BD3" w:rsidRDefault="00820010" w:rsidP="00474518">
            <w:pPr>
              <w:jc w:val="right"/>
            </w:pPr>
            <w:r w:rsidRPr="00C87BD3">
              <w:t>442</w:t>
            </w:r>
          </w:p>
        </w:tc>
        <w:tc>
          <w:tcPr>
            <w:tcW w:w="793" w:type="pct"/>
            <w:vAlign w:val="bottom"/>
          </w:tcPr>
          <w:p w14:paraId="40ED7D97" w14:textId="77777777" w:rsidR="00820010" w:rsidRPr="00C87BD3" w:rsidRDefault="00820010" w:rsidP="00474518">
            <w:pPr>
              <w:jc w:val="right"/>
            </w:pPr>
            <w:r w:rsidRPr="00C87BD3">
              <w:t>887</w:t>
            </w:r>
          </w:p>
        </w:tc>
        <w:tc>
          <w:tcPr>
            <w:tcW w:w="793" w:type="pct"/>
            <w:vAlign w:val="bottom"/>
          </w:tcPr>
          <w:p w14:paraId="71F7E231" w14:textId="75326DDA" w:rsidR="00820010" w:rsidRPr="00C87BD3" w:rsidRDefault="001E10DB" w:rsidP="00474518">
            <w:pPr>
              <w:jc w:val="right"/>
            </w:pPr>
            <w:r w:rsidRPr="00C87BD3">
              <w:t>1</w:t>
            </w:r>
            <w:r>
              <w:t> </w:t>
            </w:r>
            <w:r w:rsidRPr="00C87BD3">
              <w:t>329</w:t>
            </w:r>
          </w:p>
        </w:tc>
        <w:tc>
          <w:tcPr>
            <w:tcW w:w="690" w:type="pct"/>
            <w:vAlign w:val="bottom"/>
          </w:tcPr>
          <w:p w14:paraId="4DAD77EC" w14:textId="33020FC2" w:rsidR="00820010" w:rsidRPr="00C87BD3" w:rsidRDefault="00820010" w:rsidP="00474518">
            <w:pPr>
              <w:jc w:val="right"/>
            </w:pPr>
            <w:r w:rsidRPr="00C87BD3">
              <w:t>2</w:t>
            </w:r>
            <w:r w:rsidR="001E10DB" w:rsidRPr="00C87BD3">
              <w:t>1</w:t>
            </w:r>
            <w:r w:rsidR="001E10DB">
              <w:t> </w:t>
            </w:r>
            <w:r w:rsidR="001E10DB" w:rsidRPr="00C87BD3">
              <w:t>080</w:t>
            </w:r>
          </w:p>
        </w:tc>
        <w:tc>
          <w:tcPr>
            <w:tcW w:w="793" w:type="pct"/>
            <w:vAlign w:val="bottom"/>
          </w:tcPr>
          <w:p w14:paraId="12DE77F9" w14:textId="366F598C" w:rsidR="00820010" w:rsidRPr="00C87BD3" w:rsidRDefault="00820010" w:rsidP="00474518">
            <w:pPr>
              <w:jc w:val="right"/>
            </w:pPr>
            <w:r w:rsidRPr="00C87BD3">
              <w:t>6,</w:t>
            </w:r>
            <w:r w:rsidR="001E10DB" w:rsidRPr="00C87BD3">
              <w:t>3</w:t>
            </w:r>
            <w:r w:rsidR="001E10DB">
              <w:t> %</w:t>
            </w:r>
          </w:p>
        </w:tc>
      </w:tr>
      <w:tr w:rsidR="00000000" w:rsidRPr="00C87BD3" w14:paraId="2E6A9E80" w14:textId="77777777" w:rsidTr="00474518">
        <w:trPr>
          <w:trHeight w:val="113"/>
        </w:trPr>
        <w:tc>
          <w:tcPr>
            <w:tcW w:w="483" w:type="pct"/>
            <w:vAlign w:val="bottom"/>
          </w:tcPr>
          <w:p w14:paraId="3F8DD16B" w14:textId="77777777" w:rsidR="00820010" w:rsidRPr="00C87BD3" w:rsidRDefault="00820010" w:rsidP="00474518">
            <w:pPr>
              <w:pStyle w:val="TabellHode-rad"/>
            </w:pPr>
            <w:r w:rsidRPr="00C87BD3">
              <w:t>2016</w:t>
            </w:r>
          </w:p>
        </w:tc>
        <w:tc>
          <w:tcPr>
            <w:tcW w:w="517" w:type="pct"/>
            <w:vAlign w:val="bottom"/>
          </w:tcPr>
          <w:p w14:paraId="3EA7DF25" w14:textId="77777777" w:rsidR="00820010" w:rsidRPr="00C87BD3" w:rsidRDefault="00820010" w:rsidP="00474518">
            <w:pPr>
              <w:jc w:val="right"/>
            </w:pPr>
            <w:r w:rsidRPr="00C87BD3">
              <w:t>364</w:t>
            </w:r>
          </w:p>
        </w:tc>
        <w:tc>
          <w:tcPr>
            <w:tcW w:w="414" w:type="pct"/>
            <w:vAlign w:val="bottom"/>
          </w:tcPr>
          <w:p w14:paraId="49287026" w14:textId="77777777" w:rsidR="00820010" w:rsidRPr="00C87BD3" w:rsidRDefault="00820010" w:rsidP="00474518">
            <w:pPr>
              <w:jc w:val="right"/>
            </w:pPr>
            <w:r w:rsidRPr="00C87BD3">
              <w:t>-17</w:t>
            </w:r>
          </w:p>
        </w:tc>
        <w:tc>
          <w:tcPr>
            <w:tcW w:w="518" w:type="pct"/>
            <w:vAlign w:val="bottom"/>
          </w:tcPr>
          <w:p w14:paraId="2F633640" w14:textId="77777777" w:rsidR="00820010" w:rsidRPr="00C87BD3" w:rsidRDefault="00820010" w:rsidP="00474518">
            <w:pPr>
              <w:jc w:val="right"/>
            </w:pPr>
            <w:r w:rsidRPr="00C87BD3">
              <w:t>381</w:t>
            </w:r>
          </w:p>
        </w:tc>
        <w:tc>
          <w:tcPr>
            <w:tcW w:w="793" w:type="pct"/>
            <w:vAlign w:val="bottom"/>
          </w:tcPr>
          <w:p w14:paraId="0C2503EE" w14:textId="77777777" w:rsidR="00820010" w:rsidRPr="00C87BD3" w:rsidRDefault="00820010" w:rsidP="00474518">
            <w:pPr>
              <w:jc w:val="right"/>
            </w:pPr>
            <w:r w:rsidRPr="00C87BD3">
              <w:t>928</w:t>
            </w:r>
          </w:p>
        </w:tc>
        <w:tc>
          <w:tcPr>
            <w:tcW w:w="793" w:type="pct"/>
            <w:vAlign w:val="bottom"/>
          </w:tcPr>
          <w:p w14:paraId="03146A4D" w14:textId="5ECF83A7" w:rsidR="00820010" w:rsidRPr="00C87BD3" w:rsidRDefault="001E10DB" w:rsidP="00474518">
            <w:pPr>
              <w:jc w:val="right"/>
            </w:pPr>
            <w:r w:rsidRPr="00C87BD3">
              <w:t>1</w:t>
            </w:r>
            <w:r>
              <w:t> </w:t>
            </w:r>
            <w:r w:rsidRPr="00C87BD3">
              <w:t>309</w:t>
            </w:r>
          </w:p>
        </w:tc>
        <w:tc>
          <w:tcPr>
            <w:tcW w:w="690" w:type="pct"/>
            <w:vAlign w:val="bottom"/>
          </w:tcPr>
          <w:p w14:paraId="413EBF39" w14:textId="72C0F054" w:rsidR="00820010" w:rsidRPr="00C87BD3" w:rsidRDefault="00820010" w:rsidP="00474518">
            <w:pPr>
              <w:jc w:val="right"/>
            </w:pPr>
            <w:r w:rsidRPr="00C87BD3">
              <w:t>2</w:t>
            </w:r>
            <w:r w:rsidR="001E10DB" w:rsidRPr="00C87BD3">
              <w:t>1</w:t>
            </w:r>
            <w:r w:rsidR="001E10DB">
              <w:t> </w:t>
            </w:r>
            <w:r w:rsidR="001E10DB" w:rsidRPr="00C87BD3">
              <w:t>264</w:t>
            </w:r>
          </w:p>
        </w:tc>
        <w:tc>
          <w:tcPr>
            <w:tcW w:w="793" w:type="pct"/>
            <w:vAlign w:val="bottom"/>
          </w:tcPr>
          <w:p w14:paraId="1F3AD0D8" w14:textId="648BC847" w:rsidR="00820010" w:rsidRPr="00C87BD3" w:rsidRDefault="00820010" w:rsidP="00474518">
            <w:pPr>
              <w:jc w:val="right"/>
            </w:pPr>
            <w:r w:rsidRPr="00C87BD3">
              <w:t>6,</w:t>
            </w:r>
            <w:r w:rsidR="001E10DB" w:rsidRPr="00C87BD3">
              <w:t>2</w:t>
            </w:r>
            <w:r w:rsidR="001E10DB">
              <w:t> %</w:t>
            </w:r>
          </w:p>
        </w:tc>
      </w:tr>
      <w:tr w:rsidR="00000000" w:rsidRPr="00C87BD3" w14:paraId="03BE59FA" w14:textId="77777777" w:rsidTr="00474518">
        <w:trPr>
          <w:trHeight w:val="113"/>
        </w:trPr>
        <w:tc>
          <w:tcPr>
            <w:tcW w:w="483" w:type="pct"/>
            <w:vAlign w:val="bottom"/>
          </w:tcPr>
          <w:p w14:paraId="4B4F5889" w14:textId="77777777" w:rsidR="00820010" w:rsidRPr="00C87BD3" w:rsidRDefault="00820010" w:rsidP="00474518">
            <w:pPr>
              <w:pStyle w:val="TabellHode-rad"/>
            </w:pPr>
            <w:r w:rsidRPr="00C87BD3">
              <w:t>2017</w:t>
            </w:r>
          </w:p>
        </w:tc>
        <w:tc>
          <w:tcPr>
            <w:tcW w:w="517" w:type="pct"/>
            <w:vAlign w:val="bottom"/>
          </w:tcPr>
          <w:p w14:paraId="3E0456E9" w14:textId="77777777" w:rsidR="00820010" w:rsidRPr="00C87BD3" w:rsidRDefault="00820010" w:rsidP="00474518">
            <w:pPr>
              <w:jc w:val="right"/>
            </w:pPr>
            <w:r w:rsidRPr="00C87BD3">
              <w:t>307</w:t>
            </w:r>
          </w:p>
        </w:tc>
        <w:tc>
          <w:tcPr>
            <w:tcW w:w="414" w:type="pct"/>
            <w:vAlign w:val="bottom"/>
          </w:tcPr>
          <w:p w14:paraId="47870C00" w14:textId="77777777" w:rsidR="00820010" w:rsidRPr="00C87BD3" w:rsidRDefault="00820010" w:rsidP="00474518">
            <w:pPr>
              <w:jc w:val="right"/>
            </w:pPr>
            <w:r w:rsidRPr="00C87BD3">
              <w:t>-36</w:t>
            </w:r>
          </w:p>
        </w:tc>
        <w:tc>
          <w:tcPr>
            <w:tcW w:w="518" w:type="pct"/>
            <w:vAlign w:val="bottom"/>
          </w:tcPr>
          <w:p w14:paraId="22E4304C" w14:textId="77777777" w:rsidR="00820010" w:rsidRPr="00C87BD3" w:rsidRDefault="00820010" w:rsidP="00474518">
            <w:pPr>
              <w:jc w:val="right"/>
            </w:pPr>
            <w:r w:rsidRPr="00C87BD3">
              <w:t>343</w:t>
            </w:r>
          </w:p>
        </w:tc>
        <w:tc>
          <w:tcPr>
            <w:tcW w:w="793" w:type="pct"/>
            <w:vAlign w:val="bottom"/>
          </w:tcPr>
          <w:p w14:paraId="271D9459" w14:textId="77777777" w:rsidR="00820010" w:rsidRPr="00C87BD3" w:rsidRDefault="00820010" w:rsidP="00474518">
            <w:pPr>
              <w:jc w:val="right"/>
            </w:pPr>
            <w:r w:rsidRPr="00C87BD3">
              <w:t>916</w:t>
            </w:r>
          </w:p>
        </w:tc>
        <w:tc>
          <w:tcPr>
            <w:tcW w:w="793" w:type="pct"/>
            <w:vAlign w:val="bottom"/>
          </w:tcPr>
          <w:p w14:paraId="34D0F1C6" w14:textId="6304286D" w:rsidR="00820010" w:rsidRPr="00C87BD3" w:rsidRDefault="001E10DB" w:rsidP="00474518">
            <w:pPr>
              <w:jc w:val="right"/>
            </w:pPr>
            <w:r w:rsidRPr="00C87BD3">
              <w:t>1</w:t>
            </w:r>
            <w:r>
              <w:t> </w:t>
            </w:r>
            <w:r w:rsidRPr="00C87BD3">
              <w:t>259</w:t>
            </w:r>
          </w:p>
        </w:tc>
        <w:tc>
          <w:tcPr>
            <w:tcW w:w="690" w:type="pct"/>
            <w:vAlign w:val="bottom"/>
          </w:tcPr>
          <w:p w14:paraId="4ED811CB" w14:textId="4D1BEF69" w:rsidR="00820010" w:rsidRPr="00C87BD3" w:rsidRDefault="00820010" w:rsidP="00474518">
            <w:pPr>
              <w:jc w:val="right"/>
            </w:pPr>
            <w:r w:rsidRPr="00C87BD3">
              <w:t>2</w:t>
            </w:r>
            <w:r w:rsidR="001E10DB" w:rsidRPr="00C87BD3">
              <w:t>0</w:t>
            </w:r>
            <w:r w:rsidR="001E10DB">
              <w:t> </w:t>
            </w:r>
            <w:r w:rsidR="001E10DB" w:rsidRPr="00C87BD3">
              <w:t>972</w:t>
            </w:r>
          </w:p>
        </w:tc>
        <w:tc>
          <w:tcPr>
            <w:tcW w:w="793" w:type="pct"/>
            <w:vAlign w:val="bottom"/>
          </w:tcPr>
          <w:p w14:paraId="522F82EB" w14:textId="7983A3E1" w:rsidR="00820010" w:rsidRPr="00C87BD3" w:rsidRDefault="00820010" w:rsidP="00474518">
            <w:pPr>
              <w:jc w:val="right"/>
            </w:pPr>
            <w:r w:rsidRPr="00C87BD3">
              <w:t>6,</w:t>
            </w:r>
            <w:r w:rsidR="001E10DB" w:rsidRPr="00C87BD3">
              <w:t>0</w:t>
            </w:r>
            <w:r w:rsidR="001E10DB">
              <w:t> %</w:t>
            </w:r>
          </w:p>
        </w:tc>
      </w:tr>
      <w:tr w:rsidR="00000000" w:rsidRPr="00C87BD3" w14:paraId="40AA5792" w14:textId="77777777" w:rsidTr="00474518">
        <w:trPr>
          <w:trHeight w:val="113"/>
        </w:trPr>
        <w:tc>
          <w:tcPr>
            <w:tcW w:w="483" w:type="pct"/>
            <w:vAlign w:val="bottom"/>
          </w:tcPr>
          <w:p w14:paraId="388E6ED0" w14:textId="77777777" w:rsidR="00820010" w:rsidRPr="00C87BD3" w:rsidRDefault="00820010" w:rsidP="00474518">
            <w:pPr>
              <w:pStyle w:val="TabellHode-rad"/>
            </w:pPr>
            <w:r w:rsidRPr="00C87BD3">
              <w:t>2018</w:t>
            </w:r>
          </w:p>
        </w:tc>
        <w:tc>
          <w:tcPr>
            <w:tcW w:w="517" w:type="pct"/>
            <w:vAlign w:val="bottom"/>
          </w:tcPr>
          <w:p w14:paraId="4B3DF4BC" w14:textId="77777777" w:rsidR="00820010" w:rsidRPr="00C87BD3" w:rsidRDefault="00820010" w:rsidP="00474518">
            <w:pPr>
              <w:jc w:val="right"/>
            </w:pPr>
            <w:r w:rsidRPr="00C87BD3">
              <w:t>602</w:t>
            </w:r>
          </w:p>
        </w:tc>
        <w:tc>
          <w:tcPr>
            <w:tcW w:w="414" w:type="pct"/>
            <w:vAlign w:val="bottom"/>
          </w:tcPr>
          <w:p w14:paraId="22E29B9A" w14:textId="77777777" w:rsidR="00820010" w:rsidRPr="00C87BD3" w:rsidRDefault="00820010" w:rsidP="00474518">
            <w:pPr>
              <w:jc w:val="right"/>
            </w:pPr>
            <w:r w:rsidRPr="00C87BD3">
              <w:t>-16</w:t>
            </w:r>
          </w:p>
        </w:tc>
        <w:tc>
          <w:tcPr>
            <w:tcW w:w="518" w:type="pct"/>
            <w:vAlign w:val="bottom"/>
          </w:tcPr>
          <w:p w14:paraId="6A782B79" w14:textId="77777777" w:rsidR="00820010" w:rsidRPr="00C87BD3" w:rsidRDefault="00820010" w:rsidP="00474518">
            <w:pPr>
              <w:jc w:val="right"/>
            </w:pPr>
            <w:r w:rsidRPr="00C87BD3">
              <w:t>618</w:t>
            </w:r>
          </w:p>
        </w:tc>
        <w:tc>
          <w:tcPr>
            <w:tcW w:w="793" w:type="pct"/>
            <w:vAlign w:val="bottom"/>
          </w:tcPr>
          <w:p w14:paraId="1F28BA91" w14:textId="77777777" w:rsidR="00820010" w:rsidRPr="00C87BD3" w:rsidRDefault="00820010" w:rsidP="00474518">
            <w:pPr>
              <w:jc w:val="right"/>
            </w:pPr>
            <w:r w:rsidRPr="00C87BD3">
              <w:t>911</w:t>
            </w:r>
          </w:p>
        </w:tc>
        <w:tc>
          <w:tcPr>
            <w:tcW w:w="793" w:type="pct"/>
            <w:vAlign w:val="bottom"/>
          </w:tcPr>
          <w:p w14:paraId="788A1EF2" w14:textId="1C58D637" w:rsidR="00820010" w:rsidRPr="00C87BD3" w:rsidRDefault="001E10DB" w:rsidP="00474518">
            <w:pPr>
              <w:jc w:val="right"/>
            </w:pPr>
            <w:r w:rsidRPr="00C87BD3">
              <w:t>1</w:t>
            </w:r>
            <w:r>
              <w:t> </w:t>
            </w:r>
            <w:r w:rsidRPr="00C87BD3">
              <w:t>529</w:t>
            </w:r>
          </w:p>
        </w:tc>
        <w:tc>
          <w:tcPr>
            <w:tcW w:w="690" w:type="pct"/>
            <w:vAlign w:val="bottom"/>
          </w:tcPr>
          <w:p w14:paraId="65D214AF" w14:textId="5EB8AF3E" w:rsidR="00820010" w:rsidRPr="00C87BD3" w:rsidRDefault="00820010" w:rsidP="00474518">
            <w:pPr>
              <w:jc w:val="right"/>
            </w:pPr>
            <w:r w:rsidRPr="00C87BD3">
              <w:t>2</w:t>
            </w:r>
            <w:r w:rsidR="001E10DB" w:rsidRPr="00C87BD3">
              <w:t>1</w:t>
            </w:r>
            <w:r w:rsidR="001E10DB">
              <w:t> </w:t>
            </w:r>
            <w:r w:rsidR="001E10DB" w:rsidRPr="00C87BD3">
              <w:t>908</w:t>
            </w:r>
          </w:p>
        </w:tc>
        <w:tc>
          <w:tcPr>
            <w:tcW w:w="793" w:type="pct"/>
            <w:vAlign w:val="bottom"/>
          </w:tcPr>
          <w:p w14:paraId="477077A2" w14:textId="492F0673" w:rsidR="00820010" w:rsidRPr="00C87BD3" w:rsidRDefault="00820010" w:rsidP="00474518">
            <w:pPr>
              <w:jc w:val="right"/>
            </w:pPr>
            <w:r w:rsidRPr="00C87BD3">
              <w:t>7,</w:t>
            </w:r>
            <w:r w:rsidR="001E10DB" w:rsidRPr="00C87BD3">
              <w:t>0</w:t>
            </w:r>
            <w:r w:rsidR="001E10DB">
              <w:t> %</w:t>
            </w:r>
          </w:p>
        </w:tc>
      </w:tr>
      <w:tr w:rsidR="00000000" w:rsidRPr="00C87BD3" w14:paraId="552C9428" w14:textId="77777777" w:rsidTr="00474518">
        <w:trPr>
          <w:trHeight w:val="113"/>
        </w:trPr>
        <w:tc>
          <w:tcPr>
            <w:tcW w:w="483" w:type="pct"/>
            <w:vAlign w:val="bottom"/>
          </w:tcPr>
          <w:p w14:paraId="61EE4E15" w14:textId="77777777" w:rsidR="00820010" w:rsidRPr="00C87BD3" w:rsidRDefault="00820010" w:rsidP="00474518">
            <w:pPr>
              <w:pStyle w:val="TabellHode-rad"/>
            </w:pPr>
            <w:r w:rsidRPr="00C87BD3">
              <w:t>2019</w:t>
            </w:r>
          </w:p>
        </w:tc>
        <w:tc>
          <w:tcPr>
            <w:tcW w:w="517" w:type="pct"/>
            <w:vAlign w:val="bottom"/>
          </w:tcPr>
          <w:p w14:paraId="0E3677DD" w14:textId="77777777" w:rsidR="00820010" w:rsidRPr="00C87BD3" w:rsidRDefault="00820010" w:rsidP="00474518">
            <w:pPr>
              <w:jc w:val="right"/>
            </w:pPr>
            <w:r w:rsidRPr="00C87BD3">
              <w:t>530</w:t>
            </w:r>
          </w:p>
        </w:tc>
        <w:tc>
          <w:tcPr>
            <w:tcW w:w="414" w:type="pct"/>
            <w:vAlign w:val="bottom"/>
          </w:tcPr>
          <w:p w14:paraId="5AA112E7" w14:textId="77777777" w:rsidR="00820010" w:rsidRPr="00C87BD3" w:rsidRDefault="00820010" w:rsidP="00474518">
            <w:pPr>
              <w:jc w:val="right"/>
            </w:pPr>
            <w:r w:rsidRPr="00C87BD3">
              <w:t>15</w:t>
            </w:r>
          </w:p>
        </w:tc>
        <w:tc>
          <w:tcPr>
            <w:tcW w:w="518" w:type="pct"/>
            <w:vAlign w:val="bottom"/>
          </w:tcPr>
          <w:p w14:paraId="705F1BE8" w14:textId="77777777" w:rsidR="00820010" w:rsidRPr="00C87BD3" w:rsidRDefault="00820010" w:rsidP="00474518">
            <w:pPr>
              <w:jc w:val="right"/>
            </w:pPr>
            <w:r w:rsidRPr="00C87BD3">
              <w:t>515</w:t>
            </w:r>
          </w:p>
        </w:tc>
        <w:tc>
          <w:tcPr>
            <w:tcW w:w="793" w:type="pct"/>
            <w:vAlign w:val="bottom"/>
          </w:tcPr>
          <w:p w14:paraId="0BBE7404" w14:textId="77777777" w:rsidR="00820010" w:rsidRPr="00C87BD3" w:rsidRDefault="00820010" w:rsidP="00474518">
            <w:pPr>
              <w:jc w:val="right"/>
            </w:pPr>
            <w:r w:rsidRPr="00C87BD3">
              <w:t>914</w:t>
            </w:r>
          </w:p>
        </w:tc>
        <w:tc>
          <w:tcPr>
            <w:tcW w:w="793" w:type="pct"/>
            <w:vAlign w:val="bottom"/>
          </w:tcPr>
          <w:p w14:paraId="2475841D" w14:textId="77E0E697" w:rsidR="00820010" w:rsidRPr="00C87BD3" w:rsidRDefault="001E10DB" w:rsidP="00474518">
            <w:pPr>
              <w:jc w:val="right"/>
            </w:pPr>
            <w:r w:rsidRPr="00C87BD3">
              <w:t>1</w:t>
            </w:r>
            <w:r>
              <w:t> </w:t>
            </w:r>
            <w:r w:rsidRPr="00C87BD3">
              <w:t>429</w:t>
            </w:r>
          </w:p>
        </w:tc>
        <w:tc>
          <w:tcPr>
            <w:tcW w:w="690" w:type="pct"/>
            <w:vAlign w:val="bottom"/>
          </w:tcPr>
          <w:p w14:paraId="4B5A0B06" w14:textId="205C10DE" w:rsidR="00820010" w:rsidRPr="00C87BD3" w:rsidRDefault="00820010" w:rsidP="00474518">
            <w:pPr>
              <w:jc w:val="right"/>
            </w:pPr>
            <w:r w:rsidRPr="00C87BD3">
              <w:t>2</w:t>
            </w:r>
            <w:r w:rsidR="001E10DB" w:rsidRPr="00C87BD3">
              <w:t>2</w:t>
            </w:r>
            <w:r w:rsidR="001E10DB">
              <w:t> </w:t>
            </w:r>
            <w:r w:rsidR="001E10DB" w:rsidRPr="00C87BD3">
              <w:t>945</w:t>
            </w:r>
          </w:p>
        </w:tc>
        <w:tc>
          <w:tcPr>
            <w:tcW w:w="793" w:type="pct"/>
            <w:vAlign w:val="bottom"/>
          </w:tcPr>
          <w:p w14:paraId="5865D1C0" w14:textId="1768BB74" w:rsidR="00820010" w:rsidRPr="00C87BD3" w:rsidRDefault="00820010" w:rsidP="00474518">
            <w:pPr>
              <w:jc w:val="right"/>
            </w:pPr>
            <w:r w:rsidRPr="00C87BD3">
              <w:t>6,</w:t>
            </w:r>
            <w:r w:rsidR="001E10DB" w:rsidRPr="00C87BD3">
              <w:t>2</w:t>
            </w:r>
            <w:r w:rsidR="001E10DB">
              <w:t> %</w:t>
            </w:r>
          </w:p>
        </w:tc>
      </w:tr>
      <w:tr w:rsidR="00000000" w:rsidRPr="00C87BD3" w14:paraId="41339154" w14:textId="77777777" w:rsidTr="00474518">
        <w:trPr>
          <w:trHeight w:val="113"/>
        </w:trPr>
        <w:tc>
          <w:tcPr>
            <w:tcW w:w="483" w:type="pct"/>
            <w:vAlign w:val="bottom"/>
          </w:tcPr>
          <w:p w14:paraId="2A3CA178" w14:textId="77777777" w:rsidR="00820010" w:rsidRPr="00C87BD3" w:rsidRDefault="00820010" w:rsidP="00474518">
            <w:pPr>
              <w:pStyle w:val="TabellHode-rad"/>
            </w:pPr>
            <w:r w:rsidRPr="00C87BD3">
              <w:t>2020</w:t>
            </w:r>
          </w:p>
        </w:tc>
        <w:tc>
          <w:tcPr>
            <w:tcW w:w="517" w:type="pct"/>
            <w:vAlign w:val="bottom"/>
          </w:tcPr>
          <w:p w14:paraId="730B3163" w14:textId="3F6E8DD0" w:rsidR="00820010" w:rsidRPr="00C87BD3" w:rsidRDefault="001E10DB" w:rsidP="00474518">
            <w:pPr>
              <w:jc w:val="right"/>
            </w:pPr>
            <w:r w:rsidRPr="00C87BD3">
              <w:t>1</w:t>
            </w:r>
            <w:r>
              <w:t> </w:t>
            </w:r>
            <w:r w:rsidRPr="00C87BD3">
              <w:t>523</w:t>
            </w:r>
          </w:p>
        </w:tc>
        <w:tc>
          <w:tcPr>
            <w:tcW w:w="414" w:type="pct"/>
            <w:vAlign w:val="bottom"/>
          </w:tcPr>
          <w:p w14:paraId="0F729708" w14:textId="77777777" w:rsidR="00820010" w:rsidRPr="00C87BD3" w:rsidRDefault="00820010" w:rsidP="00474518">
            <w:pPr>
              <w:jc w:val="right"/>
            </w:pPr>
            <w:r w:rsidRPr="00C87BD3">
              <w:t>22</w:t>
            </w:r>
          </w:p>
        </w:tc>
        <w:tc>
          <w:tcPr>
            <w:tcW w:w="518" w:type="pct"/>
            <w:vAlign w:val="bottom"/>
          </w:tcPr>
          <w:p w14:paraId="3A18CF52" w14:textId="618E1912" w:rsidR="00820010" w:rsidRPr="00C87BD3" w:rsidRDefault="001E10DB" w:rsidP="00474518">
            <w:pPr>
              <w:jc w:val="right"/>
            </w:pPr>
            <w:r w:rsidRPr="00C87BD3">
              <w:t>1</w:t>
            </w:r>
            <w:r>
              <w:t> </w:t>
            </w:r>
            <w:r w:rsidRPr="00C87BD3">
              <w:t>501</w:t>
            </w:r>
          </w:p>
        </w:tc>
        <w:tc>
          <w:tcPr>
            <w:tcW w:w="793" w:type="pct"/>
            <w:vAlign w:val="bottom"/>
          </w:tcPr>
          <w:p w14:paraId="64D64638" w14:textId="77777777" w:rsidR="00820010" w:rsidRPr="00C87BD3" w:rsidRDefault="00820010" w:rsidP="00474518">
            <w:pPr>
              <w:jc w:val="right"/>
            </w:pPr>
            <w:r w:rsidRPr="00C87BD3">
              <w:t>944</w:t>
            </w:r>
          </w:p>
        </w:tc>
        <w:tc>
          <w:tcPr>
            <w:tcW w:w="793" w:type="pct"/>
            <w:vAlign w:val="bottom"/>
          </w:tcPr>
          <w:p w14:paraId="0B50AC7C" w14:textId="5E7285DB" w:rsidR="00820010" w:rsidRPr="00C87BD3" w:rsidRDefault="001E10DB" w:rsidP="00474518">
            <w:pPr>
              <w:jc w:val="right"/>
            </w:pPr>
            <w:r w:rsidRPr="00C87BD3">
              <w:t>2</w:t>
            </w:r>
            <w:r>
              <w:t> </w:t>
            </w:r>
            <w:r w:rsidRPr="00C87BD3">
              <w:t>445</w:t>
            </w:r>
          </w:p>
        </w:tc>
        <w:tc>
          <w:tcPr>
            <w:tcW w:w="690" w:type="pct"/>
            <w:vAlign w:val="bottom"/>
          </w:tcPr>
          <w:p w14:paraId="30F5D83B" w14:textId="38C93AE1" w:rsidR="00820010" w:rsidRPr="00C87BD3" w:rsidRDefault="00820010" w:rsidP="00474518">
            <w:pPr>
              <w:jc w:val="right"/>
            </w:pPr>
            <w:r w:rsidRPr="00C87BD3">
              <w:t>2</w:t>
            </w:r>
            <w:r w:rsidR="001E10DB" w:rsidRPr="00C87BD3">
              <w:t>3</w:t>
            </w:r>
            <w:r w:rsidR="001E10DB">
              <w:t> </w:t>
            </w:r>
            <w:r w:rsidR="001E10DB" w:rsidRPr="00C87BD3">
              <w:t>822</w:t>
            </w:r>
          </w:p>
        </w:tc>
        <w:tc>
          <w:tcPr>
            <w:tcW w:w="793" w:type="pct"/>
            <w:vAlign w:val="bottom"/>
          </w:tcPr>
          <w:p w14:paraId="62751856" w14:textId="6C421BEA" w:rsidR="00820010" w:rsidRPr="00C87BD3" w:rsidRDefault="00820010" w:rsidP="00474518">
            <w:pPr>
              <w:jc w:val="right"/>
            </w:pPr>
            <w:r w:rsidRPr="00C87BD3">
              <w:t>10,</w:t>
            </w:r>
            <w:r w:rsidR="001E10DB" w:rsidRPr="00C87BD3">
              <w:t>3</w:t>
            </w:r>
            <w:r w:rsidR="001E10DB">
              <w:t> %</w:t>
            </w:r>
          </w:p>
        </w:tc>
      </w:tr>
      <w:tr w:rsidR="00000000" w:rsidRPr="00C87BD3" w14:paraId="5E8FE7AB" w14:textId="77777777" w:rsidTr="00474518">
        <w:trPr>
          <w:trHeight w:val="113"/>
        </w:trPr>
        <w:tc>
          <w:tcPr>
            <w:tcW w:w="483" w:type="pct"/>
            <w:vAlign w:val="bottom"/>
          </w:tcPr>
          <w:p w14:paraId="725B278B" w14:textId="77777777" w:rsidR="00820010" w:rsidRPr="00C87BD3" w:rsidRDefault="00820010" w:rsidP="00474518">
            <w:pPr>
              <w:pStyle w:val="TabellHode-rad"/>
            </w:pPr>
            <w:r w:rsidRPr="00C87BD3">
              <w:t>2021</w:t>
            </w:r>
          </w:p>
        </w:tc>
        <w:tc>
          <w:tcPr>
            <w:tcW w:w="517" w:type="pct"/>
            <w:vAlign w:val="bottom"/>
          </w:tcPr>
          <w:p w14:paraId="2E08EC25" w14:textId="4C536755" w:rsidR="00820010" w:rsidRPr="00C87BD3" w:rsidRDefault="001E10DB" w:rsidP="00474518">
            <w:pPr>
              <w:jc w:val="right"/>
            </w:pPr>
            <w:r w:rsidRPr="00C87BD3">
              <w:t>1</w:t>
            </w:r>
            <w:r>
              <w:t> </w:t>
            </w:r>
            <w:r w:rsidRPr="00C87BD3">
              <w:t>213</w:t>
            </w:r>
          </w:p>
        </w:tc>
        <w:tc>
          <w:tcPr>
            <w:tcW w:w="414" w:type="pct"/>
            <w:vAlign w:val="bottom"/>
          </w:tcPr>
          <w:p w14:paraId="2758099B" w14:textId="77777777" w:rsidR="00820010" w:rsidRPr="00C87BD3" w:rsidRDefault="00820010" w:rsidP="00474518">
            <w:pPr>
              <w:jc w:val="right"/>
            </w:pPr>
            <w:r w:rsidRPr="00C87BD3">
              <w:t>10</w:t>
            </w:r>
          </w:p>
        </w:tc>
        <w:tc>
          <w:tcPr>
            <w:tcW w:w="518" w:type="pct"/>
            <w:vAlign w:val="bottom"/>
          </w:tcPr>
          <w:p w14:paraId="777541B1" w14:textId="3CED48F2" w:rsidR="00820010" w:rsidRPr="00C87BD3" w:rsidRDefault="001E10DB" w:rsidP="00474518">
            <w:pPr>
              <w:jc w:val="right"/>
            </w:pPr>
            <w:r w:rsidRPr="00C87BD3">
              <w:t>1</w:t>
            </w:r>
            <w:r>
              <w:t> </w:t>
            </w:r>
            <w:r w:rsidRPr="00C87BD3">
              <w:t>203</w:t>
            </w:r>
          </w:p>
        </w:tc>
        <w:tc>
          <w:tcPr>
            <w:tcW w:w="793" w:type="pct"/>
            <w:vAlign w:val="bottom"/>
          </w:tcPr>
          <w:p w14:paraId="686620F4" w14:textId="77777777" w:rsidR="00820010" w:rsidRPr="00C87BD3" w:rsidRDefault="00820010" w:rsidP="00474518">
            <w:pPr>
              <w:jc w:val="right"/>
            </w:pPr>
            <w:r w:rsidRPr="00C87BD3">
              <w:t>963</w:t>
            </w:r>
          </w:p>
        </w:tc>
        <w:tc>
          <w:tcPr>
            <w:tcW w:w="793" w:type="pct"/>
            <w:vAlign w:val="bottom"/>
          </w:tcPr>
          <w:p w14:paraId="310B2202" w14:textId="7874705C" w:rsidR="00820010" w:rsidRPr="00C87BD3" w:rsidRDefault="001E10DB" w:rsidP="00474518">
            <w:pPr>
              <w:jc w:val="right"/>
            </w:pPr>
            <w:r w:rsidRPr="00C87BD3">
              <w:t>2</w:t>
            </w:r>
            <w:r>
              <w:t> </w:t>
            </w:r>
            <w:r w:rsidRPr="00C87BD3">
              <w:t>166</w:t>
            </w:r>
          </w:p>
        </w:tc>
        <w:tc>
          <w:tcPr>
            <w:tcW w:w="690" w:type="pct"/>
            <w:vAlign w:val="bottom"/>
          </w:tcPr>
          <w:p w14:paraId="132479C0" w14:textId="5779CEB6" w:rsidR="00820010" w:rsidRPr="00C87BD3" w:rsidRDefault="00820010" w:rsidP="00474518">
            <w:pPr>
              <w:jc w:val="right"/>
            </w:pPr>
            <w:r w:rsidRPr="00C87BD3">
              <w:t>2</w:t>
            </w:r>
            <w:r w:rsidR="001E10DB" w:rsidRPr="00C87BD3">
              <w:t>5</w:t>
            </w:r>
            <w:r w:rsidR="001E10DB">
              <w:t> </w:t>
            </w:r>
            <w:r w:rsidR="001E10DB" w:rsidRPr="00C87BD3">
              <w:t>521</w:t>
            </w:r>
          </w:p>
        </w:tc>
        <w:tc>
          <w:tcPr>
            <w:tcW w:w="793" w:type="pct"/>
            <w:vAlign w:val="bottom"/>
          </w:tcPr>
          <w:p w14:paraId="795F781D" w14:textId="063762B3" w:rsidR="00820010" w:rsidRPr="00C87BD3" w:rsidRDefault="00820010" w:rsidP="00474518">
            <w:pPr>
              <w:jc w:val="right"/>
            </w:pPr>
            <w:r w:rsidRPr="00C87BD3">
              <w:t>8,</w:t>
            </w:r>
            <w:r w:rsidR="001E10DB" w:rsidRPr="00C87BD3">
              <w:t>5</w:t>
            </w:r>
            <w:r w:rsidR="001E10DB">
              <w:t> %</w:t>
            </w:r>
          </w:p>
        </w:tc>
      </w:tr>
      <w:tr w:rsidR="00000000" w:rsidRPr="00C87BD3" w14:paraId="0A0F1EE8" w14:textId="77777777" w:rsidTr="00474518">
        <w:trPr>
          <w:trHeight w:val="113"/>
        </w:trPr>
        <w:tc>
          <w:tcPr>
            <w:tcW w:w="483" w:type="pct"/>
            <w:vAlign w:val="bottom"/>
          </w:tcPr>
          <w:p w14:paraId="51B78421" w14:textId="77777777" w:rsidR="00820010" w:rsidRPr="00C87BD3" w:rsidRDefault="00820010" w:rsidP="00474518">
            <w:pPr>
              <w:pStyle w:val="TabellHode-rad"/>
            </w:pPr>
            <w:r w:rsidRPr="00C87BD3">
              <w:t>2022</w:t>
            </w:r>
          </w:p>
        </w:tc>
        <w:tc>
          <w:tcPr>
            <w:tcW w:w="517" w:type="pct"/>
            <w:vAlign w:val="bottom"/>
          </w:tcPr>
          <w:p w14:paraId="0854CD3E" w14:textId="77777777" w:rsidR="00820010" w:rsidRPr="00C87BD3" w:rsidRDefault="00820010" w:rsidP="00474518">
            <w:pPr>
              <w:jc w:val="right"/>
            </w:pPr>
            <w:r w:rsidRPr="00C87BD3">
              <w:t>416</w:t>
            </w:r>
          </w:p>
        </w:tc>
        <w:tc>
          <w:tcPr>
            <w:tcW w:w="414" w:type="pct"/>
            <w:vAlign w:val="bottom"/>
          </w:tcPr>
          <w:p w14:paraId="3852828A" w14:textId="77777777" w:rsidR="00820010" w:rsidRPr="00C87BD3" w:rsidRDefault="00820010" w:rsidP="00474518">
            <w:pPr>
              <w:jc w:val="right"/>
            </w:pPr>
            <w:r w:rsidRPr="00C87BD3">
              <w:t>97</w:t>
            </w:r>
          </w:p>
        </w:tc>
        <w:tc>
          <w:tcPr>
            <w:tcW w:w="518" w:type="pct"/>
            <w:vAlign w:val="bottom"/>
          </w:tcPr>
          <w:p w14:paraId="5066B8C1" w14:textId="77777777" w:rsidR="00820010" w:rsidRPr="00C87BD3" w:rsidRDefault="00820010" w:rsidP="00474518">
            <w:pPr>
              <w:jc w:val="right"/>
            </w:pPr>
            <w:r w:rsidRPr="00C87BD3">
              <w:t>319</w:t>
            </w:r>
          </w:p>
        </w:tc>
        <w:tc>
          <w:tcPr>
            <w:tcW w:w="793" w:type="pct"/>
            <w:vAlign w:val="bottom"/>
          </w:tcPr>
          <w:p w14:paraId="0FCAAF0A" w14:textId="1D2E116B" w:rsidR="00820010" w:rsidRPr="00C87BD3" w:rsidRDefault="001E10DB" w:rsidP="00474518">
            <w:pPr>
              <w:jc w:val="right"/>
            </w:pPr>
            <w:r w:rsidRPr="00C87BD3">
              <w:t>1</w:t>
            </w:r>
            <w:r>
              <w:t> </w:t>
            </w:r>
            <w:r w:rsidRPr="00C87BD3">
              <w:t>106</w:t>
            </w:r>
          </w:p>
        </w:tc>
        <w:tc>
          <w:tcPr>
            <w:tcW w:w="793" w:type="pct"/>
            <w:vAlign w:val="bottom"/>
          </w:tcPr>
          <w:p w14:paraId="6DA9CDD3" w14:textId="661DD795" w:rsidR="00820010" w:rsidRPr="00C87BD3" w:rsidRDefault="001E10DB" w:rsidP="00474518">
            <w:pPr>
              <w:jc w:val="right"/>
            </w:pPr>
            <w:r w:rsidRPr="00C87BD3">
              <w:t>1</w:t>
            </w:r>
            <w:r>
              <w:t> </w:t>
            </w:r>
            <w:r w:rsidRPr="00C87BD3">
              <w:t>425</w:t>
            </w:r>
          </w:p>
        </w:tc>
        <w:tc>
          <w:tcPr>
            <w:tcW w:w="690" w:type="pct"/>
            <w:vAlign w:val="bottom"/>
          </w:tcPr>
          <w:p w14:paraId="264A0486" w14:textId="31636DEF" w:rsidR="00820010" w:rsidRPr="00C87BD3" w:rsidRDefault="00820010" w:rsidP="00474518">
            <w:pPr>
              <w:jc w:val="right"/>
            </w:pPr>
            <w:r w:rsidRPr="00C87BD3">
              <w:t>2</w:t>
            </w:r>
            <w:r w:rsidR="001E10DB" w:rsidRPr="00C87BD3">
              <w:t>6</w:t>
            </w:r>
            <w:r w:rsidR="001E10DB">
              <w:t> </w:t>
            </w:r>
            <w:r w:rsidR="001E10DB" w:rsidRPr="00C87BD3">
              <w:t>982</w:t>
            </w:r>
          </w:p>
        </w:tc>
        <w:tc>
          <w:tcPr>
            <w:tcW w:w="793" w:type="pct"/>
            <w:vAlign w:val="bottom"/>
          </w:tcPr>
          <w:p w14:paraId="009C5FAD" w14:textId="325BA9D6" w:rsidR="00820010" w:rsidRPr="00C87BD3" w:rsidRDefault="00820010" w:rsidP="00474518">
            <w:pPr>
              <w:jc w:val="right"/>
            </w:pPr>
            <w:r w:rsidRPr="00C87BD3">
              <w:t>5,</w:t>
            </w:r>
            <w:r w:rsidR="001E10DB" w:rsidRPr="00C87BD3">
              <w:t>3</w:t>
            </w:r>
            <w:r w:rsidR="001E10DB">
              <w:t> %</w:t>
            </w:r>
          </w:p>
        </w:tc>
      </w:tr>
      <w:tr w:rsidR="00000000" w:rsidRPr="00C87BD3" w14:paraId="682273E1" w14:textId="77777777" w:rsidTr="00474518">
        <w:trPr>
          <w:trHeight w:val="113"/>
        </w:trPr>
        <w:tc>
          <w:tcPr>
            <w:tcW w:w="483" w:type="pct"/>
            <w:vAlign w:val="bottom"/>
          </w:tcPr>
          <w:p w14:paraId="01216076" w14:textId="77777777" w:rsidR="00820010" w:rsidRPr="00C87BD3" w:rsidRDefault="00820010" w:rsidP="00474518">
            <w:pPr>
              <w:pStyle w:val="TabellHode-rad"/>
            </w:pPr>
            <w:r w:rsidRPr="00C87BD3">
              <w:t>2023</w:t>
            </w:r>
          </w:p>
        </w:tc>
        <w:tc>
          <w:tcPr>
            <w:tcW w:w="517" w:type="pct"/>
            <w:vAlign w:val="bottom"/>
          </w:tcPr>
          <w:p w14:paraId="787E33FE" w14:textId="77777777" w:rsidR="00820010" w:rsidRPr="00C87BD3" w:rsidRDefault="00820010" w:rsidP="00474518">
            <w:pPr>
              <w:jc w:val="right"/>
            </w:pPr>
            <w:r w:rsidRPr="00C87BD3">
              <w:t>42</w:t>
            </w:r>
          </w:p>
        </w:tc>
        <w:tc>
          <w:tcPr>
            <w:tcW w:w="414" w:type="pct"/>
            <w:vAlign w:val="bottom"/>
          </w:tcPr>
          <w:p w14:paraId="1C9D8469" w14:textId="77777777" w:rsidR="00820010" w:rsidRPr="00C87BD3" w:rsidRDefault="00820010" w:rsidP="00474518">
            <w:pPr>
              <w:jc w:val="right"/>
            </w:pPr>
            <w:r w:rsidRPr="00C87BD3">
              <w:t>120</w:t>
            </w:r>
          </w:p>
        </w:tc>
        <w:tc>
          <w:tcPr>
            <w:tcW w:w="518" w:type="pct"/>
            <w:vAlign w:val="bottom"/>
          </w:tcPr>
          <w:p w14:paraId="61ED7168" w14:textId="77777777" w:rsidR="00820010" w:rsidRPr="00C87BD3" w:rsidRDefault="00820010" w:rsidP="00474518">
            <w:pPr>
              <w:jc w:val="right"/>
            </w:pPr>
            <w:r w:rsidRPr="00C87BD3">
              <w:t>-78</w:t>
            </w:r>
          </w:p>
        </w:tc>
        <w:tc>
          <w:tcPr>
            <w:tcW w:w="793" w:type="pct"/>
            <w:vAlign w:val="bottom"/>
          </w:tcPr>
          <w:p w14:paraId="6D2484A3" w14:textId="796EFD5C" w:rsidR="00820010" w:rsidRPr="00C87BD3" w:rsidRDefault="001E10DB" w:rsidP="00474518">
            <w:pPr>
              <w:jc w:val="right"/>
            </w:pPr>
            <w:r w:rsidRPr="00C87BD3">
              <w:t>1</w:t>
            </w:r>
            <w:r>
              <w:t> </w:t>
            </w:r>
            <w:r w:rsidRPr="00C87BD3">
              <w:t>189</w:t>
            </w:r>
          </w:p>
        </w:tc>
        <w:tc>
          <w:tcPr>
            <w:tcW w:w="793" w:type="pct"/>
            <w:vAlign w:val="bottom"/>
          </w:tcPr>
          <w:p w14:paraId="2D014399" w14:textId="2F6CC7AE" w:rsidR="00820010" w:rsidRPr="00C87BD3" w:rsidRDefault="001E10DB" w:rsidP="00474518">
            <w:pPr>
              <w:jc w:val="right"/>
            </w:pPr>
            <w:r w:rsidRPr="00C87BD3">
              <w:t>1</w:t>
            </w:r>
            <w:r>
              <w:t> </w:t>
            </w:r>
            <w:r w:rsidRPr="00C87BD3">
              <w:t>111</w:t>
            </w:r>
          </w:p>
        </w:tc>
        <w:tc>
          <w:tcPr>
            <w:tcW w:w="690" w:type="pct"/>
            <w:vAlign w:val="bottom"/>
          </w:tcPr>
          <w:p w14:paraId="248B0B17" w14:textId="7126A0A3" w:rsidR="00820010" w:rsidRPr="00C87BD3" w:rsidRDefault="00820010" w:rsidP="00474518">
            <w:pPr>
              <w:jc w:val="right"/>
            </w:pPr>
            <w:r w:rsidRPr="00C87BD3">
              <w:t>2</w:t>
            </w:r>
            <w:r w:rsidR="001E10DB" w:rsidRPr="00C87BD3">
              <w:t>8</w:t>
            </w:r>
            <w:r w:rsidR="001E10DB">
              <w:t> </w:t>
            </w:r>
            <w:r w:rsidR="001E10DB" w:rsidRPr="00C87BD3">
              <w:t>341</w:t>
            </w:r>
          </w:p>
        </w:tc>
        <w:tc>
          <w:tcPr>
            <w:tcW w:w="793" w:type="pct"/>
            <w:vAlign w:val="bottom"/>
          </w:tcPr>
          <w:p w14:paraId="05354847" w14:textId="4FCA7666" w:rsidR="00820010" w:rsidRPr="00C87BD3" w:rsidRDefault="00820010" w:rsidP="00474518">
            <w:pPr>
              <w:jc w:val="right"/>
            </w:pPr>
            <w:r w:rsidRPr="00C87BD3">
              <w:t>3,</w:t>
            </w:r>
            <w:r w:rsidR="001E10DB" w:rsidRPr="00C87BD3">
              <w:t>9</w:t>
            </w:r>
            <w:r w:rsidR="001E10DB">
              <w:t> %</w:t>
            </w:r>
          </w:p>
        </w:tc>
      </w:tr>
      <w:tr w:rsidR="00000000" w:rsidRPr="00C87BD3" w14:paraId="075DE07A" w14:textId="77777777" w:rsidTr="00474518">
        <w:trPr>
          <w:trHeight w:val="113"/>
        </w:trPr>
        <w:tc>
          <w:tcPr>
            <w:tcW w:w="483" w:type="pct"/>
            <w:vAlign w:val="bottom"/>
          </w:tcPr>
          <w:p w14:paraId="0CC45F66" w14:textId="77777777" w:rsidR="00820010" w:rsidRPr="00C87BD3" w:rsidRDefault="00820010" w:rsidP="00474518">
            <w:pPr>
              <w:pStyle w:val="TabellHode-rad"/>
            </w:pPr>
            <w:r w:rsidRPr="00C87BD3">
              <w:t>2024</w:t>
            </w:r>
          </w:p>
        </w:tc>
        <w:tc>
          <w:tcPr>
            <w:tcW w:w="517" w:type="pct"/>
            <w:vAlign w:val="bottom"/>
          </w:tcPr>
          <w:p w14:paraId="648C8BAB" w14:textId="77777777" w:rsidR="00820010" w:rsidRPr="00C87BD3" w:rsidRDefault="00820010" w:rsidP="00474518">
            <w:pPr>
              <w:jc w:val="right"/>
            </w:pPr>
            <w:r w:rsidRPr="00C87BD3">
              <w:t>-877</w:t>
            </w:r>
          </w:p>
        </w:tc>
        <w:tc>
          <w:tcPr>
            <w:tcW w:w="414" w:type="pct"/>
            <w:vAlign w:val="bottom"/>
          </w:tcPr>
          <w:p w14:paraId="7ED70120" w14:textId="77777777" w:rsidR="00820010" w:rsidRPr="00C87BD3" w:rsidRDefault="00820010" w:rsidP="00474518">
            <w:pPr>
              <w:jc w:val="right"/>
            </w:pPr>
            <w:r w:rsidRPr="00C87BD3">
              <w:t>20</w:t>
            </w:r>
          </w:p>
        </w:tc>
        <w:tc>
          <w:tcPr>
            <w:tcW w:w="518" w:type="pct"/>
            <w:vAlign w:val="bottom"/>
          </w:tcPr>
          <w:p w14:paraId="195318F2" w14:textId="77777777" w:rsidR="00820010" w:rsidRPr="00C87BD3" w:rsidRDefault="00820010" w:rsidP="00474518">
            <w:pPr>
              <w:jc w:val="right"/>
            </w:pPr>
            <w:r w:rsidRPr="00C87BD3">
              <w:t>-897</w:t>
            </w:r>
          </w:p>
        </w:tc>
        <w:tc>
          <w:tcPr>
            <w:tcW w:w="793" w:type="pct"/>
            <w:vAlign w:val="bottom"/>
          </w:tcPr>
          <w:p w14:paraId="23F0BA2E" w14:textId="4EB768E7" w:rsidR="00820010" w:rsidRPr="00C87BD3" w:rsidRDefault="001E10DB" w:rsidP="00474518">
            <w:pPr>
              <w:jc w:val="right"/>
            </w:pPr>
            <w:r w:rsidRPr="00C87BD3">
              <w:t>1</w:t>
            </w:r>
            <w:r>
              <w:t> </w:t>
            </w:r>
            <w:r w:rsidRPr="00C87BD3">
              <w:t>226</w:t>
            </w:r>
          </w:p>
        </w:tc>
        <w:tc>
          <w:tcPr>
            <w:tcW w:w="793" w:type="pct"/>
            <w:vAlign w:val="bottom"/>
          </w:tcPr>
          <w:p w14:paraId="65234E60" w14:textId="77777777" w:rsidR="00820010" w:rsidRPr="00C87BD3" w:rsidRDefault="00820010" w:rsidP="00474518">
            <w:pPr>
              <w:jc w:val="right"/>
            </w:pPr>
            <w:r w:rsidRPr="00C87BD3">
              <w:t>329</w:t>
            </w:r>
          </w:p>
        </w:tc>
        <w:tc>
          <w:tcPr>
            <w:tcW w:w="690" w:type="pct"/>
            <w:vAlign w:val="bottom"/>
          </w:tcPr>
          <w:p w14:paraId="1682A6A6" w14:textId="2AF090CA" w:rsidR="00820010" w:rsidRPr="00C87BD3" w:rsidRDefault="00820010" w:rsidP="00474518">
            <w:pPr>
              <w:jc w:val="right"/>
            </w:pPr>
            <w:r w:rsidRPr="00C87BD3">
              <w:t>3</w:t>
            </w:r>
            <w:r w:rsidR="001E10DB" w:rsidRPr="00C87BD3">
              <w:t>0</w:t>
            </w:r>
            <w:r w:rsidR="001E10DB">
              <w:t> </w:t>
            </w:r>
            <w:r w:rsidR="001E10DB" w:rsidRPr="00C87BD3">
              <w:t>329</w:t>
            </w:r>
          </w:p>
        </w:tc>
        <w:tc>
          <w:tcPr>
            <w:tcW w:w="793" w:type="pct"/>
            <w:vAlign w:val="bottom"/>
          </w:tcPr>
          <w:p w14:paraId="2D3FE5C1" w14:textId="2D0E4C92" w:rsidR="00820010" w:rsidRPr="00C87BD3" w:rsidRDefault="00820010" w:rsidP="00474518">
            <w:pPr>
              <w:jc w:val="right"/>
            </w:pPr>
            <w:r w:rsidRPr="00C87BD3">
              <w:t>1,</w:t>
            </w:r>
            <w:r w:rsidR="001E10DB" w:rsidRPr="00C87BD3">
              <w:t>1</w:t>
            </w:r>
            <w:r w:rsidR="001E10DB">
              <w:t> %</w:t>
            </w:r>
          </w:p>
        </w:tc>
      </w:tr>
      <w:tr w:rsidR="00000000" w:rsidRPr="00C87BD3" w14:paraId="2C251A38" w14:textId="77777777" w:rsidTr="00474518">
        <w:trPr>
          <w:trHeight w:val="113"/>
        </w:trPr>
        <w:tc>
          <w:tcPr>
            <w:tcW w:w="483" w:type="pct"/>
            <w:vAlign w:val="bottom"/>
          </w:tcPr>
          <w:p w14:paraId="3779671C" w14:textId="77777777" w:rsidR="00820010" w:rsidRPr="00C87BD3" w:rsidRDefault="00820010" w:rsidP="00474518">
            <w:pPr>
              <w:pStyle w:val="TabellHode-rad"/>
            </w:pPr>
            <w:r w:rsidRPr="00C87BD3">
              <w:t>2025</w:t>
            </w:r>
          </w:p>
        </w:tc>
        <w:tc>
          <w:tcPr>
            <w:tcW w:w="517" w:type="pct"/>
            <w:vAlign w:val="bottom"/>
          </w:tcPr>
          <w:p w14:paraId="47757F41" w14:textId="77777777" w:rsidR="00820010" w:rsidRPr="00C87BD3" w:rsidRDefault="00820010" w:rsidP="00474518">
            <w:pPr>
              <w:jc w:val="right"/>
            </w:pPr>
            <w:r w:rsidRPr="00C87BD3">
              <w:t>-7</w:t>
            </w:r>
          </w:p>
        </w:tc>
        <w:tc>
          <w:tcPr>
            <w:tcW w:w="414" w:type="pct"/>
            <w:vAlign w:val="bottom"/>
          </w:tcPr>
          <w:p w14:paraId="019FB18A" w14:textId="77777777" w:rsidR="00820010" w:rsidRPr="00C87BD3" w:rsidRDefault="00820010" w:rsidP="00474518">
            <w:pPr>
              <w:jc w:val="right"/>
            </w:pPr>
            <w:r w:rsidRPr="00C87BD3">
              <w:t>-140</w:t>
            </w:r>
          </w:p>
        </w:tc>
        <w:tc>
          <w:tcPr>
            <w:tcW w:w="518" w:type="pct"/>
            <w:vAlign w:val="bottom"/>
          </w:tcPr>
          <w:p w14:paraId="666AB533" w14:textId="77777777" w:rsidR="00820010" w:rsidRPr="00C87BD3" w:rsidRDefault="00820010" w:rsidP="00474518">
            <w:pPr>
              <w:jc w:val="right"/>
            </w:pPr>
            <w:r w:rsidRPr="00C87BD3">
              <w:t>133</w:t>
            </w:r>
          </w:p>
        </w:tc>
        <w:tc>
          <w:tcPr>
            <w:tcW w:w="793" w:type="pct"/>
            <w:vAlign w:val="bottom"/>
          </w:tcPr>
          <w:p w14:paraId="26B65CF7" w14:textId="55FA039A" w:rsidR="00820010" w:rsidRPr="00C87BD3" w:rsidRDefault="001E10DB" w:rsidP="00474518">
            <w:pPr>
              <w:jc w:val="right"/>
            </w:pPr>
            <w:r w:rsidRPr="00C87BD3">
              <w:t>1</w:t>
            </w:r>
            <w:r>
              <w:t> </w:t>
            </w:r>
            <w:r w:rsidRPr="00C87BD3">
              <w:t>377</w:t>
            </w:r>
          </w:p>
        </w:tc>
        <w:tc>
          <w:tcPr>
            <w:tcW w:w="793" w:type="pct"/>
            <w:vAlign w:val="bottom"/>
          </w:tcPr>
          <w:p w14:paraId="3D194333" w14:textId="3D3C3665" w:rsidR="00820010" w:rsidRPr="00C87BD3" w:rsidRDefault="001E10DB" w:rsidP="00474518">
            <w:pPr>
              <w:jc w:val="right"/>
            </w:pPr>
            <w:r w:rsidRPr="00C87BD3">
              <w:t>1</w:t>
            </w:r>
            <w:r>
              <w:t> </w:t>
            </w:r>
            <w:r w:rsidRPr="00C87BD3">
              <w:t>510</w:t>
            </w:r>
          </w:p>
        </w:tc>
        <w:tc>
          <w:tcPr>
            <w:tcW w:w="690" w:type="pct"/>
            <w:vAlign w:val="bottom"/>
          </w:tcPr>
          <w:p w14:paraId="0D33E2B5" w14:textId="51A25AA9" w:rsidR="00820010" w:rsidRPr="00C87BD3" w:rsidRDefault="00820010" w:rsidP="00474518">
            <w:pPr>
              <w:jc w:val="right"/>
            </w:pPr>
            <w:r w:rsidRPr="00C87BD3">
              <w:t>3</w:t>
            </w:r>
            <w:r w:rsidR="001E10DB" w:rsidRPr="00C87BD3">
              <w:t>3</w:t>
            </w:r>
            <w:r w:rsidR="001E10DB">
              <w:t> </w:t>
            </w:r>
            <w:r w:rsidR="001E10DB" w:rsidRPr="00C87BD3">
              <w:t>807</w:t>
            </w:r>
          </w:p>
        </w:tc>
        <w:tc>
          <w:tcPr>
            <w:tcW w:w="793" w:type="pct"/>
            <w:vAlign w:val="bottom"/>
          </w:tcPr>
          <w:p w14:paraId="1A8CF1CE" w14:textId="75B5543A" w:rsidR="00820010" w:rsidRPr="00C87BD3" w:rsidRDefault="00820010" w:rsidP="00474518">
            <w:pPr>
              <w:jc w:val="right"/>
            </w:pPr>
            <w:r w:rsidRPr="00C87BD3">
              <w:t>4,</w:t>
            </w:r>
            <w:r w:rsidR="001E10DB" w:rsidRPr="00C87BD3">
              <w:t>5</w:t>
            </w:r>
            <w:r w:rsidR="001E10DB">
              <w:t> %</w:t>
            </w:r>
          </w:p>
        </w:tc>
      </w:tr>
    </w:tbl>
    <w:p w14:paraId="09141220" w14:textId="77777777" w:rsidR="00820010" w:rsidRPr="00C87BD3" w:rsidRDefault="00820010" w:rsidP="00C87BD3"/>
    <w:tbl>
      <w:tblPr>
        <w:tblStyle w:val="StandardTabell"/>
        <w:tblW w:w="5000" w:type="pct"/>
        <w:tblLook w:val="0000" w:firstRow="0" w:lastRow="0" w:firstColumn="0" w:lastColumn="0" w:noHBand="0" w:noVBand="0"/>
      </w:tblPr>
      <w:tblGrid>
        <w:gridCol w:w="1011"/>
        <w:gridCol w:w="1081"/>
        <w:gridCol w:w="866"/>
        <w:gridCol w:w="1083"/>
        <w:gridCol w:w="1658"/>
        <w:gridCol w:w="1658"/>
        <w:gridCol w:w="1443"/>
        <w:gridCol w:w="1656"/>
      </w:tblGrid>
      <w:tr w:rsidR="00000000" w:rsidRPr="00C87BD3" w14:paraId="39421A3B" w14:textId="77777777" w:rsidTr="00474518">
        <w:trPr>
          <w:trHeight w:val="113"/>
        </w:trPr>
        <w:tc>
          <w:tcPr>
            <w:tcW w:w="483" w:type="pct"/>
            <w:vAlign w:val="bottom"/>
          </w:tcPr>
          <w:p w14:paraId="62080A5F" w14:textId="77777777" w:rsidR="00820010" w:rsidRPr="00C87BD3" w:rsidRDefault="00820010" w:rsidP="00474518">
            <w:pPr>
              <w:pStyle w:val="TabellHode-kolonne"/>
            </w:pPr>
            <w:r w:rsidRPr="00C87BD3">
              <w:t>Helse Nord</w:t>
            </w:r>
          </w:p>
        </w:tc>
        <w:tc>
          <w:tcPr>
            <w:tcW w:w="517" w:type="pct"/>
            <w:vAlign w:val="bottom"/>
          </w:tcPr>
          <w:p w14:paraId="6982D9EB" w14:textId="77777777" w:rsidR="00820010" w:rsidRPr="00C87BD3" w:rsidRDefault="00820010" w:rsidP="00474518">
            <w:pPr>
              <w:pStyle w:val="TabellHode-kolonne"/>
              <w:jc w:val="right"/>
            </w:pPr>
            <w:r w:rsidRPr="00C87BD3">
              <w:t>Resultat</w:t>
            </w:r>
          </w:p>
        </w:tc>
        <w:tc>
          <w:tcPr>
            <w:tcW w:w="414" w:type="pct"/>
            <w:vAlign w:val="bottom"/>
          </w:tcPr>
          <w:p w14:paraId="5BEEEC6E" w14:textId="77777777" w:rsidR="00820010" w:rsidRPr="00C87BD3" w:rsidRDefault="00820010" w:rsidP="00474518">
            <w:pPr>
              <w:pStyle w:val="TabellHode-kolonne"/>
              <w:jc w:val="right"/>
            </w:pPr>
            <w:r w:rsidRPr="00C87BD3">
              <w:t>Netto finans</w:t>
            </w:r>
          </w:p>
        </w:tc>
        <w:tc>
          <w:tcPr>
            <w:tcW w:w="518" w:type="pct"/>
            <w:vAlign w:val="bottom"/>
          </w:tcPr>
          <w:p w14:paraId="77F10C8D" w14:textId="10001BE3" w:rsidR="00820010" w:rsidRPr="00C87BD3" w:rsidRDefault="00820010" w:rsidP="00474518">
            <w:pPr>
              <w:pStyle w:val="TabellHode-kolonne"/>
              <w:jc w:val="right"/>
            </w:pPr>
            <w:r w:rsidRPr="00C87BD3">
              <w:t>Drifts</w:t>
            </w:r>
            <w:r w:rsidRPr="00C87BD3">
              <w:t>resultat</w:t>
            </w:r>
          </w:p>
        </w:tc>
        <w:tc>
          <w:tcPr>
            <w:tcW w:w="793" w:type="pct"/>
            <w:vAlign w:val="bottom"/>
          </w:tcPr>
          <w:p w14:paraId="757B8032" w14:textId="77777777" w:rsidR="00820010" w:rsidRPr="00C87BD3" w:rsidRDefault="00820010" w:rsidP="00474518">
            <w:pPr>
              <w:pStyle w:val="TabellHode-kolonne"/>
              <w:jc w:val="right"/>
            </w:pPr>
            <w:r w:rsidRPr="00C87BD3">
              <w:t>Avskrivninger</w:t>
            </w:r>
          </w:p>
        </w:tc>
        <w:tc>
          <w:tcPr>
            <w:tcW w:w="793" w:type="pct"/>
            <w:vAlign w:val="bottom"/>
          </w:tcPr>
          <w:p w14:paraId="1DF1EB7D" w14:textId="6F3A8D4F" w:rsidR="00820010" w:rsidRPr="00C87BD3" w:rsidRDefault="00820010" w:rsidP="00474518">
            <w:pPr>
              <w:pStyle w:val="TabellHode-kolonne"/>
              <w:jc w:val="right"/>
            </w:pPr>
            <w:r w:rsidRPr="00C87BD3">
              <w:t>Drifts</w:t>
            </w:r>
            <w:r w:rsidRPr="00C87BD3">
              <w:t>resultat før avskrivninger i løpende priser</w:t>
            </w:r>
          </w:p>
        </w:tc>
        <w:tc>
          <w:tcPr>
            <w:tcW w:w="690" w:type="pct"/>
            <w:vAlign w:val="bottom"/>
          </w:tcPr>
          <w:p w14:paraId="64E3CE7C" w14:textId="77777777" w:rsidR="00820010" w:rsidRPr="00C87BD3" w:rsidRDefault="00820010" w:rsidP="00474518">
            <w:pPr>
              <w:pStyle w:val="TabellHode-kolonne"/>
              <w:jc w:val="right"/>
            </w:pPr>
            <w:r w:rsidRPr="00C87BD3">
              <w:t>Omsetning</w:t>
            </w:r>
          </w:p>
        </w:tc>
        <w:tc>
          <w:tcPr>
            <w:tcW w:w="793" w:type="pct"/>
            <w:vAlign w:val="bottom"/>
          </w:tcPr>
          <w:p w14:paraId="12754E1B" w14:textId="77777777" w:rsidR="00820010" w:rsidRPr="00C87BD3" w:rsidRDefault="00820010" w:rsidP="00474518">
            <w:pPr>
              <w:pStyle w:val="TabellHode-kolonne"/>
              <w:jc w:val="right"/>
            </w:pPr>
            <w:r w:rsidRPr="00C87BD3">
              <w:t>Driftsresultat før avskrivninger i pst. av omsetning</w:t>
            </w:r>
          </w:p>
        </w:tc>
      </w:tr>
      <w:tr w:rsidR="00000000" w:rsidRPr="00C87BD3" w14:paraId="40998870" w14:textId="77777777" w:rsidTr="00474518">
        <w:trPr>
          <w:trHeight w:val="113"/>
        </w:trPr>
        <w:tc>
          <w:tcPr>
            <w:tcW w:w="483" w:type="pct"/>
            <w:vAlign w:val="bottom"/>
          </w:tcPr>
          <w:p w14:paraId="37F51AA8" w14:textId="77777777" w:rsidR="00820010" w:rsidRPr="00C87BD3" w:rsidRDefault="00820010" w:rsidP="00474518">
            <w:pPr>
              <w:pStyle w:val="TabellHode-rad"/>
            </w:pPr>
            <w:r w:rsidRPr="00C87BD3">
              <w:t>2014</w:t>
            </w:r>
          </w:p>
        </w:tc>
        <w:tc>
          <w:tcPr>
            <w:tcW w:w="517" w:type="pct"/>
            <w:vAlign w:val="bottom"/>
          </w:tcPr>
          <w:p w14:paraId="510C74F9" w14:textId="77777777" w:rsidR="00820010" w:rsidRPr="00C87BD3" w:rsidRDefault="00820010" w:rsidP="00474518">
            <w:pPr>
              <w:jc w:val="right"/>
            </w:pPr>
            <w:r w:rsidRPr="00C87BD3">
              <w:t>363</w:t>
            </w:r>
          </w:p>
        </w:tc>
        <w:tc>
          <w:tcPr>
            <w:tcW w:w="414" w:type="pct"/>
            <w:vAlign w:val="bottom"/>
          </w:tcPr>
          <w:p w14:paraId="65F05B68" w14:textId="77777777" w:rsidR="00820010" w:rsidRPr="00C87BD3" w:rsidRDefault="00820010" w:rsidP="00474518">
            <w:pPr>
              <w:jc w:val="right"/>
            </w:pPr>
            <w:r w:rsidRPr="00C87BD3">
              <w:t>72</w:t>
            </w:r>
          </w:p>
        </w:tc>
        <w:tc>
          <w:tcPr>
            <w:tcW w:w="518" w:type="pct"/>
            <w:vAlign w:val="bottom"/>
          </w:tcPr>
          <w:p w14:paraId="50EF94A6" w14:textId="77777777" w:rsidR="00820010" w:rsidRPr="00C87BD3" w:rsidRDefault="00820010" w:rsidP="00474518">
            <w:pPr>
              <w:jc w:val="right"/>
            </w:pPr>
            <w:r w:rsidRPr="00C87BD3">
              <w:t>291</w:t>
            </w:r>
          </w:p>
        </w:tc>
        <w:tc>
          <w:tcPr>
            <w:tcW w:w="793" w:type="pct"/>
            <w:vAlign w:val="bottom"/>
          </w:tcPr>
          <w:p w14:paraId="1226856A" w14:textId="77777777" w:rsidR="00820010" w:rsidRPr="00C87BD3" w:rsidRDefault="00820010" w:rsidP="00474518">
            <w:pPr>
              <w:jc w:val="right"/>
            </w:pPr>
            <w:r w:rsidRPr="00C87BD3">
              <w:t>645</w:t>
            </w:r>
          </w:p>
        </w:tc>
        <w:tc>
          <w:tcPr>
            <w:tcW w:w="793" w:type="pct"/>
            <w:vAlign w:val="bottom"/>
          </w:tcPr>
          <w:p w14:paraId="6AD8F691" w14:textId="77777777" w:rsidR="00820010" w:rsidRPr="00C87BD3" w:rsidRDefault="00820010" w:rsidP="00474518">
            <w:pPr>
              <w:jc w:val="right"/>
            </w:pPr>
            <w:r w:rsidRPr="00C87BD3">
              <w:t>936</w:t>
            </w:r>
          </w:p>
        </w:tc>
        <w:tc>
          <w:tcPr>
            <w:tcW w:w="690" w:type="pct"/>
            <w:vAlign w:val="bottom"/>
          </w:tcPr>
          <w:p w14:paraId="20780852" w14:textId="7274F827" w:rsidR="00820010" w:rsidRPr="00C87BD3" w:rsidRDefault="00820010" w:rsidP="00474518">
            <w:pPr>
              <w:jc w:val="right"/>
            </w:pPr>
            <w:r w:rsidRPr="00C87BD3">
              <w:t>1</w:t>
            </w:r>
            <w:r w:rsidR="001E10DB" w:rsidRPr="00C87BD3">
              <w:t>5</w:t>
            </w:r>
            <w:r w:rsidR="001E10DB">
              <w:t> </w:t>
            </w:r>
            <w:r w:rsidR="001E10DB" w:rsidRPr="00C87BD3">
              <w:t>102</w:t>
            </w:r>
          </w:p>
        </w:tc>
        <w:tc>
          <w:tcPr>
            <w:tcW w:w="793" w:type="pct"/>
            <w:vAlign w:val="bottom"/>
          </w:tcPr>
          <w:p w14:paraId="37E3FE24" w14:textId="56EFED50" w:rsidR="00820010" w:rsidRPr="00C87BD3" w:rsidRDefault="00820010" w:rsidP="00474518">
            <w:pPr>
              <w:jc w:val="right"/>
            </w:pPr>
            <w:r w:rsidRPr="00C87BD3">
              <w:t>6,</w:t>
            </w:r>
            <w:r w:rsidR="001E10DB" w:rsidRPr="00C87BD3">
              <w:t>2</w:t>
            </w:r>
            <w:r w:rsidR="001E10DB">
              <w:t> %</w:t>
            </w:r>
          </w:p>
        </w:tc>
      </w:tr>
      <w:tr w:rsidR="00000000" w:rsidRPr="00C87BD3" w14:paraId="31FF9DF8" w14:textId="77777777" w:rsidTr="00474518">
        <w:trPr>
          <w:trHeight w:val="113"/>
        </w:trPr>
        <w:tc>
          <w:tcPr>
            <w:tcW w:w="483" w:type="pct"/>
            <w:vAlign w:val="bottom"/>
          </w:tcPr>
          <w:p w14:paraId="5D1416F7" w14:textId="77777777" w:rsidR="00820010" w:rsidRPr="00C87BD3" w:rsidRDefault="00820010" w:rsidP="00474518">
            <w:pPr>
              <w:pStyle w:val="TabellHode-rad"/>
            </w:pPr>
            <w:r w:rsidRPr="00C87BD3">
              <w:t>2015</w:t>
            </w:r>
          </w:p>
        </w:tc>
        <w:tc>
          <w:tcPr>
            <w:tcW w:w="517" w:type="pct"/>
            <w:vAlign w:val="bottom"/>
          </w:tcPr>
          <w:p w14:paraId="66C1D93F" w14:textId="77777777" w:rsidR="00820010" w:rsidRPr="00C87BD3" w:rsidRDefault="00820010" w:rsidP="00474518">
            <w:pPr>
              <w:jc w:val="right"/>
            </w:pPr>
            <w:r w:rsidRPr="00C87BD3">
              <w:t>617</w:t>
            </w:r>
          </w:p>
        </w:tc>
        <w:tc>
          <w:tcPr>
            <w:tcW w:w="414" w:type="pct"/>
            <w:vAlign w:val="bottom"/>
          </w:tcPr>
          <w:p w14:paraId="35B825B9" w14:textId="77777777" w:rsidR="00820010" w:rsidRPr="00C87BD3" w:rsidRDefault="00820010" w:rsidP="00474518">
            <w:pPr>
              <w:jc w:val="right"/>
            </w:pPr>
            <w:r w:rsidRPr="00C87BD3">
              <w:t>42</w:t>
            </w:r>
          </w:p>
        </w:tc>
        <w:tc>
          <w:tcPr>
            <w:tcW w:w="518" w:type="pct"/>
            <w:vAlign w:val="bottom"/>
          </w:tcPr>
          <w:p w14:paraId="748BE9E5" w14:textId="77777777" w:rsidR="00820010" w:rsidRPr="00C87BD3" w:rsidRDefault="00820010" w:rsidP="00474518">
            <w:pPr>
              <w:jc w:val="right"/>
            </w:pPr>
            <w:r w:rsidRPr="00C87BD3">
              <w:t>575</w:t>
            </w:r>
          </w:p>
        </w:tc>
        <w:tc>
          <w:tcPr>
            <w:tcW w:w="793" w:type="pct"/>
            <w:vAlign w:val="bottom"/>
          </w:tcPr>
          <w:p w14:paraId="3698DF2B" w14:textId="77777777" w:rsidR="00820010" w:rsidRPr="00C87BD3" w:rsidRDefault="00820010" w:rsidP="00474518">
            <w:pPr>
              <w:jc w:val="right"/>
            </w:pPr>
            <w:r w:rsidRPr="00C87BD3">
              <w:t>737</w:t>
            </w:r>
          </w:p>
        </w:tc>
        <w:tc>
          <w:tcPr>
            <w:tcW w:w="793" w:type="pct"/>
            <w:vAlign w:val="bottom"/>
          </w:tcPr>
          <w:p w14:paraId="21B63A88" w14:textId="5D174CDD" w:rsidR="00820010" w:rsidRPr="00C87BD3" w:rsidRDefault="001E10DB" w:rsidP="00474518">
            <w:pPr>
              <w:jc w:val="right"/>
            </w:pPr>
            <w:r w:rsidRPr="00C87BD3">
              <w:t>1</w:t>
            </w:r>
            <w:r>
              <w:t> </w:t>
            </w:r>
            <w:r w:rsidRPr="00C87BD3">
              <w:t>312</w:t>
            </w:r>
          </w:p>
        </w:tc>
        <w:tc>
          <w:tcPr>
            <w:tcW w:w="690" w:type="pct"/>
            <w:vAlign w:val="bottom"/>
          </w:tcPr>
          <w:p w14:paraId="66F038F0" w14:textId="7C8FAD2E" w:rsidR="00820010" w:rsidRPr="00C87BD3" w:rsidRDefault="00820010" w:rsidP="00474518">
            <w:pPr>
              <w:jc w:val="right"/>
            </w:pPr>
            <w:r w:rsidRPr="00C87BD3">
              <w:t>1</w:t>
            </w:r>
            <w:r w:rsidR="001E10DB" w:rsidRPr="00C87BD3">
              <w:t>7</w:t>
            </w:r>
            <w:r w:rsidR="001E10DB">
              <w:t> </w:t>
            </w:r>
            <w:r w:rsidR="001E10DB" w:rsidRPr="00C87BD3">
              <w:t>209</w:t>
            </w:r>
          </w:p>
        </w:tc>
        <w:tc>
          <w:tcPr>
            <w:tcW w:w="793" w:type="pct"/>
            <w:vAlign w:val="bottom"/>
          </w:tcPr>
          <w:p w14:paraId="28C53E9C" w14:textId="441B1CC5" w:rsidR="00820010" w:rsidRPr="00C87BD3" w:rsidRDefault="00820010" w:rsidP="00474518">
            <w:pPr>
              <w:jc w:val="right"/>
            </w:pPr>
            <w:r w:rsidRPr="00C87BD3">
              <w:t>7,</w:t>
            </w:r>
            <w:r w:rsidR="001E10DB" w:rsidRPr="00C87BD3">
              <w:t>6</w:t>
            </w:r>
            <w:r w:rsidR="001E10DB">
              <w:t> %</w:t>
            </w:r>
          </w:p>
        </w:tc>
      </w:tr>
      <w:tr w:rsidR="00000000" w:rsidRPr="00C87BD3" w14:paraId="7E1190A5" w14:textId="77777777" w:rsidTr="00474518">
        <w:trPr>
          <w:trHeight w:val="113"/>
        </w:trPr>
        <w:tc>
          <w:tcPr>
            <w:tcW w:w="483" w:type="pct"/>
            <w:vAlign w:val="bottom"/>
          </w:tcPr>
          <w:p w14:paraId="365C0EE2" w14:textId="77777777" w:rsidR="00820010" w:rsidRPr="00C87BD3" w:rsidRDefault="00820010" w:rsidP="00474518">
            <w:pPr>
              <w:pStyle w:val="TabellHode-rad"/>
            </w:pPr>
            <w:r w:rsidRPr="00C87BD3">
              <w:t>2016</w:t>
            </w:r>
          </w:p>
        </w:tc>
        <w:tc>
          <w:tcPr>
            <w:tcW w:w="517" w:type="pct"/>
            <w:vAlign w:val="bottom"/>
          </w:tcPr>
          <w:p w14:paraId="04B3BB23" w14:textId="77777777" w:rsidR="00820010" w:rsidRPr="00C87BD3" w:rsidRDefault="00820010" w:rsidP="00474518">
            <w:pPr>
              <w:jc w:val="right"/>
            </w:pPr>
            <w:r w:rsidRPr="00C87BD3">
              <w:t>539</w:t>
            </w:r>
          </w:p>
        </w:tc>
        <w:tc>
          <w:tcPr>
            <w:tcW w:w="414" w:type="pct"/>
            <w:vAlign w:val="bottom"/>
          </w:tcPr>
          <w:p w14:paraId="7E1EE8AE" w14:textId="77777777" w:rsidR="00820010" w:rsidRPr="00C87BD3" w:rsidRDefault="00820010" w:rsidP="00474518">
            <w:pPr>
              <w:jc w:val="right"/>
            </w:pPr>
            <w:r w:rsidRPr="00C87BD3">
              <w:t>47</w:t>
            </w:r>
          </w:p>
        </w:tc>
        <w:tc>
          <w:tcPr>
            <w:tcW w:w="518" w:type="pct"/>
            <w:vAlign w:val="bottom"/>
          </w:tcPr>
          <w:p w14:paraId="02D1598B" w14:textId="77777777" w:rsidR="00820010" w:rsidRPr="00C87BD3" w:rsidRDefault="00820010" w:rsidP="00474518">
            <w:pPr>
              <w:jc w:val="right"/>
            </w:pPr>
            <w:r w:rsidRPr="00C87BD3">
              <w:t>492</w:t>
            </w:r>
          </w:p>
        </w:tc>
        <w:tc>
          <w:tcPr>
            <w:tcW w:w="793" w:type="pct"/>
            <w:vAlign w:val="bottom"/>
          </w:tcPr>
          <w:p w14:paraId="3464E690" w14:textId="77777777" w:rsidR="00820010" w:rsidRPr="00C87BD3" w:rsidRDefault="00820010" w:rsidP="00474518">
            <w:pPr>
              <w:jc w:val="right"/>
            </w:pPr>
            <w:r w:rsidRPr="00C87BD3">
              <w:t>772</w:t>
            </w:r>
          </w:p>
        </w:tc>
        <w:tc>
          <w:tcPr>
            <w:tcW w:w="793" w:type="pct"/>
            <w:vAlign w:val="bottom"/>
          </w:tcPr>
          <w:p w14:paraId="1DEDFD94" w14:textId="5CB3D9A4" w:rsidR="00820010" w:rsidRPr="00C87BD3" w:rsidRDefault="001E10DB" w:rsidP="00474518">
            <w:pPr>
              <w:jc w:val="right"/>
            </w:pPr>
            <w:r w:rsidRPr="00C87BD3">
              <w:t>1</w:t>
            </w:r>
            <w:r>
              <w:t> </w:t>
            </w:r>
            <w:r w:rsidRPr="00C87BD3">
              <w:t>264</w:t>
            </w:r>
          </w:p>
        </w:tc>
        <w:tc>
          <w:tcPr>
            <w:tcW w:w="690" w:type="pct"/>
            <w:vAlign w:val="bottom"/>
          </w:tcPr>
          <w:p w14:paraId="4E25EA63" w14:textId="20438E57" w:rsidR="00820010" w:rsidRPr="00C87BD3" w:rsidRDefault="00820010" w:rsidP="00474518">
            <w:pPr>
              <w:jc w:val="right"/>
            </w:pPr>
            <w:r w:rsidRPr="00C87BD3">
              <w:t>1</w:t>
            </w:r>
            <w:r w:rsidR="001E10DB" w:rsidRPr="00C87BD3">
              <w:t>7</w:t>
            </w:r>
            <w:r w:rsidR="001E10DB">
              <w:t> </w:t>
            </w:r>
            <w:r w:rsidR="001E10DB" w:rsidRPr="00C87BD3">
              <w:t>354</w:t>
            </w:r>
          </w:p>
        </w:tc>
        <w:tc>
          <w:tcPr>
            <w:tcW w:w="793" w:type="pct"/>
            <w:vAlign w:val="bottom"/>
          </w:tcPr>
          <w:p w14:paraId="1F9DA6B7" w14:textId="11F08C2D" w:rsidR="00820010" w:rsidRPr="00C87BD3" w:rsidRDefault="00820010" w:rsidP="00474518">
            <w:pPr>
              <w:jc w:val="right"/>
            </w:pPr>
            <w:r w:rsidRPr="00C87BD3">
              <w:t>7,</w:t>
            </w:r>
            <w:r w:rsidR="001E10DB" w:rsidRPr="00C87BD3">
              <w:t>3</w:t>
            </w:r>
            <w:r w:rsidR="001E10DB">
              <w:t> %</w:t>
            </w:r>
          </w:p>
        </w:tc>
      </w:tr>
      <w:tr w:rsidR="00000000" w:rsidRPr="00C87BD3" w14:paraId="1B7150E6" w14:textId="77777777" w:rsidTr="00474518">
        <w:trPr>
          <w:trHeight w:val="113"/>
        </w:trPr>
        <w:tc>
          <w:tcPr>
            <w:tcW w:w="483" w:type="pct"/>
            <w:vAlign w:val="bottom"/>
          </w:tcPr>
          <w:p w14:paraId="02E705CD" w14:textId="77777777" w:rsidR="00820010" w:rsidRPr="00C87BD3" w:rsidRDefault="00820010" w:rsidP="00474518">
            <w:pPr>
              <w:pStyle w:val="TabellHode-rad"/>
            </w:pPr>
            <w:r w:rsidRPr="00C87BD3">
              <w:t>2017</w:t>
            </w:r>
          </w:p>
        </w:tc>
        <w:tc>
          <w:tcPr>
            <w:tcW w:w="517" w:type="pct"/>
            <w:vAlign w:val="bottom"/>
          </w:tcPr>
          <w:p w14:paraId="73D646B0" w14:textId="77777777" w:rsidR="00820010" w:rsidRPr="00C87BD3" w:rsidRDefault="00820010" w:rsidP="00474518">
            <w:pPr>
              <w:jc w:val="right"/>
            </w:pPr>
            <w:r w:rsidRPr="00C87BD3">
              <w:t>383</w:t>
            </w:r>
          </w:p>
        </w:tc>
        <w:tc>
          <w:tcPr>
            <w:tcW w:w="414" w:type="pct"/>
            <w:vAlign w:val="bottom"/>
          </w:tcPr>
          <w:p w14:paraId="7E62B723" w14:textId="77777777" w:rsidR="00820010" w:rsidRPr="00C87BD3" w:rsidRDefault="00820010" w:rsidP="00474518">
            <w:pPr>
              <w:jc w:val="right"/>
            </w:pPr>
            <w:r w:rsidRPr="00C87BD3">
              <w:t>22</w:t>
            </w:r>
          </w:p>
        </w:tc>
        <w:tc>
          <w:tcPr>
            <w:tcW w:w="518" w:type="pct"/>
            <w:vAlign w:val="bottom"/>
          </w:tcPr>
          <w:p w14:paraId="2C18AB88" w14:textId="77777777" w:rsidR="00820010" w:rsidRPr="00C87BD3" w:rsidRDefault="00820010" w:rsidP="00474518">
            <w:pPr>
              <w:jc w:val="right"/>
            </w:pPr>
            <w:r w:rsidRPr="00C87BD3">
              <w:t>361</w:t>
            </w:r>
          </w:p>
        </w:tc>
        <w:tc>
          <w:tcPr>
            <w:tcW w:w="793" w:type="pct"/>
            <w:vAlign w:val="bottom"/>
          </w:tcPr>
          <w:p w14:paraId="497956F3" w14:textId="77777777" w:rsidR="00820010" w:rsidRPr="00C87BD3" w:rsidRDefault="00820010" w:rsidP="00474518">
            <w:pPr>
              <w:jc w:val="right"/>
            </w:pPr>
            <w:r w:rsidRPr="00C87BD3">
              <w:t>707</w:t>
            </w:r>
          </w:p>
        </w:tc>
        <w:tc>
          <w:tcPr>
            <w:tcW w:w="793" w:type="pct"/>
            <w:vAlign w:val="bottom"/>
          </w:tcPr>
          <w:p w14:paraId="4F097A40" w14:textId="6A9F03CC" w:rsidR="00820010" w:rsidRPr="00C87BD3" w:rsidRDefault="001E10DB" w:rsidP="00474518">
            <w:pPr>
              <w:jc w:val="right"/>
            </w:pPr>
            <w:r w:rsidRPr="00C87BD3">
              <w:t>1</w:t>
            </w:r>
            <w:r>
              <w:t> </w:t>
            </w:r>
            <w:r w:rsidRPr="00C87BD3">
              <w:t>068</w:t>
            </w:r>
          </w:p>
        </w:tc>
        <w:tc>
          <w:tcPr>
            <w:tcW w:w="690" w:type="pct"/>
            <w:vAlign w:val="bottom"/>
          </w:tcPr>
          <w:p w14:paraId="39A3B826" w14:textId="12599D1C" w:rsidR="00820010" w:rsidRPr="00C87BD3" w:rsidRDefault="00820010" w:rsidP="00474518">
            <w:pPr>
              <w:jc w:val="right"/>
            </w:pPr>
            <w:r w:rsidRPr="00C87BD3">
              <w:t>1</w:t>
            </w:r>
            <w:r w:rsidR="001E10DB" w:rsidRPr="00C87BD3">
              <w:t>7</w:t>
            </w:r>
            <w:r w:rsidR="001E10DB">
              <w:t> </w:t>
            </w:r>
            <w:r w:rsidR="001E10DB" w:rsidRPr="00C87BD3">
              <w:t>109</w:t>
            </w:r>
          </w:p>
        </w:tc>
        <w:tc>
          <w:tcPr>
            <w:tcW w:w="793" w:type="pct"/>
            <w:vAlign w:val="bottom"/>
          </w:tcPr>
          <w:p w14:paraId="58DC6DE8" w14:textId="54C613B8" w:rsidR="00820010" w:rsidRPr="00C87BD3" w:rsidRDefault="00820010" w:rsidP="00474518">
            <w:pPr>
              <w:jc w:val="right"/>
            </w:pPr>
            <w:r w:rsidRPr="00C87BD3">
              <w:t>6,</w:t>
            </w:r>
            <w:r w:rsidR="001E10DB" w:rsidRPr="00C87BD3">
              <w:t>2</w:t>
            </w:r>
            <w:r w:rsidR="001E10DB">
              <w:t> %</w:t>
            </w:r>
          </w:p>
        </w:tc>
      </w:tr>
      <w:tr w:rsidR="00000000" w:rsidRPr="00C87BD3" w14:paraId="19106A6E" w14:textId="77777777" w:rsidTr="00474518">
        <w:trPr>
          <w:trHeight w:val="113"/>
        </w:trPr>
        <w:tc>
          <w:tcPr>
            <w:tcW w:w="483" w:type="pct"/>
            <w:vAlign w:val="bottom"/>
          </w:tcPr>
          <w:p w14:paraId="65394572" w14:textId="77777777" w:rsidR="00820010" w:rsidRPr="00C87BD3" w:rsidRDefault="00820010" w:rsidP="00474518">
            <w:pPr>
              <w:pStyle w:val="TabellHode-rad"/>
            </w:pPr>
            <w:r w:rsidRPr="00C87BD3">
              <w:t>2018</w:t>
            </w:r>
          </w:p>
        </w:tc>
        <w:tc>
          <w:tcPr>
            <w:tcW w:w="517" w:type="pct"/>
            <w:vAlign w:val="bottom"/>
          </w:tcPr>
          <w:p w14:paraId="612A019A" w14:textId="77777777" w:rsidR="00820010" w:rsidRPr="00C87BD3" w:rsidRDefault="00820010" w:rsidP="00474518">
            <w:pPr>
              <w:jc w:val="right"/>
            </w:pPr>
            <w:r w:rsidRPr="00C87BD3">
              <w:t>205</w:t>
            </w:r>
          </w:p>
        </w:tc>
        <w:tc>
          <w:tcPr>
            <w:tcW w:w="414" w:type="pct"/>
            <w:vAlign w:val="bottom"/>
          </w:tcPr>
          <w:p w14:paraId="238C4CF6" w14:textId="77777777" w:rsidR="00820010" w:rsidRPr="00C87BD3" w:rsidRDefault="00820010" w:rsidP="00474518">
            <w:pPr>
              <w:jc w:val="right"/>
            </w:pPr>
            <w:r w:rsidRPr="00C87BD3">
              <w:t>-7</w:t>
            </w:r>
          </w:p>
        </w:tc>
        <w:tc>
          <w:tcPr>
            <w:tcW w:w="518" w:type="pct"/>
            <w:vAlign w:val="bottom"/>
          </w:tcPr>
          <w:p w14:paraId="58712EF1" w14:textId="77777777" w:rsidR="00820010" w:rsidRPr="00C87BD3" w:rsidRDefault="00820010" w:rsidP="00474518">
            <w:pPr>
              <w:jc w:val="right"/>
            </w:pPr>
            <w:r w:rsidRPr="00C87BD3">
              <w:t>212</w:t>
            </w:r>
          </w:p>
        </w:tc>
        <w:tc>
          <w:tcPr>
            <w:tcW w:w="793" w:type="pct"/>
            <w:vAlign w:val="bottom"/>
          </w:tcPr>
          <w:p w14:paraId="0922A886" w14:textId="77777777" w:rsidR="00820010" w:rsidRPr="00C87BD3" w:rsidRDefault="00820010" w:rsidP="00474518">
            <w:pPr>
              <w:jc w:val="right"/>
            </w:pPr>
            <w:r w:rsidRPr="00C87BD3">
              <w:t>773</w:t>
            </w:r>
          </w:p>
        </w:tc>
        <w:tc>
          <w:tcPr>
            <w:tcW w:w="793" w:type="pct"/>
            <w:vAlign w:val="bottom"/>
          </w:tcPr>
          <w:p w14:paraId="11A7CF69" w14:textId="77777777" w:rsidR="00820010" w:rsidRPr="00C87BD3" w:rsidRDefault="00820010" w:rsidP="00474518">
            <w:pPr>
              <w:jc w:val="right"/>
            </w:pPr>
            <w:r w:rsidRPr="00C87BD3">
              <w:t>985</w:t>
            </w:r>
          </w:p>
        </w:tc>
        <w:tc>
          <w:tcPr>
            <w:tcW w:w="690" w:type="pct"/>
            <w:vAlign w:val="bottom"/>
          </w:tcPr>
          <w:p w14:paraId="6DCCA17E" w14:textId="5313407A" w:rsidR="00820010" w:rsidRPr="00C87BD3" w:rsidRDefault="00820010" w:rsidP="00474518">
            <w:pPr>
              <w:jc w:val="right"/>
            </w:pPr>
            <w:r w:rsidRPr="00C87BD3">
              <w:t>1</w:t>
            </w:r>
            <w:r w:rsidR="001E10DB" w:rsidRPr="00C87BD3">
              <w:t>7</w:t>
            </w:r>
            <w:r w:rsidR="001E10DB">
              <w:t> </w:t>
            </w:r>
            <w:r w:rsidR="001E10DB" w:rsidRPr="00C87BD3">
              <w:t>596</w:t>
            </w:r>
          </w:p>
        </w:tc>
        <w:tc>
          <w:tcPr>
            <w:tcW w:w="793" w:type="pct"/>
            <w:vAlign w:val="bottom"/>
          </w:tcPr>
          <w:p w14:paraId="5E5C615F" w14:textId="05424C24" w:rsidR="00820010" w:rsidRPr="00C87BD3" w:rsidRDefault="00820010" w:rsidP="00474518">
            <w:pPr>
              <w:jc w:val="right"/>
            </w:pPr>
            <w:r w:rsidRPr="00C87BD3">
              <w:t>5,</w:t>
            </w:r>
            <w:r w:rsidR="001E10DB" w:rsidRPr="00C87BD3">
              <w:t>6</w:t>
            </w:r>
            <w:r w:rsidR="001E10DB">
              <w:t> %</w:t>
            </w:r>
          </w:p>
        </w:tc>
      </w:tr>
      <w:tr w:rsidR="00000000" w:rsidRPr="00C87BD3" w14:paraId="6A083149" w14:textId="77777777" w:rsidTr="00474518">
        <w:trPr>
          <w:trHeight w:val="113"/>
        </w:trPr>
        <w:tc>
          <w:tcPr>
            <w:tcW w:w="483" w:type="pct"/>
            <w:vAlign w:val="bottom"/>
          </w:tcPr>
          <w:p w14:paraId="25CFCD89" w14:textId="77777777" w:rsidR="00820010" w:rsidRPr="00C87BD3" w:rsidRDefault="00820010" w:rsidP="00474518">
            <w:pPr>
              <w:pStyle w:val="TabellHode-rad"/>
            </w:pPr>
            <w:r w:rsidRPr="00C87BD3">
              <w:t>2019</w:t>
            </w:r>
          </w:p>
        </w:tc>
        <w:tc>
          <w:tcPr>
            <w:tcW w:w="517" w:type="pct"/>
            <w:vAlign w:val="bottom"/>
          </w:tcPr>
          <w:p w14:paraId="300CD6DD" w14:textId="77777777" w:rsidR="00820010" w:rsidRPr="00C87BD3" w:rsidRDefault="00820010" w:rsidP="00474518">
            <w:pPr>
              <w:jc w:val="right"/>
            </w:pPr>
            <w:r w:rsidRPr="00C87BD3">
              <w:t>181</w:t>
            </w:r>
          </w:p>
        </w:tc>
        <w:tc>
          <w:tcPr>
            <w:tcW w:w="414" w:type="pct"/>
            <w:vAlign w:val="bottom"/>
          </w:tcPr>
          <w:p w14:paraId="779BAACF" w14:textId="77777777" w:rsidR="00820010" w:rsidRPr="00C87BD3" w:rsidRDefault="00820010" w:rsidP="00474518">
            <w:pPr>
              <w:jc w:val="right"/>
            </w:pPr>
            <w:r w:rsidRPr="00C87BD3">
              <w:t>-25</w:t>
            </w:r>
          </w:p>
        </w:tc>
        <w:tc>
          <w:tcPr>
            <w:tcW w:w="518" w:type="pct"/>
            <w:vAlign w:val="bottom"/>
          </w:tcPr>
          <w:p w14:paraId="29F4AED4" w14:textId="77777777" w:rsidR="00820010" w:rsidRPr="00C87BD3" w:rsidRDefault="00820010" w:rsidP="00474518">
            <w:pPr>
              <w:jc w:val="right"/>
            </w:pPr>
            <w:r w:rsidRPr="00C87BD3">
              <w:t>206</w:t>
            </w:r>
          </w:p>
        </w:tc>
        <w:tc>
          <w:tcPr>
            <w:tcW w:w="793" w:type="pct"/>
            <w:vAlign w:val="bottom"/>
          </w:tcPr>
          <w:p w14:paraId="2AE3B696" w14:textId="77777777" w:rsidR="00820010" w:rsidRPr="00C87BD3" w:rsidRDefault="00820010" w:rsidP="00474518">
            <w:pPr>
              <w:jc w:val="right"/>
            </w:pPr>
            <w:r w:rsidRPr="00C87BD3">
              <w:t>911</w:t>
            </w:r>
          </w:p>
        </w:tc>
        <w:tc>
          <w:tcPr>
            <w:tcW w:w="793" w:type="pct"/>
            <w:vAlign w:val="bottom"/>
          </w:tcPr>
          <w:p w14:paraId="7CE05B7A" w14:textId="70E3DFDF" w:rsidR="00820010" w:rsidRPr="00C87BD3" w:rsidRDefault="001E10DB" w:rsidP="00474518">
            <w:pPr>
              <w:jc w:val="right"/>
            </w:pPr>
            <w:r w:rsidRPr="00C87BD3">
              <w:t>1</w:t>
            </w:r>
            <w:r>
              <w:t> </w:t>
            </w:r>
            <w:r w:rsidRPr="00C87BD3">
              <w:t>117</w:t>
            </w:r>
          </w:p>
        </w:tc>
        <w:tc>
          <w:tcPr>
            <w:tcW w:w="690" w:type="pct"/>
            <w:vAlign w:val="bottom"/>
          </w:tcPr>
          <w:p w14:paraId="46223FFF" w14:textId="335F5011" w:rsidR="00820010" w:rsidRPr="00C87BD3" w:rsidRDefault="00820010" w:rsidP="00474518">
            <w:pPr>
              <w:jc w:val="right"/>
            </w:pPr>
            <w:r w:rsidRPr="00C87BD3">
              <w:t>1</w:t>
            </w:r>
            <w:r w:rsidR="001E10DB" w:rsidRPr="00C87BD3">
              <w:t>8</w:t>
            </w:r>
            <w:r w:rsidR="001E10DB">
              <w:t> </w:t>
            </w:r>
            <w:r w:rsidR="001E10DB" w:rsidRPr="00C87BD3">
              <w:t>633</w:t>
            </w:r>
          </w:p>
        </w:tc>
        <w:tc>
          <w:tcPr>
            <w:tcW w:w="793" w:type="pct"/>
            <w:vAlign w:val="bottom"/>
          </w:tcPr>
          <w:p w14:paraId="2AFDEA09" w14:textId="291777E8" w:rsidR="00820010" w:rsidRPr="00C87BD3" w:rsidRDefault="00820010" w:rsidP="00474518">
            <w:pPr>
              <w:jc w:val="right"/>
            </w:pPr>
            <w:r w:rsidRPr="00C87BD3">
              <w:t>6,</w:t>
            </w:r>
            <w:r w:rsidR="001E10DB" w:rsidRPr="00C87BD3">
              <w:t>0</w:t>
            </w:r>
            <w:r w:rsidR="001E10DB">
              <w:t> %</w:t>
            </w:r>
          </w:p>
        </w:tc>
      </w:tr>
      <w:tr w:rsidR="00000000" w:rsidRPr="00C87BD3" w14:paraId="0B5F774F" w14:textId="77777777" w:rsidTr="00474518">
        <w:trPr>
          <w:trHeight w:val="113"/>
        </w:trPr>
        <w:tc>
          <w:tcPr>
            <w:tcW w:w="483" w:type="pct"/>
            <w:vAlign w:val="bottom"/>
          </w:tcPr>
          <w:p w14:paraId="5757AB70" w14:textId="77777777" w:rsidR="00820010" w:rsidRPr="00C87BD3" w:rsidRDefault="00820010" w:rsidP="00474518">
            <w:pPr>
              <w:pStyle w:val="TabellHode-rad"/>
            </w:pPr>
            <w:r w:rsidRPr="00C87BD3">
              <w:t>2020</w:t>
            </w:r>
          </w:p>
        </w:tc>
        <w:tc>
          <w:tcPr>
            <w:tcW w:w="517" w:type="pct"/>
            <w:vAlign w:val="bottom"/>
          </w:tcPr>
          <w:p w14:paraId="5958D36F" w14:textId="77777777" w:rsidR="00820010" w:rsidRPr="00C87BD3" w:rsidRDefault="00820010" w:rsidP="00474518">
            <w:pPr>
              <w:jc w:val="right"/>
            </w:pPr>
            <w:r w:rsidRPr="00C87BD3">
              <w:t>552</w:t>
            </w:r>
          </w:p>
        </w:tc>
        <w:tc>
          <w:tcPr>
            <w:tcW w:w="414" w:type="pct"/>
            <w:vAlign w:val="bottom"/>
          </w:tcPr>
          <w:p w14:paraId="3FB42ACE" w14:textId="77777777" w:rsidR="00820010" w:rsidRPr="00C87BD3" w:rsidRDefault="00820010" w:rsidP="00474518">
            <w:pPr>
              <w:jc w:val="right"/>
            </w:pPr>
            <w:r w:rsidRPr="00C87BD3">
              <w:t>-55</w:t>
            </w:r>
          </w:p>
        </w:tc>
        <w:tc>
          <w:tcPr>
            <w:tcW w:w="518" w:type="pct"/>
            <w:vAlign w:val="bottom"/>
          </w:tcPr>
          <w:p w14:paraId="7DDB06BC" w14:textId="77777777" w:rsidR="00820010" w:rsidRPr="00C87BD3" w:rsidRDefault="00820010" w:rsidP="00474518">
            <w:pPr>
              <w:jc w:val="right"/>
            </w:pPr>
            <w:r w:rsidRPr="00C87BD3">
              <w:t>607</w:t>
            </w:r>
          </w:p>
        </w:tc>
        <w:tc>
          <w:tcPr>
            <w:tcW w:w="793" w:type="pct"/>
            <w:vAlign w:val="bottom"/>
          </w:tcPr>
          <w:p w14:paraId="569E5BB2" w14:textId="77777777" w:rsidR="00820010" w:rsidRPr="00C87BD3" w:rsidRDefault="00820010" w:rsidP="00474518">
            <w:pPr>
              <w:jc w:val="right"/>
            </w:pPr>
            <w:r w:rsidRPr="00C87BD3">
              <w:t>990</w:t>
            </w:r>
          </w:p>
        </w:tc>
        <w:tc>
          <w:tcPr>
            <w:tcW w:w="793" w:type="pct"/>
            <w:vAlign w:val="bottom"/>
          </w:tcPr>
          <w:p w14:paraId="1430B02E" w14:textId="59A555AD" w:rsidR="00820010" w:rsidRPr="00C87BD3" w:rsidRDefault="001E10DB" w:rsidP="00474518">
            <w:pPr>
              <w:jc w:val="right"/>
            </w:pPr>
            <w:r w:rsidRPr="00C87BD3">
              <w:t>1</w:t>
            </w:r>
            <w:r>
              <w:t> </w:t>
            </w:r>
            <w:r w:rsidRPr="00C87BD3">
              <w:t>597</w:t>
            </w:r>
          </w:p>
        </w:tc>
        <w:tc>
          <w:tcPr>
            <w:tcW w:w="690" w:type="pct"/>
            <w:vAlign w:val="bottom"/>
          </w:tcPr>
          <w:p w14:paraId="2AE3997F" w14:textId="30E61B3E" w:rsidR="00820010" w:rsidRPr="00C87BD3" w:rsidRDefault="00820010" w:rsidP="00474518">
            <w:pPr>
              <w:jc w:val="right"/>
            </w:pPr>
            <w:r w:rsidRPr="00C87BD3">
              <w:t>1</w:t>
            </w:r>
            <w:r w:rsidR="001E10DB" w:rsidRPr="00C87BD3">
              <w:t>9</w:t>
            </w:r>
            <w:r w:rsidR="001E10DB">
              <w:t> </w:t>
            </w:r>
            <w:r w:rsidR="001E10DB" w:rsidRPr="00C87BD3">
              <w:t>428</w:t>
            </w:r>
          </w:p>
        </w:tc>
        <w:tc>
          <w:tcPr>
            <w:tcW w:w="793" w:type="pct"/>
            <w:vAlign w:val="bottom"/>
          </w:tcPr>
          <w:p w14:paraId="78846D3B" w14:textId="0B3F965E" w:rsidR="00820010" w:rsidRPr="00C87BD3" w:rsidRDefault="00820010" w:rsidP="00474518">
            <w:pPr>
              <w:jc w:val="right"/>
            </w:pPr>
            <w:r w:rsidRPr="00C87BD3">
              <w:t>8,</w:t>
            </w:r>
            <w:r w:rsidR="001E10DB" w:rsidRPr="00C87BD3">
              <w:t>2</w:t>
            </w:r>
            <w:r w:rsidR="001E10DB">
              <w:t> %</w:t>
            </w:r>
          </w:p>
        </w:tc>
      </w:tr>
      <w:tr w:rsidR="00000000" w:rsidRPr="00C87BD3" w14:paraId="7A443293" w14:textId="77777777" w:rsidTr="00474518">
        <w:trPr>
          <w:trHeight w:val="113"/>
        </w:trPr>
        <w:tc>
          <w:tcPr>
            <w:tcW w:w="483" w:type="pct"/>
            <w:vAlign w:val="bottom"/>
          </w:tcPr>
          <w:p w14:paraId="6870C360" w14:textId="77777777" w:rsidR="00820010" w:rsidRPr="00C87BD3" w:rsidRDefault="00820010" w:rsidP="00474518">
            <w:pPr>
              <w:pStyle w:val="TabellHode-rad"/>
            </w:pPr>
            <w:r w:rsidRPr="00C87BD3">
              <w:lastRenderedPageBreak/>
              <w:t>2021</w:t>
            </w:r>
          </w:p>
        </w:tc>
        <w:tc>
          <w:tcPr>
            <w:tcW w:w="517" w:type="pct"/>
            <w:vAlign w:val="bottom"/>
          </w:tcPr>
          <w:p w14:paraId="49042420" w14:textId="77777777" w:rsidR="00820010" w:rsidRPr="00C87BD3" w:rsidRDefault="00820010" w:rsidP="00474518">
            <w:pPr>
              <w:jc w:val="right"/>
            </w:pPr>
            <w:r w:rsidRPr="00C87BD3">
              <w:t>-22</w:t>
            </w:r>
          </w:p>
        </w:tc>
        <w:tc>
          <w:tcPr>
            <w:tcW w:w="414" w:type="pct"/>
            <w:vAlign w:val="bottom"/>
          </w:tcPr>
          <w:p w14:paraId="3EEAA8D5" w14:textId="77777777" w:rsidR="00820010" w:rsidRPr="00C87BD3" w:rsidRDefault="00820010" w:rsidP="00474518">
            <w:pPr>
              <w:jc w:val="right"/>
            </w:pPr>
            <w:r w:rsidRPr="00C87BD3">
              <w:t>-50</w:t>
            </w:r>
          </w:p>
        </w:tc>
        <w:tc>
          <w:tcPr>
            <w:tcW w:w="518" w:type="pct"/>
            <w:vAlign w:val="bottom"/>
          </w:tcPr>
          <w:p w14:paraId="4B5BB89D" w14:textId="77777777" w:rsidR="00820010" w:rsidRPr="00C87BD3" w:rsidRDefault="00820010" w:rsidP="00474518">
            <w:pPr>
              <w:jc w:val="right"/>
            </w:pPr>
            <w:r w:rsidRPr="00C87BD3">
              <w:t>28</w:t>
            </w:r>
          </w:p>
        </w:tc>
        <w:tc>
          <w:tcPr>
            <w:tcW w:w="793" w:type="pct"/>
            <w:vAlign w:val="bottom"/>
          </w:tcPr>
          <w:p w14:paraId="18C63295" w14:textId="0A14BA3A" w:rsidR="00820010" w:rsidRPr="00C87BD3" w:rsidRDefault="001E10DB" w:rsidP="00474518">
            <w:pPr>
              <w:jc w:val="right"/>
            </w:pPr>
            <w:r w:rsidRPr="00C87BD3">
              <w:t>1</w:t>
            </w:r>
            <w:r>
              <w:t> </w:t>
            </w:r>
            <w:r w:rsidRPr="00C87BD3">
              <w:t>033</w:t>
            </w:r>
          </w:p>
        </w:tc>
        <w:tc>
          <w:tcPr>
            <w:tcW w:w="793" w:type="pct"/>
            <w:vAlign w:val="bottom"/>
          </w:tcPr>
          <w:p w14:paraId="068F45EA" w14:textId="317078B7" w:rsidR="00820010" w:rsidRPr="00C87BD3" w:rsidRDefault="001E10DB" w:rsidP="00474518">
            <w:pPr>
              <w:jc w:val="right"/>
            </w:pPr>
            <w:r w:rsidRPr="00C87BD3">
              <w:t>1</w:t>
            </w:r>
            <w:r>
              <w:t> </w:t>
            </w:r>
            <w:r w:rsidRPr="00C87BD3">
              <w:t>061</w:t>
            </w:r>
          </w:p>
        </w:tc>
        <w:tc>
          <w:tcPr>
            <w:tcW w:w="690" w:type="pct"/>
            <w:vAlign w:val="bottom"/>
          </w:tcPr>
          <w:p w14:paraId="4179D5EF" w14:textId="09CF825A" w:rsidR="00820010" w:rsidRPr="00C87BD3" w:rsidRDefault="00820010" w:rsidP="00474518">
            <w:pPr>
              <w:jc w:val="right"/>
            </w:pPr>
            <w:r w:rsidRPr="00C87BD3">
              <w:t>2</w:t>
            </w:r>
            <w:r w:rsidR="001E10DB" w:rsidRPr="00C87BD3">
              <w:t>0</w:t>
            </w:r>
            <w:r w:rsidR="001E10DB">
              <w:t> </w:t>
            </w:r>
            <w:r w:rsidR="001E10DB" w:rsidRPr="00C87BD3">
              <w:t>714</w:t>
            </w:r>
          </w:p>
        </w:tc>
        <w:tc>
          <w:tcPr>
            <w:tcW w:w="793" w:type="pct"/>
            <w:vAlign w:val="bottom"/>
          </w:tcPr>
          <w:p w14:paraId="7A1106F1" w14:textId="1FBA8E85" w:rsidR="00820010" w:rsidRPr="00C87BD3" w:rsidRDefault="00820010" w:rsidP="00474518">
            <w:pPr>
              <w:jc w:val="right"/>
            </w:pPr>
            <w:r w:rsidRPr="00C87BD3">
              <w:t>5,</w:t>
            </w:r>
            <w:r w:rsidR="001E10DB" w:rsidRPr="00C87BD3">
              <w:t>1</w:t>
            </w:r>
            <w:r w:rsidR="001E10DB">
              <w:t> %</w:t>
            </w:r>
          </w:p>
        </w:tc>
      </w:tr>
      <w:tr w:rsidR="00000000" w:rsidRPr="00C87BD3" w14:paraId="4C6D1CF9" w14:textId="77777777" w:rsidTr="00474518">
        <w:trPr>
          <w:trHeight w:val="113"/>
        </w:trPr>
        <w:tc>
          <w:tcPr>
            <w:tcW w:w="483" w:type="pct"/>
            <w:vAlign w:val="bottom"/>
          </w:tcPr>
          <w:p w14:paraId="25552851" w14:textId="77777777" w:rsidR="00820010" w:rsidRPr="00C87BD3" w:rsidRDefault="00820010" w:rsidP="00474518">
            <w:pPr>
              <w:pStyle w:val="TabellHode-rad"/>
            </w:pPr>
            <w:r w:rsidRPr="00C87BD3">
              <w:t>2022</w:t>
            </w:r>
          </w:p>
        </w:tc>
        <w:tc>
          <w:tcPr>
            <w:tcW w:w="517" w:type="pct"/>
            <w:vAlign w:val="bottom"/>
          </w:tcPr>
          <w:p w14:paraId="4EF86917" w14:textId="77777777" w:rsidR="00820010" w:rsidRPr="00C87BD3" w:rsidRDefault="00820010" w:rsidP="00474518">
            <w:pPr>
              <w:jc w:val="right"/>
            </w:pPr>
            <w:r w:rsidRPr="00C87BD3">
              <w:t>74</w:t>
            </w:r>
          </w:p>
        </w:tc>
        <w:tc>
          <w:tcPr>
            <w:tcW w:w="414" w:type="pct"/>
            <w:vAlign w:val="bottom"/>
          </w:tcPr>
          <w:p w14:paraId="2AE48401" w14:textId="77777777" w:rsidR="00820010" w:rsidRPr="00C87BD3" w:rsidRDefault="00820010" w:rsidP="00474518">
            <w:pPr>
              <w:jc w:val="right"/>
            </w:pPr>
            <w:r w:rsidRPr="00C87BD3">
              <w:t>-30</w:t>
            </w:r>
          </w:p>
        </w:tc>
        <w:tc>
          <w:tcPr>
            <w:tcW w:w="518" w:type="pct"/>
            <w:vAlign w:val="bottom"/>
          </w:tcPr>
          <w:p w14:paraId="1BA8DC61" w14:textId="77777777" w:rsidR="00820010" w:rsidRPr="00C87BD3" w:rsidRDefault="00820010" w:rsidP="00474518">
            <w:pPr>
              <w:jc w:val="right"/>
            </w:pPr>
            <w:r w:rsidRPr="00C87BD3">
              <w:t>104</w:t>
            </w:r>
          </w:p>
        </w:tc>
        <w:tc>
          <w:tcPr>
            <w:tcW w:w="793" w:type="pct"/>
            <w:vAlign w:val="bottom"/>
          </w:tcPr>
          <w:p w14:paraId="381B29B0" w14:textId="369E5A9C" w:rsidR="00820010" w:rsidRPr="00C87BD3" w:rsidRDefault="001E10DB" w:rsidP="00474518">
            <w:pPr>
              <w:jc w:val="right"/>
            </w:pPr>
            <w:r w:rsidRPr="00C87BD3">
              <w:t>1</w:t>
            </w:r>
            <w:r>
              <w:t> </w:t>
            </w:r>
            <w:r w:rsidRPr="00C87BD3">
              <w:t>042</w:t>
            </w:r>
          </w:p>
        </w:tc>
        <w:tc>
          <w:tcPr>
            <w:tcW w:w="793" w:type="pct"/>
            <w:vAlign w:val="bottom"/>
          </w:tcPr>
          <w:p w14:paraId="051B247A" w14:textId="61DFEE1F" w:rsidR="00820010" w:rsidRPr="00C87BD3" w:rsidRDefault="001E10DB" w:rsidP="00474518">
            <w:pPr>
              <w:jc w:val="right"/>
            </w:pPr>
            <w:r w:rsidRPr="00C87BD3">
              <w:t>1</w:t>
            </w:r>
            <w:r>
              <w:t> </w:t>
            </w:r>
            <w:r w:rsidRPr="00C87BD3">
              <w:t>146</w:t>
            </w:r>
          </w:p>
        </w:tc>
        <w:tc>
          <w:tcPr>
            <w:tcW w:w="690" w:type="pct"/>
            <w:vAlign w:val="bottom"/>
          </w:tcPr>
          <w:p w14:paraId="7D530022" w14:textId="633F69A2" w:rsidR="00820010" w:rsidRPr="00C87BD3" w:rsidRDefault="00820010" w:rsidP="00474518">
            <w:pPr>
              <w:jc w:val="right"/>
            </w:pPr>
            <w:r w:rsidRPr="00C87BD3">
              <w:t>2</w:t>
            </w:r>
            <w:r w:rsidR="001E10DB" w:rsidRPr="00C87BD3">
              <w:t>1</w:t>
            </w:r>
            <w:r w:rsidR="001E10DB">
              <w:t> </w:t>
            </w:r>
            <w:r w:rsidR="001E10DB" w:rsidRPr="00C87BD3">
              <w:t>826</w:t>
            </w:r>
          </w:p>
        </w:tc>
        <w:tc>
          <w:tcPr>
            <w:tcW w:w="793" w:type="pct"/>
            <w:vAlign w:val="bottom"/>
          </w:tcPr>
          <w:p w14:paraId="743911CF" w14:textId="1F96CA3B" w:rsidR="00820010" w:rsidRPr="00C87BD3" w:rsidRDefault="00820010" w:rsidP="00474518">
            <w:pPr>
              <w:jc w:val="right"/>
            </w:pPr>
            <w:r w:rsidRPr="00C87BD3">
              <w:t>5,</w:t>
            </w:r>
            <w:r w:rsidR="001E10DB" w:rsidRPr="00C87BD3">
              <w:t>3</w:t>
            </w:r>
            <w:r w:rsidR="001E10DB">
              <w:t> %</w:t>
            </w:r>
          </w:p>
        </w:tc>
      </w:tr>
      <w:tr w:rsidR="00000000" w:rsidRPr="00C87BD3" w14:paraId="44D88ECD" w14:textId="77777777" w:rsidTr="00474518">
        <w:trPr>
          <w:trHeight w:val="113"/>
        </w:trPr>
        <w:tc>
          <w:tcPr>
            <w:tcW w:w="483" w:type="pct"/>
            <w:vAlign w:val="bottom"/>
          </w:tcPr>
          <w:p w14:paraId="10FD5028" w14:textId="77777777" w:rsidR="00820010" w:rsidRPr="00C87BD3" w:rsidRDefault="00820010" w:rsidP="00474518">
            <w:pPr>
              <w:pStyle w:val="TabellHode-rad"/>
            </w:pPr>
            <w:r w:rsidRPr="00C87BD3">
              <w:t>2023</w:t>
            </w:r>
          </w:p>
        </w:tc>
        <w:tc>
          <w:tcPr>
            <w:tcW w:w="517" w:type="pct"/>
            <w:vAlign w:val="bottom"/>
          </w:tcPr>
          <w:p w14:paraId="60F8BDE2" w14:textId="77777777" w:rsidR="00820010" w:rsidRPr="00C87BD3" w:rsidRDefault="00820010" w:rsidP="00474518">
            <w:pPr>
              <w:jc w:val="right"/>
            </w:pPr>
            <w:r w:rsidRPr="00C87BD3">
              <w:t>-407</w:t>
            </w:r>
          </w:p>
        </w:tc>
        <w:tc>
          <w:tcPr>
            <w:tcW w:w="414" w:type="pct"/>
            <w:vAlign w:val="bottom"/>
          </w:tcPr>
          <w:p w14:paraId="41997F83" w14:textId="77777777" w:rsidR="00820010" w:rsidRPr="00C87BD3" w:rsidRDefault="00820010" w:rsidP="00474518">
            <w:pPr>
              <w:jc w:val="right"/>
            </w:pPr>
            <w:r w:rsidRPr="00C87BD3">
              <w:t>-40</w:t>
            </w:r>
          </w:p>
        </w:tc>
        <w:tc>
          <w:tcPr>
            <w:tcW w:w="518" w:type="pct"/>
            <w:vAlign w:val="bottom"/>
          </w:tcPr>
          <w:p w14:paraId="38BD9A75" w14:textId="77777777" w:rsidR="00820010" w:rsidRPr="00C87BD3" w:rsidRDefault="00820010" w:rsidP="00474518">
            <w:pPr>
              <w:jc w:val="right"/>
            </w:pPr>
            <w:r w:rsidRPr="00C87BD3">
              <w:t>-367</w:t>
            </w:r>
          </w:p>
        </w:tc>
        <w:tc>
          <w:tcPr>
            <w:tcW w:w="793" w:type="pct"/>
            <w:vAlign w:val="bottom"/>
          </w:tcPr>
          <w:p w14:paraId="5CDB5A7C" w14:textId="2529DE60" w:rsidR="00820010" w:rsidRPr="00C87BD3" w:rsidRDefault="001E10DB" w:rsidP="00474518">
            <w:pPr>
              <w:jc w:val="right"/>
            </w:pPr>
            <w:r w:rsidRPr="00C87BD3">
              <w:t>1</w:t>
            </w:r>
            <w:r>
              <w:t> </w:t>
            </w:r>
            <w:r w:rsidRPr="00C87BD3">
              <w:t>028</w:t>
            </w:r>
          </w:p>
        </w:tc>
        <w:tc>
          <w:tcPr>
            <w:tcW w:w="793" w:type="pct"/>
            <w:vAlign w:val="bottom"/>
          </w:tcPr>
          <w:p w14:paraId="662B3B09" w14:textId="77777777" w:rsidR="00820010" w:rsidRPr="00C87BD3" w:rsidRDefault="00820010" w:rsidP="00474518">
            <w:pPr>
              <w:jc w:val="right"/>
            </w:pPr>
            <w:r w:rsidRPr="00C87BD3">
              <w:t>661</w:t>
            </w:r>
          </w:p>
        </w:tc>
        <w:tc>
          <w:tcPr>
            <w:tcW w:w="690" w:type="pct"/>
            <w:vAlign w:val="bottom"/>
          </w:tcPr>
          <w:p w14:paraId="2384A901" w14:textId="6B744847" w:rsidR="00820010" w:rsidRPr="00C87BD3" w:rsidRDefault="00820010" w:rsidP="00474518">
            <w:pPr>
              <w:jc w:val="right"/>
            </w:pPr>
            <w:r w:rsidRPr="00C87BD3">
              <w:t>2</w:t>
            </w:r>
            <w:r w:rsidR="001E10DB" w:rsidRPr="00C87BD3">
              <w:t>2</w:t>
            </w:r>
            <w:r w:rsidR="001E10DB">
              <w:t> </w:t>
            </w:r>
            <w:r w:rsidR="001E10DB" w:rsidRPr="00C87BD3">
              <w:t>415</w:t>
            </w:r>
          </w:p>
        </w:tc>
        <w:tc>
          <w:tcPr>
            <w:tcW w:w="793" w:type="pct"/>
            <w:vAlign w:val="bottom"/>
          </w:tcPr>
          <w:p w14:paraId="335451F2" w14:textId="266623B8" w:rsidR="00820010" w:rsidRPr="00C87BD3" w:rsidRDefault="00820010" w:rsidP="00474518">
            <w:pPr>
              <w:jc w:val="right"/>
            </w:pPr>
            <w:r w:rsidRPr="00C87BD3">
              <w:t>2,</w:t>
            </w:r>
            <w:r w:rsidR="001E10DB" w:rsidRPr="00C87BD3">
              <w:t>9</w:t>
            </w:r>
            <w:r w:rsidR="001E10DB">
              <w:t> %</w:t>
            </w:r>
          </w:p>
        </w:tc>
      </w:tr>
      <w:tr w:rsidR="00000000" w:rsidRPr="00C87BD3" w14:paraId="7545A5F4" w14:textId="77777777" w:rsidTr="00474518">
        <w:trPr>
          <w:trHeight w:val="113"/>
        </w:trPr>
        <w:tc>
          <w:tcPr>
            <w:tcW w:w="483" w:type="pct"/>
            <w:vAlign w:val="bottom"/>
          </w:tcPr>
          <w:p w14:paraId="42EB18CD" w14:textId="77777777" w:rsidR="00820010" w:rsidRPr="00C87BD3" w:rsidRDefault="00820010" w:rsidP="00474518">
            <w:pPr>
              <w:pStyle w:val="TabellHode-rad"/>
            </w:pPr>
            <w:r w:rsidRPr="00C87BD3">
              <w:t>2024</w:t>
            </w:r>
          </w:p>
        </w:tc>
        <w:tc>
          <w:tcPr>
            <w:tcW w:w="517" w:type="pct"/>
            <w:vAlign w:val="bottom"/>
          </w:tcPr>
          <w:p w14:paraId="50235181" w14:textId="77777777" w:rsidR="00820010" w:rsidRPr="00C87BD3" w:rsidRDefault="00820010" w:rsidP="00474518">
            <w:pPr>
              <w:jc w:val="right"/>
            </w:pPr>
            <w:r w:rsidRPr="00C87BD3">
              <w:t>66</w:t>
            </w:r>
          </w:p>
        </w:tc>
        <w:tc>
          <w:tcPr>
            <w:tcW w:w="414" w:type="pct"/>
            <w:vAlign w:val="bottom"/>
          </w:tcPr>
          <w:p w14:paraId="75FAA451" w14:textId="77777777" w:rsidR="00820010" w:rsidRPr="00C87BD3" w:rsidRDefault="00820010" w:rsidP="00474518">
            <w:pPr>
              <w:jc w:val="right"/>
            </w:pPr>
            <w:r w:rsidRPr="00C87BD3">
              <w:t>-70</w:t>
            </w:r>
          </w:p>
        </w:tc>
        <w:tc>
          <w:tcPr>
            <w:tcW w:w="518" w:type="pct"/>
            <w:vAlign w:val="bottom"/>
          </w:tcPr>
          <w:p w14:paraId="2B7EAB31" w14:textId="77777777" w:rsidR="00820010" w:rsidRPr="00C87BD3" w:rsidRDefault="00820010" w:rsidP="00474518">
            <w:pPr>
              <w:jc w:val="right"/>
            </w:pPr>
            <w:r w:rsidRPr="00C87BD3">
              <w:t>136</w:t>
            </w:r>
          </w:p>
        </w:tc>
        <w:tc>
          <w:tcPr>
            <w:tcW w:w="793" w:type="pct"/>
            <w:vAlign w:val="bottom"/>
          </w:tcPr>
          <w:p w14:paraId="357A42B4" w14:textId="4D42E5AB" w:rsidR="00820010" w:rsidRPr="00C87BD3" w:rsidRDefault="001E10DB" w:rsidP="00474518">
            <w:pPr>
              <w:jc w:val="right"/>
            </w:pPr>
            <w:r w:rsidRPr="00C87BD3">
              <w:t>1</w:t>
            </w:r>
            <w:r>
              <w:t> </w:t>
            </w:r>
            <w:r w:rsidRPr="00C87BD3">
              <w:t>144</w:t>
            </w:r>
          </w:p>
        </w:tc>
        <w:tc>
          <w:tcPr>
            <w:tcW w:w="793" w:type="pct"/>
            <w:vAlign w:val="bottom"/>
          </w:tcPr>
          <w:p w14:paraId="2E5DCD4E" w14:textId="3FB9FCFF" w:rsidR="00820010" w:rsidRPr="00C87BD3" w:rsidRDefault="001E10DB" w:rsidP="00474518">
            <w:pPr>
              <w:jc w:val="right"/>
            </w:pPr>
            <w:r w:rsidRPr="00C87BD3">
              <w:t>1</w:t>
            </w:r>
            <w:r>
              <w:t> </w:t>
            </w:r>
            <w:r w:rsidRPr="00C87BD3">
              <w:t>280</w:t>
            </w:r>
          </w:p>
        </w:tc>
        <w:tc>
          <w:tcPr>
            <w:tcW w:w="690" w:type="pct"/>
            <w:vAlign w:val="bottom"/>
          </w:tcPr>
          <w:p w14:paraId="5F9A01F9" w14:textId="3EF3840D" w:rsidR="00820010" w:rsidRPr="00C87BD3" w:rsidRDefault="00820010" w:rsidP="00474518">
            <w:pPr>
              <w:jc w:val="right"/>
            </w:pPr>
            <w:r w:rsidRPr="00C87BD3">
              <w:t>2</w:t>
            </w:r>
            <w:r w:rsidR="001E10DB" w:rsidRPr="00C87BD3">
              <w:t>4</w:t>
            </w:r>
            <w:r w:rsidR="001E10DB">
              <w:t> </w:t>
            </w:r>
            <w:r w:rsidR="001E10DB" w:rsidRPr="00C87BD3">
              <w:t>674</w:t>
            </w:r>
          </w:p>
        </w:tc>
        <w:tc>
          <w:tcPr>
            <w:tcW w:w="793" w:type="pct"/>
            <w:vAlign w:val="bottom"/>
          </w:tcPr>
          <w:p w14:paraId="324AA917" w14:textId="5B4FB333" w:rsidR="00820010" w:rsidRPr="00C87BD3" w:rsidRDefault="00820010" w:rsidP="00474518">
            <w:pPr>
              <w:jc w:val="right"/>
            </w:pPr>
            <w:r w:rsidRPr="00C87BD3">
              <w:t>5,</w:t>
            </w:r>
            <w:r w:rsidR="001E10DB" w:rsidRPr="00C87BD3">
              <w:t>2</w:t>
            </w:r>
            <w:r w:rsidR="001E10DB">
              <w:t> %</w:t>
            </w:r>
          </w:p>
        </w:tc>
      </w:tr>
      <w:tr w:rsidR="00000000" w:rsidRPr="00C87BD3" w14:paraId="0B9CE100" w14:textId="77777777" w:rsidTr="00474518">
        <w:trPr>
          <w:trHeight w:val="113"/>
        </w:trPr>
        <w:tc>
          <w:tcPr>
            <w:tcW w:w="483" w:type="pct"/>
            <w:vAlign w:val="bottom"/>
          </w:tcPr>
          <w:p w14:paraId="0BFC703D" w14:textId="77777777" w:rsidR="00820010" w:rsidRPr="00C87BD3" w:rsidRDefault="00820010" w:rsidP="00474518">
            <w:pPr>
              <w:pStyle w:val="TabellHode-rad"/>
            </w:pPr>
            <w:r w:rsidRPr="00C87BD3">
              <w:t>2025</w:t>
            </w:r>
          </w:p>
        </w:tc>
        <w:tc>
          <w:tcPr>
            <w:tcW w:w="517" w:type="pct"/>
            <w:vAlign w:val="bottom"/>
          </w:tcPr>
          <w:p w14:paraId="6E6A8B88" w14:textId="77777777" w:rsidR="00820010" w:rsidRPr="00C87BD3" w:rsidRDefault="00820010" w:rsidP="00474518">
            <w:pPr>
              <w:jc w:val="right"/>
            </w:pPr>
            <w:r w:rsidRPr="00C87BD3">
              <w:t>3</w:t>
            </w:r>
          </w:p>
        </w:tc>
        <w:tc>
          <w:tcPr>
            <w:tcW w:w="414" w:type="pct"/>
            <w:vAlign w:val="bottom"/>
          </w:tcPr>
          <w:p w14:paraId="0877C32A" w14:textId="77777777" w:rsidR="00820010" w:rsidRPr="00C87BD3" w:rsidRDefault="00820010" w:rsidP="00474518">
            <w:pPr>
              <w:jc w:val="right"/>
            </w:pPr>
            <w:r w:rsidRPr="00C87BD3">
              <w:t>-170</w:t>
            </w:r>
          </w:p>
        </w:tc>
        <w:tc>
          <w:tcPr>
            <w:tcW w:w="518" w:type="pct"/>
            <w:vAlign w:val="bottom"/>
          </w:tcPr>
          <w:p w14:paraId="7586E551" w14:textId="77777777" w:rsidR="00820010" w:rsidRPr="00C87BD3" w:rsidRDefault="00820010" w:rsidP="00474518">
            <w:pPr>
              <w:jc w:val="right"/>
            </w:pPr>
            <w:r w:rsidRPr="00C87BD3">
              <w:t>173</w:t>
            </w:r>
          </w:p>
        </w:tc>
        <w:tc>
          <w:tcPr>
            <w:tcW w:w="793" w:type="pct"/>
            <w:vAlign w:val="bottom"/>
          </w:tcPr>
          <w:p w14:paraId="53184411" w14:textId="214957B1" w:rsidR="00820010" w:rsidRPr="00C87BD3" w:rsidRDefault="001E10DB" w:rsidP="00474518">
            <w:pPr>
              <w:jc w:val="right"/>
            </w:pPr>
            <w:r w:rsidRPr="00C87BD3">
              <w:t>1</w:t>
            </w:r>
            <w:r>
              <w:t> </w:t>
            </w:r>
            <w:r w:rsidRPr="00C87BD3">
              <w:t>267</w:t>
            </w:r>
          </w:p>
        </w:tc>
        <w:tc>
          <w:tcPr>
            <w:tcW w:w="793" w:type="pct"/>
            <w:vAlign w:val="bottom"/>
          </w:tcPr>
          <w:p w14:paraId="64F832E4" w14:textId="1B5872CE" w:rsidR="00820010" w:rsidRPr="00C87BD3" w:rsidRDefault="001E10DB" w:rsidP="00474518">
            <w:pPr>
              <w:jc w:val="right"/>
            </w:pPr>
            <w:r w:rsidRPr="00C87BD3">
              <w:t>1</w:t>
            </w:r>
            <w:r>
              <w:t> </w:t>
            </w:r>
            <w:r w:rsidRPr="00C87BD3">
              <w:t>440</w:t>
            </w:r>
          </w:p>
        </w:tc>
        <w:tc>
          <w:tcPr>
            <w:tcW w:w="690" w:type="pct"/>
            <w:vAlign w:val="bottom"/>
          </w:tcPr>
          <w:p w14:paraId="20C53231" w14:textId="6A036566" w:rsidR="00820010" w:rsidRPr="00C87BD3" w:rsidRDefault="00820010" w:rsidP="00474518">
            <w:pPr>
              <w:jc w:val="right"/>
            </w:pPr>
            <w:r w:rsidRPr="00C87BD3">
              <w:t>2</w:t>
            </w:r>
            <w:r w:rsidR="001E10DB" w:rsidRPr="00C87BD3">
              <w:t>7</w:t>
            </w:r>
            <w:r w:rsidR="001E10DB">
              <w:t> </w:t>
            </w:r>
            <w:r w:rsidR="001E10DB" w:rsidRPr="00C87BD3">
              <w:t>442</w:t>
            </w:r>
          </w:p>
        </w:tc>
        <w:tc>
          <w:tcPr>
            <w:tcW w:w="793" w:type="pct"/>
            <w:vAlign w:val="bottom"/>
          </w:tcPr>
          <w:p w14:paraId="482341B7" w14:textId="472E0AE9" w:rsidR="00820010" w:rsidRPr="00C87BD3" w:rsidRDefault="00820010" w:rsidP="00474518">
            <w:pPr>
              <w:jc w:val="right"/>
            </w:pPr>
            <w:r w:rsidRPr="00C87BD3">
              <w:t>5,</w:t>
            </w:r>
            <w:r w:rsidR="001E10DB" w:rsidRPr="00C87BD3">
              <w:t>2</w:t>
            </w:r>
            <w:r w:rsidR="001E10DB">
              <w:t> %</w:t>
            </w:r>
          </w:p>
        </w:tc>
      </w:tr>
    </w:tbl>
    <w:p w14:paraId="217DBFA6" w14:textId="77777777" w:rsidR="00820010" w:rsidRPr="00C87BD3" w:rsidRDefault="00820010" w:rsidP="00C87BD3"/>
    <w:tbl>
      <w:tblPr>
        <w:tblStyle w:val="StandardTabell"/>
        <w:tblW w:w="5000" w:type="pct"/>
        <w:tblLook w:val="0000" w:firstRow="0" w:lastRow="0" w:firstColumn="0" w:lastColumn="0" w:noHBand="0" w:noVBand="0"/>
      </w:tblPr>
      <w:tblGrid>
        <w:gridCol w:w="1011"/>
        <w:gridCol w:w="1081"/>
        <w:gridCol w:w="866"/>
        <w:gridCol w:w="1083"/>
        <w:gridCol w:w="1658"/>
        <w:gridCol w:w="1658"/>
        <w:gridCol w:w="1443"/>
        <w:gridCol w:w="1656"/>
      </w:tblGrid>
      <w:tr w:rsidR="00000000" w:rsidRPr="00C87BD3" w14:paraId="00010B5F" w14:textId="77777777" w:rsidTr="00474518">
        <w:trPr>
          <w:trHeight w:val="113"/>
        </w:trPr>
        <w:tc>
          <w:tcPr>
            <w:tcW w:w="483" w:type="pct"/>
            <w:vAlign w:val="bottom"/>
          </w:tcPr>
          <w:p w14:paraId="702E05EA" w14:textId="77777777" w:rsidR="00820010" w:rsidRPr="00C87BD3" w:rsidRDefault="00820010" w:rsidP="00474518">
            <w:pPr>
              <w:pStyle w:val="TabellHode-kolonne"/>
            </w:pPr>
            <w:r w:rsidRPr="00C87BD3">
              <w:t>Landet</w:t>
            </w:r>
          </w:p>
        </w:tc>
        <w:tc>
          <w:tcPr>
            <w:tcW w:w="517" w:type="pct"/>
            <w:vAlign w:val="bottom"/>
          </w:tcPr>
          <w:p w14:paraId="30A5CE35" w14:textId="77777777" w:rsidR="00820010" w:rsidRPr="00C87BD3" w:rsidRDefault="00820010" w:rsidP="00474518">
            <w:pPr>
              <w:pStyle w:val="TabellHode-kolonne"/>
              <w:jc w:val="right"/>
            </w:pPr>
            <w:r w:rsidRPr="00C87BD3">
              <w:t>Resultat</w:t>
            </w:r>
          </w:p>
        </w:tc>
        <w:tc>
          <w:tcPr>
            <w:tcW w:w="414" w:type="pct"/>
            <w:vAlign w:val="bottom"/>
          </w:tcPr>
          <w:p w14:paraId="63E485D1" w14:textId="77777777" w:rsidR="00820010" w:rsidRPr="00C87BD3" w:rsidRDefault="00820010" w:rsidP="00474518">
            <w:pPr>
              <w:pStyle w:val="TabellHode-kolonne"/>
              <w:jc w:val="right"/>
            </w:pPr>
            <w:r w:rsidRPr="00C87BD3">
              <w:t>Netto finans</w:t>
            </w:r>
          </w:p>
        </w:tc>
        <w:tc>
          <w:tcPr>
            <w:tcW w:w="518" w:type="pct"/>
            <w:vAlign w:val="bottom"/>
          </w:tcPr>
          <w:p w14:paraId="50EE9677" w14:textId="344BF23B" w:rsidR="00820010" w:rsidRPr="00C87BD3" w:rsidRDefault="00820010" w:rsidP="00474518">
            <w:pPr>
              <w:pStyle w:val="TabellHode-kolonne"/>
              <w:jc w:val="right"/>
            </w:pPr>
            <w:r w:rsidRPr="00C87BD3">
              <w:t>Drifts</w:t>
            </w:r>
            <w:r w:rsidRPr="00C87BD3">
              <w:t>resultat</w:t>
            </w:r>
          </w:p>
        </w:tc>
        <w:tc>
          <w:tcPr>
            <w:tcW w:w="793" w:type="pct"/>
            <w:vAlign w:val="bottom"/>
          </w:tcPr>
          <w:p w14:paraId="6C0F3084" w14:textId="77777777" w:rsidR="00820010" w:rsidRPr="00C87BD3" w:rsidRDefault="00820010" w:rsidP="00474518">
            <w:pPr>
              <w:pStyle w:val="TabellHode-kolonne"/>
              <w:jc w:val="right"/>
            </w:pPr>
            <w:r w:rsidRPr="00C87BD3">
              <w:t>Avskrivninger</w:t>
            </w:r>
          </w:p>
        </w:tc>
        <w:tc>
          <w:tcPr>
            <w:tcW w:w="793" w:type="pct"/>
            <w:vAlign w:val="bottom"/>
          </w:tcPr>
          <w:p w14:paraId="1DC51744" w14:textId="609895E0" w:rsidR="00820010" w:rsidRPr="00C87BD3" w:rsidRDefault="00820010" w:rsidP="00474518">
            <w:pPr>
              <w:pStyle w:val="TabellHode-kolonne"/>
              <w:jc w:val="right"/>
            </w:pPr>
            <w:r w:rsidRPr="00C87BD3">
              <w:t>Drifts</w:t>
            </w:r>
            <w:r w:rsidRPr="00C87BD3">
              <w:t>resultat før avskrivninger i løpende priser</w:t>
            </w:r>
          </w:p>
        </w:tc>
        <w:tc>
          <w:tcPr>
            <w:tcW w:w="690" w:type="pct"/>
            <w:vAlign w:val="bottom"/>
          </w:tcPr>
          <w:p w14:paraId="2D1A40FB" w14:textId="77777777" w:rsidR="00820010" w:rsidRPr="00C87BD3" w:rsidRDefault="00820010" w:rsidP="00474518">
            <w:pPr>
              <w:pStyle w:val="TabellHode-kolonne"/>
              <w:jc w:val="right"/>
            </w:pPr>
            <w:r w:rsidRPr="00C87BD3">
              <w:t>Omsetning</w:t>
            </w:r>
          </w:p>
        </w:tc>
        <w:tc>
          <w:tcPr>
            <w:tcW w:w="793" w:type="pct"/>
            <w:vAlign w:val="bottom"/>
          </w:tcPr>
          <w:p w14:paraId="633B9647" w14:textId="77777777" w:rsidR="00820010" w:rsidRPr="00C87BD3" w:rsidRDefault="00820010" w:rsidP="00474518">
            <w:pPr>
              <w:pStyle w:val="TabellHode-kolonne"/>
              <w:jc w:val="right"/>
            </w:pPr>
            <w:r w:rsidRPr="00C87BD3">
              <w:t>Driftsresultat før avskrivninger i pst. av omsetning</w:t>
            </w:r>
          </w:p>
        </w:tc>
      </w:tr>
      <w:tr w:rsidR="00000000" w:rsidRPr="00C87BD3" w14:paraId="0AC2DE81" w14:textId="77777777" w:rsidTr="00474518">
        <w:trPr>
          <w:trHeight w:val="113"/>
        </w:trPr>
        <w:tc>
          <w:tcPr>
            <w:tcW w:w="483" w:type="pct"/>
            <w:vAlign w:val="bottom"/>
          </w:tcPr>
          <w:p w14:paraId="431DEC5D" w14:textId="77777777" w:rsidR="00820010" w:rsidRPr="00C87BD3" w:rsidRDefault="00820010" w:rsidP="00474518">
            <w:pPr>
              <w:pStyle w:val="TabellHode-rad"/>
            </w:pPr>
            <w:r w:rsidRPr="00C87BD3">
              <w:t>2014</w:t>
            </w:r>
          </w:p>
        </w:tc>
        <w:tc>
          <w:tcPr>
            <w:tcW w:w="517" w:type="pct"/>
            <w:vAlign w:val="bottom"/>
          </w:tcPr>
          <w:p w14:paraId="6E01961B" w14:textId="0BF6DFD5" w:rsidR="00820010" w:rsidRPr="00C87BD3" w:rsidRDefault="001E10DB" w:rsidP="00474518">
            <w:pPr>
              <w:jc w:val="right"/>
            </w:pPr>
            <w:r w:rsidRPr="00C87BD3">
              <w:t>2</w:t>
            </w:r>
            <w:r>
              <w:t> </w:t>
            </w:r>
            <w:r w:rsidRPr="00C87BD3">
              <w:t>777</w:t>
            </w:r>
          </w:p>
        </w:tc>
        <w:tc>
          <w:tcPr>
            <w:tcW w:w="414" w:type="pct"/>
            <w:vAlign w:val="bottom"/>
          </w:tcPr>
          <w:p w14:paraId="4DE88E35" w14:textId="77777777" w:rsidR="00820010" w:rsidRPr="00C87BD3" w:rsidRDefault="00820010" w:rsidP="00474518">
            <w:pPr>
              <w:jc w:val="right"/>
            </w:pPr>
            <w:r w:rsidRPr="00C87BD3">
              <w:t>85</w:t>
            </w:r>
          </w:p>
        </w:tc>
        <w:tc>
          <w:tcPr>
            <w:tcW w:w="518" w:type="pct"/>
            <w:vAlign w:val="bottom"/>
          </w:tcPr>
          <w:p w14:paraId="6DA45F98" w14:textId="416BC365" w:rsidR="00820010" w:rsidRPr="00C87BD3" w:rsidRDefault="001E10DB" w:rsidP="00474518">
            <w:pPr>
              <w:jc w:val="right"/>
            </w:pPr>
            <w:r w:rsidRPr="00C87BD3">
              <w:t>2</w:t>
            </w:r>
            <w:r>
              <w:t> </w:t>
            </w:r>
            <w:r w:rsidRPr="00C87BD3">
              <w:t>692</w:t>
            </w:r>
          </w:p>
        </w:tc>
        <w:tc>
          <w:tcPr>
            <w:tcW w:w="793" w:type="pct"/>
            <w:vAlign w:val="bottom"/>
          </w:tcPr>
          <w:p w14:paraId="55F429FA" w14:textId="0EB38CBC" w:rsidR="00820010" w:rsidRPr="00C87BD3" w:rsidRDefault="001E10DB" w:rsidP="00474518">
            <w:pPr>
              <w:jc w:val="right"/>
            </w:pPr>
            <w:r w:rsidRPr="00C87BD3">
              <w:t>6</w:t>
            </w:r>
            <w:r>
              <w:t> </w:t>
            </w:r>
            <w:r w:rsidRPr="00C87BD3">
              <w:t>045</w:t>
            </w:r>
          </w:p>
        </w:tc>
        <w:tc>
          <w:tcPr>
            <w:tcW w:w="793" w:type="pct"/>
            <w:vAlign w:val="bottom"/>
          </w:tcPr>
          <w:p w14:paraId="12FB3B0F" w14:textId="52704ACB" w:rsidR="00820010" w:rsidRPr="00C87BD3" w:rsidRDefault="001E10DB" w:rsidP="00474518">
            <w:pPr>
              <w:jc w:val="right"/>
            </w:pPr>
            <w:r w:rsidRPr="00C87BD3">
              <w:t>8</w:t>
            </w:r>
            <w:r>
              <w:t> </w:t>
            </w:r>
            <w:r w:rsidRPr="00C87BD3">
              <w:t>737</w:t>
            </w:r>
          </w:p>
        </w:tc>
        <w:tc>
          <w:tcPr>
            <w:tcW w:w="690" w:type="pct"/>
            <w:vAlign w:val="bottom"/>
          </w:tcPr>
          <w:p w14:paraId="4B155CC1" w14:textId="114F9F55" w:rsidR="00820010" w:rsidRPr="00C87BD3" w:rsidRDefault="00820010" w:rsidP="00474518">
            <w:pPr>
              <w:jc w:val="right"/>
            </w:pPr>
            <w:r w:rsidRPr="00C87BD3">
              <w:t>12</w:t>
            </w:r>
            <w:r w:rsidR="001E10DB" w:rsidRPr="00C87BD3">
              <w:t>7</w:t>
            </w:r>
            <w:r w:rsidR="001E10DB">
              <w:t> </w:t>
            </w:r>
            <w:r w:rsidR="001E10DB" w:rsidRPr="00C87BD3">
              <w:t>785</w:t>
            </w:r>
          </w:p>
        </w:tc>
        <w:tc>
          <w:tcPr>
            <w:tcW w:w="793" w:type="pct"/>
            <w:vAlign w:val="bottom"/>
          </w:tcPr>
          <w:p w14:paraId="0D943BB2" w14:textId="6AD98D68" w:rsidR="00820010" w:rsidRPr="00C87BD3" w:rsidRDefault="00820010" w:rsidP="00474518">
            <w:pPr>
              <w:jc w:val="right"/>
            </w:pPr>
            <w:r w:rsidRPr="00C87BD3">
              <w:t>6,</w:t>
            </w:r>
            <w:r w:rsidR="001E10DB" w:rsidRPr="00C87BD3">
              <w:t>8</w:t>
            </w:r>
            <w:r w:rsidR="001E10DB">
              <w:t> %</w:t>
            </w:r>
          </w:p>
        </w:tc>
      </w:tr>
      <w:tr w:rsidR="00000000" w:rsidRPr="00C87BD3" w14:paraId="103F673A" w14:textId="77777777" w:rsidTr="00474518">
        <w:trPr>
          <w:trHeight w:val="113"/>
        </w:trPr>
        <w:tc>
          <w:tcPr>
            <w:tcW w:w="483" w:type="pct"/>
            <w:vAlign w:val="bottom"/>
          </w:tcPr>
          <w:p w14:paraId="70DEAF3C" w14:textId="77777777" w:rsidR="00820010" w:rsidRPr="00C87BD3" w:rsidRDefault="00820010" w:rsidP="00474518">
            <w:pPr>
              <w:pStyle w:val="TabellHode-rad"/>
            </w:pPr>
            <w:r w:rsidRPr="00C87BD3">
              <w:t>2015</w:t>
            </w:r>
          </w:p>
        </w:tc>
        <w:tc>
          <w:tcPr>
            <w:tcW w:w="517" w:type="pct"/>
            <w:vAlign w:val="bottom"/>
          </w:tcPr>
          <w:p w14:paraId="29F58FBA" w14:textId="744342EE" w:rsidR="00820010" w:rsidRPr="00C87BD3" w:rsidRDefault="001E10DB" w:rsidP="00474518">
            <w:pPr>
              <w:jc w:val="right"/>
            </w:pPr>
            <w:r w:rsidRPr="00C87BD3">
              <w:t>2</w:t>
            </w:r>
            <w:r>
              <w:t> </w:t>
            </w:r>
            <w:r w:rsidRPr="00C87BD3">
              <w:t>736</w:t>
            </w:r>
          </w:p>
        </w:tc>
        <w:tc>
          <w:tcPr>
            <w:tcW w:w="414" w:type="pct"/>
            <w:vAlign w:val="bottom"/>
          </w:tcPr>
          <w:p w14:paraId="4C97A105" w14:textId="77777777" w:rsidR="00820010" w:rsidRPr="00C87BD3" w:rsidRDefault="00820010" w:rsidP="00474518">
            <w:pPr>
              <w:jc w:val="right"/>
            </w:pPr>
            <w:r w:rsidRPr="00C87BD3">
              <w:t>32</w:t>
            </w:r>
          </w:p>
        </w:tc>
        <w:tc>
          <w:tcPr>
            <w:tcW w:w="518" w:type="pct"/>
            <w:vAlign w:val="bottom"/>
          </w:tcPr>
          <w:p w14:paraId="70091D79" w14:textId="135B4D18" w:rsidR="00820010" w:rsidRPr="00C87BD3" w:rsidRDefault="001E10DB" w:rsidP="00474518">
            <w:pPr>
              <w:jc w:val="right"/>
            </w:pPr>
            <w:r w:rsidRPr="00C87BD3">
              <w:t>2</w:t>
            </w:r>
            <w:r>
              <w:t> </w:t>
            </w:r>
            <w:r w:rsidRPr="00C87BD3">
              <w:t>704</w:t>
            </w:r>
          </w:p>
        </w:tc>
        <w:tc>
          <w:tcPr>
            <w:tcW w:w="793" w:type="pct"/>
            <w:vAlign w:val="bottom"/>
          </w:tcPr>
          <w:p w14:paraId="28BC90F0" w14:textId="714B5E06" w:rsidR="00820010" w:rsidRPr="00C87BD3" w:rsidRDefault="001E10DB" w:rsidP="00474518">
            <w:pPr>
              <w:jc w:val="right"/>
            </w:pPr>
            <w:r w:rsidRPr="00C87BD3">
              <w:t>5</w:t>
            </w:r>
            <w:r>
              <w:t> </w:t>
            </w:r>
            <w:r w:rsidRPr="00C87BD3">
              <w:t>986</w:t>
            </w:r>
          </w:p>
        </w:tc>
        <w:tc>
          <w:tcPr>
            <w:tcW w:w="793" w:type="pct"/>
            <w:vAlign w:val="bottom"/>
          </w:tcPr>
          <w:p w14:paraId="651102E7" w14:textId="5F4DFD93" w:rsidR="00820010" w:rsidRPr="00C87BD3" w:rsidRDefault="001E10DB" w:rsidP="00474518">
            <w:pPr>
              <w:jc w:val="right"/>
            </w:pPr>
            <w:r w:rsidRPr="00C87BD3">
              <w:t>8</w:t>
            </w:r>
            <w:r>
              <w:t> </w:t>
            </w:r>
            <w:r w:rsidRPr="00C87BD3">
              <w:t>690</w:t>
            </w:r>
          </w:p>
        </w:tc>
        <w:tc>
          <w:tcPr>
            <w:tcW w:w="690" w:type="pct"/>
            <w:vAlign w:val="bottom"/>
          </w:tcPr>
          <w:p w14:paraId="58A94F34" w14:textId="27F61754" w:rsidR="00820010" w:rsidRPr="00C87BD3" w:rsidRDefault="00820010" w:rsidP="00474518">
            <w:pPr>
              <w:jc w:val="right"/>
            </w:pPr>
            <w:r w:rsidRPr="00C87BD3">
              <w:t>14</w:t>
            </w:r>
            <w:r w:rsidR="001E10DB" w:rsidRPr="00C87BD3">
              <w:t>4</w:t>
            </w:r>
            <w:r w:rsidR="001E10DB">
              <w:t> </w:t>
            </w:r>
            <w:r w:rsidR="001E10DB" w:rsidRPr="00C87BD3">
              <w:t>938</w:t>
            </w:r>
          </w:p>
        </w:tc>
        <w:tc>
          <w:tcPr>
            <w:tcW w:w="793" w:type="pct"/>
            <w:vAlign w:val="bottom"/>
          </w:tcPr>
          <w:p w14:paraId="72505E52" w14:textId="5518DE3A" w:rsidR="00820010" w:rsidRPr="00C87BD3" w:rsidRDefault="00820010" w:rsidP="00474518">
            <w:pPr>
              <w:jc w:val="right"/>
            </w:pPr>
            <w:r w:rsidRPr="00C87BD3">
              <w:t>6,</w:t>
            </w:r>
            <w:r w:rsidR="001E10DB" w:rsidRPr="00C87BD3">
              <w:t>0</w:t>
            </w:r>
            <w:r w:rsidR="001E10DB">
              <w:t> %</w:t>
            </w:r>
          </w:p>
        </w:tc>
      </w:tr>
      <w:tr w:rsidR="00000000" w:rsidRPr="00C87BD3" w14:paraId="676FABFB" w14:textId="77777777" w:rsidTr="00474518">
        <w:trPr>
          <w:trHeight w:val="113"/>
        </w:trPr>
        <w:tc>
          <w:tcPr>
            <w:tcW w:w="483" w:type="pct"/>
            <w:vAlign w:val="bottom"/>
          </w:tcPr>
          <w:p w14:paraId="6B67E439" w14:textId="77777777" w:rsidR="00820010" w:rsidRPr="00C87BD3" w:rsidRDefault="00820010" w:rsidP="00474518">
            <w:pPr>
              <w:pStyle w:val="TabellHode-rad"/>
            </w:pPr>
            <w:r w:rsidRPr="00C87BD3">
              <w:t>2016</w:t>
            </w:r>
          </w:p>
        </w:tc>
        <w:tc>
          <w:tcPr>
            <w:tcW w:w="517" w:type="pct"/>
            <w:vAlign w:val="bottom"/>
          </w:tcPr>
          <w:p w14:paraId="0BAB5BD7" w14:textId="2B9D8418" w:rsidR="00820010" w:rsidRPr="00C87BD3" w:rsidRDefault="001E10DB" w:rsidP="00474518">
            <w:pPr>
              <w:jc w:val="right"/>
            </w:pPr>
            <w:r w:rsidRPr="00C87BD3">
              <w:t>2</w:t>
            </w:r>
            <w:r>
              <w:t> </w:t>
            </w:r>
            <w:r w:rsidRPr="00C87BD3">
              <w:t>970</w:t>
            </w:r>
          </w:p>
        </w:tc>
        <w:tc>
          <w:tcPr>
            <w:tcW w:w="414" w:type="pct"/>
            <w:vAlign w:val="bottom"/>
          </w:tcPr>
          <w:p w14:paraId="47EF07C5" w14:textId="77777777" w:rsidR="00820010" w:rsidRPr="00C87BD3" w:rsidRDefault="00820010" w:rsidP="00474518">
            <w:pPr>
              <w:jc w:val="right"/>
            </w:pPr>
            <w:r w:rsidRPr="00C87BD3">
              <w:t>96</w:t>
            </w:r>
          </w:p>
        </w:tc>
        <w:tc>
          <w:tcPr>
            <w:tcW w:w="518" w:type="pct"/>
            <w:vAlign w:val="bottom"/>
          </w:tcPr>
          <w:p w14:paraId="3809E10A" w14:textId="49ADABC9" w:rsidR="00820010" w:rsidRPr="00C87BD3" w:rsidRDefault="001E10DB" w:rsidP="00474518">
            <w:pPr>
              <w:jc w:val="right"/>
            </w:pPr>
            <w:r w:rsidRPr="00C87BD3">
              <w:t>2</w:t>
            </w:r>
            <w:r>
              <w:t> </w:t>
            </w:r>
            <w:r w:rsidRPr="00C87BD3">
              <w:t>874</w:t>
            </w:r>
          </w:p>
        </w:tc>
        <w:tc>
          <w:tcPr>
            <w:tcW w:w="793" w:type="pct"/>
            <w:vAlign w:val="bottom"/>
          </w:tcPr>
          <w:p w14:paraId="6E0B199E" w14:textId="1B32D91F" w:rsidR="00820010" w:rsidRPr="00C87BD3" w:rsidRDefault="001E10DB" w:rsidP="00474518">
            <w:pPr>
              <w:jc w:val="right"/>
            </w:pPr>
            <w:r w:rsidRPr="00C87BD3">
              <w:t>6</w:t>
            </w:r>
            <w:r>
              <w:t> </w:t>
            </w:r>
            <w:r w:rsidRPr="00C87BD3">
              <w:t>503</w:t>
            </w:r>
          </w:p>
        </w:tc>
        <w:tc>
          <w:tcPr>
            <w:tcW w:w="793" w:type="pct"/>
            <w:vAlign w:val="bottom"/>
          </w:tcPr>
          <w:p w14:paraId="3AE2AC33" w14:textId="01583AD3" w:rsidR="00820010" w:rsidRPr="00C87BD3" w:rsidRDefault="001E10DB" w:rsidP="00474518">
            <w:pPr>
              <w:jc w:val="right"/>
            </w:pPr>
            <w:r w:rsidRPr="00C87BD3">
              <w:t>9</w:t>
            </w:r>
            <w:r>
              <w:t> </w:t>
            </w:r>
            <w:r w:rsidRPr="00C87BD3">
              <w:t>377</w:t>
            </w:r>
          </w:p>
        </w:tc>
        <w:tc>
          <w:tcPr>
            <w:tcW w:w="690" w:type="pct"/>
            <w:vAlign w:val="bottom"/>
          </w:tcPr>
          <w:p w14:paraId="24F4E64A" w14:textId="320D3BA6" w:rsidR="00820010" w:rsidRPr="00C87BD3" w:rsidRDefault="00820010" w:rsidP="00474518">
            <w:pPr>
              <w:jc w:val="right"/>
            </w:pPr>
            <w:r w:rsidRPr="00C87BD3">
              <w:t>14</w:t>
            </w:r>
            <w:r w:rsidR="001E10DB" w:rsidRPr="00C87BD3">
              <w:t>6</w:t>
            </w:r>
            <w:r w:rsidR="001E10DB">
              <w:t> </w:t>
            </w:r>
            <w:r w:rsidR="001E10DB" w:rsidRPr="00C87BD3">
              <w:t>031</w:t>
            </w:r>
          </w:p>
        </w:tc>
        <w:tc>
          <w:tcPr>
            <w:tcW w:w="793" w:type="pct"/>
            <w:vAlign w:val="bottom"/>
          </w:tcPr>
          <w:p w14:paraId="62335C7A" w14:textId="37B98FC1" w:rsidR="00820010" w:rsidRPr="00C87BD3" w:rsidRDefault="00820010" w:rsidP="00474518">
            <w:pPr>
              <w:jc w:val="right"/>
            </w:pPr>
            <w:r w:rsidRPr="00C87BD3">
              <w:t>6,</w:t>
            </w:r>
            <w:r w:rsidR="001E10DB" w:rsidRPr="00C87BD3">
              <w:t>4</w:t>
            </w:r>
            <w:r w:rsidR="001E10DB">
              <w:t> %</w:t>
            </w:r>
          </w:p>
        </w:tc>
      </w:tr>
      <w:tr w:rsidR="00000000" w:rsidRPr="00C87BD3" w14:paraId="0739FBEA" w14:textId="77777777" w:rsidTr="00474518">
        <w:trPr>
          <w:trHeight w:val="113"/>
        </w:trPr>
        <w:tc>
          <w:tcPr>
            <w:tcW w:w="483" w:type="pct"/>
            <w:vAlign w:val="bottom"/>
          </w:tcPr>
          <w:p w14:paraId="42259918" w14:textId="77777777" w:rsidR="00820010" w:rsidRPr="00C87BD3" w:rsidRDefault="00820010" w:rsidP="00474518">
            <w:pPr>
              <w:pStyle w:val="TabellHode-rad"/>
            </w:pPr>
            <w:r w:rsidRPr="00C87BD3">
              <w:t>2017</w:t>
            </w:r>
          </w:p>
        </w:tc>
        <w:tc>
          <w:tcPr>
            <w:tcW w:w="517" w:type="pct"/>
            <w:vAlign w:val="bottom"/>
          </w:tcPr>
          <w:p w14:paraId="376F108D" w14:textId="03BE7353" w:rsidR="00820010" w:rsidRPr="00C87BD3" w:rsidRDefault="001E10DB" w:rsidP="00474518">
            <w:pPr>
              <w:jc w:val="right"/>
            </w:pPr>
            <w:r w:rsidRPr="00C87BD3">
              <w:t>2</w:t>
            </w:r>
            <w:r>
              <w:t> </w:t>
            </w:r>
            <w:r w:rsidRPr="00C87BD3">
              <w:t>283</w:t>
            </w:r>
          </w:p>
        </w:tc>
        <w:tc>
          <w:tcPr>
            <w:tcW w:w="414" w:type="pct"/>
            <w:vAlign w:val="bottom"/>
          </w:tcPr>
          <w:p w14:paraId="3ADABB1A" w14:textId="77777777" w:rsidR="00820010" w:rsidRPr="00C87BD3" w:rsidRDefault="00820010" w:rsidP="00474518">
            <w:pPr>
              <w:jc w:val="right"/>
            </w:pPr>
            <w:r w:rsidRPr="00C87BD3">
              <w:t>-43</w:t>
            </w:r>
          </w:p>
        </w:tc>
        <w:tc>
          <w:tcPr>
            <w:tcW w:w="518" w:type="pct"/>
            <w:vAlign w:val="bottom"/>
          </w:tcPr>
          <w:p w14:paraId="7448B207" w14:textId="66ABBF5D" w:rsidR="00820010" w:rsidRPr="00C87BD3" w:rsidRDefault="001E10DB" w:rsidP="00474518">
            <w:pPr>
              <w:jc w:val="right"/>
            </w:pPr>
            <w:r w:rsidRPr="00C87BD3">
              <w:t>2</w:t>
            </w:r>
            <w:r>
              <w:t> </w:t>
            </w:r>
            <w:r w:rsidRPr="00C87BD3">
              <w:t>326</w:t>
            </w:r>
          </w:p>
        </w:tc>
        <w:tc>
          <w:tcPr>
            <w:tcW w:w="793" w:type="pct"/>
            <w:vAlign w:val="bottom"/>
          </w:tcPr>
          <w:p w14:paraId="23E2B1BA" w14:textId="7F32AD2D" w:rsidR="00820010" w:rsidRPr="00C87BD3" w:rsidRDefault="001E10DB" w:rsidP="00474518">
            <w:pPr>
              <w:jc w:val="right"/>
            </w:pPr>
            <w:r w:rsidRPr="00C87BD3">
              <w:t>6</w:t>
            </w:r>
            <w:r>
              <w:t> </w:t>
            </w:r>
            <w:r w:rsidRPr="00C87BD3">
              <w:t>821</w:t>
            </w:r>
          </w:p>
        </w:tc>
        <w:tc>
          <w:tcPr>
            <w:tcW w:w="793" w:type="pct"/>
            <w:vAlign w:val="bottom"/>
          </w:tcPr>
          <w:p w14:paraId="4AC8F7B9" w14:textId="6ED92EEF" w:rsidR="00820010" w:rsidRPr="00C87BD3" w:rsidRDefault="001E10DB" w:rsidP="00474518">
            <w:pPr>
              <w:jc w:val="right"/>
            </w:pPr>
            <w:r w:rsidRPr="00C87BD3">
              <w:t>9</w:t>
            </w:r>
            <w:r>
              <w:t> </w:t>
            </w:r>
            <w:r w:rsidRPr="00C87BD3">
              <w:t>146</w:t>
            </w:r>
          </w:p>
        </w:tc>
        <w:tc>
          <w:tcPr>
            <w:tcW w:w="690" w:type="pct"/>
            <w:vAlign w:val="bottom"/>
          </w:tcPr>
          <w:p w14:paraId="1AD4552B" w14:textId="362149A2" w:rsidR="00820010" w:rsidRPr="00C87BD3" w:rsidRDefault="00820010" w:rsidP="00474518">
            <w:pPr>
              <w:jc w:val="right"/>
            </w:pPr>
            <w:r w:rsidRPr="00C87BD3">
              <w:t>14</w:t>
            </w:r>
            <w:r w:rsidR="001E10DB" w:rsidRPr="00C87BD3">
              <w:t>4</w:t>
            </w:r>
            <w:r w:rsidR="001E10DB">
              <w:t> </w:t>
            </w:r>
            <w:r w:rsidR="001E10DB" w:rsidRPr="00C87BD3">
              <w:t>851</w:t>
            </w:r>
          </w:p>
        </w:tc>
        <w:tc>
          <w:tcPr>
            <w:tcW w:w="793" w:type="pct"/>
            <w:vAlign w:val="bottom"/>
          </w:tcPr>
          <w:p w14:paraId="5ED407BE" w14:textId="44BE5446" w:rsidR="00820010" w:rsidRPr="00C87BD3" w:rsidRDefault="00820010" w:rsidP="00474518">
            <w:pPr>
              <w:jc w:val="right"/>
            </w:pPr>
            <w:r w:rsidRPr="00C87BD3">
              <w:t>6,</w:t>
            </w:r>
            <w:r w:rsidR="001E10DB" w:rsidRPr="00C87BD3">
              <w:t>3</w:t>
            </w:r>
            <w:r w:rsidR="001E10DB">
              <w:t> %</w:t>
            </w:r>
          </w:p>
        </w:tc>
      </w:tr>
      <w:tr w:rsidR="00000000" w:rsidRPr="00C87BD3" w14:paraId="5FA52C39" w14:textId="77777777" w:rsidTr="00474518">
        <w:trPr>
          <w:trHeight w:val="113"/>
        </w:trPr>
        <w:tc>
          <w:tcPr>
            <w:tcW w:w="483" w:type="pct"/>
            <w:vAlign w:val="bottom"/>
          </w:tcPr>
          <w:p w14:paraId="5681E519" w14:textId="77777777" w:rsidR="00820010" w:rsidRPr="00C87BD3" w:rsidRDefault="00820010" w:rsidP="00474518">
            <w:pPr>
              <w:pStyle w:val="TabellHode-rad"/>
            </w:pPr>
            <w:r w:rsidRPr="00C87BD3">
              <w:t>2018</w:t>
            </w:r>
          </w:p>
        </w:tc>
        <w:tc>
          <w:tcPr>
            <w:tcW w:w="517" w:type="pct"/>
            <w:vAlign w:val="bottom"/>
          </w:tcPr>
          <w:p w14:paraId="503EC68C" w14:textId="564E1298" w:rsidR="00820010" w:rsidRPr="00C87BD3" w:rsidRDefault="001E10DB" w:rsidP="00474518">
            <w:pPr>
              <w:jc w:val="right"/>
            </w:pPr>
            <w:r w:rsidRPr="00C87BD3">
              <w:t>3</w:t>
            </w:r>
            <w:r>
              <w:t> </w:t>
            </w:r>
            <w:r w:rsidRPr="00C87BD3">
              <w:t>243</w:t>
            </w:r>
          </w:p>
        </w:tc>
        <w:tc>
          <w:tcPr>
            <w:tcW w:w="414" w:type="pct"/>
            <w:vAlign w:val="bottom"/>
          </w:tcPr>
          <w:p w14:paraId="1353DA3B" w14:textId="77777777" w:rsidR="00820010" w:rsidRPr="00C87BD3" w:rsidRDefault="00820010" w:rsidP="00474518">
            <w:pPr>
              <w:jc w:val="right"/>
            </w:pPr>
            <w:r w:rsidRPr="00C87BD3">
              <w:t>37</w:t>
            </w:r>
          </w:p>
        </w:tc>
        <w:tc>
          <w:tcPr>
            <w:tcW w:w="518" w:type="pct"/>
            <w:vAlign w:val="bottom"/>
          </w:tcPr>
          <w:p w14:paraId="12E7B618" w14:textId="64B2E4BF" w:rsidR="00820010" w:rsidRPr="00C87BD3" w:rsidRDefault="001E10DB" w:rsidP="00474518">
            <w:pPr>
              <w:jc w:val="right"/>
            </w:pPr>
            <w:r w:rsidRPr="00C87BD3">
              <w:t>3</w:t>
            </w:r>
            <w:r>
              <w:t> </w:t>
            </w:r>
            <w:r w:rsidRPr="00C87BD3">
              <w:t>206</w:t>
            </w:r>
          </w:p>
        </w:tc>
        <w:tc>
          <w:tcPr>
            <w:tcW w:w="793" w:type="pct"/>
            <w:vAlign w:val="bottom"/>
          </w:tcPr>
          <w:p w14:paraId="5E417415" w14:textId="062A197A" w:rsidR="00820010" w:rsidRPr="00C87BD3" w:rsidRDefault="001E10DB" w:rsidP="00474518">
            <w:pPr>
              <w:jc w:val="right"/>
            </w:pPr>
            <w:r w:rsidRPr="00C87BD3">
              <w:t>6</w:t>
            </w:r>
            <w:r>
              <w:t> </w:t>
            </w:r>
            <w:r w:rsidRPr="00C87BD3">
              <w:t>850</w:t>
            </w:r>
          </w:p>
        </w:tc>
        <w:tc>
          <w:tcPr>
            <w:tcW w:w="793" w:type="pct"/>
            <w:vAlign w:val="bottom"/>
          </w:tcPr>
          <w:p w14:paraId="100F40C5" w14:textId="4E53DA0F" w:rsidR="00820010" w:rsidRPr="00C87BD3" w:rsidRDefault="00820010" w:rsidP="00474518">
            <w:pPr>
              <w:jc w:val="right"/>
            </w:pPr>
            <w:r w:rsidRPr="00C87BD3">
              <w:t>1</w:t>
            </w:r>
            <w:r w:rsidR="001E10DB" w:rsidRPr="00C87BD3">
              <w:t>0</w:t>
            </w:r>
            <w:r w:rsidR="001E10DB">
              <w:t> </w:t>
            </w:r>
            <w:r w:rsidR="001E10DB" w:rsidRPr="00C87BD3">
              <w:t>057</w:t>
            </w:r>
          </w:p>
        </w:tc>
        <w:tc>
          <w:tcPr>
            <w:tcW w:w="690" w:type="pct"/>
            <w:vAlign w:val="bottom"/>
          </w:tcPr>
          <w:p w14:paraId="343471B3" w14:textId="7A8FBA09" w:rsidR="00820010" w:rsidRPr="00C87BD3" w:rsidRDefault="00820010" w:rsidP="00474518">
            <w:pPr>
              <w:jc w:val="right"/>
            </w:pPr>
            <w:r w:rsidRPr="00C87BD3">
              <w:t>14</w:t>
            </w:r>
            <w:r w:rsidR="001E10DB" w:rsidRPr="00C87BD3">
              <w:t>9</w:t>
            </w:r>
            <w:r w:rsidR="001E10DB">
              <w:t> </w:t>
            </w:r>
            <w:r w:rsidR="001E10DB" w:rsidRPr="00C87BD3">
              <w:t>840</w:t>
            </w:r>
          </w:p>
        </w:tc>
        <w:tc>
          <w:tcPr>
            <w:tcW w:w="793" w:type="pct"/>
            <w:vAlign w:val="bottom"/>
          </w:tcPr>
          <w:p w14:paraId="5AFAB957" w14:textId="1F8FDB75" w:rsidR="00820010" w:rsidRPr="00C87BD3" w:rsidRDefault="00820010" w:rsidP="00474518">
            <w:pPr>
              <w:jc w:val="right"/>
            </w:pPr>
            <w:r w:rsidRPr="00C87BD3">
              <w:t>6,</w:t>
            </w:r>
            <w:r w:rsidR="001E10DB" w:rsidRPr="00C87BD3">
              <w:t>7</w:t>
            </w:r>
            <w:r w:rsidR="001E10DB">
              <w:t> %</w:t>
            </w:r>
          </w:p>
        </w:tc>
      </w:tr>
      <w:tr w:rsidR="00000000" w:rsidRPr="00C87BD3" w14:paraId="62671D17" w14:textId="77777777" w:rsidTr="00474518">
        <w:trPr>
          <w:trHeight w:val="113"/>
        </w:trPr>
        <w:tc>
          <w:tcPr>
            <w:tcW w:w="483" w:type="pct"/>
            <w:vAlign w:val="bottom"/>
          </w:tcPr>
          <w:p w14:paraId="5E9E7CF1" w14:textId="77777777" w:rsidR="00820010" w:rsidRPr="00C87BD3" w:rsidRDefault="00820010" w:rsidP="00474518">
            <w:pPr>
              <w:pStyle w:val="TabellHode-rad"/>
            </w:pPr>
            <w:r w:rsidRPr="00C87BD3">
              <w:t>2019</w:t>
            </w:r>
          </w:p>
        </w:tc>
        <w:tc>
          <w:tcPr>
            <w:tcW w:w="517" w:type="pct"/>
            <w:vAlign w:val="bottom"/>
          </w:tcPr>
          <w:p w14:paraId="012C1B85" w14:textId="22D7BD50" w:rsidR="00820010" w:rsidRPr="00C87BD3" w:rsidRDefault="001E10DB" w:rsidP="00474518">
            <w:pPr>
              <w:jc w:val="right"/>
            </w:pPr>
            <w:r w:rsidRPr="00C87BD3">
              <w:t>3</w:t>
            </w:r>
            <w:r>
              <w:t> </w:t>
            </w:r>
            <w:r w:rsidRPr="00C87BD3">
              <w:t>382</w:t>
            </w:r>
          </w:p>
        </w:tc>
        <w:tc>
          <w:tcPr>
            <w:tcW w:w="414" w:type="pct"/>
            <w:vAlign w:val="bottom"/>
          </w:tcPr>
          <w:p w14:paraId="14287B5C" w14:textId="77777777" w:rsidR="00820010" w:rsidRPr="00C87BD3" w:rsidRDefault="00820010" w:rsidP="00474518">
            <w:pPr>
              <w:jc w:val="right"/>
            </w:pPr>
            <w:r w:rsidRPr="00C87BD3">
              <w:t>174</w:t>
            </w:r>
          </w:p>
        </w:tc>
        <w:tc>
          <w:tcPr>
            <w:tcW w:w="518" w:type="pct"/>
            <w:vAlign w:val="bottom"/>
          </w:tcPr>
          <w:p w14:paraId="70113B2E" w14:textId="31DFC60D" w:rsidR="00820010" w:rsidRPr="00C87BD3" w:rsidRDefault="001E10DB" w:rsidP="00474518">
            <w:pPr>
              <w:jc w:val="right"/>
            </w:pPr>
            <w:r w:rsidRPr="00C87BD3">
              <w:t>3</w:t>
            </w:r>
            <w:r>
              <w:t> </w:t>
            </w:r>
            <w:r w:rsidRPr="00C87BD3">
              <w:t>208</w:t>
            </w:r>
          </w:p>
        </w:tc>
        <w:tc>
          <w:tcPr>
            <w:tcW w:w="793" w:type="pct"/>
            <w:vAlign w:val="bottom"/>
          </w:tcPr>
          <w:p w14:paraId="60185958" w14:textId="794C28B2" w:rsidR="00820010" w:rsidRPr="00C87BD3" w:rsidRDefault="001E10DB" w:rsidP="00474518">
            <w:pPr>
              <w:jc w:val="right"/>
            </w:pPr>
            <w:r w:rsidRPr="00C87BD3">
              <w:t>7</w:t>
            </w:r>
            <w:r>
              <w:t> </w:t>
            </w:r>
            <w:r w:rsidRPr="00C87BD3">
              <w:t>011</w:t>
            </w:r>
          </w:p>
        </w:tc>
        <w:tc>
          <w:tcPr>
            <w:tcW w:w="793" w:type="pct"/>
            <w:vAlign w:val="bottom"/>
          </w:tcPr>
          <w:p w14:paraId="21287058" w14:textId="6C92102B" w:rsidR="00820010" w:rsidRPr="00C87BD3" w:rsidRDefault="00820010" w:rsidP="00474518">
            <w:pPr>
              <w:jc w:val="right"/>
            </w:pPr>
            <w:r w:rsidRPr="00C87BD3">
              <w:t>1</w:t>
            </w:r>
            <w:r w:rsidR="001E10DB" w:rsidRPr="00C87BD3">
              <w:t>0</w:t>
            </w:r>
            <w:r w:rsidR="001E10DB">
              <w:t> </w:t>
            </w:r>
            <w:r w:rsidR="001E10DB" w:rsidRPr="00C87BD3">
              <w:t>219</w:t>
            </w:r>
          </w:p>
        </w:tc>
        <w:tc>
          <w:tcPr>
            <w:tcW w:w="690" w:type="pct"/>
            <w:vAlign w:val="bottom"/>
          </w:tcPr>
          <w:p w14:paraId="276A9E9C" w14:textId="2390E5C4" w:rsidR="00820010" w:rsidRPr="00C87BD3" w:rsidRDefault="00820010" w:rsidP="00474518">
            <w:pPr>
              <w:jc w:val="right"/>
            </w:pPr>
            <w:r w:rsidRPr="00C87BD3">
              <w:t>15</w:t>
            </w:r>
            <w:r w:rsidR="001E10DB" w:rsidRPr="00C87BD3">
              <w:t>8</w:t>
            </w:r>
            <w:r w:rsidR="001E10DB">
              <w:t> </w:t>
            </w:r>
            <w:r w:rsidR="001E10DB" w:rsidRPr="00C87BD3">
              <w:t>322</w:t>
            </w:r>
          </w:p>
        </w:tc>
        <w:tc>
          <w:tcPr>
            <w:tcW w:w="793" w:type="pct"/>
            <w:vAlign w:val="bottom"/>
          </w:tcPr>
          <w:p w14:paraId="40539AD1" w14:textId="6A2469F3" w:rsidR="00820010" w:rsidRPr="00C87BD3" w:rsidRDefault="00820010" w:rsidP="00474518">
            <w:pPr>
              <w:jc w:val="right"/>
            </w:pPr>
            <w:r w:rsidRPr="00C87BD3">
              <w:t>6,</w:t>
            </w:r>
            <w:r w:rsidR="001E10DB" w:rsidRPr="00C87BD3">
              <w:t>5</w:t>
            </w:r>
            <w:r w:rsidR="001E10DB">
              <w:t> %</w:t>
            </w:r>
          </w:p>
        </w:tc>
      </w:tr>
      <w:tr w:rsidR="00000000" w:rsidRPr="00C87BD3" w14:paraId="7D17BBD6" w14:textId="77777777" w:rsidTr="00474518">
        <w:trPr>
          <w:trHeight w:val="113"/>
        </w:trPr>
        <w:tc>
          <w:tcPr>
            <w:tcW w:w="483" w:type="pct"/>
            <w:vAlign w:val="bottom"/>
          </w:tcPr>
          <w:p w14:paraId="28D3DB0A" w14:textId="77777777" w:rsidR="00820010" w:rsidRPr="00C87BD3" w:rsidRDefault="00820010" w:rsidP="00474518">
            <w:pPr>
              <w:pStyle w:val="TabellHode-rad"/>
            </w:pPr>
            <w:r w:rsidRPr="00C87BD3">
              <w:t>2020</w:t>
            </w:r>
          </w:p>
        </w:tc>
        <w:tc>
          <w:tcPr>
            <w:tcW w:w="517" w:type="pct"/>
            <w:vAlign w:val="bottom"/>
          </w:tcPr>
          <w:p w14:paraId="6286E6BF" w14:textId="2B771614" w:rsidR="00820010" w:rsidRPr="00C87BD3" w:rsidRDefault="001E10DB" w:rsidP="00474518">
            <w:pPr>
              <w:jc w:val="right"/>
            </w:pPr>
            <w:r w:rsidRPr="00C87BD3">
              <w:t>6</w:t>
            </w:r>
            <w:r>
              <w:t> </w:t>
            </w:r>
            <w:r w:rsidRPr="00C87BD3">
              <w:t>202</w:t>
            </w:r>
          </w:p>
        </w:tc>
        <w:tc>
          <w:tcPr>
            <w:tcW w:w="414" w:type="pct"/>
            <w:vAlign w:val="bottom"/>
          </w:tcPr>
          <w:p w14:paraId="6C4F1E9A" w14:textId="77777777" w:rsidR="00820010" w:rsidRPr="00C87BD3" w:rsidRDefault="00820010" w:rsidP="00474518">
            <w:pPr>
              <w:jc w:val="right"/>
            </w:pPr>
            <w:r w:rsidRPr="00C87BD3">
              <w:t>7</w:t>
            </w:r>
          </w:p>
        </w:tc>
        <w:tc>
          <w:tcPr>
            <w:tcW w:w="518" w:type="pct"/>
            <w:vAlign w:val="bottom"/>
          </w:tcPr>
          <w:p w14:paraId="3255E565" w14:textId="586EA7B6" w:rsidR="00820010" w:rsidRPr="00C87BD3" w:rsidRDefault="001E10DB" w:rsidP="00474518">
            <w:pPr>
              <w:jc w:val="right"/>
            </w:pPr>
            <w:r w:rsidRPr="00C87BD3">
              <w:t>6</w:t>
            </w:r>
            <w:r>
              <w:t> </w:t>
            </w:r>
            <w:r w:rsidRPr="00C87BD3">
              <w:t>195</w:t>
            </w:r>
          </w:p>
        </w:tc>
        <w:tc>
          <w:tcPr>
            <w:tcW w:w="793" w:type="pct"/>
            <w:vAlign w:val="bottom"/>
          </w:tcPr>
          <w:p w14:paraId="244E1974" w14:textId="3979B3CD" w:rsidR="00820010" w:rsidRPr="00C87BD3" w:rsidRDefault="001E10DB" w:rsidP="00474518">
            <w:pPr>
              <w:jc w:val="right"/>
            </w:pPr>
            <w:r w:rsidRPr="00C87BD3">
              <w:t>7</w:t>
            </w:r>
            <w:r>
              <w:t> </w:t>
            </w:r>
            <w:r w:rsidRPr="00C87BD3">
              <w:t>328</w:t>
            </w:r>
          </w:p>
        </w:tc>
        <w:tc>
          <w:tcPr>
            <w:tcW w:w="793" w:type="pct"/>
            <w:vAlign w:val="bottom"/>
          </w:tcPr>
          <w:p w14:paraId="63332EBC" w14:textId="0704EB8D" w:rsidR="00820010" w:rsidRPr="00C87BD3" w:rsidRDefault="00820010" w:rsidP="00474518">
            <w:pPr>
              <w:jc w:val="right"/>
            </w:pPr>
            <w:r w:rsidRPr="00C87BD3">
              <w:t>1</w:t>
            </w:r>
            <w:r w:rsidR="001E10DB" w:rsidRPr="00C87BD3">
              <w:t>3</w:t>
            </w:r>
            <w:r w:rsidR="001E10DB">
              <w:t> </w:t>
            </w:r>
            <w:r w:rsidR="001E10DB" w:rsidRPr="00C87BD3">
              <w:t>523</w:t>
            </w:r>
          </w:p>
        </w:tc>
        <w:tc>
          <w:tcPr>
            <w:tcW w:w="690" w:type="pct"/>
            <w:vAlign w:val="bottom"/>
          </w:tcPr>
          <w:p w14:paraId="3D94D9F5" w14:textId="18C4F9F0" w:rsidR="00820010" w:rsidRPr="00C87BD3" w:rsidRDefault="00820010" w:rsidP="00474518">
            <w:pPr>
              <w:jc w:val="right"/>
            </w:pPr>
            <w:r w:rsidRPr="00C87BD3">
              <w:t>16</w:t>
            </w:r>
            <w:r w:rsidR="001E10DB" w:rsidRPr="00C87BD3">
              <w:t>3</w:t>
            </w:r>
            <w:r w:rsidR="001E10DB">
              <w:t> </w:t>
            </w:r>
            <w:r w:rsidR="001E10DB" w:rsidRPr="00C87BD3">
              <w:t>234</w:t>
            </w:r>
          </w:p>
        </w:tc>
        <w:tc>
          <w:tcPr>
            <w:tcW w:w="793" w:type="pct"/>
            <w:vAlign w:val="bottom"/>
          </w:tcPr>
          <w:p w14:paraId="127A68EB" w14:textId="51B79D1D" w:rsidR="00820010" w:rsidRPr="00C87BD3" w:rsidRDefault="00820010" w:rsidP="00474518">
            <w:pPr>
              <w:jc w:val="right"/>
            </w:pPr>
            <w:r w:rsidRPr="00C87BD3">
              <w:t>8,</w:t>
            </w:r>
            <w:r w:rsidR="001E10DB" w:rsidRPr="00C87BD3">
              <w:t>3</w:t>
            </w:r>
            <w:r w:rsidR="001E10DB">
              <w:t> %</w:t>
            </w:r>
          </w:p>
        </w:tc>
      </w:tr>
      <w:tr w:rsidR="00000000" w:rsidRPr="00C87BD3" w14:paraId="63BC8AE5" w14:textId="77777777" w:rsidTr="00474518">
        <w:trPr>
          <w:trHeight w:val="113"/>
        </w:trPr>
        <w:tc>
          <w:tcPr>
            <w:tcW w:w="483" w:type="pct"/>
            <w:vAlign w:val="bottom"/>
          </w:tcPr>
          <w:p w14:paraId="128DF0FD" w14:textId="77777777" w:rsidR="00820010" w:rsidRPr="00C87BD3" w:rsidRDefault="00820010" w:rsidP="00474518">
            <w:pPr>
              <w:pStyle w:val="TabellHode-rad"/>
            </w:pPr>
            <w:r w:rsidRPr="00C87BD3">
              <w:t>2021</w:t>
            </w:r>
          </w:p>
        </w:tc>
        <w:tc>
          <w:tcPr>
            <w:tcW w:w="517" w:type="pct"/>
            <w:vAlign w:val="bottom"/>
          </w:tcPr>
          <w:p w14:paraId="6A62D148" w14:textId="48530B5E" w:rsidR="00820010" w:rsidRPr="00C87BD3" w:rsidRDefault="001E10DB" w:rsidP="00474518">
            <w:pPr>
              <w:jc w:val="right"/>
            </w:pPr>
            <w:r w:rsidRPr="00C87BD3">
              <w:t>4</w:t>
            </w:r>
            <w:r>
              <w:t> </w:t>
            </w:r>
            <w:r w:rsidRPr="00C87BD3">
              <w:t>040</w:t>
            </w:r>
          </w:p>
        </w:tc>
        <w:tc>
          <w:tcPr>
            <w:tcW w:w="414" w:type="pct"/>
            <w:vAlign w:val="bottom"/>
          </w:tcPr>
          <w:p w14:paraId="6C0399E9" w14:textId="77777777" w:rsidR="00820010" w:rsidRPr="00C87BD3" w:rsidRDefault="00820010" w:rsidP="00474518">
            <w:pPr>
              <w:jc w:val="right"/>
            </w:pPr>
            <w:r w:rsidRPr="00C87BD3">
              <w:t>4</w:t>
            </w:r>
          </w:p>
        </w:tc>
        <w:tc>
          <w:tcPr>
            <w:tcW w:w="518" w:type="pct"/>
            <w:vAlign w:val="bottom"/>
          </w:tcPr>
          <w:p w14:paraId="613468EB" w14:textId="2D72DEE5" w:rsidR="00820010" w:rsidRPr="00C87BD3" w:rsidRDefault="001E10DB" w:rsidP="00474518">
            <w:pPr>
              <w:jc w:val="right"/>
            </w:pPr>
            <w:r w:rsidRPr="00C87BD3">
              <w:t>4</w:t>
            </w:r>
            <w:r>
              <w:t> </w:t>
            </w:r>
            <w:r w:rsidRPr="00C87BD3">
              <w:t>036</w:t>
            </w:r>
          </w:p>
        </w:tc>
        <w:tc>
          <w:tcPr>
            <w:tcW w:w="793" w:type="pct"/>
            <w:vAlign w:val="bottom"/>
          </w:tcPr>
          <w:p w14:paraId="32A9E127" w14:textId="1F155D6D" w:rsidR="00820010" w:rsidRPr="00C87BD3" w:rsidRDefault="001E10DB" w:rsidP="00474518">
            <w:pPr>
              <w:jc w:val="right"/>
            </w:pPr>
            <w:r w:rsidRPr="00C87BD3">
              <w:t>7</w:t>
            </w:r>
            <w:r>
              <w:t> </w:t>
            </w:r>
            <w:r w:rsidRPr="00C87BD3">
              <w:t>484</w:t>
            </w:r>
          </w:p>
        </w:tc>
        <w:tc>
          <w:tcPr>
            <w:tcW w:w="793" w:type="pct"/>
            <w:vAlign w:val="bottom"/>
          </w:tcPr>
          <w:p w14:paraId="3A2F7095" w14:textId="560F6EED" w:rsidR="00820010" w:rsidRPr="00C87BD3" w:rsidRDefault="00820010" w:rsidP="00474518">
            <w:pPr>
              <w:jc w:val="right"/>
            </w:pPr>
            <w:r w:rsidRPr="00C87BD3">
              <w:t>1</w:t>
            </w:r>
            <w:r w:rsidR="001E10DB" w:rsidRPr="00C87BD3">
              <w:t>1</w:t>
            </w:r>
            <w:r w:rsidR="001E10DB">
              <w:t> </w:t>
            </w:r>
            <w:r w:rsidR="001E10DB" w:rsidRPr="00C87BD3">
              <w:t>520</w:t>
            </w:r>
          </w:p>
        </w:tc>
        <w:tc>
          <w:tcPr>
            <w:tcW w:w="690" w:type="pct"/>
            <w:vAlign w:val="bottom"/>
          </w:tcPr>
          <w:p w14:paraId="48FECEAF" w14:textId="291E51E5" w:rsidR="00820010" w:rsidRPr="00C87BD3" w:rsidRDefault="00820010" w:rsidP="00474518">
            <w:pPr>
              <w:jc w:val="right"/>
            </w:pPr>
            <w:r w:rsidRPr="00C87BD3">
              <w:t>17</w:t>
            </w:r>
            <w:r w:rsidR="001E10DB" w:rsidRPr="00C87BD3">
              <w:t>5</w:t>
            </w:r>
            <w:r w:rsidR="001E10DB">
              <w:t> </w:t>
            </w:r>
            <w:r w:rsidR="001E10DB" w:rsidRPr="00C87BD3">
              <w:t>794</w:t>
            </w:r>
          </w:p>
        </w:tc>
        <w:tc>
          <w:tcPr>
            <w:tcW w:w="793" w:type="pct"/>
            <w:vAlign w:val="bottom"/>
          </w:tcPr>
          <w:p w14:paraId="724BDF25" w14:textId="5E0D0ED5" w:rsidR="00820010" w:rsidRPr="00C87BD3" w:rsidRDefault="00820010" w:rsidP="00474518">
            <w:pPr>
              <w:jc w:val="right"/>
            </w:pPr>
            <w:r w:rsidRPr="00C87BD3">
              <w:t>6,</w:t>
            </w:r>
            <w:r w:rsidR="001E10DB" w:rsidRPr="00C87BD3">
              <w:t>6</w:t>
            </w:r>
            <w:r w:rsidR="001E10DB">
              <w:t> %</w:t>
            </w:r>
          </w:p>
        </w:tc>
      </w:tr>
      <w:tr w:rsidR="00000000" w:rsidRPr="00C87BD3" w14:paraId="0F8E2C2E" w14:textId="77777777" w:rsidTr="00474518">
        <w:trPr>
          <w:trHeight w:val="113"/>
        </w:trPr>
        <w:tc>
          <w:tcPr>
            <w:tcW w:w="483" w:type="pct"/>
            <w:vAlign w:val="bottom"/>
          </w:tcPr>
          <w:p w14:paraId="53296827" w14:textId="77777777" w:rsidR="00820010" w:rsidRPr="00C87BD3" w:rsidRDefault="00820010" w:rsidP="00474518">
            <w:pPr>
              <w:pStyle w:val="TabellHode-rad"/>
            </w:pPr>
            <w:r w:rsidRPr="00C87BD3">
              <w:t>2022</w:t>
            </w:r>
          </w:p>
        </w:tc>
        <w:tc>
          <w:tcPr>
            <w:tcW w:w="517" w:type="pct"/>
            <w:vAlign w:val="bottom"/>
          </w:tcPr>
          <w:p w14:paraId="768D8EC2" w14:textId="0BAE0424" w:rsidR="00820010" w:rsidRPr="00C87BD3" w:rsidRDefault="001E10DB" w:rsidP="00474518">
            <w:pPr>
              <w:jc w:val="right"/>
            </w:pPr>
            <w:r w:rsidRPr="00C87BD3">
              <w:t>2</w:t>
            </w:r>
            <w:r>
              <w:t> </w:t>
            </w:r>
            <w:r w:rsidRPr="00C87BD3">
              <w:t>580</w:t>
            </w:r>
          </w:p>
        </w:tc>
        <w:tc>
          <w:tcPr>
            <w:tcW w:w="414" w:type="pct"/>
            <w:vAlign w:val="bottom"/>
          </w:tcPr>
          <w:p w14:paraId="2FAAAC94" w14:textId="77777777" w:rsidR="00820010" w:rsidRPr="00C87BD3" w:rsidRDefault="00820010" w:rsidP="00474518">
            <w:pPr>
              <w:jc w:val="right"/>
            </w:pPr>
            <w:r w:rsidRPr="00C87BD3">
              <w:t>288</w:t>
            </w:r>
          </w:p>
        </w:tc>
        <w:tc>
          <w:tcPr>
            <w:tcW w:w="518" w:type="pct"/>
            <w:vAlign w:val="bottom"/>
          </w:tcPr>
          <w:p w14:paraId="41AB663C" w14:textId="63FDB901" w:rsidR="00820010" w:rsidRPr="00C87BD3" w:rsidRDefault="001E10DB" w:rsidP="00474518">
            <w:pPr>
              <w:jc w:val="right"/>
            </w:pPr>
            <w:r w:rsidRPr="00C87BD3">
              <w:t>2</w:t>
            </w:r>
            <w:r>
              <w:t> </w:t>
            </w:r>
            <w:r w:rsidRPr="00C87BD3">
              <w:t>293</w:t>
            </w:r>
          </w:p>
        </w:tc>
        <w:tc>
          <w:tcPr>
            <w:tcW w:w="793" w:type="pct"/>
            <w:vAlign w:val="bottom"/>
          </w:tcPr>
          <w:p w14:paraId="677DD5AD" w14:textId="08819F9C" w:rsidR="00820010" w:rsidRPr="00C87BD3" w:rsidRDefault="001E10DB" w:rsidP="00474518">
            <w:pPr>
              <w:jc w:val="right"/>
            </w:pPr>
            <w:r w:rsidRPr="00C87BD3">
              <w:t>7</w:t>
            </w:r>
            <w:r>
              <w:t> </w:t>
            </w:r>
            <w:r w:rsidRPr="00C87BD3">
              <w:t>911</w:t>
            </w:r>
          </w:p>
        </w:tc>
        <w:tc>
          <w:tcPr>
            <w:tcW w:w="793" w:type="pct"/>
            <w:vAlign w:val="bottom"/>
          </w:tcPr>
          <w:p w14:paraId="617B2B6E" w14:textId="644D3EFE" w:rsidR="00820010" w:rsidRPr="00C87BD3" w:rsidRDefault="00820010" w:rsidP="00474518">
            <w:pPr>
              <w:jc w:val="right"/>
            </w:pPr>
            <w:r w:rsidRPr="00C87BD3">
              <w:t>1</w:t>
            </w:r>
            <w:r w:rsidR="001E10DB" w:rsidRPr="00C87BD3">
              <w:t>0</w:t>
            </w:r>
            <w:r w:rsidR="001E10DB">
              <w:t> </w:t>
            </w:r>
            <w:r w:rsidR="001E10DB" w:rsidRPr="00C87BD3">
              <w:t>203</w:t>
            </w:r>
          </w:p>
        </w:tc>
        <w:tc>
          <w:tcPr>
            <w:tcW w:w="690" w:type="pct"/>
            <w:vAlign w:val="bottom"/>
          </w:tcPr>
          <w:p w14:paraId="4D3E1624" w14:textId="73B233F0" w:rsidR="00820010" w:rsidRPr="00C87BD3" w:rsidRDefault="00820010" w:rsidP="00474518">
            <w:pPr>
              <w:jc w:val="right"/>
            </w:pPr>
            <w:r w:rsidRPr="00C87BD3">
              <w:t>18</w:t>
            </w:r>
            <w:r w:rsidR="001E10DB" w:rsidRPr="00C87BD3">
              <w:t>5</w:t>
            </w:r>
            <w:r w:rsidR="001E10DB">
              <w:t> </w:t>
            </w:r>
            <w:r w:rsidR="001E10DB" w:rsidRPr="00C87BD3">
              <w:t>717</w:t>
            </w:r>
          </w:p>
        </w:tc>
        <w:tc>
          <w:tcPr>
            <w:tcW w:w="793" w:type="pct"/>
            <w:vAlign w:val="bottom"/>
          </w:tcPr>
          <w:p w14:paraId="61E45498" w14:textId="0E3B4592" w:rsidR="00820010" w:rsidRPr="00C87BD3" w:rsidRDefault="00820010" w:rsidP="00474518">
            <w:pPr>
              <w:jc w:val="right"/>
            </w:pPr>
            <w:r w:rsidRPr="00C87BD3">
              <w:t>5,</w:t>
            </w:r>
            <w:r w:rsidR="001E10DB" w:rsidRPr="00C87BD3">
              <w:t>5</w:t>
            </w:r>
            <w:r w:rsidR="001E10DB">
              <w:t> %</w:t>
            </w:r>
          </w:p>
        </w:tc>
      </w:tr>
      <w:tr w:rsidR="00000000" w:rsidRPr="00C87BD3" w14:paraId="34FD362A" w14:textId="77777777" w:rsidTr="00474518">
        <w:trPr>
          <w:trHeight w:val="113"/>
        </w:trPr>
        <w:tc>
          <w:tcPr>
            <w:tcW w:w="483" w:type="pct"/>
            <w:vAlign w:val="bottom"/>
          </w:tcPr>
          <w:p w14:paraId="5C4195D5" w14:textId="77777777" w:rsidR="00820010" w:rsidRPr="00C87BD3" w:rsidRDefault="00820010" w:rsidP="00474518">
            <w:pPr>
              <w:pStyle w:val="TabellHode-rad"/>
            </w:pPr>
            <w:r w:rsidRPr="00C87BD3">
              <w:t>2023</w:t>
            </w:r>
          </w:p>
        </w:tc>
        <w:tc>
          <w:tcPr>
            <w:tcW w:w="517" w:type="pct"/>
            <w:vAlign w:val="bottom"/>
          </w:tcPr>
          <w:p w14:paraId="5B1E0443" w14:textId="740CD09F" w:rsidR="00820010" w:rsidRPr="00C87BD3" w:rsidRDefault="001E10DB" w:rsidP="00474518">
            <w:pPr>
              <w:jc w:val="right"/>
            </w:pPr>
            <w:r w:rsidRPr="00C87BD3">
              <w:t>1</w:t>
            </w:r>
            <w:r>
              <w:t> </w:t>
            </w:r>
            <w:r w:rsidRPr="00C87BD3">
              <w:t>496</w:t>
            </w:r>
          </w:p>
        </w:tc>
        <w:tc>
          <w:tcPr>
            <w:tcW w:w="414" w:type="pct"/>
            <w:vAlign w:val="bottom"/>
          </w:tcPr>
          <w:p w14:paraId="29967028" w14:textId="77777777" w:rsidR="00820010" w:rsidRPr="00C87BD3" w:rsidRDefault="00820010" w:rsidP="00474518">
            <w:pPr>
              <w:jc w:val="right"/>
            </w:pPr>
            <w:r w:rsidRPr="00C87BD3">
              <w:t>380</w:t>
            </w:r>
          </w:p>
        </w:tc>
        <w:tc>
          <w:tcPr>
            <w:tcW w:w="518" w:type="pct"/>
            <w:vAlign w:val="bottom"/>
          </w:tcPr>
          <w:p w14:paraId="0B598501" w14:textId="602610CB" w:rsidR="00820010" w:rsidRPr="00C87BD3" w:rsidRDefault="001E10DB" w:rsidP="00474518">
            <w:pPr>
              <w:jc w:val="right"/>
            </w:pPr>
            <w:r w:rsidRPr="00C87BD3">
              <w:t>1</w:t>
            </w:r>
            <w:r>
              <w:t> </w:t>
            </w:r>
            <w:r w:rsidRPr="00C87BD3">
              <w:t>117</w:t>
            </w:r>
          </w:p>
        </w:tc>
        <w:tc>
          <w:tcPr>
            <w:tcW w:w="793" w:type="pct"/>
            <w:vAlign w:val="bottom"/>
          </w:tcPr>
          <w:p w14:paraId="04501C02" w14:textId="38EF29DD" w:rsidR="00820010" w:rsidRPr="00C87BD3" w:rsidRDefault="001E10DB" w:rsidP="00474518">
            <w:pPr>
              <w:jc w:val="right"/>
            </w:pPr>
            <w:r w:rsidRPr="00C87BD3">
              <w:t>8</w:t>
            </w:r>
            <w:r>
              <w:t> </w:t>
            </w:r>
            <w:r w:rsidRPr="00C87BD3">
              <w:t>163</w:t>
            </w:r>
          </w:p>
        </w:tc>
        <w:tc>
          <w:tcPr>
            <w:tcW w:w="793" w:type="pct"/>
            <w:vAlign w:val="bottom"/>
          </w:tcPr>
          <w:p w14:paraId="104F2563" w14:textId="5DDE74EE" w:rsidR="00820010" w:rsidRPr="00C87BD3" w:rsidRDefault="001E10DB" w:rsidP="00474518">
            <w:pPr>
              <w:jc w:val="right"/>
            </w:pPr>
            <w:r w:rsidRPr="00C87BD3">
              <w:t>9</w:t>
            </w:r>
            <w:r>
              <w:t> </w:t>
            </w:r>
            <w:r w:rsidRPr="00C87BD3">
              <w:t>280</w:t>
            </w:r>
          </w:p>
        </w:tc>
        <w:tc>
          <w:tcPr>
            <w:tcW w:w="690" w:type="pct"/>
            <w:vAlign w:val="bottom"/>
          </w:tcPr>
          <w:p w14:paraId="475A0455" w14:textId="39613E1C" w:rsidR="00820010" w:rsidRPr="00C87BD3" w:rsidRDefault="00820010" w:rsidP="00474518">
            <w:pPr>
              <w:jc w:val="right"/>
            </w:pPr>
            <w:r w:rsidRPr="00C87BD3">
              <w:t>19</w:t>
            </w:r>
            <w:r w:rsidR="001E10DB" w:rsidRPr="00C87BD3">
              <w:t>4</w:t>
            </w:r>
            <w:r w:rsidR="001E10DB">
              <w:t> </w:t>
            </w:r>
            <w:r w:rsidR="001E10DB" w:rsidRPr="00C87BD3">
              <w:t>358</w:t>
            </w:r>
          </w:p>
        </w:tc>
        <w:tc>
          <w:tcPr>
            <w:tcW w:w="793" w:type="pct"/>
            <w:vAlign w:val="bottom"/>
          </w:tcPr>
          <w:p w14:paraId="636501A6" w14:textId="3BF4CF95" w:rsidR="00820010" w:rsidRPr="00C87BD3" w:rsidRDefault="00820010" w:rsidP="00474518">
            <w:pPr>
              <w:jc w:val="right"/>
            </w:pPr>
            <w:r w:rsidRPr="00C87BD3">
              <w:t>4,</w:t>
            </w:r>
            <w:r w:rsidR="001E10DB" w:rsidRPr="00C87BD3">
              <w:t>8</w:t>
            </w:r>
            <w:r w:rsidR="001E10DB">
              <w:t> %</w:t>
            </w:r>
          </w:p>
        </w:tc>
      </w:tr>
      <w:tr w:rsidR="00000000" w:rsidRPr="00C87BD3" w14:paraId="635106B7" w14:textId="77777777" w:rsidTr="00474518">
        <w:trPr>
          <w:trHeight w:val="113"/>
        </w:trPr>
        <w:tc>
          <w:tcPr>
            <w:tcW w:w="483" w:type="pct"/>
            <w:vAlign w:val="bottom"/>
          </w:tcPr>
          <w:p w14:paraId="7113C292" w14:textId="77777777" w:rsidR="00820010" w:rsidRPr="00C87BD3" w:rsidRDefault="00820010" w:rsidP="00474518">
            <w:pPr>
              <w:pStyle w:val="TabellHode-rad"/>
            </w:pPr>
            <w:r w:rsidRPr="00C87BD3">
              <w:t>2024</w:t>
            </w:r>
          </w:p>
        </w:tc>
        <w:tc>
          <w:tcPr>
            <w:tcW w:w="517" w:type="pct"/>
            <w:vAlign w:val="bottom"/>
          </w:tcPr>
          <w:p w14:paraId="1E1C48A9" w14:textId="4FA71B52" w:rsidR="00820010" w:rsidRPr="00C87BD3" w:rsidRDefault="001E10DB" w:rsidP="00474518">
            <w:pPr>
              <w:jc w:val="right"/>
            </w:pPr>
            <w:r w:rsidRPr="00C87BD3">
              <w:t>3</w:t>
            </w:r>
            <w:r>
              <w:t> </w:t>
            </w:r>
            <w:r w:rsidRPr="00C87BD3">
              <w:t>276</w:t>
            </w:r>
          </w:p>
        </w:tc>
        <w:tc>
          <w:tcPr>
            <w:tcW w:w="414" w:type="pct"/>
            <w:vAlign w:val="bottom"/>
          </w:tcPr>
          <w:p w14:paraId="3E1C4B58" w14:textId="77777777" w:rsidR="00820010" w:rsidRPr="00C87BD3" w:rsidRDefault="00820010" w:rsidP="00474518">
            <w:pPr>
              <w:jc w:val="right"/>
            </w:pPr>
            <w:r w:rsidRPr="00C87BD3">
              <w:t>-204</w:t>
            </w:r>
          </w:p>
        </w:tc>
        <w:tc>
          <w:tcPr>
            <w:tcW w:w="518" w:type="pct"/>
            <w:vAlign w:val="bottom"/>
          </w:tcPr>
          <w:p w14:paraId="5E83418A" w14:textId="39B8FECB" w:rsidR="00820010" w:rsidRPr="00C87BD3" w:rsidRDefault="001E10DB" w:rsidP="00474518">
            <w:pPr>
              <w:jc w:val="right"/>
            </w:pPr>
            <w:r w:rsidRPr="00C87BD3">
              <w:t>3</w:t>
            </w:r>
            <w:r>
              <w:t> </w:t>
            </w:r>
            <w:r w:rsidRPr="00C87BD3">
              <w:t>480</w:t>
            </w:r>
          </w:p>
        </w:tc>
        <w:tc>
          <w:tcPr>
            <w:tcW w:w="793" w:type="pct"/>
            <w:vAlign w:val="bottom"/>
          </w:tcPr>
          <w:p w14:paraId="6C762B6A" w14:textId="0101E8C8" w:rsidR="00820010" w:rsidRPr="00C87BD3" w:rsidRDefault="001E10DB" w:rsidP="00474518">
            <w:pPr>
              <w:jc w:val="right"/>
            </w:pPr>
            <w:r w:rsidRPr="00C87BD3">
              <w:t>8</w:t>
            </w:r>
            <w:r>
              <w:t> </w:t>
            </w:r>
            <w:r w:rsidRPr="00C87BD3">
              <w:t>590</w:t>
            </w:r>
          </w:p>
        </w:tc>
        <w:tc>
          <w:tcPr>
            <w:tcW w:w="793" w:type="pct"/>
            <w:vAlign w:val="bottom"/>
          </w:tcPr>
          <w:p w14:paraId="0C6C6B03" w14:textId="29B6311F" w:rsidR="00820010" w:rsidRPr="00C87BD3" w:rsidRDefault="00820010" w:rsidP="00474518">
            <w:pPr>
              <w:jc w:val="right"/>
            </w:pPr>
            <w:r w:rsidRPr="00C87BD3">
              <w:t>1</w:t>
            </w:r>
            <w:r w:rsidR="001E10DB" w:rsidRPr="00C87BD3">
              <w:t>2</w:t>
            </w:r>
            <w:r w:rsidR="001E10DB">
              <w:t> </w:t>
            </w:r>
            <w:r w:rsidR="001E10DB" w:rsidRPr="00C87BD3">
              <w:t>070</w:t>
            </w:r>
          </w:p>
        </w:tc>
        <w:tc>
          <w:tcPr>
            <w:tcW w:w="690" w:type="pct"/>
            <w:vAlign w:val="bottom"/>
          </w:tcPr>
          <w:p w14:paraId="3651FBFA" w14:textId="496787D6" w:rsidR="00820010" w:rsidRPr="00C87BD3" w:rsidRDefault="00820010" w:rsidP="00474518">
            <w:pPr>
              <w:jc w:val="right"/>
            </w:pPr>
            <w:r w:rsidRPr="00C87BD3">
              <w:t>21</w:t>
            </w:r>
            <w:r w:rsidR="001E10DB" w:rsidRPr="00C87BD3">
              <w:t>0</w:t>
            </w:r>
            <w:r w:rsidR="001E10DB">
              <w:t> </w:t>
            </w:r>
            <w:r w:rsidR="001E10DB" w:rsidRPr="00C87BD3">
              <w:t>455</w:t>
            </w:r>
          </w:p>
        </w:tc>
        <w:tc>
          <w:tcPr>
            <w:tcW w:w="793" w:type="pct"/>
            <w:vAlign w:val="bottom"/>
          </w:tcPr>
          <w:p w14:paraId="023C6DE8" w14:textId="5B514CAB" w:rsidR="00820010" w:rsidRPr="00C87BD3" w:rsidRDefault="00820010" w:rsidP="00474518">
            <w:pPr>
              <w:jc w:val="right"/>
            </w:pPr>
            <w:r w:rsidRPr="00C87BD3">
              <w:t>5,</w:t>
            </w:r>
            <w:r w:rsidR="001E10DB" w:rsidRPr="00C87BD3">
              <w:t>7</w:t>
            </w:r>
            <w:r w:rsidR="001E10DB">
              <w:t> %</w:t>
            </w:r>
          </w:p>
        </w:tc>
      </w:tr>
      <w:tr w:rsidR="00000000" w:rsidRPr="00C87BD3" w14:paraId="093C0B18" w14:textId="77777777" w:rsidTr="00474518">
        <w:trPr>
          <w:trHeight w:val="113"/>
        </w:trPr>
        <w:tc>
          <w:tcPr>
            <w:tcW w:w="483" w:type="pct"/>
            <w:vAlign w:val="bottom"/>
          </w:tcPr>
          <w:p w14:paraId="367B857B" w14:textId="77777777" w:rsidR="00820010" w:rsidRPr="00C87BD3" w:rsidRDefault="00820010" w:rsidP="00474518">
            <w:pPr>
              <w:pStyle w:val="TabellHode-rad"/>
            </w:pPr>
            <w:r w:rsidRPr="00C87BD3">
              <w:t>2025</w:t>
            </w:r>
          </w:p>
        </w:tc>
        <w:tc>
          <w:tcPr>
            <w:tcW w:w="517" w:type="pct"/>
            <w:vAlign w:val="bottom"/>
          </w:tcPr>
          <w:p w14:paraId="3BBC98D9" w14:textId="5ED3324C" w:rsidR="00820010" w:rsidRPr="00C87BD3" w:rsidRDefault="001E10DB" w:rsidP="00474518">
            <w:pPr>
              <w:jc w:val="right"/>
            </w:pPr>
            <w:r w:rsidRPr="00C87BD3">
              <w:t>3</w:t>
            </w:r>
            <w:r>
              <w:t> </w:t>
            </w:r>
            <w:r w:rsidRPr="00C87BD3">
              <w:t>627</w:t>
            </w:r>
          </w:p>
        </w:tc>
        <w:tc>
          <w:tcPr>
            <w:tcW w:w="414" w:type="pct"/>
            <w:vAlign w:val="bottom"/>
          </w:tcPr>
          <w:p w14:paraId="4D409C84" w14:textId="77777777" w:rsidR="00820010" w:rsidRPr="00C87BD3" w:rsidRDefault="00820010" w:rsidP="00474518">
            <w:pPr>
              <w:jc w:val="right"/>
            </w:pPr>
            <w:r w:rsidRPr="00C87BD3">
              <w:t>-749</w:t>
            </w:r>
          </w:p>
        </w:tc>
        <w:tc>
          <w:tcPr>
            <w:tcW w:w="518" w:type="pct"/>
            <w:vAlign w:val="bottom"/>
          </w:tcPr>
          <w:p w14:paraId="42C14C12" w14:textId="382C338B" w:rsidR="00820010" w:rsidRPr="00C87BD3" w:rsidRDefault="001E10DB" w:rsidP="00474518">
            <w:pPr>
              <w:jc w:val="right"/>
            </w:pPr>
            <w:r w:rsidRPr="00C87BD3">
              <w:t>4</w:t>
            </w:r>
            <w:r>
              <w:t> </w:t>
            </w:r>
            <w:r w:rsidRPr="00C87BD3">
              <w:t>376</w:t>
            </w:r>
          </w:p>
        </w:tc>
        <w:tc>
          <w:tcPr>
            <w:tcW w:w="793" w:type="pct"/>
            <w:vAlign w:val="bottom"/>
          </w:tcPr>
          <w:p w14:paraId="0C901965" w14:textId="52E9D87B" w:rsidR="00820010" w:rsidRPr="00C87BD3" w:rsidRDefault="001E10DB" w:rsidP="00474518">
            <w:pPr>
              <w:jc w:val="right"/>
            </w:pPr>
            <w:r w:rsidRPr="00C87BD3">
              <w:t>9</w:t>
            </w:r>
            <w:r>
              <w:t> </w:t>
            </w:r>
            <w:r w:rsidRPr="00C87BD3">
              <w:t>687</w:t>
            </w:r>
          </w:p>
        </w:tc>
        <w:tc>
          <w:tcPr>
            <w:tcW w:w="793" w:type="pct"/>
            <w:vAlign w:val="bottom"/>
          </w:tcPr>
          <w:p w14:paraId="0F2AFCC7" w14:textId="46D784F8" w:rsidR="00820010" w:rsidRPr="00C87BD3" w:rsidRDefault="00820010" w:rsidP="00474518">
            <w:pPr>
              <w:jc w:val="right"/>
            </w:pPr>
            <w:r w:rsidRPr="00C87BD3">
              <w:t>1</w:t>
            </w:r>
            <w:r w:rsidR="001E10DB" w:rsidRPr="00C87BD3">
              <w:t>4</w:t>
            </w:r>
            <w:r w:rsidR="001E10DB">
              <w:t> </w:t>
            </w:r>
            <w:r w:rsidR="001E10DB" w:rsidRPr="00C87BD3">
              <w:t>063</w:t>
            </w:r>
          </w:p>
        </w:tc>
        <w:tc>
          <w:tcPr>
            <w:tcW w:w="690" w:type="pct"/>
            <w:vAlign w:val="bottom"/>
          </w:tcPr>
          <w:p w14:paraId="7F3023E6" w14:textId="2FFA696F" w:rsidR="00820010" w:rsidRPr="00C87BD3" w:rsidRDefault="00820010" w:rsidP="00474518">
            <w:pPr>
              <w:jc w:val="right"/>
            </w:pPr>
            <w:r w:rsidRPr="00C87BD3">
              <w:t>23</w:t>
            </w:r>
            <w:r w:rsidR="001E10DB" w:rsidRPr="00C87BD3">
              <w:t>6</w:t>
            </w:r>
            <w:r w:rsidR="001E10DB">
              <w:t> </w:t>
            </w:r>
            <w:r w:rsidR="001E10DB" w:rsidRPr="00C87BD3">
              <w:t>189</w:t>
            </w:r>
          </w:p>
        </w:tc>
        <w:tc>
          <w:tcPr>
            <w:tcW w:w="793" w:type="pct"/>
            <w:vAlign w:val="bottom"/>
          </w:tcPr>
          <w:p w14:paraId="74DE24F0" w14:textId="3EB06C9D" w:rsidR="00820010" w:rsidRPr="00C87BD3" w:rsidRDefault="00820010" w:rsidP="00474518">
            <w:pPr>
              <w:jc w:val="right"/>
            </w:pPr>
            <w:r w:rsidRPr="00C87BD3">
              <w:t>6,</w:t>
            </w:r>
            <w:r w:rsidR="001E10DB" w:rsidRPr="00C87BD3">
              <w:t>0</w:t>
            </w:r>
            <w:r w:rsidR="001E10DB">
              <w:t> %</w:t>
            </w:r>
          </w:p>
        </w:tc>
      </w:tr>
    </w:tbl>
    <w:p w14:paraId="5F824D97" w14:textId="77777777" w:rsidR="00820010" w:rsidRPr="00C87BD3" w:rsidRDefault="00820010" w:rsidP="00474518"/>
    <w:sectPr w:rsidR="00000000" w:rsidRPr="00C87BD3">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A640C" w14:textId="77777777" w:rsidR="00820010" w:rsidRDefault="00820010">
      <w:pPr>
        <w:spacing w:before="0" w:after="0" w:line="240" w:lineRule="auto"/>
      </w:pPr>
      <w:r>
        <w:separator/>
      </w:r>
    </w:p>
  </w:endnote>
  <w:endnote w:type="continuationSeparator" w:id="0">
    <w:p w14:paraId="6B824B4D" w14:textId="77777777" w:rsidR="00820010" w:rsidRDefault="008200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Open Sans SemiBold">
    <w:panose1 w:val="020B0706030804020204"/>
    <w:charset w:val="00"/>
    <w:family w:val="auto"/>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7CA11" w14:textId="77777777" w:rsidR="00820010" w:rsidRDefault="00820010">
      <w:pPr>
        <w:spacing w:before="0" w:after="0" w:line="240" w:lineRule="auto"/>
      </w:pPr>
      <w:r>
        <w:separator/>
      </w:r>
    </w:p>
  </w:footnote>
  <w:footnote w:type="continuationSeparator" w:id="0">
    <w:p w14:paraId="52F8A74D" w14:textId="77777777" w:rsidR="00820010" w:rsidRDefault="00820010">
      <w:pPr>
        <w:spacing w:before="0" w:after="0" w:line="240" w:lineRule="auto"/>
      </w:pPr>
      <w:r>
        <w:continuationSeparator/>
      </w:r>
    </w:p>
  </w:footnote>
  <w:footnote w:id="1">
    <w:p w14:paraId="6AD0C140" w14:textId="6F6EF2EB" w:rsidR="001E10DB" w:rsidRDefault="001E10DB" w:rsidP="001E10DB">
      <w:pPr>
        <w:pStyle w:val="Fotnotetekst"/>
      </w:pPr>
      <w:r w:rsidRPr="001E10DB">
        <w:rPr>
          <w:rStyle w:val="Fotnotereferanse"/>
        </w:rPr>
        <w:footnoteRef/>
      </w:r>
      <w:r w:rsidRPr="00C87BD3">
        <w:tab/>
        <w:t>I tillegg får de regionale helseforetakene egne inntekter gjennom egenandeler og pasientbetaling i forbindelse med poliklinisk helsehjelp. Dette utgjør om lag 4</w:t>
      </w:r>
      <w:r>
        <w:t> mrd.</w:t>
      </w:r>
      <w:r w:rsidRPr="00C87BD3">
        <w:t xml:space="preserve"> kroner eller om lag 2 prosent av inntektene til helseregionene. De regionale helseforetakene har også gjestepasientinntekter og -kostnader gjennom det regionale gjestepasientoppgjøret. </w:t>
      </w:r>
    </w:p>
  </w:footnote>
  <w:footnote w:id="2">
    <w:p w14:paraId="5CE9A9DC" w14:textId="18EBA6A2" w:rsidR="001E10DB" w:rsidRDefault="001E10DB" w:rsidP="001E10DB">
      <w:pPr>
        <w:pStyle w:val="Fotnotetekst"/>
      </w:pPr>
      <w:r w:rsidRPr="001E10DB">
        <w:rPr>
          <w:rStyle w:val="Fotnotereferanse"/>
        </w:rPr>
        <w:footnoteRef/>
      </w:r>
      <w:r w:rsidRPr="00C87BD3">
        <w:tab/>
        <w:t xml:space="preserve">Utvalget avsluttet arbeidet før Stortingets behandling av revidert nasjonalbudsjett 2026, jf. </w:t>
      </w:r>
      <w:proofErr w:type="spellStart"/>
      <w:r>
        <w:t>Prop</w:t>
      </w:r>
      <w:proofErr w:type="spellEnd"/>
      <w:r>
        <w:t xml:space="preserve">. </w:t>
      </w:r>
      <w:r w:rsidRPr="00C87BD3">
        <w:t>96</w:t>
      </w:r>
      <w:r>
        <w:t xml:space="preserve"> </w:t>
      </w:r>
      <w:r w:rsidRPr="00C87BD3">
        <w:t xml:space="preserve">S (2025–2026). Stortinget har i sin innstilling som forelå 12. juni 2026, jf. </w:t>
      </w:r>
      <w:proofErr w:type="spellStart"/>
      <w:r>
        <w:t>Innst</w:t>
      </w:r>
      <w:proofErr w:type="spellEnd"/>
      <w:r>
        <w:t xml:space="preserve">. </w:t>
      </w:r>
      <w:r w:rsidRPr="00C87BD3">
        <w:t>450</w:t>
      </w:r>
      <w:r>
        <w:t xml:space="preserve"> </w:t>
      </w:r>
      <w:r w:rsidRPr="00C87BD3">
        <w:t>S (2025</w:t>
      </w:r>
      <w:r>
        <w:t>–</w:t>
      </w:r>
      <w:r w:rsidRPr="00C87BD3">
        <w:t>2026), i all hovedsak sluttet seg til regjeringens forslag på kap. 732 Regionale helseforetak.</w:t>
      </w:r>
    </w:p>
  </w:footnote>
  <w:footnote w:id="3">
    <w:p w14:paraId="3FA01AE9" w14:textId="2364591D" w:rsidR="001E10DB" w:rsidRDefault="001E10DB" w:rsidP="001E10DB">
      <w:pPr>
        <w:pStyle w:val="Fotnotetekst"/>
      </w:pPr>
      <w:r w:rsidRPr="001E10DB">
        <w:rPr>
          <w:rStyle w:val="Fotnotereferanse"/>
        </w:rPr>
        <w:footnoteRef/>
      </w:r>
      <w:r w:rsidRPr="00C87BD3">
        <w:tab/>
        <w:t>De regionale helseforetakene har innenfor rammer fastsatt av Stortinget adgang til å ha driftskreditter. Det vises til omtale i kapittel 6.3 Investeringer og gjeld.</w:t>
      </w:r>
    </w:p>
  </w:footnote>
  <w:footnote w:id="4">
    <w:p w14:paraId="0A459207" w14:textId="5BBB7338" w:rsidR="001E10DB" w:rsidRDefault="001E10DB" w:rsidP="001E10DB">
      <w:pPr>
        <w:pStyle w:val="Fotnotetekst"/>
      </w:pPr>
      <w:r w:rsidRPr="001E10DB">
        <w:rPr>
          <w:rStyle w:val="Fotnotereferanse"/>
        </w:rPr>
        <w:footnoteRef/>
      </w:r>
      <w:r w:rsidRPr="00C87BD3">
        <w:tab/>
        <w:t xml:space="preserve">Inntekter til å dekke pensjonskostnader fordeles etter kriteriene i inntektsmodellen til de regionale helseforetakene. De faktiske pensjonskostnadene vil kunne avvike fra dette på regionalt nivå, og dermed påvirke handlingsrommet regionalt. </w:t>
      </w:r>
    </w:p>
  </w:footnote>
  <w:footnote w:id="5">
    <w:p w14:paraId="07945D48" w14:textId="41400256" w:rsidR="001E10DB" w:rsidRDefault="001E10DB" w:rsidP="001E10DB">
      <w:pPr>
        <w:pStyle w:val="Fotnotetekst"/>
      </w:pPr>
      <w:r w:rsidRPr="001E10DB">
        <w:rPr>
          <w:rStyle w:val="Fotnotereferanse"/>
        </w:rPr>
        <w:footnoteRef/>
      </w:r>
      <w:r w:rsidRPr="00C87BD3">
        <w:tab/>
        <w:t xml:space="preserve">I Helse- og omsorgsdepartementets </w:t>
      </w:r>
      <w:proofErr w:type="spellStart"/>
      <w:r>
        <w:t>Prop</w:t>
      </w:r>
      <w:proofErr w:type="spellEnd"/>
      <w:r>
        <w:t xml:space="preserve">. </w:t>
      </w:r>
      <w:r w:rsidRPr="00C87BD3">
        <w:t>1</w:t>
      </w:r>
      <w:r>
        <w:t xml:space="preserve"> </w:t>
      </w:r>
      <w:r w:rsidRPr="00C87BD3">
        <w:t xml:space="preserve">S (2025–2026) står det: </w:t>
      </w:r>
      <w:r>
        <w:t>«</w:t>
      </w:r>
      <w:r w:rsidRPr="00C87BD3">
        <w:t>Spesialisthelsetjenesten pålegges et effektiviseringstiltak på administrasjon på 194</w:t>
      </w:r>
      <w:r>
        <w:t> mill.</w:t>
      </w:r>
      <w:r w:rsidRPr="00C87BD3">
        <w:t xml:space="preserve"> kroner. Dette skal ikke påvirke pasienttilbudet. Videre underreguleres refusjoner innenfor offentlige laboratorie- og radiologiske undersøkelser med 79</w:t>
      </w:r>
      <w:r>
        <w:t> mill.</w:t>
      </w:r>
      <w:r w:rsidRPr="00C87BD3">
        <w:t xml:space="preserve"> kroner.</w:t>
      </w:r>
      <w:r>
        <w:t>»</w:t>
      </w:r>
    </w:p>
  </w:footnote>
  <w:footnote w:id="6">
    <w:p w14:paraId="4126871B" w14:textId="4FA672A9" w:rsidR="001E10DB" w:rsidRDefault="001E10DB" w:rsidP="001E10DB">
      <w:pPr>
        <w:pStyle w:val="Fotnotetekst"/>
      </w:pPr>
      <w:r w:rsidRPr="001E10DB">
        <w:rPr>
          <w:rStyle w:val="Fotnotereferanse"/>
        </w:rPr>
        <w:footnoteRef/>
      </w:r>
      <w:r w:rsidRPr="00C87BD3">
        <w:tab/>
        <w:t>Beløpsgrunnlaget for Helse- og omsorgsdepartementets årlige anslag for merkostnader til demografi er nivået på driftsbevilgningene eksklusive pensjonskostnader til de regionale helseforetakene. Dette beløpsgrunnlaget oppdateres årlig. I utvalgets anslag for merkostnader i 2026-kroner for årene 2028 og 2029 er det brukt et foreløpig beløpsgrunnlag basert på saldert budsjett 2026.</w:t>
      </w:r>
    </w:p>
  </w:footnote>
  <w:footnote w:id="7">
    <w:p w14:paraId="58C3A9D3" w14:textId="627FD616" w:rsidR="001E10DB" w:rsidRDefault="001E10DB" w:rsidP="001E10DB">
      <w:pPr>
        <w:pStyle w:val="Fotnotetekst"/>
      </w:pPr>
      <w:r w:rsidRPr="001E10DB">
        <w:rPr>
          <w:rStyle w:val="Fotnotereferanse"/>
        </w:rPr>
        <w:footnoteRef/>
      </w:r>
      <w:r w:rsidRPr="00C87BD3">
        <w:tab/>
        <w:t xml:space="preserve">Telletidspunktet er i midten av november, som antas å være representativt for resten av året. Enkelte år kan telletidspunktet tenkes å være noe mindre representativt for hele året, for eksempel under pandemien. </w:t>
      </w:r>
    </w:p>
  </w:footnote>
  <w:footnote w:id="8">
    <w:p w14:paraId="526552FA" w14:textId="3F8999EE" w:rsidR="001E10DB" w:rsidRDefault="001E10DB" w:rsidP="001E10DB">
      <w:pPr>
        <w:pStyle w:val="Fotnotetekst"/>
      </w:pPr>
      <w:r w:rsidRPr="001E10DB">
        <w:rPr>
          <w:rStyle w:val="Fotnotereferanse"/>
        </w:rPr>
        <w:footnoteRef/>
      </w:r>
      <w:r w:rsidRPr="00C87BD3">
        <w:tab/>
        <w:t>Årsverk ved sykehusapotekene er ikke inkludert. Disse årsverkene (om lag 1900) vil bli inkludert i neste rapport.</w:t>
      </w:r>
    </w:p>
  </w:footnote>
  <w:footnote w:id="9">
    <w:p w14:paraId="7829CA6D" w14:textId="1CE325D1" w:rsidR="001E10DB" w:rsidRDefault="001E10DB" w:rsidP="001E10DB">
      <w:pPr>
        <w:pStyle w:val="Fotnotetekst"/>
      </w:pPr>
      <w:r w:rsidRPr="001E10DB">
        <w:rPr>
          <w:rStyle w:val="Fotnotereferanse"/>
        </w:rPr>
        <w:footnoteRef/>
      </w:r>
      <w:r w:rsidRPr="00C87BD3">
        <w:tab/>
        <w:t xml:space="preserve">Disse er Stiftelsen </w:t>
      </w:r>
      <w:proofErr w:type="spellStart"/>
      <w:r w:rsidRPr="00C87BD3">
        <w:t>Betanien</w:t>
      </w:r>
      <w:proofErr w:type="spellEnd"/>
      <w:r w:rsidRPr="00C87BD3">
        <w:t xml:space="preserve"> Hospital Skien, Voss DPS NKS Bjørkeli AS, Haugesund Sanitetsforenings Revmatismesykehus AS, Lovisenberg diakonale sykehus AS, NKS Jæren Distriktspsykiatriske Senter AS, Diakonhjemmet sykehus AS, NKS </w:t>
      </w:r>
      <w:proofErr w:type="spellStart"/>
      <w:r w:rsidRPr="00C87BD3">
        <w:t>Olaviken</w:t>
      </w:r>
      <w:proofErr w:type="spellEnd"/>
      <w:r w:rsidRPr="00C87BD3">
        <w:t xml:space="preserve"> Alderspsykiatriske sykehus AS, Stiftelsen </w:t>
      </w:r>
      <w:proofErr w:type="spellStart"/>
      <w:r w:rsidRPr="00C87BD3">
        <w:t>Betanien</w:t>
      </w:r>
      <w:proofErr w:type="spellEnd"/>
      <w:r w:rsidRPr="00C87BD3">
        <w:t xml:space="preserve"> Bergen, Martina Hansens Hospital AS, </w:t>
      </w:r>
      <w:proofErr w:type="spellStart"/>
      <w:r w:rsidRPr="00C87BD3">
        <w:t>Haraldsplass</w:t>
      </w:r>
      <w:proofErr w:type="spellEnd"/>
      <w:r w:rsidRPr="00C87BD3">
        <w:t xml:space="preserve"> diakonale sykehus AS, Solli sykehus og Revmatismesykehuset AS.</w:t>
      </w:r>
    </w:p>
  </w:footnote>
  <w:footnote w:id="10">
    <w:p w14:paraId="1D224884" w14:textId="512E7B0C" w:rsidR="001E10DB" w:rsidRDefault="001E10DB" w:rsidP="001E10DB">
      <w:pPr>
        <w:pStyle w:val="Fotnotetekst"/>
      </w:pPr>
      <w:r w:rsidRPr="001E10DB">
        <w:rPr>
          <w:rStyle w:val="Fotnotereferanse"/>
        </w:rPr>
        <w:footnoteRef/>
      </w:r>
      <w:r w:rsidRPr="00C87BD3">
        <w:tab/>
        <w:t>Kilde: Tabell 07459 i SSBs Statistikkbanken.</w:t>
      </w:r>
    </w:p>
  </w:footnote>
  <w:footnote w:id="11">
    <w:p w14:paraId="0998AED3" w14:textId="7F335711" w:rsidR="001E10DB" w:rsidRDefault="001E10DB" w:rsidP="001E10DB">
      <w:pPr>
        <w:pStyle w:val="Fotnotetekst"/>
      </w:pPr>
      <w:r w:rsidRPr="001E10DB">
        <w:rPr>
          <w:rStyle w:val="Fotnotereferanse"/>
        </w:rPr>
        <w:footnoteRef/>
      </w:r>
      <w:r w:rsidRPr="00C87BD3">
        <w:tab/>
        <w:t>Yrkene er basert på yrkeskoder som arbeidsgivere rapporterer inn via A-ordningen. Yrkeskoden skal tilsvare konkrete arbeidsoppgaver, ikke utdanning hos den enkelte, type ansettelsesforhold, kontrakt, lønn eller bransje.</w:t>
      </w:r>
    </w:p>
  </w:footnote>
  <w:footnote w:id="12">
    <w:p w14:paraId="5D6ADAD0" w14:textId="6FA033F7" w:rsidR="001E10DB" w:rsidRDefault="001E10DB" w:rsidP="001E10DB">
      <w:pPr>
        <w:pStyle w:val="Fotnotetekst"/>
      </w:pPr>
      <w:r w:rsidRPr="001E10DB">
        <w:rPr>
          <w:rStyle w:val="Fotnotereferanse"/>
        </w:rPr>
        <w:footnoteRef/>
      </w:r>
      <w:r w:rsidRPr="00C87BD3">
        <w:tab/>
        <w:t>I annet helsepersonell inngår: vernepleiere, ergoterapeuter, fysioterapeuter, ernæringsfysiologer, bioingeniører, radiografer mv., audiografer, logopeder, ambulansepersonell, barnevernspedagoger, miljøterapeuter, sosionomer mv. andre pleiemedarbeidere og andre medisinske helserelaterte yrker.</w:t>
      </w:r>
    </w:p>
  </w:footnote>
  <w:footnote w:id="13">
    <w:p w14:paraId="6A335F4E" w14:textId="6FF67041" w:rsidR="001E10DB" w:rsidRDefault="001E10DB" w:rsidP="001E10DB">
      <w:pPr>
        <w:pStyle w:val="Fotnotetekst"/>
      </w:pPr>
      <w:r w:rsidRPr="001E10DB">
        <w:rPr>
          <w:rStyle w:val="Fotnotereferanse"/>
        </w:rPr>
        <w:footnoteRef/>
      </w:r>
      <w:r w:rsidRPr="00C87BD3">
        <w:tab/>
        <w:t>I andre personellgrupper inngår: Ingeniører, realister, sivilingeniører, økonomi og administrasjon, IKT-rådgivere/teknikere, undervisningsyrker, kontoryrker, håndverkere og transport, kjøkken og renhold og annet.</w:t>
      </w:r>
    </w:p>
  </w:footnote>
  <w:footnote w:id="14">
    <w:p w14:paraId="191297FA" w14:textId="5C3D729C" w:rsidR="001E10DB" w:rsidRDefault="001E10DB" w:rsidP="001E10DB">
      <w:pPr>
        <w:pStyle w:val="Fotnotetekst"/>
      </w:pPr>
      <w:r w:rsidRPr="001E10DB">
        <w:rPr>
          <w:rStyle w:val="Fotnotereferanse"/>
        </w:rPr>
        <w:footnoteRef/>
      </w:r>
      <w:r w:rsidRPr="00C87BD3">
        <w:tab/>
        <w:t>Helsefagarbeidere og andre pleiemedarbeidere: Helsefagarbeidere mv., helsesekretær, andre pleiemedarbeidere</w:t>
      </w:r>
    </w:p>
  </w:footnote>
  <w:footnote w:id="15">
    <w:p w14:paraId="135609A2" w14:textId="3C62B465" w:rsidR="001E10DB" w:rsidRDefault="001E10DB" w:rsidP="001E10DB">
      <w:pPr>
        <w:pStyle w:val="Fotnotetekst"/>
      </w:pPr>
      <w:r w:rsidRPr="001E10DB">
        <w:rPr>
          <w:rStyle w:val="Fotnotereferanse"/>
        </w:rPr>
        <w:footnoteRef/>
      </w:r>
      <w:r w:rsidRPr="00C87BD3">
        <w:tab/>
        <w:t xml:space="preserve">Ledere inkluderer ledere på alle nivåer, for eksempel både avdelingsledere på post og administrerende direktører. </w:t>
      </w:r>
    </w:p>
  </w:footnote>
  <w:footnote w:id="16">
    <w:p w14:paraId="79BD5DC2" w14:textId="31AF6BD9" w:rsidR="001E10DB" w:rsidRDefault="001E10DB" w:rsidP="001E10DB">
      <w:pPr>
        <w:pStyle w:val="Fotnotetekst"/>
      </w:pPr>
      <w:r w:rsidRPr="001E10DB">
        <w:rPr>
          <w:rStyle w:val="Fotnotereferanse"/>
        </w:rPr>
        <w:footnoteRef/>
      </w:r>
      <w:r w:rsidRPr="00C87BD3">
        <w:tab/>
        <w:t>Alle avtalte årsverk ved private institusjoner med kjøpsavtale er inkludert i statistikken selv om institusjonene også kan ha avtale med kommuner og forsikringsselskap, eller selge helsetjenester til privatpersoner. Institusjoner som var omfattet av ordningen Fritt behandlingsvalg, men som ikke hadde kjøpsavtale, er ikke inkludert i statistikken.</w:t>
      </w:r>
    </w:p>
  </w:footnote>
  <w:footnote w:id="17">
    <w:p w14:paraId="789DD6A2" w14:textId="31C91F8D" w:rsidR="001E10DB" w:rsidRDefault="001E10DB" w:rsidP="001E10DB">
      <w:pPr>
        <w:pStyle w:val="Fotnotetekst"/>
      </w:pPr>
      <w:r w:rsidRPr="001E10DB">
        <w:rPr>
          <w:rStyle w:val="Fotnotereferanse"/>
        </w:rPr>
        <w:footnoteRef/>
      </w:r>
      <w:r w:rsidRPr="00C87BD3">
        <w:tab/>
        <w:t>SSB deler inn tjenesteområder hos private på samme måte som i spesialisthelsetjenesten som helhet. Utvalget har slått sammen til de tre tjenesteområdene hos private, tilsvarende som for spesialisthelsetjenesten samlet. Det betyr blant at årsverk registrert som administrasjon og service hos private er fordelt etter andelen årsverk på tjenesteområdene for øvrige hos private med kjøpsavtale.</w:t>
      </w:r>
    </w:p>
  </w:footnote>
  <w:footnote w:id="18">
    <w:p w14:paraId="10641FBB" w14:textId="0BCC3526" w:rsidR="001E10DB" w:rsidRDefault="001E10DB" w:rsidP="001E10DB">
      <w:pPr>
        <w:pStyle w:val="Fotnotetekst"/>
      </w:pPr>
      <w:r w:rsidRPr="001E10DB">
        <w:rPr>
          <w:rStyle w:val="Fotnotereferanse"/>
        </w:rPr>
        <w:footnoteRef/>
      </w:r>
      <w:r w:rsidRPr="00C87BD3">
        <w:tab/>
        <w:t>Felleseide selskap eies av de regionale helseforetakenes: Helsetjenestenes driftsorganisasjon for nødnett HF, Pasientreiser HF, Sykehusbygg HF, Luftambulansetjenesten HF og Sykehusinnkjøp HF. Nasjonal IKT HF ble avviklet i 2019.</w:t>
      </w:r>
    </w:p>
  </w:footnote>
  <w:footnote w:id="19">
    <w:p w14:paraId="434C4DEE" w14:textId="341FACE0" w:rsidR="001E10DB" w:rsidRDefault="001E10DB" w:rsidP="001E10DB">
      <w:pPr>
        <w:pStyle w:val="Fotnotetekst"/>
      </w:pPr>
      <w:r w:rsidRPr="001E10DB">
        <w:rPr>
          <w:rStyle w:val="Fotnotereferanse"/>
        </w:rPr>
        <w:footnoteRef/>
      </w:r>
      <w:r w:rsidRPr="00C87BD3">
        <w:tab/>
        <w:t xml:space="preserve">Lov om spesialisthelsetjenesten m.m. </w:t>
      </w:r>
      <w:r>
        <w:t>§ </w:t>
      </w:r>
      <w:r w:rsidRPr="00C87BD3">
        <w:t>2-1a.</w:t>
      </w:r>
    </w:p>
  </w:footnote>
  <w:footnote w:id="20">
    <w:p w14:paraId="1A4BE1FF" w14:textId="7335B2D7" w:rsidR="001E10DB" w:rsidRDefault="001E10DB" w:rsidP="001E10DB">
      <w:pPr>
        <w:pStyle w:val="Fotnotetekst"/>
      </w:pPr>
      <w:r w:rsidRPr="001E10DB">
        <w:rPr>
          <w:rStyle w:val="Fotnotereferanse"/>
        </w:rPr>
        <w:footnoteRef/>
      </w:r>
      <w:r w:rsidRPr="00C87BD3">
        <w:tab/>
        <w:t>Sum basisramme, aktivitetsbaserte inntekter og andre driftsinntekter spesifisert nærmere i egen note i årsregnskapene til helseforetakene.</w:t>
      </w:r>
    </w:p>
  </w:footnote>
  <w:footnote w:id="21">
    <w:p w14:paraId="31067AD3" w14:textId="3E37DE73" w:rsidR="001E10DB" w:rsidRDefault="001E10DB" w:rsidP="001E10DB">
      <w:pPr>
        <w:pStyle w:val="Fotnotetekst"/>
      </w:pPr>
      <w:r w:rsidRPr="001E10DB">
        <w:rPr>
          <w:rStyle w:val="Fotnotereferanse"/>
        </w:rPr>
        <w:footnoteRef/>
      </w:r>
      <w:r w:rsidRPr="00C87BD3">
        <w:tab/>
        <w:t>EBITDA-margin = EBITDA/inntekt</w:t>
      </w:r>
    </w:p>
  </w:footnote>
  <w:footnote w:id="22">
    <w:p w14:paraId="238D5F80" w14:textId="005DA9CA" w:rsidR="001E10DB" w:rsidRDefault="001E10DB" w:rsidP="001E10DB">
      <w:pPr>
        <w:pStyle w:val="Fotnotetekst"/>
      </w:pPr>
      <w:r w:rsidRPr="001E10DB">
        <w:rPr>
          <w:rStyle w:val="Fotnotereferanse"/>
        </w:rPr>
        <w:footnoteRef/>
      </w:r>
      <w:r w:rsidRPr="00C87BD3">
        <w:tab/>
        <w:t>Nøytral merverdiavgift ble innført i 2017 og førte til at nivået på både driftskostnader og driftsinntekter ble varig redusert med om lag 6</w:t>
      </w:r>
      <w:r>
        <w:t> mrd.</w:t>
      </w:r>
      <w:r w:rsidRPr="00C87BD3">
        <w:t xml:space="preserve"> kroner sammenliknet med 2016. </w:t>
      </w:r>
    </w:p>
  </w:footnote>
  <w:footnote w:id="23">
    <w:p w14:paraId="33FE9DC2" w14:textId="24474CDA" w:rsidR="001E10DB" w:rsidRDefault="001E10DB" w:rsidP="001E10DB">
      <w:pPr>
        <w:pStyle w:val="Fotnotetekst"/>
      </w:pPr>
      <w:r w:rsidRPr="001E10DB">
        <w:rPr>
          <w:rStyle w:val="Fotnotereferanse"/>
        </w:rPr>
        <w:footnoteRef/>
      </w:r>
      <w:r w:rsidRPr="00C87BD3">
        <w:tab/>
        <w:t>Se forrige fotnote.</w:t>
      </w:r>
    </w:p>
  </w:footnote>
  <w:footnote w:id="24">
    <w:p w14:paraId="49B3E2CF" w14:textId="5E5C0FF3" w:rsidR="001E10DB" w:rsidRDefault="001E10DB">
      <w:pPr>
        <w:pStyle w:val="Fotnotetekst"/>
      </w:pPr>
      <w:r w:rsidRPr="001E10DB">
        <w:rPr>
          <w:rStyle w:val="Fotnotereferanse"/>
        </w:rPr>
        <w:footnoteRef/>
      </w:r>
      <w:r w:rsidRPr="00C87BD3">
        <w:tab/>
      </w:r>
      <w:proofErr w:type="spellStart"/>
      <w:r>
        <w:t>Prop</w:t>
      </w:r>
      <w:proofErr w:type="spellEnd"/>
      <w:r>
        <w:t xml:space="preserve">. </w:t>
      </w:r>
      <w:r w:rsidRPr="00C87BD3">
        <w:t>118</w:t>
      </w:r>
      <w:r>
        <w:t xml:space="preserve"> </w:t>
      </w:r>
      <w:r w:rsidRPr="00C87BD3">
        <w:t xml:space="preserve">S (2022–2023) </w:t>
      </w:r>
      <w:r w:rsidRPr="001E10DB">
        <w:rPr>
          <w:rStyle w:val="kursiv"/>
        </w:rPr>
        <w:t>Tilleggsbevilgninger og omprioriteringer i statsbudsjettet 2023</w:t>
      </w:r>
      <w:r w:rsidRPr="00C87BD3">
        <w:t>.</w:t>
      </w:r>
    </w:p>
  </w:footnote>
  <w:footnote w:id="25">
    <w:p w14:paraId="586D9775" w14:textId="0CDCD3D1" w:rsidR="001E10DB" w:rsidRDefault="001E10DB" w:rsidP="001E10DB">
      <w:pPr>
        <w:pStyle w:val="Fotnotetekst"/>
      </w:pPr>
      <w:r w:rsidRPr="001E10DB">
        <w:rPr>
          <w:rStyle w:val="Fotnotereferanse"/>
        </w:rPr>
        <w:footnoteRef/>
      </w:r>
      <w:r w:rsidRPr="00C87BD3">
        <w:tab/>
        <w:t xml:space="preserve">I statsbudsjettet for 2018 ble det innført en ny rentemodell for investeringslån til de regionale helseforetakene. Rentemodellen ble gjort gjeldende for lån til prosjekter som fikk innvilget låneramme fra og med 2018. Rentemodellen fra 2018 beregnet faste og flytende renter med utgangspunkt i basisrenten, med et fratrekk på 0,5 prosentpoeng. Prosjekter som var innvilget låneramme før 2018, beholdt tidligere modell hvor det er lagt til grunn renten på seks måneders statskasseveksler med et påslag på 0,4 prosentpoeng. Den samme rentemodellen gjelder også for helseforetakenes bruk av driftskreditter. Endringen i 2018 ble i </w:t>
      </w:r>
      <w:proofErr w:type="spellStart"/>
      <w:r>
        <w:t>Prop</w:t>
      </w:r>
      <w:proofErr w:type="spellEnd"/>
      <w:r>
        <w:t xml:space="preserve">. </w:t>
      </w:r>
      <w:r w:rsidRPr="00C87BD3">
        <w:t>1</w:t>
      </w:r>
      <w:r>
        <w:t xml:space="preserve"> </w:t>
      </w:r>
      <w:r w:rsidRPr="00C87BD3">
        <w:t>S (2018–2019) begrunnet med at helseforetakenes rentebetingelser i større grad burde tilpasses øvrige renter i markedet, samt andre statlige låneordninger som Statens pensjonskasse, Husbanken og Lånekassen.</w:t>
      </w:r>
    </w:p>
  </w:footnote>
  <w:footnote w:id="26">
    <w:p w14:paraId="17BA2123" w14:textId="0EB6BA0B" w:rsidR="001E10DB" w:rsidRDefault="001E10DB" w:rsidP="001E10DB">
      <w:pPr>
        <w:pStyle w:val="Fotnotetekst"/>
      </w:pPr>
      <w:r w:rsidRPr="001E10DB">
        <w:rPr>
          <w:rStyle w:val="Fotnotereferanse"/>
        </w:rPr>
        <w:footnoteRef/>
      </w:r>
      <w:r w:rsidRPr="00C87BD3">
        <w:tab/>
        <w:t>Nøytral merverdiavgift ble innført i 2017 og førte til at nivået på både driftskostnader og driftsinntekter ble varig redusert med om lag 6</w:t>
      </w:r>
      <w:r>
        <w:t> mrd.</w:t>
      </w:r>
      <w:r w:rsidRPr="00C87BD3">
        <w:t xml:space="preserve"> kroner sammenliknet med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E83"/>
    <w:rsid w:val="000A5236"/>
    <w:rsid w:val="001E10DB"/>
    <w:rsid w:val="002F3A91"/>
    <w:rsid w:val="00474518"/>
    <w:rsid w:val="004D01E2"/>
    <w:rsid w:val="00634AE1"/>
    <w:rsid w:val="006E31B2"/>
    <w:rsid w:val="00773E83"/>
    <w:rsid w:val="00820010"/>
    <w:rsid w:val="009C0EF9"/>
    <w:rsid w:val="00C36DC4"/>
    <w:rsid w:val="00C5412A"/>
    <w:rsid w:val="00C87BD3"/>
    <w:rsid w:val="00DD18C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32D66B"/>
  <w14:defaultImageDpi w14:val="96"/>
  <w15:docId w15:val="{651A29D3-4FD7-4258-8640-0B85CE47C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BD3"/>
    <w:pPr>
      <w:spacing w:before="100" w:line="288" w:lineRule="auto"/>
    </w:pPr>
    <w:rPr>
      <w:rFonts w:ascii="Open Sans" w:eastAsia="Times New Roman" w:hAnsi="Open Sans"/>
      <w:kern w:val="0"/>
      <w:sz w:val="22"/>
      <w:szCs w:val="22"/>
    </w:rPr>
  </w:style>
  <w:style w:type="paragraph" w:styleId="Overskrift1">
    <w:name w:val="heading 1"/>
    <w:next w:val="Normal"/>
    <w:link w:val="Overskrift1Tegn"/>
    <w:qFormat/>
    <w:rsid w:val="00C87BD3"/>
    <w:pPr>
      <w:keepNext/>
      <w:keepLines/>
      <w:numPr>
        <w:numId w:val="18"/>
      </w:numPr>
      <w:spacing w:before="300" w:after="100" w:line="259" w:lineRule="auto"/>
      <w:outlineLvl w:val="0"/>
    </w:pPr>
    <w:rPr>
      <w:rFonts w:ascii="Open Sans" w:eastAsia="Times New Roman" w:hAnsi="Open Sans"/>
      <w:b/>
      <w:kern w:val="28"/>
      <w:sz w:val="32"/>
      <w:szCs w:val="22"/>
    </w:rPr>
  </w:style>
  <w:style w:type="paragraph" w:styleId="Overskrift2">
    <w:name w:val="heading 2"/>
    <w:basedOn w:val="Overskrift1"/>
    <w:next w:val="Normal"/>
    <w:link w:val="Overskrift2Tegn"/>
    <w:qFormat/>
    <w:rsid w:val="00C87BD3"/>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C87BD3"/>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C87BD3"/>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87BD3"/>
    <w:pPr>
      <w:numPr>
        <w:ilvl w:val="4"/>
      </w:numPr>
      <w:spacing w:before="200"/>
      <w:outlineLvl w:val="4"/>
    </w:pPr>
    <w:rPr>
      <w:b w:val="0"/>
      <w:sz w:val="22"/>
    </w:rPr>
  </w:style>
  <w:style w:type="paragraph" w:styleId="Overskrift6">
    <w:name w:val="heading 6"/>
    <w:basedOn w:val="Normal"/>
    <w:next w:val="Normal"/>
    <w:link w:val="Overskrift6Tegn"/>
    <w:qFormat/>
    <w:rsid w:val="00C87BD3"/>
    <w:pPr>
      <w:numPr>
        <w:ilvl w:val="5"/>
        <w:numId w:val="1"/>
      </w:numPr>
      <w:spacing w:before="240" w:after="60"/>
      <w:outlineLvl w:val="5"/>
    </w:pPr>
    <w:rPr>
      <w:i/>
    </w:rPr>
  </w:style>
  <w:style w:type="paragraph" w:styleId="Overskrift7">
    <w:name w:val="heading 7"/>
    <w:basedOn w:val="Normal"/>
    <w:next w:val="Normal"/>
    <w:link w:val="Overskrift7Tegn"/>
    <w:qFormat/>
    <w:rsid w:val="00C87BD3"/>
    <w:pPr>
      <w:numPr>
        <w:ilvl w:val="6"/>
        <w:numId w:val="1"/>
      </w:numPr>
      <w:spacing w:before="240" w:after="60"/>
      <w:outlineLvl w:val="6"/>
    </w:pPr>
  </w:style>
  <w:style w:type="paragraph" w:styleId="Overskrift8">
    <w:name w:val="heading 8"/>
    <w:basedOn w:val="Normal"/>
    <w:next w:val="Normal"/>
    <w:link w:val="Overskrift8Tegn"/>
    <w:qFormat/>
    <w:rsid w:val="00C87BD3"/>
    <w:pPr>
      <w:numPr>
        <w:ilvl w:val="7"/>
        <w:numId w:val="1"/>
      </w:numPr>
      <w:spacing w:before="240" w:after="60"/>
      <w:outlineLvl w:val="7"/>
    </w:pPr>
    <w:rPr>
      <w:i/>
    </w:rPr>
  </w:style>
  <w:style w:type="paragraph" w:styleId="Overskrift9">
    <w:name w:val="heading 9"/>
    <w:basedOn w:val="Normal"/>
    <w:next w:val="Normal"/>
    <w:link w:val="Overskrift9Tegn"/>
    <w:qFormat/>
    <w:rsid w:val="00C87BD3"/>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C87BD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87BD3"/>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C87BD3"/>
    <w:pPr>
      <w:spacing w:before="80"/>
    </w:pPr>
    <w:rPr>
      <w:sz w:val="48"/>
      <w:szCs w:val="48"/>
    </w:rPr>
  </w:style>
  <w:style w:type="paragraph" w:styleId="Undertittel">
    <w:name w:val="Subtitle"/>
    <w:basedOn w:val="Overskrift1"/>
    <w:next w:val="Normal"/>
    <w:link w:val="UndertittelTegn"/>
    <w:qFormat/>
    <w:rsid w:val="00C87BD3"/>
    <w:pPr>
      <w:numPr>
        <w:numId w:val="0"/>
      </w:numPr>
      <w:spacing w:before="240"/>
      <w:outlineLvl w:val="9"/>
    </w:pPr>
    <w:rPr>
      <w:spacing w:val="4"/>
      <w:sz w:val="28"/>
    </w:rPr>
  </w:style>
  <w:style w:type="character" w:customStyle="1" w:styleId="UndertittelTegn">
    <w:name w:val="Undertittel Tegn"/>
    <w:link w:val="Undertittel"/>
    <w:rsid w:val="00C87BD3"/>
    <w:rPr>
      <w:rFonts w:ascii="Open Sans" w:eastAsia="Times New Roman" w:hAnsi="Open Sans"/>
      <w:b/>
      <w:spacing w:val="4"/>
      <w:kern w:val="28"/>
      <w:sz w:val="28"/>
      <w:szCs w:val="22"/>
    </w:rPr>
  </w:style>
  <w:style w:type="character" w:customStyle="1" w:styleId="Overskrift1Tegn">
    <w:name w:val="Overskrift 1 Tegn"/>
    <w:link w:val="Overskrift1"/>
    <w:rsid w:val="00C87BD3"/>
    <w:rPr>
      <w:rFonts w:ascii="Open Sans" w:eastAsia="Times New Roman" w:hAnsi="Open Sans"/>
      <w:b/>
      <w:kern w:val="28"/>
      <w:sz w:val="32"/>
      <w:szCs w:val="22"/>
    </w:rPr>
  </w:style>
  <w:style w:type="character" w:customStyle="1" w:styleId="Overskrift2Tegn">
    <w:name w:val="Overskrift 2 Tegn"/>
    <w:link w:val="Overskrift2"/>
    <w:rsid w:val="00C87BD3"/>
    <w:rPr>
      <w:rFonts w:ascii="Open Sans" w:eastAsia="Times New Roman" w:hAnsi="Open Sans"/>
      <w:b/>
      <w:spacing w:val="4"/>
      <w:kern w:val="28"/>
      <w:sz w:val="28"/>
      <w:szCs w:val="22"/>
    </w:rPr>
  </w:style>
  <w:style w:type="paragraph" w:styleId="Liste">
    <w:name w:val="List"/>
    <w:basedOn w:val="Nummerertliste"/>
    <w:qFormat/>
    <w:rsid w:val="00C87BD3"/>
    <w:pPr>
      <w:numPr>
        <w:numId w:val="19"/>
      </w:numPr>
      <w:ind w:left="397" w:hanging="397"/>
      <w:contextualSpacing/>
    </w:pPr>
    <w:rPr>
      <w:spacing w:val="4"/>
    </w:rPr>
  </w:style>
  <w:style w:type="paragraph" w:customStyle="1" w:styleId="avsnitt-undertittel">
    <w:name w:val="avsnitt-undertittel"/>
    <w:basedOn w:val="Undertittel"/>
    <w:next w:val="Normal"/>
    <w:rsid w:val="00C87BD3"/>
    <w:pPr>
      <w:spacing w:line="240" w:lineRule="auto"/>
    </w:pPr>
    <w:rPr>
      <w:rFonts w:eastAsia="Batang"/>
      <w:b w:val="0"/>
      <w:i/>
      <w:sz w:val="24"/>
      <w:szCs w:val="20"/>
    </w:rPr>
  </w:style>
  <w:style w:type="paragraph" w:customStyle="1" w:styleId="Normal--start">
    <w:name w:val="Normal--start"/>
    <w:basedOn w:val="Normal"/>
    <w:next w:val="Normal"/>
    <w:uiPriority w:val="99"/>
    <w:pPr>
      <w:spacing w:before="0"/>
    </w:pPr>
  </w:style>
  <w:style w:type="paragraph" w:customStyle="1" w:styleId="tabell-tittel">
    <w:name w:val="tabell-tittel"/>
    <w:basedOn w:val="Normal"/>
    <w:next w:val="Normal"/>
    <w:rsid w:val="00C87BD3"/>
    <w:pPr>
      <w:keepNext/>
      <w:keepLines/>
      <w:numPr>
        <w:ilvl w:val="6"/>
        <w:numId w:val="18"/>
      </w:numPr>
      <w:spacing w:before="240"/>
    </w:pPr>
    <w:rPr>
      <w:spacing w:val="4"/>
      <w:sz w:val="28"/>
    </w:rPr>
  </w:style>
  <w:style w:type="paragraph" w:customStyle="1" w:styleId="Kilde">
    <w:name w:val="Kilde"/>
    <w:basedOn w:val="Normal"/>
    <w:next w:val="Normal"/>
    <w:rsid w:val="00C87BD3"/>
    <w:pPr>
      <w:spacing w:after="240"/>
    </w:pPr>
    <w:rPr>
      <w:spacing w:val="4"/>
      <w:sz w:val="18"/>
    </w:rPr>
  </w:style>
  <w:style w:type="paragraph" w:customStyle="1" w:styleId="figur-noter">
    <w:name w:val="figur-noter"/>
    <w:basedOn w:val="Kilde"/>
    <w:next w:val="Normal"/>
    <w:uiPriority w:val="99"/>
    <w:pPr>
      <w:tabs>
        <w:tab w:val="left" w:pos="170"/>
      </w:tabs>
    </w:pPr>
  </w:style>
  <w:style w:type="paragraph" w:customStyle="1" w:styleId="Note">
    <w:name w:val="Note"/>
    <w:basedOn w:val="Normal"/>
    <w:qFormat/>
    <w:rsid w:val="00C87BD3"/>
    <w:rPr>
      <w:sz w:val="18"/>
    </w:rPr>
  </w:style>
  <w:style w:type="paragraph" w:customStyle="1" w:styleId="figur-tittel">
    <w:name w:val="figur-tittel"/>
    <w:basedOn w:val="Normal"/>
    <w:next w:val="Normal"/>
    <w:rsid w:val="00C87BD3"/>
    <w:pPr>
      <w:numPr>
        <w:ilvl w:val="5"/>
        <w:numId w:val="18"/>
      </w:numPr>
    </w:pPr>
    <w:rPr>
      <w:spacing w:val="4"/>
      <w:sz w:val="28"/>
    </w:rPr>
  </w:style>
  <w:style w:type="paragraph" w:customStyle="1" w:styleId="avsnitt-tittel">
    <w:name w:val="avsnitt-tittel"/>
    <w:basedOn w:val="Undertittel"/>
    <w:next w:val="Normal"/>
    <w:rsid w:val="00C87BD3"/>
    <w:rPr>
      <w:b w:val="0"/>
    </w:rPr>
  </w:style>
  <w:style w:type="paragraph" w:customStyle="1" w:styleId="UnOverskrift1">
    <w:name w:val="UnOverskrift 1"/>
    <w:basedOn w:val="Overskrift1"/>
    <w:next w:val="Normal"/>
    <w:qFormat/>
    <w:rsid w:val="00C87BD3"/>
    <w:pPr>
      <w:numPr>
        <w:numId w:val="0"/>
      </w:numPr>
    </w:pPr>
  </w:style>
  <w:style w:type="paragraph" w:customStyle="1" w:styleId="opplisting">
    <w:name w:val="opplisting"/>
    <w:basedOn w:val="Liste"/>
    <w:qFormat/>
    <w:rsid w:val="00C87BD3"/>
    <w:pPr>
      <w:numPr>
        <w:numId w:val="0"/>
      </w:numPr>
      <w:tabs>
        <w:tab w:val="left" w:pos="397"/>
      </w:tabs>
    </w:pPr>
    <w:rPr>
      <w:rFonts w:cs="Times New Roman"/>
    </w:rPr>
  </w:style>
  <w:style w:type="paragraph" w:customStyle="1" w:styleId="Normaltabell">
    <w:name w:val="Normal tabell"/>
    <w:basedOn w:val="Normal"/>
    <w:uiPriority w:val="99"/>
    <w:pPr>
      <w:spacing w:before="0" w:line="264" w:lineRule="auto"/>
    </w:pPr>
    <w:rPr>
      <w:sz w:val="18"/>
      <w:szCs w:val="18"/>
    </w:rPr>
  </w:style>
  <w:style w:type="paragraph" w:customStyle="1" w:styleId="tittel-ramme">
    <w:name w:val="tittel-ramme"/>
    <w:basedOn w:val="Normal"/>
    <w:next w:val="Normal"/>
    <w:rsid w:val="00C87BD3"/>
    <w:pPr>
      <w:keepNext/>
      <w:keepLines/>
      <w:numPr>
        <w:ilvl w:val="7"/>
        <w:numId w:val="18"/>
      </w:numPr>
      <w:spacing w:before="360" w:after="80"/>
      <w:jc w:val="center"/>
    </w:pPr>
    <w:rPr>
      <w:b/>
      <w:spacing w:val="4"/>
      <w:sz w:val="24"/>
    </w:rPr>
  </w:style>
  <w:style w:type="paragraph" w:styleId="Fotnotetekst">
    <w:name w:val="footnote text"/>
    <w:basedOn w:val="Normal"/>
    <w:link w:val="FotnotetekstTegn"/>
    <w:rsid w:val="00C87BD3"/>
    <w:rPr>
      <w:spacing w:val="4"/>
    </w:rPr>
  </w:style>
  <w:style w:type="character" w:customStyle="1" w:styleId="FotnotetekstTegn">
    <w:name w:val="Fotnotetekst Tegn"/>
    <w:link w:val="Fotnotetekst"/>
    <w:rsid w:val="00C87BD3"/>
    <w:rPr>
      <w:rFonts w:ascii="Open Sans" w:eastAsia="Times New Roman" w:hAnsi="Open Sans"/>
      <w:spacing w:val="4"/>
      <w:kern w:val="0"/>
      <w:sz w:val="22"/>
      <w:szCs w:val="22"/>
    </w:rPr>
  </w:style>
  <w:style w:type="character" w:customStyle="1" w:styleId="Overskrift3Tegn">
    <w:name w:val="Overskrift 3 Tegn"/>
    <w:link w:val="Overskrift3"/>
    <w:rsid w:val="00C87BD3"/>
    <w:rPr>
      <w:rFonts w:ascii="Open Sans" w:eastAsia="Times New Roman" w:hAnsi="Open Sans"/>
      <w:b/>
      <w:kern w:val="0"/>
      <w:sz w:val="22"/>
      <w:szCs w:val="22"/>
    </w:rPr>
  </w:style>
  <w:style w:type="character" w:styleId="Hyperkobling">
    <w:name w:val="Hyperlink"/>
    <w:uiPriority w:val="99"/>
    <w:unhideWhenUsed/>
    <w:rsid w:val="00C87BD3"/>
    <w:rPr>
      <w:color w:val="0563C1"/>
      <w:u w:val="single"/>
    </w:rPr>
  </w:style>
  <w:style w:type="character" w:customStyle="1" w:styleId="skrift-hevet">
    <w:name w:val="skrift-hevet"/>
    <w:rsid w:val="00C87BD3"/>
    <w:rPr>
      <w:sz w:val="20"/>
      <w:vertAlign w:val="superscript"/>
    </w:rPr>
  </w:style>
  <w:style w:type="character" w:customStyle="1" w:styleId="halvfet">
    <w:name w:val="halvfet"/>
    <w:rsid w:val="00C87BD3"/>
    <w:rPr>
      <w:b/>
    </w:rPr>
  </w:style>
  <w:style w:type="character" w:customStyle="1" w:styleId="kursiv">
    <w:name w:val="kursiv"/>
    <w:rsid w:val="00C87BD3"/>
    <w:rPr>
      <w:i/>
    </w:rPr>
  </w:style>
  <w:style w:type="character" w:customStyle="1" w:styleId="WordImportedListStyle2StylesforWordRTFImportedLists">
    <w:name w:val="Word Imported List Style2 (Styles for Word/RTF Imported Lists)"/>
    <w:uiPriority w:val="99"/>
    <w:rPr>
      <w:rFonts w:ascii="Arial" w:hAnsi="Arial" w:cs="Arial"/>
      <w:w w:val="100"/>
    </w:rPr>
  </w:style>
  <w:style w:type="character" w:customStyle="1" w:styleId="Overskrift4Tegn">
    <w:name w:val="Overskrift 4 Tegn"/>
    <w:link w:val="Overskrift4"/>
    <w:rsid w:val="00C87BD3"/>
    <w:rPr>
      <w:rFonts w:ascii="Open Sans" w:eastAsia="Times New Roman" w:hAnsi="Open Sans"/>
      <w:i/>
      <w:spacing w:val="4"/>
      <w:kern w:val="28"/>
      <w:sz w:val="22"/>
      <w:szCs w:val="22"/>
    </w:rPr>
  </w:style>
  <w:style w:type="character" w:customStyle="1" w:styleId="Overskrift5Tegn">
    <w:name w:val="Overskrift 5 Tegn"/>
    <w:link w:val="Overskrift5"/>
    <w:rsid w:val="00C87BD3"/>
    <w:rPr>
      <w:rFonts w:ascii="Open Sans" w:eastAsia="Times New Roman" w:hAnsi="Open Sans"/>
      <w:kern w:val="28"/>
      <w:sz w:val="22"/>
      <w:szCs w:val="22"/>
    </w:rPr>
  </w:style>
  <w:style w:type="character" w:customStyle="1" w:styleId="Overskrift6Tegn">
    <w:name w:val="Overskrift 6 Tegn"/>
    <w:link w:val="Overskrift6"/>
    <w:rsid w:val="00C87BD3"/>
    <w:rPr>
      <w:rFonts w:ascii="Open Sans" w:eastAsia="Times New Roman" w:hAnsi="Open Sans"/>
      <w:i/>
      <w:kern w:val="0"/>
      <w:sz w:val="22"/>
      <w:szCs w:val="22"/>
    </w:rPr>
  </w:style>
  <w:style w:type="character" w:customStyle="1" w:styleId="Overskrift7Tegn">
    <w:name w:val="Overskrift 7 Tegn"/>
    <w:link w:val="Overskrift7"/>
    <w:rsid w:val="00C87BD3"/>
    <w:rPr>
      <w:rFonts w:ascii="Open Sans" w:eastAsia="Times New Roman" w:hAnsi="Open Sans"/>
      <w:kern w:val="0"/>
      <w:sz w:val="22"/>
      <w:szCs w:val="22"/>
    </w:rPr>
  </w:style>
  <w:style w:type="character" w:customStyle="1" w:styleId="Overskrift8Tegn">
    <w:name w:val="Overskrift 8 Tegn"/>
    <w:link w:val="Overskrift8"/>
    <w:rsid w:val="00C87BD3"/>
    <w:rPr>
      <w:rFonts w:ascii="Open Sans" w:eastAsia="Times New Roman" w:hAnsi="Open Sans"/>
      <w:i/>
      <w:kern w:val="0"/>
      <w:sz w:val="22"/>
      <w:szCs w:val="22"/>
    </w:rPr>
  </w:style>
  <w:style w:type="character" w:customStyle="1" w:styleId="Overskrift9Tegn">
    <w:name w:val="Overskrift 9 Tegn"/>
    <w:link w:val="Overskrift9"/>
    <w:rsid w:val="00C87BD3"/>
    <w:rPr>
      <w:rFonts w:ascii="Open Sans" w:eastAsia="Times New Roman" w:hAnsi="Open Sans"/>
      <w:b/>
      <w:i/>
      <w:kern w:val="0"/>
      <w:sz w:val="18"/>
      <w:szCs w:val="22"/>
    </w:rPr>
  </w:style>
  <w:style w:type="paragraph" w:customStyle="1" w:styleId="alfaliste">
    <w:name w:val="alfaliste"/>
    <w:basedOn w:val="Nummerertliste"/>
    <w:rsid w:val="00C87BD3"/>
    <w:pPr>
      <w:numPr>
        <w:numId w:val="26"/>
      </w:numPr>
    </w:pPr>
    <w:rPr>
      <w:spacing w:val="4"/>
    </w:rPr>
  </w:style>
  <w:style w:type="paragraph" w:customStyle="1" w:styleId="alfaliste2">
    <w:name w:val="alfaliste 2"/>
    <w:basedOn w:val="alfaliste"/>
    <w:rsid w:val="00C87BD3"/>
    <w:pPr>
      <w:numPr>
        <w:ilvl w:val="1"/>
      </w:numPr>
    </w:pPr>
  </w:style>
  <w:style w:type="paragraph" w:customStyle="1" w:styleId="alfaliste3">
    <w:name w:val="alfaliste 3"/>
    <w:basedOn w:val="alfaliste"/>
    <w:autoRedefine/>
    <w:qFormat/>
    <w:rsid w:val="00C87BD3"/>
    <w:pPr>
      <w:numPr>
        <w:ilvl w:val="2"/>
      </w:numPr>
    </w:pPr>
  </w:style>
  <w:style w:type="paragraph" w:customStyle="1" w:styleId="alfaliste4">
    <w:name w:val="alfaliste 4"/>
    <w:basedOn w:val="alfaliste"/>
    <w:qFormat/>
    <w:rsid w:val="00C87BD3"/>
    <w:pPr>
      <w:numPr>
        <w:ilvl w:val="3"/>
      </w:numPr>
    </w:pPr>
  </w:style>
  <w:style w:type="paragraph" w:customStyle="1" w:styleId="alfaliste5">
    <w:name w:val="alfaliste 5"/>
    <w:basedOn w:val="alfaliste"/>
    <w:qFormat/>
    <w:rsid w:val="00C87BD3"/>
    <w:pPr>
      <w:numPr>
        <w:ilvl w:val="4"/>
      </w:numPr>
    </w:pPr>
  </w:style>
  <w:style w:type="paragraph" w:customStyle="1" w:styleId="avsnitt-under-undertittel">
    <w:name w:val="avsnitt-under-undertittel"/>
    <w:basedOn w:val="Undertittel"/>
    <w:next w:val="Normal"/>
    <w:rsid w:val="00C87BD3"/>
    <w:pPr>
      <w:spacing w:line="240" w:lineRule="auto"/>
    </w:pPr>
    <w:rPr>
      <w:rFonts w:eastAsia="Batang"/>
      <w:b w:val="0"/>
      <w:i/>
      <w:sz w:val="22"/>
      <w:szCs w:val="20"/>
    </w:rPr>
  </w:style>
  <w:style w:type="paragraph" w:customStyle="1" w:styleId="Def">
    <w:name w:val="Def"/>
    <w:basedOn w:val="Normal"/>
    <w:qFormat/>
    <w:rsid w:val="00C87BD3"/>
  </w:style>
  <w:style w:type="paragraph" w:customStyle="1" w:styleId="figur-beskr">
    <w:name w:val="figur-beskr"/>
    <w:basedOn w:val="Normal"/>
    <w:next w:val="Normal"/>
    <w:rsid w:val="00C87BD3"/>
    <w:rPr>
      <w:spacing w:val="4"/>
    </w:rPr>
  </w:style>
  <w:style w:type="paragraph" w:customStyle="1" w:styleId="hengende-innrykk">
    <w:name w:val="hengende-innrykk"/>
    <w:basedOn w:val="Normal"/>
    <w:next w:val="Normal"/>
    <w:rsid w:val="00C87BD3"/>
    <w:pPr>
      <w:ind w:left="1418" w:hanging="1418"/>
    </w:pPr>
    <w:rPr>
      <w:spacing w:val="4"/>
    </w:rPr>
  </w:style>
  <w:style w:type="character" w:customStyle="1" w:styleId="l-endring">
    <w:name w:val="l-endring"/>
    <w:rsid w:val="00C87BD3"/>
    <w:rPr>
      <w:i/>
    </w:rPr>
  </w:style>
  <w:style w:type="paragraph" w:customStyle="1" w:styleId="l-lovdeltit">
    <w:name w:val="l-lovdeltit"/>
    <w:basedOn w:val="Normal"/>
    <w:next w:val="Normal"/>
    <w:rsid w:val="00C87BD3"/>
    <w:pPr>
      <w:keepNext/>
      <w:spacing w:before="120" w:after="60"/>
    </w:pPr>
    <w:rPr>
      <w:b/>
    </w:rPr>
  </w:style>
  <w:style w:type="paragraph" w:customStyle="1" w:styleId="l-lovkap">
    <w:name w:val="l-lovkap"/>
    <w:basedOn w:val="Normal"/>
    <w:next w:val="Normal"/>
    <w:rsid w:val="00C87BD3"/>
    <w:pPr>
      <w:keepNext/>
      <w:spacing w:before="240" w:after="40"/>
    </w:pPr>
    <w:rPr>
      <w:b/>
      <w:spacing w:val="4"/>
    </w:rPr>
  </w:style>
  <w:style w:type="paragraph" w:customStyle="1" w:styleId="l-lovtit">
    <w:name w:val="l-lovtit"/>
    <w:basedOn w:val="Normal"/>
    <w:next w:val="Normal"/>
    <w:rsid w:val="00C87BD3"/>
    <w:pPr>
      <w:keepNext/>
      <w:spacing w:before="120" w:after="60"/>
    </w:pPr>
    <w:rPr>
      <w:b/>
      <w:spacing w:val="4"/>
    </w:rPr>
  </w:style>
  <w:style w:type="paragraph" w:customStyle="1" w:styleId="l-paragraf">
    <w:name w:val="l-paragraf"/>
    <w:basedOn w:val="Normal"/>
    <w:next w:val="Normal"/>
    <w:rsid w:val="00C87BD3"/>
    <w:pPr>
      <w:spacing w:before="180" w:after="0"/>
    </w:pPr>
    <w:rPr>
      <w:rFonts w:ascii="Times New Roman" w:hAnsi="Times New Roman"/>
      <w:i/>
      <w:spacing w:val="4"/>
    </w:rPr>
  </w:style>
  <w:style w:type="paragraph" w:customStyle="1" w:styleId="Ramme-slutt">
    <w:name w:val="Ramme-slutt"/>
    <w:basedOn w:val="Normal"/>
    <w:qFormat/>
    <w:rsid w:val="00C87BD3"/>
    <w:rPr>
      <w:b/>
      <w:color w:val="C00000"/>
    </w:rPr>
  </w:style>
  <w:style w:type="paragraph" w:customStyle="1" w:styleId="romertallliste">
    <w:name w:val="romertall liste"/>
    <w:basedOn w:val="Normal"/>
    <w:qFormat/>
    <w:rsid w:val="00C87BD3"/>
    <w:pPr>
      <w:numPr>
        <w:numId w:val="25"/>
      </w:numPr>
      <w:spacing w:before="0" w:after="0"/>
    </w:pPr>
    <w:rPr>
      <w:rFonts w:eastAsia="Batang"/>
      <w:spacing w:val="4"/>
      <w:szCs w:val="20"/>
    </w:rPr>
  </w:style>
  <w:style w:type="paragraph" w:customStyle="1" w:styleId="romertallliste2">
    <w:name w:val="romertall liste 2"/>
    <w:basedOn w:val="romertallliste"/>
    <w:qFormat/>
    <w:rsid w:val="00C87BD3"/>
    <w:pPr>
      <w:numPr>
        <w:ilvl w:val="1"/>
      </w:numPr>
    </w:pPr>
  </w:style>
  <w:style w:type="paragraph" w:customStyle="1" w:styleId="romertallliste3">
    <w:name w:val="romertall liste 3"/>
    <w:basedOn w:val="romertallliste"/>
    <w:qFormat/>
    <w:rsid w:val="00C87BD3"/>
    <w:pPr>
      <w:numPr>
        <w:ilvl w:val="2"/>
      </w:numPr>
    </w:pPr>
  </w:style>
  <w:style w:type="paragraph" w:customStyle="1" w:styleId="romertallliste4">
    <w:name w:val="romertall liste 4"/>
    <w:basedOn w:val="romertallliste"/>
    <w:qFormat/>
    <w:rsid w:val="00C87BD3"/>
    <w:pPr>
      <w:numPr>
        <w:ilvl w:val="3"/>
      </w:numPr>
    </w:pPr>
  </w:style>
  <w:style w:type="character" w:customStyle="1" w:styleId="skrift-senket">
    <w:name w:val="skrift-senket"/>
    <w:rsid w:val="00C87BD3"/>
    <w:rPr>
      <w:sz w:val="20"/>
      <w:vertAlign w:val="subscript"/>
    </w:rPr>
  </w:style>
  <w:style w:type="character" w:customStyle="1" w:styleId="sperret">
    <w:name w:val="sperret"/>
    <w:rsid w:val="00C87BD3"/>
    <w:rPr>
      <w:spacing w:val="30"/>
    </w:rPr>
  </w:style>
  <w:style w:type="character" w:customStyle="1" w:styleId="Stikkord">
    <w:name w:val="Stikkord"/>
    <w:basedOn w:val="Standardskriftforavsnitt"/>
    <w:rsid w:val="00C87BD3"/>
  </w:style>
  <w:style w:type="paragraph" w:customStyle="1" w:styleId="Tabellnavn">
    <w:name w:val="Tabellnavn"/>
    <w:basedOn w:val="Normal"/>
    <w:qFormat/>
    <w:rsid w:val="00C87BD3"/>
    <w:rPr>
      <w:rFonts w:ascii="Times New Roman" w:hAnsi="Times New Roman"/>
      <w:vanish/>
      <w:color w:val="00B050"/>
    </w:rPr>
  </w:style>
  <w:style w:type="paragraph" w:customStyle="1" w:styleId="Term">
    <w:name w:val="Term"/>
    <w:basedOn w:val="Normal"/>
    <w:qFormat/>
    <w:rsid w:val="00C87BD3"/>
  </w:style>
  <w:style w:type="table" w:customStyle="1" w:styleId="Tabell-VM">
    <w:name w:val="Tabell-VM"/>
    <w:basedOn w:val="Tabelltemaer"/>
    <w:uiPriority w:val="99"/>
    <w:qFormat/>
    <w:rsid w:val="00C87BD3"/>
    <w:tblPr/>
    <w:tcPr>
      <w:shd w:val="clear" w:color="auto" w:fill="auto"/>
    </w:tcPr>
    <w:tblStylePr w:type="firstRow">
      <w:tblPr/>
      <w:tcPr>
        <w:shd w:val="clear" w:color="auto" w:fill="DEEAF6"/>
      </w:tcPr>
    </w:tblStylePr>
  </w:style>
  <w:style w:type="table" w:styleId="Tabelltemaer">
    <w:name w:val="Table Theme"/>
    <w:basedOn w:val="Vanligtabell"/>
    <w:uiPriority w:val="99"/>
    <w:semiHidden/>
    <w:unhideWhenUsed/>
    <w:rsid w:val="00C87BD3"/>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87BD3"/>
    <w:tblPr/>
    <w:tcPr>
      <w:shd w:val="clear" w:color="auto" w:fill="auto"/>
    </w:tcPr>
    <w:tblStylePr w:type="firstRow">
      <w:tblPr/>
      <w:tcPr>
        <w:shd w:val="clear" w:color="auto" w:fill="DEEAF6"/>
      </w:tcPr>
    </w:tblStylePr>
  </w:style>
  <w:style w:type="table" w:customStyle="1" w:styleId="SbudTabell-0">
    <w:name w:val="SbudTabell-0"/>
    <w:basedOn w:val="Vanligtabell"/>
    <w:uiPriority w:val="99"/>
    <w:qFormat/>
    <w:rsid w:val="00C87BD3"/>
    <w:pPr>
      <w:spacing w:after="0" w:line="240" w:lineRule="auto"/>
    </w:pPr>
    <w:rPr>
      <w:rFonts w:eastAsia="Calibri"/>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87BD3"/>
    <w:pPr>
      <w:spacing w:after="0" w:line="240" w:lineRule="auto"/>
    </w:pPr>
    <w:rPr>
      <w:rFonts w:ascii="Times New Roman" w:eastAsia="Calibri" w:hAnsi="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cPr>
    </w:tblStylePr>
  </w:style>
  <w:style w:type="table" w:customStyle="1" w:styleId="StandardTabell">
    <w:name w:val="StandardTabell"/>
    <w:basedOn w:val="Vanligtabell"/>
    <w:uiPriority w:val="99"/>
    <w:qFormat/>
    <w:rsid w:val="00C87BD3"/>
    <w:pPr>
      <w:spacing w:after="0" w:line="240" w:lineRule="auto"/>
    </w:pPr>
    <w:rPr>
      <w:rFonts w:eastAsia="Calibri"/>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C87BD3"/>
    <w:pPr>
      <w:spacing w:after="0" w:line="240" w:lineRule="auto"/>
    </w:pPr>
    <w:rPr>
      <w:rFonts w:eastAsia="Calibri"/>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87BD3"/>
    <w:pPr>
      <w:numPr>
        <w:numId w:val="17"/>
      </w:numPr>
    </w:pPr>
  </w:style>
  <w:style w:type="paragraph" w:customStyle="1" w:styleId="Figur">
    <w:name w:val="Figur"/>
    <w:basedOn w:val="Normal"/>
    <w:rsid w:val="00C87BD3"/>
    <w:pPr>
      <w:suppressAutoHyphens/>
      <w:spacing w:before="400" w:line="240" w:lineRule="auto"/>
      <w:jc w:val="center"/>
    </w:pPr>
    <w:rPr>
      <w:b/>
      <w:color w:val="FF0000"/>
    </w:rPr>
  </w:style>
  <w:style w:type="paragraph" w:customStyle="1" w:styleId="l-ledd">
    <w:name w:val="l-ledd"/>
    <w:basedOn w:val="Normal"/>
    <w:qFormat/>
    <w:rsid w:val="00C87BD3"/>
    <w:pPr>
      <w:spacing w:after="0"/>
      <w:ind w:firstLine="397"/>
    </w:pPr>
    <w:rPr>
      <w:rFonts w:ascii="Times New Roman" w:hAnsi="Times New Roman"/>
      <w:spacing w:val="4"/>
    </w:rPr>
  </w:style>
  <w:style w:type="paragraph" w:customStyle="1" w:styleId="l-punktum">
    <w:name w:val="l-punktum"/>
    <w:basedOn w:val="Normal"/>
    <w:qFormat/>
    <w:rsid w:val="00C87BD3"/>
    <w:pPr>
      <w:spacing w:after="0"/>
    </w:pPr>
    <w:rPr>
      <w:spacing w:val="4"/>
    </w:rPr>
  </w:style>
  <w:style w:type="paragraph" w:customStyle="1" w:styleId="l-tit-endr-lovkap">
    <w:name w:val="l-tit-endr-lovkap"/>
    <w:basedOn w:val="Normal"/>
    <w:qFormat/>
    <w:rsid w:val="00C87BD3"/>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C87BD3"/>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C87BD3"/>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C87BD3"/>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C87BD3"/>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C87BD3"/>
  </w:style>
  <w:style w:type="paragraph" w:customStyle="1" w:styleId="l-alfaliste">
    <w:name w:val="l-alfaliste"/>
    <w:basedOn w:val="alfaliste"/>
    <w:qFormat/>
    <w:rsid w:val="00C87BD3"/>
    <w:pPr>
      <w:numPr>
        <w:numId w:val="0"/>
      </w:numPr>
    </w:pPr>
    <w:rPr>
      <w:rFonts w:eastAsia="Times New Roman"/>
    </w:rPr>
  </w:style>
  <w:style w:type="numbering" w:customStyle="1" w:styleId="AlfaListeStil">
    <w:name w:val="AlfaListeStil"/>
    <w:uiPriority w:val="99"/>
    <w:rsid w:val="00C87BD3"/>
    <w:pPr>
      <w:numPr>
        <w:numId w:val="26"/>
      </w:numPr>
    </w:pPr>
  </w:style>
  <w:style w:type="paragraph" w:customStyle="1" w:styleId="l-alfaliste2">
    <w:name w:val="l-alfaliste 2"/>
    <w:basedOn w:val="alfaliste2"/>
    <w:qFormat/>
    <w:rsid w:val="00C87BD3"/>
    <w:pPr>
      <w:numPr>
        <w:numId w:val="0"/>
      </w:numPr>
    </w:pPr>
  </w:style>
  <w:style w:type="paragraph" w:customStyle="1" w:styleId="l-alfaliste3">
    <w:name w:val="l-alfaliste 3"/>
    <w:basedOn w:val="alfaliste3"/>
    <w:qFormat/>
    <w:rsid w:val="00C87BD3"/>
    <w:pPr>
      <w:numPr>
        <w:numId w:val="0"/>
      </w:numPr>
    </w:pPr>
  </w:style>
  <w:style w:type="paragraph" w:customStyle="1" w:styleId="l-alfaliste4">
    <w:name w:val="l-alfaliste 4"/>
    <w:basedOn w:val="alfaliste4"/>
    <w:qFormat/>
    <w:rsid w:val="00C87BD3"/>
    <w:pPr>
      <w:numPr>
        <w:numId w:val="0"/>
      </w:numPr>
    </w:pPr>
  </w:style>
  <w:style w:type="paragraph" w:customStyle="1" w:styleId="l-alfaliste5">
    <w:name w:val="l-alfaliste 5"/>
    <w:basedOn w:val="alfaliste5"/>
    <w:qFormat/>
    <w:rsid w:val="00C87BD3"/>
    <w:pPr>
      <w:numPr>
        <w:numId w:val="0"/>
      </w:numPr>
    </w:pPr>
  </w:style>
  <w:style w:type="numbering" w:customStyle="1" w:styleId="l-AlfaListeStil">
    <w:name w:val="l-AlfaListeStil"/>
    <w:uiPriority w:val="99"/>
    <w:rsid w:val="00C87BD3"/>
  </w:style>
  <w:style w:type="numbering" w:customStyle="1" w:styleId="l-NummerertListeStil">
    <w:name w:val="l-NummerertListeStil"/>
    <w:uiPriority w:val="99"/>
    <w:rsid w:val="00C87BD3"/>
    <w:pPr>
      <w:numPr>
        <w:numId w:val="7"/>
      </w:numPr>
    </w:pPr>
  </w:style>
  <w:style w:type="numbering" w:customStyle="1" w:styleId="NrListeStil">
    <w:name w:val="NrListeStil"/>
    <w:uiPriority w:val="99"/>
    <w:rsid w:val="00C87BD3"/>
    <w:pPr>
      <w:numPr>
        <w:numId w:val="8"/>
      </w:numPr>
    </w:pPr>
  </w:style>
  <w:style w:type="numbering" w:customStyle="1" w:styleId="OpplistingListeStil">
    <w:name w:val="OpplistingListeStil"/>
    <w:uiPriority w:val="99"/>
    <w:rsid w:val="00C87BD3"/>
    <w:pPr>
      <w:numPr>
        <w:numId w:val="24"/>
      </w:numPr>
    </w:pPr>
  </w:style>
  <w:style w:type="numbering" w:customStyle="1" w:styleId="OverskrifterListeStil">
    <w:name w:val="OverskrifterListeStil"/>
    <w:uiPriority w:val="99"/>
    <w:rsid w:val="00C87BD3"/>
    <w:pPr>
      <w:numPr>
        <w:numId w:val="9"/>
      </w:numPr>
    </w:pPr>
  </w:style>
  <w:style w:type="numbering" w:customStyle="1" w:styleId="RomListeStil">
    <w:name w:val="RomListeStil"/>
    <w:uiPriority w:val="99"/>
    <w:rsid w:val="00C87BD3"/>
    <w:pPr>
      <w:numPr>
        <w:numId w:val="10"/>
      </w:numPr>
    </w:pPr>
  </w:style>
  <w:style w:type="numbering" w:customStyle="1" w:styleId="StrekListeStil">
    <w:name w:val="StrekListeStil"/>
    <w:uiPriority w:val="99"/>
    <w:rsid w:val="00C87BD3"/>
    <w:pPr>
      <w:numPr>
        <w:numId w:val="11"/>
      </w:numPr>
    </w:pPr>
  </w:style>
  <w:style w:type="paragraph" w:customStyle="1" w:styleId="romertallliste5">
    <w:name w:val="romertall liste 5"/>
    <w:basedOn w:val="romertallliste"/>
    <w:qFormat/>
    <w:rsid w:val="00C87BD3"/>
    <w:pPr>
      <w:numPr>
        <w:ilvl w:val="4"/>
      </w:numPr>
    </w:pPr>
  </w:style>
  <w:style w:type="paragraph" w:customStyle="1" w:styleId="opplisting2">
    <w:name w:val="opplisting 2"/>
    <w:basedOn w:val="opplisting"/>
    <w:qFormat/>
    <w:rsid w:val="00C87BD3"/>
    <w:pPr>
      <w:ind w:left="397"/>
    </w:pPr>
    <w:rPr>
      <w:lang w:val="en-US"/>
    </w:rPr>
  </w:style>
  <w:style w:type="paragraph" w:customStyle="1" w:styleId="opplisting3">
    <w:name w:val="opplisting 3"/>
    <w:basedOn w:val="opplisting"/>
    <w:qFormat/>
    <w:rsid w:val="00C87BD3"/>
    <w:pPr>
      <w:ind w:left="794"/>
    </w:pPr>
  </w:style>
  <w:style w:type="paragraph" w:customStyle="1" w:styleId="opplisting4">
    <w:name w:val="opplisting 4"/>
    <w:basedOn w:val="opplisting"/>
    <w:qFormat/>
    <w:rsid w:val="00C87BD3"/>
    <w:pPr>
      <w:ind w:left="1191"/>
    </w:pPr>
  </w:style>
  <w:style w:type="paragraph" w:customStyle="1" w:styleId="opplisting5">
    <w:name w:val="opplisting 5"/>
    <w:basedOn w:val="opplisting"/>
    <w:qFormat/>
    <w:rsid w:val="00C87BD3"/>
    <w:pPr>
      <w:ind w:left="1588"/>
    </w:pPr>
  </w:style>
  <w:style w:type="paragraph" w:customStyle="1" w:styleId="friliste">
    <w:name w:val="friliste"/>
    <w:basedOn w:val="Normal"/>
    <w:qFormat/>
    <w:rsid w:val="00C87BD3"/>
    <w:pPr>
      <w:tabs>
        <w:tab w:val="left" w:pos="397"/>
      </w:tabs>
      <w:spacing w:after="0"/>
      <w:ind w:left="397" w:hanging="397"/>
    </w:pPr>
  </w:style>
  <w:style w:type="paragraph" w:customStyle="1" w:styleId="friliste2">
    <w:name w:val="friliste 2"/>
    <w:basedOn w:val="friliste"/>
    <w:qFormat/>
    <w:rsid w:val="00C87BD3"/>
    <w:pPr>
      <w:tabs>
        <w:tab w:val="left" w:pos="794"/>
      </w:tabs>
      <w:spacing w:before="0"/>
      <w:ind w:left="794"/>
    </w:pPr>
  </w:style>
  <w:style w:type="paragraph" w:customStyle="1" w:styleId="friliste3">
    <w:name w:val="friliste 3"/>
    <w:basedOn w:val="friliste"/>
    <w:qFormat/>
    <w:rsid w:val="00C87BD3"/>
    <w:pPr>
      <w:tabs>
        <w:tab w:val="left" w:pos="1191"/>
      </w:tabs>
      <w:spacing w:before="0"/>
      <w:ind w:left="1191"/>
    </w:pPr>
  </w:style>
  <w:style w:type="paragraph" w:customStyle="1" w:styleId="friliste4">
    <w:name w:val="friliste 4"/>
    <w:basedOn w:val="friliste"/>
    <w:qFormat/>
    <w:rsid w:val="00C87BD3"/>
    <w:pPr>
      <w:tabs>
        <w:tab w:val="left" w:pos="1588"/>
      </w:tabs>
      <w:spacing w:before="0"/>
      <w:ind w:left="1588"/>
    </w:pPr>
  </w:style>
  <w:style w:type="paragraph" w:customStyle="1" w:styleId="friliste5">
    <w:name w:val="friliste 5"/>
    <w:basedOn w:val="friliste"/>
    <w:qFormat/>
    <w:rsid w:val="00C87BD3"/>
    <w:pPr>
      <w:tabs>
        <w:tab w:val="left" w:pos="1985"/>
      </w:tabs>
      <w:spacing w:before="0"/>
      <w:ind w:left="1985"/>
    </w:pPr>
  </w:style>
  <w:style w:type="paragraph" w:customStyle="1" w:styleId="blokksit">
    <w:name w:val="blokksit"/>
    <w:basedOn w:val="Normal"/>
    <w:autoRedefine/>
    <w:qFormat/>
    <w:rsid w:val="00C87BD3"/>
    <w:pPr>
      <w:spacing w:line="240" w:lineRule="auto"/>
      <w:ind w:left="397"/>
    </w:pPr>
    <w:rPr>
      <w:spacing w:val="-2"/>
    </w:rPr>
  </w:style>
  <w:style w:type="character" w:customStyle="1" w:styleId="regular">
    <w:name w:val="regular"/>
    <w:uiPriority w:val="1"/>
    <w:qFormat/>
    <w:rsid w:val="00C87BD3"/>
    <w:rPr>
      <w:i/>
    </w:rPr>
  </w:style>
  <w:style w:type="character" w:customStyle="1" w:styleId="gjennomstreket">
    <w:name w:val="gjennomstreket"/>
    <w:uiPriority w:val="1"/>
    <w:rsid w:val="00C87BD3"/>
    <w:rPr>
      <w:strike/>
      <w:dstrike w:val="0"/>
    </w:rPr>
  </w:style>
  <w:style w:type="paragraph" w:customStyle="1" w:styleId="l-avsnitt">
    <w:name w:val="l-avsnitt"/>
    <w:basedOn w:val="l-lovkap"/>
    <w:qFormat/>
    <w:rsid w:val="00C87BD3"/>
    <w:rPr>
      <w:lang w:val="nn-NO"/>
    </w:rPr>
  </w:style>
  <w:style w:type="paragraph" w:customStyle="1" w:styleId="l-tit-endr-avsnitt">
    <w:name w:val="l-tit-endr-avsnitt"/>
    <w:basedOn w:val="l-tit-endr-lovkap"/>
    <w:qFormat/>
    <w:rsid w:val="00C87BD3"/>
  </w:style>
  <w:style w:type="paragraph" w:customStyle="1" w:styleId="Listebombe">
    <w:name w:val="Liste bombe"/>
    <w:basedOn w:val="Liste"/>
    <w:qFormat/>
    <w:rsid w:val="00C87BD3"/>
    <w:pPr>
      <w:numPr>
        <w:numId w:val="12"/>
      </w:numPr>
      <w:ind w:left="397" w:hanging="397"/>
    </w:pPr>
  </w:style>
  <w:style w:type="paragraph" w:customStyle="1" w:styleId="Listebombe2">
    <w:name w:val="Liste bombe 2"/>
    <w:basedOn w:val="Liste2"/>
    <w:qFormat/>
    <w:rsid w:val="00C87BD3"/>
    <w:pPr>
      <w:numPr>
        <w:numId w:val="13"/>
      </w:numPr>
      <w:ind w:left="794" w:hanging="397"/>
    </w:pPr>
  </w:style>
  <w:style w:type="paragraph" w:styleId="Liste2">
    <w:name w:val="List 2"/>
    <w:basedOn w:val="Liste"/>
    <w:qFormat/>
    <w:rsid w:val="00C87BD3"/>
    <w:pPr>
      <w:numPr>
        <w:numId w:val="20"/>
      </w:numPr>
      <w:ind w:left="794" w:hanging="397"/>
    </w:pPr>
  </w:style>
  <w:style w:type="paragraph" w:customStyle="1" w:styleId="Listebombe3">
    <w:name w:val="Liste bombe 3"/>
    <w:basedOn w:val="Liste3"/>
    <w:qFormat/>
    <w:rsid w:val="00C87BD3"/>
    <w:pPr>
      <w:numPr>
        <w:numId w:val="14"/>
      </w:numPr>
      <w:ind w:left="1191" w:hanging="397"/>
    </w:pPr>
  </w:style>
  <w:style w:type="paragraph" w:styleId="Liste3">
    <w:name w:val="List 3"/>
    <w:basedOn w:val="Liste"/>
    <w:qFormat/>
    <w:rsid w:val="00C87BD3"/>
    <w:pPr>
      <w:numPr>
        <w:numId w:val="21"/>
      </w:numPr>
      <w:ind w:left="1191" w:hanging="397"/>
    </w:pPr>
  </w:style>
  <w:style w:type="paragraph" w:customStyle="1" w:styleId="Listebombe4">
    <w:name w:val="Liste bombe 4"/>
    <w:basedOn w:val="Liste4"/>
    <w:qFormat/>
    <w:rsid w:val="00C87BD3"/>
    <w:pPr>
      <w:numPr>
        <w:numId w:val="15"/>
      </w:numPr>
      <w:ind w:left="1588" w:hanging="397"/>
    </w:pPr>
  </w:style>
  <w:style w:type="paragraph" w:styleId="Liste4">
    <w:name w:val="List 4"/>
    <w:basedOn w:val="Liste"/>
    <w:qFormat/>
    <w:rsid w:val="00C87BD3"/>
    <w:pPr>
      <w:numPr>
        <w:numId w:val="22"/>
      </w:numPr>
      <w:ind w:left="1588" w:hanging="397"/>
    </w:pPr>
  </w:style>
  <w:style w:type="paragraph" w:customStyle="1" w:styleId="Listebombe5">
    <w:name w:val="Liste bombe 5"/>
    <w:basedOn w:val="Liste5"/>
    <w:qFormat/>
    <w:rsid w:val="00C87BD3"/>
    <w:pPr>
      <w:numPr>
        <w:numId w:val="16"/>
      </w:numPr>
      <w:ind w:left="1985" w:hanging="397"/>
    </w:pPr>
  </w:style>
  <w:style w:type="paragraph" w:styleId="Liste5">
    <w:name w:val="List 5"/>
    <w:basedOn w:val="Liste"/>
    <w:qFormat/>
    <w:rsid w:val="00C87BD3"/>
    <w:pPr>
      <w:numPr>
        <w:numId w:val="23"/>
      </w:numPr>
      <w:ind w:left="1985" w:hanging="397"/>
    </w:pPr>
  </w:style>
  <w:style w:type="paragraph" w:customStyle="1" w:styleId="Listeavsnitt2">
    <w:name w:val="Listeavsnitt 2"/>
    <w:basedOn w:val="Listeavsnitt"/>
    <w:qFormat/>
    <w:rsid w:val="00C87BD3"/>
    <w:pPr>
      <w:ind w:left="794"/>
    </w:pPr>
  </w:style>
  <w:style w:type="paragraph" w:customStyle="1" w:styleId="Listeavsnitt3">
    <w:name w:val="Listeavsnitt 3"/>
    <w:basedOn w:val="Listeavsnitt"/>
    <w:qFormat/>
    <w:rsid w:val="00C87BD3"/>
    <w:pPr>
      <w:ind w:left="1191"/>
    </w:pPr>
  </w:style>
  <w:style w:type="paragraph" w:customStyle="1" w:styleId="Listeavsnitt4">
    <w:name w:val="Listeavsnitt 4"/>
    <w:basedOn w:val="Listeavsnitt"/>
    <w:qFormat/>
    <w:rsid w:val="00C87BD3"/>
    <w:pPr>
      <w:ind w:left="1588"/>
    </w:pPr>
  </w:style>
  <w:style w:type="paragraph" w:customStyle="1" w:styleId="Listeavsnitt5">
    <w:name w:val="Listeavsnitt 5"/>
    <w:basedOn w:val="Listeavsnitt"/>
    <w:qFormat/>
    <w:rsid w:val="00C87BD3"/>
    <w:pPr>
      <w:ind w:left="1985"/>
    </w:pPr>
  </w:style>
  <w:style w:type="paragraph" w:customStyle="1" w:styleId="Petit">
    <w:name w:val="Petit"/>
    <w:basedOn w:val="Normal"/>
    <w:next w:val="Normal"/>
    <w:qFormat/>
    <w:rsid w:val="00C87BD3"/>
    <w:rPr>
      <w:spacing w:val="6"/>
      <w:sz w:val="19"/>
    </w:rPr>
  </w:style>
  <w:style w:type="paragraph" w:customStyle="1" w:styleId="TrykkeriMerknad">
    <w:name w:val="TrykkeriMerknad"/>
    <w:basedOn w:val="Normal"/>
    <w:qFormat/>
    <w:rsid w:val="00C87BD3"/>
    <w:pPr>
      <w:spacing w:before="60"/>
    </w:pPr>
    <w:rPr>
      <w:color w:val="C45911"/>
      <w:spacing w:val="4"/>
      <w:sz w:val="26"/>
    </w:rPr>
  </w:style>
  <w:style w:type="paragraph" w:customStyle="1" w:styleId="ForfatterMerknad">
    <w:name w:val="ForfatterMerknad"/>
    <w:basedOn w:val="TrykkeriMerknad"/>
    <w:qFormat/>
    <w:rsid w:val="00C87BD3"/>
    <w:pPr>
      <w:shd w:val="clear" w:color="auto" w:fill="FFFF99"/>
      <w:spacing w:line="240" w:lineRule="auto"/>
    </w:pPr>
    <w:rPr>
      <w:color w:val="833C0B"/>
    </w:rPr>
  </w:style>
  <w:style w:type="paragraph" w:customStyle="1" w:styleId="UnOverskrift2">
    <w:name w:val="UnOverskrift 2"/>
    <w:basedOn w:val="Overskrift2"/>
    <w:next w:val="Normal"/>
    <w:qFormat/>
    <w:rsid w:val="00C87BD3"/>
    <w:pPr>
      <w:numPr>
        <w:ilvl w:val="0"/>
        <w:numId w:val="0"/>
      </w:numPr>
    </w:pPr>
  </w:style>
  <w:style w:type="paragraph" w:customStyle="1" w:styleId="UnOverskrift3">
    <w:name w:val="UnOverskrift 3"/>
    <w:basedOn w:val="Overskrift3"/>
    <w:next w:val="Normal"/>
    <w:qFormat/>
    <w:rsid w:val="00C87BD3"/>
    <w:pPr>
      <w:numPr>
        <w:ilvl w:val="0"/>
        <w:numId w:val="0"/>
      </w:numPr>
    </w:pPr>
  </w:style>
  <w:style w:type="paragraph" w:customStyle="1" w:styleId="UnOverskrift4">
    <w:name w:val="UnOverskrift 4"/>
    <w:basedOn w:val="Overskrift4"/>
    <w:next w:val="Normal"/>
    <w:qFormat/>
    <w:rsid w:val="00C87BD3"/>
    <w:pPr>
      <w:numPr>
        <w:ilvl w:val="0"/>
        <w:numId w:val="0"/>
      </w:numPr>
    </w:pPr>
  </w:style>
  <w:style w:type="paragraph" w:customStyle="1" w:styleId="UnOverskrift5">
    <w:name w:val="UnOverskrift 5"/>
    <w:basedOn w:val="Overskrift5"/>
    <w:next w:val="Normal"/>
    <w:qFormat/>
    <w:rsid w:val="00C87BD3"/>
    <w:pPr>
      <w:numPr>
        <w:ilvl w:val="0"/>
        <w:numId w:val="0"/>
      </w:numPr>
    </w:pPr>
  </w:style>
  <w:style w:type="paragraph" w:customStyle="1" w:styleId="Ingress">
    <w:name w:val="Ingress"/>
    <w:basedOn w:val="Normal"/>
    <w:qFormat/>
    <w:rsid w:val="00C87BD3"/>
    <w:rPr>
      <w:i/>
    </w:rPr>
  </w:style>
  <w:style w:type="paragraph" w:customStyle="1" w:styleId="FigurAltTekst">
    <w:name w:val="FigurAltTekst"/>
    <w:basedOn w:val="Note"/>
    <w:qFormat/>
    <w:rsid w:val="00C87BD3"/>
    <w:rPr>
      <w:color w:val="7030A0"/>
    </w:rPr>
  </w:style>
  <w:style w:type="paragraph" w:customStyle="1" w:styleId="meta-dep">
    <w:name w:val="meta-dep"/>
    <w:basedOn w:val="Normal"/>
    <w:next w:val="Normal"/>
    <w:qFormat/>
    <w:rsid w:val="00C87BD3"/>
    <w:rPr>
      <w:rFonts w:ascii="Courier New" w:hAnsi="Courier New"/>
      <w:vanish/>
      <w:color w:val="C00000"/>
      <w:sz w:val="28"/>
    </w:rPr>
  </w:style>
  <w:style w:type="paragraph" w:customStyle="1" w:styleId="meta-depavd">
    <w:name w:val="meta-depavd"/>
    <w:basedOn w:val="meta-dep"/>
    <w:next w:val="Normal"/>
    <w:qFormat/>
    <w:rsid w:val="00C87BD3"/>
  </w:style>
  <w:style w:type="paragraph" w:customStyle="1" w:styleId="meta-forf">
    <w:name w:val="meta-forf"/>
    <w:basedOn w:val="meta-dep"/>
    <w:next w:val="Normal"/>
    <w:qFormat/>
    <w:rsid w:val="00C87BD3"/>
  </w:style>
  <w:style w:type="paragraph" w:customStyle="1" w:styleId="meta-spr">
    <w:name w:val="meta-spr"/>
    <w:basedOn w:val="meta-dep"/>
    <w:next w:val="Normal"/>
    <w:qFormat/>
    <w:rsid w:val="00C87BD3"/>
  </w:style>
  <w:style w:type="paragraph" w:customStyle="1" w:styleId="meta-ingress">
    <w:name w:val="meta-ingress"/>
    <w:basedOn w:val="meta-dep"/>
    <w:next w:val="Normal"/>
    <w:qFormat/>
    <w:rsid w:val="00C87BD3"/>
    <w:rPr>
      <w:color w:val="1F4E79"/>
      <w:sz w:val="24"/>
    </w:rPr>
  </w:style>
  <w:style w:type="paragraph" w:customStyle="1" w:styleId="meta-sperrefrist">
    <w:name w:val="meta-sperrefrist"/>
    <w:basedOn w:val="meta-dep"/>
    <w:next w:val="Normal"/>
    <w:qFormat/>
    <w:rsid w:val="00C87BD3"/>
  </w:style>
  <w:style w:type="paragraph" w:customStyle="1" w:styleId="meta-objUrl">
    <w:name w:val="meta-objUrl"/>
    <w:basedOn w:val="meta-dep"/>
    <w:next w:val="Normal"/>
    <w:qFormat/>
    <w:rsid w:val="00C87BD3"/>
    <w:rPr>
      <w:color w:val="7030A0"/>
    </w:rPr>
  </w:style>
  <w:style w:type="paragraph" w:customStyle="1" w:styleId="meta-dokFormat">
    <w:name w:val="meta-dokFormat"/>
    <w:basedOn w:val="meta-dep"/>
    <w:next w:val="Normal"/>
    <w:qFormat/>
    <w:rsid w:val="00C87BD3"/>
    <w:rPr>
      <w:color w:val="7030A0"/>
    </w:rPr>
  </w:style>
  <w:style w:type="paragraph" w:customStyle="1" w:styleId="TabellHode-rad">
    <w:name w:val="TabellHode-rad"/>
    <w:basedOn w:val="Normal"/>
    <w:qFormat/>
    <w:rsid w:val="00C87BD3"/>
    <w:pPr>
      <w:shd w:val="clear" w:color="auto" w:fill="E2EFD9"/>
    </w:pPr>
  </w:style>
  <w:style w:type="paragraph" w:customStyle="1" w:styleId="TabellHode-kolonne">
    <w:name w:val="TabellHode-kolonne"/>
    <w:basedOn w:val="TabellHode-rad"/>
    <w:qFormat/>
    <w:rsid w:val="00C87BD3"/>
    <w:pPr>
      <w:shd w:val="clear" w:color="auto" w:fill="DEEAF6"/>
    </w:pPr>
  </w:style>
  <w:style w:type="paragraph" w:styleId="Indeks1">
    <w:name w:val="index 1"/>
    <w:basedOn w:val="Normal"/>
    <w:next w:val="Normal"/>
    <w:autoRedefine/>
    <w:uiPriority w:val="99"/>
    <w:semiHidden/>
    <w:unhideWhenUsed/>
    <w:rsid w:val="00C87BD3"/>
    <w:pPr>
      <w:spacing w:after="0" w:line="240" w:lineRule="auto"/>
      <w:ind w:left="240" w:hanging="240"/>
    </w:pPr>
  </w:style>
  <w:style w:type="paragraph" w:styleId="Indeks2">
    <w:name w:val="index 2"/>
    <w:basedOn w:val="Normal"/>
    <w:next w:val="Normal"/>
    <w:autoRedefine/>
    <w:uiPriority w:val="99"/>
    <w:semiHidden/>
    <w:unhideWhenUsed/>
    <w:rsid w:val="00C87BD3"/>
    <w:pPr>
      <w:spacing w:after="0" w:line="240" w:lineRule="auto"/>
      <w:ind w:left="480" w:hanging="240"/>
    </w:pPr>
  </w:style>
  <w:style w:type="paragraph" w:styleId="Indeks3">
    <w:name w:val="index 3"/>
    <w:basedOn w:val="Normal"/>
    <w:next w:val="Normal"/>
    <w:autoRedefine/>
    <w:uiPriority w:val="99"/>
    <w:semiHidden/>
    <w:unhideWhenUsed/>
    <w:rsid w:val="00C87BD3"/>
    <w:pPr>
      <w:spacing w:after="0" w:line="240" w:lineRule="auto"/>
      <w:ind w:left="720" w:hanging="240"/>
    </w:pPr>
  </w:style>
  <w:style w:type="paragraph" w:styleId="Indeks4">
    <w:name w:val="index 4"/>
    <w:basedOn w:val="Normal"/>
    <w:next w:val="Normal"/>
    <w:autoRedefine/>
    <w:uiPriority w:val="99"/>
    <w:semiHidden/>
    <w:unhideWhenUsed/>
    <w:rsid w:val="00C87BD3"/>
    <w:pPr>
      <w:spacing w:after="0" w:line="240" w:lineRule="auto"/>
      <w:ind w:left="960" w:hanging="240"/>
    </w:pPr>
  </w:style>
  <w:style w:type="paragraph" w:styleId="Indeks5">
    <w:name w:val="index 5"/>
    <w:basedOn w:val="Normal"/>
    <w:next w:val="Normal"/>
    <w:autoRedefine/>
    <w:uiPriority w:val="99"/>
    <w:semiHidden/>
    <w:unhideWhenUsed/>
    <w:rsid w:val="00C87BD3"/>
    <w:pPr>
      <w:spacing w:after="0" w:line="240" w:lineRule="auto"/>
      <w:ind w:left="1200" w:hanging="240"/>
    </w:pPr>
  </w:style>
  <w:style w:type="paragraph" w:styleId="Indeks6">
    <w:name w:val="index 6"/>
    <w:basedOn w:val="Normal"/>
    <w:next w:val="Normal"/>
    <w:autoRedefine/>
    <w:uiPriority w:val="99"/>
    <w:semiHidden/>
    <w:unhideWhenUsed/>
    <w:rsid w:val="00C87BD3"/>
    <w:pPr>
      <w:spacing w:after="0" w:line="240" w:lineRule="auto"/>
      <w:ind w:left="1440" w:hanging="240"/>
    </w:pPr>
  </w:style>
  <w:style w:type="paragraph" w:styleId="Indeks7">
    <w:name w:val="index 7"/>
    <w:basedOn w:val="Normal"/>
    <w:next w:val="Normal"/>
    <w:autoRedefine/>
    <w:uiPriority w:val="99"/>
    <w:semiHidden/>
    <w:unhideWhenUsed/>
    <w:rsid w:val="00C87BD3"/>
    <w:pPr>
      <w:spacing w:after="0" w:line="240" w:lineRule="auto"/>
      <w:ind w:left="1680" w:hanging="240"/>
    </w:pPr>
  </w:style>
  <w:style w:type="paragraph" w:styleId="Indeks8">
    <w:name w:val="index 8"/>
    <w:basedOn w:val="Normal"/>
    <w:next w:val="Normal"/>
    <w:autoRedefine/>
    <w:uiPriority w:val="99"/>
    <w:semiHidden/>
    <w:unhideWhenUsed/>
    <w:rsid w:val="00C87BD3"/>
    <w:pPr>
      <w:spacing w:after="0" w:line="240" w:lineRule="auto"/>
      <w:ind w:left="1920" w:hanging="240"/>
    </w:pPr>
  </w:style>
  <w:style w:type="paragraph" w:styleId="Indeks9">
    <w:name w:val="index 9"/>
    <w:basedOn w:val="Normal"/>
    <w:next w:val="Normal"/>
    <w:autoRedefine/>
    <w:uiPriority w:val="99"/>
    <w:semiHidden/>
    <w:unhideWhenUsed/>
    <w:rsid w:val="00C87BD3"/>
    <w:pPr>
      <w:spacing w:after="0" w:line="240" w:lineRule="auto"/>
      <w:ind w:left="2160" w:hanging="240"/>
    </w:pPr>
  </w:style>
  <w:style w:type="paragraph" w:styleId="INNH1">
    <w:name w:val="toc 1"/>
    <w:basedOn w:val="Normal"/>
    <w:next w:val="Normal"/>
    <w:uiPriority w:val="39"/>
    <w:rsid w:val="00C87BD3"/>
    <w:pPr>
      <w:tabs>
        <w:tab w:val="right" w:leader="dot" w:pos="8306"/>
      </w:tabs>
      <w:ind w:right="1134"/>
    </w:pPr>
  </w:style>
  <w:style w:type="paragraph" w:styleId="INNH2">
    <w:name w:val="toc 2"/>
    <w:basedOn w:val="Normal"/>
    <w:next w:val="Normal"/>
    <w:uiPriority w:val="39"/>
    <w:rsid w:val="00C87BD3"/>
    <w:pPr>
      <w:tabs>
        <w:tab w:val="right" w:leader="dot" w:pos="8306"/>
      </w:tabs>
      <w:ind w:left="199" w:right="1134"/>
    </w:pPr>
  </w:style>
  <w:style w:type="paragraph" w:styleId="INNH3">
    <w:name w:val="toc 3"/>
    <w:basedOn w:val="Normal"/>
    <w:next w:val="Normal"/>
    <w:uiPriority w:val="39"/>
    <w:rsid w:val="00C87BD3"/>
    <w:pPr>
      <w:tabs>
        <w:tab w:val="right" w:leader="dot" w:pos="8306"/>
      </w:tabs>
      <w:ind w:left="403" w:right="1134"/>
    </w:pPr>
  </w:style>
  <w:style w:type="paragraph" w:styleId="INNH4">
    <w:name w:val="toc 4"/>
    <w:basedOn w:val="Normal"/>
    <w:next w:val="Normal"/>
    <w:semiHidden/>
    <w:rsid w:val="00C87BD3"/>
    <w:pPr>
      <w:tabs>
        <w:tab w:val="right" w:leader="dot" w:pos="8306"/>
      </w:tabs>
      <w:ind w:left="600"/>
    </w:pPr>
  </w:style>
  <w:style w:type="paragraph" w:styleId="INNH5">
    <w:name w:val="toc 5"/>
    <w:basedOn w:val="Normal"/>
    <w:next w:val="Normal"/>
    <w:semiHidden/>
    <w:rsid w:val="00C87BD3"/>
    <w:pPr>
      <w:tabs>
        <w:tab w:val="right" w:leader="dot" w:pos="8306"/>
      </w:tabs>
      <w:ind w:left="800"/>
    </w:pPr>
  </w:style>
  <w:style w:type="paragraph" w:styleId="INNH6">
    <w:name w:val="toc 6"/>
    <w:basedOn w:val="Normal"/>
    <w:next w:val="Normal"/>
    <w:autoRedefine/>
    <w:uiPriority w:val="39"/>
    <w:semiHidden/>
    <w:unhideWhenUsed/>
    <w:rsid w:val="00C87BD3"/>
    <w:pPr>
      <w:spacing w:after="100"/>
      <w:ind w:left="1200"/>
    </w:pPr>
  </w:style>
  <w:style w:type="paragraph" w:styleId="INNH7">
    <w:name w:val="toc 7"/>
    <w:basedOn w:val="Normal"/>
    <w:next w:val="Normal"/>
    <w:autoRedefine/>
    <w:uiPriority w:val="39"/>
    <w:semiHidden/>
    <w:unhideWhenUsed/>
    <w:rsid w:val="00C87BD3"/>
    <w:pPr>
      <w:spacing w:after="100"/>
      <w:ind w:left="1440"/>
    </w:pPr>
  </w:style>
  <w:style w:type="paragraph" w:styleId="INNH8">
    <w:name w:val="toc 8"/>
    <w:basedOn w:val="Normal"/>
    <w:next w:val="Normal"/>
    <w:autoRedefine/>
    <w:uiPriority w:val="39"/>
    <w:semiHidden/>
    <w:unhideWhenUsed/>
    <w:rsid w:val="00C87BD3"/>
    <w:pPr>
      <w:spacing w:after="100"/>
      <w:ind w:left="1680"/>
    </w:pPr>
  </w:style>
  <w:style w:type="paragraph" w:styleId="INNH9">
    <w:name w:val="toc 9"/>
    <w:basedOn w:val="Normal"/>
    <w:next w:val="Normal"/>
    <w:autoRedefine/>
    <w:uiPriority w:val="39"/>
    <w:semiHidden/>
    <w:unhideWhenUsed/>
    <w:rsid w:val="00C87BD3"/>
    <w:pPr>
      <w:spacing w:after="100"/>
      <w:ind w:left="1920"/>
    </w:pPr>
  </w:style>
  <w:style w:type="paragraph" w:styleId="Vanliginnrykk">
    <w:name w:val="Normal Indent"/>
    <w:basedOn w:val="Normal"/>
    <w:uiPriority w:val="99"/>
    <w:semiHidden/>
    <w:unhideWhenUsed/>
    <w:rsid w:val="00C87BD3"/>
    <w:pPr>
      <w:ind w:left="708"/>
    </w:pPr>
  </w:style>
  <w:style w:type="paragraph" w:styleId="Merknadstekst">
    <w:name w:val="annotation text"/>
    <w:basedOn w:val="Normal"/>
    <w:link w:val="MerknadstekstTegn"/>
    <w:semiHidden/>
    <w:rsid w:val="00C87BD3"/>
  </w:style>
  <w:style w:type="character" w:customStyle="1" w:styleId="MerknadstekstTegn">
    <w:name w:val="Merknadstekst Tegn"/>
    <w:link w:val="Merknadstekst"/>
    <w:semiHidden/>
    <w:rsid w:val="00C87BD3"/>
    <w:rPr>
      <w:rFonts w:ascii="Open Sans" w:eastAsia="Times New Roman" w:hAnsi="Open Sans"/>
      <w:kern w:val="0"/>
      <w:sz w:val="22"/>
      <w:szCs w:val="22"/>
    </w:rPr>
  </w:style>
  <w:style w:type="paragraph" w:styleId="Topptekst">
    <w:name w:val="header"/>
    <w:basedOn w:val="Normal"/>
    <w:link w:val="TopptekstTegn"/>
    <w:rsid w:val="00C87BD3"/>
    <w:pPr>
      <w:tabs>
        <w:tab w:val="center" w:pos="4536"/>
        <w:tab w:val="right" w:pos="9072"/>
      </w:tabs>
    </w:pPr>
  </w:style>
  <w:style w:type="character" w:customStyle="1" w:styleId="TopptekstTegn">
    <w:name w:val="Topptekst Tegn"/>
    <w:link w:val="Topptekst"/>
    <w:rsid w:val="00C87BD3"/>
    <w:rPr>
      <w:rFonts w:ascii="Open Sans" w:eastAsia="Times New Roman" w:hAnsi="Open Sans"/>
      <w:kern w:val="0"/>
      <w:sz w:val="22"/>
      <w:szCs w:val="22"/>
    </w:rPr>
  </w:style>
  <w:style w:type="paragraph" w:styleId="Bunntekst">
    <w:name w:val="footer"/>
    <w:basedOn w:val="Normal"/>
    <w:link w:val="BunntekstTegn"/>
    <w:uiPriority w:val="99"/>
    <w:rsid w:val="00C87BD3"/>
    <w:pPr>
      <w:tabs>
        <w:tab w:val="center" w:pos="4153"/>
        <w:tab w:val="right" w:pos="8306"/>
      </w:tabs>
    </w:pPr>
    <w:rPr>
      <w:spacing w:val="4"/>
    </w:rPr>
  </w:style>
  <w:style w:type="character" w:customStyle="1" w:styleId="BunntekstTegn">
    <w:name w:val="Bunntekst Tegn"/>
    <w:link w:val="Bunntekst"/>
    <w:uiPriority w:val="99"/>
    <w:rsid w:val="00C87BD3"/>
    <w:rPr>
      <w:rFonts w:ascii="Open Sans" w:eastAsia="Times New Roman" w:hAnsi="Open Sans"/>
      <w:spacing w:val="4"/>
      <w:kern w:val="0"/>
      <w:sz w:val="22"/>
      <w:szCs w:val="22"/>
    </w:rPr>
  </w:style>
  <w:style w:type="paragraph" w:styleId="Stikkordregisteroverskrift">
    <w:name w:val="index heading"/>
    <w:basedOn w:val="Normal"/>
    <w:next w:val="Indeks1"/>
    <w:uiPriority w:val="99"/>
    <w:semiHidden/>
    <w:unhideWhenUsed/>
    <w:rsid w:val="00C87BD3"/>
    <w:rPr>
      <w:rFonts w:ascii="Calibri Light" w:hAnsi="Calibri Light" w:cs="Times New Roman"/>
      <w:b/>
      <w:bCs/>
    </w:rPr>
  </w:style>
  <w:style w:type="paragraph" w:styleId="Bildetekst">
    <w:name w:val="caption"/>
    <w:basedOn w:val="Normal"/>
    <w:next w:val="Normal"/>
    <w:uiPriority w:val="35"/>
    <w:unhideWhenUsed/>
    <w:qFormat/>
    <w:rsid w:val="00C87BD3"/>
    <w:pPr>
      <w:spacing w:line="240" w:lineRule="auto"/>
    </w:pPr>
    <w:rPr>
      <w:b/>
      <w:bCs/>
      <w:color w:val="5B9BD5"/>
      <w:sz w:val="18"/>
      <w:szCs w:val="18"/>
    </w:rPr>
  </w:style>
  <w:style w:type="paragraph" w:styleId="Figurliste">
    <w:name w:val="table of figures"/>
    <w:basedOn w:val="Normal"/>
    <w:next w:val="Normal"/>
    <w:uiPriority w:val="99"/>
    <w:semiHidden/>
    <w:unhideWhenUsed/>
    <w:rsid w:val="00C87BD3"/>
    <w:pPr>
      <w:spacing w:after="0"/>
    </w:pPr>
  </w:style>
  <w:style w:type="paragraph" w:styleId="Konvoluttadresse">
    <w:name w:val="envelope address"/>
    <w:basedOn w:val="Normal"/>
    <w:uiPriority w:val="99"/>
    <w:semiHidden/>
    <w:unhideWhenUsed/>
    <w:rsid w:val="00C87BD3"/>
    <w:pPr>
      <w:framePr w:w="7920" w:h="1980" w:hRule="exact" w:hSpace="141" w:wrap="auto" w:hAnchor="page" w:xAlign="center" w:yAlign="bottom"/>
      <w:spacing w:after="0" w:line="240" w:lineRule="auto"/>
      <w:ind w:left="2880"/>
    </w:pPr>
    <w:rPr>
      <w:rFonts w:ascii="Calibri Light" w:hAnsi="Calibri Light" w:cs="Times New Roman"/>
      <w:szCs w:val="24"/>
    </w:rPr>
  </w:style>
  <w:style w:type="paragraph" w:styleId="Avsenderadresse">
    <w:name w:val="envelope return"/>
    <w:basedOn w:val="Normal"/>
    <w:uiPriority w:val="99"/>
    <w:semiHidden/>
    <w:unhideWhenUsed/>
    <w:rsid w:val="00C87BD3"/>
    <w:pPr>
      <w:spacing w:after="0" w:line="240" w:lineRule="auto"/>
    </w:pPr>
    <w:rPr>
      <w:rFonts w:ascii="Calibri Light" w:hAnsi="Calibri Light" w:cs="Times New Roman"/>
      <w:szCs w:val="20"/>
    </w:rPr>
  </w:style>
  <w:style w:type="character" w:styleId="Fotnotereferanse">
    <w:name w:val="footnote reference"/>
    <w:semiHidden/>
    <w:rsid w:val="00C87BD3"/>
    <w:rPr>
      <w:vertAlign w:val="superscript"/>
    </w:rPr>
  </w:style>
  <w:style w:type="character" w:styleId="Merknadsreferanse">
    <w:name w:val="annotation reference"/>
    <w:semiHidden/>
    <w:rsid w:val="00C87BD3"/>
    <w:rPr>
      <w:sz w:val="16"/>
    </w:rPr>
  </w:style>
  <w:style w:type="character" w:styleId="Linjenummer">
    <w:name w:val="line number"/>
    <w:basedOn w:val="Standardskriftforavsnitt"/>
    <w:uiPriority w:val="99"/>
    <w:semiHidden/>
    <w:unhideWhenUsed/>
    <w:rsid w:val="00C87BD3"/>
  </w:style>
  <w:style w:type="character" w:styleId="Sidetall">
    <w:name w:val="page number"/>
    <w:basedOn w:val="Standardskriftforavsnitt"/>
    <w:rsid w:val="00C87BD3"/>
  </w:style>
  <w:style w:type="character" w:styleId="Sluttnotereferanse">
    <w:name w:val="endnote reference"/>
    <w:uiPriority w:val="99"/>
    <w:semiHidden/>
    <w:unhideWhenUsed/>
    <w:rsid w:val="00C87BD3"/>
    <w:rPr>
      <w:vertAlign w:val="superscript"/>
    </w:rPr>
  </w:style>
  <w:style w:type="paragraph" w:styleId="Sluttnotetekst">
    <w:name w:val="endnote text"/>
    <w:basedOn w:val="Normal"/>
    <w:link w:val="SluttnotetekstTegn"/>
    <w:uiPriority w:val="99"/>
    <w:semiHidden/>
    <w:unhideWhenUsed/>
    <w:rsid w:val="00C87BD3"/>
    <w:pPr>
      <w:spacing w:after="0" w:line="240" w:lineRule="auto"/>
    </w:pPr>
    <w:rPr>
      <w:szCs w:val="20"/>
    </w:rPr>
  </w:style>
  <w:style w:type="character" w:customStyle="1" w:styleId="SluttnotetekstTegn">
    <w:name w:val="Sluttnotetekst Tegn"/>
    <w:link w:val="Sluttnotetekst"/>
    <w:uiPriority w:val="99"/>
    <w:semiHidden/>
    <w:rsid w:val="00C87BD3"/>
    <w:rPr>
      <w:rFonts w:ascii="Open Sans" w:eastAsia="Times New Roman" w:hAnsi="Open Sans"/>
      <w:kern w:val="0"/>
      <w:sz w:val="22"/>
      <w:szCs w:val="20"/>
    </w:rPr>
  </w:style>
  <w:style w:type="paragraph" w:styleId="Kildeliste">
    <w:name w:val="table of authorities"/>
    <w:basedOn w:val="Normal"/>
    <w:next w:val="Normal"/>
    <w:uiPriority w:val="99"/>
    <w:semiHidden/>
    <w:unhideWhenUsed/>
    <w:rsid w:val="00C87BD3"/>
    <w:pPr>
      <w:spacing w:after="0"/>
      <w:ind w:left="240" w:hanging="240"/>
    </w:pPr>
  </w:style>
  <w:style w:type="paragraph" w:styleId="Makrotekst">
    <w:name w:val="macro"/>
    <w:link w:val="MakrotekstTegn"/>
    <w:uiPriority w:val="99"/>
    <w:semiHidden/>
    <w:unhideWhenUsed/>
    <w:rsid w:val="00C87BD3"/>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C87BD3"/>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C87BD3"/>
    <w:pPr>
      <w:spacing w:before="120"/>
    </w:pPr>
    <w:rPr>
      <w:rFonts w:ascii="Calibri Light" w:hAnsi="Calibri Light" w:cs="Times New Roman"/>
      <w:b/>
      <w:bCs/>
      <w:szCs w:val="24"/>
    </w:rPr>
  </w:style>
  <w:style w:type="paragraph" w:styleId="Punktliste">
    <w:name w:val="List Bullet"/>
    <w:basedOn w:val="Normal"/>
    <w:rsid w:val="00C87BD3"/>
    <w:pPr>
      <w:numPr>
        <w:numId w:val="2"/>
      </w:numPr>
      <w:spacing w:after="0"/>
    </w:pPr>
    <w:rPr>
      <w:spacing w:val="4"/>
    </w:rPr>
  </w:style>
  <w:style w:type="paragraph" w:styleId="Nummerertliste">
    <w:name w:val="List Number"/>
    <w:qFormat/>
    <w:rsid w:val="00C87BD3"/>
    <w:pPr>
      <w:keepLines/>
      <w:numPr>
        <w:numId w:val="27"/>
      </w:numPr>
      <w:spacing w:after="0" w:line="288" w:lineRule="auto"/>
    </w:pPr>
    <w:rPr>
      <w:rFonts w:ascii="Open Sans" w:eastAsia="Batang" w:hAnsi="Open Sans"/>
      <w:kern w:val="0"/>
      <w:sz w:val="22"/>
      <w:szCs w:val="20"/>
    </w:rPr>
  </w:style>
  <w:style w:type="paragraph" w:styleId="Punktliste2">
    <w:name w:val="List Bullet 2"/>
    <w:basedOn w:val="Normal"/>
    <w:rsid w:val="00C87BD3"/>
    <w:pPr>
      <w:numPr>
        <w:numId w:val="3"/>
      </w:numPr>
      <w:spacing w:after="0"/>
    </w:pPr>
    <w:rPr>
      <w:spacing w:val="4"/>
    </w:rPr>
  </w:style>
  <w:style w:type="paragraph" w:styleId="Punktliste3">
    <w:name w:val="List Bullet 3"/>
    <w:basedOn w:val="Normal"/>
    <w:rsid w:val="00C87BD3"/>
    <w:pPr>
      <w:numPr>
        <w:numId w:val="4"/>
      </w:numPr>
      <w:spacing w:after="0"/>
    </w:pPr>
    <w:rPr>
      <w:spacing w:val="4"/>
    </w:rPr>
  </w:style>
  <w:style w:type="paragraph" w:styleId="Punktliste4">
    <w:name w:val="List Bullet 4"/>
    <w:basedOn w:val="Normal"/>
    <w:rsid w:val="00C87BD3"/>
    <w:pPr>
      <w:numPr>
        <w:numId w:val="5"/>
      </w:numPr>
      <w:spacing w:after="0"/>
    </w:pPr>
  </w:style>
  <w:style w:type="paragraph" w:styleId="Punktliste5">
    <w:name w:val="List Bullet 5"/>
    <w:basedOn w:val="Normal"/>
    <w:rsid w:val="00C87BD3"/>
    <w:pPr>
      <w:numPr>
        <w:numId w:val="6"/>
      </w:numPr>
      <w:spacing w:after="0"/>
    </w:pPr>
  </w:style>
  <w:style w:type="paragraph" w:styleId="Nummerertliste2">
    <w:name w:val="List Number 2"/>
    <w:basedOn w:val="Nummerertliste"/>
    <w:qFormat/>
    <w:rsid w:val="00C87BD3"/>
    <w:pPr>
      <w:numPr>
        <w:ilvl w:val="1"/>
      </w:numPr>
    </w:pPr>
  </w:style>
  <w:style w:type="paragraph" w:styleId="Nummerertliste3">
    <w:name w:val="List Number 3"/>
    <w:basedOn w:val="Nummerertliste"/>
    <w:qFormat/>
    <w:rsid w:val="00C87BD3"/>
    <w:pPr>
      <w:numPr>
        <w:ilvl w:val="2"/>
      </w:numPr>
    </w:pPr>
  </w:style>
  <w:style w:type="paragraph" w:styleId="Nummerertliste4">
    <w:name w:val="List Number 4"/>
    <w:basedOn w:val="Nummerertliste"/>
    <w:rsid w:val="00C87BD3"/>
    <w:pPr>
      <w:numPr>
        <w:ilvl w:val="3"/>
      </w:numPr>
    </w:pPr>
  </w:style>
  <w:style w:type="paragraph" w:styleId="Nummerertliste5">
    <w:name w:val="List Number 5"/>
    <w:basedOn w:val="Nummerertliste"/>
    <w:qFormat/>
    <w:rsid w:val="00C87BD3"/>
    <w:pPr>
      <w:numPr>
        <w:ilvl w:val="4"/>
      </w:numPr>
    </w:pPr>
  </w:style>
  <w:style w:type="paragraph" w:styleId="Tittel">
    <w:name w:val="Title"/>
    <w:basedOn w:val="Normal"/>
    <w:next w:val="Normal"/>
    <w:link w:val="TittelTegn"/>
    <w:uiPriority w:val="10"/>
    <w:qFormat/>
    <w:rsid w:val="00C87BD3"/>
    <w:pPr>
      <w:pBdr>
        <w:bottom w:val="single" w:sz="8" w:space="4" w:color="5B9BD5"/>
      </w:pBdr>
      <w:spacing w:after="300" w:line="240" w:lineRule="auto"/>
      <w:contextualSpacing/>
    </w:pPr>
    <w:rPr>
      <w:rFonts w:ascii="Calibri Light" w:hAnsi="Calibri Light" w:cs="Times New Roman"/>
      <w:color w:val="323E4F"/>
      <w:spacing w:val="5"/>
      <w:kern w:val="28"/>
      <w:sz w:val="52"/>
      <w:szCs w:val="52"/>
    </w:rPr>
  </w:style>
  <w:style w:type="character" w:customStyle="1" w:styleId="TittelTegn">
    <w:name w:val="Tittel Tegn"/>
    <w:link w:val="Tittel"/>
    <w:uiPriority w:val="10"/>
    <w:rsid w:val="00C87BD3"/>
    <w:rPr>
      <w:rFonts w:ascii="Calibri Light" w:eastAsia="Times New Roman" w:hAnsi="Calibri Light" w:cs="Times New Roman"/>
      <w:color w:val="323E4F"/>
      <w:spacing w:val="5"/>
      <w:kern w:val="28"/>
      <w:sz w:val="52"/>
      <w:szCs w:val="52"/>
    </w:rPr>
  </w:style>
  <w:style w:type="paragraph" w:styleId="Hilsen">
    <w:name w:val="Closing"/>
    <w:basedOn w:val="Normal"/>
    <w:link w:val="HilsenTegn"/>
    <w:uiPriority w:val="99"/>
    <w:semiHidden/>
    <w:unhideWhenUsed/>
    <w:rsid w:val="00C87BD3"/>
    <w:pPr>
      <w:spacing w:after="0" w:line="240" w:lineRule="auto"/>
      <w:ind w:left="4252"/>
    </w:pPr>
  </w:style>
  <w:style w:type="character" w:customStyle="1" w:styleId="HilsenTegn">
    <w:name w:val="Hilsen Tegn"/>
    <w:link w:val="Hilsen"/>
    <w:uiPriority w:val="99"/>
    <w:semiHidden/>
    <w:rsid w:val="00C87BD3"/>
    <w:rPr>
      <w:rFonts w:ascii="Open Sans" w:eastAsia="Times New Roman" w:hAnsi="Open Sans"/>
      <w:kern w:val="0"/>
      <w:sz w:val="22"/>
      <w:szCs w:val="22"/>
    </w:rPr>
  </w:style>
  <w:style w:type="paragraph" w:styleId="Underskrift">
    <w:name w:val="Signature"/>
    <w:basedOn w:val="Normal"/>
    <w:link w:val="UnderskriftTegn"/>
    <w:uiPriority w:val="99"/>
    <w:semiHidden/>
    <w:unhideWhenUsed/>
    <w:rsid w:val="00C87BD3"/>
    <w:pPr>
      <w:spacing w:after="0" w:line="240" w:lineRule="auto"/>
      <w:ind w:left="4252"/>
    </w:pPr>
  </w:style>
  <w:style w:type="character" w:customStyle="1" w:styleId="UnderskriftTegn">
    <w:name w:val="Underskrift Tegn"/>
    <w:link w:val="Underskrift"/>
    <w:uiPriority w:val="99"/>
    <w:semiHidden/>
    <w:rsid w:val="00C87BD3"/>
    <w:rPr>
      <w:rFonts w:ascii="Open Sans" w:eastAsia="Times New Roman" w:hAnsi="Open Sans"/>
      <w:kern w:val="0"/>
      <w:sz w:val="22"/>
      <w:szCs w:val="22"/>
    </w:rPr>
  </w:style>
  <w:style w:type="paragraph" w:styleId="Brdtekst">
    <w:name w:val="Body Text"/>
    <w:basedOn w:val="Normal"/>
    <w:link w:val="BrdtekstTegn"/>
    <w:uiPriority w:val="99"/>
    <w:semiHidden/>
    <w:unhideWhenUsed/>
    <w:rsid w:val="00C87BD3"/>
  </w:style>
  <w:style w:type="character" w:customStyle="1" w:styleId="BrdtekstTegn">
    <w:name w:val="Brødtekst Tegn"/>
    <w:link w:val="Brdtekst"/>
    <w:uiPriority w:val="99"/>
    <w:semiHidden/>
    <w:rsid w:val="00C87BD3"/>
    <w:rPr>
      <w:rFonts w:ascii="Open Sans" w:eastAsia="Times New Roman" w:hAnsi="Open Sans"/>
      <w:kern w:val="0"/>
      <w:sz w:val="22"/>
      <w:szCs w:val="22"/>
    </w:rPr>
  </w:style>
  <w:style w:type="paragraph" w:styleId="Brdtekstinnrykk">
    <w:name w:val="Body Text Indent"/>
    <w:basedOn w:val="Normal"/>
    <w:link w:val="BrdtekstinnrykkTegn"/>
    <w:uiPriority w:val="99"/>
    <w:semiHidden/>
    <w:unhideWhenUsed/>
    <w:rsid w:val="00C87BD3"/>
    <w:pPr>
      <w:ind w:left="283"/>
    </w:pPr>
  </w:style>
  <w:style w:type="character" w:customStyle="1" w:styleId="BrdtekstinnrykkTegn">
    <w:name w:val="Brødtekstinnrykk Tegn"/>
    <w:link w:val="Brdtekstinnrykk"/>
    <w:uiPriority w:val="99"/>
    <w:semiHidden/>
    <w:rsid w:val="00C87BD3"/>
    <w:rPr>
      <w:rFonts w:ascii="Open Sans" w:eastAsia="Times New Roman" w:hAnsi="Open Sans"/>
      <w:kern w:val="0"/>
      <w:sz w:val="22"/>
      <w:szCs w:val="22"/>
    </w:rPr>
  </w:style>
  <w:style w:type="paragraph" w:styleId="Liste-forts">
    <w:name w:val="List Continue"/>
    <w:basedOn w:val="Normal"/>
    <w:uiPriority w:val="99"/>
    <w:semiHidden/>
    <w:unhideWhenUsed/>
    <w:rsid w:val="00C87BD3"/>
    <w:pPr>
      <w:ind w:left="283"/>
      <w:contextualSpacing/>
    </w:pPr>
  </w:style>
  <w:style w:type="paragraph" w:styleId="Liste-forts2">
    <w:name w:val="List Continue 2"/>
    <w:basedOn w:val="Normal"/>
    <w:uiPriority w:val="99"/>
    <w:semiHidden/>
    <w:unhideWhenUsed/>
    <w:rsid w:val="00C87BD3"/>
    <w:pPr>
      <w:ind w:left="566"/>
      <w:contextualSpacing/>
    </w:pPr>
  </w:style>
  <w:style w:type="paragraph" w:styleId="Liste-forts3">
    <w:name w:val="List Continue 3"/>
    <w:basedOn w:val="Normal"/>
    <w:uiPriority w:val="99"/>
    <w:semiHidden/>
    <w:unhideWhenUsed/>
    <w:rsid w:val="00C87BD3"/>
    <w:pPr>
      <w:ind w:left="849"/>
      <w:contextualSpacing/>
    </w:pPr>
  </w:style>
  <w:style w:type="paragraph" w:styleId="Liste-forts4">
    <w:name w:val="List Continue 4"/>
    <w:basedOn w:val="Normal"/>
    <w:uiPriority w:val="99"/>
    <w:semiHidden/>
    <w:unhideWhenUsed/>
    <w:rsid w:val="00C87BD3"/>
    <w:pPr>
      <w:ind w:left="1132"/>
      <w:contextualSpacing/>
    </w:pPr>
  </w:style>
  <w:style w:type="paragraph" w:styleId="Liste-forts5">
    <w:name w:val="List Continue 5"/>
    <w:basedOn w:val="Normal"/>
    <w:uiPriority w:val="99"/>
    <w:semiHidden/>
    <w:unhideWhenUsed/>
    <w:rsid w:val="00C87BD3"/>
    <w:pPr>
      <w:ind w:left="1415"/>
      <w:contextualSpacing/>
    </w:pPr>
  </w:style>
  <w:style w:type="paragraph" w:styleId="Meldingshode">
    <w:name w:val="Message Header"/>
    <w:basedOn w:val="Normal"/>
    <w:link w:val="MeldingshodeTegn"/>
    <w:uiPriority w:val="99"/>
    <w:semiHidden/>
    <w:unhideWhenUsed/>
    <w:rsid w:val="00C87BD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hAnsi="Calibri Light" w:cs="Times New Roman"/>
      <w:szCs w:val="24"/>
    </w:rPr>
  </w:style>
  <w:style w:type="character" w:customStyle="1" w:styleId="MeldingshodeTegn">
    <w:name w:val="Meldingshode Tegn"/>
    <w:link w:val="Meldingshode"/>
    <w:uiPriority w:val="99"/>
    <w:semiHidden/>
    <w:rsid w:val="00C87BD3"/>
    <w:rPr>
      <w:rFonts w:ascii="Calibri Light" w:eastAsia="Times New Roman" w:hAnsi="Calibri Light" w:cs="Times New Roman"/>
      <w:kern w:val="0"/>
      <w:sz w:val="22"/>
      <w:shd w:val="pct20" w:color="auto" w:fill="auto"/>
    </w:rPr>
  </w:style>
  <w:style w:type="paragraph" w:styleId="Innledendehilsen">
    <w:name w:val="Salutation"/>
    <w:basedOn w:val="Normal"/>
    <w:next w:val="Normal"/>
    <w:link w:val="InnledendehilsenTegn"/>
    <w:uiPriority w:val="99"/>
    <w:semiHidden/>
    <w:unhideWhenUsed/>
    <w:rsid w:val="00C87BD3"/>
  </w:style>
  <w:style w:type="character" w:customStyle="1" w:styleId="InnledendehilsenTegn">
    <w:name w:val="Innledende hilsen Tegn"/>
    <w:link w:val="Innledendehilsen"/>
    <w:uiPriority w:val="99"/>
    <w:semiHidden/>
    <w:rsid w:val="00C87BD3"/>
    <w:rPr>
      <w:rFonts w:ascii="Open Sans" w:eastAsia="Times New Roman" w:hAnsi="Open Sans"/>
      <w:kern w:val="0"/>
      <w:sz w:val="22"/>
      <w:szCs w:val="22"/>
    </w:rPr>
  </w:style>
  <w:style w:type="paragraph" w:styleId="Brdtekst-frsteinnrykk">
    <w:name w:val="Body Text First Indent"/>
    <w:basedOn w:val="Brdtekst"/>
    <w:link w:val="Brdtekst-frsteinnrykkTegn"/>
    <w:uiPriority w:val="99"/>
    <w:semiHidden/>
    <w:unhideWhenUsed/>
    <w:rsid w:val="00C87BD3"/>
    <w:pPr>
      <w:ind w:firstLine="360"/>
    </w:pPr>
  </w:style>
  <w:style w:type="character" w:customStyle="1" w:styleId="Brdtekst-frsteinnrykkTegn">
    <w:name w:val="Brødtekst - første innrykk Tegn"/>
    <w:link w:val="Brdtekst-frsteinnrykk"/>
    <w:uiPriority w:val="99"/>
    <w:semiHidden/>
    <w:rsid w:val="00C87BD3"/>
    <w:rPr>
      <w:rFonts w:ascii="Open Sans" w:eastAsia="Times New Roman" w:hAnsi="Open Sans"/>
      <w:kern w:val="0"/>
      <w:sz w:val="22"/>
      <w:szCs w:val="22"/>
    </w:rPr>
  </w:style>
  <w:style w:type="paragraph" w:styleId="Brdtekst-frsteinnrykk2">
    <w:name w:val="Body Text First Indent 2"/>
    <w:basedOn w:val="Brdtekstinnrykk"/>
    <w:link w:val="Brdtekst-frsteinnrykk2Tegn"/>
    <w:uiPriority w:val="99"/>
    <w:semiHidden/>
    <w:unhideWhenUsed/>
    <w:rsid w:val="00C87BD3"/>
    <w:pPr>
      <w:ind w:left="360" w:firstLine="360"/>
    </w:pPr>
  </w:style>
  <w:style w:type="character" w:customStyle="1" w:styleId="Brdtekst-frsteinnrykk2Tegn">
    <w:name w:val="Brødtekst - første innrykk 2 Tegn"/>
    <w:link w:val="Brdtekst-frsteinnrykk2"/>
    <w:uiPriority w:val="99"/>
    <w:semiHidden/>
    <w:rsid w:val="00C87BD3"/>
    <w:rPr>
      <w:rFonts w:ascii="Open Sans" w:eastAsia="Times New Roman" w:hAnsi="Open Sans"/>
      <w:kern w:val="0"/>
      <w:sz w:val="22"/>
      <w:szCs w:val="22"/>
    </w:rPr>
  </w:style>
  <w:style w:type="paragraph" w:styleId="Notatoverskrift">
    <w:name w:val="Note Heading"/>
    <w:basedOn w:val="Normal"/>
    <w:next w:val="Normal"/>
    <w:link w:val="NotatoverskriftTegn"/>
    <w:uiPriority w:val="99"/>
    <w:semiHidden/>
    <w:unhideWhenUsed/>
    <w:rsid w:val="00C87BD3"/>
    <w:pPr>
      <w:spacing w:after="0" w:line="240" w:lineRule="auto"/>
    </w:pPr>
  </w:style>
  <w:style w:type="character" w:customStyle="1" w:styleId="NotatoverskriftTegn">
    <w:name w:val="Notatoverskrift Tegn"/>
    <w:link w:val="Notatoverskrift"/>
    <w:uiPriority w:val="99"/>
    <w:semiHidden/>
    <w:rsid w:val="00C87BD3"/>
    <w:rPr>
      <w:rFonts w:ascii="Open Sans" w:eastAsia="Times New Roman" w:hAnsi="Open Sans"/>
      <w:kern w:val="0"/>
      <w:sz w:val="22"/>
      <w:szCs w:val="22"/>
    </w:rPr>
  </w:style>
  <w:style w:type="paragraph" w:styleId="Brdtekst2">
    <w:name w:val="Body Text 2"/>
    <w:basedOn w:val="Normal"/>
    <w:link w:val="Brdtekst2Tegn"/>
    <w:uiPriority w:val="99"/>
    <w:semiHidden/>
    <w:unhideWhenUsed/>
    <w:rsid w:val="00C87BD3"/>
    <w:pPr>
      <w:spacing w:line="480" w:lineRule="auto"/>
    </w:pPr>
  </w:style>
  <w:style w:type="character" w:customStyle="1" w:styleId="Brdtekst2Tegn">
    <w:name w:val="Brødtekst 2 Tegn"/>
    <w:link w:val="Brdtekst2"/>
    <w:uiPriority w:val="99"/>
    <w:semiHidden/>
    <w:rsid w:val="00C87BD3"/>
    <w:rPr>
      <w:rFonts w:ascii="Open Sans" w:eastAsia="Times New Roman" w:hAnsi="Open Sans"/>
      <w:kern w:val="0"/>
      <w:sz w:val="22"/>
      <w:szCs w:val="22"/>
    </w:rPr>
  </w:style>
  <w:style w:type="paragraph" w:styleId="Brdtekst3">
    <w:name w:val="Body Text 3"/>
    <w:basedOn w:val="Normal"/>
    <w:link w:val="Brdtekst3Tegn"/>
    <w:uiPriority w:val="99"/>
    <w:semiHidden/>
    <w:unhideWhenUsed/>
    <w:rsid w:val="00C87BD3"/>
    <w:rPr>
      <w:sz w:val="16"/>
      <w:szCs w:val="16"/>
    </w:rPr>
  </w:style>
  <w:style w:type="character" w:customStyle="1" w:styleId="Brdtekst3Tegn">
    <w:name w:val="Brødtekst 3 Tegn"/>
    <w:link w:val="Brdtekst3"/>
    <w:uiPriority w:val="99"/>
    <w:semiHidden/>
    <w:rsid w:val="00C87BD3"/>
    <w:rPr>
      <w:rFonts w:ascii="Open Sans" w:eastAsia="Times New Roman" w:hAnsi="Open Sans"/>
      <w:kern w:val="0"/>
      <w:sz w:val="16"/>
      <w:szCs w:val="16"/>
    </w:rPr>
  </w:style>
  <w:style w:type="paragraph" w:styleId="Brdtekstinnrykk2">
    <w:name w:val="Body Text Indent 2"/>
    <w:basedOn w:val="Normal"/>
    <w:link w:val="Brdtekstinnrykk2Tegn"/>
    <w:uiPriority w:val="99"/>
    <w:semiHidden/>
    <w:unhideWhenUsed/>
    <w:rsid w:val="00C87BD3"/>
    <w:pPr>
      <w:spacing w:line="480" w:lineRule="auto"/>
      <w:ind w:left="283"/>
    </w:pPr>
  </w:style>
  <w:style w:type="character" w:customStyle="1" w:styleId="Brdtekstinnrykk2Tegn">
    <w:name w:val="Brødtekstinnrykk 2 Tegn"/>
    <w:link w:val="Brdtekstinnrykk2"/>
    <w:uiPriority w:val="99"/>
    <w:semiHidden/>
    <w:rsid w:val="00C87BD3"/>
    <w:rPr>
      <w:rFonts w:ascii="Open Sans" w:eastAsia="Times New Roman" w:hAnsi="Open Sans"/>
      <w:kern w:val="0"/>
      <w:sz w:val="22"/>
      <w:szCs w:val="22"/>
    </w:rPr>
  </w:style>
  <w:style w:type="paragraph" w:styleId="Brdtekstinnrykk3">
    <w:name w:val="Body Text Indent 3"/>
    <w:basedOn w:val="Normal"/>
    <w:link w:val="Brdtekstinnrykk3Tegn"/>
    <w:uiPriority w:val="99"/>
    <w:semiHidden/>
    <w:unhideWhenUsed/>
    <w:rsid w:val="00C87BD3"/>
    <w:pPr>
      <w:ind w:left="283"/>
    </w:pPr>
    <w:rPr>
      <w:sz w:val="16"/>
      <w:szCs w:val="16"/>
    </w:rPr>
  </w:style>
  <w:style w:type="character" w:customStyle="1" w:styleId="Brdtekstinnrykk3Tegn">
    <w:name w:val="Brødtekstinnrykk 3 Tegn"/>
    <w:link w:val="Brdtekstinnrykk3"/>
    <w:uiPriority w:val="99"/>
    <w:semiHidden/>
    <w:rsid w:val="00C87BD3"/>
    <w:rPr>
      <w:rFonts w:ascii="Open Sans" w:eastAsia="Times New Roman" w:hAnsi="Open Sans"/>
      <w:kern w:val="0"/>
      <w:sz w:val="16"/>
      <w:szCs w:val="16"/>
    </w:rPr>
  </w:style>
  <w:style w:type="paragraph" w:styleId="Blokktekst">
    <w:name w:val="Block Text"/>
    <w:basedOn w:val="Normal"/>
    <w:uiPriority w:val="99"/>
    <w:semiHidden/>
    <w:unhideWhenUsed/>
    <w:rsid w:val="00C87BD3"/>
    <w:pPr>
      <w:pBdr>
        <w:top w:val="single" w:sz="2" w:space="10" w:color="5B9BD5" w:shadow="1"/>
        <w:left w:val="single" w:sz="2" w:space="10" w:color="5B9BD5" w:shadow="1"/>
        <w:bottom w:val="single" w:sz="2" w:space="10" w:color="5B9BD5" w:shadow="1"/>
        <w:right w:val="single" w:sz="2" w:space="10" w:color="5B9BD5" w:shadow="1"/>
      </w:pBdr>
      <w:ind w:left="1152" w:right="1152"/>
    </w:pPr>
    <w:rPr>
      <w:rFonts w:ascii="Calibri" w:hAnsi="Calibri"/>
      <w:i/>
      <w:iCs/>
      <w:color w:val="5B9BD5"/>
    </w:rPr>
  </w:style>
  <w:style w:type="character" w:styleId="Fulgthyperkobling">
    <w:name w:val="FollowedHyperlink"/>
    <w:uiPriority w:val="99"/>
    <w:semiHidden/>
    <w:unhideWhenUsed/>
    <w:rsid w:val="00C87BD3"/>
    <w:rPr>
      <w:color w:val="954F72"/>
      <w:u w:val="single"/>
    </w:rPr>
  </w:style>
  <w:style w:type="character" w:styleId="Sterk">
    <w:name w:val="Strong"/>
    <w:uiPriority w:val="22"/>
    <w:qFormat/>
    <w:rsid w:val="00C87BD3"/>
    <w:rPr>
      <w:b/>
      <w:bCs/>
    </w:rPr>
  </w:style>
  <w:style w:type="character" w:styleId="Utheving">
    <w:name w:val="Emphasis"/>
    <w:uiPriority w:val="20"/>
    <w:qFormat/>
    <w:rsid w:val="00C87BD3"/>
    <w:rPr>
      <w:i/>
      <w:iCs/>
    </w:rPr>
  </w:style>
  <w:style w:type="paragraph" w:styleId="Dokumentkart">
    <w:name w:val="Document Map"/>
    <w:basedOn w:val="Normal"/>
    <w:link w:val="DokumentkartTegn"/>
    <w:uiPriority w:val="99"/>
    <w:semiHidden/>
    <w:unhideWhenUsed/>
    <w:rsid w:val="00C87BD3"/>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C87BD3"/>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C87BD3"/>
    <w:pPr>
      <w:spacing w:after="0" w:line="240" w:lineRule="auto"/>
    </w:pPr>
    <w:rPr>
      <w:rFonts w:ascii="Consolas" w:hAnsi="Consolas"/>
      <w:sz w:val="21"/>
      <w:szCs w:val="21"/>
    </w:rPr>
  </w:style>
  <w:style w:type="character" w:customStyle="1" w:styleId="RentekstTegn">
    <w:name w:val="Ren tekst Tegn"/>
    <w:link w:val="Rentekst"/>
    <w:uiPriority w:val="99"/>
    <w:semiHidden/>
    <w:rsid w:val="00C87BD3"/>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C87BD3"/>
    <w:pPr>
      <w:spacing w:after="0" w:line="240" w:lineRule="auto"/>
    </w:pPr>
  </w:style>
  <w:style w:type="character" w:customStyle="1" w:styleId="E-postsignaturTegn">
    <w:name w:val="E-postsignatur Tegn"/>
    <w:link w:val="E-postsignatur"/>
    <w:uiPriority w:val="99"/>
    <w:semiHidden/>
    <w:rsid w:val="00C87BD3"/>
    <w:rPr>
      <w:rFonts w:ascii="Open Sans" w:eastAsia="Times New Roman" w:hAnsi="Open Sans"/>
      <w:kern w:val="0"/>
      <w:sz w:val="22"/>
      <w:szCs w:val="22"/>
    </w:rPr>
  </w:style>
  <w:style w:type="paragraph" w:styleId="NormalWeb">
    <w:name w:val="Normal (Web)"/>
    <w:basedOn w:val="Normal"/>
    <w:uiPriority w:val="99"/>
    <w:semiHidden/>
    <w:unhideWhenUsed/>
    <w:rsid w:val="00C87BD3"/>
    <w:rPr>
      <w:rFonts w:cs="Times New Roman"/>
      <w:szCs w:val="24"/>
    </w:rPr>
  </w:style>
  <w:style w:type="character" w:styleId="HTML-akronym">
    <w:name w:val="HTML Acronym"/>
    <w:basedOn w:val="Standardskriftforavsnitt"/>
    <w:uiPriority w:val="99"/>
    <w:semiHidden/>
    <w:unhideWhenUsed/>
    <w:rsid w:val="00C87BD3"/>
  </w:style>
  <w:style w:type="paragraph" w:styleId="HTML-adresse">
    <w:name w:val="HTML Address"/>
    <w:basedOn w:val="Normal"/>
    <w:link w:val="HTML-adresseTegn"/>
    <w:uiPriority w:val="99"/>
    <w:semiHidden/>
    <w:unhideWhenUsed/>
    <w:rsid w:val="00C87BD3"/>
    <w:pPr>
      <w:spacing w:after="0" w:line="240" w:lineRule="auto"/>
    </w:pPr>
    <w:rPr>
      <w:i/>
      <w:iCs/>
    </w:rPr>
  </w:style>
  <w:style w:type="character" w:customStyle="1" w:styleId="HTML-adresseTegn">
    <w:name w:val="HTML-adresse Tegn"/>
    <w:link w:val="HTML-adresse"/>
    <w:uiPriority w:val="99"/>
    <w:semiHidden/>
    <w:rsid w:val="00C87BD3"/>
    <w:rPr>
      <w:rFonts w:ascii="Open Sans" w:eastAsia="Times New Roman" w:hAnsi="Open Sans"/>
      <w:i/>
      <w:iCs/>
      <w:kern w:val="0"/>
      <w:sz w:val="22"/>
      <w:szCs w:val="22"/>
    </w:rPr>
  </w:style>
  <w:style w:type="character" w:styleId="HTML-sitat">
    <w:name w:val="HTML Cite"/>
    <w:uiPriority w:val="99"/>
    <w:semiHidden/>
    <w:unhideWhenUsed/>
    <w:rsid w:val="00C87BD3"/>
    <w:rPr>
      <w:i/>
      <w:iCs/>
    </w:rPr>
  </w:style>
  <w:style w:type="character" w:styleId="HTML-kode">
    <w:name w:val="HTML Code"/>
    <w:uiPriority w:val="99"/>
    <w:semiHidden/>
    <w:unhideWhenUsed/>
    <w:rsid w:val="00C87BD3"/>
    <w:rPr>
      <w:rFonts w:ascii="Consolas" w:hAnsi="Consolas"/>
      <w:sz w:val="20"/>
      <w:szCs w:val="20"/>
    </w:rPr>
  </w:style>
  <w:style w:type="character" w:styleId="HTML-definisjon">
    <w:name w:val="HTML Definition"/>
    <w:uiPriority w:val="99"/>
    <w:semiHidden/>
    <w:unhideWhenUsed/>
    <w:rsid w:val="00C87BD3"/>
    <w:rPr>
      <w:i/>
      <w:iCs/>
    </w:rPr>
  </w:style>
  <w:style w:type="character" w:styleId="HTML-tastatur">
    <w:name w:val="HTML Keyboard"/>
    <w:uiPriority w:val="99"/>
    <w:semiHidden/>
    <w:unhideWhenUsed/>
    <w:rsid w:val="00C87BD3"/>
    <w:rPr>
      <w:rFonts w:ascii="Consolas" w:hAnsi="Consolas"/>
      <w:sz w:val="20"/>
      <w:szCs w:val="20"/>
    </w:rPr>
  </w:style>
  <w:style w:type="paragraph" w:styleId="HTML-forhndsformatert">
    <w:name w:val="HTML Preformatted"/>
    <w:basedOn w:val="Normal"/>
    <w:link w:val="HTML-forhndsformatertTegn"/>
    <w:uiPriority w:val="99"/>
    <w:semiHidden/>
    <w:unhideWhenUsed/>
    <w:rsid w:val="00C87BD3"/>
    <w:pPr>
      <w:spacing w:after="0" w:line="240" w:lineRule="auto"/>
    </w:pPr>
    <w:rPr>
      <w:rFonts w:ascii="Consolas" w:hAnsi="Consolas"/>
      <w:szCs w:val="20"/>
    </w:rPr>
  </w:style>
  <w:style w:type="character" w:customStyle="1" w:styleId="HTML-forhndsformatertTegn">
    <w:name w:val="HTML-forhåndsformatert Tegn"/>
    <w:link w:val="HTML-forhndsformatert"/>
    <w:uiPriority w:val="99"/>
    <w:semiHidden/>
    <w:rsid w:val="00C87BD3"/>
    <w:rPr>
      <w:rFonts w:ascii="Consolas" w:eastAsia="Times New Roman" w:hAnsi="Consolas"/>
      <w:kern w:val="0"/>
      <w:sz w:val="22"/>
      <w:szCs w:val="20"/>
    </w:rPr>
  </w:style>
  <w:style w:type="character" w:styleId="HTML-eksempel">
    <w:name w:val="HTML Sample"/>
    <w:uiPriority w:val="99"/>
    <w:semiHidden/>
    <w:unhideWhenUsed/>
    <w:rsid w:val="00C87BD3"/>
    <w:rPr>
      <w:rFonts w:ascii="Consolas" w:hAnsi="Consolas"/>
      <w:sz w:val="24"/>
      <w:szCs w:val="24"/>
    </w:rPr>
  </w:style>
  <w:style w:type="character" w:styleId="HTML-skrivemaskin">
    <w:name w:val="HTML Typewriter"/>
    <w:uiPriority w:val="99"/>
    <w:semiHidden/>
    <w:unhideWhenUsed/>
    <w:rsid w:val="00C87BD3"/>
    <w:rPr>
      <w:rFonts w:ascii="Consolas" w:hAnsi="Consolas"/>
      <w:sz w:val="20"/>
      <w:szCs w:val="20"/>
    </w:rPr>
  </w:style>
  <w:style w:type="character" w:styleId="HTML-variabel">
    <w:name w:val="HTML Variable"/>
    <w:uiPriority w:val="99"/>
    <w:semiHidden/>
    <w:unhideWhenUsed/>
    <w:rsid w:val="00C87BD3"/>
    <w:rPr>
      <w:i/>
      <w:iCs/>
    </w:rPr>
  </w:style>
  <w:style w:type="paragraph" w:styleId="Kommentaremne">
    <w:name w:val="annotation subject"/>
    <w:basedOn w:val="Merknadstekst"/>
    <w:next w:val="Merknadstekst"/>
    <w:link w:val="KommentaremneTegn"/>
    <w:uiPriority w:val="99"/>
    <w:semiHidden/>
    <w:unhideWhenUsed/>
    <w:rsid w:val="00C87BD3"/>
    <w:pPr>
      <w:spacing w:line="240" w:lineRule="auto"/>
    </w:pPr>
    <w:rPr>
      <w:b/>
      <w:bCs/>
      <w:szCs w:val="20"/>
    </w:rPr>
  </w:style>
  <w:style w:type="character" w:customStyle="1" w:styleId="KommentaremneTegn">
    <w:name w:val="Kommentaremne Tegn"/>
    <w:link w:val="Kommentaremne"/>
    <w:uiPriority w:val="99"/>
    <w:semiHidden/>
    <w:rsid w:val="00C87BD3"/>
    <w:rPr>
      <w:rFonts w:ascii="Open Sans" w:eastAsia="Times New Roman" w:hAnsi="Open Sans"/>
      <w:b/>
      <w:bCs/>
      <w:kern w:val="0"/>
      <w:sz w:val="22"/>
      <w:szCs w:val="20"/>
    </w:rPr>
  </w:style>
  <w:style w:type="paragraph" w:styleId="Bobletekst">
    <w:name w:val="Balloon Text"/>
    <w:basedOn w:val="Normal"/>
    <w:link w:val="BobletekstTegn"/>
    <w:uiPriority w:val="99"/>
    <w:semiHidden/>
    <w:unhideWhenUsed/>
    <w:rsid w:val="00C87BD3"/>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C87BD3"/>
    <w:rPr>
      <w:rFonts w:ascii="Tahoma" w:eastAsia="Times New Roman" w:hAnsi="Tahoma" w:cs="Tahoma"/>
      <w:kern w:val="0"/>
      <w:sz w:val="16"/>
      <w:szCs w:val="16"/>
    </w:rPr>
  </w:style>
  <w:style w:type="table" w:styleId="Tabellrutenett">
    <w:name w:val="Table Grid"/>
    <w:basedOn w:val="Vanligtabell"/>
    <w:uiPriority w:val="59"/>
    <w:rsid w:val="00C87BD3"/>
    <w:pPr>
      <w:spacing w:after="0" w:line="240" w:lineRule="auto"/>
    </w:pPr>
    <w:rPr>
      <w:rFonts w:eastAsia="Calibri"/>
      <w:kern w:val="0"/>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ssholdertekst">
    <w:name w:val="Placeholder Text"/>
    <w:uiPriority w:val="99"/>
    <w:semiHidden/>
    <w:rsid w:val="00C87BD3"/>
    <w:rPr>
      <w:color w:val="808080"/>
    </w:rPr>
  </w:style>
  <w:style w:type="paragraph" w:styleId="Ingenmellomrom">
    <w:name w:val="No Spacing"/>
    <w:uiPriority w:val="1"/>
    <w:qFormat/>
    <w:rsid w:val="00C87BD3"/>
    <w:pPr>
      <w:spacing w:after="0" w:line="240" w:lineRule="auto"/>
    </w:pPr>
    <w:rPr>
      <w:rFonts w:ascii="Calibri" w:eastAsia="Times New Roman" w:hAnsi="Calibri"/>
      <w:kern w:val="0"/>
      <w:szCs w:val="22"/>
    </w:rPr>
  </w:style>
  <w:style w:type="paragraph" w:styleId="Listeavsnitt">
    <w:name w:val="List Paragraph"/>
    <w:basedOn w:val="friliste"/>
    <w:uiPriority w:val="34"/>
    <w:qFormat/>
    <w:rsid w:val="00C87BD3"/>
    <w:pPr>
      <w:spacing w:before="0"/>
      <w:ind w:firstLine="0"/>
    </w:pPr>
  </w:style>
  <w:style w:type="paragraph" w:styleId="Sitat">
    <w:name w:val="Quote"/>
    <w:basedOn w:val="Normal"/>
    <w:next w:val="Normal"/>
    <w:link w:val="SitatTegn"/>
    <w:uiPriority w:val="29"/>
    <w:qFormat/>
    <w:rsid w:val="00C87BD3"/>
    <w:pPr>
      <w:spacing w:before="200"/>
      <w:ind w:left="864" w:right="864"/>
      <w:jc w:val="center"/>
    </w:pPr>
    <w:rPr>
      <w:i/>
      <w:iCs/>
      <w:color w:val="404040"/>
    </w:rPr>
  </w:style>
  <w:style w:type="character" w:customStyle="1" w:styleId="SitatTegn">
    <w:name w:val="Sitat Tegn"/>
    <w:link w:val="Sitat"/>
    <w:uiPriority w:val="29"/>
    <w:rsid w:val="00C87BD3"/>
    <w:rPr>
      <w:rFonts w:ascii="Open Sans" w:eastAsia="Times New Roman" w:hAnsi="Open Sans"/>
      <w:i/>
      <w:iCs/>
      <w:color w:val="404040"/>
      <w:kern w:val="0"/>
      <w:sz w:val="22"/>
      <w:szCs w:val="22"/>
    </w:rPr>
  </w:style>
  <w:style w:type="paragraph" w:styleId="Sterktsitat">
    <w:name w:val="Intense Quote"/>
    <w:basedOn w:val="Normal"/>
    <w:next w:val="Normal"/>
    <w:link w:val="SterktsitatTegn"/>
    <w:uiPriority w:val="30"/>
    <w:qFormat/>
    <w:rsid w:val="00C87BD3"/>
    <w:pPr>
      <w:pBdr>
        <w:bottom w:val="single" w:sz="4" w:space="4" w:color="5B9BD5"/>
      </w:pBdr>
      <w:spacing w:before="200" w:after="280"/>
      <w:ind w:left="936" w:right="936"/>
    </w:pPr>
    <w:rPr>
      <w:b/>
      <w:bCs/>
      <w:i/>
      <w:iCs/>
      <w:color w:val="5B9BD5"/>
    </w:rPr>
  </w:style>
  <w:style w:type="character" w:customStyle="1" w:styleId="SterktsitatTegn">
    <w:name w:val="Sterkt sitat Tegn"/>
    <w:link w:val="Sterktsitat"/>
    <w:uiPriority w:val="30"/>
    <w:rsid w:val="00C87BD3"/>
    <w:rPr>
      <w:rFonts w:ascii="Open Sans" w:eastAsia="Times New Roman" w:hAnsi="Open Sans"/>
      <w:b/>
      <w:bCs/>
      <w:i/>
      <w:iCs/>
      <w:color w:val="5B9BD5"/>
      <w:kern w:val="0"/>
      <w:sz w:val="22"/>
      <w:szCs w:val="22"/>
    </w:rPr>
  </w:style>
  <w:style w:type="character" w:styleId="Svakutheving">
    <w:name w:val="Subtle Emphasis"/>
    <w:uiPriority w:val="19"/>
    <w:qFormat/>
    <w:rsid w:val="00C87BD3"/>
    <w:rPr>
      <w:i/>
      <w:iCs/>
      <w:color w:val="808080"/>
    </w:rPr>
  </w:style>
  <w:style w:type="character" w:styleId="Sterkutheving">
    <w:name w:val="Intense Emphasis"/>
    <w:uiPriority w:val="21"/>
    <w:qFormat/>
    <w:rsid w:val="00C87BD3"/>
    <w:rPr>
      <w:b/>
      <w:bCs/>
      <w:i/>
      <w:iCs/>
      <w:color w:val="5B9BD5"/>
    </w:rPr>
  </w:style>
  <w:style w:type="character" w:styleId="Svakreferanse">
    <w:name w:val="Subtle Reference"/>
    <w:uiPriority w:val="31"/>
    <w:qFormat/>
    <w:rsid w:val="00C87BD3"/>
    <w:rPr>
      <w:smallCaps/>
      <w:color w:val="ED7D31"/>
      <w:u w:val="single"/>
    </w:rPr>
  </w:style>
  <w:style w:type="character" w:styleId="Sterkreferanse">
    <w:name w:val="Intense Reference"/>
    <w:uiPriority w:val="32"/>
    <w:qFormat/>
    <w:rsid w:val="00C87BD3"/>
    <w:rPr>
      <w:b/>
      <w:bCs/>
      <w:smallCaps/>
      <w:color w:val="ED7D31"/>
      <w:spacing w:val="5"/>
      <w:u w:val="single"/>
    </w:rPr>
  </w:style>
  <w:style w:type="character" w:styleId="Boktittel">
    <w:name w:val="Book Title"/>
    <w:uiPriority w:val="33"/>
    <w:qFormat/>
    <w:rsid w:val="00C87BD3"/>
    <w:rPr>
      <w:b/>
      <w:bCs/>
      <w:smallCaps/>
      <w:spacing w:val="5"/>
    </w:rPr>
  </w:style>
  <w:style w:type="paragraph" w:styleId="Bibliografi">
    <w:name w:val="Bibliography"/>
    <w:basedOn w:val="Normal"/>
    <w:next w:val="Normal"/>
    <w:uiPriority w:val="37"/>
    <w:semiHidden/>
    <w:unhideWhenUsed/>
    <w:rsid w:val="00C87BD3"/>
  </w:style>
  <w:style w:type="paragraph" w:styleId="Overskriftforinnholdsfortegnelse">
    <w:name w:val="TOC Heading"/>
    <w:basedOn w:val="Overskrift1"/>
    <w:next w:val="Normal"/>
    <w:uiPriority w:val="39"/>
    <w:unhideWhenUsed/>
    <w:qFormat/>
    <w:rsid w:val="00C87BD3"/>
    <w:pPr>
      <w:numPr>
        <w:numId w:val="0"/>
      </w:numPr>
      <w:spacing w:before="480" w:after="0"/>
      <w:outlineLvl w:val="9"/>
    </w:pPr>
    <w:rPr>
      <w:rFonts w:cs="Times New Roman"/>
      <w:bCs/>
      <w:kern w:val="0"/>
      <w:sz w:val="28"/>
      <w:szCs w:val="28"/>
    </w:rPr>
  </w:style>
  <w:style w:type="table" w:styleId="Listetabell5mrkuthevingsfarge5">
    <w:name w:val="List Table 5 Dark Accent 5"/>
    <w:basedOn w:val="Vanligtabell"/>
    <w:uiPriority w:val="50"/>
    <w:rsid w:val="00C87BD3"/>
    <w:pPr>
      <w:spacing w:after="0" w:line="240" w:lineRule="auto"/>
    </w:pPr>
    <w:rPr>
      <w:rFonts w:eastAsia="Calibri"/>
      <w:color w:val="FFFFFF"/>
      <w:kern w:val="0"/>
      <w:sz w:val="22"/>
      <w:szCs w:val="22"/>
      <w:lang w:eastAsia="en-US"/>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87BD3"/>
    <w:pPr>
      <w:spacing w:after="0" w:line="240" w:lineRule="auto"/>
    </w:pPr>
    <w:rPr>
      <w:rFonts w:eastAsia="Calibri"/>
      <w:kern w:val="0"/>
      <w:sz w:val="22"/>
      <w:szCs w:val="22"/>
      <w:lang w:eastAsia="en-US"/>
    </w:rPr>
    <w:tblPr>
      <w:tblBorders>
        <w:top w:val="single" w:sz="36" w:space="0" w:color="FFFFFF"/>
        <w:bottom w:val="single" w:sz="36" w:space="0" w:color="FFFFFF"/>
      </w:tblBorders>
      <w:tblCellMar>
        <w:top w:w="57" w:type="dxa"/>
        <w:bottom w:w="57" w:type="dxa"/>
      </w:tblCellMar>
    </w:tblPr>
    <w:tcPr>
      <w:shd w:val="clear" w:color="auto" w:fill="BFBFBF"/>
      <w:tcMar>
        <w:top w:w="227" w:type="dxa"/>
        <w:left w:w="170" w:type="dxa"/>
        <w:bottom w:w="170" w:type="dxa"/>
        <w:right w:w="170" w:type="dxa"/>
      </w:tcMar>
    </w:tcPr>
  </w:style>
  <w:style w:type="table" w:styleId="Listetabell5mrkuthevingsfarge3">
    <w:name w:val="List Table 5 Dark Accent 3"/>
    <w:basedOn w:val="Vanligtabell"/>
    <w:uiPriority w:val="50"/>
    <w:rsid w:val="00C87BD3"/>
    <w:pPr>
      <w:spacing w:after="0" w:line="240" w:lineRule="auto"/>
    </w:pPr>
    <w:rPr>
      <w:rFonts w:eastAsia="Calibri"/>
      <w:color w:val="FFFFFF"/>
      <w:kern w:val="0"/>
      <w:sz w:val="22"/>
      <w:szCs w:val="22"/>
      <w:lang w:eastAsia="en-US"/>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87BD3"/>
    <w:tblPr/>
    <w:tcPr>
      <w:shd w:val="clear" w:color="auto" w:fill="BDD6EE"/>
    </w:tcPr>
  </w:style>
  <w:style w:type="table" w:customStyle="1" w:styleId="GronnBoks">
    <w:name w:val="GronnBoks"/>
    <w:basedOn w:val="StandardBoks"/>
    <w:uiPriority w:val="99"/>
    <w:rsid w:val="00C87BD3"/>
    <w:tblPr/>
    <w:tcPr>
      <w:shd w:val="clear" w:color="auto" w:fill="C5E0B3"/>
    </w:tcPr>
  </w:style>
  <w:style w:type="table" w:customStyle="1" w:styleId="RodBoks">
    <w:name w:val="RodBoks"/>
    <w:basedOn w:val="StandardBoks"/>
    <w:uiPriority w:val="99"/>
    <w:rsid w:val="00C87BD3"/>
    <w:tblPr/>
    <w:tcPr>
      <w:shd w:val="clear" w:color="auto" w:fill="FFB3B3"/>
    </w:tcPr>
  </w:style>
  <w:style w:type="paragraph" w:customStyle="1" w:styleId="BoksGraaTittel">
    <w:name w:val="BoksGraaTittel"/>
    <w:basedOn w:val="Normal"/>
    <w:next w:val="Normal"/>
    <w:qFormat/>
    <w:rsid w:val="00C87BD3"/>
    <w:pPr>
      <w:pBdr>
        <w:top w:val="single" w:sz="2" w:space="6" w:color="767171"/>
        <w:left w:val="single" w:sz="2" w:space="6" w:color="767171"/>
        <w:bottom w:val="single" w:sz="2" w:space="4" w:color="767171"/>
        <w:right w:val="single" w:sz="2" w:space="6" w:color="767171"/>
      </w:pBdr>
      <w:shd w:val="clear" w:color="auto" w:fill="767171"/>
      <w:ind w:left="227" w:right="227"/>
    </w:pPr>
    <w:rPr>
      <w:b/>
      <w:color w:val="F2F2F2"/>
    </w:rPr>
  </w:style>
  <w:style w:type="paragraph" w:customStyle="1" w:styleId="BoksBlaaTittel">
    <w:name w:val="BoksBlaaTittel"/>
    <w:basedOn w:val="BoksGraaTittel"/>
    <w:next w:val="Normal"/>
    <w:qFormat/>
    <w:rsid w:val="00C87BD3"/>
    <w:pPr>
      <w:pBdr>
        <w:top w:val="single" w:sz="2" w:space="6" w:color="2E74B5"/>
        <w:left w:val="single" w:sz="2" w:space="6" w:color="2E74B5"/>
        <w:bottom w:val="single" w:sz="2" w:space="4" w:color="2E74B5"/>
        <w:right w:val="single" w:sz="2" w:space="6" w:color="2E74B5"/>
      </w:pBdr>
      <w:shd w:val="clear" w:color="auto" w:fill="2E74B5"/>
    </w:pPr>
  </w:style>
  <w:style w:type="paragraph" w:customStyle="1" w:styleId="BoksRodTittel">
    <w:name w:val="BoksRodTittel"/>
    <w:basedOn w:val="BoksGraaTittel"/>
    <w:next w:val="Normal"/>
    <w:qFormat/>
    <w:rsid w:val="00C87BD3"/>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87BD3"/>
    <w:pPr>
      <w:pBdr>
        <w:top w:val="single" w:sz="2" w:space="6" w:color="538135"/>
        <w:left w:val="single" w:sz="2" w:space="6" w:color="538135"/>
        <w:bottom w:val="single" w:sz="2" w:space="4" w:color="538135"/>
        <w:right w:val="single" w:sz="2" w:space="6" w:color="538135"/>
      </w:pBdr>
      <w:shd w:val="clear" w:color="auto" w:fill="538135"/>
    </w:pPr>
  </w:style>
  <w:style w:type="character" w:customStyle="1" w:styleId="understreket">
    <w:name w:val="understreket"/>
    <w:uiPriority w:val="1"/>
    <w:rsid w:val="00C87BD3"/>
    <w:rPr>
      <w:u w:val="single"/>
    </w:rPr>
  </w:style>
  <w:style w:type="paragraph" w:customStyle="1" w:styleId="del-nr">
    <w:name w:val="del-nr"/>
    <w:basedOn w:val="Normal"/>
    <w:qFormat/>
    <w:rsid w:val="00C87BD3"/>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87BD3"/>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rPr>
  </w:style>
  <w:style w:type="paragraph" w:customStyle="1" w:styleId="tblRad">
    <w:name w:val="tblRad"/>
    <w:rsid w:val="00C87BD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C87BD3"/>
  </w:style>
  <w:style w:type="paragraph" w:customStyle="1" w:styleId="tbl2LinjeSumBold">
    <w:name w:val="tbl2LinjeSumBold"/>
    <w:basedOn w:val="tblRad"/>
    <w:rsid w:val="00C87BD3"/>
    <w:rPr>
      <w:b/>
    </w:rPr>
  </w:style>
  <w:style w:type="paragraph" w:customStyle="1" w:styleId="tblDelsum1">
    <w:name w:val="tblDelsum1"/>
    <w:basedOn w:val="tblRad"/>
    <w:rsid w:val="00C87BD3"/>
    <w:rPr>
      <w:i/>
    </w:rPr>
  </w:style>
  <w:style w:type="paragraph" w:customStyle="1" w:styleId="tblDelsum1-Kapittel">
    <w:name w:val="tblDelsum1 - Kapittel"/>
    <w:basedOn w:val="tblDelsum1"/>
    <w:rsid w:val="00C87BD3"/>
    <w:pPr>
      <w:keepNext w:val="0"/>
    </w:pPr>
  </w:style>
  <w:style w:type="paragraph" w:customStyle="1" w:styleId="tblDelsum2">
    <w:name w:val="tblDelsum2"/>
    <w:basedOn w:val="tblRad"/>
    <w:rsid w:val="00C87BD3"/>
    <w:rPr>
      <w:b/>
      <w:i/>
    </w:rPr>
  </w:style>
  <w:style w:type="paragraph" w:customStyle="1" w:styleId="tblDelsum2-Kapittel">
    <w:name w:val="tblDelsum2 - Kapittel"/>
    <w:basedOn w:val="tblDelsum2"/>
    <w:rsid w:val="00C87BD3"/>
    <w:pPr>
      <w:keepNext w:val="0"/>
    </w:pPr>
  </w:style>
  <w:style w:type="paragraph" w:customStyle="1" w:styleId="tblTabelloverskrift">
    <w:name w:val="tblTabelloverskrift"/>
    <w:rsid w:val="00C87BD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C87BD3"/>
    <w:pPr>
      <w:spacing w:after="0"/>
      <w:jc w:val="right"/>
    </w:pPr>
    <w:rPr>
      <w:b w:val="0"/>
      <w:caps w:val="0"/>
      <w:sz w:val="16"/>
    </w:rPr>
  </w:style>
  <w:style w:type="paragraph" w:customStyle="1" w:styleId="tblKategoriOverskrift">
    <w:name w:val="tblKategoriOverskrift"/>
    <w:basedOn w:val="tblRad"/>
    <w:rsid w:val="00C87BD3"/>
    <w:pPr>
      <w:spacing w:before="120"/>
    </w:pPr>
    <w:rPr>
      <w:b/>
    </w:rPr>
  </w:style>
  <w:style w:type="paragraph" w:customStyle="1" w:styleId="tblKolonneoverskrift">
    <w:name w:val="tblKolonneoverskrift"/>
    <w:basedOn w:val="Normal"/>
    <w:rsid w:val="00C87BD3"/>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87BD3"/>
    <w:pPr>
      <w:spacing w:after="360"/>
      <w:jc w:val="center"/>
    </w:pPr>
    <w:rPr>
      <w:b w:val="0"/>
      <w:caps w:val="0"/>
    </w:rPr>
  </w:style>
  <w:style w:type="paragraph" w:customStyle="1" w:styleId="tblKolonneoverskrift-Vedtak">
    <w:name w:val="tblKolonneoverskrift - Vedtak"/>
    <w:basedOn w:val="tblTabelloverskrift-Vedtak"/>
    <w:rsid w:val="00C87BD3"/>
    <w:pPr>
      <w:spacing w:after="0"/>
    </w:pPr>
  </w:style>
  <w:style w:type="paragraph" w:customStyle="1" w:styleId="tblOverskrift-Vedtak">
    <w:name w:val="tblOverskrift - Vedtak"/>
    <w:basedOn w:val="tblRad"/>
    <w:rsid w:val="00C87BD3"/>
    <w:pPr>
      <w:spacing w:before="360"/>
      <w:jc w:val="center"/>
    </w:pPr>
  </w:style>
  <w:style w:type="paragraph" w:customStyle="1" w:styleId="tblRadBold">
    <w:name w:val="tblRadBold"/>
    <w:basedOn w:val="tblRad"/>
    <w:rsid w:val="00C87BD3"/>
    <w:rPr>
      <w:b/>
    </w:rPr>
  </w:style>
  <w:style w:type="paragraph" w:customStyle="1" w:styleId="tblRadItalic">
    <w:name w:val="tblRadItalic"/>
    <w:basedOn w:val="tblRad"/>
    <w:rsid w:val="00C87BD3"/>
    <w:rPr>
      <w:i/>
    </w:rPr>
  </w:style>
  <w:style w:type="paragraph" w:customStyle="1" w:styleId="tblRadItalicSiste">
    <w:name w:val="tblRadItalicSiste"/>
    <w:basedOn w:val="tblRadItalic"/>
    <w:rsid w:val="00C87BD3"/>
  </w:style>
  <w:style w:type="paragraph" w:customStyle="1" w:styleId="tblRadMedLuft">
    <w:name w:val="tblRadMedLuft"/>
    <w:basedOn w:val="tblRad"/>
    <w:rsid w:val="00C87BD3"/>
    <w:pPr>
      <w:spacing w:before="120"/>
    </w:pPr>
  </w:style>
  <w:style w:type="paragraph" w:customStyle="1" w:styleId="tblRadMedLuftSiste">
    <w:name w:val="tblRadMedLuftSiste"/>
    <w:basedOn w:val="tblRadMedLuft"/>
    <w:rsid w:val="00C87BD3"/>
    <w:pPr>
      <w:spacing w:after="120"/>
    </w:pPr>
  </w:style>
  <w:style w:type="paragraph" w:customStyle="1" w:styleId="tblRadMedLuftSiste-Vedtak">
    <w:name w:val="tblRadMedLuftSiste - Vedtak"/>
    <w:basedOn w:val="tblRadMedLuftSiste"/>
    <w:rsid w:val="00C87BD3"/>
    <w:pPr>
      <w:keepNext w:val="0"/>
    </w:pPr>
  </w:style>
  <w:style w:type="paragraph" w:customStyle="1" w:styleId="tblRadSiste">
    <w:name w:val="tblRadSiste"/>
    <w:basedOn w:val="tblRad"/>
    <w:rsid w:val="00C87BD3"/>
  </w:style>
  <w:style w:type="paragraph" w:customStyle="1" w:styleId="tblSluttsum">
    <w:name w:val="tblSluttsum"/>
    <w:basedOn w:val="tblRad"/>
    <w:rsid w:val="00C87BD3"/>
    <w:pPr>
      <w:spacing w:before="120"/>
    </w:pPr>
    <w:rPr>
      <w:b/>
      <w:i/>
    </w:rPr>
  </w:style>
  <w:style w:type="paragraph" w:customStyle="1" w:styleId="Stil1">
    <w:name w:val="Stil1"/>
    <w:basedOn w:val="Normal"/>
    <w:qFormat/>
    <w:rsid w:val="00C87BD3"/>
    <w:pPr>
      <w:spacing w:after="100"/>
    </w:pPr>
  </w:style>
  <w:style w:type="paragraph" w:customStyle="1" w:styleId="Stil2">
    <w:name w:val="Stil2"/>
    <w:basedOn w:val="Normal"/>
    <w:autoRedefine/>
    <w:qFormat/>
    <w:rsid w:val="00C87BD3"/>
    <w:pPr>
      <w:spacing w:after="100"/>
    </w:pPr>
  </w:style>
  <w:style w:type="paragraph" w:customStyle="1" w:styleId="Forside-departement">
    <w:name w:val="Forside-departement"/>
    <w:qFormat/>
    <w:rsid w:val="00C87BD3"/>
    <w:pPr>
      <w:spacing w:after="0" w:line="280" w:lineRule="atLeast"/>
    </w:pPr>
    <w:rPr>
      <w:rFonts w:ascii="Open Sans" w:eastAsia="Times New Roman" w:hAnsi="Open Sans" w:cs="Open Sans"/>
      <w:kern w:val="0"/>
    </w:rPr>
  </w:style>
  <w:style w:type="paragraph" w:customStyle="1" w:styleId="Forside-rapport">
    <w:name w:val="Forside-rapport"/>
    <w:qFormat/>
    <w:rsid w:val="00C87BD3"/>
    <w:pPr>
      <w:spacing w:line="259" w:lineRule="auto"/>
      <w:jc w:val="right"/>
    </w:pPr>
    <w:rPr>
      <w:rFonts w:ascii="Open Sans" w:eastAsia="Times New Roman" w:hAnsi="Open Sans" w:cs="Open Sans"/>
      <w:kern w:val="0"/>
    </w:rPr>
  </w:style>
  <w:style w:type="paragraph" w:customStyle="1" w:styleId="Forside-tittel">
    <w:name w:val="Forside-tittel"/>
    <w:next w:val="Forside-departement"/>
    <w:qFormat/>
    <w:rsid w:val="00C87BD3"/>
    <w:pPr>
      <w:spacing w:after="0" w:line="240" w:lineRule="auto"/>
    </w:pPr>
    <w:rPr>
      <w:rFonts w:ascii="Open Sans" w:eastAsia="Times New Roman" w:hAnsi="Open Sans" w:cs="Open Sans"/>
      <w:color w:val="000000"/>
      <w:kern w:val="0"/>
      <w:sz w:val="66"/>
      <w:szCs w:val="66"/>
      <w:lang w:eastAsia="en-US"/>
    </w:rPr>
  </w:style>
  <w:style w:type="character" w:styleId="Emneknagg">
    <w:name w:val="Hashtag"/>
    <w:basedOn w:val="Standardskriftforavsnitt"/>
    <w:uiPriority w:val="99"/>
    <w:semiHidden/>
    <w:unhideWhenUsed/>
    <w:rsid w:val="00C87BD3"/>
    <w:rPr>
      <w:color w:val="2B579A"/>
      <w:shd w:val="clear" w:color="auto" w:fill="E1DFDD"/>
    </w:rPr>
  </w:style>
  <w:style w:type="character" w:styleId="Omtale">
    <w:name w:val="Mention"/>
    <w:basedOn w:val="Standardskriftforavsnitt"/>
    <w:uiPriority w:val="99"/>
    <w:semiHidden/>
    <w:unhideWhenUsed/>
    <w:rsid w:val="00C87BD3"/>
    <w:rPr>
      <w:color w:val="2B579A"/>
      <w:shd w:val="clear" w:color="auto" w:fill="E1DFDD"/>
    </w:rPr>
  </w:style>
  <w:style w:type="character" w:styleId="Smarthyperkobling">
    <w:name w:val="Smart Hyperlink"/>
    <w:basedOn w:val="Standardskriftforavsnitt"/>
    <w:uiPriority w:val="99"/>
    <w:semiHidden/>
    <w:unhideWhenUsed/>
    <w:rsid w:val="00C87BD3"/>
    <w:rPr>
      <w:u w:val="dotted"/>
    </w:rPr>
  </w:style>
  <w:style w:type="character" w:styleId="Smartkobling">
    <w:name w:val="Smart Link"/>
    <w:basedOn w:val="Standardskriftforavsnitt"/>
    <w:uiPriority w:val="99"/>
    <w:semiHidden/>
    <w:unhideWhenUsed/>
    <w:rsid w:val="00C87BD3"/>
    <w:rPr>
      <w:color w:val="0000FF"/>
      <w:u w:val="single"/>
      <w:shd w:val="clear" w:color="auto" w:fill="F3F2F1"/>
    </w:rPr>
  </w:style>
  <w:style w:type="character" w:styleId="Ulstomtale">
    <w:name w:val="Unresolved Mention"/>
    <w:basedOn w:val="Standardskriftforavsnitt"/>
    <w:uiPriority w:val="99"/>
    <w:semiHidden/>
    <w:unhideWhenUsed/>
    <w:rsid w:val="00C87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regjeringen.no/no/dep/hod/organiseringen-av-helse-og-omsorgsdepartementet/styrer-rad-og-utvalg/teknisk-beregningsutvalg-for-spesialisthelsetjenestens-okonomi/id3046365/"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regjeringen.no/contentassets/ff40476a92434880bcad7f8ec8d2b31e/no/pdfs/nou202620260005000dddpdfs.pdf" TargetMode="External"/><Relationship Id="rId4" Type="http://schemas.openxmlformats.org/officeDocument/2006/relationships/webSettings" Target="webSettings.xml"/><Relationship Id="rId9" Type="http://schemas.openxmlformats.org/officeDocument/2006/relationships/hyperlink" Target="https://www.regjeringen.no/no/dokumenter/horingsbrev-om-forslag-til-forskrift-om-regnskapsforing-av-pensjonsforhold-i-helseforetak-og-regionale-helseforetak/id3149204/?expand=horingsnotater"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63</TotalTime>
  <Pages>68</Pages>
  <Words>17820</Words>
  <Characters>102644</Characters>
  <Application>Microsoft Office Word</Application>
  <DocSecurity>0</DocSecurity>
  <Lines>4276</Lines>
  <Paragraphs>3346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Aasan</dc:creator>
  <cp:keywords/>
  <dc:description/>
  <cp:lastModifiedBy>Caroline Aasan</cp:lastModifiedBy>
  <cp:revision>7</cp:revision>
  <dcterms:created xsi:type="dcterms:W3CDTF">2026-06-26T11:33:00Z</dcterms:created>
  <dcterms:modified xsi:type="dcterms:W3CDTF">2026-06-26T12:36:00Z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2026-06-26T11:45:00Z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6fea48d5-c775-4de7-aa96-5757b05c1ef5</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