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9F" w:rsidRDefault="00CC4E9F" w:rsidP="00CC4E9F">
      <w:pPr>
        <w:pStyle w:val="Default"/>
        <w:rPr>
          <w:sz w:val="72"/>
          <w:szCs w:val="72"/>
        </w:rPr>
      </w:pPr>
      <w:r>
        <w:rPr>
          <w:sz w:val="72"/>
          <w:szCs w:val="72"/>
        </w:rPr>
        <w:t xml:space="preserve">Nasjonal produktspesifikasjon for arealplan og digitalt planregister </w:t>
      </w:r>
    </w:p>
    <w:p w:rsidR="00CC4E9F" w:rsidRPr="00FE246A" w:rsidRDefault="00CC4E9F" w:rsidP="00CC4E9F">
      <w:pPr>
        <w:pStyle w:val="FORSIDE"/>
        <w:rPr>
          <w:sz w:val="20"/>
        </w:rPr>
      </w:pPr>
    </w:p>
    <w:p w:rsidR="00CC4E9F" w:rsidRDefault="00CC4E9F" w:rsidP="00CC4E9F">
      <w:pPr>
        <w:pStyle w:val="FORSIDE"/>
      </w:pPr>
      <w:r>
        <w:t>Del 3.1</w:t>
      </w:r>
    </w:p>
    <w:p w:rsidR="00CC4E9F" w:rsidRDefault="00CC4E9F" w:rsidP="00CC4E9F">
      <w:pPr>
        <w:pStyle w:val="anormal"/>
      </w:pPr>
    </w:p>
    <w:p w:rsidR="00CC4E9F" w:rsidRDefault="00CC4E9F" w:rsidP="00CC4E9F">
      <w:pPr>
        <w:pStyle w:val="anormal"/>
      </w:pPr>
    </w:p>
    <w:p w:rsidR="00CC4E9F" w:rsidRDefault="00CC4E9F" w:rsidP="00CC4E9F">
      <w:pPr>
        <w:pStyle w:val="FORSIDE"/>
      </w:pPr>
      <w:r w:rsidRPr="007050E3">
        <w:rPr>
          <w:sz w:val="56"/>
          <w:szCs w:val="56"/>
        </w:rPr>
        <w:t>SOSI Produktspesifikasjon</w:t>
      </w:r>
      <w:r>
        <w:t xml:space="preserve"> Kommuneplanens arealdel</w:t>
      </w:r>
    </w:p>
    <w:p w:rsidR="00CC4E9F" w:rsidRDefault="00860B47" w:rsidP="00CC4E9F">
      <w:pPr>
        <w:pStyle w:val="FORSIDE"/>
        <w:rPr>
          <w:sz w:val="44"/>
          <w:szCs w:val="44"/>
        </w:rPr>
      </w:pPr>
      <w:r>
        <w:rPr>
          <w:sz w:val="44"/>
          <w:szCs w:val="44"/>
        </w:rPr>
        <w:t xml:space="preserve">16. april </w:t>
      </w:r>
      <w:r w:rsidR="00CC4E9F">
        <w:rPr>
          <w:sz w:val="44"/>
          <w:szCs w:val="44"/>
        </w:rPr>
        <w:t>2012</w:t>
      </w:r>
    </w:p>
    <w:p w:rsidR="00CC4E9F" w:rsidRDefault="00CC4E9F" w:rsidP="00CC4E9F">
      <w:pPr>
        <w:pStyle w:val="FORSIDE"/>
        <w:rPr>
          <w:sz w:val="44"/>
          <w:szCs w:val="44"/>
        </w:rPr>
      </w:pPr>
    </w:p>
    <w:p w:rsidR="00CC4E9F" w:rsidRDefault="00CC4E9F" w:rsidP="00CC4E9F">
      <w:pPr>
        <w:pStyle w:val="FORSIDE"/>
        <w:rPr>
          <w:sz w:val="44"/>
          <w:szCs w:val="44"/>
        </w:rPr>
      </w:pPr>
      <w:r w:rsidRPr="00CC4E9F">
        <w:rPr>
          <w:noProof/>
          <w:sz w:val="44"/>
          <w:szCs w:val="44"/>
        </w:rPr>
        <w:drawing>
          <wp:inline distT="0" distB="0" distL="0" distR="0">
            <wp:extent cx="4986655" cy="4423410"/>
            <wp:effectExtent l="19050" t="0" r="4445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9F" w:rsidRDefault="00CC4E9F" w:rsidP="00CC4E9F">
      <w:pPr>
        <w:pStyle w:val="FORSIDE"/>
        <w:rPr>
          <w:sz w:val="44"/>
          <w:szCs w:val="44"/>
        </w:rPr>
      </w:pPr>
    </w:p>
    <w:p w:rsidR="00CC4E9F" w:rsidRDefault="00CC4E9F" w:rsidP="00CC4E9F">
      <w:pPr>
        <w:pStyle w:val="FORSIDE"/>
        <w:rPr>
          <w:sz w:val="44"/>
          <w:szCs w:val="44"/>
        </w:rPr>
      </w:pPr>
    </w:p>
    <w:p w:rsidR="00AA44E0" w:rsidRPr="00AA44E0" w:rsidRDefault="00AA44E0" w:rsidP="00AA44E0"/>
    <w:p w:rsidR="00AA44E0" w:rsidRPr="00AA44E0" w:rsidRDefault="00AA44E0" w:rsidP="00AA44E0">
      <w:r>
        <w:br w:type="page"/>
      </w:r>
    </w:p>
    <w:p w:rsidR="00AA44E0" w:rsidRPr="00AA44E0" w:rsidRDefault="00AA44E0" w:rsidP="00AA44E0"/>
    <w:p w:rsidR="00CC4E9F" w:rsidRDefault="00EA5F83">
      <w:pPr>
        <w:pStyle w:val="INNH2"/>
        <w:tabs>
          <w:tab w:val="left" w:pos="660"/>
          <w:tab w:val="right" w:leader="underscore" w:pos="10194"/>
        </w:tabs>
        <w:rPr>
          <w:rFonts w:eastAsiaTheme="minorEastAsia" w:cstheme="minorBidi"/>
          <w:b w:val="0"/>
          <w:bCs w:val="0"/>
          <w:noProof/>
        </w:rPr>
      </w:pPr>
      <w:r w:rsidRPr="00EA5F83">
        <w:fldChar w:fldCharType="begin"/>
      </w:r>
      <w:r w:rsidR="00AA44E0">
        <w:instrText xml:space="preserve"> TOC \o "1-5" \h \z \u </w:instrText>
      </w:r>
      <w:r w:rsidRPr="00EA5F83">
        <w:fldChar w:fldCharType="separate"/>
      </w:r>
      <w:hyperlink w:anchor="_Toc320525972" w:history="1">
        <w:r w:rsidR="00CC4E9F" w:rsidRPr="00065CD5">
          <w:rPr>
            <w:rStyle w:val="Hyperkobling"/>
            <w:noProof/>
          </w:rPr>
          <w:t>1</w:t>
        </w:r>
        <w:r w:rsidR="00CC4E9F">
          <w:rPr>
            <w:rFonts w:eastAsiaTheme="minorEastAsia" w:cstheme="minorBidi"/>
            <w:b w:val="0"/>
            <w:bCs w:val="0"/>
            <w:noProof/>
          </w:rPr>
          <w:tab/>
        </w:r>
        <w:r w:rsidR="00CC4E9F" w:rsidRPr="00065CD5">
          <w:rPr>
            <w:rStyle w:val="Hyperkobling"/>
            <w:noProof/>
          </w:rPr>
          <w:t>Innledning, historikk og endringslogg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2"/>
        <w:tabs>
          <w:tab w:val="left" w:pos="660"/>
          <w:tab w:val="right" w:leader="underscore" w:pos="10194"/>
        </w:tabs>
        <w:rPr>
          <w:rFonts w:eastAsiaTheme="minorEastAsia" w:cstheme="minorBidi"/>
          <w:b w:val="0"/>
          <w:bCs w:val="0"/>
          <w:noProof/>
        </w:rPr>
      </w:pPr>
      <w:hyperlink w:anchor="_Toc320525973" w:history="1">
        <w:r w:rsidR="00CC4E9F" w:rsidRPr="00065CD5">
          <w:rPr>
            <w:rStyle w:val="Hyperkobling"/>
            <w:noProof/>
          </w:rPr>
          <w:t>2</w:t>
        </w:r>
        <w:r w:rsidR="00CC4E9F">
          <w:rPr>
            <w:rFonts w:eastAsiaTheme="minorEastAsia" w:cstheme="minorBidi"/>
            <w:b w:val="0"/>
            <w:bCs w:val="0"/>
            <w:noProof/>
          </w:rPr>
          <w:tab/>
        </w:r>
        <w:r w:rsidR="00CC4E9F" w:rsidRPr="00065CD5">
          <w:rPr>
            <w:rStyle w:val="Hyperkobling"/>
            <w:noProof/>
          </w:rPr>
          <w:t>Oversikt over produktspesifikasjonen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2"/>
        <w:tabs>
          <w:tab w:val="left" w:pos="660"/>
          <w:tab w:val="right" w:leader="underscore" w:pos="10194"/>
        </w:tabs>
        <w:rPr>
          <w:rFonts w:eastAsiaTheme="minorEastAsia" w:cstheme="minorBidi"/>
          <w:b w:val="0"/>
          <w:bCs w:val="0"/>
          <w:noProof/>
        </w:rPr>
      </w:pPr>
      <w:hyperlink w:anchor="_Toc320525974" w:history="1">
        <w:r w:rsidR="00CC4E9F" w:rsidRPr="00065CD5">
          <w:rPr>
            <w:rStyle w:val="Hyperkobling"/>
            <w:noProof/>
          </w:rPr>
          <w:t>3</w:t>
        </w:r>
        <w:r w:rsidR="00CC4E9F">
          <w:rPr>
            <w:rFonts w:eastAsiaTheme="minorEastAsia" w:cstheme="minorBidi"/>
            <w:b w:val="0"/>
            <w:bCs w:val="0"/>
            <w:noProof/>
          </w:rPr>
          <w:tab/>
        </w:r>
        <w:r w:rsidR="00CC4E9F" w:rsidRPr="00065CD5">
          <w:rPr>
            <w:rStyle w:val="Hyperkobling"/>
            <w:noProof/>
          </w:rPr>
          <w:t>Identifikasjonsinformasjon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2"/>
        <w:tabs>
          <w:tab w:val="left" w:pos="660"/>
          <w:tab w:val="right" w:leader="underscore" w:pos="10194"/>
        </w:tabs>
        <w:rPr>
          <w:rFonts w:eastAsiaTheme="minorEastAsia" w:cstheme="minorBidi"/>
          <w:b w:val="0"/>
          <w:bCs w:val="0"/>
          <w:noProof/>
        </w:rPr>
      </w:pPr>
      <w:hyperlink w:anchor="_Toc320525975" w:history="1">
        <w:r w:rsidR="00CC4E9F" w:rsidRPr="00065CD5">
          <w:rPr>
            <w:rStyle w:val="Hyperkobling"/>
            <w:noProof/>
          </w:rPr>
          <w:t>4</w:t>
        </w:r>
        <w:r w:rsidR="00CC4E9F">
          <w:rPr>
            <w:rFonts w:eastAsiaTheme="minorEastAsia" w:cstheme="minorBidi"/>
            <w:b w:val="0"/>
            <w:bCs w:val="0"/>
            <w:noProof/>
          </w:rPr>
          <w:tab/>
        </w:r>
        <w:r w:rsidR="00CC4E9F" w:rsidRPr="00065CD5">
          <w:rPr>
            <w:rStyle w:val="Hyperkobling"/>
            <w:noProof/>
          </w:rPr>
          <w:t>Informasjonsmodell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3"/>
        <w:tabs>
          <w:tab w:val="left" w:pos="110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76" w:history="1">
        <w:r w:rsidR="00CC4E9F" w:rsidRPr="00065CD5">
          <w:rPr>
            <w:rStyle w:val="Hyperkobling"/>
            <w:noProof/>
          </w:rPr>
          <w:t>4.1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Vektorbaserte data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77" w:history="1">
        <w:r w:rsidR="00CC4E9F" w:rsidRPr="00065CD5">
          <w:rPr>
            <w:rStyle w:val="Hyperkobling"/>
            <w:noProof/>
          </w:rPr>
          <w:t>4.1.1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Detaljert beskrivelse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78" w:history="1">
        <w:r w:rsidR="00CC4E9F" w:rsidRPr="00065CD5">
          <w:rPr>
            <w:rStyle w:val="Hyperkobling"/>
            <w:noProof/>
          </w:rPr>
          <w:t>4.1.2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Grafisk visning av applikasjonsskjema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79" w:history="1">
        <w:r w:rsidR="00CC4E9F" w:rsidRPr="00065CD5">
          <w:rPr>
            <w:rStyle w:val="Hyperkobling"/>
            <w:noProof/>
          </w:rPr>
          <w:t>4.1.2.1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Fargekoding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0" w:history="1">
        <w:r w:rsidR="00CC4E9F" w:rsidRPr="00065CD5">
          <w:rPr>
            <w:rStyle w:val="Hyperkobling"/>
            <w:noProof/>
          </w:rPr>
          <w:t>4.1.2.2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Bruk av &lt;utgått&gt;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1" w:history="1">
        <w:r w:rsidR="00CC4E9F" w:rsidRPr="00065CD5">
          <w:rPr>
            <w:rStyle w:val="Hyperkobling"/>
            <w:noProof/>
          </w:rPr>
          <w:t>4.1.2.3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2" w:history="1">
        <w:r w:rsidR="00CC4E9F" w:rsidRPr="00065CD5">
          <w:rPr>
            <w:rStyle w:val="Hyperkobling"/>
            <w:noProof/>
          </w:rPr>
          <w:t>4.1.2.4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Arealformål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3" w:history="1">
        <w:r w:rsidR="00CC4E9F" w:rsidRPr="00065CD5">
          <w:rPr>
            <w:rStyle w:val="Hyperkobling"/>
            <w:noProof/>
          </w:rPr>
          <w:t>4.1.2.5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Betemmelser/hensyn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4" w:history="1">
        <w:r w:rsidR="00CC4E9F" w:rsidRPr="00065CD5">
          <w:rPr>
            <w:rStyle w:val="Hyperkobling"/>
            <w:noProof/>
          </w:rPr>
          <w:t>4.1.2.6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Juridiske punkt og linjer og påskrift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5" w:history="1">
        <w:r w:rsidR="00CC4E9F" w:rsidRPr="00065CD5">
          <w:rPr>
            <w:rStyle w:val="Hyperkobling"/>
            <w:noProof/>
          </w:rPr>
          <w:t>4.1.2.7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SOSI-objekt brukt på denne produktspesifikasjonen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6" w:history="1">
        <w:r w:rsidR="00CC4E9F" w:rsidRPr="00065CD5">
          <w:rPr>
            <w:rStyle w:val="Hyperkobling"/>
            <w:noProof/>
          </w:rPr>
          <w:t>4.1.2.8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Datatyper og kodelister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7" w:history="1">
        <w:r w:rsidR="00CC4E9F" w:rsidRPr="00065CD5">
          <w:rPr>
            <w:rStyle w:val="Hyperkobling"/>
            <w:noProof/>
          </w:rPr>
          <w:t>4.1.3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Tekstlig beskrivelse av applikasjonsskjema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3"/>
        <w:tabs>
          <w:tab w:val="left" w:pos="110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8" w:history="1">
        <w:r w:rsidR="00CC4E9F" w:rsidRPr="00065CD5">
          <w:rPr>
            <w:rStyle w:val="Hyperkobling"/>
            <w:noProof/>
          </w:rPr>
          <w:t>4.2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Rasterbaserte data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3"/>
        <w:tabs>
          <w:tab w:val="left" w:pos="110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89" w:history="1">
        <w:r w:rsidR="00CC4E9F" w:rsidRPr="00065CD5">
          <w:rPr>
            <w:rStyle w:val="Hyperkobling"/>
            <w:noProof/>
          </w:rPr>
          <w:t>4.3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SOSI-format realisering og ytterligere kriterier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0" w:history="1">
        <w:r w:rsidR="00CC4E9F" w:rsidRPr="00065CD5">
          <w:rPr>
            <w:rStyle w:val="Hyperkobling"/>
            <w:noProof/>
          </w:rPr>
          <w:t>4.3.1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1" w:history="1">
        <w:r w:rsidR="00CC4E9F" w:rsidRPr="00065CD5">
          <w:rPr>
            <w:rStyle w:val="Hyperkobling"/>
            <w:noProof/>
          </w:rPr>
          <w:t>4.3.1.1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2" w:history="1">
        <w:r w:rsidR="00CC4E9F" w:rsidRPr="00065CD5">
          <w:rPr>
            <w:rStyle w:val="Hyperkobling"/>
            <w:noProof/>
          </w:rPr>
          <w:t>4.3.1.2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3" w:history="1">
        <w:r w:rsidR="00CC4E9F" w:rsidRPr="00065CD5">
          <w:rPr>
            <w:rStyle w:val="Hyperkobling"/>
            <w:noProof/>
          </w:rPr>
          <w:t>4.3.2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Arealformål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4" w:history="1">
        <w:r w:rsidR="00CC4E9F" w:rsidRPr="00065CD5">
          <w:rPr>
            <w:rStyle w:val="Hyperkobling"/>
            <w:noProof/>
          </w:rPr>
          <w:t>4.3.2.1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KpArealbrukOmråde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5" w:history="1">
        <w:r w:rsidR="00CC4E9F" w:rsidRPr="00065CD5">
          <w:rPr>
            <w:rStyle w:val="Hyperkobling"/>
            <w:noProof/>
          </w:rPr>
          <w:t>4.3.2.2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KpArealformålOmråde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6" w:history="1">
        <w:r w:rsidR="00CC4E9F" w:rsidRPr="00065CD5">
          <w:rPr>
            <w:rStyle w:val="Hyperkobling"/>
            <w:noProof/>
          </w:rPr>
          <w:t>4.3.2.3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KpArealGrense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7" w:history="1">
        <w:r w:rsidR="00CC4E9F" w:rsidRPr="00065CD5">
          <w:rPr>
            <w:rStyle w:val="Hyperkobling"/>
            <w:noProof/>
          </w:rPr>
          <w:t>4.3.3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Bestemmelser/hensyn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8" w:history="1">
        <w:r w:rsidR="00CC4E9F" w:rsidRPr="00065CD5">
          <w:rPr>
            <w:rStyle w:val="Hyperkobling"/>
            <w:noProof/>
          </w:rPr>
          <w:t>4.3.3.1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KpAngittHensynGrense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5999" w:history="1">
        <w:r w:rsidR="00CC4E9F" w:rsidRPr="00065CD5">
          <w:rPr>
            <w:rStyle w:val="Hyperkobling"/>
            <w:noProof/>
          </w:rPr>
          <w:t>4.3.3.2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KpAngittHensynSone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_Toc320525999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0" w:history="1">
        <w:r w:rsidR="00CC4E9F" w:rsidRPr="00065CD5">
          <w:rPr>
            <w:rStyle w:val="Hyperkobling"/>
            <w:noProof/>
          </w:rPr>
          <w:t>4.3.3.3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KpBestemmelseGrense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1" w:history="1">
        <w:r w:rsidR="00CC4E9F" w:rsidRPr="00065CD5">
          <w:rPr>
            <w:rStyle w:val="Hyperkobling"/>
            <w:noProof/>
          </w:rPr>
          <w:t>4.3.3.4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KpBestemmelseOmråde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2" w:history="1">
        <w:r w:rsidR="00CC4E9F" w:rsidRPr="00065CD5">
          <w:rPr>
            <w:rStyle w:val="Hyperkobling"/>
            <w:noProof/>
          </w:rPr>
          <w:t>4.3.3.5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KpBåndleggingGrense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3" w:history="1">
        <w:r w:rsidR="00CC4E9F" w:rsidRPr="00065CD5">
          <w:rPr>
            <w:rStyle w:val="Hyperkobling"/>
            <w:noProof/>
          </w:rPr>
          <w:t>4.3.3.6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KpBåndleggingSone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4" w:history="1">
        <w:r w:rsidR="00CC4E9F" w:rsidRPr="00065CD5">
          <w:rPr>
            <w:rStyle w:val="Hyperkobling"/>
            <w:noProof/>
          </w:rPr>
          <w:t>4.3.3.7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KpDetaljeringGrense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5" w:history="1">
        <w:r w:rsidR="00CC4E9F" w:rsidRPr="00065CD5">
          <w:rPr>
            <w:rStyle w:val="Hyperkobling"/>
            <w:noProof/>
          </w:rPr>
          <w:t>4.3.3.8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KpDetaljeringSone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6" w:history="1">
        <w:r w:rsidR="00CC4E9F" w:rsidRPr="00065CD5">
          <w:rPr>
            <w:rStyle w:val="Hyperkobling"/>
            <w:noProof/>
          </w:rPr>
          <w:t>4.3.3.9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KpFareGrense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7" w:history="1">
        <w:r w:rsidR="00CC4E9F" w:rsidRPr="00065CD5">
          <w:rPr>
            <w:rStyle w:val="Hyperkobling"/>
            <w:noProof/>
          </w:rPr>
          <w:t>4.3.3.10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KpFareSone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8" w:history="1">
        <w:r w:rsidR="00CC4E9F" w:rsidRPr="00065CD5">
          <w:rPr>
            <w:rStyle w:val="Hyperkobling"/>
            <w:noProof/>
          </w:rPr>
          <w:t>4.3.3.11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KpGjennomføringGrense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09" w:history="1">
        <w:r w:rsidR="00CC4E9F" w:rsidRPr="00065CD5">
          <w:rPr>
            <w:rStyle w:val="Hyperkobling"/>
            <w:noProof/>
          </w:rPr>
          <w:t>4.3.3.12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KpGjennomføringSone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0" w:history="1">
        <w:r w:rsidR="00CC4E9F" w:rsidRPr="00065CD5">
          <w:rPr>
            <w:rStyle w:val="Hyperkobling"/>
            <w:noProof/>
          </w:rPr>
          <w:t>4.3.3.13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KpInfrastrukturGrense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1" w:history="1">
        <w:r w:rsidR="00CC4E9F" w:rsidRPr="00065CD5">
          <w:rPr>
            <w:rStyle w:val="Hyperkobling"/>
            <w:noProof/>
          </w:rPr>
          <w:t>4.3.3.14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KpInfrastrukturLinje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2" w:history="1">
        <w:r w:rsidR="00CC4E9F" w:rsidRPr="00065CD5">
          <w:rPr>
            <w:rStyle w:val="Hyperkobling"/>
            <w:noProof/>
          </w:rPr>
          <w:t>4.3.3.15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KpInfrastrukturSone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3" w:history="1">
        <w:r w:rsidR="00CC4E9F" w:rsidRPr="00065CD5">
          <w:rPr>
            <w:rStyle w:val="Hyperkobling"/>
            <w:noProof/>
          </w:rPr>
          <w:t>4.3.3.16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KpRestriksjonGrense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4" w:history="1">
        <w:r w:rsidR="00CC4E9F" w:rsidRPr="00065CD5">
          <w:rPr>
            <w:rStyle w:val="Hyperkobling"/>
            <w:noProof/>
          </w:rPr>
          <w:t>4.3.3.17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KpRestriksjonOmråde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5" w:history="1">
        <w:r w:rsidR="00CC4E9F" w:rsidRPr="00065CD5">
          <w:rPr>
            <w:rStyle w:val="Hyperkobling"/>
            <w:noProof/>
          </w:rPr>
          <w:t>4.3.3.18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KpRetningslinjeGrense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6" w:history="1">
        <w:r w:rsidR="00CC4E9F" w:rsidRPr="00065CD5">
          <w:rPr>
            <w:rStyle w:val="Hyperkobling"/>
            <w:noProof/>
          </w:rPr>
          <w:t>4.3.3.19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KpRetningslinjeOmråde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7" w:history="1">
        <w:r w:rsidR="00CC4E9F" w:rsidRPr="00065CD5">
          <w:rPr>
            <w:rStyle w:val="Hyperkobling"/>
            <w:noProof/>
          </w:rPr>
          <w:t>4.3.3.20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KpSamferdselLinje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8" w:history="1">
        <w:r w:rsidR="00CC4E9F" w:rsidRPr="00065CD5">
          <w:rPr>
            <w:rStyle w:val="Hyperkobling"/>
            <w:noProof/>
          </w:rPr>
          <w:t>4.3.3.21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KpSamferdselPunkt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19" w:history="1">
        <w:r w:rsidR="00CC4E9F" w:rsidRPr="00065CD5">
          <w:rPr>
            <w:rStyle w:val="Hyperkobling"/>
            <w:noProof/>
          </w:rPr>
          <w:t>4.3.3.22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KpSikringGrense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0" w:history="1">
        <w:r w:rsidR="00CC4E9F" w:rsidRPr="00065CD5">
          <w:rPr>
            <w:rStyle w:val="Hyperkobling"/>
            <w:noProof/>
          </w:rPr>
          <w:t>4.3.3.23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KpSikringSone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1" w:history="1">
        <w:r w:rsidR="00CC4E9F" w:rsidRPr="00065CD5">
          <w:rPr>
            <w:rStyle w:val="Hyperkobling"/>
            <w:noProof/>
          </w:rPr>
          <w:t>4.3.3.24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KpStøyGrense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2" w:history="1">
        <w:r w:rsidR="00CC4E9F" w:rsidRPr="00065CD5">
          <w:rPr>
            <w:rStyle w:val="Hyperkobling"/>
            <w:noProof/>
          </w:rPr>
          <w:t>4.3.3.25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KpStøySone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3" w:history="1">
        <w:r w:rsidR="00CC4E9F" w:rsidRPr="00065CD5">
          <w:rPr>
            <w:rStyle w:val="Hyperkobling"/>
            <w:noProof/>
          </w:rPr>
          <w:t>4.3.4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Juridiske punkt og linjer og påskrifter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4" w:history="1">
        <w:r w:rsidR="00CC4E9F" w:rsidRPr="00065CD5">
          <w:rPr>
            <w:rStyle w:val="Hyperkobling"/>
            <w:noProof/>
          </w:rPr>
          <w:t>4.3.4.1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KpJuridiskLinje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5" w:history="1">
        <w:r w:rsidR="00CC4E9F" w:rsidRPr="00065CD5">
          <w:rPr>
            <w:rStyle w:val="Hyperkobling"/>
            <w:noProof/>
          </w:rPr>
          <w:t>4.3.4.2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KpPåskrift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6" w:history="1">
        <w:r w:rsidR="00CC4E9F" w:rsidRPr="00065CD5">
          <w:rPr>
            <w:rStyle w:val="Hyperkobling"/>
            <w:noProof/>
          </w:rPr>
          <w:t>4.3.4.3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KpRegulertHøyde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7" w:history="1">
        <w:r w:rsidR="00CC4E9F" w:rsidRPr="00065CD5">
          <w:rPr>
            <w:rStyle w:val="Hyperkobling"/>
            <w:noProof/>
          </w:rPr>
          <w:t>4.3.5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Basisegenskaper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8" w:history="1">
        <w:r w:rsidR="00CC4E9F" w:rsidRPr="00065CD5">
          <w:rPr>
            <w:rStyle w:val="Hyperkobling"/>
            <w:noProof/>
          </w:rPr>
          <w:t>4.3.5.1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arealbruksstatus AREALST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29" w:history="1">
        <w:r w:rsidR="00CC4E9F" w:rsidRPr="00065CD5">
          <w:rPr>
            <w:rStyle w:val="Hyperkobling"/>
            <w:noProof/>
          </w:rPr>
          <w:t>4.3.5.2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beskrivelse BESKRIVELSE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0" w:history="1">
        <w:r w:rsidR="00CC4E9F" w:rsidRPr="00065CD5">
          <w:rPr>
            <w:rStyle w:val="Hyperkobling"/>
            <w:noProof/>
          </w:rPr>
          <w:t>4.3.5.3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bestemmelseOmrådeNavn BESTEMMELSEOMRNAVN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1" w:history="1">
        <w:r w:rsidR="00CC4E9F" w:rsidRPr="00065CD5">
          <w:rPr>
            <w:rStyle w:val="Hyperkobling"/>
            <w:noProof/>
          </w:rPr>
          <w:t>4.3.5.4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båndlagtFremTil BÅNDLAGTFREMTIL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2" w:history="1">
        <w:r w:rsidR="00CC4E9F" w:rsidRPr="00065CD5">
          <w:rPr>
            <w:rStyle w:val="Hyperkobling"/>
            <w:noProof/>
          </w:rPr>
          <w:t>4.3.5.5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eierformType EIERFORM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3" w:history="1">
        <w:r w:rsidR="00CC4E9F" w:rsidRPr="00065CD5">
          <w:rPr>
            <w:rStyle w:val="Hyperkobling"/>
            <w:noProof/>
          </w:rPr>
          <w:t>4.3.5.6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fylkesnummer FYLKESNR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4" w:history="1">
        <w:r w:rsidR="00CC4E9F" w:rsidRPr="00065CD5">
          <w:rPr>
            <w:rStyle w:val="Hyperkobling"/>
            <w:noProof/>
          </w:rPr>
          <w:t>4.3.5.7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hensynSonenavn HENSYNSONENAVN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5" w:history="1">
        <w:r w:rsidR="00CC4E9F" w:rsidRPr="00065CD5">
          <w:rPr>
            <w:rStyle w:val="Hyperkobling"/>
            <w:noProof/>
          </w:rPr>
          <w:t>4.3.5.8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holdningsklasse HOLDNINGSKLASSE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6" w:history="1">
        <w:r w:rsidR="00CC4E9F" w:rsidRPr="00065CD5">
          <w:rPr>
            <w:rStyle w:val="Hyperkobling"/>
            <w:noProof/>
          </w:rPr>
          <w:t>4.3.5.9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høyde-Referanse HØYDE-REF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7" w:history="1">
        <w:r w:rsidR="00CC4E9F" w:rsidRPr="00065CD5">
          <w:rPr>
            <w:rStyle w:val="Hyperkobling"/>
            <w:noProof/>
          </w:rPr>
          <w:t>4.3.5.10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ikrafttredelsesdato IKRAFT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8" w:history="1">
        <w:r w:rsidR="00CC4E9F" w:rsidRPr="00065CD5">
          <w:rPr>
            <w:rStyle w:val="Hyperkobling"/>
            <w:noProof/>
          </w:rPr>
          <w:t>4.3.5.11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kommunenummer KOMM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39" w:history="1">
        <w:r w:rsidR="00CC4E9F" w:rsidRPr="00065CD5">
          <w:rPr>
            <w:rStyle w:val="Hyperkobling"/>
            <w:noProof/>
          </w:rPr>
          <w:t>4.3.5.12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angittHensyn KPANGITTHENSYN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0" w:history="1">
        <w:r w:rsidR="00CC4E9F" w:rsidRPr="00065CD5">
          <w:rPr>
            <w:rStyle w:val="Hyperkobling"/>
            <w:noProof/>
          </w:rPr>
          <w:t>4.3.5.13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arealformål KPAREALFORMÅL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1" w:history="1">
        <w:r w:rsidR="00CC4E9F" w:rsidRPr="00065CD5">
          <w:rPr>
            <w:rStyle w:val="Hyperkobling"/>
            <w:noProof/>
          </w:rPr>
          <w:t>4.3.5.14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kpBestemmelseHjemmel KPBESTEMMELSEHJEMMEL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2" w:history="1">
        <w:r w:rsidR="00CC4E9F" w:rsidRPr="00065CD5">
          <w:rPr>
            <w:rStyle w:val="Hyperkobling"/>
            <w:noProof/>
          </w:rPr>
          <w:t>4.3.5.15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båndlegging KPBÅNDLEGGING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3" w:history="1">
        <w:r w:rsidR="00CC4E9F" w:rsidRPr="00065CD5">
          <w:rPr>
            <w:rStyle w:val="Hyperkobling"/>
            <w:noProof/>
          </w:rPr>
          <w:t>4.3.5.16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detaljering KPDETALJERING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4" w:history="1">
        <w:r w:rsidR="00CC4E9F" w:rsidRPr="00065CD5">
          <w:rPr>
            <w:rStyle w:val="Hyperkobling"/>
            <w:noProof/>
          </w:rPr>
          <w:t>4.3.5.17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fare KPFARE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5" w:history="1">
        <w:r w:rsidR="00CC4E9F" w:rsidRPr="00065CD5">
          <w:rPr>
            <w:rStyle w:val="Hyperkobling"/>
            <w:noProof/>
          </w:rPr>
          <w:t>4.3.5.18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gjennomføring KPGJENNOMFØRING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6" w:history="1">
        <w:r w:rsidR="00CC4E9F" w:rsidRPr="00065CD5">
          <w:rPr>
            <w:rStyle w:val="Hyperkobling"/>
            <w:noProof/>
          </w:rPr>
          <w:t>4.3.5.19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infrastruktur KPINFRASTRUKTUR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7" w:history="1">
        <w:r w:rsidR="00CC4E9F" w:rsidRPr="00065CD5">
          <w:rPr>
            <w:rStyle w:val="Hyperkobling"/>
            <w:noProof/>
          </w:rPr>
          <w:t>4.3.5.20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infrastrukturLinje KPINFRASTRUKTURLINJE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8" w:history="1">
        <w:r w:rsidR="00CC4E9F" w:rsidRPr="00065CD5">
          <w:rPr>
            <w:rStyle w:val="Hyperkobling"/>
            <w:noProof/>
          </w:rPr>
          <w:t>4.3.5.21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juridisklinje KPJURLINJE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49" w:history="1">
        <w:r w:rsidR="00CC4E9F" w:rsidRPr="00065CD5">
          <w:rPr>
            <w:rStyle w:val="Hyperkobling"/>
            <w:noProof/>
          </w:rPr>
          <w:t>4.3.5.22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sikring KPSIKRING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0" w:history="1">
        <w:r w:rsidR="00CC4E9F" w:rsidRPr="00065CD5">
          <w:rPr>
            <w:rStyle w:val="Hyperkobling"/>
            <w:noProof/>
          </w:rPr>
          <w:t>4.3.5.23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støy KPSTØY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1" w:history="1">
        <w:r w:rsidR="00CC4E9F" w:rsidRPr="00065CD5">
          <w:rPr>
            <w:rStyle w:val="Hyperkobling"/>
            <w:noProof/>
          </w:rPr>
          <w:t>4.3.5.24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kunngjøringsdato KUNNGJØRINGSDATO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2" w:history="1">
        <w:r w:rsidR="00CC4E9F" w:rsidRPr="00065CD5">
          <w:rPr>
            <w:rStyle w:val="Hyperkobling"/>
            <w:noProof/>
          </w:rPr>
          <w:t>4.3.5.25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landkode LANDKODE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3" w:history="1">
        <w:r w:rsidR="00CC4E9F" w:rsidRPr="00065CD5">
          <w:rPr>
            <w:rStyle w:val="Hyperkobling"/>
            <w:noProof/>
          </w:rPr>
          <w:t>4.3.5.26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lovreferanseBeskrivelse LOVREFBESKRIVELSE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4" w:history="1">
        <w:r w:rsidR="00CC4E9F" w:rsidRPr="00065CD5">
          <w:rPr>
            <w:rStyle w:val="Hyperkobling"/>
            <w:noProof/>
          </w:rPr>
          <w:t>4.3.5.27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lovreferanseType LOVREFERANSE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5" w:history="1">
        <w:r w:rsidR="00CC4E9F" w:rsidRPr="00065CD5">
          <w:rPr>
            <w:rStyle w:val="Hyperkobling"/>
            <w:noProof/>
          </w:rPr>
          <w:t>4.3.5.28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områdenavn OMRNAVN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6" w:history="1">
        <w:r w:rsidR="00CC4E9F" w:rsidRPr="00065CD5">
          <w:rPr>
            <w:rStyle w:val="Hyperkobling"/>
            <w:noProof/>
          </w:rPr>
          <w:t>4.3.5.29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arealbruk OPLAREAL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7" w:history="1">
        <w:r w:rsidR="00CC4E9F" w:rsidRPr="00065CD5">
          <w:rPr>
            <w:rStyle w:val="Hyperkobling"/>
            <w:noProof/>
          </w:rPr>
          <w:t>4.3.5.30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arealbruksutdyping OPLAREALUTDYP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8" w:history="1">
        <w:r w:rsidR="00CC4E9F" w:rsidRPr="00065CD5">
          <w:rPr>
            <w:rStyle w:val="Hyperkobling"/>
            <w:noProof/>
          </w:rPr>
          <w:t>4.3.5.31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arealbruksrestriksjoner OPLRESTR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59" w:history="1">
        <w:r w:rsidR="00CC4E9F" w:rsidRPr="00065CD5">
          <w:rPr>
            <w:rStyle w:val="Hyperkobling"/>
            <w:noProof/>
          </w:rPr>
          <w:t>4.3.5.32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arealbruksretningslinjer OPLRETNL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0" w:history="1">
        <w:r w:rsidR="00CC4E9F" w:rsidRPr="00065CD5">
          <w:rPr>
            <w:rStyle w:val="Hyperkobling"/>
            <w:noProof/>
          </w:rPr>
          <w:t>4.3.5.33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opprinnelig administrativ enhet OPPRINNELIGADMINISTRATIVENHET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1" w:history="1">
        <w:r w:rsidR="00CC4E9F" w:rsidRPr="00065CD5">
          <w:rPr>
            <w:rStyle w:val="Hyperkobling"/>
            <w:noProof/>
          </w:rPr>
          <w:t>4.3.5.34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opprinnelig planID OPPRINNELIGPLANID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2" w:history="1">
        <w:r w:rsidR="00CC4E9F" w:rsidRPr="00065CD5">
          <w:rPr>
            <w:rStyle w:val="Hyperkobling"/>
            <w:noProof/>
          </w:rPr>
          <w:t>4.3.5.35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planbestemmelse PLANBEST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3" w:history="1">
        <w:r w:rsidR="00CC4E9F" w:rsidRPr="00065CD5">
          <w:rPr>
            <w:rStyle w:val="Hyperkobling"/>
            <w:noProof/>
          </w:rPr>
          <w:t>4.3.5.36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planidentifikasjon PLANID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4" w:history="1">
        <w:r w:rsidR="00CC4E9F" w:rsidRPr="00065CD5">
          <w:rPr>
            <w:rStyle w:val="Hyperkobling"/>
            <w:noProof/>
          </w:rPr>
          <w:t>4.3.5.37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plannavn PLANNAVN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5" w:history="1">
        <w:r w:rsidR="00CC4E9F" w:rsidRPr="00065CD5">
          <w:rPr>
            <w:rStyle w:val="Hyperkobling"/>
            <w:noProof/>
          </w:rPr>
          <w:t>4.3.5.38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planpåskriftype PLANPÅSKRIFTTYPE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6" w:history="1">
        <w:r w:rsidR="00CC4E9F" w:rsidRPr="00065CD5">
          <w:rPr>
            <w:rStyle w:val="Hyperkobling"/>
            <w:noProof/>
          </w:rPr>
          <w:t>4.3.5.39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planstatus PLANSTAT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7" w:history="1">
        <w:r w:rsidR="00CC4E9F" w:rsidRPr="00065CD5">
          <w:rPr>
            <w:rStyle w:val="Hyperkobling"/>
            <w:noProof/>
          </w:rPr>
          <w:t>4.3.5.40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plantype PLANTYPE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8" w:history="1">
        <w:r w:rsidR="00CC4E9F" w:rsidRPr="00065CD5">
          <w:rPr>
            <w:rStyle w:val="Hyperkobling"/>
            <w:noProof/>
          </w:rPr>
          <w:t>4.3.5.41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regulertHøyde REGULERTHØYDE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69" w:history="1">
        <w:r w:rsidR="00CC4E9F" w:rsidRPr="00065CD5">
          <w:rPr>
            <w:rStyle w:val="Hyperkobling"/>
            <w:noProof/>
          </w:rPr>
          <w:t>4.3.5.42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generellTekststreng STRENG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0" w:history="1">
        <w:r w:rsidR="00CC4E9F" w:rsidRPr="00065CD5">
          <w:rPr>
            <w:rStyle w:val="Hyperkobling"/>
            <w:noProof/>
          </w:rPr>
          <w:t>4.3.5.43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samferdselslinjeType TYPESAMFLINJE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1" w:history="1">
        <w:r w:rsidR="00CC4E9F" w:rsidRPr="00065CD5">
          <w:rPr>
            <w:rStyle w:val="Hyperkobling"/>
            <w:noProof/>
          </w:rPr>
          <w:t>4.3.5.44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samferdselspunkt TYPESAMFPUNKT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2" w:history="1">
        <w:r w:rsidR="00CC4E9F" w:rsidRPr="00065CD5">
          <w:rPr>
            <w:rStyle w:val="Hyperkobling"/>
            <w:noProof/>
          </w:rPr>
          <w:t>4.3.5.45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uteoppholdsareal UTEAREAL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3" w:history="1">
        <w:r w:rsidR="00CC4E9F" w:rsidRPr="00065CD5">
          <w:rPr>
            <w:rStyle w:val="Hyperkobling"/>
            <w:noProof/>
          </w:rPr>
          <w:t>4.3.5.46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utnyttingstall UTNTALL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4" w:history="1">
        <w:r w:rsidR="00CC4E9F" w:rsidRPr="00065CD5">
          <w:rPr>
            <w:rStyle w:val="Hyperkobling"/>
            <w:noProof/>
          </w:rPr>
          <w:t>4.3.5.47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utnyttingstall_minimum UTNTALL_MIN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5" w:history="1">
        <w:r w:rsidR="00CC4E9F" w:rsidRPr="00065CD5">
          <w:rPr>
            <w:rStyle w:val="Hyperkobling"/>
            <w:noProof/>
          </w:rPr>
          <w:t>4.3.5.48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utnyttingstype UTNTYP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6" w:history="1">
        <w:r w:rsidR="00CC4E9F" w:rsidRPr="00065CD5">
          <w:rPr>
            <w:rStyle w:val="Hyperkobling"/>
            <w:noProof/>
          </w:rPr>
          <w:t>4.3.5.49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vedtakEndeligPlanDato VEDTAKENDELIGPLANDATO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7" w:history="1">
        <w:r w:rsidR="00CC4E9F" w:rsidRPr="00065CD5">
          <w:rPr>
            <w:rStyle w:val="Hyperkobling"/>
            <w:noProof/>
          </w:rPr>
          <w:t>4.3.5.50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vertikalnivå VERTNIV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8" w:history="1">
        <w:r w:rsidR="00CC4E9F" w:rsidRPr="00065CD5">
          <w:rPr>
            <w:rStyle w:val="Hyperkobling"/>
            <w:noProof/>
          </w:rPr>
          <w:t>4.3.5.51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viktighet VIKTIG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4"/>
        <w:tabs>
          <w:tab w:val="left" w:pos="132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79" w:history="1">
        <w:r w:rsidR="00CC4E9F" w:rsidRPr="00065CD5">
          <w:rPr>
            <w:rStyle w:val="Hyperkobling"/>
            <w:noProof/>
          </w:rPr>
          <w:t>4.3.6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Gruppeegenskaper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80" w:history="1">
        <w:r w:rsidR="00CC4E9F" w:rsidRPr="00065CD5">
          <w:rPr>
            <w:rStyle w:val="Hyperkobling"/>
            <w:noProof/>
          </w:rPr>
          <w:t>4.3.6.1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bestemmelse om høydeverdier gitt i planbestemmelser HØYDEFRAPLANBEST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81" w:history="1">
        <w:r w:rsidR="00CC4E9F" w:rsidRPr="00065CD5">
          <w:rPr>
            <w:rStyle w:val="Hyperkobling"/>
            <w:noProof/>
          </w:rPr>
          <w:t>4.3.6.2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nasjonalArealPlanId NASJONALAREALPLANID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C4E9F" w:rsidRDefault="00EA5F83">
      <w:pPr>
        <w:pStyle w:val="INNH5"/>
        <w:tabs>
          <w:tab w:val="left" w:pos="1760"/>
          <w:tab w:val="right" w:leader="underscore" w:pos="10194"/>
        </w:tabs>
        <w:rPr>
          <w:rFonts w:eastAsiaTheme="minorEastAsia" w:cstheme="minorBidi"/>
          <w:noProof/>
          <w:sz w:val="22"/>
          <w:szCs w:val="22"/>
        </w:rPr>
      </w:pPr>
      <w:hyperlink w:anchor="_Toc320526082" w:history="1">
        <w:r w:rsidR="00CC4E9F" w:rsidRPr="00065CD5">
          <w:rPr>
            <w:rStyle w:val="Hyperkobling"/>
            <w:noProof/>
          </w:rPr>
          <w:t>4.3.6.3</w:t>
        </w:r>
        <w:r w:rsidR="00CC4E9F">
          <w:rPr>
            <w:rFonts w:eastAsiaTheme="minorEastAsia" w:cstheme="minorBidi"/>
            <w:noProof/>
            <w:sz w:val="22"/>
            <w:szCs w:val="22"/>
          </w:rPr>
          <w:tab/>
        </w:r>
        <w:r w:rsidR="00CC4E9F" w:rsidRPr="00065CD5">
          <w:rPr>
            <w:rStyle w:val="Hyperkobling"/>
            <w:noProof/>
          </w:rPr>
          <w:t>utnytting UTNYTT</w:t>
        </w:r>
        <w:r w:rsidR="00CC4E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C4E9F">
          <w:rPr>
            <w:noProof/>
            <w:webHidden/>
          </w:rPr>
          <w:instrText xml:space="preserve"> PAGEREF _Toc320526082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C4E9F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A44E0" w:rsidRDefault="00EA5F83" w:rsidP="00AA44E0">
      <w:r>
        <w:fldChar w:fldCharType="end"/>
      </w:r>
    </w:p>
    <w:p w:rsidR="00AA44E0" w:rsidRDefault="00AA44E0" w:rsidP="00AA44E0"/>
    <w:p w:rsidR="00AA44E0" w:rsidRDefault="00AA44E0" w:rsidP="00AA44E0"/>
    <w:p w:rsidR="00AA44E0" w:rsidRPr="00AA44E0" w:rsidRDefault="00AA44E0" w:rsidP="00AA44E0"/>
    <w:p w:rsidR="00BB575F" w:rsidRDefault="00BB575F" w:rsidP="00BB575F">
      <w:pPr>
        <w:pStyle w:val="Overskrift2"/>
      </w:pPr>
      <w:bookmarkStart w:id="0" w:name="_Toc320525972"/>
      <w:r>
        <w:lastRenderedPageBreak/>
        <w:t>Innledning, historikk og endringslogg</w:t>
      </w:r>
      <w:bookmarkEnd w:id="0"/>
      <w:r>
        <w:t xml:space="preserve"> </w:t>
      </w:r>
    </w:p>
    <w:p w:rsidR="00CC4E9F" w:rsidRDefault="00CC4E9F" w:rsidP="00CC4E9F">
      <w:pPr>
        <w:pStyle w:val="anormal"/>
      </w:pPr>
      <w:r>
        <w:rPr>
          <w:noProof/>
        </w:rPr>
        <w:t>Formålet med denne delen av Nasjonal produktspesifikasjon for arealplan og digitalt planregister er</w:t>
      </w:r>
      <w:r>
        <w:t xml:space="preserve"> </w:t>
      </w:r>
      <w:r>
        <w:rPr>
          <w:noProof/>
        </w:rPr>
        <w:t>å gi detaljert informasjon om hvordan digitale planer skal utveksles og benyttes digitalt.</w:t>
      </w:r>
      <w:r>
        <w:t xml:space="preserve">  </w:t>
      </w:r>
    </w:p>
    <w:p w:rsidR="00CC4E9F" w:rsidRDefault="00CC4E9F" w:rsidP="00CC4E9F">
      <w:pPr>
        <w:pStyle w:val="anormal"/>
        <w:rPr>
          <w:noProof/>
        </w:rPr>
      </w:pPr>
      <w:r>
        <w:rPr>
          <w:noProof/>
        </w:rPr>
        <w:t xml:space="preserve">Digital arealplan spesifiseres i henhold til gjeldende SOSI Plan </w:t>
      </w:r>
      <w:r w:rsidR="00E10B39">
        <w:rPr>
          <w:noProof/>
        </w:rPr>
        <w:t>versjon 4.5</w:t>
      </w:r>
      <w:r>
        <w:rPr>
          <w:noProof/>
        </w:rPr>
        <w:t xml:space="preserve">. SOSI står for </w:t>
      </w:r>
      <w:r>
        <w:rPr>
          <w:b/>
          <w:noProof/>
        </w:rPr>
        <w:t>S</w:t>
      </w:r>
      <w:r>
        <w:rPr>
          <w:noProof/>
        </w:rPr>
        <w:t xml:space="preserve">amordnet </w:t>
      </w:r>
      <w:r>
        <w:rPr>
          <w:b/>
          <w:noProof/>
        </w:rPr>
        <w:t>O</w:t>
      </w:r>
      <w:r>
        <w:rPr>
          <w:noProof/>
        </w:rPr>
        <w:t xml:space="preserve">pplegg for </w:t>
      </w:r>
      <w:r>
        <w:rPr>
          <w:b/>
          <w:noProof/>
        </w:rPr>
        <w:t>S</w:t>
      </w:r>
      <w:r>
        <w:rPr>
          <w:noProof/>
        </w:rPr>
        <w:t xml:space="preserve">tedfestet </w:t>
      </w:r>
      <w:r>
        <w:rPr>
          <w:b/>
          <w:noProof/>
        </w:rPr>
        <w:t>I</w:t>
      </w:r>
      <w:r>
        <w:rPr>
          <w:noProof/>
        </w:rPr>
        <w:t>nformasjon. Gjeldende versjon for SOSI Plan 4.</w:t>
      </w:r>
      <w:r w:rsidR="00E10B39">
        <w:rPr>
          <w:noProof/>
        </w:rPr>
        <w:t>5</w:t>
      </w:r>
      <w:r>
        <w:rPr>
          <w:noProof/>
        </w:rPr>
        <w:t xml:space="preserve"> ble </w:t>
      </w:r>
      <w:r w:rsidRPr="00F771F0">
        <w:rPr>
          <w:noProof/>
        </w:rPr>
        <w:t xml:space="preserve">vedtatt 4. november </w:t>
      </w:r>
      <w:r w:rsidR="00F771F0" w:rsidRPr="00F771F0">
        <w:rPr>
          <w:noProof/>
        </w:rPr>
        <w:t>2011</w:t>
      </w:r>
      <w:r>
        <w:rPr>
          <w:noProof/>
        </w:rPr>
        <w:t xml:space="preserve">, generelle objekter lånt fra andre SOSI-kapitler er fortsatt i versjon 4.0.  </w:t>
      </w:r>
    </w:p>
    <w:p w:rsidR="00CC4E9F" w:rsidRDefault="00CC4E9F" w:rsidP="00CC4E9F">
      <w:pPr>
        <w:pStyle w:val="anormal"/>
        <w:rPr>
          <w:noProof/>
        </w:rPr>
      </w:pPr>
    </w:p>
    <w:p w:rsidR="00CC4E9F" w:rsidRDefault="00CC4E9F" w:rsidP="00CC4E9F">
      <w:pPr>
        <w:pStyle w:val="anormal"/>
        <w:rPr>
          <w:noProof/>
        </w:rPr>
      </w:pPr>
      <w:r>
        <w:rPr>
          <w:noProof/>
        </w:rPr>
        <w:t>Denne delen (del 3) av nasjonal produktspesifikasjon for arealplan og digitalt planregister vil etter hvert omfatte hele planhierarkiet, men i denne versjonen er kommuneplan og reguleringsplan spesifiserert i 3 produktspesifikasjoner som er gitt hvert sitt underkapittel og kan leses/benyttes som selvstendige dokumenter:</w:t>
      </w:r>
    </w:p>
    <w:p w:rsidR="00CC4E9F" w:rsidRDefault="00CC4E9F" w:rsidP="00CC4E9F">
      <w:pPr>
        <w:rPr>
          <w:rFonts w:ascii="Century Schoolbook" w:hAnsi="Century Schoolbook"/>
          <w:noProof/>
          <w:sz w:val="20"/>
        </w:rPr>
      </w:pPr>
    </w:p>
    <w:p w:rsidR="00CC4E9F" w:rsidRDefault="00CC4E9F" w:rsidP="00CC4E9F">
      <w:pPr>
        <w:spacing w:after="100" w:afterAutospacing="1"/>
        <w:ind w:left="1500" w:hanging="1500"/>
        <w:rPr>
          <w:rFonts w:ascii="Century Schoolbook" w:hAnsi="Century Schoolbook"/>
          <w:noProof/>
          <w:sz w:val="20"/>
        </w:rPr>
      </w:pPr>
      <w:r>
        <w:rPr>
          <w:rFonts w:ascii="Century Schoolbook" w:hAnsi="Century Schoolbook"/>
          <w:i/>
          <w:noProof/>
          <w:sz w:val="20"/>
        </w:rPr>
        <w:t>3.1 Kommuneplanens arealdel</w:t>
      </w:r>
      <w:r>
        <w:rPr>
          <w:rFonts w:ascii="Century Schoolbook" w:hAnsi="Century Schoolbook"/>
          <w:noProof/>
          <w:sz w:val="20"/>
        </w:rPr>
        <w:t xml:space="preserve"> – viser hvordan man skal produsere kommuneplanens arealdel i samsvar med pbl. kap. 11.</w:t>
      </w:r>
    </w:p>
    <w:p w:rsidR="00CC4E9F" w:rsidRDefault="00CC4E9F" w:rsidP="00CC4E9F">
      <w:pPr>
        <w:ind w:left="1500" w:hanging="1500"/>
        <w:rPr>
          <w:rFonts w:ascii="Century Schoolbook" w:hAnsi="Century Schoolbook"/>
          <w:noProof/>
          <w:sz w:val="20"/>
        </w:rPr>
      </w:pPr>
      <w:r>
        <w:rPr>
          <w:rFonts w:ascii="Century Schoolbook" w:hAnsi="Century Schoolbook"/>
          <w:i/>
          <w:noProof/>
          <w:sz w:val="20"/>
        </w:rPr>
        <w:t>3.2 Reguleringsplaner</w:t>
      </w:r>
      <w:r>
        <w:rPr>
          <w:rFonts w:ascii="Century Schoolbook" w:hAnsi="Century Schoolbook"/>
          <w:noProof/>
          <w:sz w:val="20"/>
        </w:rPr>
        <w:t xml:space="preserve"> – dette produktet skal dekke utveksling av alle reguleringsplaner for et område , eventuelt en hel kommune, og kan derfor omfatte gjeldende planer og planforslag etter både pbl. og eldre lovgivning.</w:t>
      </w:r>
    </w:p>
    <w:p w:rsidR="00CC4E9F" w:rsidRDefault="00CC4E9F" w:rsidP="00CC4E9F">
      <w:pPr>
        <w:rPr>
          <w:rFonts w:ascii="Century Schoolbook" w:hAnsi="Century Schoolbook"/>
          <w:noProof/>
          <w:sz w:val="20"/>
        </w:rPr>
      </w:pPr>
    </w:p>
    <w:p w:rsidR="00CC4E9F" w:rsidRDefault="00CC4E9F" w:rsidP="00CC4E9F">
      <w:pPr>
        <w:ind w:left="1500" w:hanging="1500"/>
        <w:rPr>
          <w:rFonts w:ascii="Century Schoolbook" w:hAnsi="Century Schoolbook"/>
          <w:noProof/>
          <w:sz w:val="20"/>
        </w:rPr>
      </w:pPr>
      <w:r>
        <w:rPr>
          <w:rFonts w:ascii="Century Schoolbook" w:hAnsi="Century Schoolbook"/>
          <w:i/>
          <w:noProof/>
          <w:sz w:val="20"/>
        </w:rPr>
        <w:t>3.3 Reguleringsplanforslag</w:t>
      </w:r>
      <w:r>
        <w:rPr>
          <w:rFonts w:ascii="Century Schoolbook" w:hAnsi="Century Schoolbook"/>
          <w:noProof/>
          <w:sz w:val="20"/>
        </w:rPr>
        <w:t xml:space="preserve"> – viser spesifikasjon for forslag til ny reguleringsplan. </w:t>
      </w:r>
      <w:r>
        <w:rPr>
          <w:rFonts w:ascii="Century Schoolbook" w:hAnsi="Century Schoolbook"/>
          <w:noProof/>
          <w:sz w:val="20"/>
        </w:rPr>
        <w:br/>
        <w:t>Her vil det være tillatt med én plan, dvs. ett planområde som forholder seg til plan- og bygningsloven(pbl.) kap. 12.</w:t>
      </w:r>
    </w:p>
    <w:p w:rsidR="00CC4E9F" w:rsidRDefault="00CC4E9F" w:rsidP="00CC4E9F">
      <w:pPr>
        <w:pStyle w:val="anormal"/>
        <w:ind w:hanging="1500"/>
        <w:rPr>
          <w:noProof/>
        </w:rPr>
      </w:pPr>
    </w:p>
    <w:p w:rsidR="00CC4E9F" w:rsidRDefault="00CC4E9F" w:rsidP="00CC4E9F">
      <w:pPr>
        <w:pStyle w:val="anormal"/>
        <w:rPr>
          <w:noProof/>
        </w:rPr>
      </w:pPr>
      <w:r>
        <w:rPr>
          <w:noProof/>
        </w:rPr>
        <w:t>Når egne koder for regionale plan etter pbl. kap 8 er fastsatt vil det bli utarbeidet en del 3.4. Dersom det viser seg å være behov for ytterligere produkspesifikasjoner for digitale arealplaner vil slike bli utarbeidet i takt med etablering av kodeverk i SOSI Plan.</w:t>
      </w:r>
    </w:p>
    <w:p w:rsidR="00134E79" w:rsidRDefault="00134E79" w:rsidP="00CC4E9F">
      <w:pPr>
        <w:pStyle w:val="anormal"/>
        <w:rPr>
          <w:noProof/>
        </w:rPr>
      </w:pPr>
    </w:p>
    <w:p w:rsidR="00CC4E9F" w:rsidRDefault="00CC4E9F" w:rsidP="00CC4E9F">
      <w:pPr>
        <w:pStyle w:val="anormal"/>
        <w:rPr>
          <w:noProof/>
        </w:rPr>
      </w:pPr>
    </w:p>
    <w:p w:rsidR="00CC4E9F" w:rsidRDefault="00CC4E9F" w:rsidP="00CC4E9F">
      <w:pPr>
        <w:pStyle w:val="anormal"/>
        <w:rPr>
          <w:noProof/>
        </w:rPr>
      </w:pPr>
      <w:r>
        <w:rPr>
          <w:b/>
          <w:noProof/>
        </w:rPr>
        <w:t>Denne produktspesifikasjonen er del 3.1 som viser hvordan man skal produsere plankartet til kommuneplanens arealdel i samsvar med pbl. kap. 11</w:t>
      </w:r>
    </w:p>
    <w:p w:rsidR="00CC4E9F" w:rsidRDefault="00CC4E9F" w:rsidP="00CC4E9F">
      <w:pPr>
        <w:pStyle w:val="anormal"/>
        <w:rPr>
          <w:noProof/>
        </w:rPr>
      </w:pPr>
    </w:p>
    <w:p w:rsidR="00CC4E9F" w:rsidRPr="00991F63" w:rsidRDefault="00CC4E9F" w:rsidP="00CC4E9F">
      <w:pPr>
        <w:pStyle w:val="anormal"/>
        <w:rPr>
          <w:noProof/>
        </w:rPr>
      </w:pPr>
      <w:r>
        <w:rPr>
          <w:noProof/>
        </w:rPr>
        <w:t xml:space="preserve">For framstilling av plankartet </w:t>
      </w:r>
      <w:r>
        <w:rPr>
          <w:b/>
          <w:i/>
          <w:noProof/>
        </w:rPr>
        <w:t>skal</w:t>
      </w:r>
      <w:r>
        <w:rPr>
          <w:noProof/>
        </w:rPr>
        <w:t xml:space="preserve"> </w:t>
      </w:r>
      <w:r w:rsidRPr="00FA3416">
        <w:rPr>
          <w:i/>
          <w:noProof/>
        </w:rPr>
        <w:t>Nasjonal produktspesifikasjon</w:t>
      </w:r>
      <w:r>
        <w:rPr>
          <w:noProof/>
        </w:rPr>
        <w:t xml:space="preserve"> del 1 </w:t>
      </w:r>
      <w:r>
        <w:rPr>
          <w:i/>
          <w:noProof/>
        </w:rPr>
        <w:t xml:space="preserve">Spesifikasjon for plankartet </w:t>
      </w:r>
      <w:r>
        <w:rPr>
          <w:noProof/>
        </w:rPr>
        <w:t xml:space="preserve">følges. Det er dessuten en forutsetning at man ha satt seg inn i både del 1, del 2 </w:t>
      </w:r>
      <w:r>
        <w:rPr>
          <w:i/>
          <w:noProof/>
        </w:rPr>
        <w:t>Spesifikasjon for tegneregler</w:t>
      </w:r>
      <w:r>
        <w:rPr>
          <w:noProof/>
        </w:rPr>
        <w:t>, og del 3.1 når man skal framstille plankartet til kommuneplanens area</w:t>
      </w:r>
      <w:r w:rsidR="00E10B39">
        <w:rPr>
          <w:noProof/>
        </w:rPr>
        <w:t>l</w:t>
      </w:r>
      <w:r>
        <w:rPr>
          <w:noProof/>
        </w:rPr>
        <w:t>del.</w:t>
      </w:r>
    </w:p>
    <w:p w:rsidR="00CC4E9F" w:rsidRDefault="00CC4E9F" w:rsidP="00CC4E9F">
      <w:pPr>
        <w:pStyle w:val="anormal"/>
        <w:rPr>
          <w:noProof/>
        </w:rPr>
      </w:pPr>
    </w:p>
    <w:p w:rsidR="00CC4E9F" w:rsidRDefault="00CC4E9F" w:rsidP="00CC4E9F">
      <w:pPr>
        <w:pStyle w:val="anormal"/>
        <w:rPr>
          <w:noProof/>
        </w:rPr>
      </w:pPr>
      <w:r>
        <w:rPr>
          <w:noProof/>
        </w:rPr>
        <w:t>Produktspesifikasjon for arealplan spesifiserer objekter</w:t>
      </w:r>
      <w:r w:rsidR="00E10B39">
        <w:rPr>
          <w:noProof/>
        </w:rPr>
        <w:t xml:space="preserve"> </w:t>
      </w:r>
      <w:r>
        <w:rPr>
          <w:noProof/>
        </w:rPr>
        <w:t xml:space="preserve"> laget og forvaltet etter plan- og bygningsloven. </w:t>
      </w:r>
    </w:p>
    <w:p w:rsidR="00CC4E9F" w:rsidRDefault="00CC4E9F" w:rsidP="00CC4E9F">
      <w:pPr>
        <w:pStyle w:val="anormal"/>
        <w:rPr>
          <w:noProof/>
        </w:rPr>
      </w:pPr>
      <w:r>
        <w:rPr>
          <w:noProof/>
        </w:rPr>
        <w:t>Ved leveranse av datasett</w:t>
      </w:r>
      <w:r w:rsidR="00E10B39">
        <w:rPr>
          <w:noProof/>
        </w:rPr>
        <w:t xml:space="preserve"> </w:t>
      </w:r>
      <w:r>
        <w:rPr>
          <w:noProof/>
        </w:rPr>
        <w:t xml:space="preserve"> i</w:t>
      </w:r>
      <w:r w:rsidR="00E10B39">
        <w:rPr>
          <w:noProof/>
        </w:rPr>
        <w:t xml:space="preserve"> </w:t>
      </w:r>
      <w:r>
        <w:rPr>
          <w:noProof/>
        </w:rPr>
        <w:t>henhold til de enkelte delene skal påkrevde utvalg av objekttyper med tilhørende egenskaper være med, mens de opsjonelle objekttyper og egenskaper kan følge leveransen</w:t>
      </w:r>
      <w:r w:rsidR="00E10B39">
        <w:rPr>
          <w:noProof/>
        </w:rPr>
        <w:t xml:space="preserve"> ved behov</w:t>
      </w:r>
      <w:r>
        <w:rPr>
          <w:noProof/>
        </w:rPr>
        <w:t xml:space="preserve">. </w:t>
      </w:r>
    </w:p>
    <w:p w:rsidR="00CC4E9F" w:rsidRDefault="00CC4E9F" w:rsidP="00CC4E9F">
      <w:pPr>
        <w:pStyle w:val="anormal"/>
        <w:rPr>
          <w:noProof/>
        </w:rPr>
      </w:pPr>
    </w:p>
    <w:p w:rsidR="00CC4E9F" w:rsidRDefault="00CC4E9F" w:rsidP="00CC4E9F">
      <w:pPr>
        <w:pStyle w:val="anormal"/>
        <w:rPr>
          <w:noProof/>
        </w:rPr>
      </w:pPr>
      <w:r>
        <w:rPr>
          <w:noProof/>
        </w:rPr>
        <w:t>Produktspesifikasjonen skal sikre entydige data for utveksling uavhengig av teknisk plattform og ligge til grunn for:</w:t>
      </w:r>
    </w:p>
    <w:p w:rsidR="00CC4E9F" w:rsidRDefault="00CC4E9F" w:rsidP="00CC4E9F">
      <w:pPr>
        <w:pStyle w:val="anormal"/>
        <w:numPr>
          <w:ilvl w:val="0"/>
          <w:numId w:val="14"/>
        </w:numPr>
        <w:rPr>
          <w:noProof/>
        </w:rPr>
      </w:pPr>
      <w:r>
        <w:rPr>
          <w:noProof/>
        </w:rPr>
        <w:t xml:space="preserve">forvaltning av kommunens plandatabaser </w:t>
      </w:r>
    </w:p>
    <w:p w:rsidR="00CC4E9F" w:rsidRDefault="00CC4E9F" w:rsidP="00CC4E9F">
      <w:pPr>
        <w:pStyle w:val="anormal"/>
        <w:numPr>
          <w:ilvl w:val="0"/>
          <w:numId w:val="14"/>
        </w:numPr>
        <w:rPr>
          <w:noProof/>
        </w:rPr>
      </w:pPr>
      <w:r>
        <w:rPr>
          <w:noProof/>
        </w:rPr>
        <w:t>publisering på web uavhengig av teknisk plattform</w:t>
      </w:r>
    </w:p>
    <w:p w:rsidR="00CC4E9F" w:rsidRDefault="00CC4E9F" w:rsidP="00CC4E9F">
      <w:pPr>
        <w:pStyle w:val="anormal"/>
        <w:numPr>
          <w:ilvl w:val="0"/>
          <w:numId w:val="14"/>
        </w:numPr>
        <w:rPr>
          <w:noProof/>
        </w:rPr>
      </w:pPr>
      <w:r>
        <w:rPr>
          <w:noProof/>
        </w:rPr>
        <w:t>kontroll ved utveksling av plandata</w:t>
      </w:r>
    </w:p>
    <w:p w:rsidR="00CC4E9F" w:rsidRDefault="00CC4E9F" w:rsidP="00CC4E9F">
      <w:pPr>
        <w:pStyle w:val="anormal"/>
        <w:rPr>
          <w:noProof/>
        </w:rPr>
      </w:pPr>
    </w:p>
    <w:p w:rsidR="00F771F0" w:rsidRPr="00F771F0" w:rsidRDefault="00F771F0" w:rsidP="00F771F0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F771F0">
        <w:rPr>
          <w:rFonts w:ascii="Times New Roman" w:hAnsi="Times New Roman" w:cs="Times New Roman"/>
          <w:sz w:val="20"/>
          <w:szCs w:val="20"/>
        </w:rPr>
        <w:t xml:space="preserve">Noen arealplankarteksempler </w:t>
      </w:r>
      <w:r w:rsidR="006D4DCB">
        <w:rPr>
          <w:rFonts w:ascii="Times New Roman" w:hAnsi="Times New Roman" w:cs="Times New Roman"/>
          <w:sz w:val="20"/>
          <w:szCs w:val="20"/>
        </w:rPr>
        <w:t xml:space="preserve">har </w:t>
      </w:r>
      <w:r w:rsidRPr="00F771F0">
        <w:rPr>
          <w:rFonts w:ascii="Times New Roman" w:hAnsi="Times New Roman" w:cs="Times New Roman"/>
          <w:sz w:val="20"/>
          <w:szCs w:val="20"/>
        </w:rPr>
        <w:t xml:space="preserve">mangler </w:t>
      </w:r>
      <w:r w:rsidR="006D4DCB">
        <w:rPr>
          <w:rFonts w:ascii="Times New Roman" w:hAnsi="Times New Roman" w:cs="Times New Roman"/>
          <w:sz w:val="20"/>
          <w:szCs w:val="20"/>
        </w:rPr>
        <w:t xml:space="preserve">ved </w:t>
      </w:r>
      <w:r w:rsidRPr="00F771F0">
        <w:rPr>
          <w:rFonts w:ascii="Times New Roman" w:hAnsi="Times New Roman" w:cs="Times New Roman"/>
          <w:sz w:val="20"/>
          <w:szCs w:val="20"/>
        </w:rPr>
        <w:t>grunnkartinformasjon</w:t>
      </w:r>
      <w:r w:rsidR="006D4DCB">
        <w:rPr>
          <w:rFonts w:ascii="Times New Roman" w:hAnsi="Times New Roman" w:cs="Times New Roman"/>
          <w:sz w:val="20"/>
          <w:szCs w:val="20"/>
        </w:rPr>
        <w:t>en</w:t>
      </w:r>
      <w:r w:rsidRPr="00F771F0">
        <w:rPr>
          <w:rFonts w:ascii="Times New Roman" w:hAnsi="Times New Roman" w:cs="Times New Roman"/>
          <w:sz w:val="20"/>
          <w:szCs w:val="20"/>
        </w:rPr>
        <w:t>.</w:t>
      </w:r>
    </w:p>
    <w:p w:rsidR="00F771F0" w:rsidRDefault="00F771F0" w:rsidP="00CC4E9F">
      <w:pPr>
        <w:pStyle w:val="anormal"/>
      </w:pPr>
    </w:p>
    <w:p w:rsidR="00CC4E9F" w:rsidRDefault="00CC4E9F" w:rsidP="00CC4E9F">
      <w:pPr>
        <w:pStyle w:val="anormal"/>
      </w:pPr>
      <w:r>
        <w:t>Produktspesifikasjonene basert på SOSI Plan 4.</w:t>
      </w:r>
      <w:r w:rsidR="00E10B39">
        <w:t>5</w:t>
      </w:r>
      <w:r>
        <w:t xml:space="preserve"> er revidert vinteren 201</w:t>
      </w:r>
      <w:r w:rsidR="00E10B39">
        <w:t>2</w:t>
      </w:r>
      <w:r>
        <w:t>.</w:t>
      </w:r>
    </w:p>
    <w:p w:rsidR="00CC4E9F" w:rsidRDefault="00CC4E9F" w:rsidP="00CC4E9F">
      <w:pPr>
        <w:pStyle w:val="anormal"/>
        <w:rPr>
          <w:noProof/>
        </w:rPr>
      </w:pPr>
    </w:p>
    <w:p w:rsidR="00CC4E9F" w:rsidRDefault="00CC4E9F" w:rsidP="00CC4E9F">
      <w:pPr>
        <w:pStyle w:val="Overskrift3"/>
        <w:rPr>
          <w:noProof/>
        </w:rPr>
      </w:pPr>
      <w:bookmarkStart w:id="1" w:name="_Toc265827724"/>
      <w:bookmarkStart w:id="2" w:name="_Toc287875616"/>
      <w:r>
        <w:t>Endringslogg</w:t>
      </w:r>
      <w:bookmarkEnd w:id="1"/>
      <w:bookmarkEnd w:id="2"/>
    </w:p>
    <w:p w:rsidR="00CC4E9F" w:rsidRDefault="00CC4E9F">
      <w:pPr>
        <w:rPr>
          <w:noProof/>
        </w:rPr>
      </w:pPr>
    </w:p>
    <w:p w:rsidR="00CC4E9F" w:rsidRDefault="00CC4E9F">
      <w:pPr>
        <w:rPr>
          <w:noProof/>
        </w:rPr>
      </w:pPr>
      <w:r>
        <w:rPr>
          <w:noProof/>
        </w:rPr>
        <w:t xml:space="preserve">Produktspesifikasjonen er oppdatert fra mars-2011-versjonen for å ta inn forandringer i SOSI Plan 4.5. Hovedforandringene er </w:t>
      </w:r>
    </w:p>
    <w:p w:rsidR="00CC4E9F" w:rsidRPr="00CC4E9F" w:rsidRDefault="00CC4E9F" w:rsidP="00CC4E9F">
      <w:pPr>
        <w:pStyle w:val="Listeavsnitt"/>
        <w:numPr>
          <w:ilvl w:val="0"/>
          <w:numId w:val="17"/>
        </w:numPr>
        <w:rPr>
          <w:noProof/>
          <w:sz w:val="20"/>
        </w:rPr>
      </w:pPr>
      <w:r>
        <w:rPr>
          <w:noProof/>
        </w:rPr>
        <w:t>muligheten for å fortelle hva slags høydereferanse-system som er benyttet for KpRegulertHøyde</w:t>
      </w:r>
    </w:p>
    <w:p w:rsidR="00134E79" w:rsidRPr="00134E79" w:rsidRDefault="00CC4E9F" w:rsidP="00CC4E9F">
      <w:pPr>
        <w:pStyle w:val="Listeavsnitt"/>
        <w:numPr>
          <w:ilvl w:val="0"/>
          <w:numId w:val="17"/>
        </w:numPr>
        <w:rPr>
          <w:noProof/>
          <w:sz w:val="20"/>
        </w:rPr>
      </w:pPr>
      <w:r>
        <w:rPr>
          <w:noProof/>
        </w:rPr>
        <w:t>mulighet for å håndtere opprinn</w:t>
      </w:r>
      <w:r w:rsidR="009B2748">
        <w:rPr>
          <w:noProof/>
        </w:rPr>
        <w:t>eligarealplanid, der planer har forandret id.</w:t>
      </w:r>
      <w:r w:rsidR="00134E79" w:rsidRPr="00134E79">
        <w:rPr>
          <w:noProof/>
        </w:rPr>
        <w:t xml:space="preserve"> </w:t>
      </w:r>
    </w:p>
    <w:p w:rsidR="00134E79" w:rsidRPr="00134E79" w:rsidRDefault="00134E79" w:rsidP="00134E79">
      <w:pPr>
        <w:ind w:left="360"/>
        <w:rPr>
          <w:noProof/>
          <w:sz w:val="20"/>
        </w:rPr>
      </w:pPr>
    </w:p>
    <w:p w:rsidR="00134E79" w:rsidRPr="00134E79" w:rsidRDefault="00134E79" w:rsidP="00134E79">
      <w:pPr>
        <w:rPr>
          <w:noProof/>
          <w:sz w:val="20"/>
        </w:rPr>
      </w:pPr>
      <w:r>
        <w:rPr>
          <w:noProof/>
        </w:rPr>
        <w:t>20121204: Laget ny versjon pga skrivefeil ifm hodeinformasjonen</w:t>
      </w:r>
    </w:p>
    <w:p w:rsidR="00CC4E9F" w:rsidRPr="00134E79" w:rsidRDefault="00CC4E9F" w:rsidP="00134E79">
      <w:pPr>
        <w:rPr>
          <w:noProof/>
          <w:sz w:val="20"/>
        </w:rPr>
      </w:pPr>
      <w:r>
        <w:rPr>
          <w:noProof/>
        </w:rPr>
        <w:br w:type="page"/>
      </w:r>
    </w:p>
    <w:p w:rsidR="00CC4E9F" w:rsidRDefault="00CC4E9F" w:rsidP="00CC4E9F">
      <w:pPr>
        <w:pStyle w:val="anormal"/>
        <w:rPr>
          <w:noProof/>
        </w:rPr>
      </w:pPr>
    </w:p>
    <w:p w:rsidR="00CC4E9F" w:rsidRDefault="00CC4E9F" w:rsidP="00CC4E9F">
      <w:pPr>
        <w:pStyle w:val="Overskrift2"/>
        <w:pageBreakBefore w:val="0"/>
      </w:pPr>
      <w:bookmarkStart w:id="3" w:name="_Toc287875617"/>
      <w:r>
        <w:t>Oversikt over produktspesifikasjonen</w:t>
      </w:r>
      <w:bookmarkEnd w:id="3"/>
      <w:r>
        <w:t xml:space="preserve"> </w:t>
      </w:r>
    </w:p>
    <w:p w:rsidR="00CC4E9F" w:rsidRDefault="00CC4E9F" w:rsidP="00CC4E9F">
      <w:pPr>
        <w:pStyle w:val="Overskrift3"/>
      </w:pPr>
      <w:bookmarkStart w:id="4" w:name="_Toc287875618"/>
      <w:r>
        <w:t>Unik identifisering av produktspesif</w:t>
      </w:r>
      <w:r w:rsidR="002406CB">
        <w:t>i</w:t>
      </w:r>
      <w:r>
        <w:t>kasjon</w:t>
      </w:r>
      <w:bookmarkEnd w:id="4"/>
      <w:r>
        <w:t xml:space="preserve"> </w:t>
      </w:r>
    </w:p>
    <w:p w:rsidR="006F6783" w:rsidRDefault="006F6783" w:rsidP="006F6783">
      <w:pPr>
        <w:pStyle w:val="anormal"/>
        <w:rPr>
          <w:b/>
          <w:bCs/>
        </w:rPr>
      </w:pPr>
      <w:bookmarkStart w:id="5" w:name="_Toc287875619"/>
    </w:p>
    <w:p w:rsidR="006F6783" w:rsidRDefault="006F6783" w:rsidP="006F6783">
      <w:pPr>
        <w:pStyle w:val="anormal"/>
        <w:rPr>
          <w:b/>
          <w:bCs/>
        </w:rPr>
      </w:pPr>
      <w:r>
        <w:rPr>
          <w:b/>
          <w:bCs/>
        </w:rPr>
        <w:t>Kortnavn</w:t>
      </w:r>
    </w:p>
    <w:p w:rsidR="006F6783" w:rsidRDefault="001A131A" w:rsidP="006F6783">
      <w:pPr>
        <w:pStyle w:val="anormal"/>
      </w:pPr>
      <w:r>
        <w:t>Kommuneplan</w:t>
      </w:r>
    </w:p>
    <w:p w:rsidR="006F6783" w:rsidRDefault="006F6783" w:rsidP="006F6783">
      <w:pPr>
        <w:pStyle w:val="anormal"/>
        <w:rPr>
          <w:b/>
          <w:bCs/>
        </w:rPr>
      </w:pPr>
      <w:r>
        <w:rPr>
          <w:b/>
          <w:bCs/>
        </w:rPr>
        <w:t xml:space="preserve">Fullstendig navn </w:t>
      </w:r>
    </w:p>
    <w:p w:rsidR="006F6783" w:rsidRDefault="006F6783" w:rsidP="006F6783">
      <w:pPr>
        <w:pStyle w:val="anormal"/>
      </w:pPr>
      <w:r>
        <w:t>Kommuneplanens arealdel</w:t>
      </w:r>
    </w:p>
    <w:p w:rsidR="006F6783" w:rsidRDefault="006F6783" w:rsidP="006F6783">
      <w:pPr>
        <w:pStyle w:val="anormal"/>
        <w:rPr>
          <w:b/>
          <w:bCs/>
        </w:rPr>
      </w:pPr>
      <w:r>
        <w:rPr>
          <w:b/>
          <w:bCs/>
        </w:rPr>
        <w:t>Versjon</w:t>
      </w:r>
    </w:p>
    <w:p w:rsidR="006F6783" w:rsidRDefault="005464CF" w:rsidP="006F6783">
      <w:pPr>
        <w:pStyle w:val="anormal"/>
      </w:pPr>
      <w:r>
        <w:t>20120416</w:t>
      </w:r>
    </w:p>
    <w:p w:rsidR="006F6783" w:rsidRDefault="006F6783" w:rsidP="006F6783">
      <w:pPr>
        <w:pStyle w:val="anormal"/>
        <w:rPr>
          <w:b/>
          <w:bCs/>
        </w:rPr>
      </w:pPr>
      <w:r>
        <w:rPr>
          <w:b/>
          <w:bCs/>
        </w:rPr>
        <w:t>Undertype</w:t>
      </w:r>
    </w:p>
    <w:p w:rsidR="006F6783" w:rsidRDefault="006F6783" w:rsidP="006F6783">
      <w:pPr>
        <w:pStyle w:val="anormal"/>
      </w:pPr>
      <w:r>
        <w:t>Data ikke angitt</w:t>
      </w:r>
    </w:p>
    <w:p w:rsidR="006F6783" w:rsidRDefault="006F6783" w:rsidP="006F6783">
      <w:pPr>
        <w:pStyle w:val="anormal"/>
      </w:pPr>
    </w:p>
    <w:p w:rsidR="006F6783" w:rsidRDefault="006F6783" w:rsidP="006F6783">
      <w:pPr>
        <w:pStyle w:val="Default"/>
        <w:rPr>
          <w:sz w:val="22"/>
          <w:szCs w:val="22"/>
        </w:rPr>
      </w:pPr>
      <w:r>
        <w:rPr>
          <w:b/>
          <w:bCs/>
          <w:color w:val="auto"/>
          <w:sz w:val="20"/>
          <w:szCs w:val="20"/>
        </w:rPr>
        <w:t>Produktgruppe</w:t>
      </w:r>
      <w:r>
        <w:rPr>
          <w:b/>
          <w:bCs/>
          <w:sz w:val="22"/>
          <w:szCs w:val="22"/>
        </w:rPr>
        <w:t xml:space="preserve"> </w:t>
      </w:r>
    </w:p>
    <w:p w:rsidR="006F6783" w:rsidRDefault="006F6783" w:rsidP="006F6783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Arealplan </w:t>
      </w:r>
    </w:p>
    <w:p w:rsidR="006F6783" w:rsidRDefault="006F6783" w:rsidP="006F6783">
      <w:pPr>
        <w:pStyle w:val="Default"/>
        <w:rPr>
          <w:color w:val="auto"/>
          <w:sz w:val="20"/>
          <w:szCs w:val="20"/>
        </w:rPr>
      </w:pPr>
    </w:p>
    <w:p w:rsidR="006F6783" w:rsidRDefault="006F6783" w:rsidP="006F6783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Dette skal kodes inn i </w:t>
      </w:r>
      <w:proofErr w:type="spellStart"/>
      <w:r>
        <w:rPr>
          <w:color w:val="auto"/>
          <w:sz w:val="20"/>
          <w:szCs w:val="20"/>
        </w:rPr>
        <w:t>SOSI-hode</w:t>
      </w:r>
      <w:proofErr w:type="spellEnd"/>
      <w:r>
        <w:rPr>
          <w:color w:val="auto"/>
          <w:sz w:val="20"/>
          <w:szCs w:val="20"/>
        </w:rPr>
        <w:t xml:space="preserve"> på datasettet slik: </w:t>
      </w:r>
    </w:p>
    <w:p w:rsidR="006F6783" w:rsidRDefault="006F6783" w:rsidP="006F6783">
      <w:pPr>
        <w:pStyle w:val="Defaul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..OBJEKTKATALOG </w:t>
      </w:r>
      <w:r w:rsidR="000744C1">
        <w:rPr>
          <w:i/>
          <w:iCs/>
          <w:sz w:val="20"/>
          <w:szCs w:val="20"/>
        </w:rPr>
        <w:t>K</w:t>
      </w:r>
      <w:r w:rsidR="00A919EB" w:rsidRPr="00A919EB">
        <w:rPr>
          <w:i/>
          <w:iCs/>
          <w:sz w:val="20"/>
          <w:szCs w:val="20"/>
        </w:rPr>
        <w:t>ommuneplan</w:t>
      </w:r>
      <w:r w:rsidR="00A919EB">
        <w:rPr>
          <w:i/>
          <w:iCs/>
          <w:sz w:val="20"/>
          <w:szCs w:val="20"/>
        </w:rPr>
        <w:t xml:space="preserve"> </w:t>
      </w:r>
      <w:r w:rsidR="005464CF">
        <w:rPr>
          <w:i/>
          <w:iCs/>
          <w:sz w:val="20"/>
          <w:szCs w:val="20"/>
        </w:rPr>
        <w:t xml:space="preserve">20120416 </w:t>
      </w:r>
      <w:r>
        <w:rPr>
          <w:i/>
          <w:iCs/>
          <w:sz w:val="20"/>
          <w:szCs w:val="20"/>
        </w:rPr>
        <w:t xml:space="preserve">* </w:t>
      </w:r>
      <w:r w:rsidR="002D0A1D">
        <w:rPr>
          <w:i/>
          <w:iCs/>
          <w:sz w:val="20"/>
          <w:szCs w:val="20"/>
        </w:rPr>
        <w:t>Arealplan</w:t>
      </w:r>
      <w:r w:rsidR="00A919EB">
        <w:rPr>
          <w:i/>
          <w:iCs/>
          <w:sz w:val="20"/>
          <w:szCs w:val="20"/>
        </w:rPr>
        <w:t xml:space="preserve"> ”</w:t>
      </w:r>
      <w:r w:rsidR="00A919EB" w:rsidRPr="00A919EB">
        <w:rPr>
          <w:i/>
          <w:iCs/>
          <w:sz w:val="20"/>
          <w:szCs w:val="20"/>
        </w:rPr>
        <w:t>Kommuneplanens arealdel</w:t>
      </w:r>
      <w:r w:rsidR="00A919EB">
        <w:rPr>
          <w:i/>
          <w:iCs/>
          <w:sz w:val="20"/>
          <w:szCs w:val="20"/>
        </w:rPr>
        <w:t>”</w:t>
      </w:r>
    </w:p>
    <w:p w:rsidR="002D0A1D" w:rsidRDefault="002D0A1D" w:rsidP="006F6783">
      <w:pPr>
        <w:pStyle w:val="Default"/>
        <w:rPr>
          <w:sz w:val="20"/>
          <w:szCs w:val="20"/>
        </w:rPr>
      </w:pPr>
    </w:p>
    <w:p w:rsidR="006F6783" w:rsidRDefault="006F6783" w:rsidP="006F6783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Fullt utpakket (for bedre lesbarhet): </w:t>
      </w:r>
    </w:p>
    <w:p w:rsidR="006F6783" w:rsidRDefault="006F6783" w:rsidP="006F6783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..OBJEKTKATALOG </w:t>
      </w:r>
    </w:p>
    <w:p w:rsidR="006F6783" w:rsidRPr="00A919EB" w:rsidRDefault="006F6783" w:rsidP="006F6783">
      <w:pPr>
        <w:pStyle w:val="Defaul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...KORTNAVN </w:t>
      </w:r>
      <w:r w:rsidR="000744C1">
        <w:rPr>
          <w:i/>
          <w:iCs/>
          <w:sz w:val="20"/>
          <w:szCs w:val="20"/>
        </w:rPr>
        <w:t>K</w:t>
      </w:r>
      <w:r w:rsidR="00A919EB" w:rsidRPr="00A919EB">
        <w:rPr>
          <w:i/>
          <w:iCs/>
          <w:sz w:val="20"/>
          <w:szCs w:val="20"/>
        </w:rPr>
        <w:t>ommuneplan</w:t>
      </w:r>
    </w:p>
    <w:p w:rsidR="006F6783" w:rsidRDefault="006F6783" w:rsidP="006F6783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...VERSJON </w:t>
      </w:r>
      <w:r w:rsidR="005464CF">
        <w:rPr>
          <w:i/>
          <w:iCs/>
          <w:sz w:val="20"/>
          <w:szCs w:val="20"/>
        </w:rPr>
        <w:t>20120416</w:t>
      </w:r>
    </w:p>
    <w:p w:rsidR="006F6783" w:rsidRDefault="006F6783" w:rsidP="006F6783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...UNDERTYPE * </w:t>
      </w:r>
    </w:p>
    <w:p w:rsidR="006F6783" w:rsidRDefault="006F6783" w:rsidP="006F6783">
      <w:pPr>
        <w:pStyle w:val="Defaul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...OBJEKTKATALOG_GRUPPE Arealplan </w:t>
      </w:r>
    </w:p>
    <w:p w:rsidR="00A919EB" w:rsidRDefault="00A919EB" w:rsidP="00A919EB">
      <w:pPr>
        <w:pStyle w:val="Defaul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...OBJEKTKATALOG_FULLT_NAVN </w:t>
      </w:r>
      <w:r w:rsidR="000744C1">
        <w:rPr>
          <w:i/>
          <w:iCs/>
          <w:sz w:val="20"/>
          <w:szCs w:val="20"/>
        </w:rPr>
        <w:t>”</w:t>
      </w:r>
      <w:r w:rsidRPr="00A919EB">
        <w:rPr>
          <w:i/>
          <w:iCs/>
          <w:sz w:val="20"/>
          <w:szCs w:val="20"/>
        </w:rPr>
        <w:t>Kommuneplanens arealdel</w:t>
      </w:r>
      <w:r w:rsidR="000744C1">
        <w:rPr>
          <w:i/>
          <w:iCs/>
          <w:sz w:val="20"/>
          <w:szCs w:val="20"/>
        </w:rPr>
        <w:t>”</w:t>
      </w:r>
    </w:p>
    <w:p w:rsidR="006F6783" w:rsidRDefault="006F6783" w:rsidP="006F6783">
      <w:pPr>
        <w:pStyle w:val="Default"/>
        <w:rPr>
          <w:sz w:val="20"/>
          <w:szCs w:val="20"/>
        </w:rPr>
      </w:pPr>
    </w:p>
    <w:p w:rsidR="00CC4E9F" w:rsidRDefault="00CC4E9F" w:rsidP="006F6783">
      <w:pPr>
        <w:pStyle w:val="Overskrift3"/>
      </w:pPr>
      <w:r>
        <w:t>Referansedato</w:t>
      </w:r>
      <w:bookmarkEnd w:id="5"/>
    </w:p>
    <w:p w:rsidR="00CC4E9F" w:rsidRPr="00F579D2" w:rsidRDefault="002E5F1E" w:rsidP="00CC4E9F">
      <w:pPr>
        <w:rPr>
          <w:sz w:val="20"/>
        </w:rPr>
      </w:pPr>
      <w:r>
        <w:rPr>
          <w:sz w:val="20"/>
        </w:rPr>
        <w:t>16. april 2012</w:t>
      </w:r>
    </w:p>
    <w:p w:rsidR="00CC4E9F" w:rsidRDefault="00CC4E9F" w:rsidP="00CC4E9F">
      <w:pPr>
        <w:pStyle w:val="Overskrift3"/>
      </w:pPr>
      <w:bookmarkStart w:id="6" w:name="_Toc287875620"/>
      <w:r>
        <w:t>Ansvarlig organisasjon</w:t>
      </w:r>
      <w:bookmarkEnd w:id="6"/>
    </w:p>
    <w:p w:rsidR="00CC4E9F" w:rsidRDefault="00CC4E9F" w:rsidP="00CC4E9F">
      <w:pPr>
        <w:pStyle w:val="anormal"/>
      </w:pPr>
      <w:r>
        <w:t>Miljøverndepartementet</w:t>
      </w:r>
    </w:p>
    <w:p w:rsidR="00CC4E9F" w:rsidRDefault="00CC4E9F" w:rsidP="00CC4E9F">
      <w:pPr>
        <w:pStyle w:val="Overskrift3"/>
      </w:pPr>
      <w:bookmarkStart w:id="7" w:name="_Toc287875621"/>
      <w:r>
        <w:t>Språk</w:t>
      </w:r>
      <w:bookmarkEnd w:id="7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Overskrift3"/>
      </w:pPr>
      <w:bookmarkStart w:id="8" w:name="_Toc287875622"/>
      <w:r>
        <w:t>Hovedtema</w:t>
      </w:r>
      <w:bookmarkEnd w:id="8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Overskrift3"/>
      </w:pPr>
      <w:bookmarkStart w:id="9" w:name="_Toc287875623"/>
      <w:r>
        <w:t>Definisjoner og forklaringer</w:t>
      </w:r>
      <w:bookmarkEnd w:id="9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Overskrift3"/>
      </w:pPr>
      <w:bookmarkStart w:id="10" w:name="_Toc287875624"/>
      <w:r>
        <w:t>Forkortelser</w:t>
      </w:r>
      <w:bookmarkEnd w:id="10"/>
    </w:p>
    <w:p w:rsidR="00CC4E9F" w:rsidRDefault="00CC4E9F" w:rsidP="00CC4E9F">
      <w:pPr>
        <w:pStyle w:val="Overskrift3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5"/>
        <w:gridCol w:w="6379"/>
      </w:tblGrid>
      <w:tr w:rsidR="00CC4E9F" w:rsidRPr="005464CF" w:rsidTr="00CC4E9F">
        <w:tc>
          <w:tcPr>
            <w:tcW w:w="1275" w:type="dxa"/>
          </w:tcPr>
          <w:p w:rsidR="00CC4E9F" w:rsidRDefault="00CC4E9F" w:rsidP="00CC4E9F">
            <w:pPr>
              <w:pStyle w:val="anormal"/>
            </w:pPr>
            <w:r>
              <w:t>pbl.</w:t>
            </w:r>
          </w:p>
        </w:tc>
        <w:tc>
          <w:tcPr>
            <w:tcW w:w="6379" w:type="dxa"/>
          </w:tcPr>
          <w:p w:rsidR="00CC4E9F" w:rsidRPr="0024716B" w:rsidRDefault="00CC4E9F" w:rsidP="00CC4E9F">
            <w:pPr>
              <w:pStyle w:val="anormal"/>
              <w:rPr>
                <w:lang w:val="nn-NO"/>
              </w:rPr>
            </w:pPr>
            <w:r w:rsidRPr="0024716B">
              <w:rPr>
                <w:lang w:val="nn-NO"/>
              </w:rPr>
              <w:t>Plan- og bygningsloven av 27. juni 2008 nr. 71</w:t>
            </w:r>
          </w:p>
        </w:tc>
      </w:tr>
      <w:tr w:rsidR="00CC4E9F" w:rsidRPr="005464CF" w:rsidTr="00CC4E9F">
        <w:tc>
          <w:tcPr>
            <w:tcW w:w="1275" w:type="dxa"/>
          </w:tcPr>
          <w:p w:rsidR="00CC4E9F" w:rsidRPr="0024716B" w:rsidRDefault="00CC4E9F" w:rsidP="00CC4E9F">
            <w:pPr>
              <w:pStyle w:val="anormal"/>
              <w:rPr>
                <w:lang w:val="nn-NO"/>
              </w:rPr>
            </w:pPr>
            <w:r w:rsidRPr="0024716B">
              <w:rPr>
                <w:lang w:val="nn-NO"/>
              </w:rPr>
              <w:t>pbl. 1985</w:t>
            </w:r>
          </w:p>
        </w:tc>
        <w:tc>
          <w:tcPr>
            <w:tcW w:w="6379" w:type="dxa"/>
          </w:tcPr>
          <w:p w:rsidR="00CC4E9F" w:rsidRPr="0024716B" w:rsidRDefault="00CC4E9F" w:rsidP="00CC4E9F">
            <w:pPr>
              <w:pStyle w:val="anormal"/>
              <w:rPr>
                <w:lang w:val="nn-NO"/>
              </w:rPr>
            </w:pPr>
            <w:r w:rsidRPr="0024716B">
              <w:rPr>
                <w:lang w:val="nn-NO"/>
              </w:rPr>
              <w:t>Plan- og bygningsloven av 14. juni 1985  nr. 77</w:t>
            </w:r>
          </w:p>
        </w:tc>
      </w:tr>
      <w:tr w:rsidR="00CC4E9F" w:rsidRPr="000F5939" w:rsidTr="00CC4E9F">
        <w:tc>
          <w:tcPr>
            <w:tcW w:w="1275" w:type="dxa"/>
          </w:tcPr>
          <w:p w:rsidR="00CC4E9F" w:rsidRPr="0024716B" w:rsidRDefault="00CC4E9F" w:rsidP="00CC4E9F">
            <w:pPr>
              <w:pStyle w:val="anormal"/>
              <w:rPr>
                <w:lang w:val="nn-NO"/>
              </w:rPr>
            </w:pPr>
            <w:r w:rsidRPr="0024716B">
              <w:rPr>
                <w:lang w:val="nn-NO"/>
              </w:rPr>
              <w:t>NPAD</w:t>
            </w:r>
          </w:p>
        </w:tc>
        <w:tc>
          <w:tcPr>
            <w:tcW w:w="6379" w:type="dxa"/>
          </w:tcPr>
          <w:p w:rsidR="00CC4E9F" w:rsidRPr="0024716B" w:rsidRDefault="00CC4E9F" w:rsidP="00CC4E9F">
            <w:pPr>
              <w:pStyle w:val="anormal"/>
              <w:rPr>
                <w:b/>
              </w:rPr>
            </w:pPr>
            <w:r w:rsidRPr="0024716B">
              <w:rPr>
                <w:lang w:val="nn-NO"/>
              </w:rPr>
              <w:t>Nasjonal produktspesifikasjon for arealplan og di</w:t>
            </w:r>
            <w:proofErr w:type="spellStart"/>
            <w:r w:rsidRPr="00124241">
              <w:t>gitalt</w:t>
            </w:r>
            <w:proofErr w:type="spellEnd"/>
            <w:r w:rsidRPr="00124241">
              <w:t xml:space="preserve"> planregister</w:t>
            </w:r>
            <w:r w:rsidRPr="0024716B">
              <w:rPr>
                <w:b/>
              </w:rPr>
              <w:t xml:space="preserve">. </w:t>
            </w:r>
          </w:p>
          <w:p w:rsidR="00CC4E9F" w:rsidRPr="000F5939" w:rsidRDefault="00CC4E9F" w:rsidP="00CC4E9F">
            <w:pPr>
              <w:pStyle w:val="anormal"/>
              <w:rPr>
                <w:rFonts w:ascii="Calibri" w:hAnsi="Calibri"/>
                <w:color w:val="1F497D"/>
                <w:sz w:val="22"/>
                <w:szCs w:val="22"/>
              </w:rPr>
            </w:pPr>
            <w:r>
              <w:t xml:space="preserve">Utgitt av Miljøverndepartementet, i 5 deler. Tilgjengelig fra </w:t>
            </w:r>
            <w:hyperlink r:id="rId9" w:tooltip="http://www.regjeringen.no/kartforskriften" w:history="1">
              <w:r w:rsidRPr="0024716B">
                <w:rPr>
                  <w:rStyle w:val="Hyperkobling"/>
                  <w:rFonts w:ascii="Calibri" w:hAnsi="Calibri"/>
                  <w:sz w:val="22"/>
                  <w:szCs w:val="22"/>
                </w:rPr>
                <w:t>www.regjeringen.no/kartforskriften</w:t>
              </w:r>
            </w:hyperlink>
          </w:p>
        </w:tc>
      </w:tr>
      <w:tr w:rsidR="00CC4E9F" w:rsidTr="00CC4E9F">
        <w:tc>
          <w:tcPr>
            <w:tcW w:w="1275" w:type="dxa"/>
          </w:tcPr>
          <w:p w:rsidR="00CC4E9F" w:rsidRDefault="00CC4E9F" w:rsidP="00CC4E9F">
            <w:pPr>
              <w:pStyle w:val="anormal"/>
            </w:pPr>
            <w:r>
              <w:t>LNFR</w:t>
            </w:r>
          </w:p>
        </w:tc>
        <w:tc>
          <w:tcPr>
            <w:tcW w:w="6379" w:type="dxa"/>
          </w:tcPr>
          <w:p w:rsidR="00CC4E9F" w:rsidRDefault="00CC4E9F" w:rsidP="00CC4E9F">
            <w:pPr>
              <w:pStyle w:val="anormal"/>
            </w:pPr>
            <w:r>
              <w:t>Landbruks, natur-, og friluftsområder samt reindrift</w:t>
            </w:r>
          </w:p>
        </w:tc>
      </w:tr>
    </w:tbl>
    <w:p w:rsidR="00CC4E9F" w:rsidRDefault="00CC4E9F" w:rsidP="00CC4E9F">
      <w:pPr>
        <w:pStyle w:val="anormal"/>
      </w:pPr>
    </w:p>
    <w:p w:rsidR="00CC4E9F" w:rsidRDefault="00CC4E9F" w:rsidP="00CC4E9F">
      <w:pPr>
        <w:pStyle w:val="Overskrift3"/>
      </w:pPr>
      <w:bookmarkStart w:id="11" w:name="_Toc287875625"/>
      <w:r>
        <w:t>Beskrivelse</w:t>
      </w:r>
      <w:bookmarkEnd w:id="11"/>
      <w:r>
        <w:t xml:space="preserve"> </w:t>
      </w:r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anormal"/>
      </w:pPr>
    </w:p>
    <w:p w:rsidR="00CC4E9F" w:rsidRDefault="00CC4E9F" w:rsidP="00CC4E9F">
      <w:pPr>
        <w:pStyle w:val="Overskrift2"/>
        <w:pageBreakBefore w:val="0"/>
      </w:pPr>
      <w:bookmarkStart w:id="12" w:name="_Toc287875626"/>
      <w:r>
        <w:t>Identifikasjonsinformasjon</w:t>
      </w:r>
      <w:bookmarkEnd w:id="12"/>
    </w:p>
    <w:p w:rsidR="00CC4E9F" w:rsidRDefault="00CC4E9F" w:rsidP="00CC4E9F">
      <w:pPr>
        <w:pStyle w:val="Overskrift3"/>
      </w:pPr>
      <w:bookmarkStart w:id="13" w:name="_Toc287875627"/>
      <w:r>
        <w:t>Referanse navn</w:t>
      </w:r>
      <w:bookmarkEnd w:id="13"/>
    </w:p>
    <w:p w:rsidR="00CC4E9F" w:rsidRDefault="00CC4E9F" w:rsidP="00CC4E9F">
      <w:pPr>
        <w:pStyle w:val="anormal"/>
      </w:pPr>
      <w:r>
        <w:t>Kommuneplan</w:t>
      </w:r>
    </w:p>
    <w:p w:rsidR="00CC4E9F" w:rsidRDefault="00CC4E9F" w:rsidP="00CC4E9F">
      <w:pPr>
        <w:pStyle w:val="Overskrift3"/>
      </w:pPr>
      <w:bookmarkStart w:id="14" w:name="_Toc287875628"/>
      <w:r>
        <w:t>Alternativt referanse navn</w:t>
      </w:r>
      <w:bookmarkEnd w:id="14"/>
    </w:p>
    <w:p w:rsidR="00CC4E9F" w:rsidRDefault="00CC4E9F" w:rsidP="00CC4E9F">
      <w:pPr>
        <w:pStyle w:val="anormal"/>
      </w:pPr>
      <w:r>
        <w:lastRenderedPageBreak/>
        <w:t>Kommuneplanens arealdel</w:t>
      </w:r>
    </w:p>
    <w:p w:rsidR="00CC4E9F" w:rsidRDefault="00CC4E9F" w:rsidP="00CC4E9F">
      <w:pPr>
        <w:pStyle w:val="Overskrift3"/>
      </w:pPr>
      <w:bookmarkStart w:id="15" w:name="_Toc287875629"/>
      <w:r>
        <w:t>Sammendrag</w:t>
      </w:r>
      <w:bookmarkEnd w:id="15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Overskrift3"/>
      </w:pPr>
      <w:bookmarkStart w:id="16" w:name="_Toc287875630"/>
      <w:r>
        <w:t>Formål</w:t>
      </w:r>
      <w:bookmarkEnd w:id="16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Overskrift3"/>
      </w:pPr>
      <w:bookmarkStart w:id="17" w:name="_Toc287875631"/>
      <w:r>
        <w:t>Temakategori</w:t>
      </w:r>
      <w:bookmarkEnd w:id="17"/>
    </w:p>
    <w:p w:rsidR="00CC4E9F" w:rsidRDefault="00CC4E9F" w:rsidP="00CC4E9F">
      <w:pPr>
        <w:pStyle w:val="anormal"/>
      </w:pPr>
      <w:r>
        <w:t>Følgende temakategorier er listet:</w:t>
      </w:r>
    </w:p>
    <w:p w:rsidR="00CC4E9F" w:rsidRDefault="00CC4E9F" w:rsidP="00CC4E9F">
      <w:pPr>
        <w:pStyle w:val="anormal"/>
      </w:pPr>
    </w:p>
    <w:p w:rsidR="00CC4E9F" w:rsidRDefault="00CC4E9F" w:rsidP="00CC4E9F">
      <w:pPr>
        <w:pStyle w:val="anormal"/>
      </w:pPr>
      <w:proofErr w:type="spellStart"/>
      <w:r>
        <w:t>planEiendom</w:t>
      </w:r>
      <w:proofErr w:type="spellEnd"/>
    </w:p>
    <w:p w:rsidR="00CC4E9F" w:rsidRDefault="00CC4E9F" w:rsidP="00CC4E9F">
      <w:pPr>
        <w:pStyle w:val="Overskrift1"/>
      </w:pPr>
    </w:p>
    <w:p w:rsidR="00CC4E9F" w:rsidRDefault="00CC4E9F" w:rsidP="00CC4E9F">
      <w:pPr>
        <w:pStyle w:val="Overskrift3"/>
      </w:pPr>
      <w:bookmarkStart w:id="18" w:name="_Toc287875632"/>
      <w:r>
        <w:t>Representasjonsform</w:t>
      </w:r>
      <w:bookmarkEnd w:id="18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Overskrift3"/>
      </w:pPr>
      <w:bookmarkStart w:id="19" w:name="_Toc287875633"/>
      <w:r>
        <w:t>Datasettoppløsning</w:t>
      </w:r>
      <w:bookmarkEnd w:id="19"/>
    </w:p>
    <w:p w:rsidR="00CC4E9F" w:rsidRDefault="00CC4E9F" w:rsidP="00CC4E9F">
      <w:pPr>
        <w:autoSpaceDE w:val="0"/>
        <w:autoSpaceDN w:val="0"/>
        <w:adjustRightInd w:val="0"/>
        <w:rPr>
          <w:sz w:val="20"/>
        </w:rPr>
      </w:pPr>
      <w:r>
        <w:rPr>
          <w:sz w:val="20"/>
        </w:rPr>
        <w:t>Kommuneplanens arealdel skal normalt presenteres i målestokk 1:20 000 - 1:50 000 (kommuneplan) og 1:5000 – 1:10 000 (</w:t>
      </w:r>
      <w:proofErr w:type="spellStart"/>
      <w:r>
        <w:rPr>
          <w:sz w:val="20"/>
        </w:rPr>
        <w:t>kommunedelplan</w:t>
      </w:r>
      <w:proofErr w:type="spellEnd"/>
      <w:r>
        <w:rPr>
          <w:sz w:val="20"/>
        </w:rPr>
        <w:t xml:space="preserve">), se NPAD del 1, </w:t>
      </w:r>
      <w:proofErr w:type="spellStart"/>
      <w:r>
        <w:rPr>
          <w:sz w:val="20"/>
        </w:rPr>
        <w:t>kap</w:t>
      </w:r>
      <w:proofErr w:type="spellEnd"/>
      <w:r>
        <w:rPr>
          <w:sz w:val="20"/>
        </w:rPr>
        <w:t>. 1.1.</w:t>
      </w:r>
      <w:r w:rsidR="00F771F0">
        <w:rPr>
          <w:sz w:val="20"/>
        </w:rPr>
        <w:t>8</w:t>
      </w:r>
    </w:p>
    <w:p w:rsidR="00CC4E9F" w:rsidRDefault="00CC4E9F" w:rsidP="00CC4E9F">
      <w:pPr>
        <w:pStyle w:val="anormal"/>
        <w:rPr>
          <w:b/>
        </w:rPr>
      </w:pPr>
    </w:p>
    <w:p w:rsidR="00BB575F" w:rsidRDefault="00BB575F" w:rsidP="00CC4E9F">
      <w:pPr>
        <w:pStyle w:val="anormal"/>
      </w:pPr>
    </w:p>
    <w:p w:rsidR="00BB575F" w:rsidRDefault="00BB575F" w:rsidP="00BB575F">
      <w:pPr>
        <w:pStyle w:val="Overskrift2"/>
      </w:pPr>
      <w:bookmarkStart w:id="20" w:name="_Toc320525975"/>
      <w:r>
        <w:lastRenderedPageBreak/>
        <w:t>Informasjonsmodell</w:t>
      </w:r>
      <w:bookmarkEnd w:id="20"/>
      <w:r>
        <w:t xml:space="preserve"> </w:t>
      </w:r>
    </w:p>
    <w:p w:rsidR="00BB575F" w:rsidRDefault="00BB575F" w:rsidP="00BB575F">
      <w:pPr>
        <w:pStyle w:val="Overskrift3"/>
      </w:pPr>
      <w:bookmarkStart w:id="21" w:name="_Toc320525976"/>
      <w:r>
        <w:t>Vektorbaserte data</w:t>
      </w:r>
      <w:bookmarkEnd w:id="21"/>
      <w:r>
        <w:t xml:space="preserve"> </w:t>
      </w:r>
    </w:p>
    <w:p w:rsidR="00BB575F" w:rsidRDefault="00BB575F" w:rsidP="00BB575F">
      <w:pPr>
        <w:pStyle w:val="Overskrift4"/>
      </w:pPr>
      <w:bookmarkStart w:id="22" w:name="_Toc320525977"/>
      <w:r>
        <w:t>Detaljert beskrivelse</w:t>
      </w:r>
      <w:bookmarkEnd w:id="22"/>
      <w:r>
        <w:t xml:space="preserve">  </w:t>
      </w:r>
    </w:p>
    <w:p w:rsidR="00BB575F" w:rsidRDefault="00BB575F" w:rsidP="00BB575F">
      <w:pPr>
        <w:pStyle w:val="anormal"/>
      </w:pPr>
      <w:r>
        <w:t>Data ikke angitt</w:t>
      </w:r>
    </w:p>
    <w:p w:rsidR="00BB575F" w:rsidRDefault="00BB575F" w:rsidP="00BB575F">
      <w:pPr>
        <w:pStyle w:val="Overskrift4"/>
      </w:pPr>
      <w:bookmarkStart w:id="23" w:name="_Toc320525978"/>
      <w:r>
        <w:t>Grafisk visning av applikasjonsskjema</w:t>
      </w:r>
      <w:bookmarkEnd w:id="23"/>
      <w:r>
        <w:t xml:space="preserve">  </w:t>
      </w:r>
    </w:p>
    <w:p w:rsidR="00EA7109" w:rsidRDefault="00EA7109" w:rsidP="00EA7109"/>
    <w:p w:rsidR="00EA7109" w:rsidRDefault="00EA7109" w:rsidP="00EA7109">
      <w:r>
        <w:t>Applikasjonsskjemaet vises som UML klassediagram.</w:t>
      </w:r>
    </w:p>
    <w:p w:rsidR="00AD059D" w:rsidRDefault="00AD059D" w:rsidP="00AD059D">
      <w:pPr>
        <w:pStyle w:val="Overskrift5"/>
      </w:pPr>
      <w:bookmarkStart w:id="24" w:name="_Toc320525979"/>
      <w:r>
        <w:t>Fargekoding</w:t>
      </w:r>
      <w:bookmarkEnd w:id="24"/>
    </w:p>
    <w:p w:rsidR="00EA7109" w:rsidRDefault="00EA7109" w:rsidP="00EA7109">
      <w:r>
        <w:t>UML bruker ikke farger i klassediagram. I denne spesifikasjonen brukes farger på klasser slik det er brukt i SOSI Plan. Det betyr at klasser med grønn bakgrunnsfarge</w:t>
      </w:r>
      <w:r w:rsidR="00AD059D">
        <w:t xml:space="preserve"> tilhører eldre lovverk</w:t>
      </w:r>
      <w:proofErr w:type="gramStart"/>
      <w:r w:rsidR="00AD059D">
        <w:t xml:space="preserve"> (pbl.</w:t>
      </w:r>
      <w:proofErr w:type="gramEnd"/>
      <w:r w:rsidR="00AD059D">
        <w:t xml:space="preserve"> 1985 og eldre), klasser med gul bakgrunnsfarge tilhører gjeldende lovverk</w:t>
      </w:r>
      <w:proofErr w:type="gramStart"/>
      <w:r w:rsidR="00AD059D">
        <w:t xml:space="preserve"> (pbl.</w:t>
      </w:r>
      <w:proofErr w:type="gramEnd"/>
      <w:r w:rsidR="00AD059D">
        <w:t xml:space="preserve"> 2008). De resterende klassene brukes både på nytt og gammelt lovverk.</w:t>
      </w:r>
    </w:p>
    <w:p w:rsidR="00AD059D" w:rsidRDefault="00AD059D" w:rsidP="00EA7109"/>
    <w:p w:rsidR="00AD059D" w:rsidRDefault="00AD059D" w:rsidP="00AD059D">
      <w:pPr>
        <w:pStyle w:val="Overskrift5"/>
      </w:pPr>
      <w:bookmarkStart w:id="25" w:name="_Toc320525980"/>
      <w:r>
        <w:t>Bruk av &lt;utgått&gt;</w:t>
      </w:r>
      <w:bookmarkEnd w:id="25"/>
    </w:p>
    <w:p w:rsidR="00AD059D" w:rsidRDefault="00AD059D" w:rsidP="00EA7109">
      <w:r>
        <w:t xml:space="preserve">Noen av modellelementene (mest kodeverdier i kodelister) er merket &lt;utgått&gt;. Det betyr at disse ikke er tillatt brukt på nye planer. De er likevel med, fordi de kan være brukt på eldre planer. </w:t>
      </w:r>
    </w:p>
    <w:p w:rsidR="00AD059D" w:rsidRDefault="00AD059D" w:rsidP="00EA7109"/>
    <w:p w:rsidR="00AD059D" w:rsidRPr="00EA7109" w:rsidRDefault="00AD059D" w:rsidP="00EA7109"/>
    <w:p w:rsidR="005B2734" w:rsidRDefault="005B2734" w:rsidP="00EA7109">
      <w:pPr>
        <w:pStyle w:val="Overskrift5"/>
      </w:pPr>
      <w:bookmarkStart w:id="26" w:name="_Toc320525981"/>
      <w:r>
        <w:t>Planområde</w:t>
      </w:r>
      <w:bookmarkEnd w:id="26"/>
    </w:p>
    <w:p w:rsidR="005B2734" w:rsidRDefault="005B2734" w:rsidP="005B2734"/>
    <w:p w:rsidR="00EA7109" w:rsidRDefault="00EA7109" w:rsidP="00AD059D">
      <w:pPr>
        <w:jc w:val="center"/>
      </w:pPr>
      <w:r>
        <w:rPr>
          <w:noProof/>
        </w:rPr>
        <w:drawing>
          <wp:inline distT="0" distB="0" distL="0" distR="0">
            <wp:extent cx="4558748" cy="4792806"/>
            <wp:effectExtent l="1905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92" cy="47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/>
    <w:p w:rsidR="00EA7109" w:rsidRDefault="00EA7109" w:rsidP="00AD059D">
      <w:pPr>
        <w:jc w:val="center"/>
      </w:pPr>
      <w:r>
        <w:rPr>
          <w:noProof/>
        </w:rPr>
        <w:lastRenderedPageBreak/>
        <w:drawing>
          <wp:inline distT="0" distB="0" distL="0" distR="0">
            <wp:extent cx="3446638" cy="4333461"/>
            <wp:effectExtent l="19050" t="0" r="1412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19" cy="43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/>
    <w:p w:rsidR="005B2734" w:rsidRDefault="005B2734" w:rsidP="00EA7109">
      <w:pPr>
        <w:pStyle w:val="Overskrift5"/>
      </w:pPr>
      <w:bookmarkStart w:id="27" w:name="_Toc320525982"/>
      <w:r>
        <w:t>Arealformål</w:t>
      </w:r>
      <w:bookmarkEnd w:id="27"/>
    </w:p>
    <w:p w:rsidR="005B2734" w:rsidRDefault="005B2734" w:rsidP="005B2734"/>
    <w:p w:rsidR="00EA7109" w:rsidRDefault="00EA7109" w:rsidP="00AD059D">
      <w:pPr>
        <w:jc w:val="center"/>
      </w:pPr>
      <w:r>
        <w:rPr>
          <w:noProof/>
        </w:rPr>
        <w:drawing>
          <wp:inline distT="0" distB="0" distL="0" distR="0">
            <wp:extent cx="2919718" cy="4094922"/>
            <wp:effectExtent l="1905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56" cy="410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/>
    <w:p w:rsidR="005B2734" w:rsidRDefault="005B2734" w:rsidP="00EA7109">
      <w:pPr>
        <w:pStyle w:val="Overskrift5"/>
      </w:pPr>
      <w:bookmarkStart w:id="28" w:name="_Toc320525983"/>
      <w:r>
        <w:t>Be</w:t>
      </w:r>
      <w:r w:rsidR="00F771F0">
        <w:t>s</w:t>
      </w:r>
      <w:r>
        <w:t>temmelser/hensyn</w:t>
      </w:r>
      <w:bookmarkEnd w:id="28"/>
    </w:p>
    <w:p w:rsidR="00EA7109" w:rsidRDefault="00EA7109" w:rsidP="005B2734"/>
    <w:p w:rsidR="00EA7109" w:rsidRDefault="00EA7109" w:rsidP="005B2734">
      <w:r>
        <w:rPr>
          <w:noProof/>
        </w:rPr>
        <w:drawing>
          <wp:inline distT="0" distB="0" distL="0" distR="0">
            <wp:extent cx="5863590" cy="4862195"/>
            <wp:effectExtent l="19050" t="0" r="381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48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/>
    <w:p w:rsidR="005B2734" w:rsidRDefault="005B2734" w:rsidP="005B2734"/>
    <w:p w:rsidR="00EA7109" w:rsidRDefault="00EA7109" w:rsidP="005B2734">
      <w:r>
        <w:rPr>
          <w:noProof/>
        </w:rPr>
        <w:lastRenderedPageBreak/>
        <w:drawing>
          <wp:inline distT="0" distB="0" distL="0" distR="0">
            <wp:extent cx="6009005" cy="6763385"/>
            <wp:effectExtent l="1905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67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9D" w:rsidRDefault="00AD059D">
      <w:r>
        <w:br w:type="page"/>
      </w:r>
    </w:p>
    <w:p w:rsidR="00AD059D" w:rsidRDefault="00AD059D" w:rsidP="005B2734"/>
    <w:p w:rsidR="00EA7109" w:rsidRDefault="00EA7109" w:rsidP="005B2734"/>
    <w:p w:rsidR="005B2734" w:rsidRDefault="005B2734" w:rsidP="00EA7109">
      <w:pPr>
        <w:pStyle w:val="Overskrift5"/>
      </w:pPr>
      <w:bookmarkStart w:id="29" w:name="_Toc320525984"/>
      <w:r>
        <w:t>Juridiske punkt og linjer og påskrift</w:t>
      </w:r>
      <w:bookmarkEnd w:id="29"/>
    </w:p>
    <w:p w:rsidR="00EA7109" w:rsidRDefault="00EA7109" w:rsidP="005B2734"/>
    <w:p w:rsidR="00EA7109" w:rsidRDefault="00EA7109" w:rsidP="005B2734">
      <w:r>
        <w:rPr>
          <w:noProof/>
        </w:rPr>
        <w:drawing>
          <wp:inline distT="0" distB="0" distL="0" distR="0">
            <wp:extent cx="5936615" cy="2931795"/>
            <wp:effectExtent l="0" t="0" r="6985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/>
    <w:p w:rsidR="00EA7109" w:rsidRDefault="00EA7109" w:rsidP="005B2734">
      <w:r>
        <w:rPr>
          <w:noProof/>
        </w:rPr>
        <w:drawing>
          <wp:inline distT="0" distB="0" distL="0" distR="0">
            <wp:extent cx="5907405" cy="2656205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9D" w:rsidRDefault="00AD059D">
      <w:r>
        <w:br w:type="page"/>
      </w:r>
    </w:p>
    <w:p w:rsidR="005B2734" w:rsidRDefault="005B2734" w:rsidP="005B2734"/>
    <w:p w:rsidR="005B2734" w:rsidRDefault="005B2734" w:rsidP="00EA7109">
      <w:pPr>
        <w:pStyle w:val="Overskrift5"/>
      </w:pPr>
      <w:bookmarkStart w:id="30" w:name="_Toc320525985"/>
      <w:proofErr w:type="spellStart"/>
      <w:r>
        <w:t>SOSI-objekt</w:t>
      </w:r>
      <w:proofErr w:type="spellEnd"/>
      <w:r>
        <w:t xml:space="preserve"> brukt på denne produktspesifikasjonen</w:t>
      </w:r>
      <w:bookmarkEnd w:id="30"/>
    </w:p>
    <w:p w:rsidR="005B2734" w:rsidRDefault="005B2734" w:rsidP="005B2734"/>
    <w:p w:rsidR="00EA7109" w:rsidRDefault="00EA7109" w:rsidP="005B2734">
      <w:r>
        <w:rPr>
          <w:noProof/>
        </w:rPr>
        <w:drawing>
          <wp:inline distT="0" distB="0" distL="0" distR="0">
            <wp:extent cx="5892800" cy="5399405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53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9D" w:rsidRDefault="00AD059D">
      <w:r>
        <w:br w:type="page"/>
      </w:r>
    </w:p>
    <w:p w:rsidR="00EA7109" w:rsidRDefault="00EA7109" w:rsidP="005B2734"/>
    <w:p w:rsidR="005B2734" w:rsidRDefault="005B2734" w:rsidP="00EA7109">
      <w:pPr>
        <w:pStyle w:val="Overskrift5"/>
      </w:pPr>
      <w:bookmarkStart w:id="31" w:name="_Toc320525986"/>
      <w:r>
        <w:t>Datatyper og kodelister</w:t>
      </w:r>
      <w:bookmarkEnd w:id="31"/>
    </w:p>
    <w:p w:rsidR="00EA7109" w:rsidRDefault="00EA7109" w:rsidP="005B2734"/>
    <w:p w:rsidR="00EA7109" w:rsidRDefault="00EA7109" w:rsidP="005B2734">
      <w:r>
        <w:rPr>
          <w:noProof/>
        </w:rPr>
        <w:drawing>
          <wp:inline distT="0" distB="0" distL="0" distR="0">
            <wp:extent cx="6023610" cy="5399405"/>
            <wp:effectExtent l="1905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53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/>
    <w:p w:rsidR="00EA7109" w:rsidRDefault="00EA7109" w:rsidP="005B2734">
      <w:r>
        <w:rPr>
          <w:noProof/>
        </w:rPr>
        <w:lastRenderedPageBreak/>
        <w:drawing>
          <wp:inline distT="0" distB="0" distL="0" distR="0">
            <wp:extent cx="5979795" cy="3803015"/>
            <wp:effectExtent l="0" t="0" r="190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/>
    <w:p w:rsidR="00EA7109" w:rsidRDefault="00EA7109" w:rsidP="005B2734">
      <w:r>
        <w:rPr>
          <w:noProof/>
        </w:rPr>
        <w:drawing>
          <wp:inline distT="0" distB="0" distL="0" distR="0">
            <wp:extent cx="5878195" cy="3498215"/>
            <wp:effectExtent l="19050" t="0" r="8255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09" w:rsidRDefault="00EA7109" w:rsidP="005B2734">
      <w:r>
        <w:rPr>
          <w:noProof/>
        </w:rPr>
        <w:lastRenderedPageBreak/>
        <w:drawing>
          <wp:inline distT="0" distB="0" distL="0" distR="0">
            <wp:extent cx="5936615" cy="3788410"/>
            <wp:effectExtent l="19050" t="0" r="698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34" w:rsidRPr="005B2734" w:rsidRDefault="005B2734" w:rsidP="005B2734"/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4"/>
      </w:pPr>
      <w:bookmarkStart w:id="32" w:name="_Toc320525987"/>
      <w:r>
        <w:t>Tekstlig beskrivelse av applikasjonsskjema</w:t>
      </w:r>
      <w:bookmarkEnd w:id="32"/>
    </w:p>
    <w:p w:rsidR="00AD059D" w:rsidRPr="00AD059D" w:rsidRDefault="00AD059D" w:rsidP="00AD059D">
      <w:r>
        <w:t>Ikke tatt med i denne produktspesifikasjonen. Den finnes i SOSI Plan 4.5 i SOSI Del 2 Generell objektkatalog.</w:t>
      </w:r>
    </w:p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3"/>
      </w:pPr>
      <w:bookmarkStart w:id="33" w:name="_Toc320525988"/>
      <w:r>
        <w:t>Rasterbaserte data</w:t>
      </w:r>
      <w:bookmarkEnd w:id="33"/>
      <w:r>
        <w:t xml:space="preserve"> </w:t>
      </w:r>
    </w:p>
    <w:p w:rsidR="00BB575F" w:rsidRDefault="00BB575F" w:rsidP="00BB575F">
      <w:pPr>
        <w:pStyle w:val="anormal"/>
      </w:pPr>
      <w:r>
        <w:t>Produktspesifikasjonen beskriver ikke rasterdata</w:t>
      </w:r>
    </w:p>
    <w:p w:rsidR="00BB575F" w:rsidRDefault="00BB575F" w:rsidP="00BB575F">
      <w:pPr>
        <w:pStyle w:val="Overskrift3"/>
      </w:pPr>
      <w:bookmarkStart w:id="34" w:name="_Toc320525989"/>
      <w:proofErr w:type="spellStart"/>
      <w:r>
        <w:t>SOSI-format</w:t>
      </w:r>
      <w:proofErr w:type="spellEnd"/>
      <w:r>
        <w:t xml:space="preserve"> realisering og ytterligere kriterier</w:t>
      </w:r>
      <w:bookmarkEnd w:id="34"/>
    </w:p>
    <w:p w:rsidR="00BB575F" w:rsidRDefault="00BB575F" w:rsidP="00BB575F">
      <w:pPr>
        <w:pStyle w:val="anormal"/>
      </w:pPr>
      <w:r>
        <w:t xml:space="preserve">Forklaring til forkortelsene i overskriften: Kolonnen merket (-) viser </w:t>
      </w:r>
      <w:proofErr w:type="spellStart"/>
      <w:r>
        <w:t>minimumskardinalitet</w:t>
      </w:r>
      <w:proofErr w:type="spellEnd"/>
      <w:r>
        <w:t xml:space="preserve">.  Kolonnen merket (+) viser </w:t>
      </w:r>
      <w:proofErr w:type="spellStart"/>
      <w:r>
        <w:t>maksimumskardinalitet</w:t>
      </w:r>
      <w:proofErr w:type="spellEnd"/>
      <w:r>
        <w:t xml:space="preserve">. </w:t>
      </w:r>
    </w:p>
    <w:p w:rsidR="00BB575F" w:rsidRDefault="00BB575F" w:rsidP="00114893">
      <w:pPr>
        <w:pStyle w:val="Overskrift1"/>
      </w:pPr>
    </w:p>
    <w:p w:rsidR="00BB575F" w:rsidRDefault="00BB575F" w:rsidP="00BB575F">
      <w:pPr>
        <w:pStyle w:val="Overskrift4"/>
      </w:pPr>
      <w:bookmarkStart w:id="35" w:name="_Toc320525990"/>
      <w:r>
        <w:t>Planområde</w:t>
      </w:r>
      <w:bookmarkEnd w:id="35"/>
    </w:p>
    <w:p w:rsidR="00BB575F" w:rsidRDefault="00BB575F" w:rsidP="00114893">
      <w:pPr>
        <w:pStyle w:val="Overskrift1"/>
      </w:pPr>
    </w:p>
    <w:p w:rsidR="00BB575F" w:rsidRDefault="00BB575F" w:rsidP="00BB575F">
      <w:pPr>
        <w:pStyle w:val="Overskrift5"/>
      </w:pPr>
      <w:bookmarkStart w:id="36" w:name="_Toc320525991"/>
      <w:proofErr w:type="spellStart"/>
      <w:r>
        <w:t>KpGrense</w:t>
      </w:r>
      <w:bookmarkEnd w:id="36"/>
      <w:proofErr w:type="spellEnd"/>
    </w:p>
    <w:p w:rsidR="00BB575F" w:rsidRDefault="00BB575F" w:rsidP="00114893">
      <w:pPr>
        <w:pStyle w:val="Overskrift1"/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kommune (-del) plan</w:t>
      </w:r>
      <w:proofErr w:type="gramStart"/>
      <w:r>
        <w:t xml:space="preserve"> (pbl.</w:t>
      </w:r>
      <w:proofErr w:type="gramEnd"/>
      <w:r>
        <w:t xml:space="preserve"> 1985 § 20-4 første ledd, eller pbl. § 11-5)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KpOmråde</w:t>
      </w:r>
      <w:proofErr w:type="spellEnd"/>
    </w:p>
    <w:p w:rsidR="00BB575F" w:rsidRDefault="00BB575F" w:rsidP="00BB575F">
      <w:pPr>
        <w:pStyle w:val="Overskrift5"/>
      </w:pPr>
      <w:bookmarkStart w:id="37" w:name="_Toc320525992"/>
      <w:proofErr w:type="spellStart"/>
      <w:r>
        <w:t>KpOmråde</w:t>
      </w:r>
      <w:bookmarkEnd w:id="37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kommune (-del) plan</w:t>
      </w:r>
      <w:proofErr w:type="gramStart"/>
      <w:r>
        <w:t xml:space="preserve"> (pbl.</w:t>
      </w:r>
      <w:proofErr w:type="gramEnd"/>
      <w:r>
        <w:t xml:space="preserve"> 1985 § 20-4 første ledd, eller pbl. § 11-5)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KpOmråde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plantype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..PLANTYPE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20, 21, 22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..PLANSTAT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1, 2, 3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planstatus = 7 er ikke gyldig verdi for </w:t>
            </w:r>
            <w:proofErr w:type="spellStart"/>
            <w:r>
              <w:t>KpOmråde</w:t>
            </w:r>
            <w:proofErr w:type="spellEnd"/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plannavn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..PLANNAVN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Ikke påkrevet for PLANSTAT 1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ikrafttredelsesdato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..IKRAFT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DATO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Ikke påkrevet for PLANSTAT 1 og 2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planbestemmelse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..PLANBEST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1, 2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lovreferanseType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..LOVREFERANSE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lovreferanseBeskrivelse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..LOVREFBESKRIVELSE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vedtakEndeligPlanDato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..VEDTAKENDELIGPLANDATO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DATO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Innført med pbl 2008, men må også være med på eldre planer.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kunngjøringsdato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..KUNNGJØRINGSDATO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DATO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Innført med pbl 2008, men må også være med på eldre planer.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opprinnelig </w:t>
            </w:r>
            <w:proofErr w:type="spellStart"/>
            <w:r>
              <w:t>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..OPPRINNELIGPLANID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opprinnelig administrativ enhet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..OPPRINNELIGADMINISTRATIVENHET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F53B6E" w:rsidRDefault="00BB575F" w:rsidP="00BB575F">
      <w:pPr>
        <w:pStyle w:val="anormal"/>
      </w:pPr>
      <w:r>
        <w:t xml:space="preserve"> </w:t>
      </w:r>
      <w:proofErr w:type="spellStart"/>
      <w:r>
        <w:t>KpGrense</w:t>
      </w:r>
      <w:proofErr w:type="spellEnd"/>
    </w:p>
    <w:p w:rsidR="00F53B6E" w:rsidRDefault="00F53B6E">
      <w:pPr>
        <w:rPr>
          <w:sz w:val="20"/>
        </w:rPr>
      </w:pPr>
      <w:r>
        <w:br w:type="page"/>
      </w:r>
    </w:p>
    <w:p w:rsidR="00BB575F" w:rsidRDefault="00BB575F" w:rsidP="00BB575F">
      <w:pPr>
        <w:pStyle w:val="anormal"/>
      </w:pPr>
    </w:p>
    <w:p w:rsidR="00BB575F" w:rsidRDefault="00BB575F" w:rsidP="00BB575F">
      <w:pPr>
        <w:pStyle w:val="Overskrift4"/>
      </w:pPr>
      <w:bookmarkStart w:id="38" w:name="_Toc320525993"/>
      <w:r>
        <w:t>Arealformål</w:t>
      </w:r>
      <w:bookmarkEnd w:id="38"/>
    </w:p>
    <w:p w:rsidR="00F53B6E" w:rsidRDefault="00F53B6E" w:rsidP="00F53B6E">
      <w:r>
        <w:t>Fig. 1 og 2 viser samme areal (SB4) etter henholdsvis pbl. 1985 (</w:t>
      </w:r>
      <w:proofErr w:type="spellStart"/>
      <w:r>
        <w:t>LNF-område</w:t>
      </w:r>
      <w:proofErr w:type="spellEnd"/>
      <w:r>
        <w:t xml:space="preserve"> avsatt til framtidig spredt boligbebyggelse)og pbl. (</w:t>
      </w:r>
      <w:proofErr w:type="spellStart"/>
      <w:r>
        <w:t>LNFR-område</w:t>
      </w:r>
      <w:proofErr w:type="spellEnd"/>
      <w:r>
        <w:t xml:space="preserve"> avsatt til framtidig spredt boligbebyggelse).</w:t>
      </w:r>
    </w:p>
    <w:p w:rsidR="00F53B6E" w:rsidRDefault="00F53B6E" w:rsidP="00F53B6E">
      <w:pPr>
        <w:framePr w:w="9752" w:h="6226" w:hRule="exact" w:hSpace="181" w:wrap="notBeside" w:vAnchor="text" w:hAnchor="page" w:x="957" w:y="138"/>
        <w:shd w:val="solid" w:color="FFFFFF" w:fill="FFFFFF"/>
      </w:pPr>
    </w:p>
    <w:p w:rsidR="00F53B6E" w:rsidRDefault="00F53B6E" w:rsidP="00F53B6E">
      <w:pPr>
        <w:framePr w:w="9752" w:h="6226" w:hRule="exact" w:hSpace="181" w:wrap="notBeside" w:vAnchor="text" w:hAnchor="page" w:x="957" w:y="138"/>
        <w:shd w:val="solid" w:color="FFFFFF" w:fill="FFFFFF"/>
        <w:jc w:val="center"/>
      </w:pPr>
      <w:r>
        <w:rPr>
          <w:noProof/>
        </w:rPr>
        <w:drawing>
          <wp:inline distT="0" distB="0" distL="0" distR="0">
            <wp:extent cx="4476115" cy="3348990"/>
            <wp:effectExtent l="19050" t="0" r="63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6E" w:rsidRDefault="00F53B6E" w:rsidP="00F53B6E">
      <w:pPr>
        <w:framePr w:w="9752" w:h="6226" w:hRule="exact" w:hSpace="181" w:wrap="notBeside" w:vAnchor="text" w:hAnchor="page" w:x="957" w:y="138"/>
        <w:shd w:val="solid" w:color="FFFFFF" w:fill="FFFFFF"/>
        <w:jc w:val="center"/>
      </w:pPr>
    </w:p>
    <w:p w:rsidR="00F53B6E" w:rsidRPr="00F53B6E" w:rsidRDefault="00F53B6E" w:rsidP="00F53B6E">
      <w:pPr>
        <w:pStyle w:val="Bildetekst"/>
        <w:framePr w:w="9752" w:h="6226" w:hRule="exact" w:hSpace="181" w:wrap="notBeside" w:vAnchor="text" w:hAnchor="page" w:x="957" w:y="138"/>
        <w:jc w:val="center"/>
        <w:rPr>
          <w:i/>
        </w:rPr>
      </w:pPr>
      <w:bookmarkStart w:id="39" w:name="_Ref265224528"/>
      <w:r w:rsidRPr="00F53B6E">
        <w:rPr>
          <w:i/>
        </w:rPr>
        <w:t xml:space="preserve">Figur </w:t>
      </w:r>
      <w:r w:rsidR="00EA5F83" w:rsidRPr="00F53B6E">
        <w:rPr>
          <w:i/>
        </w:rPr>
        <w:fldChar w:fldCharType="begin"/>
      </w:r>
      <w:r w:rsidRPr="00F53B6E">
        <w:rPr>
          <w:i/>
        </w:rPr>
        <w:instrText xml:space="preserve"> SEQ Figur \* ARABIC </w:instrText>
      </w:r>
      <w:r w:rsidR="00EA5F83" w:rsidRPr="00F53B6E">
        <w:rPr>
          <w:i/>
        </w:rPr>
        <w:fldChar w:fldCharType="separate"/>
      </w:r>
      <w:r w:rsidRPr="00F53B6E">
        <w:rPr>
          <w:i/>
          <w:noProof/>
        </w:rPr>
        <w:t>1</w:t>
      </w:r>
      <w:r w:rsidR="00EA5F83" w:rsidRPr="00F53B6E">
        <w:rPr>
          <w:i/>
        </w:rPr>
        <w:fldChar w:fldCharType="end"/>
      </w:r>
      <w:bookmarkEnd w:id="39"/>
      <w:r w:rsidRPr="00F53B6E">
        <w:rPr>
          <w:i/>
        </w:rPr>
        <w:t xml:space="preserve">. Kommuneplan etter pbl. 1985 med område avsatt til spredt boligbygging i LNF </w:t>
      </w:r>
    </w:p>
    <w:p w:rsidR="00F53B6E" w:rsidRPr="00F53B6E" w:rsidRDefault="00F53B6E" w:rsidP="00F53B6E">
      <w:pPr>
        <w:pStyle w:val="Bildetekst"/>
        <w:framePr w:w="9752" w:h="6226" w:hRule="exact" w:hSpace="181" w:wrap="notBeside" w:vAnchor="text" w:hAnchor="page" w:x="957" w:y="138"/>
        <w:jc w:val="center"/>
        <w:rPr>
          <w:i/>
        </w:rPr>
      </w:pPr>
      <w:r w:rsidRPr="00F53B6E">
        <w:rPr>
          <w:i/>
        </w:rPr>
        <w:t xml:space="preserve">(Objekttype </w:t>
      </w:r>
      <w:proofErr w:type="spellStart"/>
      <w:r w:rsidRPr="00F53B6E">
        <w:rPr>
          <w:i/>
        </w:rPr>
        <w:t>KpArealbrukOmråde/OPLAREAL</w:t>
      </w:r>
      <w:proofErr w:type="spellEnd"/>
      <w:r w:rsidRPr="00F53B6E">
        <w:rPr>
          <w:i/>
        </w:rPr>
        <w:t xml:space="preserve"> 220)</w:t>
      </w:r>
    </w:p>
    <w:p w:rsidR="00F53B6E" w:rsidRDefault="00F53B6E" w:rsidP="00F53B6E">
      <w:pPr>
        <w:pStyle w:val="Overskrift1"/>
        <w:rPr>
          <w:b w:val="0"/>
        </w:rPr>
      </w:pPr>
    </w:p>
    <w:p w:rsidR="00F53B6E" w:rsidRDefault="00F53B6E" w:rsidP="00F53B6E">
      <w:pPr>
        <w:pStyle w:val="anormal"/>
      </w:pPr>
    </w:p>
    <w:p w:rsidR="00F53B6E" w:rsidRDefault="00F53B6E" w:rsidP="00F53B6E">
      <w:pPr>
        <w:framePr w:w="9752" w:h="6311" w:hRule="exact" w:hSpace="181" w:wrap="notBeside" w:vAnchor="page" w:hAnchor="page" w:x="956" w:y="9209"/>
        <w:shd w:val="solid" w:color="FFFFFF" w:fill="FFFFFF"/>
        <w:jc w:val="center"/>
      </w:pPr>
      <w:r>
        <w:rPr>
          <w:noProof/>
        </w:rPr>
        <w:drawing>
          <wp:inline distT="0" distB="0" distL="0" distR="0">
            <wp:extent cx="4720590" cy="3370580"/>
            <wp:effectExtent l="19050" t="0" r="3810" b="0"/>
            <wp:docPr id="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6E" w:rsidRDefault="00F53B6E" w:rsidP="00F53B6E">
      <w:pPr>
        <w:framePr w:w="9752" w:h="6311" w:hRule="exact" w:hSpace="181" w:wrap="notBeside" w:vAnchor="page" w:hAnchor="page" w:x="956" w:y="9209"/>
        <w:shd w:val="solid" w:color="FFFFFF" w:fill="FFFFFF"/>
        <w:jc w:val="center"/>
      </w:pPr>
    </w:p>
    <w:p w:rsidR="00F53B6E" w:rsidRPr="00C244C7" w:rsidRDefault="00F53B6E" w:rsidP="00F53B6E">
      <w:pPr>
        <w:pStyle w:val="Bildetekst"/>
        <w:framePr w:w="9752" w:h="6311" w:hRule="exact" w:hSpace="181" w:wrap="notBeside" w:vAnchor="page" w:hAnchor="page" w:x="956" w:y="9209"/>
        <w:jc w:val="center"/>
        <w:rPr>
          <w:i/>
        </w:rPr>
      </w:pPr>
      <w:bookmarkStart w:id="40" w:name="_Ref265224580"/>
      <w:r w:rsidRPr="00C244C7">
        <w:rPr>
          <w:i/>
        </w:rPr>
        <w:t xml:space="preserve">Figur </w:t>
      </w:r>
      <w:r w:rsidR="00EA5F83" w:rsidRPr="00C244C7">
        <w:rPr>
          <w:i/>
        </w:rPr>
        <w:fldChar w:fldCharType="begin"/>
      </w:r>
      <w:r w:rsidRPr="00C244C7">
        <w:rPr>
          <w:i/>
        </w:rPr>
        <w:instrText xml:space="preserve"> SEQ Figur \* ARABIC </w:instrText>
      </w:r>
      <w:r w:rsidR="00EA5F83" w:rsidRPr="00C244C7">
        <w:rPr>
          <w:i/>
        </w:rPr>
        <w:fldChar w:fldCharType="separate"/>
      </w:r>
      <w:r w:rsidRPr="00C244C7">
        <w:rPr>
          <w:i/>
          <w:noProof/>
        </w:rPr>
        <w:t>2</w:t>
      </w:r>
      <w:r w:rsidR="00EA5F83" w:rsidRPr="00C244C7">
        <w:rPr>
          <w:i/>
        </w:rPr>
        <w:fldChar w:fldCharType="end"/>
      </w:r>
      <w:bookmarkEnd w:id="40"/>
      <w:r w:rsidR="00C244C7">
        <w:rPr>
          <w:i/>
        </w:rPr>
        <w:t>. Kommuneplan etter pbl.</w:t>
      </w:r>
      <w:r w:rsidRPr="00C244C7">
        <w:rPr>
          <w:i/>
        </w:rPr>
        <w:t xml:space="preserve"> med område avsatt til spredt boligbygging </w:t>
      </w:r>
    </w:p>
    <w:p w:rsidR="00F53B6E" w:rsidRPr="00C244C7" w:rsidRDefault="00F53B6E" w:rsidP="00F53B6E">
      <w:pPr>
        <w:pStyle w:val="Bildetekst"/>
        <w:framePr w:w="9752" w:h="6311" w:hRule="exact" w:hSpace="181" w:wrap="notBeside" w:vAnchor="page" w:hAnchor="page" w:x="956" w:y="9209"/>
        <w:jc w:val="center"/>
        <w:rPr>
          <w:i/>
        </w:rPr>
      </w:pPr>
      <w:r w:rsidRPr="00C244C7">
        <w:rPr>
          <w:i/>
        </w:rPr>
        <w:t xml:space="preserve">(Objekttype </w:t>
      </w:r>
      <w:proofErr w:type="spellStart"/>
      <w:r w:rsidRPr="00C244C7">
        <w:rPr>
          <w:i/>
        </w:rPr>
        <w:t>KpA</w:t>
      </w:r>
      <w:r w:rsidR="00C244C7">
        <w:rPr>
          <w:i/>
        </w:rPr>
        <w:t>ralformålOmråde</w:t>
      </w:r>
      <w:r w:rsidR="004A16D7">
        <w:rPr>
          <w:i/>
        </w:rPr>
        <w:t>-</w:t>
      </w:r>
      <w:proofErr w:type="spellEnd"/>
      <w:r w:rsidR="00C244C7">
        <w:rPr>
          <w:i/>
        </w:rPr>
        <w:t xml:space="preserve"> /KPAREALFORMÅL</w:t>
      </w:r>
      <w:r w:rsidRPr="00C244C7">
        <w:rPr>
          <w:i/>
        </w:rPr>
        <w:t xml:space="preserve"> 5210).</w:t>
      </w:r>
    </w:p>
    <w:p w:rsidR="00BB575F" w:rsidRDefault="00BB575F" w:rsidP="00F53B6E">
      <w:pPr>
        <w:pStyle w:val="anormal"/>
      </w:pPr>
    </w:p>
    <w:p w:rsidR="00BB575F" w:rsidRDefault="00BB575F" w:rsidP="00BB575F">
      <w:pPr>
        <w:pStyle w:val="Overskrift5"/>
      </w:pPr>
      <w:bookmarkStart w:id="41" w:name="_Toc320525994"/>
      <w:proofErr w:type="spellStart"/>
      <w:r>
        <w:t>KpArealbrukOmråde</w:t>
      </w:r>
      <w:bookmarkEnd w:id="41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med arealbruk i kommune (-del) plan</w:t>
      </w:r>
      <w:proofErr w:type="gramStart"/>
      <w:r>
        <w:t xml:space="preserve"> (pbl.</w:t>
      </w:r>
      <w:proofErr w:type="gramEnd"/>
      <w:r>
        <w:t xml:space="preserve"> 1985 § 20-4 første ledd)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KpArealbrukOmråde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..OPLAREAL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arealbruksutdyping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..OPLAREALUTDYP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T70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arealbruksutdyping er påkrevet (og skal kun brukes) dersom arealbruk har en av følgende verdier: Annet byggeområde (190), Område som skal reguleres etter pbl. (470), Båndlegging etter annet lovverk (490), Båndlegging etter flere lovverk (499), eller Annen særskilt bruk eller vern (590)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områdenavn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..OMRNAVN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..UTNYTT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utnyttingstype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...UTNTYP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utnyttingstype lik; </w:t>
            </w:r>
            <w:proofErr w:type="gramStart"/>
            <w:r>
              <w:t>Tillatt  bebygd</w:t>
            </w:r>
            <w:proofErr w:type="gramEnd"/>
            <w:r>
              <w:t xml:space="preserve"> areal (1),</w:t>
            </w:r>
          </w:p>
          <w:p w:rsidR="00BB575F" w:rsidRDefault="00BB575F" w:rsidP="00BB575F">
            <w:pPr>
              <w:pStyle w:val="Tabelltekst"/>
            </w:pPr>
            <w:r>
              <w:t xml:space="preserve">Tillatt bruksareal (2), eller Tillatt tomteutnyttelse (3) benyttes kun for gjeldende kommuneplaner og </w:t>
            </w:r>
            <w:proofErr w:type="spellStart"/>
            <w:r>
              <w:t>kommunedelplaner</w:t>
            </w:r>
            <w:proofErr w:type="spellEnd"/>
            <w:r>
              <w:t xml:space="preserve"> der grad av utnytting er angitt i henhold til byggeforskrift 87, </w:t>
            </w:r>
            <w:proofErr w:type="spellStart"/>
            <w:r>
              <w:t>kap</w:t>
            </w:r>
            <w:proofErr w:type="spellEnd"/>
            <w:r>
              <w:t>. 22.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utnyttingstall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...UTNTALL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utnyttingstall_minimum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...UTNTALL_MIN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uteoppholdsareal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..UTEAREAL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Default="00BB575F" w:rsidP="00BB575F">
      <w:pPr>
        <w:pStyle w:val="Overskrift5"/>
      </w:pPr>
      <w:bookmarkStart w:id="42" w:name="_Toc320525995"/>
      <w:proofErr w:type="spellStart"/>
      <w:r>
        <w:t>KpArealformålOmråde</w:t>
      </w:r>
      <w:bookmarkEnd w:id="42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med arealformål i kommune(-del)plan</w:t>
      </w:r>
      <w:proofErr w:type="gramStart"/>
      <w:r>
        <w:t xml:space="preserve"> (pbl.</w:t>
      </w:r>
      <w:proofErr w:type="gramEnd"/>
      <w:r>
        <w:t xml:space="preserve"> § 11-7)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KpArealformålOmråde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arealformål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..KPAREALFORMÅL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Beskrivelse skal være med når arealformål er en av følgende verdier: </w:t>
            </w:r>
          </w:p>
          <w:p w:rsidR="00BB575F" w:rsidRDefault="00BB575F" w:rsidP="00BB575F">
            <w:pPr>
              <w:pStyle w:val="Tabelltekst"/>
            </w:pPr>
            <w:r>
              <w:t>1500, 1800, 2800, 3800, 4010, 4800, 6800</w:t>
            </w:r>
          </w:p>
          <w:p w:rsidR="00BB575F" w:rsidRDefault="00BB575F" w:rsidP="00BB575F">
            <w:pPr>
              <w:pStyle w:val="Tabelltekst"/>
            </w:pPr>
            <w:r>
              <w:t>For andre arealformål er beskrivelse IKKE tillatt.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områdenavn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..OMRNAVN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..UTNYTT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utnyttingstype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...UTNTYP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10, 11, 15, 16, 17, 18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utnyttingstall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...UTNTALL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utnyttingstall_minimum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...UTNTALL_MIN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uteoppholdsareal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..UTEAREAL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eierformType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..EIERFORM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KpArealGrense</w:t>
      </w:r>
      <w:proofErr w:type="spellEnd"/>
    </w:p>
    <w:p w:rsidR="00C244C7" w:rsidRDefault="00C244C7" w:rsidP="00BB575F">
      <w:pPr>
        <w:pStyle w:val="anormal"/>
      </w:pPr>
    </w:p>
    <w:p w:rsidR="00C244C7" w:rsidRDefault="00C244C7">
      <w:pPr>
        <w:rPr>
          <w:b/>
          <w:sz w:val="20"/>
        </w:rPr>
      </w:pPr>
      <w:r>
        <w:rPr>
          <w:b/>
        </w:rPr>
        <w:br w:type="page"/>
      </w:r>
    </w:p>
    <w:p w:rsidR="00C244C7" w:rsidRDefault="00C244C7" w:rsidP="00C244C7">
      <w:pPr>
        <w:pStyle w:val="anormal"/>
        <w:rPr>
          <w:b/>
        </w:rPr>
      </w:pPr>
    </w:p>
    <w:p w:rsidR="00C244C7" w:rsidRDefault="00C244C7" w:rsidP="00C244C7">
      <w:pPr>
        <w:pStyle w:val="anormal"/>
        <w:rPr>
          <w:b/>
        </w:rPr>
      </w:pPr>
      <w:r w:rsidRPr="00877E50">
        <w:rPr>
          <w:b/>
        </w:rPr>
        <w:t>Eksempel:</w:t>
      </w:r>
    </w:p>
    <w:p w:rsidR="00C244C7" w:rsidRPr="00877E50" w:rsidRDefault="00C244C7" w:rsidP="00C244C7">
      <w:pPr>
        <w:pStyle w:val="anormal"/>
      </w:pPr>
      <w:r>
        <w:t xml:space="preserve">Se </w:t>
      </w:r>
      <w:r w:rsidR="00EA5F83">
        <w:fldChar w:fldCharType="begin"/>
      </w:r>
      <w:r>
        <w:instrText xml:space="preserve"> REF _Ref265224580 \h </w:instrText>
      </w:r>
      <w:r w:rsidR="00EA5F83">
        <w:fldChar w:fldCharType="separate"/>
      </w:r>
      <w:r>
        <w:t xml:space="preserve">Figur </w:t>
      </w:r>
      <w:r>
        <w:rPr>
          <w:noProof/>
        </w:rPr>
        <w:t>2</w:t>
      </w:r>
      <w:r w:rsidR="00EA5F83">
        <w:fldChar w:fldCharType="end"/>
      </w:r>
      <w:r>
        <w:t>– spredt boligbygging</w:t>
      </w:r>
    </w:p>
    <w:p w:rsidR="00C244C7" w:rsidRDefault="00C244C7" w:rsidP="00C244C7">
      <w:pPr>
        <w:pStyle w:val="anormal"/>
      </w:pPr>
      <w:r>
        <w:t xml:space="preserve">Se </w:t>
      </w:r>
      <w:r w:rsidR="00EA5F83">
        <w:fldChar w:fldCharType="begin"/>
      </w:r>
      <w:r>
        <w:instrText xml:space="preserve"> REF _Ref265224402 \h </w:instrText>
      </w:r>
      <w:r w:rsidR="00EA5F83">
        <w:fldChar w:fldCharType="separate"/>
      </w:r>
      <w:r>
        <w:t xml:space="preserve">Figur </w:t>
      </w:r>
      <w:r>
        <w:rPr>
          <w:noProof/>
        </w:rPr>
        <w:t>6</w:t>
      </w:r>
      <w:r w:rsidR="00EA5F83">
        <w:fldChar w:fldCharType="end"/>
      </w:r>
      <w:r>
        <w:t xml:space="preserve"> - sammen med samferdselslinjer og samferdselspunkt</w:t>
      </w:r>
    </w:p>
    <w:p w:rsidR="00C244C7" w:rsidRDefault="00EA5F83" w:rsidP="00C244C7">
      <w:pPr>
        <w:pStyle w:val="anormal"/>
      </w:pPr>
      <w:r w:rsidRPr="00EA5F83">
        <w:rPr>
          <w:noProof/>
          <w:sz w:val="16"/>
          <w:szCs w:val="1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22.55pt;margin-top:10.9pt;width:204.1pt;height:31.3pt;z-index:251668480;mso-width-percent:400;mso-width-percent:400;mso-width-relative:margin;mso-height-relative:margin">
            <v:textbox style="mso-next-textbox:#_x0000_s1034">
              <w:txbxContent>
                <w:p w:rsidR="001A131A" w:rsidRDefault="001A131A" w:rsidP="00C244C7">
                  <w:proofErr w:type="spellStart"/>
                  <w:proofErr w:type="gramStart"/>
                  <w:r w:rsidRPr="009F56A1">
                    <w:rPr>
                      <w:sz w:val="16"/>
                      <w:szCs w:val="16"/>
                    </w:rPr>
                    <w:t>Kommunaltekn</w:t>
                  </w:r>
                  <w:proofErr w:type="spellEnd"/>
                  <w:r w:rsidRPr="009F56A1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.</w:t>
                  </w:r>
                  <w:proofErr w:type="gramEnd"/>
                  <w:r w:rsidRPr="009F56A1">
                    <w:rPr>
                      <w:sz w:val="16"/>
                      <w:szCs w:val="16"/>
                    </w:rPr>
                    <w:t>virksomhet nåværende (eldre lov) ved siden av Tjenesteyting</w:t>
                  </w:r>
                  <w:r w:rsidRPr="008A3A9E">
                    <w:rPr>
                      <w:sz w:val="16"/>
                      <w:szCs w:val="16"/>
                    </w:rPr>
                    <w:t xml:space="preserve"> </w:t>
                  </w:r>
                  <w:r w:rsidRPr="009F56A1">
                    <w:rPr>
                      <w:sz w:val="16"/>
                      <w:szCs w:val="16"/>
                    </w:rPr>
                    <w:t>Nåvær</w:t>
                  </w:r>
                  <w:r>
                    <w:rPr>
                      <w:sz w:val="16"/>
                      <w:szCs w:val="16"/>
                    </w:rPr>
                    <w:t>e</w:t>
                  </w:r>
                  <w:r w:rsidRPr="009F56A1">
                    <w:rPr>
                      <w:sz w:val="16"/>
                      <w:szCs w:val="16"/>
                    </w:rPr>
                    <w:t>nde (ny lov)</w:t>
                  </w:r>
                </w:p>
              </w:txbxContent>
            </v:textbox>
          </v:shape>
        </w:pict>
      </w:r>
    </w:p>
    <w:p w:rsidR="00C244C7" w:rsidRDefault="00C244C7" w:rsidP="00C244C7">
      <w:pPr>
        <w:pStyle w:val="anormal"/>
      </w:pPr>
    </w:p>
    <w:p w:rsidR="00C244C7" w:rsidRDefault="00EA5F83" w:rsidP="00C244C7">
      <w:pPr>
        <w:pStyle w:val="anormal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83.2pt;margin-top:1.75pt;width:2.45pt;height:137.05pt;z-index:251670528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330.85pt;margin-top:10.2pt;width:2.5pt;height:145pt;flip:x;z-index:251669504" o:connectortype="straight">
            <v:stroke endarrow="block"/>
          </v:shape>
        </w:pict>
      </w:r>
    </w:p>
    <w:p w:rsidR="00C244C7" w:rsidRDefault="00EA5F83" w:rsidP="00C244C7">
      <w:pPr>
        <w:framePr w:w="9774" w:h="5875" w:hRule="exact" w:hSpace="180" w:wrap="around" w:vAnchor="text" w:hAnchor="page" w:x="854" w:y="273"/>
        <w:shd w:val="solid" w:color="FFFFFF" w:fill="FFFFFF"/>
        <w:jc w:val="center"/>
      </w:pPr>
      <w:r>
        <w:rPr>
          <w:noProof/>
          <w:lang w:eastAsia="ja-JP"/>
        </w:rPr>
        <w:pict>
          <v:shape id="_x0000_s1033" type="#_x0000_t32" style="position:absolute;left:0;text-align:left;margin-left:289.1pt;margin-top:227.8pt;width:111.95pt;height:1.1pt;flip:x y;z-index:251667456" o:connectortype="straight">
            <v:stroke endarrow="block"/>
          </v:shape>
        </w:pict>
      </w:r>
      <w:r>
        <w:rPr>
          <w:noProof/>
          <w:lang w:eastAsia="ja-JP"/>
        </w:rPr>
        <w:pict>
          <v:shape id="_x0000_s1032" type="#_x0000_t32" style="position:absolute;left:0;text-align:left;margin-left:370.6pt;margin-top:211.3pt;width:31.45pt;height:.1pt;flip:x y;z-index:251666432" o:connectortype="straight">
            <v:stroke endarrow="block"/>
          </v:shape>
        </w:pict>
      </w:r>
      <w:r>
        <w:rPr>
          <w:noProof/>
          <w:lang w:eastAsia="ja-JP"/>
        </w:rPr>
        <w:pict>
          <v:shape id="_x0000_s1031" type="#_x0000_t202" style="position:absolute;left:0;text-align:left;margin-left:399.55pt;margin-top:203.75pt;width:106.2pt;height:46.95pt;z-index:251665408" strokecolor="silver">
            <v:textbox style="mso-next-textbox:#_x0000_s1031">
              <w:txbxContent>
                <w:p w:rsidR="001A131A" w:rsidRDefault="001A131A" w:rsidP="00C244C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LNFR (5100) nåværende </w:t>
                  </w:r>
                </w:p>
                <w:p w:rsidR="001A131A" w:rsidRDefault="001A131A" w:rsidP="00C244C7">
                  <w:pPr>
                    <w:rPr>
                      <w:sz w:val="16"/>
                      <w:szCs w:val="16"/>
                    </w:rPr>
                  </w:pPr>
                  <w:r w:rsidRPr="00940529">
                    <w:rPr>
                      <w:sz w:val="16"/>
                      <w:szCs w:val="16"/>
                    </w:rPr>
                    <w:t xml:space="preserve">og </w:t>
                  </w:r>
                </w:p>
                <w:p w:rsidR="001A131A" w:rsidRDefault="001A131A" w:rsidP="00C244C7">
                  <w:pPr>
                    <w:rPr>
                      <w:sz w:val="16"/>
                      <w:szCs w:val="16"/>
                    </w:rPr>
                  </w:pPr>
                  <w:r w:rsidRPr="00940529">
                    <w:rPr>
                      <w:sz w:val="16"/>
                      <w:szCs w:val="16"/>
                    </w:rPr>
                    <w:t xml:space="preserve">LNF (210) nåværende </w:t>
                  </w:r>
                </w:p>
                <w:p w:rsidR="001A131A" w:rsidRDefault="001A131A" w:rsidP="00C244C7">
                  <w:proofErr w:type="gramStart"/>
                  <w:r w:rsidRPr="00940529">
                    <w:rPr>
                      <w:sz w:val="16"/>
                      <w:szCs w:val="16"/>
                    </w:rPr>
                    <w:t>ved siden av hverandre.</w:t>
                  </w:r>
                  <w:proofErr w:type="gramEnd"/>
                  <w:r>
                    <w:t xml:space="preserve"> </w:t>
                  </w:r>
                </w:p>
                <w:p w:rsidR="001A131A" w:rsidRPr="00940529" w:rsidRDefault="001A131A" w:rsidP="00C244C7"/>
              </w:txbxContent>
            </v:textbox>
          </v:shape>
        </w:pict>
      </w:r>
      <w:r>
        <w:rPr>
          <w:noProof/>
        </w:rPr>
        <w:pict>
          <v:shape id="_x0000_s1028" type="#_x0000_t32" style="position:absolute;left:0;text-align:left;margin-left:376.6pt;margin-top:108.9pt;width:40.45pt;height:17.4pt;flip:x;z-index:251662336" o:connectortype="straight">
            <v:stroke endarrow="block"/>
          </v:shape>
        </w:pict>
      </w:r>
      <w:r>
        <w:rPr>
          <w:noProof/>
          <w:lang w:eastAsia="ja-JP"/>
        </w:rPr>
        <w:pict>
          <v:shape id="_x0000_s1026" type="#_x0000_t202" style="position:absolute;left:0;text-align:left;margin-left:413.55pt;margin-top:91.75pt;width:75.2pt;height:46.45pt;z-index:251660288" strokecolor="silver">
            <v:textbox style="mso-next-textbox:#_x0000_s1026">
              <w:txbxContent>
                <w:p w:rsidR="001A131A" w:rsidRPr="003B5889" w:rsidRDefault="001A131A" w:rsidP="00C244C7">
                  <w:pPr>
                    <w:rPr>
                      <w:sz w:val="16"/>
                      <w:szCs w:val="16"/>
                    </w:rPr>
                  </w:pPr>
                  <w:r w:rsidRPr="003B5889">
                    <w:rPr>
                      <w:sz w:val="16"/>
                      <w:szCs w:val="16"/>
                    </w:rPr>
                    <w:t>Område 56 er fremtidig boligområde etter pbl.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32" style="position:absolute;left:0;text-align:left;margin-left:43.9pt;margin-top:62.2pt;width:81.75pt;height:116.35pt;flip:y;z-index:251664384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46.5pt;margin-top:190.45pt;width:98.65pt;height:27.45pt;z-index:251663360" o:connectortype="straight">
            <v:stroke endarrow="block"/>
          </v:shape>
        </w:pict>
      </w:r>
      <w:r>
        <w:rPr>
          <w:noProof/>
          <w:lang w:eastAsia="ja-JP"/>
        </w:rPr>
        <w:pict>
          <v:shape id="_x0000_s1027" type="#_x0000_t202" style="position:absolute;left:0;text-align:left;margin-left:-2.8pt;margin-top:152.1pt;width:82.9pt;height:62.85pt;z-index:251661312" strokecolor="silver">
            <v:textbox style="mso-next-textbox:#_x0000_s1027">
              <w:txbxContent>
                <w:p w:rsidR="001A131A" w:rsidRDefault="001A131A" w:rsidP="00C244C7">
                  <w:pPr>
                    <w:rPr>
                      <w:sz w:val="16"/>
                      <w:szCs w:val="16"/>
                    </w:rPr>
                  </w:pPr>
                  <w:r w:rsidRPr="00D6181C">
                    <w:rPr>
                      <w:sz w:val="16"/>
                      <w:szCs w:val="16"/>
                    </w:rPr>
                    <w:t xml:space="preserve">Viser Bolig nåværende </w:t>
                  </w:r>
                </w:p>
                <w:p w:rsidR="001A131A" w:rsidRDefault="001A131A" w:rsidP="00C244C7">
                  <w:pPr>
                    <w:rPr>
                      <w:sz w:val="16"/>
                      <w:szCs w:val="16"/>
                    </w:rPr>
                  </w:pPr>
                  <w:r>
                    <w:rPr>
                      <w:rStyle w:val="Merknadsreferanse"/>
                    </w:rPr>
                    <w:t>e</w:t>
                  </w:r>
                  <w:r w:rsidRPr="00D6181C">
                    <w:rPr>
                      <w:sz w:val="16"/>
                      <w:szCs w:val="16"/>
                    </w:rPr>
                    <w:t xml:space="preserve">tter ny lov </w:t>
                  </w:r>
                </w:p>
                <w:p w:rsidR="001A131A" w:rsidRDefault="001A131A" w:rsidP="00C244C7">
                  <w:pPr>
                    <w:rPr>
                      <w:sz w:val="16"/>
                      <w:szCs w:val="16"/>
                    </w:rPr>
                  </w:pPr>
                  <w:r w:rsidRPr="00D6181C">
                    <w:rPr>
                      <w:sz w:val="16"/>
                      <w:szCs w:val="16"/>
                    </w:rPr>
                    <w:t>og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D6181C">
                    <w:rPr>
                      <w:sz w:val="16"/>
                      <w:szCs w:val="16"/>
                    </w:rPr>
                    <w:t>eldre lov</w:t>
                  </w:r>
                </w:p>
                <w:p w:rsidR="001A131A" w:rsidRPr="00D6181C" w:rsidRDefault="001A131A" w:rsidP="00C244C7">
                  <w:pPr>
                    <w:rPr>
                      <w:sz w:val="16"/>
                      <w:szCs w:val="16"/>
                    </w:rPr>
                  </w:pPr>
                  <w:proofErr w:type="gramStart"/>
                  <w:r w:rsidRPr="00D6181C">
                    <w:rPr>
                      <w:sz w:val="16"/>
                      <w:szCs w:val="16"/>
                    </w:rPr>
                    <w:t>ved siden av hverandre.</w:t>
                  </w:r>
                  <w:proofErr w:type="gramEnd"/>
                </w:p>
              </w:txbxContent>
            </v:textbox>
          </v:shape>
        </w:pict>
      </w:r>
      <w:r w:rsidR="00C244C7">
        <w:rPr>
          <w:noProof/>
        </w:rPr>
        <w:drawing>
          <wp:inline distT="0" distB="0" distL="0" distR="0">
            <wp:extent cx="4114800" cy="3232150"/>
            <wp:effectExtent l="1905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498" t="17491" r="5893" b="1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C7" w:rsidRPr="00C244C7" w:rsidRDefault="00C244C7" w:rsidP="00C244C7">
      <w:pPr>
        <w:pStyle w:val="Bildetekst"/>
        <w:framePr w:w="9774" w:h="5875" w:hRule="exact" w:hSpace="180" w:wrap="around" w:vAnchor="text" w:hAnchor="page" w:x="854" w:y="273"/>
        <w:jc w:val="center"/>
        <w:rPr>
          <w:b w:val="0"/>
        </w:rPr>
      </w:pPr>
    </w:p>
    <w:p w:rsidR="00C244C7" w:rsidRPr="00C244C7" w:rsidRDefault="00C244C7" w:rsidP="007803B9">
      <w:pPr>
        <w:pStyle w:val="Bildetekst"/>
        <w:framePr w:w="9774" w:h="5875" w:hRule="exact" w:hSpace="180" w:wrap="around" w:vAnchor="text" w:hAnchor="page" w:x="854" w:y="273"/>
        <w:rPr>
          <w:i/>
        </w:rPr>
      </w:pPr>
      <w:r w:rsidRPr="00C244C7">
        <w:rPr>
          <w:i/>
        </w:rPr>
        <w:t xml:space="preserve">Figur </w:t>
      </w:r>
      <w:r w:rsidR="00EA5F83" w:rsidRPr="00C244C7">
        <w:rPr>
          <w:i/>
        </w:rPr>
        <w:fldChar w:fldCharType="begin"/>
      </w:r>
      <w:r w:rsidRPr="00C244C7">
        <w:rPr>
          <w:i/>
        </w:rPr>
        <w:instrText xml:space="preserve"> SEQ Figur \* ARABIC </w:instrText>
      </w:r>
      <w:r w:rsidR="00EA5F83" w:rsidRPr="00C244C7">
        <w:rPr>
          <w:i/>
        </w:rPr>
        <w:fldChar w:fldCharType="separate"/>
      </w:r>
      <w:r w:rsidRPr="00C244C7">
        <w:rPr>
          <w:i/>
          <w:noProof/>
        </w:rPr>
        <w:t>3</w:t>
      </w:r>
      <w:r w:rsidR="00EA5F83" w:rsidRPr="00C244C7">
        <w:rPr>
          <w:i/>
        </w:rPr>
        <w:fldChar w:fldCharType="end"/>
      </w:r>
      <w:r w:rsidRPr="00C244C7">
        <w:rPr>
          <w:i/>
        </w:rPr>
        <w:t>. Kommuneplan etter pbl.</w:t>
      </w:r>
      <w:r>
        <w:rPr>
          <w:i/>
        </w:rPr>
        <w:t xml:space="preserve"> </w:t>
      </w:r>
      <w:proofErr w:type="gramStart"/>
      <w:r w:rsidRPr="00C244C7">
        <w:rPr>
          <w:i/>
        </w:rPr>
        <w:t xml:space="preserve">med </w:t>
      </w:r>
      <w:proofErr w:type="spellStart"/>
      <w:r w:rsidRPr="00C244C7">
        <w:rPr>
          <w:i/>
        </w:rPr>
        <w:t>kommunedelplan</w:t>
      </w:r>
      <w:proofErr w:type="spellEnd"/>
      <w:r w:rsidRPr="00C244C7">
        <w:rPr>
          <w:i/>
        </w:rPr>
        <w:t xml:space="preserve"> etter eldre lovverk</w:t>
      </w:r>
      <w:r w:rsidR="007803B9">
        <w:rPr>
          <w:i/>
        </w:rPr>
        <w:t>.</w:t>
      </w:r>
      <w:proofErr w:type="gramEnd"/>
      <w:r w:rsidR="007803B9">
        <w:rPr>
          <w:i/>
        </w:rPr>
        <w:t xml:space="preserve"> Hovedformålene i </w:t>
      </w:r>
      <w:proofErr w:type="spellStart"/>
      <w:r w:rsidR="007803B9">
        <w:rPr>
          <w:i/>
        </w:rPr>
        <w:t>kommunedelplanen</w:t>
      </w:r>
      <w:proofErr w:type="spellEnd"/>
      <w:r w:rsidR="007803B9">
        <w:rPr>
          <w:i/>
        </w:rPr>
        <w:t xml:space="preserve"> er vist som en øy inne i kommuneplanen.</w:t>
      </w:r>
    </w:p>
    <w:p w:rsidR="00C244C7" w:rsidRDefault="00C244C7" w:rsidP="00C244C7">
      <w:pPr>
        <w:pStyle w:val="anormal"/>
        <w:framePr w:w="9774" w:h="5875" w:hRule="exact" w:hSpace="180" w:wrap="around" w:vAnchor="text" w:hAnchor="page" w:x="854" w:y="273"/>
      </w:pPr>
    </w:p>
    <w:p w:rsidR="00C244C7" w:rsidRDefault="00C244C7" w:rsidP="00C244C7">
      <w:pPr>
        <w:framePr w:w="9774" w:h="5875" w:hRule="exact" w:hSpace="180" w:wrap="around" w:vAnchor="text" w:hAnchor="page" w:x="854" w:y="273"/>
        <w:shd w:val="solid" w:color="FFFFFF" w:fill="FFFFFF"/>
        <w:jc w:val="center"/>
      </w:pPr>
    </w:p>
    <w:p w:rsidR="00C244C7" w:rsidRDefault="00C244C7" w:rsidP="00C244C7">
      <w:pPr>
        <w:framePr w:w="9774" w:h="5875" w:hRule="exact" w:hSpace="180" w:wrap="around" w:vAnchor="text" w:hAnchor="page" w:x="854" w:y="273"/>
        <w:shd w:val="solid" w:color="FFFFFF" w:fill="FFFFFF"/>
        <w:jc w:val="center"/>
      </w:pPr>
    </w:p>
    <w:p w:rsidR="00C244C7" w:rsidRPr="009F56A1" w:rsidRDefault="00C244C7" w:rsidP="00C244C7"/>
    <w:p w:rsidR="00C244C7" w:rsidRDefault="00C244C7" w:rsidP="00BB575F">
      <w:pPr>
        <w:pStyle w:val="anormal"/>
      </w:pPr>
    </w:p>
    <w:p w:rsidR="00BB575F" w:rsidRDefault="00BB575F" w:rsidP="00BB575F">
      <w:pPr>
        <w:pStyle w:val="Overskrift5"/>
      </w:pPr>
      <w:bookmarkStart w:id="43" w:name="_Toc320525996"/>
      <w:proofErr w:type="spellStart"/>
      <w:r>
        <w:t>KpArealGrense</w:t>
      </w:r>
      <w:bookmarkEnd w:id="43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arealbruk i kommune (-del) plan</w:t>
      </w:r>
      <w:proofErr w:type="gramStart"/>
      <w:r>
        <w:t xml:space="preserve"> (pbl.</w:t>
      </w:r>
      <w:proofErr w:type="gramEnd"/>
      <w:r>
        <w:t xml:space="preserve"> 1985 § 20-4 første ledd, eller pbl. § 11-5)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KpArealGrense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KpArealformålOmråde</w:t>
      </w:r>
      <w:proofErr w:type="spellEnd"/>
    </w:p>
    <w:p w:rsidR="00BB575F" w:rsidRDefault="00BB575F" w:rsidP="00BB575F">
      <w:pPr>
        <w:pStyle w:val="Overskrift4"/>
      </w:pPr>
      <w:bookmarkStart w:id="44" w:name="_Toc320525997"/>
      <w:r>
        <w:t>Bestemmelser/hensyn</w:t>
      </w:r>
      <w:bookmarkEnd w:id="44"/>
    </w:p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BB575F">
      <w:pPr>
        <w:pStyle w:val="Overskrift5"/>
      </w:pPr>
      <w:bookmarkStart w:id="45" w:name="_Toc320525998"/>
      <w:proofErr w:type="spellStart"/>
      <w:r>
        <w:t>KpAngittHensynGrense</w:t>
      </w:r>
      <w:bookmarkEnd w:id="45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i kommune(-del)plan</w:t>
      </w:r>
      <w:proofErr w:type="gramStart"/>
      <w:r>
        <w:t xml:space="preserve"> (pbl.</w:t>
      </w:r>
      <w:proofErr w:type="gramEnd"/>
      <w:r>
        <w:t xml:space="preserve"> § 11-8)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KpAngittHensynGrense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KpAngittHensynSone</w:t>
      </w:r>
      <w:proofErr w:type="spellEnd"/>
    </w:p>
    <w:p w:rsidR="00BB575F" w:rsidRDefault="00BB575F" w:rsidP="00BB575F">
      <w:pPr>
        <w:pStyle w:val="Overskrift5"/>
      </w:pPr>
      <w:bookmarkStart w:id="46" w:name="_Toc320525999"/>
      <w:proofErr w:type="spellStart"/>
      <w:r>
        <w:lastRenderedPageBreak/>
        <w:t>KpAngittHensynSone</w:t>
      </w:r>
      <w:bookmarkEnd w:id="46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områder med hensynssone i kommune(-del)plan</w:t>
      </w:r>
      <w:proofErr w:type="gramStart"/>
      <w:r>
        <w:t xml:space="preserve"> (pbl.</w:t>
      </w:r>
      <w:proofErr w:type="gramEnd"/>
      <w:r>
        <w:t xml:space="preserve"> § 11-8)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KpAngittHensynSone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angittHensyn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..KPANGITTHENSYN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KpAngittHensynGrense</w:t>
      </w:r>
      <w:proofErr w:type="spellEnd"/>
    </w:p>
    <w:p w:rsidR="00BB575F" w:rsidRDefault="00BB575F" w:rsidP="00BB575F">
      <w:pPr>
        <w:pStyle w:val="Overskrift5"/>
      </w:pPr>
      <w:bookmarkStart w:id="47" w:name="_Toc320526000"/>
      <w:proofErr w:type="spellStart"/>
      <w:r>
        <w:t>KpBestemmelseGrense</w:t>
      </w:r>
      <w:bookmarkEnd w:id="47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avgrensning av område med bestemmelser til kommune (-del) plan</w:t>
      </w:r>
      <w:proofErr w:type="gramStart"/>
      <w:r>
        <w:t xml:space="preserve"> (pbl.</w:t>
      </w:r>
      <w:proofErr w:type="gramEnd"/>
      <w:r>
        <w:t xml:space="preserve"> §§ 11-9, 11-10 og 11-11)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KpBestemmelseGrense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KpBestemmelseOmråde</w:t>
      </w:r>
      <w:proofErr w:type="spellEnd"/>
    </w:p>
    <w:p w:rsidR="00BB575F" w:rsidRDefault="00BB575F" w:rsidP="00BB575F">
      <w:pPr>
        <w:pStyle w:val="Overskrift5"/>
      </w:pPr>
      <w:bookmarkStart w:id="48" w:name="_Toc320526001"/>
      <w:proofErr w:type="spellStart"/>
      <w:r>
        <w:t>KpBestemmelseOmråde</w:t>
      </w:r>
      <w:bookmarkEnd w:id="48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med bestemmelser til kommune (-del) plan</w:t>
      </w:r>
      <w:proofErr w:type="gramStart"/>
      <w:r>
        <w:t xml:space="preserve"> (pbl.</w:t>
      </w:r>
      <w:proofErr w:type="gramEnd"/>
      <w:r>
        <w:t xml:space="preserve"> §§ 11-9, 11-10 og 11-11)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KpBestemmelseOmråde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bestemmelseOmrådeNavn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..BESTEMMELSEOMRNAVN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kpBestemmelseHjemmel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..KPBESTEMMELSEHJEMMEL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KpBestemmelseGrense</w:t>
      </w:r>
      <w:proofErr w:type="spellEnd"/>
    </w:p>
    <w:p w:rsidR="00BB575F" w:rsidRDefault="00BB575F" w:rsidP="00BB575F">
      <w:pPr>
        <w:pStyle w:val="Overskrift5"/>
      </w:pPr>
      <w:bookmarkStart w:id="49" w:name="_Toc320526002"/>
      <w:proofErr w:type="spellStart"/>
      <w:r>
        <w:lastRenderedPageBreak/>
        <w:t>KpBåndleggingGrense</w:t>
      </w:r>
      <w:bookmarkEnd w:id="49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for båndlegging i kommune(-del)plan</w:t>
      </w:r>
      <w:proofErr w:type="gramStart"/>
      <w:r>
        <w:t xml:space="preserve"> (pbl.</w:t>
      </w:r>
      <w:proofErr w:type="gramEnd"/>
      <w:r>
        <w:t xml:space="preserve"> § 11-8 tredje ledd bokstav d)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KpBåndleggingGrense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KpBåndleggingSone</w:t>
      </w:r>
      <w:proofErr w:type="spellEnd"/>
    </w:p>
    <w:p w:rsidR="00BB575F" w:rsidRDefault="00BB575F" w:rsidP="00BB575F">
      <w:pPr>
        <w:pStyle w:val="Overskrift5"/>
      </w:pPr>
      <w:bookmarkStart w:id="50" w:name="_Toc320526003"/>
      <w:proofErr w:type="spellStart"/>
      <w:r>
        <w:t>KpBåndleggingSone</w:t>
      </w:r>
      <w:bookmarkEnd w:id="50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hensynssone for båndlegging i kommune(-del)plan</w:t>
      </w:r>
      <w:proofErr w:type="gramStart"/>
      <w:r>
        <w:t xml:space="preserve"> (pbl.</w:t>
      </w:r>
      <w:proofErr w:type="gramEnd"/>
      <w:r>
        <w:t xml:space="preserve"> § 11-8 tredje ledd bokstav d)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KpBåndleggingSone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båndlegging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..KPBÅNDLEGGING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båndlagtFremTil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..BÅNDLAGTFREMTIL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DATO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KpBåndleggingGrense</w:t>
      </w:r>
      <w:proofErr w:type="spellEnd"/>
    </w:p>
    <w:p w:rsidR="007803B9" w:rsidRDefault="007803B9" w:rsidP="00BB575F">
      <w:pPr>
        <w:pStyle w:val="anormal"/>
      </w:pPr>
    </w:p>
    <w:p w:rsidR="007803B9" w:rsidRDefault="007803B9">
      <w:pPr>
        <w:rPr>
          <w:sz w:val="20"/>
        </w:rPr>
      </w:pPr>
      <w:r>
        <w:br w:type="page"/>
      </w:r>
    </w:p>
    <w:p w:rsidR="007803B9" w:rsidRDefault="007803B9" w:rsidP="007803B9">
      <w:pPr>
        <w:pStyle w:val="anormal"/>
      </w:pPr>
      <w:r w:rsidRPr="00877E50">
        <w:rPr>
          <w:b/>
        </w:rPr>
        <w:lastRenderedPageBreak/>
        <w:t>Eksempel</w:t>
      </w:r>
    </w:p>
    <w:p w:rsidR="007803B9" w:rsidRDefault="007803B9" w:rsidP="007803B9">
      <w:pPr>
        <w:framePr w:w="9751" w:h="6106" w:hRule="exact" w:hSpace="180" w:wrap="around" w:vAnchor="text" w:hAnchor="page" w:x="1140" w:y="212"/>
        <w:shd w:val="solid" w:color="FFFFFF" w:fill="FFFFFF"/>
      </w:pPr>
    </w:p>
    <w:p w:rsidR="007803B9" w:rsidRDefault="007803B9" w:rsidP="007803B9">
      <w:pPr>
        <w:framePr w:w="9751" w:h="6106" w:hRule="exact" w:hSpace="180" w:wrap="around" w:vAnchor="text" w:hAnchor="page" w:x="1140" w:y="212"/>
        <w:shd w:val="solid" w:color="FFFFFF" w:fill="FFFFFF"/>
        <w:jc w:val="center"/>
      </w:pPr>
      <w:r>
        <w:rPr>
          <w:noProof/>
        </w:rPr>
        <w:drawing>
          <wp:inline distT="0" distB="0" distL="0" distR="0">
            <wp:extent cx="4497705" cy="3009265"/>
            <wp:effectExtent l="19050" t="0" r="0" b="0"/>
            <wp:docPr id="1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9" w:rsidRDefault="007803B9" w:rsidP="007803B9">
      <w:pPr>
        <w:framePr w:w="9751" w:h="6106" w:hRule="exact" w:hSpace="180" w:wrap="around" w:vAnchor="text" w:hAnchor="page" w:x="1140" w:y="212"/>
        <w:shd w:val="solid" w:color="FFFFFF" w:fill="FFFFFF"/>
        <w:jc w:val="center"/>
      </w:pPr>
    </w:p>
    <w:p w:rsidR="007803B9" w:rsidRPr="007803B9" w:rsidRDefault="007803B9" w:rsidP="007803B9">
      <w:pPr>
        <w:pStyle w:val="Bildetekst"/>
        <w:framePr w:w="9751" w:h="6106" w:hRule="exact" w:hSpace="180" w:wrap="around" w:vAnchor="text" w:hAnchor="page" w:x="1140" w:y="212"/>
        <w:rPr>
          <w:i/>
        </w:rPr>
      </w:pPr>
      <w:bookmarkStart w:id="51" w:name="_Ref265224697"/>
      <w:r w:rsidRPr="007803B9">
        <w:rPr>
          <w:i/>
        </w:rPr>
        <w:t xml:space="preserve">Figur </w:t>
      </w:r>
      <w:r w:rsidR="00EA5F83" w:rsidRPr="007803B9">
        <w:rPr>
          <w:i/>
        </w:rPr>
        <w:fldChar w:fldCharType="begin"/>
      </w:r>
      <w:r w:rsidRPr="007803B9">
        <w:rPr>
          <w:i/>
        </w:rPr>
        <w:instrText xml:space="preserve"> SEQ Figur \* ARABIC </w:instrText>
      </w:r>
      <w:r w:rsidR="00EA5F83" w:rsidRPr="007803B9">
        <w:rPr>
          <w:i/>
        </w:rPr>
        <w:fldChar w:fldCharType="separate"/>
      </w:r>
      <w:r w:rsidRPr="007803B9">
        <w:rPr>
          <w:i/>
          <w:noProof/>
        </w:rPr>
        <w:t>4</w:t>
      </w:r>
      <w:r w:rsidR="00EA5F83" w:rsidRPr="007803B9">
        <w:rPr>
          <w:i/>
        </w:rPr>
        <w:fldChar w:fldCharType="end"/>
      </w:r>
      <w:bookmarkEnd w:id="51"/>
      <w:r w:rsidRPr="007803B9">
        <w:rPr>
          <w:i/>
        </w:rPr>
        <w:t>. Avsatt til andre byggeområder, fredet etter kulturminneloven, jf. pbl. 1985 § 20-4 første ledd nr. 1, og båndlagt i medhold av kulturminneloven, jf. pbl. 1985 § 20-4 første ledd nr. 4.</w:t>
      </w:r>
    </w:p>
    <w:p w:rsidR="007803B9" w:rsidRPr="00A81495" w:rsidRDefault="007803B9" w:rsidP="007803B9">
      <w:pPr>
        <w:framePr w:w="9751" w:h="6106" w:hRule="exact" w:hSpace="180" w:wrap="around" w:vAnchor="text" w:hAnchor="page" w:x="1140" w:y="212"/>
      </w:pPr>
    </w:p>
    <w:p w:rsidR="007803B9" w:rsidRDefault="007803B9" w:rsidP="007803B9">
      <w:pPr>
        <w:pStyle w:val="anormal"/>
      </w:pPr>
    </w:p>
    <w:p w:rsidR="007803B9" w:rsidRDefault="007803B9" w:rsidP="007803B9">
      <w:pPr>
        <w:shd w:val="solid" w:color="FFFFFF" w:fill="FFFFFF"/>
        <w:jc w:val="center"/>
      </w:pPr>
      <w:r>
        <w:rPr>
          <w:noProof/>
        </w:rPr>
        <w:drawing>
          <wp:inline distT="0" distB="0" distL="0" distR="0">
            <wp:extent cx="4880610" cy="3263900"/>
            <wp:effectExtent l="19050" t="0" r="0" b="0"/>
            <wp:docPr id="5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9" w:rsidRDefault="007803B9" w:rsidP="007803B9">
      <w:pPr>
        <w:shd w:val="solid" w:color="FFFFFF" w:fill="FFFFFF"/>
        <w:jc w:val="center"/>
      </w:pPr>
    </w:p>
    <w:p w:rsidR="007803B9" w:rsidRPr="007803B9" w:rsidRDefault="007803B9" w:rsidP="007803B9">
      <w:pPr>
        <w:pStyle w:val="Bildetekst"/>
        <w:rPr>
          <w:i/>
        </w:rPr>
      </w:pPr>
      <w:bookmarkStart w:id="52" w:name="_Ref265224701"/>
      <w:r w:rsidRPr="007803B9">
        <w:rPr>
          <w:i/>
        </w:rPr>
        <w:t xml:space="preserve">Figur </w:t>
      </w:r>
      <w:r w:rsidR="00EA5F83" w:rsidRPr="007803B9">
        <w:rPr>
          <w:i/>
        </w:rPr>
        <w:fldChar w:fldCharType="begin"/>
      </w:r>
      <w:r w:rsidRPr="007803B9">
        <w:rPr>
          <w:i/>
        </w:rPr>
        <w:instrText xml:space="preserve"> SEQ Figur \* ARABIC </w:instrText>
      </w:r>
      <w:r w:rsidR="00EA5F83" w:rsidRPr="007803B9">
        <w:rPr>
          <w:i/>
        </w:rPr>
        <w:fldChar w:fldCharType="separate"/>
      </w:r>
      <w:r w:rsidRPr="007803B9">
        <w:rPr>
          <w:i/>
          <w:noProof/>
        </w:rPr>
        <w:t>5</w:t>
      </w:r>
      <w:r w:rsidR="00EA5F83" w:rsidRPr="007803B9">
        <w:rPr>
          <w:i/>
        </w:rPr>
        <w:fldChar w:fldCharType="end"/>
      </w:r>
      <w:bookmarkEnd w:id="52"/>
      <w:r w:rsidRPr="007803B9">
        <w:rPr>
          <w:i/>
        </w:rPr>
        <w:t>. Hensynssone</w:t>
      </w:r>
      <w:r w:rsidR="008B4705">
        <w:rPr>
          <w:i/>
        </w:rPr>
        <w:t>,</w:t>
      </w:r>
      <w:r w:rsidRPr="007803B9">
        <w:rPr>
          <w:i/>
        </w:rPr>
        <w:t xml:space="preserve"> båndlagt etter kulturminneloven, jf. pbl. § 11-8 tredje ledd bokstav d.</w:t>
      </w:r>
    </w:p>
    <w:p w:rsidR="007803B9" w:rsidRDefault="007803B9" w:rsidP="007803B9"/>
    <w:p w:rsidR="007803B9" w:rsidRDefault="007803B9" w:rsidP="007803B9"/>
    <w:p w:rsidR="007803B9" w:rsidRDefault="007803B9" w:rsidP="00BB575F">
      <w:pPr>
        <w:pStyle w:val="anormal"/>
      </w:pPr>
    </w:p>
    <w:p w:rsidR="00BB575F" w:rsidRDefault="00BB575F" w:rsidP="00BB575F">
      <w:pPr>
        <w:pStyle w:val="Overskrift5"/>
      </w:pPr>
      <w:bookmarkStart w:id="53" w:name="_Toc320526004"/>
      <w:proofErr w:type="spellStart"/>
      <w:r>
        <w:t>KpDetaljeringGrense</w:t>
      </w:r>
      <w:bookmarkEnd w:id="53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for detaljplanlegging i kommune(-del)plan</w:t>
      </w:r>
      <w:proofErr w:type="gramStart"/>
      <w:r>
        <w:t xml:space="preserve"> (pbl.</w:t>
      </w:r>
      <w:proofErr w:type="gramEnd"/>
      <w:r>
        <w:t xml:space="preserve"> § 11-8 tredje ledd bokstav f)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KpDetaljeringGrense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KpDetaljeringSone</w:t>
      </w:r>
      <w:proofErr w:type="spellEnd"/>
    </w:p>
    <w:p w:rsidR="00BB575F" w:rsidRDefault="00BB575F" w:rsidP="00BB575F">
      <w:pPr>
        <w:pStyle w:val="Overskrift5"/>
      </w:pPr>
      <w:bookmarkStart w:id="54" w:name="_Toc320526005"/>
      <w:proofErr w:type="spellStart"/>
      <w:r>
        <w:t>KpDetaljeringSone</w:t>
      </w:r>
      <w:bookmarkEnd w:id="54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hensynssone for detaljplanlegging i kommune(-del)plan</w:t>
      </w:r>
      <w:proofErr w:type="gramStart"/>
      <w:r>
        <w:t xml:space="preserve"> (pbl.</w:t>
      </w:r>
      <w:proofErr w:type="gramEnd"/>
      <w:r>
        <w:t xml:space="preserve"> § 11-8 tredje ledd bokstav f)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KpDetaljeringSone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detaljering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..KPDETALJERING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KpDetaljeringGrense</w:t>
      </w:r>
      <w:proofErr w:type="spellEnd"/>
    </w:p>
    <w:p w:rsidR="00BB575F" w:rsidRDefault="00BB575F" w:rsidP="00BB575F">
      <w:pPr>
        <w:pStyle w:val="Overskrift5"/>
      </w:pPr>
      <w:bookmarkStart w:id="55" w:name="_Toc320526006"/>
      <w:proofErr w:type="spellStart"/>
      <w:r>
        <w:t>KpFareGrense</w:t>
      </w:r>
      <w:bookmarkEnd w:id="55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for faresone i kommune(-del)plan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KpFareGrense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KpFareSone</w:t>
      </w:r>
      <w:proofErr w:type="spellEnd"/>
    </w:p>
    <w:p w:rsidR="00BB575F" w:rsidRDefault="00BB575F" w:rsidP="00BB575F">
      <w:pPr>
        <w:pStyle w:val="Overskrift5"/>
      </w:pPr>
      <w:bookmarkStart w:id="56" w:name="_Toc320526007"/>
      <w:proofErr w:type="spellStart"/>
      <w:r>
        <w:t>KpFareSone</w:t>
      </w:r>
      <w:bookmarkEnd w:id="56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hensynssone for faresone i kommune(-del)plan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KpFareSone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fare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..KPFARE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KpFareGrense</w:t>
      </w:r>
      <w:proofErr w:type="spellEnd"/>
    </w:p>
    <w:p w:rsidR="00BB575F" w:rsidRDefault="00BB575F" w:rsidP="00BB575F">
      <w:pPr>
        <w:pStyle w:val="Overskrift5"/>
      </w:pPr>
      <w:bookmarkStart w:id="57" w:name="_Toc320526008"/>
      <w:proofErr w:type="spellStart"/>
      <w:r>
        <w:lastRenderedPageBreak/>
        <w:t>KpGjennomføringGrense</w:t>
      </w:r>
      <w:bookmarkEnd w:id="57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for gjennomføringssone i kommune(-del)plan</w:t>
      </w:r>
      <w:proofErr w:type="gramStart"/>
      <w:r>
        <w:t xml:space="preserve"> (pbl.</w:t>
      </w:r>
      <w:proofErr w:type="gramEnd"/>
      <w:r>
        <w:t xml:space="preserve"> § 11-8 tredje ledd bokstav e)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KpGjennomføringGrense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KpGjennomføringSone</w:t>
      </w:r>
      <w:proofErr w:type="spellEnd"/>
    </w:p>
    <w:p w:rsidR="00BB575F" w:rsidRDefault="00BB575F" w:rsidP="00BB575F">
      <w:pPr>
        <w:pStyle w:val="Overskrift5"/>
      </w:pPr>
      <w:bookmarkStart w:id="58" w:name="_Toc320526009"/>
      <w:proofErr w:type="spellStart"/>
      <w:r>
        <w:t>KpGjennomføringSone</w:t>
      </w:r>
      <w:bookmarkEnd w:id="58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hensynssone for gjennomføringssone i kommune(-del)plan</w:t>
      </w:r>
      <w:proofErr w:type="gramStart"/>
      <w:r>
        <w:t xml:space="preserve"> (pbl.</w:t>
      </w:r>
      <w:proofErr w:type="gramEnd"/>
      <w:r>
        <w:t xml:space="preserve"> § 11-8 tredje ledd bokstav e)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KpGjennomføringSone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gjennomføring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..KPGJENNOMFØRING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KpGjennomføringGrense</w:t>
      </w:r>
      <w:proofErr w:type="spellEnd"/>
    </w:p>
    <w:p w:rsidR="00BB575F" w:rsidRDefault="00BB575F" w:rsidP="00BB575F">
      <w:pPr>
        <w:pStyle w:val="Overskrift5"/>
      </w:pPr>
      <w:bookmarkStart w:id="59" w:name="_Toc320526010"/>
      <w:proofErr w:type="spellStart"/>
      <w:r>
        <w:t>KpInfrastrukturGrense</w:t>
      </w:r>
      <w:bookmarkEnd w:id="59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med særlige krav til infrastruktur i kommune(-del)plan</w:t>
      </w:r>
      <w:proofErr w:type="gramStart"/>
      <w:r>
        <w:t xml:space="preserve"> (pbl.</w:t>
      </w:r>
      <w:proofErr w:type="gramEnd"/>
      <w:r>
        <w:t xml:space="preserve"> § 11-8 tredje ledd bokstav b)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KpInfrastrukturGrense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KpInfrastrukturSone</w:t>
      </w:r>
      <w:proofErr w:type="spellEnd"/>
    </w:p>
    <w:p w:rsidR="00BB575F" w:rsidRDefault="00BB575F" w:rsidP="00BB575F">
      <w:pPr>
        <w:pStyle w:val="Overskrift5"/>
      </w:pPr>
      <w:bookmarkStart w:id="60" w:name="_Toc320526011"/>
      <w:proofErr w:type="spellStart"/>
      <w:r>
        <w:t>KpInfrastrukturLinje</w:t>
      </w:r>
      <w:bookmarkEnd w:id="60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linje for hensynssone med særlige krav til infrastruktur i kommune(-del)plan</w:t>
      </w:r>
      <w:proofErr w:type="gramStart"/>
      <w:r>
        <w:t xml:space="preserve"> (pbl.</w:t>
      </w:r>
      <w:proofErr w:type="gramEnd"/>
      <w:r>
        <w:t xml:space="preserve"> § 11-8 tredje ledd bokstav b)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KpInfrastrukturLinje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</w:t>
            </w:r>
            <w:r>
              <w:lastRenderedPageBreak/>
              <w:t>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infrastrukturLinje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..KPINFRASTRUKTURLINJE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vertikalnivå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..VERTNIV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Default="00BB575F" w:rsidP="00BB575F">
      <w:pPr>
        <w:pStyle w:val="Overskrift5"/>
      </w:pPr>
      <w:bookmarkStart w:id="61" w:name="_Toc320526012"/>
      <w:proofErr w:type="spellStart"/>
      <w:r>
        <w:t>KpInfrastrukturSone</w:t>
      </w:r>
      <w:bookmarkEnd w:id="61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hensynssone med særlige krav til infrastruktur i kommune(-del)plan</w:t>
      </w:r>
      <w:proofErr w:type="gramStart"/>
      <w:r>
        <w:t xml:space="preserve"> (pbl.</w:t>
      </w:r>
      <w:proofErr w:type="gramEnd"/>
      <w:r>
        <w:t xml:space="preserve"> § 11-8 tredje ledd bokstav b)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KpInfrastrukturSone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infrastruktur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..KPINFRASTRUKTUR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KpInfrastrukturGrense</w:t>
      </w:r>
      <w:proofErr w:type="spellEnd"/>
    </w:p>
    <w:p w:rsidR="00BB575F" w:rsidRDefault="00BB575F" w:rsidP="00BB575F">
      <w:pPr>
        <w:pStyle w:val="Overskrift5"/>
      </w:pPr>
      <w:bookmarkStart w:id="62" w:name="_Toc320526013"/>
      <w:proofErr w:type="spellStart"/>
      <w:r>
        <w:t>KpRestriksjonGrense</w:t>
      </w:r>
      <w:bookmarkEnd w:id="62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restriksjon i kommune (-del) plan</w:t>
      </w:r>
      <w:proofErr w:type="gramStart"/>
      <w:r>
        <w:t xml:space="preserve"> (pbl.</w:t>
      </w:r>
      <w:proofErr w:type="gramEnd"/>
      <w:r>
        <w:t xml:space="preserve"> 1985 § 20-4)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KpRestriksjonGrense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KpRestriksjonOmråde</w:t>
      </w:r>
      <w:proofErr w:type="spellEnd"/>
    </w:p>
    <w:p w:rsidR="00BB575F" w:rsidRDefault="00BB575F" w:rsidP="00BB575F">
      <w:pPr>
        <w:pStyle w:val="Overskrift5"/>
      </w:pPr>
      <w:bookmarkStart w:id="63" w:name="_Toc320526014"/>
      <w:proofErr w:type="spellStart"/>
      <w:r>
        <w:t>KpRestriksjonOmråde</w:t>
      </w:r>
      <w:bookmarkEnd w:id="63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med restriksjon i kommune (-del) plan</w:t>
      </w:r>
      <w:proofErr w:type="gramStart"/>
      <w:r>
        <w:t xml:space="preserve"> (pbl.</w:t>
      </w:r>
      <w:proofErr w:type="gramEnd"/>
      <w:r>
        <w:t xml:space="preserve"> 1985 § 20-4)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KpRestriksjonOmråde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arealbruksrestriksjoner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..OPLRESTR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KpRestriksjonGrense</w:t>
      </w:r>
      <w:proofErr w:type="spellEnd"/>
    </w:p>
    <w:p w:rsidR="00BB575F" w:rsidRDefault="00BB575F" w:rsidP="00BB575F">
      <w:pPr>
        <w:pStyle w:val="Overskrift5"/>
      </w:pPr>
      <w:bookmarkStart w:id="64" w:name="_Toc320526015"/>
      <w:proofErr w:type="spellStart"/>
      <w:r>
        <w:t>KpRetningslinjeGrense</w:t>
      </w:r>
      <w:bookmarkEnd w:id="64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retningslinje i kommune (-del) plan</w:t>
      </w:r>
      <w:proofErr w:type="gramStart"/>
      <w:r>
        <w:t xml:space="preserve"> (pbl.</w:t>
      </w:r>
      <w:proofErr w:type="gramEnd"/>
      <w:r>
        <w:t xml:space="preserve"> 1985 § 20-4)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KpRetningslinjeGrense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KpRetningslinjeOmråde</w:t>
      </w:r>
      <w:proofErr w:type="spellEnd"/>
    </w:p>
    <w:p w:rsidR="00BB575F" w:rsidRDefault="00BB575F" w:rsidP="00BB575F">
      <w:pPr>
        <w:pStyle w:val="Overskrift5"/>
      </w:pPr>
      <w:bookmarkStart w:id="65" w:name="_Toc320526016"/>
      <w:proofErr w:type="spellStart"/>
      <w:r>
        <w:t>KpRetningslinjeOmråde</w:t>
      </w:r>
      <w:bookmarkEnd w:id="65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med retningslinje i kommune (-del) plan</w:t>
      </w:r>
      <w:proofErr w:type="gramStart"/>
      <w:r>
        <w:t xml:space="preserve"> (pbl.</w:t>
      </w:r>
      <w:proofErr w:type="gramEnd"/>
      <w:r>
        <w:t xml:space="preserve"> 1985 § 20-4)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KpRetningslinjeOmråde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arealbruksretningslinjer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..OPLRETNL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KpRetningslinjeGrense</w:t>
      </w:r>
      <w:proofErr w:type="spellEnd"/>
    </w:p>
    <w:p w:rsidR="00BB575F" w:rsidRDefault="00BB575F" w:rsidP="00BB575F">
      <w:pPr>
        <w:pStyle w:val="Overskrift5"/>
      </w:pPr>
      <w:bookmarkStart w:id="66" w:name="_Toc320526017"/>
      <w:proofErr w:type="spellStart"/>
      <w:r>
        <w:t>KpSamferdselLinje</w:t>
      </w:r>
      <w:bookmarkEnd w:id="66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linjer som viktige ledd i kommunikasjonssystemet i kommune (-del) plan</w:t>
      </w:r>
      <w:proofErr w:type="gramStart"/>
      <w:r>
        <w:t xml:space="preserve"> (pbl.</w:t>
      </w:r>
      <w:proofErr w:type="gramEnd"/>
      <w:r>
        <w:t xml:space="preserve"> 1985 § 20-4 første ledd nr. 6, eller pbl. § 11-7 andre ledd nr. 2 )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KpSamferdselLinje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samferdselslinjeType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..TYPESAMFLINJE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vertikalnivå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..VERTNIV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viktighet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..VIKTIG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holdningsklasse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..HOLDNINGSKLASSE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EB247F" w:rsidRDefault="00EB247F" w:rsidP="00EB247F">
      <w:bookmarkStart w:id="67" w:name="_Toc320526018"/>
    </w:p>
    <w:p w:rsidR="00EB247F" w:rsidRPr="007D34E9" w:rsidRDefault="00EB247F" w:rsidP="00EB247F"/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FFFFF" w:fill="FFFFFF"/>
        <w:jc w:val="center"/>
      </w:pPr>
      <w:r>
        <w:rPr>
          <w:noProof/>
        </w:rPr>
        <w:drawing>
          <wp:inline distT="0" distB="0" distL="0" distR="0">
            <wp:extent cx="4657090" cy="3413125"/>
            <wp:effectExtent l="1905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1937" t="20123" r="4460" b="1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FFFFF" w:fill="FFFFFF"/>
        <w:jc w:val="center"/>
      </w:pPr>
    </w:p>
    <w:p w:rsidR="00EB247F" w:rsidRPr="00EB247F" w:rsidRDefault="00EB247F" w:rsidP="00EB247F">
      <w:pPr>
        <w:pStyle w:val="Bil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bookmarkStart w:id="68" w:name="_Ref265224402"/>
      <w:r w:rsidRPr="00EB247F">
        <w:rPr>
          <w:i/>
        </w:rPr>
        <w:t xml:space="preserve">Figur </w:t>
      </w:r>
      <w:r w:rsidR="00EA5F83" w:rsidRPr="00EB247F">
        <w:rPr>
          <w:i/>
        </w:rPr>
        <w:fldChar w:fldCharType="begin"/>
      </w:r>
      <w:r w:rsidRPr="00EB247F">
        <w:rPr>
          <w:i/>
        </w:rPr>
        <w:instrText xml:space="preserve"> SEQ Figur \* ARABIC </w:instrText>
      </w:r>
      <w:r w:rsidR="00EA5F83" w:rsidRPr="00EB247F">
        <w:rPr>
          <w:i/>
        </w:rPr>
        <w:fldChar w:fldCharType="separate"/>
      </w:r>
      <w:r w:rsidRPr="00EB247F">
        <w:rPr>
          <w:i/>
          <w:noProof/>
        </w:rPr>
        <w:t>6</w:t>
      </w:r>
      <w:r w:rsidR="00EA5F83" w:rsidRPr="00EB247F">
        <w:rPr>
          <w:i/>
        </w:rPr>
        <w:fldChar w:fldCharType="end"/>
      </w:r>
      <w:bookmarkEnd w:id="68"/>
      <w:r w:rsidRPr="00EB247F">
        <w:rPr>
          <w:i/>
        </w:rPr>
        <w:t>. Samferdselslinjer</w:t>
      </w:r>
      <w:r w:rsidR="008B4705">
        <w:rPr>
          <w:i/>
        </w:rPr>
        <w:t xml:space="preserve"> og</w:t>
      </w:r>
      <w:r w:rsidR="004648E4">
        <w:rPr>
          <w:i/>
        </w:rPr>
        <w:t xml:space="preserve"> -punkt</w:t>
      </w:r>
      <w:r w:rsidRPr="00EB247F">
        <w:rPr>
          <w:i/>
        </w:rPr>
        <w:t xml:space="preserve"> – eksempel på ulike typer</w:t>
      </w:r>
    </w:p>
    <w:p w:rsidR="00EB247F" w:rsidRPr="00EB4245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Eksempelet viser:</w:t>
      </w: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Objekttype </w:t>
      </w:r>
      <w:proofErr w:type="spellStart"/>
      <w:r>
        <w:t>KpSamferdelsePunkt</w:t>
      </w:r>
      <w:proofErr w:type="spellEnd"/>
      <w:r>
        <w:t>: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Jernbane nåværende (TYPESAMFLINJE 1151 / AREALST 1)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Sporveg framtidig (1152 / 2)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Hovedveg nåværende og framtidig (1122 / 1 og 1122 / 2 )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Gang/sykkelveg nåværende og framtidig (1130/1 og 1130/2)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Samleveg</w:t>
      </w:r>
      <w:proofErr w:type="spellEnd"/>
      <w:r>
        <w:t xml:space="preserve"> nåværende og framtidig (1124/1 og 1124/2)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Adkomstveg nåværende (1125/1)</w:t>
      </w: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Objekttype </w:t>
      </w:r>
      <w:proofErr w:type="spellStart"/>
      <w:r>
        <w:t>KpSamferdelsePunkt</w:t>
      </w:r>
      <w:proofErr w:type="spellEnd"/>
      <w:r>
        <w:t>: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Vegkryss Framtidig (TYPESAMFPUNKT 1129 / AREALST 1)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Kollektivknutepunkt Framtidig (1159/2)</w:t>
      </w: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B247F" w:rsidRDefault="00EB247F" w:rsidP="00EB2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Objekttype </w:t>
      </w:r>
      <w:proofErr w:type="spellStart"/>
      <w:r>
        <w:t>KpArealformålOmråde</w:t>
      </w:r>
      <w:proofErr w:type="spellEnd"/>
      <w:r>
        <w:t>:</w:t>
      </w:r>
    </w:p>
    <w:p w:rsidR="00EB247F" w:rsidRDefault="00EB247F" w:rsidP="00EB247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Areal for veg og bane nåværende og framtidig</w:t>
      </w:r>
    </w:p>
    <w:p w:rsidR="00EB247F" w:rsidRDefault="00EB247F" w:rsidP="00EB247F">
      <w:pPr>
        <w:pStyle w:val="anormal"/>
      </w:pPr>
    </w:p>
    <w:p w:rsidR="00EB247F" w:rsidRPr="00EB247F" w:rsidRDefault="00BB575F" w:rsidP="00EB247F">
      <w:pPr>
        <w:pStyle w:val="Overskrift5"/>
      </w:pPr>
      <w:proofErr w:type="spellStart"/>
      <w:r>
        <w:t>KpSamferdselPunkt</w:t>
      </w:r>
      <w:bookmarkEnd w:id="67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punkt som viktige ledd i kommunikasjonssystemet i kommune (-del) plan</w:t>
      </w:r>
      <w:proofErr w:type="gramStart"/>
      <w:r>
        <w:t xml:space="preserve"> (pbl.</w:t>
      </w:r>
      <w:proofErr w:type="gramEnd"/>
      <w:r>
        <w:t xml:space="preserve"> 1985 § 20-4 første ledd nr. 6, eller pbl. § 11-7 andre ledd nr. 2)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SYMBOL,PUNKT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KpSamferdselPunkt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samferdselspunkt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..TYPESAMFPUNKT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vertikalnivå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..VERTNIV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arealbruksstatus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..AREALST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viktighet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..VIKTIG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Default="00BB575F" w:rsidP="00BB575F">
      <w:pPr>
        <w:pStyle w:val="Overskrift5"/>
      </w:pPr>
      <w:bookmarkStart w:id="69" w:name="_Toc320526019"/>
      <w:proofErr w:type="spellStart"/>
      <w:r>
        <w:t>KpSikringGrense</w:t>
      </w:r>
      <w:bookmarkEnd w:id="69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for sikringssone i kommune(-del)plan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KpSikringGrense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KpSikringSone</w:t>
      </w:r>
      <w:proofErr w:type="spellEnd"/>
    </w:p>
    <w:p w:rsidR="00BB575F" w:rsidRDefault="00BB575F" w:rsidP="00BB575F">
      <w:pPr>
        <w:pStyle w:val="Overskrift5"/>
      </w:pPr>
      <w:bookmarkStart w:id="70" w:name="_Toc320526020"/>
      <w:proofErr w:type="spellStart"/>
      <w:r>
        <w:t>KpSikringSone</w:t>
      </w:r>
      <w:bookmarkEnd w:id="70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hensynssone for sikringssone i kommune(-del)plan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KpSikringSone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sikring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..KPSIKRING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KpSikringGrense</w:t>
      </w:r>
      <w:proofErr w:type="spellEnd"/>
    </w:p>
    <w:p w:rsidR="00BB575F" w:rsidRDefault="00BB575F" w:rsidP="00BB575F">
      <w:pPr>
        <w:pStyle w:val="Overskrift5"/>
      </w:pPr>
      <w:bookmarkStart w:id="71" w:name="_Toc320526021"/>
      <w:proofErr w:type="spellStart"/>
      <w:r>
        <w:t>KpStøyGrense</w:t>
      </w:r>
      <w:bookmarkEnd w:id="71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grense for hensynssone for støyssone i kommune(-del)plan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KpStøyGrense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Avgrenser </w:t>
      </w:r>
    </w:p>
    <w:p w:rsidR="00BB575F" w:rsidRDefault="00BB575F" w:rsidP="00BB575F">
      <w:pPr>
        <w:pStyle w:val="anormal"/>
      </w:pPr>
      <w:proofErr w:type="spellStart"/>
      <w:r>
        <w:t>KpStøySone</w:t>
      </w:r>
      <w:proofErr w:type="spellEnd"/>
    </w:p>
    <w:p w:rsidR="00BB575F" w:rsidRDefault="00BB575F" w:rsidP="00BB575F">
      <w:pPr>
        <w:pStyle w:val="Overskrift5"/>
      </w:pPr>
      <w:bookmarkStart w:id="72" w:name="_Toc320526022"/>
      <w:proofErr w:type="spellStart"/>
      <w:r>
        <w:lastRenderedPageBreak/>
        <w:t>KpStøySone</w:t>
      </w:r>
      <w:bookmarkEnd w:id="72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område for hensynssone for støyssone i kommune(-del)plan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FLATE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KpStøySone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støy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..KPSTØY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H3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hensynSonenavn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..HENSYNSONENAVN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beskrivelse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..BESKRIVELSE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T120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Avgrenses av </w:t>
      </w:r>
    </w:p>
    <w:p w:rsidR="00BB575F" w:rsidRDefault="00BB575F" w:rsidP="00BB575F">
      <w:pPr>
        <w:pStyle w:val="anormal"/>
      </w:pPr>
      <w:r>
        <w:t xml:space="preserve"> </w:t>
      </w:r>
      <w:proofErr w:type="spellStart"/>
      <w:r>
        <w:t>KpStøyGrense</w:t>
      </w:r>
      <w:proofErr w:type="spellEnd"/>
    </w:p>
    <w:p w:rsidR="00BB575F" w:rsidRDefault="00BB575F" w:rsidP="00BB575F">
      <w:pPr>
        <w:pStyle w:val="Overskrift4"/>
      </w:pPr>
      <w:bookmarkStart w:id="73" w:name="_Toc320526023"/>
      <w:r>
        <w:t>Juridiske punkt og linjer og påskrifter</w:t>
      </w:r>
      <w:bookmarkEnd w:id="73"/>
    </w:p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BB575F">
      <w:pPr>
        <w:pStyle w:val="Overskrift5"/>
      </w:pPr>
      <w:bookmarkStart w:id="74" w:name="_Toc320526024"/>
      <w:proofErr w:type="spellStart"/>
      <w:r>
        <w:t>KpJuridiskLinje</w:t>
      </w:r>
      <w:bookmarkEnd w:id="74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linje for juridisk tilleggsinformasjon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KURVE,BUEP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KpJuridiskLinje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juridisklinje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..KPJURLINJE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Default="00BB575F" w:rsidP="00BB575F">
      <w:pPr>
        <w:pStyle w:val="Overskrift5"/>
      </w:pPr>
      <w:bookmarkStart w:id="75" w:name="_Toc320526025"/>
      <w:proofErr w:type="spellStart"/>
      <w:r>
        <w:t>KpPåskrift</w:t>
      </w:r>
      <w:bookmarkEnd w:id="75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supplerende tekst til kommune (-del) plan</w:t>
      </w:r>
      <w:proofErr w:type="gramStart"/>
      <w:r>
        <w:t xml:space="preserve"> (pbl.</w:t>
      </w:r>
      <w:proofErr w:type="gramEnd"/>
      <w:r>
        <w:t xml:space="preserve"> 1985 § 20-4 første ledd, eller pbl. § 11-7 andre ledd)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TEKST,PUNKT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KpPåskrift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SOSI/GEN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generellTekststreng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..STRENG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T70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planpåskriftype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..PLANPÅSKRIFTTYPE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Default="00BB575F" w:rsidP="00BB575F">
      <w:pPr>
        <w:pStyle w:val="Overskrift5"/>
      </w:pPr>
      <w:bookmarkStart w:id="76" w:name="_Toc320526026"/>
      <w:proofErr w:type="spellStart"/>
      <w:r>
        <w:t>KpRegulertHøyde</w:t>
      </w:r>
      <w:bookmarkEnd w:id="76"/>
      <w:proofErr w:type="spellEnd"/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b/>
        </w:rPr>
      </w:pPr>
      <w:r w:rsidRPr="00BB575F">
        <w:rPr>
          <w:b/>
        </w:rPr>
        <w:t xml:space="preserve">Definisjon fra SOSI generell objektkatalog </w:t>
      </w:r>
    </w:p>
    <w:p w:rsidR="00BB575F" w:rsidRDefault="00BB575F" w:rsidP="00BB575F">
      <w:pPr>
        <w:pStyle w:val="anormal"/>
      </w:pPr>
      <w:r>
        <w:t>linje for bestemmelse om planbestemt høyde</w:t>
      </w:r>
    </w:p>
    <w:p w:rsidR="00BB575F" w:rsidRPr="00BB575F" w:rsidRDefault="00BB575F" w:rsidP="00BB575F">
      <w:pPr>
        <w:pStyle w:val="anormal"/>
      </w:pPr>
    </w:p>
    <w:tbl>
      <w:tblPr>
        <w:tblW w:w="100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84"/>
        <w:gridCol w:w="2160"/>
        <w:gridCol w:w="2160"/>
        <w:gridCol w:w="1296"/>
        <w:gridCol w:w="864"/>
        <w:gridCol w:w="288"/>
        <w:gridCol w:w="288"/>
        <w:gridCol w:w="1440"/>
      </w:tblGrid>
      <w:tr w:rsidR="00BB575F" w:rsidRPr="00BB575F" w:rsidTr="00BB575F">
        <w:tc>
          <w:tcPr>
            <w:tcW w:w="158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Definert i standard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  <w:tc>
          <w:tcPr>
            <w:tcW w:w="216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</w:p>
        </w:tc>
        <w:tc>
          <w:tcPr>
            <w:tcW w:w="1296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Verdi</w:t>
            </w:r>
          </w:p>
        </w:tc>
        <w:tc>
          <w:tcPr>
            <w:tcW w:w="86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Datatype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-</w:t>
            </w:r>
          </w:p>
        </w:tc>
        <w:tc>
          <w:tcPr>
            <w:tcW w:w="28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+</w:t>
            </w:r>
          </w:p>
        </w:tc>
        <w:tc>
          <w:tcPr>
            <w:tcW w:w="1440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Restriksjon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Geometri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PUNKT,KURVE</w:t>
            </w:r>
            <w:proofErr w:type="gramEnd"/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..OBJTYPE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KpRegulertHøyde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nasjonalArealPlanId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..NASJONALAREALPLANID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 xml:space="preserve">Ett og bare ett av </w:t>
            </w:r>
            <w:proofErr w:type="spellStart"/>
            <w:r>
              <w:t>subelementene</w:t>
            </w:r>
            <w:proofErr w:type="spellEnd"/>
            <w:r>
              <w:t xml:space="preserve"> LANDKODE, FYLKESNR eller KOMM skal være med</w:t>
            </w: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SOSI/ABAS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H4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T16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bestemmelse om høydeverdier gitt i planbestemmelser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..HØYDEFRAPLANBEST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*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SOSI/Plan 4.5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regulertHøyde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...REGULERTHØYDE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D7.2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158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SOSI/GEN 4.0</w:t>
            </w:r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høyde-Referanse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...HØYDE-REF</w:t>
            </w:r>
          </w:p>
        </w:tc>
        <w:tc>
          <w:tcPr>
            <w:tcW w:w="1296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86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T6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</w:t>
            </w:r>
          </w:p>
        </w:tc>
        <w:tc>
          <w:tcPr>
            <w:tcW w:w="28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  <w:tc>
          <w:tcPr>
            <w:tcW w:w="1440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Default="00BB575F" w:rsidP="00BB575F">
      <w:pPr>
        <w:pStyle w:val="Overskrift4"/>
      </w:pPr>
      <w:bookmarkStart w:id="77" w:name="_Toc320526027"/>
      <w:r>
        <w:t>Basisegenskaper</w:t>
      </w:r>
      <w:bookmarkEnd w:id="77"/>
    </w:p>
    <w:p w:rsidR="00BB575F" w:rsidRDefault="00BB575F" w:rsidP="00BB575F">
      <w:pPr>
        <w:pStyle w:val="Overskrift5"/>
      </w:pPr>
      <w:bookmarkStart w:id="78" w:name="_Toc320526028"/>
      <w:r>
        <w:t>arealbruksstatus AREALST</w:t>
      </w:r>
      <w:bookmarkEnd w:id="78"/>
    </w:p>
    <w:p w:rsidR="00BB575F" w:rsidRDefault="00BB575F" w:rsidP="00BB575F">
      <w:pPr>
        <w:pStyle w:val="anormal"/>
      </w:pPr>
      <w:r>
        <w:t>(Kilde: SOSI/Plan 4.5) status for arealbruk innen oversiktsplan</w:t>
      </w:r>
      <w:proofErr w:type="gramStart"/>
      <w:r>
        <w:t xml:space="preserve"> (pbl.</w:t>
      </w:r>
      <w:proofErr w:type="gramEnd"/>
      <w:r>
        <w:t xml:space="preserve"> 1985 § 20-4 første ledd og § 25 og pbl. §§ 11-7 og 12-1)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..AREALST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Nåværende</w:t>
            </w:r>
          </w:p>
        </w:tc>
        <w:tc>
          <w:tcPr>
            <w:tcW w:w="3355" w:type="dxa"/>
            <w:shd w:val="clear" w:color="auto" w:fill="auto"/>
          </w:tcPr>
          <w:p w:rsidR="00BB575F" w:rsidRDefault="00FD5E2D" w:rsidP="00BB575F">
            <w:pPr>
              <w:pStyle w:val="Tabelltekst"/>
            </w:pPr>
            <w:r>
              <w:t>Formålet er regulert/avsatt i en tidligere plan, ev. vært brukt til formålet før det var krav om kommuneplan.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Framtidig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Framtidig (benyttes ikke for </w:t>
            </w:r>
            <w:proofErr w:type="spellStart"/>
            <w:r w:rsidRPr="00BB575F">
              <w:t>LNF-områder</w:t>
            </w:r>
            <w:proofErr w:type="spellEnd"/>
            <w:r w:rsidRPr="00BB575F">
              <w:t>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Videreutvikling av nåværende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Videreutvikling av nåværende (benyttes ikke for </w:t>
            </w:r>
            <w:proofErr w:type="spellStart"/>
            <w:r w:rsidRPr="00BB575F">
              <w:t>LNF-områder</w:t>
            </w:r>
            <w:proofErr w:type="spellEnd"/>
            <w:r w:rsidRPr="00BB575F">
              <w:t>) Benyttes heller ikke for planer vedtatt etter (2008) pbl.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79" w:name="_Toc320526029"/>
      <w:r>
        <w:t xml:space="preserve">beskrivelse </w:t>
      </w:r>
      <w:proofErr w:type="spellStart"/>
      <w:r>
        <w:t>BESKRIVELSE</w:t>
      </w:r>
      <w:bookmarkEnd w:id="79"/>
      <w:proofErr w:type="spellEnd"/>
    </w:p>
    <w:p w:rsidR="00BB575F" w:rsidRDefault="00BB575F" w:rsidP="00BB575F">
      <w:pPr>
        <w:pStyle w:val="anormal"/>
      </w:pPr>
      <w:r>
        <w:t>(Kilde: SOSI/Plan 4.5) beskrivelse kan benyttes der loven gir anledning til detaljering, for eks, "andre anlegg", men der lov/forskrift ikke definerer detaljeringen i form av spesifikke arealformål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..BESKRIVELSE T120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0" w:name="_Toc320526030"/>
      <w:proofErr w:type="spellStart"/>
      <w:r>
        <w:t>bestemmelseOmrådeNavn</w:t>
      </w:r>
      <w:proofErr w:type="spellEnd"/>
      <w:r>
        <w:t xml:space="preserve"> BESTEMMELSEOMRNAVN</w:t>
      </w:r>
      <w:bookmarkEnd w:id="80"/>
    </w:p>
    <w:p w:rsidR="00BB575F" w:rsidRDefault="00BB575F" w:rsidP="00BB575F">
      <w:pPr>
        <w:pStyle w:val="anormal"/>
      </w:pPr>
      <w:r>
        <w:t>(Kilde: SOSI/Plan 4.5) planbestemmelse knyttet til navngitt område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..BESTEMMELSEOMRNAVN T20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1" w:name="_Toc320526031"/>
      <w:proofErr w:type="spellStart"/>
      <w:r>
        <w:lastRenderedPageBreak/>
        <w:t>båndlagtFremTil</w:t>
      </w:r>
      <w:proofErr w:type="spellEnd"/>
      <w:r>
        <w:t xml:space="preserve"> </w:t>
      </w:r>
      <w:proofErr w:type="spellStart"/>
      <w:r>
        <w:t>BÅNDLAGTFREMTIL</w:t>
      </w:r>
      <w:bookmarkEnd w:id="81"/>
      <w:proofErr w:type="spellEnd"/>
    </w:p>
    <w:p w:rsidR="00BB575F" w:rsidRDefault="00BB575F" w:rsidP="00BB575F">
      <w:pPr>
        <w:pStyle w:val="anormal"/>
      </w:pPr>
      <w:r>
        <w:t>(Kilde: SOSI/Plan 4.5) planbestemmelsen om midlertidig båndlagt i påvente av vedtak etter pbl., eller særlov, med angivelse av hvilke rådighetsbegrensinger som gjelder inntil det er utarbeide</w:t>
      </w:r>
      <w:r w:rsidR="004648E4">
        <w:t>t</w:t>
      </w:r>
      <w:r>
        <w:t xml:space="preserve"> et nytt forvaltningsgrunnlag for arealet</w:t>
      </w:r>
      <w:proofErr w:type="gramStart"/>
      <w:r>
        <w:t xml:space="preserve"> (pbl.</w:t>
      </w:r>
      <w:proofErr w:type="gramEnd"/>
      <w:r>
        <w:t xml:space="preserve"> § 12-6, jf. § 11-8 tredje ledd bokstav d)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..BÅNDLAGTFREMTIL DATO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2" w:name="_Toc320526032"/>
      <w:proofErr w:type="spellStart"/>
      <w:r>
        <w:t>eierformType</w:t>
      </w:r>
      <w:proofErr w:type="spellEnd"/>
      <w:r>
        <w:t xml:space="preserve"> EIERFORM</w:t>
      </w:r>
      <w:bookmarkEnd w:id="82"/>
    </w:p>
    <w:p w:rsidR="00BB575F" w:rsidRDefault="00BB575F" w:rsidP="00BB575F">
      <w:pPr>
        <w:pStyle w:val="anormal"/>
      </w:pPr>
      <w:r>
        <w:t>(Kilde: SOSI/Plan 4.5) planbestemmelse om arealet skal brukes av det offentlige, eller være fellesarealer for flere eiendommer</w:t>
      </w:r>
      <w:proofErr w:type="gramStart"/>
      <w:r>
        <w:t xml:space="preserve"> (pbl.</w:t>
      </w:r>
      <w:proofErr w:type="gramEnd"/>
      <w:r>
        <w:t xml:space="preserve"> § 12-7 nr. 14)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..EIERFORM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Offentlig formål</w:t>
            </w:r>
          </w:p>
        </w:tc>
        <w:tc>
          <w:tcPr>
            <w:tcW w:w="3355" w:type="dxa"/>
            <w:shd w:val="clear" w:color="auto" w:fill="auto"/>
          </w:tcPr>
          <w:p w:rsidR="00BB575F" w:rsidRDefault="00D227B3" w:rsidP="00BB575F">
            <w:pPr>
              <w:pStyle w:val="Tabelltekst"/>
            </w:pPr>
            <w:r>
              <w:t>Areal som skal eies eller brukes av det offentlige.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Felles</w:t>
            </w:r>
          </w:p>
        </w:tc>
        <w:tc>
          <w:tcPr>
            <w:tcW w:w="3355" w:type="dxa"/>
            <w:shd w:val="clear" w:color="auto" w:fill="auto"/>
          </w:tcPr>
          <w:p w:rsidR="00BB575F" w:rsidRDefault="00D227B3" w:rsidP="00BB575F">
            <w:pPr>
              <w:pStyle w:val="Tabelltekst"/>
            </w:pPr>
            <w:r>
              <w:t>Areal som skal opparbeides og driftes, og eies som sameie av flere navngitte (matrikkelnumre) eiendommer.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Annen eierform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3" w:name="_Toc320526033"/>
      <w:r>
        <w:t>fylkesnummer FYLKESNR</w:t>
      </w:r>
      <w:bookmarkEnd w:id="83"/>
    </w:p>
    <w:p w:rsidR="00BB575F" w:rsidRDefault="00BB575F" w:rsidP="00BB575F">
      <w:pPr>
        <w:pStyle w:val="anormal"/>
      </w:pPr>
      <w:r>
        <w:t xml:space="preserve">(Kilde: SOSI/ABAS 4.0) offisiell nummerering av fylker i henhold til </w:t>
      </w:r>
      <w:proofErr w:type="spellStart"/>
      <w:r>
        <w:t>SSBs</w:t>
      </w:r>
      <w:proofErr w:type="spellEnd"/>
      <w:r>
        <w:t xml:space="preserve"> offisielle liste</w:t>
      </w:r>
    </w:p>
    <w:p w:rsidR="00BB575F" w:rsidRDefault="00BB575F" w:rsidP="00BB575F">
      <w:pPr>
        <w:pStyle w:val="anormal"/>
      </w:pPr>
    </w:p>
    <w:p w:rsidR="00BB575F" w:rsidRDefault="00BB575F" w:rsidP="00BB575F">
      <w:pPr>
        <w:pStyle w:val="anormal"/>
      </w:pPr>
      <w:r>
        <w:t>Merknad:</w:t>
      </w:r>
    </w:p>
    <w:p w:rsidR="00BB575F" w:rsidRDefault="00BB575F" w:rsidP="00BB575F">
      <w:pPr>
        <w:pStyle w:val="anormal"/>
      </w:pPr>
      <w:r>
        <w:t>Det presiseres at fylkesnummer alltid skal ha 2 siffer, dvs. eventuelt med ledende null. Fylkesnummer benyttes for kopling mot en rekke andre registre som også benytter 2 siffer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..FYLKESNR H2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Østfold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Akershus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Oslo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Hedmark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Oppland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Buskerud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Vestfold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Telemark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08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Aust-Agder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09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Vest-Agder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Rogaland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Hordaland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Sogn og Fjordane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Møre og Romsdal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Sør-Trøndelag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Nord-Trøndelag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Nordland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18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Troms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Finnmark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4" w:name="_Toc320526034"/>
      <w:proofErr w:type="spellStart"/>
      <w:r>
        <w:t>hensynSonenavn</w:t>
      </w:r>
      <w:proofErr w:type="spellEnd"/>
      <w:r>
        <w:t xml:space="preserve"> </w:t>
      </w:r>
      <w:proofErr w:type="spellStart"/>
      <w:r>
        <w:t>HENSYNSONENAVN</w:t>
      </w:r>
      <w:bookmarkEnd w:id="84"/>
      <w:proofErr w:type="spellEnd"/>
    </w:p>
    <w:p w:rsidR="00BB575F" w:rsidRDefault="00BB575F" w:rsidP="00BB575F">
      <w:pPr>
        <w:pStyle w:val="anormal"/>
      </w:pPr>
      <w:r>
        <w:t>(Kilde: SOSI/Plan 4.5) identifikasjon av hensynssone</w:t>
      </w:r>
      <w:proofErr w:type="gramStart"/>
      <w:r>
        <w:t xml:space="preserve"> (pbl.</w:t>
      </w:r>
      <w:proofErr w:type="gramEnd"/>
      <w:r>
        <w:t xml:space="preserve"> § 12-6, jf. § 11-8 )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lastRenderedPageBreak/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..HENSYNSONENAVN T10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5" w:name="_Toc320526035"/>
      <w:r>
        <w:t xml:space="preserve">holdningsklasse </w:t>
      </w:r>
      <w:proofErr w:type="spellStart"/>
      <w:r>
        <w:t>HOLDNINGSKLASSE</w:t>
      </w:r>
      <w:bookmarkEnd w:id="85"/>
      <w:proofErr w:type="spellEnd"/>
    </w:p>
    <w:p w:rsidR="00BB575F" w:rsidRDefault="00BB575F" w:rsidP="00BB575F">
      <w:pPr>
        <w:pStyle w:val="anormal"/>
      </w:pPr>
      <w:r>
        <w:t>(Kilde: SOSI/Plan 4.5) planbestemmelse om lokalisering, bruk og strenghetsklasser for avkjørsler til veg</w:t>
      </w:r>
      <w:proofErr w:type="gramStart"/>
      <w:r>
        <w:t xml:space="preserve"> (pbl.</w:t>
      </w:r>
      <w:proofErr w:type="gramEnd"/>
      <w:r>
        <w:t xml:space="preserve"> § 11-10 nr. 4)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..HOLDNINGSKLASSE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Lite streng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Mindre streng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Streng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Meget streng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6" w:name="_Toc320526036"/>
      <w:proofErr w:type="spellStart"/>
      <w:r>
        <w:t>høyde-Referanse</w:t>
      </w:r>
      <w:proofErr w:type="spellEnd"/>
      <w:r>
        <w:t xml:space="preserve"> HØYDE-REF</w:t>
      </w:r>
      <w:bookmarkEnd w:id="86"/>
    </w:p>
    <w:p w:rsidR="00BB575F" w:rsidRDefault="00BB575F" w:rsidP="00BB575F">
      <w:pPr>
        <w:pStyle w:val="anormal"/>
      </w:pPr>
      <w:r>
        <w:t>(Kilde: SOSI/GEN 4.0) referanseflate som er utgangspunktet for høydene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..HØYDE-REF T6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Ellipsoide jf. KOORDSYS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ELLIP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 referanseflate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LOKAL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Geoide</w:t>
            </w:r>
            <w:proofErr w:type="spellEnd"/>
            <w:r w:rsidRPr="00BB575F">
              <w:t xml:space="preserve"> bestemt av NKG i 1989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NKG89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Norsk Null av 1954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Denne er identisk med NN1954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NN54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Nord-Norsk</w:t>
            </w:r>
            <w:proofErr w:type="spellEnd"/>
            <w:r w:rsidRPr="00BB575F">
              <w:t xml:space="preserve"> Null av 1957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 nyere data er denne gått ut av bruk. Er erstattet av NN54.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NNN57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Norsk Null av 2000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Nytt felles nordisk vertikalt datum, basert på </w:t>
            </w:r>
            <w:proofErr w:type="spellStart"/>
            <w:r w:rsidRPr="00BB575F">
              <w:t>Normaal</w:t>
            </w:r>
            <w:proofErr w:type="spellEnd"/>
            <w:r w:rsidRPr="00BB575F">
              <w:t xml:space="preserve"> Amsterdams Peil.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NN2000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Oslo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Bærum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Asker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Lillehammer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Drammen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Bergen/Askøy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Trondheim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Bodø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108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Kristiansund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 nett, Ålesund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7" w:name="_Toc320526037"/>
      <w:r>
        <w:t>ikrafttredelsesdato IKRAFT</w:t>
      </w:r>
      <w:bookmarkEnd w:id="87"/>
    </w:p>
    <w:p w:rsidR="00BB575F" w:rsidRDefault="00BB575F" w:rsidP="00BB575F">
      <w:pPr>
        <w:pStyle w:val="anormal"/>
      </w:pPr>
      <w:r>
        <w:t>(Kilde: SOSI/Plan 4.5) dato for ikrafttredelse av planer</w:t>
      </w:r>
      <w:proofErr w:type="gramStart"/>
      <w:r>
        <w:t xml:space="preserve"> (pbl.</w:t>
      </w:r>
      <w:proofErr w:type="gramEnd"/>
      <w:r>
        <w:t xml:space="preserve"> 1985 §§ 18, 19-1 sjette ledd, 20-1 andre ledd, 22 og 28-2, samt pbl. §§ 8-4, 8-5, 11-6, 11- 15, 11-16, 12-4, 12-12 og 12-13)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..IKRAFT DATO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8" w:name="_Toc320526038"/>
      <w:r>
        <w:t>kommunenummer KOMM</w:t>
      </w:r>
      <w:bookmarkEnd w:id="88"/>
    </w:p>
    <w:p w:rsidR="00BB575F" w:rsidRDefault="00BB575F" w:rsidP="00BB575F">
      <w:pPr>
        <w:pStyle w:val="anormal"/>
      </w:pPr>
      <w:r>
        <w:t>(Kilde: SOSI/ABAS 4.0) nummerering av kommuner i henhold til SSB sin offisielle liste</w:t>
      </w:r>
    </w:p>
    <w:p w:rsidR="00BB575F" w:rsidRDefault="00BB575F" w:rsidP="00BB575F">
      <w:pPr>
        <w:pStyle w:val="anormal"/>
      </w:pPr>
    </w:p>
    <w:p w:rsidR="00BB575F" w:rsidRDefault="00BB575F" w:rsidP="00BB575F">
      <w:pPr>
        <w:pStyle w:val="anormal"/>
      </w:pPr>
      <w:r>
        <w:t>Merknad:</w:t>
      </w:r>
    </w:p>
    <w:p w:rsidR="00BB575F" w:rsidRDefault="00BB575F" w:rsidP="00BB575F">
      <w:pPr>
        <w:pStyle w:val="anormal"/>
      </w:pPr>
      <w:r>
        <w:t>Det presiseres at kommune alltid skal ha 4 siffer, dvs. eventuelt med ledende null. Kommune benyttes for kopling mot en rekke andre registre som også benytter 4 siffer.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..KOMM H4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</w:tbl>
    <w:p w:rsidR="00BB575F" w:rsidRDefault="00BB575F" w:rsidP="00BB575F">
      <w:pPr>
        <w:pStyle w:val="anormal"/>
      </w:pPr>
    </w:p>
    <w:p w:rsidR="00BB575F" w:rsidRDefault="00BB575F" w:rsidP="00BB575F">
      <w:pPr>
        <w:pStyle w:val="anormal"/>
      </w:pPr>
      <w:r>
        <w:t>Lang kodeliste som ikke tas med her.</w:t>
      </w:r>
    </w:p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89" w:name="_Toc320526039"/>
      <w:proofErr w:type="spellStart"/>
      <w:r>
        <w:t>angittHensyn</w:t>
      </w:r>
      <w:proofErr w:type="spellEnd"/>
      <w:r>
        <w:t xml:space="preserve"> KPANGITTHENSYN</w:t>
      </w:r>
      <w:bookmarkEnd w:id="89"/>
    </w:p>
    <w:p w:rsidR="00BB575F" w:rsidRDefault="00BB575F" w:rsidP="00BB575F">
      <w:pPr>
        <w:pStyle w:val="anormal"/>
      </w:pPr>
      <w:r>
        <w:t>(Kilde: SOSI/Plan 4.5) hensynssone - særlig hensyn med angivelse av interesse</w:t>
      </w:r>
      <w:proofErr w:type="gramStart"/>
      <w:r>
        <w:t xml:space="preserve"> (pbl.</w:t>
      </w:r>
      <w:proofErr w:type="gramEnd"/>
      <w:r>
        <w:t xml:space="preserve"> § 11-8 tredje ledd bokstav c)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..KPANGITTHENSYN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Sone med særlige hensyn til landbruk, reindrift, friluftsliv, </w:t>
            </w:r>
            <w:proofErr w:type="spellStart"/>
            <w:r w:rsidRPr="00BB575F">
              <w:t>grøntstruktur</w:t>
            </w:r>
            <w:proofErr w:type="spellEnd"/>
            <w:r w:rsidRPr="00BB575F">
              <w:t>, landskap eller bevaring av naturmiljø eller kulturmiljø med angivelse av interesse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Hensyn landbruk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Hensyn reindrift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Hensyn friluftsliv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Hensyn grønnstruktur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Hensyn landskap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Bevaring naturmiljø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Bevaring kulturmiljø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570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Randområder til nasjonalpark/landskapsvernområde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580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0" w:name="_Toc320526040"/>
      <w:r>
        <w:t>arealformål KPAREALFORMÅL</w:t>
      </w:r>
      <w:bookmarkEnd w:id="90"/>
    </w:p>
    <w:p w:rsidR="00BB575F" w:rsidRDefault="00BB575F" w:rsidP="00BB575F">
      <w:pPr>
        <w:pStyle w:val="anormal"/>
      </w:pPr>
      <w:r>
        <w:t>(Kilde: SOSI/Plan 4.5) arealformål - formålet må angis nærmere</w:t>
      </w:r>
      <w:proofErr w:type="gramStart"/>
      <w:r>
        <w:t xml:space="preserve"> (pbl.</w:t>
      </w:r>
      <w:proofErr w:type="gramEnd"/>
      <w:r>
        <w:t xml:space="preserve"> § 11-7)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..KPAREALFORMÅL H4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Bebyggelse og anlegg - generalisert (utgått)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Bebyggelse og anlegg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Boligbebyggelse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Fritidsbebyggelse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Sentrumsformål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Kjøpesenter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Forretninger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Offentlig eller privat tjenesteyting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Fritids- og turistformål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1170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Råstoffutvinning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Næringsvirksomhet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Idrettsanlegg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Andre typer bebyggelse og anlegg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Uteoppholdsareal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1600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Grav-</w:t>
            </w:r>
            <w:r w:rsidR="00D227B3">
              <w:t xml:space="preserve"> </w:t>
            </w:r>
            <w:r w:rsidRPr="00BB575F">
              <w:t>og urnelund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1700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Kombinert bebyggelse og anleggsformål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1800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Samferdselsanlegg og teknisk infrastruktur - generalisert (utgått)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Samferdselsanlegg og teknisk infrastruktur (arealer)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Veg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Bane (nærmere angitte baneformål)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Lufthavn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Havn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(Hovednett for sykkel)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Kollektivnett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Kollektivknutepunkt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2070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Parkering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2080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Trase for teknisk infrastruktur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2100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Kombinerte formål for samferdselsanlegg og/eller teknisk infrastrukturtraseer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2800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Grønnstruktur - generalisert (utgått)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3000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Grønnstruktur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3001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Naturområde - grønnstruktur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3020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Turdrag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3030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Friområde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3040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Park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3050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Kombinerte </w:t>
            </w:r>
            <w:proofErr w:type="spellStart"/>
            <w:r w:rsidRPr="00BB575F">
              <w:t>grøntstrukturformål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3800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Forsvaret - generalisert (utgått)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4000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Forsvaret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4001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Ulike typer militære formål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4010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Skytefelt/øvingsområde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4020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Forlegning/leir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4030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Kombinerte militærformål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4800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Landbruk-</w:t>
            </w:r>
            <w:proofErr w:type="spellEnd"/>
            <w:r w:rsidRPr="00BB575F">
              <w:t>, natur- og friluftsformål samt reindrift (LNFR) - generalisert (utgått)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5000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Landbruk-</w:t>
            </w:r>
            <w:proofErr w:type="spellEnd"/>
            <w:r w:rsidRPr="00BB575F">
              <w:t>, natur- og friluftsformål samt reindrift (LNFR)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NB! Utgått. Skal ikke brukes på planer vedtatt etter 1.januar 2011, </w:t>
            </w:r>
            <w:proofErr w:type="spellStart"/>
            <w:r w:rsidRPr="00BB575F">
              <w:t>jfr</w:t>
            </w:r>
            <w:proofErr w:type="spellEnd"/>
            <w:r w:rsidRPr="00BB575F">
              <w:t xml:space="preserve"> justering i kartforskriften.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5001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LNRF areal for nødvendige tiltak for landbruk og reindrift og gårdstilknyttet næringsvirksomhet basert på gårdens ressursgrunnlag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5100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LNFR areal for spredt bolig- fritids- eller næringsbebyggelse, mv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Spredt boligbebyggelse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Spredt fritidsbebyggelse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Spredt næringsbebyggelse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Bruk og vern av sjø og vassdrag med tilhørende strandsone - generalisert (utgått)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6000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Bruk og vern av sjø og vassdrag med tilhørende strandsone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6001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Ferdsel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6100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Farleder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6200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Småbåthavn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6230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Fiske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6300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Akvakultur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6400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Drikkevann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6500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Naturområde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6600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Friluftsområde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6700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Kombinerte formål i sjø og vassdrag med eller uten tilhørende strandsone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6800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1" w:name="_Toc320526041"/>
      <w:proofErr w:type="spellStart"/>
      <w:r>
        <w:t>kpBestemmelseHjemmel</w:t>
      </w:r>
      <w:proofErr w:type="spellEnd"/>
      <w:r>
        <w:t xml:space="preserve"> </w:t>
      </w:r>
      <w:proofErr w:type="spellStart"/>
      <w:r>
        <w:t>KPBESTEMMELSEHJEMMEL</w:t>
      </w:r>
      <w:bookmarkEnd w:id="91"/>
      <w:proofErr w:type="spellEnd"/>
    </w:p>
    <w:p w:rsidR="00BB575F" w:rsidRDefault="00BB575F" w:rsidP="00BB575F">
      <w:pPr>
        <w:pStyle w:val="anormal"/>
      </w:pPr>
      <w:r>
        <w:t>(Kilde: SOSI/Plan 4.5) Pbl. §§ 11-9, 11-10 og 11-11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..KPBESTEMMELSEHJEM</w:t>
            </w:r>
            <w:r>
              <w:lastRenderedPageBreak/>
              <w:t>MEL H2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krav om reguleringsplan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11-9 nr. 1 om krav om reguleringsplan for visse arealer eller for visse tiltak, herunder at det skal foreligge områderegulering før detaljregulering kan vedtas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innhold utbyggingsavtale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E10B39">
              <w:rPr>
                <w:lang w:val="nn-NO"/>
              </w:rPr>
              <w:t xml:space="preserve">Pbl. § 11-9 nr. 2 om </w:t>
            </w:r>
            <w:proofErr w:type="spellStart"/>
            <w:r w:rsidRPr="00E10B39">
              <w:rPr>
                <w:lang w:val="nn-NO"/>
              </w:rPr>
              <w:t>innholdet</w:t>
            </w:r>
            <w:proofErr w:type="spellEnd"/>
            <w:r w:rsidRPr="00E10B39">
              <w:rPr>
                <w:lang w:val="nn-NO"/>
              </w:rPr>
              <w:t xml:space="preserve"> i utbyggingsavtaler, jf. </w:t>
            </w:r>
            <w:r w:rsidRPr="00BB575F">
              <w:t>§ 17-2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krav vannforsyning, avløp, veg og annen transport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11-9 nr. 3 om krav til nærmere angitte løsninger for vannforsyning, avløp, veg og annen transport i forbindelse med nye bygge- og anleggstiltak, herunder forbud mot eller påbud om slike løsninger, og krav til det enkelte anlegg, jf. § 18-1. Det kan også gis bestemmelse om tilrettelegging for forsyning av vannbåren varme til ny bebyggelse, jf. § 27-5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rekkefølgekrav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11-9 nr. 4 om rekkefølgekrav for å sikre etablering av samfunnsservice, teknisk infrastruktur, grønnstruktur før områder tas i bruk og tidspunkt for når områder kan tas i bruk til bygge- og anleggsformål, herunder rekkefølgen på utbyggingen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byggegrenser, utbyggingsvolum og funksjonskrav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Pbl. § 11-9 nr. 5 om byggegrenser, utbyggingsvolum og funksjonskrav, herunder om universell utforming, leke-, </w:t>
            </w:r>
            <w:proofErr w:type="spellStart"/>
            <w:r w:rsidRPr="00BB575F">
              <w:t>ute-</w:t>
            </w:r>
            <w:proofErr w:type="spellEnd"/>
            <w:r w:rsidRPr="00BB575F">
              <w:t xml:space="preserve"> og oppholdsplasser, skilt og reklame, parkering, frikjøp av parkeringsplasser etter § 28-7 og utnytting av boligmassen etter § 31-6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miljøkvalitet, estetikk, natur, landskap og grønnstruktur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11-9 nr. 6 om miljøkvalitet, estetikk, natur, landskap og grønnstruktur, herunder om midlertidige og flyttbare konstruksjoner og anlegg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hensyn bevaring bygning og annet kulturmiljø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11-9 nr. 7 om hensyn som skal tas til bevaring av eksisterende bygninger og annet kulturmiljø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forhold som skal avklares og belyses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11-9 nr. 8 om forhold som skal avklares og belyses i videre reguleringsarbeid, herunder bestemmelser om miljøoppfølging og -overvåking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8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mindre utbyggingstiltak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11-10 nr. 1 om at mindre utbyggingstiltak ikke krever ytterligere plan dersom det er gitt bestemmelser om utbyggingsvolum og uteareal, og forholdet til transportnett og annet lovverk er ivaretatt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fysisk utforming av anlegg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>Pbl. § 11-10 nr. 2 om fysisk utforming av anlegg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offentlige formål eller fellesareal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11-10 nr. 3 om hvilke arealer som skal være til offentlige formål eller fellesareal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avkjørsler til veg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 xml:space="preserve">Pbl. § 11-10 nr. 4 om lokalisering, bruk og </w:t>
            </w:r>
            <w:proofErr w:type="spellStart"/>
            <w:r w:rsidRPr="00E10B39">
              <w:rPr>
                <w:lang w:val="nn-NO"/>
              </w:rPr>
              <w:t>strenghetsklasser</w:t>
            </w:r>
            <w:proofErr w:type="spellEnd"/>
            <w:r w:rsidRPr="00E10B39">
              <w:rPr>
                <w:lang w:val="nn-NO"/>
              </w:rPr>
              <w:t xml:space="preserve"> for avkjørsler til veg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områder Forsvaret selv kan fatte vedtak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11-10 nr. 5 om i hvilke områder Forsvaret i medhold av § 20-4 selv kan fatte vedtak om virksomhet, bygg og anlegg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bygninger og anlegg til landbruk og reindrift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11-11 nr. 1 om omfang, lokalisering og utforming av bygninger og anlegg til landbruk og reindrift som nevnt i § 11-7 første ledd nr. 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spredt bolig-, fritids- eller næringsbebyggelse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11-11 nr. 2 om at spredt bolig-, fritids- eller næringsbebyggelse og annen bebyggelse kan tillates gjennom behandling av enkeltvise søknader eller reguleringsplan når formålet, bebyggelsens omfang og lokalisering er nærmere angitt i arealplanen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bruk og vern av vannflate, vannsøyle og bunn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11-11 nr. 3 om bruk og vern av vannflate, vannsøyle og bunn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nødvendige tiltak i 100-metersbeltet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Pbl. § 11-11 nr. 4 om å tillate nødvendige </w:t>
            </w:r>
            <w:r w:rsidRPr="00BB575F">
              <w:lastRenderedPageBreak/>
              <w:t>bygninger, mindre anlegg og opplag i 100-metersbeltet langs sjøen med sikte på landbruk, reindrift, fiske, fangst, akvakultur og ferdsel til sjøs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24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forbud i områder inntil 100 meter langs vassdrag 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11-11 nr. 5 om at det for områder inntil 100 meter langs vassdrag skal være forbudt å sette i verk bestemt angitte bygge- og anleggstiltak. I slikt område kan det også gis bestemmelser for å sikre eller opprettholde kantvegetasjon, og for å sikre allmennhetens tilgang til strandsonen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ferdsel i områder med spesielle vernehensyn og på sjøen 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§ 11-11 nr. 6 om ferdsel i områder med spesielle vernehensyn og på sjøen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hvilke </w:t>
            </w:r>
            <w:proofErr w:type="spellStart"/>
            <w:r w:rsidRPr="00BB575F">
              <w:t>artsgrupper/arter</w:t>
            </w:r>
            <w:proofErr w:type="spellEnd"/>
            <w:r w:rsidRPr="00BB575F">
              <w:t xml:space="preserve"> av akvakultur som kan etableres                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Pbl. § 11-11 nr. 7 om hvilke </w:t>
            </w:r>
            <w:proofErr w:type="spellStart"/>
            <w:r w:rsidRPr="00BB575F">
              <w:t>artsgrupper</w:t>
            </w:r>
            <w:proofErr w:type="spellEnd"/>
            <w:r w:rsidRPr="00BB575F">
              <w:t xml:space="preserve"> eller arter av akvakultur som enkeltvis eller i kombinasjon kan etableres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27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2" w:name="_Toc320526042"/>
      <w:r>
        <w:t>båndlegging KPBÅNDLEGGING</w:t>
      </w:r>
      <w:bookmarkEnd w:id="92"/>
    </w:p>
    <w:p w:rsidR="00BB575F" w:rsidRDefault="00BB575F" w:rsidP="00BB575F">
      <w:pPr>
        <w:pStyle w:val="anormal"/>
      </w:pPr>
      <w:r>
        <w:t>(Kilde: SOSI/Plan 4.5) hensynssone - båndlegging</w:t>
      </w:r>
      <w:proofErr w:type="gramStart"/>
      <w:r>
        <w:t xml:space="preserve"> (pbl.</w:t>
      </w:r>
      <w:proofErr w:type="gramEnd"/>
      <w:r>
        <w:t xml:space="preserve"> § 11-8 bokstav d)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..KPBÅNDLEGGING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for regulering etter pbl.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lov om naturvern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lov om naturområder i Oslo og nærliggende kommuner (</w:t>
            </w:r>
            <w:proofErr w:type="spellStart"/>
            <w:r w:rsidRPr="00BB575F">
              <w:t>markalova</w:t>
            </w:r>
            <w:proofErr w:type="spellEnd"/>
            <w:r w:rsidRPr="00BB575F">
              <w:t>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735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lov om kulturminner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andre lover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i forhold til avkjøringsklasser etter vegloven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750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3" w:name="_Toc320526043"/>
      <w:r>
        <w:t>detaljering KPDETALJERING</w:t>
      </w:r>
      <w:bookmarkEnd w:id="93"/>
    </w:p>
    <w:p w:rsidR="00BB575F" w:rsidRDefault="00BB575F" w:rsidP="00BB575F">
      <w:pPr>
        <w:pStyle w:val="anormal"/>
      </w:pPr>
      <w:r>
        <w:t>(Kilde: SOSI/Plan 4.5) hensynssone - videreføring av gjeldende reguleringsplan</w:t>
      </w:r>
      <w:proofErr w:type="gramStart"/>
      <w:r>
        <w:t xml:space="preserve"> (pbl.</w:t>
      </w:r>
      <w:proofErr w:type="gramEnd"/>
      <w:r>
        <w:t xml:space="preserve"> § 11-8 bokstav f)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..KPDETALJERING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Reguleringsplan skal fortsatt gjelde - generalisert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900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Reguleringsplan skal fortsatt gjelde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910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4" w:name="_Toc320526044"/>
      <w:r>
        <w:t>fare KPFARE</w:t>
      </w:r>
      <w:bookmarkEnd w:id="94"/>
    </w:p>
    <w:p w:rsidR="00BB575F" w:rsidRDefault="00BB575F" w:rsidP="00BB575F">
      <w:pPr>
        <w:pStyle w:val="anormal"/>
      </w:pPr>
      <w:r>
        <w:t>(Kilde: SOSI/Plan 4.5) hensynssone - fare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..KPFARE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Ras-</w:t>
            </w:r>
            <w:proofErr w:type="spellEnd"/>
            <w:r w:rsidRPr="00BB575F">
              <w:t xml:space="preserve"> og skredfare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Flomfare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Radonfare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Brann-/eksplosjonsfare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Skytebane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Høyspenningsanlegg (inkl høyspentkabler)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370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Sone for militær virksomhet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380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Annen fare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390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5" w:name="_Toc320526045"/>
      <w:r>
        <w:t>gjennomføring KPGJENNOMFØRING</w:t>
      </w:r>
      <w:bookmarkEnd w:id="95"/>
    </w:p>
    <w:p w:rsidR="00BB575F" w:rsidRDefault="00BB575F" w:rsidP="00BB575F">
      <w:pPr>
        <w:pStyle w:val="anormal"/>
      </w:pPr>
      <w:r>
        <w:t xml:space="preserve">(Kilde: SOSI/Plan 4.5) </w:t>
      </w:r>
      <w:proofErr w:type="spellStart"/>
      <w:r>
        <w:t>hensynsone</w:t>
      </w:r>
      <w:proofErr w:type="spellEnd"/>
      <w:r>
        <w:t xml:space="preserve"> med bestemmelse om at flere eiendommer skal undergis felles planlegging med bruk av særskilte gjennomføringsvirkemidler</w:t>
      </w:r>
      <w:proofErr w:type="gramStart"/>
      <w:r>
        <w:t xml:space="preserve"> (pbl.</w:t>
      </w:r>
      <w:proofErr w:type="gramEnd"/>
      <w:r>
        <w:t xml:space="preserve"> § 11-8 tredje ledd bokstav e annet ledd)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..KPGJENNOMFØRING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felles planlegging, omforming og fornyelse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800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felles planlegging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810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Omforming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820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Fornyelse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830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6" w:name="_Toc320526046"/>
      <w:r>
        <w:t>infrastruktur KPINFRASTRUKTUR</w:t>
      </w:r>
      <w:bookmarkEnd w:id="96"/>
    </w:p>
    <w:p w:rsidR="00BB575F" w:rsidRDefault="00BB575F" w:rsidP="00BB575F">
      <w:pPr>
        <w:pStyle w:val="anormal"/>
      </w:pPr>
      <w:r>
        <w:t>(Kilde: SOSI/Plan 4.5) hensynssone - krav til infrastruktur</w:t>
      </w:r>
      <w:proofErr w:type="gramStart"/>
      <w:r>
        <w:t xml:space="preserve"> (pbl.</w:t>
      </w:r>
      <w:proofErr w:type="gramEnd"/>
      <w:r>
        <w:t xml:space="preserve"> § 11-8 tredje ledd bokstav b)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..KPINFRASTRUKTUR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vedrørende infrastruktur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Rekkefølgekrav infrastruktur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Rekkefølgekrav samfunnsservice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Rekkefølgekrav grønnstruktur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450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7" w:name="_Toc320526047"/>
      <w:proofErr w:type="spellStart"/>
      <w:r>
        <w:t>infrastrukturLinje</w:t>
      </w:r>
      <w:proofErr w:type="spellEnd"/>
      <w:r>
        <w:t xml:space="preserve"> KPINFRASTRUKTURLINJE</w:t>
      </w:r>
      <w:bookmarkEnd w:id="97"/>
    </w:p>
    <w:p w:rsidR="00BB575F" w:rsidRDefault="00BB575F" w:rsidP="00BB575F">
      <w:pPr>
        <w:pStyle w:val="anormal"/>
      </w:pPr>
      <w:r>
        <w:t>(Kilde: SOSI/Plan 4.5) linjer som angir utstrekningen av krav om infrastruktur</w:t>
      </w:r>
      <w:proofErr w:type="gramStart"/>
      <w:r>
        <w:t xml:space="preserve"> (pbl.</w:t>
      </w:r>
      <w:proofErr w:type="gramEnd"/>
      <w:r>
        <w:t xml:space="preserve"> § 11-8 tredje ledd bokstav b)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..KPINFRASTRUKTURLINJE H4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Vann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Trase for vannforsyning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Avløp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Trase for avløp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Kraftledning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Overføringsanlegg for energi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Overvanntrase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1168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8" w:name="_Toc320526048"/>
      <w:proofErr w:type="spellStart"/>
      <w:r>
        <w:t>juridisklinje</w:t>
      </w:r>
      <w:proofErr w:type="spellEnd"/>
      <w:r>
        <w:t xml:space="preserve"> KPJURLINJE</w:t>
      </w:r>
      <w:bookmarkEnd w:id="98"/>
    </w:p>
    <w:p w:rsidR="00BB575F" w:rsidRDefault="00BB575F" w:rsidP="00BB575F">
      <w:pPr>
        <w:pStyle w:val="anormal"/>
      </w:pPr>
      <w:r>
        <w:t>(Kilde: SOSI/Plan 4.5) linje for utstrekning av planens, arealformålets, bygnings m.v. juridiske virkning</w:t>
      </w:r>
      <w:proofErr w:type="gramStart"/>
      <w:r>
        <w:t xml:space="preserve"> (pbl.</w:t>
      </w:r>
      <w:proofErr w:type="gramEnd"/>
      <w:r>
        <w:t xml:space="preserve"> </w:t>
      </w:r>
      <w:proofErr w:type="spellStart"/>
      <w:r>
        <w:t>kap</w:t>
      </w:r>
      <w:proofErr w:type="spellEnd"/>
      <w:r>
        <w:t>. 11)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..KPJURLINJE H4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Byggegrense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1111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Forbudsgrense sjøen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1112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Forbudsgrense vassdrag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1113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Strandlinje sjø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Strandlinje vassdrag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Midtlinje vassdrag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Markagrense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Gjelder kun lov om naturområder i Oslo og nærliggende kommuner (</w:t>
            </w:r>
            <w:proofErr w:type="spellStart"/>
            <w:r w:rsidRPr="00BB575F">
              <w:t>markaloven</w:t>
            </w:r>
            <w:proofErr w:type="spellEnd"/>
            <w:r w:rsidRPr="00BB575F">
              <w:t>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1163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99" w:name="_Toc320526049"/>
      <w:r>
        <w:t>sikring KPSIKRING</w:t>
      </w:r>
      <w:bookmarkEnd w:id="99"/>
    </w:p>
    <w:p w:rsidR="00BB575F" w:rsidRDefault="00BB575F" w:rsidP="00BB575F">
      <w:pPr>
        <w:pStyle w:val="anormal"/>
      </w:pPr>
      <w:r>
        <w:t>(Kilde: SOSI/Plan 4.5) hensynssone - sikringssone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..KPSIKRING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Sikringssoner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Nedslagsfelt drikkevann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for grunnvannsforsyning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Byggeforbud rundt veg, bane og flyplass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Andre sikringssoner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190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0" w:name="_Toc320526050"/>
      <w:r>
        <w:t>støy KPSTØY</w:t>
      </w:r>
      <w:bookmarkEnd w:id="100"/>
    </w:p>
    <w:p w:rsidR="00BB575F" w:rsidRDefault="00BB575F" w:rsidP="00BB575F">
      <w:pPr>
        <w:pStyle w:val="anormal"/>
      </w:pPr>
      <w:r>
        <w:t>(Kilde: SOSI/Plan 4.5) hensynssone - støysone</w:t>
      </w:r>
      <w:proofErr w:type="gramStart"/>
      <w:r>
        <w:t xml:space="preserve"> (pbl.</w:t>
      </w:r>
      <w:proofErr w:type="gramEnd"/>
      <w:r>
        <w:t xml:space="preserve"> § 11-8 tredje ledd bokstav a)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..KPSTØY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Støysoner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brukt på planer vedtatt iht. SOSI 4.5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Rød sone iht. T-1442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Gul sone iht. T-1442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Grønn sone iht. T-1442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Andre støysoner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290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1" w:name="_Toc320526051"/>
      <w:r>
        <w:t xml:space="preserve">kunngjøringsdato </w:t>
      </w:r>
      <w:proofErr w:type="spellStart"/>
      <w:r>
        <w:t>KUNNGJØRINGSDATO</w:t>
      </w:r>
      <w:bookmarkEnd w:id="101"/>
      <w:proofErr w:type="spellEnd"/>
    </w:p>
    <w:p w:rsidR="00BB575F" w:rsidRDefault="00BB575F" w:rsidP="00BB575F">
      <w:pPr>
        <w:pStyle w:val="anormal"/>
      </w:pPr>
      <w:r>
        <w:t>(Kilde: SOSI/Plan 4.5) dato når endelig vedtatt arealplan eller planbestemmelse ble kunngjort, pbl. §6-3, 8-5 siste ledd, 11-15 tredje ledd og 12-12 siste ledd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..KUNNGJØRINGSDATO DATO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2" w:name="_Toc320526052"/>
      <w:r>
        <w:t xml:space="preserve">landkode </w:t>
      </w:r>
      <w:proofErr w:type="spellStart"/>
      <w:r>
        <w:t>LANDKODE</w:t>
      </w:r>
      <w:bookmarkEnd w:id="102"/>
      <w:proofErr w:type="spellEnd"/>
    </w:p>
    <w:p w:rsidR="00BB575F" w:rsidRPr="00BB575F" w:rsidRDefault="00BB575F" w:rsidP="00BB575F">
      <w:pPr>
        <w:pStyle w:val="anormal"/>
        <w:rPr>
          <w:lang w:val="en-US"/>
        </w:rPr>
      </w:pPr>
      <w:r w:rsidRPr="00BB575F">
        <w:rPr>
          <w:lang w:val="en-US"/>
        </w:rPr>
        <w:t>(</w:t>
      </w:r>
      <w:proofErr w:type="spellStart"/>
      <w:r w:rsidRPr="00BB575F">
        <w:rPr>
          <w:lang w:val="en-US"/>
        </w:rPr>
        <w:t>Kilde</w:t>
      </w:r>
      <w:proofErr w:type="spellEnd"/>
      <w:r w:rsidRPr="00BB575F">
        <w:rPr>
          <w:lang w:val="en-US"/>
        </w:rPr>
        <w:t xml:space="preserve">: SOSI/ABAS 4.0) </w:t>
      </w:r>
      <w:proofErr w:type="spellStart"/>
      <w:r w:rsidRPr="00BB575F">
        <w:rPr>
          <w:lang w:val="en-US"/>
        </w:rPr>
        <w:t>alfanumerisk</w:t>
      </w:r>
      <w:proofErr w:type="spellEnd"/>
      <w:r w:rsidRPr="00BB575F">
        <w:rPr>
          <w:lang w:val="en-US"/>
        </w:rPr>
        <w:t xml:space="preserve"> </w:t>
      </w:r>
      <w:proofErr w:type="spellStart"/>
      <w:r w:rsidRPr="00BB575F">
        <w:rPr>
          <w:lang w:val="en-US"/>
        </w:rPr>
        <w:t>kode</w:t>
      </w:r>
      <w:proofErr w:type="spellEnd"/>
      <w:r w:rsidRPr="00BB575F">
        <w:rPr>
          <w:lang w:val="en-US"/>
        </w:rPr>
        <w:t xml:space="preserve"> for land </w:t>
      </w:r>
      <w:proofErr w:type="spellStart"/>
      <w:r w:rsidRPr="00BB575F">
        <w:rPr>
          <w:lang w:val="en-US"/>
        </w:rPr>
        <w:t>som</w:t>
      </w:r>
      <w:proofErr w:type="spellEnd"/>
      <w:r w:rsidRPr="00BB575F">
        <w:rPr>
          <w:lang w:val="en-US"/>
        </w:rPr>
        <w:t xml:space="preserve"> </w:t>
      </w:r>
      <w:proofErr w:type="spellStart"/>
      <w:r w:rsidRPr="00BB575F">
        <w:rPr>
          <w:lang w:val="en-US"/>
        </w:rPr>
        <w:t>definert</w:t>
      </w:r>
      <w:proofErr w:type="spellEnd"/>
      <w:r w:rsidRPr="00BB575F">
        <w:rPr>
          <w:lang w:val="en-US"/>
        </w:rPr>
        <w:t xml:space="preserve"> i ISO 3166 Codes for the representation of names of countries and their subdivisions</w:t>
      </w:r>
    </w:p>
    <w:p w:rsidR="00BB575F" w:rsidRPr="00BB575F" w:rsidRDefault="00BB575F" w:rsidP="00114893">
      <w:pPr>
        <w:pStyle w:val="Overskrift1"/>
        <w:rPr>
          <w:b w:val="0"/>
          <w:lang w:val="en-US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 xml:space="preserve">Lovlige kodeverdier for egenskapen </w:t>
      </w: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..LANDKODE T2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Norway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NO</w:t>
            </w:r>
          </w:p>
        </w:tc>
      </w:tr>
    </w:tbl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BB575F">
      <w:pPr>
        <w:pStyle w:val="Overskrift5"/>
      </w:pPr>
      <w:bookmarkStart w:id="103" w:name="_Toc320526053"/>
      <w:proofErr w:type="spellStart"/>
      <w:r>
        <w:t>lovreferanseBeskrivelse</w:t>
      </w:r>
      <w:proofErr w:type="spellEnd"/>
      <w:r>
        <w:t xml:space="preserve"> LOVREFBESKRIVELSE</w:t>
      </w:r>
      <w:bookmarkEnd w:id="103"/>
    </w:p>
    <w:p w:rsidR="00BB575F" w:rsidRDefault="00BB575F" w:rsidP="00BB575F">
      <w:pPr>
        <w:pStyle w:val="anormal"/>
      </w:pPr>
      <w:r>
        <w:lastRenderedPageBreak/>
        <w:t>(Kilde: SOSI/Plan 4.5) tekstlig beskrivelse av hvilken lov planen er vedtatt med hjemmel i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..LOVREFBESKRIVELSE T120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4" w:name="_Toc320526054"/>
      <w:proofErr w:type="spellStart"/>
      <w:r>
        <w:t>lovreferanseType</w:t>
      </w:r>
      <w:proofErr w:type="spellEnd"/>
      <w:r>
        <w:t xml:space="preserve"> LOVREFERANSE</w:t>
      </w:r>
      <w:bookmarkEnd w:id="104"/>
    </w:p>
    <w:p w:rsidR="00BB575F" w:rsidRDefault="00BB575F" w:rsidP="00BB575F">
      <w:pPr>
        <w:pStyle w:val="anormal"/>
      </w:pPr>
      <w:r>
        <w:t>(Kilde: SOSI/Plan 4.5) kode for hvilken lov planen er vedtatt etter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..LOVREFERANSE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Før </w:t>
            </w:r>
            <w:proofErr w:type="spellStart"/>
            <w:r w:rsidRPr="00BB575F">
              <w:t>Bl</w:t>
            </w:r>
            <w:proofErr w:type="spellEnd"/>
            <w:r w:rsidRPr="00BB575F">
              <w:t>. 1924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Før bygningsloven av 1924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Bl</w:t>
            </w:r>
            <w:proofErr w:type="spellEnd"/>
            <w:r w:rsidRPr="00BB575F">
              <w:t>. 1924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Bygningsloven av 1924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Bl</w:t>
            </w:r>
            <w:proofErr w:type="spellEnd"/>
            <w:r w:rsidRPr="00BB575F">
              <w:t>. 1965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Bygningsloven av 1965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Pbl.1985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Plan- og bygningsloven av 1985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1985 eller før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Plan- og bygningsloven av 1985 eller før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2008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Plan- og bygningsloven av 2008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5" w:name="_Toc320526055"/>
      <w:r>
        <w:t>områdenavn OMRNAVN</w:t>
      </w:r>
      <w:bookmarkEnd w:id="105"/>
    </w:p>
    <w:p w:rsidR="00BB575F" w:rsidRDefault="00BB575F" w:rsidP="00BB575F">
      <w:pPr>
        <w:pStyle w:val="anormal"/>
      </w:pPr>
      <w:r>
        <w:t>(Kilde: SOSI/Plan 4.5) navn/feltbetegnelse på arealbruksområde/arealformålsområde innen kommune(-del)plan</w:t>
      </w:r>
      <w:proofErr w:type="gramStart"/>
      <w:r>
        <w:t xml:space="preserve"> (pbl.</w:t>
      </w:r>
      <w:proofErr w:type="gramEnd"/>
      <w:r>
        <w:t xml:space="preserve"> 1985 § 20-4 første ledd/pbl. § 11-7)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..OMRNAVN T20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6" w:name="_Toc320526056"/>
      <w:r>
        <w:t>arealbruk OPLAREAL</w:t>
      </w:r>
      <w:bookmarkEnd w:id="106"/>
    </w:p>
    <w:p w:rsidR="00BB575F" w:rsidRDefault="00BB575F" w:rsidP="00BB575F">
      <w:pPr>
        <w:pStyle w:val="anormal"/>
      </w:pPr>
      <w:r>
        <w:t>(Kilde: SOSI/Plan 4.5) arealbrukskategori</w:t>
      </w:r>
      <w:proofErr w:type="gramStart"/>
      <w:r>
        <w:t xml:space="preserve"> (pbl.</w:t>
      </w:r>
      <w:proofErr w:type="gramEnd"/>
      <w:r>
        <w:t xml:space="preserve"> 1985 § 20-4 første ledd)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..OPLAREAL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Byggeområde, pbl. 1985 § 20-4 første ledd nr. 1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Bybebyggelse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Tettbebyggelse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Boligområde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Boligområde (frittliggende, konsentrert, blokker)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Senterområde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Senterområder (hovedsenter, lokalsenter)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Erverv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Erverv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Forretning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Kontor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Industri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Lager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Fritidsbebyggelse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Offentlig bygning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proofErr w:type="spellStart"/>
            <w:r w:rsidRPr="00E10B39">
              <w:rPr>
                <w:lang w:val="nn-NO"/>
              </w:rPr>
              <w:t>Bygn</w:t>
            </w:r>
            <w:proofErr w:type="spellEnd"/>
            <w:r w:rsidRPr="00E10B39">
              <w:rPr>
                <w:lang w:val="nn-NO"/>
              </w:rPr>
              <w:t>. med særskilt allmennyttig formål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9465AD">
            <w:pPr>
              <w:pStyle w:val="Tabelltekst"/>
            </w:pPr>
            <w:r w:rsidRPr="00BB575F">
              <w:t xml:space="preserve">Bygninger med særskilt angitt </w:t>
            </w:r>
            <w:r w:rsidR="009465AD">
              <w:t>a</w:t>
            </w:r>
            <w:r w:rsidRPr="00BB575F">
              <w:t>llmennyttig formål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Kommunalteknisk anlegg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Kommunalteknisk anlegg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Grav- og urnelund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161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Avfallsbehandling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162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Kommunalteknisk virksomhet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163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Friområde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Friområde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170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Idrettsanlegg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171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Park/turvei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172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Skiløype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173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Annet byggeområde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Annet byggeområde</w:t>
            </w:r>
          </w:p>
          <w:p w:rsidR="00BB575F" w:rsidRPr="00BB575F" w:rsidRDefault="00BB575F" w:rsidP="00BB575F">
            <w:pPr>
              <w:pStyle w:val="Tabelltekst"/>
            </w:pPr>
          </w:p>
          <w:p w:rsidR="00BB575F" w:rsidRPr="00BB575F" w:rsidRDefault="00BB575F" w:rsidP="00BB575F">
            <w:pPr>
              <w:pStyle w:val="Tabelltekst"/>
            </w:pPr>
            <w:r w:rsidRPr="00BB575F">
              <w:t>Merknad:</w:t>
            </w:r>
          </w:p>
          <w:p w:rsidR="00BB575F" w:rsidRPr="00BB575F" w:rsidRDefault="00BB575F" w:rsidP="00BB575F">
            <w:pPr>
              <w:pStyle w:val="Tabelltekst"/>
            </w:pPr>
            <w:r w:rsidRPr="00BB575F">
              <w:t>detaljering må angis som arealbruksutdyping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190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Landbruks-, Natur- og Friluftsområde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Landbruks-, natur- og friluftsområde, pbl. 1985 § 20-4 første ledd nr. </w:t>
            </w:r>
            <w:proofErr w:type="gramStart"/>
            <w:r w:rsidRPr="00BB575F">
              <w:t>2  (for</w:t>
            </w:r>
            <w:proofErr w:type="gramEnd"/>
            <w:r w:rsidRPr="00BB575F">
              <w:t xml:space="preserve">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LNF-områder</w:t>
            </w:r>
            <w:proofErr w:type="spellEnd"/>
            <w:r w:rsidRPr="00BB575F">
              <w:t xml:space="preserve"> uten bestemmelser om spredt utbygging (§ 20-4 første ledd nr. 2).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  <w:r w:rsidRPr="00BB575F">
              <w:t xml:space="preserve"> m/spredt 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LNF-områder</w:t>
            </w:r>
            <w:proofErr w:type="spellEnd"/>
            <w:r w:rsidRPr="00BB575F">
              <w:t xml:space="preserve"> med bestemmelser om omfang og lokalisering av spredt bolig-, ervervs- og fritidsbebyggelse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c)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  <w:r w:rsidRPr="00BB575F">
              <w:t xml:space="preserve"> m/spredt boligbebyggelse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LNF-områder</w:t>
            </w:r>
            <w:proofErr w:type="spellEnd"/>
            <w:r w:rsidRPr="00BB575F">
              <w:t xml:space="preserve"> der spredt boligbygging er tillatt - </w:t>
            </w:r>
            <w:proofErr w:type="spellStart"/>
            <w:r w:rsidRPr="00BB575F">
              <w:t>SB-områder</w:t>
            </w:r>
            <w:proofErr w:type="spellEnd"/>
            <w:r w:rsidRPr="00BB575F">
              <w:t xml:space="preserve"> </w:t>
            </w:r>
            <w:proofErr w:type="gramStart"/>
            <w:r w:rsidRPr="00BB575F">
              <w:t>-(</w:t>
            </w:r>
            <w:proofErr w:type="spellStart"/>
            <w:r w:rsidRPr="00BB575F">
              <w:t>pbl</w:t>
            </w:r>
            <w:proofErr w:type="spellEnd"/>
            <w:r w:rsidRPr="00BB575F">
              <w:t>.</w:t>
            </w:r>
            <w:proofErr w:type="gramEnd"/>
            <w:r w:rsidRPr="00BB575F">
              <w:t xml:space="preserve"> 1985 § 20-4 andre ledd bokstav c)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221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  <w:r w:rsidRPr="00BB575F">
              <w:t xml:space="preserve"> m/spredt ervervsbebyggelse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LNF-områder</w:t>
            </w:r>
            <w:proofErr w:type="spellEnd"/>
            <w:r w:rsidRPr="00BB575F">
              <w:t xml:space="preserve"> der spredt ervervsbebyggelse som ikke er tilknyttet stedbunden næring er tillatt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c)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222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  <w:r w:rsidRPr="00BB575F">
              <w:t xml:space="preserve"> m/spredt fritidsbebyggelse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LNF-områder</w:t>
            </w:r>
            <w:proofErr w:type="spellEnd"/>
            <w:r w:rsidRPr="00BB575F">
              <w:t xml:space="preserve"> der fritidsbebyggelse er tillatt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c)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223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for råstoffutvinning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for råstoffutvinning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første ledd nr. 3),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Gruvedrift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Masseuttak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Masseuttak (steinbrudd, grustak, sandtak)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Myrarealer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som er eller skal båndlegges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som er båndlagt eller skal båndlegges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første ledd nr. 4)</w:t>
            </w:r>
            <w:proofErr w:type="gramStart"/>
            <w:r w:rsidRPr="00BB575F">
              <w:t>,  (For</w:t>
            </w:r>
            <w:proofErr w:type="gramEnd"/>
            <w:r w:rsidRPr="00BB575F">
              <w:t xml:space="preserve">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lov om naturvern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>Pbl. 1985 § 20-4 første ledd nr. 4 og lov om naturvern.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lov om kulturminner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 xml:space="preserve">Pbl. 1985 § 20-4 første ledd nr. 4 og lov om </w:t>
            </w:r>
            <w:proofErr w:type="spellStart"/>
            <w:r w:rsidRPr="00E10B39">
              <w:rPr>
                <w:lang w:val="nn-NO"/>
              </w:rPr>
              <w:t>kulturminner</w:t>
            </w:r>
            <w:proofErr w:type="spellEnd"/>
            <w:r w:rsidRPr="00E10B39">
              <w:rPr>
                <w:lang w:val="nn-NO"/>
              </w:rPr>
              <w:t>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Båndlegges for forsvaret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1985 § 20-4 første ledd nr. 4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som skal reguleres etter pbl. 1985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som skal reguleres etter pbl. 1985</w:t>
            </w:r>
          </w:p>
          <w:p w:rsidR="00BB575F" w:rsidRPr="00BB575F" w:rsidRDefault="00BB575F" w:rsidP="00BB575F">
            <w:pPr>
              <w:pStyle w:val="Tabelltekst"/>
            </w:pPr>
          </w:p>
          <w:p w:rsidR="00BB575F" w:rsidRPr="00BB575F" w:rsidRDefault="00BB575F" w:rsidP="00BB575F">
            <w:pPr>
              <w:pStyle w:val="Tabelltekst"/>
            </w:pPr>
            <w:r w:rsidRPr="00BB575F">
              <w:t>Merknad:</w:t>
            </w:r>
          </w:p>
          <w:p w:rsidR="00BB575F" w:rsidRPr="00BB575F" w:rsidRDefault="00BB575F" w:rsidP="00BB575F">
            <w:pPr>
              <w:pStyle w:val="Tabelltekst"/>
            </w:pPr>
            <w:r w:rsidRPr="00BB575F">
              <w:t>detaljering må angis som arealbruksutdyping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470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annet lovverk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annet lovverk</w:t>
            </w:r>
          </w:p>
          <w:p w:rsidR="00BB575F" w:rsidRPr="00BB575F" w:rsidRDefault="00BB575F" w:rsidP="00BB575F">
            <w:pPr>
              <w:pStyle w:val="Tabelltekst"/>
            </w:pPr>
          </w:p>
          <w:p w:rsidR="00BB575F" w:rsidRPr="00BB575F" w:rsidRDefault="00BB575F" w:rsidP="00BB575F">
            <w:pPr>
              <w:pStyle w:val="Tabelltekst"/>
            </w:pPr>
            <w:r w:rsidRPr="00BB575F">
              <w:t>Merknad:</w:t>
            </w:r>
          </w:p>
          <w:p w:rsidR="00BB575F" w:rsidRPr="00BB575F" w:rsidRDefault="00BB575F" w:rsidP="00BB575F">
            <w:pPr>
              <w:pStyle w:val="Tabelltekst"/>
            </w:pPr>
            <w:r w:rsidRPr="00BB575F">
              <w:t>detaljering må angis som arealbruksutdyping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490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flere lovverk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Båndlegging etter flere lovverk</w:t>
            </w:r>
          </w:p>
          <w:p w:rsidR="00BB575F" w:rsidRPr="00BB575F" w:rsidRDefault="00BB575F" w:rsidP="00BB575F">
            <w:pPr>
              <w:pStyle w:val="Tabelltekst"/>
            </w:pPr>
          </w:p>
          <w:p w:rsidR="00BB575F" w:rsidRPr="00BB575F" w:rsidRDefault="00BB575F" w:rsidP="00BB575F">
            <w:pPr>
              <w:pStyle w:val="Tabelltekst"/>
            </w:pPr>
            <w:r w:rsidRPr="00BB575F">
              <w:t>Merknad:</w:t>
            </w:r>
          </w:p>
          <w:p w:rsidR="00BB575F" w:rsidRPr="00BB575F" w:rsidRDefault="00BB575F" w:rsidP="00BB575F">
            <w:pPr>
              <w:pStyle w:val="Tabelltekst"/>
            </w:pPr>
            <w:r w:rsidRPr="00BB575F">
              <w:t>detaljering må angis som arealbruksutdyping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499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for vern av sjø og vassdrag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pbl. 1985 § 20-4 første ledd nr. 5 Områder for særskilt bruk eller vern av sjø og vassdrag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Vann med restriksjon (drikkevannskilde)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Vann med restriksjon (drikkevannskilde e.l.)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Vannareal for allment friluftsliv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Småbåthavn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Idrettsområde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522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Vannareal for allmenn flerbruk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Ferdselsområde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531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Fiskeområde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532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Akvakulturområde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533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proofErr w:type="spellStart"/>
            <w:r w:rsidRPr="00E10B39">
              <w:rPr>
                <w:lang w:val="nn-NO"/>
              </w:rPr>
              <w:t>LNF-område</w:t>
            </w:r>
            <w:proofErr w:type="spellEnd"/>
            <w:r w:rsidRPr="00E10B39">
              <w:rPr>
                <w:lang w:val="nn-NO"/>
              </w:rPr>
              <w:t xml:space="preserve"> i sjø og vassdrag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>Friluftsområde i sjø og vassdrag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541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>Naturområde i sjø og vassdrag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542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Annen særskilt bruk eller vern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 xml:space="preserve">Annen særskilt bruk eller vern </w:t>
            </w:r>
          </w:p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</w:p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lastRenderedPageBreak/>
              <w:t>Merknad:</w:t>
            </w:r>
          </w:p>
          <w:p w:rsidR="00BB575F" w:rsidRPr="00BB575F" w:rsidRDefault="00BB575F" w:rsidP="00BB575F">
            <w:pPr>
              <w:pStyle w:val="Tabelltekst"/>
            </w:pPr>
            <w:r w:rsidRPr="00BB575F">
              <w:t>detaljering må angis som arealbruksutdyping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lastRenderedPageBreak/>
              <w:t>590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Viktige ledd i kommunikasjonssystemet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Viktige ledd i kommunikasjonssystemet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første ledd nr. 6)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Veiareal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Parkering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Fotgjengerstrøk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Bilfritt trafikkareal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631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Gang- og sykkelareal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632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Terminal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Terminalbygg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391535">
            <w:pPr>
              <w:pStyle w:val="Tabelltekst"/>
            </w:pPr>
            <w:r w:rsidRPr="00BB575F">
              <w:t>Terminalbygg</w:t>
            </w:r>
            <w:proofErr w:type="gramStart"/>
            <w:r w:rsidRPr="00BB575F">
              <w:t xml:space="preserve"> (Brukes spesielt i mer detaljerte </w:t>
            </w:r>
            <w:proofErr w:type="spellStart"/>
            <w:r w:rsidRPr="00BB575F">
              <w:t>kommunedelplaner</w:t>
            </w:r>
            <w:proofErr w:type="spellEnd"/>
            <w:r w:rsidRPr="00BB575F">
              <w:t xml:space="preserve"> og gjelder: Stasjonsbygning.</w:t>
            </w:r>
            <w:proofErr w:type="gramEnd"/>
            <w:r w:rsidRPr="00BB575F">
              <w:t xml:space="preserve"> </w:t>
            </w:r>
            <w:r w:rsidR="00391535">
              <w:t>e</w:t>
            </w:r>
            <w:r w:rsidR="00391535" w:rsidRPr="00BB575F">
              <w:t xml:space="preserve">kspedisjonsbygning </w:t>
            </w:r>
            <w:r w:rsidRPr="00BB575F">
              <w:t>på flyplass, havn, bussterminal, godsterminal m.v. Andre bygninger som er nødvendige for terminaldriften)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641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Jernbaneareal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Sporveisareal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660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Flyplass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670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Havn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680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7" w:name="_Toc320526057"/>
      <w:r>
        <w:t>arealbruksutdyping OPLAREALUTDYP</w:t>
      </w:r>
      <w:bookmarkEnd w:id="107"/>
    </w:p>
    <w:p w:rsidR="00BB575F" w:rsidRDefault="00BB575F" w:rsidP="00BB575F">
      <w:pPr>
        <w:pStyle w:val="anormal"/>
      </w:pPr>
      <w:r>
        <w:t>(Kilde: SOSI/Plan 4.5) utdyping av arealbrukskategori</w:t>
      </w:r>
      <w:proofErr w:type="gramStart"/>
      <w:r>
        <w:t xml:space="preserve"> (pbl.</w:t>
      </w:r>
      <w:proofErr w:type="gramEnd"/>
      <w:r>
        <w:t xml:space="preserve"> 1985 § 20-4 første ledd og § 25)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..OPLAREALUTDYP T70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8" w:name="_Toc320526058"/>
      <w:r>
        <w:t>arealbruksrestriksjoner OPLRESTR</w:t>
      </w:r>
      <w:bookmarkEnd w:id="108"/>
    </w:p>
    <w:p w:rsidR="00BB575F" w:rsidRDefault="00BB575F" w:rsidP="00BB575F">
      <w:pPr>
        <w:pStyle w:val="anormal"/>
      </w:pPr>
      <w:r>
        <w:t>(Kilde: SOSI/Plan 4.5) utfyllende bestemmelser</w:t>
      </w:r>
      <w:proofErr w:type="gramStart"/>
      <w:r>
        <w:t xml:space="preserve"> (pbl.</w:t>
      </w:r>
      <w:proofErr w:type="gramEnd"/>
      <w:r>
        <w:t xml:space="preserve"> 1985 §§ 20-4 andre ledd bokstav a til h og 20-6 tredje ledd)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..OPLRESTR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Utfyllende bestemmelser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Utfyllende bestemmelser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regulerings-/bebyggelsesplan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regulerings- eller bebyggelsesplan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a)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reguleringsplan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reguleringsplan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a)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bebyggelsesplan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Krav om bebyggelsesplan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a)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 om rekkefølge, karakter, omfang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utbyggingsrekkefølge, bebyggelsens karakter, omfang lokalisering m.v.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b og c).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utbyggingsrekkefølge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utbyggingsrekkefølge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b).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bebyggelsens karakter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bebyggelsens karakter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b).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bebyggelsens omfang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Bestemmelser om omfang av spredt bebyggelse i </w:t>
            </w:r>
            <w:proofErr w:type="spellStart"/>
            <w:r w:rsidRPr="00BB575F">
              <w:t>LNF-områder</w:t>
            </w:r>
            <w:proofErr w:type="spellEnd"/>
            <w:proofErr w:type="gramStart"/>
            <w:r w:rsidRPr="00BB575F">
              <w:t xml:space="preserve"> (</w:t>
            </w:r>
            <w:proofErr w:type="spellStart"/>
            <w:r w:rsidRPr="00BB575F">
              <w:t>pbl</w:t>
            </w:r>
            <w:proofErr w:type="spellEnd"/>
            <w:r w:rsidRPr="00BB575F">
              <w:t>.</w:t>
            </w:r>
            <w:proofErr w:type="gramEnd"/>
            <w:r w:rsidRPr="00BB575F">
              <w:t xml:space="preserve"> 1985 § 20-4 andre ledd bokstav c).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lokalisering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Bestemmelser om lokalisering av spredt bebyggelse i </w:t>
            </w:r>
            <w:proofErr w:type="spellStart"/>
            <w:r w:rsidRPr="00BB575F">
              <w:t>LNF-områder</w:t>
            </w:r>
            <w:proofErr w:type="spellEnd"/>
            <w:proofErr w:type="gramStart"/>
            <w:r w:rsidRPr="00BB575F">
              <w:t xml:space="preserve"> (</w:t>
            </w:r>
            <w:proofErr w:type="spellStart"/>
            <w:r w:rsidRPr="00BB575F">
              <w:t>pbl</w:t>
            </w:r>
            <w:proofErr w:type="spellEnd"/>
            <w:r w:rsidRPr="00BB575F">
              <w:t>.</w:t>
            </w:r>
            <w:proofErr w:type="gramEnd"/>
            <w:r w:rsidRPr="00BB575F">
              <w:t xml:space="preserve"> 1985 § 20-4 andre ledd bokstav c).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Forbud mot fritidsbebyggelse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forbud mot fritidsbebyggelse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e).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Byggeforbud langs vassdrag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Bestemmelser om forbud mot bestemt angitte bygge- og anleggstiltak langs vassdrag inntil 100 m fra strandlinje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f)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Områder som er unntatt fra rettsvirkning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som er unntatt fra rettsvirkning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ledd, § 20-5 femte og syvende ledd og § 20-6 tredje ledd),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unntatt pga. Innsigelse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unntatt fra rettsvirkning pga. innsigelse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20-5 femte ledd) eller endring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20-5 syvende ledd)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særskilt unntatt rettsvirkning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som er særskilt unntatt fra rettsvirkning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 bokstav h).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unntatt fra rettsvirkning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som er unntatt rettsvirkning fordi tidligere vedtatt rikspolitisk bestemmelse, reguleringsplan eller bebyggelsesplan fortsatt skal gjelde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20-6 tredje ledd)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Restriksjoner etter annet lovverk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Restriksjoner etter annet lovverk enn pbl. 1985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400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Nedslagsfelt drikkevann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Nedslagsfelt drikkevann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for grunnvann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Område for grunnvann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411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Flystøysone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Flystøysone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Annen restriksjon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Andre restriksjoner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20-4 andre ledd)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499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09" w:name="_Toc320526059"/>
      <w:r>
        <w:t>arealbruksretningslinjer OPLRETNL</w:t>
      </w:r>
      <w:bookmarkEnd w:id="109"/>
    </w:p>
    <w:p w:rsidR="00BB575F" w:rsidRDefault="00BB575F" w:rsidP="00BB575F">
      <w:pPr>
        <w:pStyle w:val="anormal"/>
      </w:pPr>
      <w:r>
        <w:t>(Kilde: SOSI/Plan 4.5) retningslinjer knyttet til arealbruksområder i oversiktsplan</w:t>
      </w:r>
      <w:proofErr w:type="gramStart"/>
      <w:r>
        <w:t xml:space="preserve"> (pbl.</w:t>
      </w:r>
      <w:proofErr w:type="gramEnd"/>
      <w:r>
        <w:t xml:space="preserve"> 1985 § 19-1 sjette ledd og § 20-4 første ledd)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..OPLRETNL H3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Retningslinjer i </w:t>
            </w:r>
            <w:proofErr w:type="spellStart"/>
            <w:r w:rsidRPr="00BB575F">
              <w:t>LNF-områder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Retningslinjer i </w:t>
            </w:r>
            <w:proofErr w:type="spellStart"/>
            <w:r w:rsidRPr="00BB575F">
              <w:t>LNF-områder</w:t>
            </w:r>
            <w:proofErr w:type="spellEnd"/>
            <w:r w:rsidRPr="00BB575F">
              <w:t xml:space="preserve">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391535" w:rsidRDefault="00BB575F" w:rsidP="00391535">
            <w:pPr>
              <w:pStyle w:val="Tabelltekst"/>
              <w:rPr>
                <w:lang w:val="nn-NO"/>
              </w:rPr>
            </w:pPr>
            <w:proofErr w:type="spellStart"/>
            <w:r w:rsidRPr="00391535">
              <w:rPr>
                <w:lang w:val="nn-NO"/>
              </w:rPr>
              <w:t>LNF-område</w:t>
            </w:r>
            <w:proofErr w:type="spellEnd"/>
            <w:r w:rsidRPr="00391535">
              <w:rPr>
                <w:lang w:val="nn-NO"/>
              </w:rPr>
              <w:t xml:space="preserve"> </w:t>
            </w:r>
            <w:r w:rsidR="00391535" w:rsidRPr="00391535">
              <w:rPr>
                <w:lang w:val="nn-NO"/>
              </w:rPr>
              <w:t xml:space="preserve">der </w:t>
            </w:r>
            <w:r w:rsidRPr="00391535">
              <w:rPr>
                <w:lang w:val="nn-NO"/>
              </w:rPr>
              <w:t>landbruk dominerer</w:t>
            </w:r>
          </w:p>
        </w:tc>
        <w:tc>
          <w:tcPr>
            <w:tcW w:w="3355" w:type="dxa"/>
            <w:shd w:val="clear" w:color="auto" w:fill="auto"/>
          </w:tcPr>
          <w:p w:rsidR="00BB575F" w:rsidRPr="00391535" w:rsidRDefault="00BB575F" w:rsidP="00BB575F">
            <w:pPr>
              <w:pStyle w:val="Tabelltekst"/>
              <w:rPr>
                <w:lang w:val="nn-NO"/>
              </w:rPr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391535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  <w:r w:rsidRPr="00BB575F">
              <w:t xml:space="preserve"> </w:t>
            </w:r>
            <w:r w:rsidR="00391535">
              <w:t>der</w:t>
            </w:r>
            <w:r w:rsidR="00391535" w:rsidRPr="00BB575F">
              <w:t xml:space="preserve"> </w:t>
            </w:r>
            <w:r w:rsidRPr="00BB575F">
              <w:t>friluftsliv er dominerende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391535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  <w:r w:rsidRPr="00BB575F">
              <w:t xml:space="preserve"> </w:t>
            </w:r>
            <w:r w:rsidR="00391535">
              <w:t>der</w:t>
            </w:r>
            <w:r w:rsidR="00391535" w:rsidRPr="00BB575F">
              <w:t xml:space="preserve"> </w:t>
            </w:r>
            <w:r w:rsidRPr="00BB575F">
              <w:t>naturvern dominerer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Annen retningslinje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Annen retningslinje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Bygge/anleggstiltak bør ikke tillates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Viktige landskaps-, </w:t>
            </w:r>
            <w:proofErr w:type="spellStart"/>
            <w:r w:rsidRPr="00BB575F">
              <w:t>turvegdrag/grønnstruktur</w:t>
            </w:r>
            <w:proofErr w:type="spellEnd"/>
            <w:r w:rsidRPr="00BB575F">
              <w:t xml:space="preserve"> der </w:t>
            </w:r>
            <w:proofErr w:type="gramStart"/>
            <w:r w:rsidRPr="00BB575F">
              <w:t>bygge</w:t>
            </w:r>
            <w:proofErr w:type="gramEnd"/>
            <w:r w:rsidRPr="00BB575F">
              <w:t xml:space="preserve"> og anleggstiltak ikke bør tillates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Bygge/anleggstiltak kan tillates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 xml:space="preserve">Viktige landskaps-, </w:t>
            </w:r>
            <w:proofErr w:type="spellStart"/>
            <w:r w:rsidRPr="00BB575F">
              <w:t>turvegdrag/grønnstruktur</w:t>
            </w:r>
            <w:proofErr w:type="spellEnd"/>
            <w:r w:rsidRPr="00BB575F">
              <w:t xml:space="preserve"> der </w:t>
            </w:r>
            <w:proofErr w:type="gramStart"/>
            <w:r w:rsidRPr="00BB575F">
              <w:t>bygge</w:t>
            </w:r>
            <w:proofErr w:type="gramEnd"/>
            <w:r w:rsidRPr="00BB575F">
              <w:t xml:space="preserve"> og anleggstiltak kan tillates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LNF-område</w:t>
            </w:r>
            <w:proofErr w:type="spellEnd"/>
            <w:r w:rsidRPr="00BB575F">
              <w:t xml:space="preserve"> med spesielle kulturlandskapsinteresser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123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Saksbehandlingsretningslinje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Saksbehandlingsretningslinje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Markaområde</w:t>
            </w:r>
            <w:proofErr w:type="spellEnd"/>
            <w:r w:rsidRPr="00BB575F">
              <w:t xml:space="preserve"> - Saksbehandlingsretningslinje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Kjøpesenteretablering - Saksbehandlingsretningslinje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Andre saksbehandlingsretningslinjer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139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RPR for Oslofjorden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RPR for Oslofjorden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>§ 17-1 første ledd)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Byggeområde - Oslofjorden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Åpne områder - Oslofjorden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Strandsone - Oslofjorden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Sjøområde - Oslofjorden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144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RPR for vernede vassdrag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RPR for vernede vassdrag</w:t>
            </w:r>
            <w:proofErr w:type="gramStart"/>
            <w:r w:rsidRPr="00BB575F">
              <w:t xml:space="preserve"> (pbl.</w:t>
            </w:r>
            <w:proofErr w:type="gramEnd"/>
            <w:r w:rsidRPr="00BB575F">
              <w:t xml:space="preserve"> 1985 § 17-1 første ledd) (for generalisering)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RPR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hovedelver</w:t>
            </w:r>
            <w:proofErr w:type="spellEnd"/>
            <w:r w:rsidRPr="00BB575F">
              <w:t>, sideelver, større bekker, sjøer og tjern og et område på inntil 100 m bredde langs sidene av disse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klasse 1 RPR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i og ved byer og tettsteder, som har eller kan få stor betydning for friluftsliv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klasse 2 RPR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med moderate inngrep i selve vannstrengen, og hvor nærområdene består av utmark, skogbruksområder og jordbruksområder med spredt bebyggelse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klasse 3 RPR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som er lite berørt av moderne menneskelig aktivitet, og som derfor har stor opplevelsesverdi og vitenskapelig verdi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klasse 4 RPR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vassdragsbelte med lokal definisjon vedtatt av kommunen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Nedbørfelt for øvrig RPR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andre deler av nedbørfeltet som ut fra faglig dokumentasjon har betydning for vassdragets verneverdi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156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10" w:name="_Toc320526060"/>
      <w:r>
        <w:t>opprinnelig administrativ enhet OPPRINNELIGADMINISTRATIVENHET</w:t>
      </w:r>
      <w:bookmarkEnd w:id="110"/>
    </w:p>
    <w:p w:rsidR="00BB575F" w:rsidRDefault="00BB575F" w:rsidP="00BB575F">
      <w:pPr>
        <w:pStyle w:val="anormal"/>
      </w:pPr>
      <w:r>
        <w:t>(Kilde: SOSI/Plan 4.5) administrativ enhet på opprinnel</w:t>
      </w:r>
      <w:r w:rsidR="00F84040">
        <w:t>i</w:t>
      </w:r>
      <w:r>
        <w:t xml:space="preserve">g plan. Brukes kun dersom planen har fått ny </w:t>
      </w:r>
      <w:proofErr w:type="spellStart"/>
      <w:r>
        <w:t>NasjonalArealplanid</w:t>
      </w:r>
      <w:proofErr w:type="spellEnd"/>
      <w:r>
        <w:t>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..OPPRINNELIGADMINISTRATIVENHET T4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11" w:name="_Toc320526061"/>
      <w:r>
        <w:t xml:space="preserve">opprinnelig </w:t>
      </w:r>
      <w:proofErr w:type="spellStart"/>
      <w:r>
        <w:t>planID</w:t>
      </w:r>
      <w:proofErr w:type="spellEnd"/>
      <w:r>
        <w:t xml:space="preserve"> OPPRINNELIGPLANID</w:t>
      </w:r>
      <w:bookmarkEnd w:id="111"/>
    </w:p>
    <w:p w:rsidR="00BB575F" w:rsidRDefault="00BB575F" w:rsidP="00BB575F">
      <w:pPr>
        <w:pStyle w:val="anormal"/>
      </w:pPr>
      <w:r>
        <w:t>(Kilde: SOSI/Plan 4.5) planidentifikasjon for opprinnelig plan.</w:t>
      </w:r>
    </w:p>
    <w:p w:rsidR="00BB575F" w:rsidRDefault="00BB575F" w:rsidP="00BB575F">
      <w:pPr>
        <w:pStyle w:val="anormal"/>
      </w:pPr>
      <w:r>
        <w:t xml:space="preserve">Merknad: Brukes kun dersom planen har fått ny </w:t>
      </w:r>
      <w:proofErr w:type="spellStart"/>
      <w:r>
        <w:t>NasjonalArealplanid</w:t>
      </w:r>
      <w:proofErr w:type="spellEnd"/>
      <w:r>
        <w:t>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..OPPRINNELIGPLANID T16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12" w:name="_Toc320526062"/>
      <w:r>
        <w:t>planbestemmelse PLANBEST</w:t>
      </w:r>
      <w:bookmarkEnd w:id="112"/>
    </w:p>
    <w:p w:rsidR="00BB575F" w:rsidRDefault="00BB575F" w:rsidP="00BB575F">
      <w:pPr>
        <w:pStyle w:val="anormal"/>
      </w:pPr>
      <w:r>
        <w:t>(Kilde: SOSI/Plan 4.5) angir om plan har bestemmelser, i så fall om de er egen tekst, og om de er påført plankartet</w:t>
      </w:r>
      <w:proofErr w:type="gramStart"/>
      <w:r>
        <w:t xml:space="preserve"> (pbl.</w:t>
      </w:r>
      <w:proofErr w:type="gramEnd"/>
      <w:r>
        <w:t xml:space="preserve"> 1985 § 20-4 andre ledd bokstav a til h og § 26/pbl. §§ 11-9, 11-10 og 11-11, samt §§ 12-6 og 12-7)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 xml:space="preserve">Lovlige kodeverdier for egenskapen brukt på objekttypen </w:t>
      </w:r>
      <w:proofErr w:type="spellStart"/>
      <w:r w:rsidRPr="00BB575F">
        <w:rPr>
          <w:i/>
        </w:rPr>
        <w:t>KpOmråde</w:t>
      </w:r>
      <w:proofErr w:type="spellEnd"/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..PLANBEST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Med bestemmelser som egen tekst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Uten bestemmelser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</w:tbl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BB575F">
      <w:pPr>
        <w:pStyle w:val="Overskrift5"/>
      </w:pPr>
      <w:bookmarkStart w:id="113" w:name="_Toc320526063"/>
      <w:r>
        <w:t>planidentifikasjon PLANID</w:t>
      </w:r>
      <w:bookmarkEnd w:id="113"/>
    </w:p>
    <w:p w:rsidR="00BB575F" w:rsidRDefault="00BB575F" w:rsidP="00BB575F">
      <w:pPr>
        <w:pStyle w:val="anormal"/>
      </w:pPr>
      <w:r>
        <w:t>(Kilde: SOSI/Plan 4.5) entydig identifikasjon for en plan innen en kommune eller et fylke</w:t>
      </w:r>
      <w:proofErr w:type="gramStart"/>
      <w:r>
        <w:t xml:space="preserve"> (pbl.</w:t>
      </w:r>
      <w:proofErr w:type="gramEnd"/>
      <w:r>
        <w:t xml:space="preserve"> 1985 § 18, § 19-1 sjette ledd, § 20-1 andre og femte ledd og § 22 og § 28-2/pbl. §§ 6-4, 8-1, 9-1, 11-1 og § 12-1, samt kart- og planforskriften § 9, andre og sjette ledd)</w:t>
      </w:r>
    </w:p>
    <w:p w:rsidR="00BB575F" w:rsidRDefault="00BB575F" w:rsidP="00BB575F">
      <w:pPr>
        <w:pStyle w:val="anormal"/>
      </w:pPr>
      <w:r>
        <w:t>Merknad: I de tilfellene der planidentif</w:t>
      </w:r>
      <w:r w:rsidR="001A752F">
        <w:t>i</w:t>
      </w:r>
      <w:r>
        <w:t>kasjon ennå ikke er tildelt en plan, benyttes planidentifikasjon = "Forslag"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..PLANID T16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14" w:name="_Toc320526064"/>
      <w:r>
        <w:t xml:space="preserve">plannavn </w:t>
      </w:r>
      <w:proofErr w:type="spellStart"/>
      <w:r>
        <w:t>PLANNAVN</w:t>
      </w:r>
      <w:bookmarkEnd w:id="114"/>
      <w:proofErr w:type="spellEnd"/>
    </w:p>
    <w:p w:rsidR="00BB575F" w:rsidRDefault="00BB575F" w:rsidP="00BB575F">
      <w:pPr>
        <w:pStyle w:val="anormal"/>
      </w:pPr>
      <w:r>
        <w:lastRenderedPageBreak/>
        <w:t>(Kilde: SOSI/Plan 4.5) planens navn</w:t>
      </w:r>
      <w:proofErr w:type="gramStart"/>
      <w:r>
        <w:t xml:space="preserve"> (pbl.</w:t>
      </w:r>
      <w:proofErr w:type="gramEnd"/>
      <w:r>
        <w:t xml:space="preserve"> 1985 § 19-1 sjette ledd, § 20-1 andre ledd og femte ledd og § 22 og § 28-2/pbl. §§ 6-4, 8-1, 9-1, 11-1 og § 12-1, samt kart- og planforskriften § 9 sjette ledd)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..PLANNAVN T120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15" w:name="_Toc320526065"/>
      <w:proofErr w:type="spellStart"/>
      <w:r>
        <w:t>planpåskrift</w:t>
      </w:r>
      <w:r w:rsidR="001A752F">
        <w:t>t</w:t>
      </w:r>
      <w:r>
        <w:t>ype</w:t>
      </w:r>
      <w:proofErr w:type="spellEnd"/>
      <w:r>
        <w:t xml:space="preserve"> </w:t>
      </w:r>
      <w:proofErr w:type="spellStart"/>
      <w:r>
        <w:t>PLANPÅSKRIFTTYPE</w:t>
      </w:r>
      <w:bookmarkEnd w:id="115"/>
      <w:proofErr w:type="spellEnd"/>
    </w:p>
    <w:p w:rsidR="00BB575F" w:rsidRDefault="00BB575F" w:rsidP="00BB575F">
      <w:pPr>
        <w:pStyle w:val="anormal"/>
      </w:pPr>
      <w:r>
        <w:t>(Kilde: SOSI/Plan 4.5) kode for å angi hva påskrift/nødvendig tekst i plankartet omhandler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..PLANPÅSKRIFTTYPE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Arealformål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Feltnavn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Areal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PlanId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Utnytting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Målsetting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Radius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Kotehøyde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8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Plantilbehør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9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16" w:name="_Toc320526066"/>
      <w:r>
        <w:t>planstatus PLANSTAT</w:t>
      </w:r>
      <w:bookmarkEnd w:id="116"/>
    </w:p>
    <w:p w:rsidR="00BB575F" w:rsidRDefault="00BB575F" w:rsidP="00BB575F">
      <w:pPr>
        <w:pStyle w:val="anormal"/>
      </w:pPr>
      <w:r>
        <w:t>(Kilde: SOSI/Plan 4.5) planens behandling</w:t>
      </w:r>
      <w:proofErr w:type="gramStart"/>
      <w:r>
        <w:t xml:space="preserve"> (pbl.</w:t>
      </w:r>
      <w:proofErr w:type="gramEnd"/>
      <w:r>
        <w:t xml:space="preserve"> 1985 §§ 19-4, 20-5, 27-1, 27-2, 28-1 og 28-2) samt planens virkning</w:t>
      </w:r>
      <w:proofErr w:type="gramStart"/>
      <w:r>
        <w:t xml:space="preserve"> (pbl.</w:t>
      </w:r>
      <w:proofErr w:type="gramEnd"/>
      <w:r>
        <w:t xml:space="preserve"> 1985 §§ 19-6, 20-6, 28-2 og 31/pbl. §§ 8-3, 8-4, 9-3, 9-4, §§ 11-12 til 11-15, og §§ 12-8 til 12-12)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 xml:space="preserve">Lovlige kodeverdier for egenskapen brukt på objekttypen </w:t>
      </w:r>
      <w:proofErr w:type="spellStart"/>
      <w:r w:rsidRPr="00BB575F">
        <w:rPr>
          <w:i/>
        </w:rPr>
        <w:t>KpOmråde</w:t>
      </w:r>
      <w:proofErr w:type="spellEnd"/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..PLANSTAT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Planlegging igangsatt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Planforslag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Endelig vedtatt arealplan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</w:tbl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BB575F">
      <w:pPr>
        <w:pStyle w:val="Overskrift5"/>
      </w:pPr>
      <w:bookmarkStart w:id="117" w:name="_Toc320526067"/>
      <w:r>
        <w:t xml:space="preserve">plantype </w:t>
      </w:r>
      <w:proofErr w:type="spellStart"/>
      <w:r>
        <w:t>PLANTYPE</w:t>
      </w:r>
      <w:bookmarkEnd w:id="117"/>
      <w:proofErr w:type="spellEnd"/>
    </w:p>
    <w:p w:rsidR="00BB575F" w:rsidRDefault="00BB575F" w:rsidP="00BB575F">
      <w:pPr>
        <w:pStyle w:val="anormal"/>
      </w:pPr>
      <w:r>
        <w:t>(Kilde: SOSI/Plan 4.5) type plan</w:t>
      </w:r>
      <w:proofErr w:type="gramStart"/>
      <w:r>
        <w:t xml:space="preserve"> (pbl.</w:t>
      </w:r>
      <w:proofErr w:type="gramEnd"/>
      <w:r>
        <w:t xml:space="preserve"> 1985 § 19-1 sjette ledd, § 20-1 andre ledd og femte ledd og § 22 og § 28-2/pbl. §§ 8-1, 11-5, 12-2 og 12-3)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 xml:space="preserve">Lovlige kodeverdier for egenskapen brukt på objekttypen </w:t>
      </w:r>
      <w:proofErr w:type="spellStart"/>
      <w:r w:rsidRPr="00BB575F">
        <w:rPr>
          <w:i/>
        </w:rPr>
        <w:t>KpOmråde</w:t>
      </w:r>
      <w:proofErr w:type="spellEnd"/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..PLANTYPE H2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Kommuneplanens arealdel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Kommunedelplan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Mindre endring av kommune(del)plan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22</w:t>
            </w:r>
          </w:p>
        </w:tc>
      </w:tr>
    </w:tbl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BB575F">
      <w:pPr>
        <w:pStyle w:val="Overskrift5"/>
      </w:pPr>
      <w:bookmarkStart w:id="118" w:name="_Toc320526068"/>
      <w:proofErr w:type="spellStart"/>
      <w:r>
        <w:t>regulertHøyde</w:t>
      </w:r>
      <w:proofErr w:type="spellEnd"/>
      <w:r>
        <w:t xml:space="preserve"> </w:t>
      </w:r>
      <w:proofErr w:type="spellStart"/>
      <w:r>
        <w:t>REGULERTHØYDE</w:t>
      </w:r>
      <w:bookmarkEnd w:id="118"/>
      <w:proofErr w:type="spellEnd"/>
    </w:p>
    <w:p w:rsidR="00BB575F" w:rsidRDefault="00BB575F" w:rsidP="00BB575F">
      <w:pPr>
        <w:pStyle w:val="anormal"/>
      </w:pPr>
      <w:r>
        <w:t>(Kilde: SOSI/Plan 4.5) tall for kotehøyde ved bestemmelse om regulert høyde</w:t>
      </w:r>
      <w:proofErr w:type="gramStart"/>
      <w:r>
        <w:t xml:space="preserve"> (bestemmelse om utforming illustrert på kart, pbl.</w:t>
      </w:r>
      <w:proofErr w:type="gramEnd"/>
      <w:r>
        <w:t xml:space="preserve"> § 12-7 nr. 1)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..REGULERTHØYDE D7.2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19" w:name="_Toc320526069"/>
      <w:proofErr w:type="spellStart"/>
      <w:r>
        <w:t>generellTekststreng</w:t>
      </w:r>
      <w:proofErr w:type="spellEnd"/>
      <w:r>
        <w:t xml:space="preserve"> STRENG</w:t>
      </w:r>
      <w:bookmarkEnd w:id="119"/>
    </w:p>
    <w:p w:rsidR="00BB575F" w:rsidRDefault="00BB575F" w:rsidP="00BB575F">
      <w:pPr>
        <w:pStyle w:val="anormal"/>
      </w:pPr>
      <w:r>
        <w:lastRenderedPageBreak/>
        <w:t xml:space="preserve">(Kilde: SOSI/GEN 4.0) STRENG er definert til lengde på </w:t>
      </w:r>
      <w:r w:rsidR="00391535">
        <w:t xml:space="preserve">maksimum </w:t>
      </w:r>
      <w:r>
        <w:t>70 tegn, noe som for kartformål er tilstrekkelig.  SOSI kan imidlertid håndtere lengre tekster, men da må en definere og benytte brukerdefinerte navn.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..STRENG T70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0" w:name="_Toc320526070"/>
      <w:proofErr w:type="spellStart"/>
      <w:r>
        <w:t>samferdselslinjeType</w:t>
      </w:r>
      <w:proofErr w:type="spellEnd"/>
      <w:r>
        <w:t xml:space="preserve"> TYPESAMFLINJE</w:t>
      </w:r>
      <w:bookmarkEnd w:id="120"/>
    </w:p>
    <w:p w:rsidR="00BB575F" w:rsidRDefault="00BB575F" w:rsidP="00BB575F">
      <w:pPr>
        <w:pStyle w:val="anormal"/>
      </w:pPr>
      <w:r>
        <w:t>(Kilde: SOSI/Plan 4.5) linje i viktig ledd i kommunikasjonssystemet i kommuneplanens arealdel, jf. pbl. § 11-7 andre ledd nr. 2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..TYPESAMFLINJE H4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Vegnett (for generalisering)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Fjernvei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Hovedvei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Samlevei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Adkomstvei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Gang/sykkelvei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1130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Sykkelvei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1131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Gangvei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1132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Turvegtrasè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1140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Hovedturvei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Kun tillatt i planer etter pbl. 1985 og tidligere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1141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Lokalturvei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Kun tillatt i planer etter pbl. 1985 og tidligere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1142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Skitrekk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1143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Jernbane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1151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Sporvei (forstadsbane/trikk)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1152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Taubane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1155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Kollektivtrasè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1156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Farled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 xml:space="preserve">Jf. vedtak </w:t>
            </w:r>
            <w:r w:rsidR="00391535">
              <w:rPr>
                <w:lang w:val="nn-NO"/>
              </w:rPr>
              <w:t xml:space="preserve">gjort av </w:t>
            </w:r>
            <w:r w:rsidRPr="00E10B39">
              <w:rPr>
                <w:lang w:val="nn-NO"/>
              </w:rPr>
              <w:t>SOSI Ag9 4.nov 2011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 w:rsidRPr="00BB575F">
              <w:t>Småbåtled</w:t>
            </w:r>
            <w:proofErr w:type="spellEnd"/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Motorferdsel i utmark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1163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1" w:name="_Toc320526071"/>
      <w:r>
        <w:t>samferdselspunkt TYPESAMFPUNKT</w:t>
      </w:r>
      <w:bookmarkEnd w:id="121"/>
    </w:p>
    <w:p w:rsidR="00BB575F" w:rsidRDefault="00BB575F" w:rsidP="00BB575F">
      <w:pPr>
        <w:pStyle w:val="anormal"/>
      </w:pPr>
      <w:r>
        <w:t>(Kilde: SOSI/Plan 4.5) punkt i viktig ledd i kommunikasjonssystemet i kommuneplanens arealdel, jf. pbl. § 11-7 andre ledd nr. 2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..TYPESAMFPUNKT H4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Veikryss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1129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Kollektivknutepunkt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1159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2" w:name="_Toc320526072"/>
      <w:proofErr w:type="spellStart"/>
      <w:r>
        <w:t>uteoppholdsareal</w:t>
      </w:r>
      <w:proofErr w:type="spellEnd"/>
      <w:r>
        <w:t xml:space="preserve"> UTEAREAL</w:t>
      </w:r>
      <w:bookmarkEnd w:id="122"/>
    </w:p>
    <w:p w:rsidR="00BB575F" w:rsidRPr="00E10B39" w:rsidRDefault="00BB575F" w:rsidP="00BB575F">
      <w:pPr>
        <w:pStyle w:val="anormal"/>
        <w:rPr>
          <w:lang w:val="nn-NO"/>
        </w:rPr>
      </w:pPr>
      <w:r w:rsidRPr="00E10B39">
        <w:rPr>
          <w:lang w:val="nn-NO"/>
        </w:rPr>
        <w:t xml:space="preserve">(Kilde: SOSI/Plan 4.5) minste </w:t>
      </w:r>
      <w:proofErr w:type="spellStart"/>
      <w:r w:rsidRPr="00E10B39">
        <w:rPr>
          <w:lang w:val="nn-NO"/>
        </w:rPr>
        <w:t>uteoppholdsareal</w:t>
      </w:r>
      <w:proofErr w:type="spellEnd"/>
      <w:r w:rsidRPr="00E10B39">
        <w:rPr>
          <w:lang w:val="nn-NO"/>
        </w:rPr>
        <w:t xml:space="preserve"> (</w:t>
      </w:r>
      <w:proofErr w:type="spellStart"/>
      <w:r w:rsidRPr="00E10B39">
        <w:rPr>
          <w:lang w:val="nn-NO"/>
        </w:rPr>
        <w:t>pbl</w:t>
      </w:r>
      <w:proofErr w:type="spellEnd"/>
      <w:r w:rsidRPr="00E10B39">
        <w:rPr>
          <w:lang w:val="nn-NO"/>
        </w:rPr>
        <w:t>. 1985 § 26 andre ledd og forskrift TEK kap III/pbl. § 12-7 første ledd nr. 4 ,TEK 2007 § 3-3 og TEK10 § 5-6)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..UTEAREAL H3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3" w:name="_Toc320526073"/>
      <w:r>
        <w:t>utnyttingstall UTNTALL</w:t>
      </w:r>
      <w:bookmarkEnd w:id="123"/>
    </w:p>
    <w:p w:rsidR="00BB575F" w:rsidRDefault="00BB575F" w:rsidP="00BB575F">
      <w:pPr>
        <w:pStyle w:val="anormal"/>
      </w:pPr>
      <w:r>
        <w:lastRenderedPageBreak/>
        <w:t>(Kilde: SOSI/Plan 4.5) tallverdi for grad av utnytting</w:t>
      </w:r>
      <w:proofErr w:type="gramStart"/>
      <w:r>
        <w:t xml:space="preserve"> (pbl.</w:t>
      </w:r>
      <w:proofErr w:type="gramEnd"/>
      <w:r>
        <w:t xml:space="preserve"> 1985 §§ 20-4 andre ledd bokstav b, 26 første ledd og forskrift TEK </w:t>
      </w:r>
      <w:proofErr w:type="spellStart"/>
      <w:r>
        <w:t>kap</w:t>
      </w:r>
      <w:proofErr w:type="spellEnd"/>
      <w:r>
        <w:t xml:space="preserve"> III, </w:t>
      </w:r>
      <w:proofErr w:type="spellStart"/>
      <w:r>
        <w:t>pbl</w:t>
      </w:r>
      <w:proofErr w:type="spellEnd"/>
      <w:r>
        <w:t xml:space="preserve">. §12-7 første ledd nr 5 og TEK10 </w:t>
      </w:r>
      <w:proofErr w:type="spellStart"/>
      <w:r>
        <w:t>kap</w:t>
      </w:r>
      <w:proofErr w:type="spellEnd"/>
      <w:r>
        <w:t>. 5)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..UTNTALL D10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4" w:name="_Toc320526074"/>
      <w:proofErr w:type="spellStart"/>
      <w:r>
        <w:t>utnyttingstall_minimum</w:t>
      </w:r>
      <w:proofErr w:type="spellEnd"/>
      <w:r>
        <w:t xml:space="preserve"> UTNTALL_MIN</w:t>
      </w:r>
      <w:bookmarkEnd w:id="124"/>
    </w:p>
    <w:p w:rsidR="00BB575F" w:rsidRPr="00E10B39" w:rsidRDefault="00BB575F" w:rsidP="00BB575F">
      <w:pPr>
        <w:pStyle w:val="anormal"/>
        <w:rPr>
          <w:lang w:val="nn-NO"/>
        </w:rPr>
      </w:pPr>
      <w:r w:rsidRPr="00E10B39">
        <w:rPr>
          <w:lang w:val="nn-NO"/>
        </w:rPr>
        <w:t xml:space="preserve">(Kilde: SOSI/Plan 4.5) </w:t>
      </w:r>
      <w:proofErr w:type="spellStart"/>
      <w:r w:rsidRPr="00E10B39">
        <w:rPr>
          <w:lang w:val="nn-NO"/>
        </w:rPr>
        <w:t>tallverdi</w:t>
      </w:r>
      <w:proofErr w:type="spellEnd"/>
      <w:r w:rsidRPr="00E10B39">
        <w:rPr>
          <w:lang w:val="nn-NO"/>
        </w:rPr>
        <w:t xml:space="preserve"> for minste utnyttingsgrad ( pbl. §12-7 første ledd nr 5 og TEK10 kap. 5)</w:t>
      </w:r>
    </w:p>
    <w:p w:rsidR="00BB575F" w:rsidRPr="00E10B39" w:rsidRDefault="00BB575F" w:rsidP="00BB575F">
      <w:pPr>
        <w:pStyle w:val="anormal"/>
        <w:rPr>
          <w:lang w:val="nn-NO"/>
        </w:rPr>
      </w:pPr>
      <w:r w:rsidRPr="00E10B39">
        <w:rPr>
          <w:lang w:val="nn-NO"/>
        </w:rPr>
        <w:t xml:space="preserve">Merknad: Nytt </w:t>
      </w:r>
      <w:proofErr w:type="spellStart"/>
      <w:r w:rsidRPr="00E10B39">
        <w:rPr>
          <w:lang w:val="nn-NO"/>
        </w:rPr>
        <w:t>begrep</w:t>
      </w:r>
      <w:proofErr w:type="spellEnd"/>
      <w:r w:rsidRPr="00E10B39">
        <w:rPr>
          <w:lang w:val="nn-NO"/>
        </w:rPr>
        <w:t xml:space="preserve"> i </w:t>
      </w:r>
      <w:proofErr w:type="spellStart"/>
      <w:r w:rsidRPr="00E10B39">
        <w:rPr>
          <w:lang w:val="nn-NO"/>
        </w:rPr>
        <w:t>pbl</w:t>
      </w:r>
      <w:proofErr w:type="spellEnd"/>
      <w:r w:rsidRPr="00E10B39">
        <w:rPr>
          <w:lang w:val="nn-NO"/>
        </w:rPr>
        <w:t xml:space="preserve"> 2008.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..UTNTALL_MIN D10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5" w:name="_Toc320526075"/>
      <w:r>
        <w:t>utnyttingstype UTNTYP</w:t>
      </w:r>
      <w:bookmarkEnd w:id="125"/>
    </w:p>
    <w:p w:rsidR="00BB575F" w:rsidRDefault="00BB575F" w:rsidP="00BB575F">
      <w:pPr>
        <w:pStyle w:val="anormal"/>
      </w:pPr>
      <w:r>
        <w:t>(Kilde: SOSI/Plan 4.5) type grad av utnytting</w:t>
      </w:r>
      <w:proofErr w:type="gramStart"/>
      <w:r>
        <w:t xml:space="preserve"> (pbl.</w:t>
      </w:r>
      <w:proofErr w:type="gramEnd"/>
      <w:r>
        <w:t xml:space="preserve"> 1985 §§ 20-4 annet ledd bokstav b, 26 første ledd og forskrift TEK </w:t>
      </w:r>
      <w:proofErr w:type="spellStart"/>
      <w:r>
        <w:t>kap</w:t>
      </w:r>
      <w:proofErr w:type="spellEnd"/>
      <w:r>
        <w:t xml:space="preserve">. III, pbl. § 12-7 første ledd nr. 5 og TEK10 </w:t>
      </w:r>
      <w:proofErr w:type="spellStart"/>
      <w:r>
        <w:t>kap</w:t>
      </w:r>
      <w:proofErr w:type="spellEnd"/>
      <w:r>
        <w:t>. 5)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 xml:space="preserve">Lovlige kodeverdier for egenskapen brukt på objekttypen </w:t>
      </w:r>
      <w:proofErr w:type="spellStart"/>
      <w:r w:rsidRPr="00BB575F">
        <w:rPr>
          <w:i/>
        </w:rPr>
        <w:t>KpArealformålOmråde</w:t>
      </w:r>
      <w:proofErr w:type="spellEnd"/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..UTNTYP H2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å bebygge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10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Ikke tillatt med ytterligere bebyggelse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BYA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proofErr w:type="spellStart"/>
            <w:r w:rsidRPr="00E10B39">
              <w:rPr>
                <w:lang w:val="nn-NO"/>
              </w:rPr>
              <w:t>Bebygd</w:t>
            </w:r>
            <w:proofErr w:type="spellEnd"/>
            <w:r w:rsidRPr="00E10B39">
              <w:rPr>
                <w:lang w:val="nn-NO"/>
              </w:rPr>
              <w:t xml:space="preserve"> areal i </w:t>
            </w:r>
            <w:proofErr w:type="spellStart"/>
            <w:r w:rsidRPr="00E10B39">
              <w:rPr>
                <w:lang w:val="nn-NO"/>
              </w:rPr>
              <w:t>kvm</w:t>
            </w:r>
            <w:proofErr w:type="spellEnd"/>
            <w:r w:rsidRPr="00E10B39">
              <w:rPr>
                <w:lang w:val="nn-NO"/>
              </w:rPr>
              <w:t xml:space="preserve"> etter TEK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15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%-BYA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proofErr w:type="spellStart"/>
            <w:r w:rsidRPr="00E10B39">
              <w:rPr>
                <w:lang w:val="nn-NO"/>
              </w:rPr>
              <w:t>Bebygd</w:t>
            </w:r>
            <w:proofErr w:type="spellEnd"/>
            <w:r w:rsidRPr="00E10B39">
              <w:rPr>
                <w:lang w:val="nn-NO"/>
              </w:rPr>
              <w:t xml:space="preserve"> areal i prosent etter TEK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16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BRA</w:t>
            </w:r>
          </w:p>
        </w:tc>
        <w:tc>
          <w:tcPr>
            <w:tcW w:w="3355" w:type="dxa"/>
            <w:shd w:val="clear" w:color="auto" w:fill="auto"/>
          </w:tcPr>
          <w:p w:rsidR="00BB575F" w:rsidRPr="00E10B39" w:rsidRDefault="00BB575F" w:rsidP="00BB575F">
            <w:pPr>
              <w:pStyle w:val="Tabelltekst"/>
              <w:rPr>
                <w:lang w:val="nn-NO"/>
              </w:rPr>
            </w:pPr>
            <w:r w:rsidRPr="00E10B39">
              <w:rPr>
                <w:lang w:val="nn-NO"/>
              </w:rPr>
              <w:t xml:space="preserve">Bruksareal i </w:t>
            </w:r>
            <w:proofErr w:type="spellStart"/>
            <w:r w:rsidRPr="00E10B39">
              <w:rPr>
                <w:lang w:val="nn-NO"/>
              </w:rPr>
              <w:t>kvm</w:t>
            </w:r>
            <w:proofErr w:type="spellEnd"/>
            <w:r w:rsidRPr="00E10B39">
              <w:rPr>
                <w:lang w:val="nn-NO"/>
              </w:rPr>
              <w:t xml:space="preserve"> etter TEK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17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%-BRA</w:t>
            </w:r>
          </w:p>
        </w:tc>
        <w:tc>
          <w:tcPr>
            <w:tcW w:w="3355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Prosent bruksareal etter TEK</w:t>
            </w: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18</w:t>
            </w:r>
          </w:p>
        </w:tc>
      </w:tr>
    </w:tbl>
    <w:p w:rsidR="00BB575F" w:rsidRDefault="00BB575F" w:rsidP="00114893">
      <w:pPr>
        <w:pStyle w:val="Overskrift1"/>
        <w:rPr>
          <w:b w:val="0"/>
        </w:rPr>
      </w:pPr>
    </w:p>
    <w:p w:rsidR="00BB575F" w:rsidRDefault="00BB575F" w:rsidP="00BB575F">
      <w:pPr>
        <w:pStyle w:val="anormal"/>
      </w:pPr>
    </w:p>
    <w:p w:rsidR="00BB575F" w:rsidRDefault="00BB575F" w:rsidP="00BB575F">
      <w:pPr>
        <w:pStyle w:val="Overskrift5"/>
      </w:pPr>
      <w:bookmarkStart w:id="126" w:name="_Toc320526076"/>
      <w:proofErr w:type="spellStart"/>
      <w:r>
        <w:t>vedtakEndeligPlanDato</w:t>
      </w:r>
      <w:proofErr w:type="spellEnd"/>
      <w:r>
        <w:t xml:space="preserve"> </w:t>
      </w:r>
      <w:proofErr w:type="spellStart"/>
      <w:r>
        <w:t>VEDTAKENDELIGPLANDATO</w:t>
      </w:r>
      <w:bookmarkEnd w:id="126"/>
      <w:proofErr w:type="spellEnd"/>
    </w:p>
    <w:p w:rsidR="00BB575F" w:rsidRDefault="00BB575F" w:rsidP="00BB575F">
      <w:pPr>
        <w:pStyle w:val="anormal"/>
      </w:pPr>
      <w:r>
        <w:t>(Kilde: SOSI/Plan 4.5) dato når arealplanen med tilhørende bestemmelser gjennom statlig, regionalt eller kommunalt vedtak etter plan- og bygningsloven har fått rettsvirkning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0267"/>
      </w:tblGrid>
      <w:tr w:rsidR="00BB575F" w:rsidRPr="00BB575F" w:rsidTr="00BB575F">
        <w:tc>
          <w:tcPr>
            <w:tcW w:w="10267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</w:tr>
      <w:tr w:rsidR="00BB575F" w:rsidRPr="00BB575F" w:rsidTr="00BB575F">
        <w:tc>
          <w:tcPr>
            <w:tcW w:w="10267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..VEDTAKENDELIGPLANDATO DATO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7" w:name="_Toc320526077"/>
      <w:r>
        <w:t>vertikalnivå VERTNIV</w:t>
      </w:r>
      <w:bookmarkEnd w:id="127"/>
    </w:p>
    <w:p w:rsidR="00BB575F" w:rsidRDefault="00BB575F" w:rsidP="00BB575F">
      <w:pPr>
        <w:pStyle w:val="anormal"/>
      </w:pPr>
      <w:r>
        <w:t>(Kilde: SOSI/Plan 4.5) planens eller innholdets beliggenhet i forhold til jordoverflaten</w:t>
      </w:r>
      <w:proofErr w:type="gramStart"/>
      <w:r>
        <w:t xml:space="preserve"> (pbl.</w:t>
      </w:r>
      <w:proofErr w:type="gramEnd"/>
      <w:r>
        <w:t xml:space="preserve"> 1985 § 19-1 sjette ledd, § 20-1 andre og femte ledd, </w:t>
      </w:r>
      <w:r w:rsidR="00A00F65">
        <w:t>§§</w:t>
      </w:r>
      <w:r>
        <w:t>22 og 28-2, pbl. §12-1 og kart- og planforskriften</w:t>
      </w:r>
      <w:proofErr w:type="gramStart"/>
      <w:r>
        <w:t xml:space="preserve"> §9</w:t>
      </w:r>
      <w:proofErr w:type="gramEnd"/>
      <w:r>
        <w:t xml:space="preserve"> tredje ledd)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..VERTNIV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Under grunnen (tunnel)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På grunnen/vannoverflate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Over grunnen (bru)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På bunnen (vann/sjø)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4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I vannsøylen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5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28" w:name="_Toc320526078"/>
      <w:r>
        <w:t>viktighet VIKTIG</w:t>
      </w:r>
      <w:bookmarkEnd w:id="128"/>
    </w:p>
    <w:p w:rsidR="00BB575F" w:rsidRDefault="00BB575F" w:rsidP="00BB575F">
      <w:pPr>
        <w:pStyle w:val="anormal"/>
      </w:pPr>
      <w:r>
        <w:t>(Kilde: SOSI/Plan 4.5) grad av viktighet for punkter/linjer innen kommunikasjonssystemet i oversiktsplan</w:t>
      </w:r>
      <w:proofErr w:type="gramStart"/>
      <w:r>
        <w:t xml:space="preserve"> (pbl.</w:t>
      </w:r>
      <w:proofErr w:type="gramEnd"/>
      <w:r>
        <w:t xml:space="preserve"> § 20-4 første ledd nr. 6)</w:t>
      </w:r>
    </w:p>
    <w:p w:rsidR="00BB575F" w:rsidRDefault="00BB575F" w:rsidP="00114893">
      <w:pPr>
        <w:pStyle w:val="Overskrift1"/>
        <w:rPr>
          <w:b w:val="0"/>
        </w:rPr>
      </w:pPr>
    </w:p>
    <w:p w:rsidR="00BB575F" w:rsidRPr="00BB575F" w:rsidRDefault="00BB575F" w:rsidP="00BB575F">
      <w:pPr>
        <w:pStyle w:val="anormal"/>
        <w:rPr>
          <w:i/>
        </w:rPr>
      </w:pPr>
      <w:r w:rsidRPr="00BB575F">
        <w:rPr>
          <w:i/>
        </w:rPr>
        <w:t>Fullstendig kodeliste fra objektkatalogen</w:t>
      </w:r>
    </w:p>
    <w:p w:rsidR="00BB575F" w:rsidRDefault="00BB575F" w:rsidP="00114893">
      <w:pPr>
        <w:pStyle w:val="Overskrift1"/>
        <w:rPr>
          <w:b w:val="0"/>
        </w:rPr>
      </w:pPr>
    </w:p>
    <w:tbl>
      <w:tblPr>
        <w:tblW w:w="10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2304"/>
        <w:gridCol w:w="3024"/>
        <w:gridCol w:w="3355"/>
        <w:gridCol w:w="1613"/>
      </w:tblGrid>
      <w:tr w:rsidR="00BB575F" w:rsidRPr="00BB575F" w:rsidTr="00BB575F">
        <w:tc>
          <w:tcPr>
            <w:tcW w:w="230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3024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Kodenavn</w:t>
            </w:r>
          </w:p>
        </w:tc>
        <w:tc>
          <w:tcPr>
            <w:tcW w:w="3355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Definisjon/Forklaring</w:t>
            </w:r>
          </w:p>
        </w:tc>
        <w:tc>
          <w:tcPr>
            <w:tcW w:w="1613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Kode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..VIKTIG H1</w:t>
            </w:r>
          </w:p>
        </w:tc>
        <w:tc>
          <w:tcPr>
            <w:tcW w:w="302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Meget viktig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1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Viktig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2</w:t>
            </w:r>
          </w:p>
        </w:tc>
      </w:tr>
      <w:tr w:rsidR="00BB575F" w:rsidRPr="00BB575F" w:rsidTr="00BB575F">
        <w:tc>
          <w:tcPr>
            <w:tcW w:w="2304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3024" w:type="dxa"/>
            <w:shd w:val="clear" w:color="auto" w:fill="auto"/>
          </w:tcPr>
          <w:p w:rsidR="00BB575F" w:rsidRPr="00BB575F" w:rsidRDefault="00BB575F" w:rsidP="00BB575F">
            <w:pPr>
              <w:pStyle w:val="Tabelltekst"/>
            </w:pPr>
            <w:r w:rsidRPr="00BB575F">
              <w:t>Mindre viktig</w:t>
            </w:r>
          </w:p>
        </w:tc>
        <w:tc>
          <w:tcPr>
            <w:tcW w:w="3355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  <w:tc>
          <w:tcPr>
            <w:tcW w:w="1613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3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4"/>
      </w:pPr>
      <w:bookmarkStart w:id="129" w:name="_Toc320526079"/>
      <w:r>
        <w:t>Gruppeegenskaper</w:t>
      </w:r>
      <w:bookmarkEnd w:id="129"/>
    </w:p>
    <w:p w:rsidR="00BB575F" w:rsidRDefault="00BB575F" w:rsidP="00BB575F">
      <w:pPr>
        <w:pStyle w:val="anormal"/>
      </w:pPr>
      <w:r>
        <w:t xml:space="preserve">SOSI/bestemmelse om høydeverdier gitt i planbestemmelser (HØYDEFRAPLANBEST), </w:t>
      </w:r>
      <w:proofErr w:type="spellStart"/>
      <w:r>
        <w:t>SOSI/nasjonalArealPlanId</w:t>
      </w:r>
      <w:proofErr w:type="spellEnd"/>
      <w:r>
        <w:t xml:space="preserve"> (NASJONALAREALPLANID), SOSI/utnytting (UTNYTT)</w:t>
      </w:r>
    </w:p>
    <w:p w:rsidR="00BB575F" w:rsidRDefault="00BB575F" w:rsidP="00BB575F">
      <w:pPr>
        <w:pStyle w:val="Overskrift5"/>
      </w:pPr>
      <w:bookmarkStart w:id="130" w:name="_Toc320526080"/>
      <w:r>
        <w:t>bestemmelse om høydeverdier gitt i planbestemmelser HØYDEFRAPLANBEST</w:t>
      </w:r>
      <w:bookmarkEnd w:id="130"/>
    </w:p>
    <w:p w:rsidR="00BB575F" w:rsidRDefault="00BB575F" w:rsidP="00BB575F">
      <w:pPr>
        <w:pStyle w:val="anormal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5148"/>
        <w:gridCol w:w="5148"/>
      </w:tblGrid>
      <w:tr w:rsidR="00BB575F" w:rsidRPr="00BB575F" w:rsidTr="00BB575F">
        <w:tc>
          <w:tcPr>
            <w:tcW w:w="514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514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..HØYDEFRAPLANBEST *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...REGULERTHØYDE D7.2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regulertHøyde</w:t>
            </w:r>
            <w:proofErr w:type="spellEnd"/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...HØYDE-REF T6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høyde-Referanse</w:t>
            </w:r>
            <w:proofErr w:type="spellEnd"/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31" w:name="_Toc320526081"/>
      <w:proofErr w:type="spellStart"/>
      <w:r>
        <w:t>nasjonalArealPlanId</w:t>
      </w:r>
      <w:proofErr w:type="spellEnd"/>
      <w:r>
        <w:t xml:space="preserve"> </w:t>
      </w:r>
      <w:proofErr w:type="spellStart"/>
      <w:r>
        <w:t>NASJONALAREALPLANID</w:t>
      </w:r>
      <w:bookmarkEnd w:id="131"/>
      <w:proofErr w:type="spellEnd"/>
    </w:p>
    <w:p w:rsidR="00BB575F" w:rsidRDefault="00BB575F" w:rsidP="00BB575F">
      <w:pPr>
        <w:pStyle w:val="anormal"/>
      </w:pPr>
      <w:r>
        <w:t>landsdekkende entydig og unikt kjennetegn (identifikasjon) på en arealplan.</w:t>
      </w:r>
    </w:p>
    <w:p w:rsidR="00BB575F" w:rsidRDefault="00BB575F" w:rsidP="00BB575F">
      <w:pPr>
        <w:pStyle w:val="anormal"/>
      </w:pPr>
      <w:r>
        <w:t xml:space="preserve">Merknad: Ett og bare ett av basiselementene </w:t>
      </w:r>
      <w:proofErr w:type="gramStart"/>
      <w:r>
        <w:t>LANDKODE ,</w:t>
      </w:r>
      <w:proofErr w:type="gramEnd"/>
      <w:r>
        <w:t>FYLKESNR eller KOMM skal benyttes.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5148"/>
        <w:gridCol w:w="5148"/>
      </w:tblGrid>
      <w:tr w:rsidR="00BB575F" w:rsidRPr="00BB575F" w:rsidTr="00BB575F">
        <w:tc>
          <w:tcPr>
            <w:tcW w:w="514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514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..NASJONALAREALPLANID *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...LANDKODE T2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landkode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...FYLKESNR H2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fylkesnummer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...KOMM H4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kommunenummer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...PLANID T16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planidentifikasjon</w:t>
            </w:r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Overskrift5"/>
      </w:pPr>
      <w:bookmarkStart w:id="132" w:name="_Toc320526082"/>
      <w:r>
        <w:t>utnytting UTNYTT</w:t>
      </w:r>
      <w:bookmarkEnd w:id="132"/>
    </w:p>
    <w:p w:rsidR="00BB575F" w:rsidRPr="00E10B39" w:rsidRDefault="00BB575F" w:rsidP="00BB575F">
      <w:pPr>
        <w:pStyle w:val="anormal"/>
        <w:rPr>
          <w:lang w:val="nn-NO"/>
        </w:rPr>
      </w:pPr>
      <w:r w:rsidRPr="00E10B39">
        <w:rPr>
          <w:lang w:val="nn-NO"/>
        </w:rPr>
        <w:t xml:space="preserve">grad av utnytting (pbl. 1985 §§ 20-4 </w:t>
      </w:r>
      <w:proofErr w:type="spellStart"/>
      <w:r w:rsidRPr="00E10B39">
        <w:rPr>
          <w:lang w:val="nn-NO"/>
        </w:rPr>
        <w:t>annet</w:t>
      </w:r>
      <w:proofErr w:type="spellEnd"/>
      <w:r w:rsidRPr="00E10B39">
        <w:rPr>
          <w:lang w:val="nn-NO"/>
        </w:rPr>
        <w:t xml:space="preserve"> ledd bokstav b, 26 første ledd og forskrift TEK kap. III, pbl. §12-7 første ledd nr 5 og TEK10 kap. 5)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5148"/>
        <w:gridCol w:w="5148"/>
      </w:tblGrid>
      <w:tr w:rsidR="00BB575F" w:rsidRPr="00BB575F" w:rsidTr="00BB575F">
        <w:tc>
          <w:tcPr>
            <w:tcW w:w="514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proofErr w:type="spellStart"/>
            <w:r>
              <w:t>SOSI-navn</w:t>
            </w:r>
            <w:proofErr w:type="spellEnd"/>
            <w:r>
              <w:t xml:space="preserve"> syntaksdefinisjon</w:t>
            </w:r>
          </w:p>
        </w:tc>
        <w:tc>
          <w:tcPr>
            <w:tcW w:w="5148" w:type="dxa"/>
            <w:shd w:val="pct15" w:color="auto" w:fill="auto"/>
          </w:tcPr>
          <w:p w:rsidR="00BB575F" w:rsidRPr="00BB575F" w:rsidRDefault="00BB575F" w:rsidP="00BB575F">
            <w:pPr>
              <w:pStyle w:val="Tabelltekst"/>
            </w:pPr>
            <w:r>
              <w:t>Egenskapsnavn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gramStart"/>
            <w:r>
              <w:t>.DEF</w:t>
            </w:r>
            <w:proofErr w:type="gramEnd"/>
            <w:r>
              <w:t xml:space="preserve"> </w:t>
            </w:r>
          </w:p>
          <w:p w:rsidR="00BB575F" w:rsidRDefault="00BB575F" w:rsidP="00BB575F">
            <w:pPr>
              <w:pStyle w:val="Tabelltekst"/>
            </w:pPr>
            <w:r>
              <w:t>..UTNYTT *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...UTNTYP H2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utnyttingstype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...UTNTALL D10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utnyttingstall</w:t>
            </w:r>
          </w:p>
        </w:tc>
      </w:tr>
      <w:tr w:rsidR="00BB575F" w:rsidRPr="00BB575F" w:rsidTr="00BB575F"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r>
              <w:t>...UTNTALL_MIN D10</w:t>
            </w:r>
          </w:p>
        </w:tc>
        <w:tc>
          <w:tcPr>
            <w:tcW w:w="5148" w:type="dxa"/>
            <w:shd w:val="clear" w:color="auto" w:fill="auto"/>
          </w:tcPr>
          <w:p w:rsidR="00BB575F" w:rsidRDefault="00BB575F" w:rsidP="00BB575F">
            <w:pPr>
              <w:pStyle w:val="Tabelltekst"/>
            </w:pPr>
            <w:proofErr w:type="spellStart"/>
            <w:r>
              <w:t>utnyttingstall_minimum</w:t>
            </w:r>
            <w:proofErr w:type="spellEnd"/>
          </w:p>
        </w:tc>
      </w:tr>
    </w:tbl>
    <w:p w:rsidR="00BB575F" w:rsidRDefault="00BB575F" w:rsidP="00BB575F">
      <w:pPr>
        <w:pStyle w:val="anormal"/>
      </w:pPr>
      <w:r>
        <w:t xml:space="preserve"> </w:t>
      </w:r>
    </w:p>
    <w:p w:rsidR="00BB575F" w:rsidRDefault="00BB575F" w:rsidP="00BB575F">
      <w:pPr>
        <w:pStyle w:val="anormal"/>
      </w:pPr>
    </w:p>
    <w:p w:rsidR="00CC4E9F" w:rsidRDefault="00CC4E9F" w:rsidP="00BB575F">
      <w:pPr>
        <w:pStyle w:val="anormal"/>
      </w:pPr>
    </w:p>
    <w:p w:rsidR="00CC4E9F" w:rsidRDefault="00CC4E9F" w:rsidP="00CC4E9F">
      <w:pPr>
        <w:pStyle w:val="Overskrift2"/>
        <w:pageBreakBefore w:val="0"/>
      </w:pPr>
      <w:bookmarkStart w:id="133" w:name="_Toc287875743"/>
      <w:r>
        <w:t>Kvalitet</w:t>
      </w:r>
      <w:bookmarkEnd w:id="133"/>
    </w:p>
    <w:p w:rsidR="00CC4E9F" w:rsidRDefault="00CC4E9F" w:rsidP="00CC4E9F">
      <w:pPr>
        <w:pStyle w:val="anormal"/>
      </w:pPr>
    </w:p>
    <w:p w:rsidR="00CC4E9F" w:rsidRDefault="00CC4E9F" w:rsidP="00CC4E9F">
      <w:pPr>
        <w:pStyle w:val="anormal"/>
      </w:pPr>
      <w:r>
        <w:t>Kvalitetskrav</w:t>
      </w:r>
    </w:p>
    <w:p w:rsidR="00CC4E9F" w:rsidRDefault="00CC4E9F" w:rsidP="00CC4E9F">
      <w:pPr>
        <w:pStyle w:val="Listeavsnitt"/>
        <w:numPr>
          <w:ilvl w:val="0"/>
          <w:numId w:val="16"/>
        </w:numPr>
      </w:pPr>
      <w:r w:rsidRPr="008E1684">
        <w:t xml:space="preserve">Fullstendighet: se ”Nasjonal produktspesifikasjon for arealplan og digitalt planregister” del 1, </w:t>
      </w:r>
      <w:proofErr w:type="spellStart"/>
      <w:r w:rsidRPr="008E1684">
        <w:t>kap</w:t>
      </w:r>
      <w:proofErr w:type="spellEnd"/>
      <w:r w:rsidRPr="008E1684">
        <w:t xml:space="preserve">. 1.7 Konstruksjon av digital plan. </w:t>
      </w:r>
    </w:p>
    <w:p w:rsidR="00CC4E9F" w:rsidRDefault="00CC4E9F" w:rsidP="00CC4E9F">
      <w:pPr>
        <w:pStyle w:val="Listeavsnitt"/>
        <w:numPr>
          <w:ilvl w:val="0"/>
          <w:numId w:val="16"/>
        </w:numPr>
      </w:pPr>
      <w:r>
        <w:t xml:space="preserve">Logisk konsistens: </w:t>
      </w:r>
    </w:p>
    <w:p w:rsidR="00CC4E9F" w:rsidRDefault="00CC4E9F" w:rsidP="00CC4E9F">
      <w:pPr>
        <w:pStyle w:val="Listeavsnitt"/>
        <w:numPr>
          <w:ilvl w:val="1"/>
          <w:numId w:val="16"/>
        </w:numPr>
      </w:pPr>
      <w:r w:rsidRPr="008E1684">
        <w:t xml:space="preserve">se ”Nasjonal produktspesifikasjon for arealplan og digitalt planregister” del 1, </w:t>
      </w:r>
      <w:proofErr w:type="spellStart"/>
      <w:r w:rsidRPr="008E1684">
        <w:t>kap</w:t>
      </w:r>
      <w:proofErr w:type="spellEnd"/>
      <w:r w:rsidRPr="008E1684">
        <w:t xml:space="preserve">. 1.7 Konstruksjon av digital plan. </w:t>
      </w:r>
    </w:p>
    <w:p w:rsidR="00CC4E9F" w:rsidRDefault="00CC4E9F" w:rsidP="00CC4E9F">
      <w:pPr>
        <w:pStyle w:val="Listeavsnitt"/>
        <w:numPr>
          <w:ilvl w:val="1"/>
          <w:numId w:val="16"/>
        </w:numPr>
      </w:pPr>
      <w:r w:rsidRPr="008E1684">
        <w:t xml:space="preserve">Kun de objekttypene, egenskapene og kodelistene som er gitt i </w:t>
      </w:r>
      <w:proofErr w:type="spellStart"/>
      <w:r w:rsidRPr="008E1684">
        <w:t>kap</w:t>
      </w:r>
      <w:proofErr w:type="spellEnd"/>
      <w:r w:rsidRPr="008E1684">
        <w:t xml:space="preserve">. 5 Informasjonsmodellen, skal brukes </w:t>
      </w:r>
    </w:p>
    <w:p w:rsidR="00CC4E9F" w:rsidRPr="008E1684" w:rsidRDefault="00CC4E9F" w:rsidP="00CC4E9F">
      <w:pPr>
        <w:pStyle w:val="Listeavsnitt"/>
        <w:numPr>
          <w:ilvl w:val="0"/>
          <w:numId w:val="16"/>
        </w:numPr>
      </w:pPr>
      <w:r w:rsidRPr="008E1684">
        <w:t xml:space="preserve">Stedfestingsnøyaktighet: er ikke relevant for arealplaner. </w:t>
      </w:r>
    </w:p>
    <w:p w:rsidR="00CC4E9F" w:rsidRDefault="00CC4E9F" w:rsidP="00CC4E9F">
      <w:pPr>
        <w:pStyle w:val="anormal"/>
      </w:pPr>
    </w:p>
    <w:p w:rsidR="00CC4E9F" w:rsidRDefault="00CC4E9F" w:rsidP="00CC4E9F"/>
    <w:p w:rsidR="00CC4E9F" w:rsidRDefault="00CC4E9F" w:rsidP="00CC4E9F">
      <w:pPr>
        <w:pStyle w:val="Overskrift2"/>
        <w:pageBreakBefore w:val="0"/>
      </w:pPr>
      <w:bookmarkStart w:id="134" w:name="_Toc287875744"/>
      <w:r>
        <w:t>Datainnsamling</w:t>
      </w:r>
      <w:bookmarkEnd w:id="134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anormal"/>
      </w:pPr>
    </w:p>
    <w:p w:rsidR="00CC4E9F" w:rsidRDefault="00CC4E9F" w:rsidP="00CC4E9F">
      <w:pPr>
        <w:pStyle w:val="Overskrift2"/>
        <w:pageBreakBefore w:val="0"/>
      </w:pPr>
      <w:bookmarkStart w:id="135" w:name="_Toc287875745"/>
      <w:r>
        <w:t>Datavedlikehold</w:t>
      </w:r>
      <w:bookmarkEnd w:id="135"/>
    </w:p>
    <w:p w:rsidR="00CC4E9F" w:rsidRDefault="00CC4E9F" w:rsidP="00CC4E9F">
      <w:pPr>
        <w:pStyle w:val="anormal"/>
      </w:pPr>
      <w:r>
        <w:t>Data ikke angitt</w:t>
      </w:r>
    </w:p>
    <w:p w:rsidR="00CC4E9F" w:rsidRDefault="00CC4E9F" w:rsidP="00CC4E9F">
      <w:pPr>
        <w:pStyle w:val="anormal"/>
      </w:pPr>
    </w:p>
    <w:p w:rsidR="00CC4E9F" w:rsidRDefault="00CC4E9F" w:rsidP="00CC4E9F">
      <w:pPr>
        <w:pStyle w:val="Overskrift2"/>
        <w:pageBreakBefore w:val="0"/>
      </w:pPr>
      <w:bookmarkStart w:id="136" w:name="_Toc287875746"/>
      <w:r>
        <w:t>Presentasjonsinformasjon</w:t>
      </w:r>
      <w:bookmarkEnd w:id="136"/>
    </w:p>
    <w:p w:rsidR="00CC4E9F" w:rsidRDefault="00CC4E9F" w:rsidP="00CC4E9F">
      <w:pPr>
        <w:pStyle w:val="Overskrift3"/>
      </w:pPr>
      <w:bookmarkStart w:id="137" w:name="_Toc287875747"/>
      <w:r>
        <w:t>Referanse til presentasjonskatalog</w:t>
      </w:r>
      <w:bookmarkEnd w:id="137"/>
      <w:r>
        <w:t xml:space="preserve"> </w:t>
      </w:r>
    </w:p>
    <w:p w:rsidR="00CC4E9F" w:rsidRDefault="00CC4E9F" w:rsidP="00CC4E9F">
      <w:r>
        <w:t xml:space="preserve">Presentasjon </w:t>
      </w:r>
      <w:proofErr w:type="spellStart"/>
      <w:r>
        <w:t>iht</w:t>
      </w:r>
      <w:proofErr w:type="spellEnd"/>
      <w:r>
        <w:t xml:space="preserve"> "Nasjonal produktspesifikasjon for arealplan og digitalt planregister" Del 2. </w:t>
      </w:r>
    </w:p>
    <w:p w:rsidR="008D3E87" w:rsidRDefault="008D3E87">
      <w:r>
        <w:br w:type="page"/>
      </w:r>
    </w:p>
    <w:p w:rsidR="00CC4E9F" w:rsidRDefault="00CC4E9F" w:rsidP="00CC4E9F"/>
    <w:p w:rsidR="00CC4E9F" w:rsidRDefault="00CC4E9F" w:rsidP="00CC4E9F">
      <w:pPr>
        <w:pStyle w:val="Overskrift2"/>
        <w:pageBreakBefore w:val="0"/>
      </w:pPr>
      <w:bookmarkStart w:id="138" w:name="_Toc287875748"/>
      <w:r>
        <w:t>Leveranseinformasjon</w:t>
      </w:r>
      <w:bookmarkEnd w:id="138"/>
    </w:p>
    <w:p w:rsidR="00CC4E9F" w:rsidRDefault="00CC4E9F" w:rsidP="00CC4E9F">
      <w:pPr>
        <w:pStyle w:val="Overskrift3"/>
      </w:pPr>
      <w:bookmarkStart w:id="139" w:name="_Toc265827857"/>
      <w:bookmarkStart w:id="140" w:name="_Toc287875749"/>
      <w:r>
        <w:t>Identifikasjon av leveranseformat</w:t>
      </w:r>
      <w:bookmarkEnd w:id="139"/>
      <w:bookmarkEnd w:id="140"/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>SOSI</w:t>
      </w:r>
    </w:p>
    <w:p w:rsidR="00CC4E9F" w:rsidRDefault="00CC4E9F" w:rsidP="00CC4E9F">
      <w:pPr>
        <w:pStyle w:val="Overskrift4"/>
      </w:pPr>
      <w:bookmarkStart w:id="141" w:name="_Toc265827858"/>
      <w:bookmarkStart w:id="142" w:name="_Toc287875750"/>
      <w:r>
        <w:t>Leveranseformat</w:t>
      </w:r>
      <w:bookmarkEnd w:id="141"/>
      <w:bookmarkEnd w:id="142"/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 xml:space="preserve">Formatnavn </w:t>
      </w:r>
    </w:p>
    <w:p w:rsidR="00CC4E9F" w:rsidRDefault="00CC4E9F" w:rsidP="00CC4E9F">
      <w:pPr>
        <w:pStyle w:val="anormal"/>
      </w:pPr>
      <w:r>
        <w:t>SOSI</w:t>
      </w:r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 xml:space="preserve">Formatversjon </w:t>
      </w:r>
    </w:p>
    <w:p w:rsidR="00CC4E9F" w:rsidRDefault="00CC4E9F" w:rsidP="00CC4E9F">
      <w:pPr>
        <w:pStyle w:val="anormal"/>
      </w:pPr>
      <w:r>
        <w:t>4.5</w:t>
      </w:r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 xml:space="preserve">Produktspesifikasjon </w:t>
      </w:r>
    </w:p>
    <w:p w:rsidR="00CC4E9F" w:rsidRDefault="00CC4E9F" w:rsidP="00CC4E9F">
      <w:pPr>
        <w:pStyle w:val="anormal"/>
      </w:pPr>
      <w:r>
        <w:t xml:space="preserve">Kommuneplan versjon </w:t>
      </w:r>
      <w:r w:rsidR="00C67118">
        <w:t>20120331</w:t>
      </w:r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 xml:space="preserve">Filstruktur </w:t>
      </w:r>
    </w:p>
    <w:p w:rsidR="00CC4E9F" w:rsidRDefault="00CC4E9F" w:rsidP="00CC4E9F">
      <w:pPr>
        <w:pStyle w:val="anormal"/>
      </w:pPr>
      <w:proofErr w:type="spellStart"/>
      <w:r>
        <w:t>SOSI-format</w:t>
      </w:r>
      <w:proofErr w:type="spellEnd"/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 xml:space="preserve">Språk </w:t>
      </w:r>
    </w:p>
    <w:p w:rsidR="00CC4E9F" w:rsidRDefault="00CC4E9F" w:rsidP="00CC4E9F">
      <w:pPr>
        <w:pStyle w:val="anormal"/>
      </w:pPr>
      <w:r>
        <w:t>Norsk</w:t>
      </w:r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 xml:space="preserve">Tegnsett </w:t>
      </w:r>
    </w:p>
    <w:p w:rsidR="00CC4E9F" w:rsidRDefault="00CC4E9F" w:rsidP="00CC4E9F">
      <w:pPr>
        <w:pStyle w:val="anormal"/>
      </w:pPr>
      <w:r>
        <w:t>ISO 8859 part 10, UTF-8</w:t>
      </w:r>
    </w:p>
    <w:p w:rsidR="00CC4E9F" w:rsidRDefault="00CC4E9F" w:rsidP="00CC4E9F">
      <w:pPr>
        <w:pStyle w:val="Overskrift4"/>
      </w:pPr>
      <w:bookmarkStart w:id="143" w:name="_Toc265827859"/>
      <w:bookmarkStart w:id="144" w:name="_Toc287875751"/>
      <w:r>
        <w:t>Leveransemedium</w:t>
      </w:r>
      <w:bookmarkEnd w:id="143"/>
      <w:bookmarkEnd w:id="144"/>
    </w:p>
    <w:p w:rsidR="00CC4E9F" w:rsidRPr="00463E6A" w:rsidRDefault="00CC4E9F" w:rsidP="00CC4E9F">
      <w:pPr>
        <w:pStyle w:val="anormal"/>
        <w:rPr>
          <w:b/>
        </w:rPr>
      </w:pPr>
      <w:r w:rsidRPr="00463E6A">
        <w:rPr>
          <w:b/>
        </w:rPr>
        <w:t xml:space="preserve">Leveranseenhet </w:t>
      </w:r>
    </w:p>
    <w:p w:rsidR="00CC4E9F" w:rsidRPr="00F7283C" w:rsidRDefault="00CC4E9F" w:rsidP="00CC4E9F">
      <w:pPr>
        <w:pStyle w:val="anormal"/>
      </w:pPr>
      <w:r w:rsidRPr="00F7283C">
        <w:t>For regler om oppdeling i filer og navnsetting av filer, se ”Nasjonal produktspesifikasjon for arealplan og digitalt planregister” del 1</w:t>
      </w:r>
      <w:r>
        <w:t>,</w:t>
      </w:r>
      <w:r w:rsidRPr="00F7283C">
        <w:t xml:space="preserve"> </w:t>
      </w:r>
      <w:proofErr w:type="spellStart"/>
      <w:r w:rsidRPr="00F7283C">
        <w:t>kap</w:t>
      </w:r>
      <w:proofErr w:type="spellEnd"/>
      <w:r w:rsidRPr="00F7283C">
        <w:t xml:space="preserve"> 1.8.1 Navnsetting av plankartfiler. </w:t>
      </w:r>
    </w:p>
    <w:p w:rsidR="00CC4E9F" w:rsidRPr="00BC3DB7" w:rsidRDefault="00CC4E9F" w:rsidP="00CC4E9F">
      <w:pPr>
        <w:pStyle w:val="anormal"/>
        <w:rPr>
          <w:b/>
        </w:rPr>
      </w:pPr>
      <w:r w:rsidRPr="00BC3DB7">
        <w:rPr>
          <w:b/>
        </w:rPr>
        <w:t xml:space="preserve">Overføringsstørrelse </w:t>
      </w:r>
    </w:p>
    <w:p w:rsidR="00CC4E9F" w:rsidRPr="00F7283C" w:rsidRDefault="00CC4E9F" w:rsidP="00CC4E9F">
      <w:pPr>
        <w:pStyle w:val="anormal"/>
      </w:pPr>
      <w:r w:rsidRPr="00F7283C">
        <w:t xml:space="preserve">Data ikke angitt </w:t>
      </w:r>
    </w:p>
    <w:p w:rsidR="00CC4E9F" w:rsidRPr="00BC3DB7" w:rsidRDefault="00CC4E9F" w:rsidP="00CC4E9F">
      <w:pPr>
        <w:pStyle w:val="anormal"/>
        <w:rPr>
          <w:b/>
        </w:rPr>
      </w:pPr>
      <w:r w:rsidRPr="00BC3DB7">
        <w:rPr>
          <w:b/>
        </w:rPr>
        <w:t>Navn på medium</w:t>
      </w:r>
    </w:p>
    <w:p w:rsidR="00CC4E9F" w:rsidRPr="00F7283C" w:rsidRDefault="00CC4E9F" w:rsidP="00CC4E9F">
      <w:pPr>
        <w:pStyle w:val="anormal"/>
      </w:pPr>
      <w:r w:rsidRPr="00F7283C">
        <w:t xml:space="preserve">Data ikke angitt </w:t>
      </w:r>
    </w:p>
    <w:p w:rsidR="00CC4E9F" w:rsidRPr="00BC3DB7" w:rsidRDefault="00CC4E9F" w:rsidP="00CC4E9F">
      <w:pPr>
        <w:pStyle w:val="anormal"/>
        <w:rPr>
          <w:b/>
        </w:rPr>
      </w:pPr>
      <w:r w:rsidRPr="00BC3DB7">
        <w:rPr>
          <w:b/>
        </w:rPr>
        <w:t xml:space="preserve">Annen leveranseinformasjon </w:t>
      </w:r>
    </w:p>
    <w:p w:rsidR="00CC4E9F" w:rsidRDefault="00CC4E9F" w:rsidP="00CC4E9F">
      <w:r w:rsidRPr="00F7283C">
        <w:t xml:space="preserve">Det skal i hodet på </w:t>
      </w:r>
      <w:proofErr w:type="spellStart"/>
      <w:r w:rsidRPr="00F7283C">
        <w:t>SOSI-fila</w:t>
      </w:r>
      <w:proofErr w:type="spellEnd"/>
      <w:r w:rsidRPr="00F7283C">
        <w:t xml:space="preserve"> være angitt at datasettet</w:t>
      </w:r>
      <w:r>
        <w:t xml:space="preserve"> er produsert i</w:t>
      </w:r>
      <w:r w:rsidRPr="00F7283C">
        <w:t>ht</w:t>
      </w:r>
      <w:r>
        <w:t>.</w:t>
      </w:r>
      <w:r w:rsidRPr="00F7283C">
        <w:t xml:space="preserve"> denne produktspesifikasjonen</w:t>
      </w:r>
    </w:p>
    <w:p w:rsidR="00CC4E9F" w:rsidRDefault="00CC4E9F" w:rsidP="00CC4E9F"/>
    <w:p w:rsidR="00CC4E9F" w:rsidRPr="002E1015" w:rsidRDefault="00CC4E9F" w:rsidP="00CC4E9F"/>
    <w:p w:rsidR="00CC4E9F" w:rsidRPr="002E1015" w:rsidRDefault="00CC4E9F" w:rsidP="00CC4E9F">
      <w:pPr>
        <w:pStyle w:val="Overskrift2"/>
        <w:pageBreakBefore w:val="0"/>
      </w:pPr>
      <w:bookmarkStart w:id="145" w:name="_Toc287875752"/>
      <w:proofErr w:type="spellStart"/>
      <w:r w:rsidRPr="002E1015">
        <w:t>Metadata</w:t>
      </w:r>
      <w:bookmarkEnd w:id="145"/>
      <w:proofErr w:type="spellEnd"/>
      <w:r w:rsidRPr="002E1015">
        <w:t xml:space="preserve"> </w:t>
      </w:r>
    </w:p>
    <w:p w:rsidR="00CC4E9F" w:rsidRDefault="00CC4E9F" w:rsidP="00CC4E9F">
      <w:pPr>
        <w:pStyle w:val="anormal"/>
      </w:pPr>
    </w:p>
    <w:p w:rsidR="00CC4E9F" w:rsidRDefault="00CC4E9F" w:rsidP="00CC4E9F">
      <w:pPr>
        <w:pStyle w:val="anormal"/>
      </w:pPr>
      <w:r>
        <w:t>Ikke angitt</w:t>
      </w:r>
    </w:p>
    <w:p w:rsidR="00CC4E9F" w:rsidRDefault="00CC4E9F" w:rsidP="00CC4E9F">
      <w:pPr>
        <w:pStyle w:val="anormal"/>
      </w:pPr>
    </w:p>
    <w:p w:rsidR="00CC4E9F" w:rsidRDefault="00CC4E9F" w:rsidP="00BB575F">
      <w:pPr>
        <w:pStyle w:val="anormal"/>
      </w:pPr>
    </w:p>
    <w:sectPr w:rsidR="00CC4E9F" w:rsidSect="00CD1C00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851" w:bottom="1134" w:left="851" w:header="397" w:footer="340" w:gutter="0"/>
      <w:paperSrc w:first="15" w:other="15"/>
      <w:pgNumType w:start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31A" w:rsidRDefault="001A131A">
      <w:r>
        <w:separator/>
      </w:r>
    </w:p>
  </w:endnote>
  <w:endnote w:type="continuationSeparator" w:id="0">
    <w:p w:rsidR="001A131A" w:rsidRDefault="001A13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31A" w:rsidRDefault="001A131A" w:rsidP="00AA44E0">
    <w:pPr>
      <w:pStyle w:val="Bunntekst"/>
      <w:numPr>
        <w:ilvl w:val="0"/>
        <w:numId w:val="0"/>
      </w:numPr>
      <w:ind w:left="360"/>
    </w:pPr>
    <w:r>
      <w:t>Miljøverndepartementet april 2012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31A" w:rsidRDefault="001A131A" w:rsidP="00BB575F">
    <w:pPr>
      <w:pStyle w:val="Bunntekst"/>
      <w:numPr>
        <w:ilvl w:val="0"/>
        <w:numId w:val="0"/>
      </w:numPr>
      <w:ind w:left="360"/>
    </w:pPr>
    <w:r>
      <w:t>Miljøverndepartementet april 2012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31A" w:rsidRDefault="001A131A">
      <w:r>
        <w:separator/>
      </w:r>
    </w:p>
  </w:footnote>
  <w:footnote w:type="continuationSeparator" w:id="0">
    <w:p w:rsidR="001A131A" w:rsidRDefault="001A13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31A" w:rsidRDefault="001A131A" w:rsidP="006F1860">
    <w:pPr>
      <w:pStyle w:val="Topptekst"/>
    </w:pPr>
    <w:r>
      <w:t>SOSI Produktspesifikasjon Kommuneplan 16. april 2012</w:t>
    </w:r>
    <w:r>
      <w:tab/>
    </w:r>
    <w:r>
      <w:tab/>
    </w:r>
    <w:r>
      <w:tab/>
      <w:t xml:space="preserve">- </w:t>
    </w:r>
    <w:fldSimple w:instr=" PAGE ">
      <w:r w:rsidR="002E5F1E">
        <w:rPr>
          <w:noProof/>
        </w:rPr>
        <w:t>4</w:t>
      </w:r>
    </w:fldSimple>
    <w:r>
      <w:t xml:space="preserve"> -</w:t>
    </w:r>
  </w:p>
  <w:p w:rsidR="001A131A" w:rsidRDefault="001A131A" w:rsidP="006F1860">
    <w:pPr>
      <w:pStyle w:val="Topptekst"/>
    </w:pPr>
    <w:r>
      <w:t xml:space="preserve">Produktnavn: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31A" w:rsidRPr="006F1860" w:rsidRDefault="001A131A" w:rsidP="006F1860">
    <w:pPr>
      <w:pStyle w:val="Topptekst"/>
    </w:pPr>
    <w:r>
      <w:t xml:space="preserve">SOSI </w:t>
    </w:r>
    <w:r w:rsidRPr="006F1860">
      <w:t>Produktspes</w:t>
    </w:r>
    <w:r>
      <w:t>i</w:t>
    </w:r>
    <w:r w:rsidRPr="006F1860">
      <w:t xml:space="preserve">fikasjon – </w:t>
    </w:r>
    <w:r>
      <w:t>Kommuneplan 16. april 2012</w:t>
    </w:r>
    <w:r w:rsidRPr="006F1860">
      <w:tab/>
    </w:r>
    <w:r w:rsidRPr="006F1860">
      <w:tab/>
    </w:r>
    <w:r w:rsidRPr="006F1860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6C06C378"/>
    <w:lvl w:ilvl="0">
      <w:start w:val="1"/>
      <w:numFmt w:val="none"/>
      <w:suff w:val="nothing"/>
      <w:lvlText w:val=""/>
      <w:lvlJc w:val="left"/>
    </w:lvl>
    <w:lvl w:ilvl="1">
      <w:start w:val="1"/>
      <w:numFmt w:val="decimal"/>
      <w:pStyle w:val="Overskrift2"/>
      <w:lvlText w:val="%2"/>
      <w:legacy w:legacy="1" w:legacySpace="144" w:legacyIndent="0"/>
      <w:lvlJc w:val="left"/>
    </w:lvl>
    <w:lvl w:ilvl="2">
      <w:start w:val="1"/>
      <w:numFmt w:val="decimal"/>
      <w:pStyle w:val="Overskrift3"/>
      <w:lvlText w:val="%2.%3"/>
      <w:legacy w:legacy="1" w:legacySpace="144" w:legacyIndent="0"/>
      <w:lvlJc w:val="left"/>
    </w:lvl>
    <w:lvl w:ilvl="3">
      <w:start w:val="1"/>
      <w:numFmt w:val="decimal"/>
      <w:pStyle w:val="Overskrift4"/>
      <w:lvlText w:val="%2.%3.%4"/>
      <w:legacy w:legacy="1" w:legacySpace="144" w:legacyIndent="0"/>
      <w:lvlJc w:val="left"/>
    </w:lvl>
    <w:lvl w:ilvl="4">
      <w:start w:val="1"/>
      <w:numFmt w:val="decimal"/>
      <w:pStyle w:val="Overskrift5"/>
      <w:lvlText w:val="%2.%3.%4.%5"/>
      <w:legacy w:legacy="1" w:legacySpace="144" w:legacyIndent="0"/>
      <w:lvlJc w:val="left"/>
    </w:lvl>
    <w:lvl w:ilvl="5">
      <w:start w:val="1"/>
      <w:numFmt w:val="decimal"/>
      <w:pStyle w:val="Overskrift6"/>
      <w:lvlText w:val="%2.%3.%4.%5.%6"/>
      <w:legacy w:legacy="1" w:legacySpace="144" w:legacyIndent="0"/>
      <w:lvlJc w:val="left"/>
    </w:lvl>
    <w:lvl w:ilvl="6">
      <w:start w:val="1"/>
      <w:numFmt w:val="decimal"/>
      <w:pStyle w:val="Overskrift7"/>
      <w:lvlText w:val="%2.%3.%4.%5.%6.%7"/>
      <w:legacy w:legacy="1" w:legacySpace="144" w:legacyIndent="0"/>
      <w:lvlJc w:val="left"/>
    </w:lvl>
    <w:lvl w:ilvl="7">
      <w:start w:val="1"/>
      <w:numFmt w:val="decimal"/>
      <w:pStyle w:val="Overskrift8"/>
      <w:lvlText w:val="%2.%3.%4.%5.%6.%7.%8"/>
      <w:legacy w:legacy="1" w:legacySpace="144" w:legacyIndent="0"/>
      <w:lvlJc w:val="left"/>
    </w:lvl>
    <w:lvl w:ilvl="8">
      <w:start w:val="1"/>
      <w:numFmt w:val="decimal"/>
      <w:pStyle w:val="Overskrift9"/>
      <w:lvlText w:val="%2.%3.%4.%5.%6.%7.%8.%9"/>
      <w:legacy w:legacy="1" w:legacySpace="144" w:legacyIndent="0"/>
      <w:lvlJc w:val="left"/>
    </w:lvl>
  </w:abstractNum>
  <w:abstractNum w:abstractNumId="1">
    <w:nsid w:val="02F067B4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abstractNum w:abstractNumId="2">
    <w:nsid w:val="0A8825BE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abstractNum w:abstractNumId="3">
    <w:nsid w:val="0D6D4BD9"/>
    <w:multiLevelType w:val="hybridMultilevel"/>
    <w:tmpl w:val="CEC4E6C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6761B1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abstractNum w:abstractNumId="5">
    <w:nsid w:val="1A3B0E41"/>
    <w:multiLevelType w:val="hybridMultilevel"/>
    <w:tmpl w:val="050285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3138F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abstractNum w:abstractNumId="7">
    <w:nsid w:val="24823E6E"/>
    <w:multiLevelType w:val="singleLevel"/>
    <w:tmpl w:val="9020A942"/>
    <w:lvl w:ilvl="0">
      <w:start w:val="1"/>
      <w:numFmt w:val="decimal"/>
      <w:lvlText w:val="%1 "/>
      <w:legacy w:legacy="1" w:legacySpace="0" w:legacyIndent="283"/>
      <w:lvlJc w:val="left"/>
    </w:lvl>
  </w:abstractNum>
  <w:abstractNum w:abstractNumId="8">
    <w:nsid w:val="2F1E3B2C"/>
    <w:multiLevelType w:val="hybridMultilevel"/>
    <w:tmpl w:val="8C30A4B2"/>
    <w:lvl w:ilvl="0" w:tplc="71FAD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23C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8ED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F2C5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FC19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9E2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4A2B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009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EACA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05BD9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abstractNum w:abstractNumId="10">
    <w:nsid w:val="5CDB014D"/>
    <w:multiLevelType w:val="hybridMultilevel"/>
    <w:tmpl w:val="2E14195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E533BFD"/>
    <w:multiLevelType w:val="hybridMultilevel"/>
    <w:tmpl w:val="20F00320"/>
    <w:lvl w:ilvl="0" w:tplc="304063B4">
      <w:start w:val="1"/>
      <w:numFmt w:val="decimal"/>
      <w:pStyle w:val="Bunntekst"/>
      <w:lvlText w:val="%1 av 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BA0EE2"/>
    <w:multiLevelType w:val="hybridMultilevel"/>
    <w:tmpl w:val="4CAE0F8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EE6F7A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abstractNum w:abstractNumId="14">
    <w:nsid w:val="76D33BE3"/>
    <w:multiLevelType w:val="singleLevel"/>
    <w:tmpl w:val="0D26BA50"/>
    <w:lvl w:ilvl="0">
      <w:start w:val="1"/>
      <w:numFmt w:val="decimal"/>
      <w:lvlText w:val="%1 "/>
      <w:legacy w:legacy="1" w:legacySpace="0" w:legacyIndent="283"/>
      <w:lvlJc w:val="left"/>
    </w:lvl>
  </w:abstractNum>
  <w:abstractNum w:abstractNumId="15">
    <w:nsid w:val="772108AE"/>
    <w:multiLevelType w:val="singleLevel"/>
    <w:tmpl w:val="6F80FCB8"/>
    <w:lvl w:ilvl="0">
      <w:start w:val="1"/>
      <w:numFmt w:val="decimal"/>
      <w:lvlText w:val="%1 "/>
      <w:legacy w:legacy="1" w:legacySpace="0" w:legacyIndent="283"/>
      <w:lvlJc w:val="left"/>
    </w:lvl>
  </w:abstractNum>
  <w:abstractNum w:abstractNumId="16">
    <w:nsid w:val="799E7464"/>
    <w:multiLevelType w:val="singleLevel"/>
    <w:tmpl w:val="5C1AEBB0"/>
    <w:lvl w:ilvl="0">
      <w:start w:val="1"/>
      <w:numFmt w:val="decimal"/>
      <w:lvlText w:val="%1 "/>
      <w:legacy w:legacy="1" w:legacySpace="0" w:legacyIndent="283"/>
      <w:lvlJc w:val="left"/>
      <w:pPr>
        <w:ind w:left="850" w:hanging="283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14"/>
  </w:num>
  <w:num w:numId="5">
    <w:abstractNumId w:val="9"/>
  </w:num>
  <w:num w:numId="6">
    <w:abstractNumId w:val="1"/>
  </w:num>
  <w:num w:numId="7">
    <w:abstractNumId w:val="13"/>
  </w:num>
  <w:num w:numId="8">
    <w:abstractNumId w:val="2"/>
  </w:num>
  <w:num w:numId="9">
    <w:abstractNumId w:val="4"/>
  </w:num>
  <w:num w:numId="10">
    <w:abstractNumId w:val="16"/>
  </w:num>
  <w:num w:numId="11">
    <w:abstractNumId w:val="6"/>
  </w:num>
  <w:num w:numId="12">
    <w:abstractNumId w:val="11"/>
  </w:num>
  <w:num w:numId="13">
    <w:abstractNumId w:val="1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8"/>
  </w:num>
  <w:num w:numId="17">
    <w:abstractNumId w:val="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trackRevisions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AA44E0"/>
    <w:rsid w:val="000744C1"/>
    <w:rsid w:val="000A67F2"/>
    <w:rsid w:val="000B7DF5"/>
    <w:rsid w:val="000D6AC3"/>
    <w:rsid w:val="00114893"/>
    <w:rsid w:val="00132C93"/>
    <w:rsid w:val="00134E79"/>
    <w:rsid w:val="00170E27"/>
    <w:rsid w:val="00171B6A"/>
    <w:rsid w:val="001733BE"/>
    <w:rsid w:val="00177874"/>
    <w:rsid w:val="001A131A"/>
    <w:rsid w:val="001A4AE6"/>
    <w:rsid w:val="001A752F"/>
    <w:rsid w:val="001C2B7F"/>
    <w:rsid w:val="001C6BB4"/>
    <w:rsid w:val="001D76F9"/>
    <w:rsid w:val="002406CB"/>
    <w:rsid w:val="00241C4C"/>
    <w:rsid w:val="002D0A1D"/>
    <w:rsid w:val="002D6BE2"/>
    <w:rsid w:val="002E5F1E"/>
    <w:rsid w:val="00300275"/>
    <w:rsid w:val="0035078F"/>
    <w:rsid w:val="00387039"/>
    <w:rsid w:val="00391535"/>
    <w:rsid w:val="0043042F"/>
    <w:rsid w:val="004648E4"/>
    <w:rsid w:val="004915D4"/>
    <w:rsid w:val="00492FE6"/>
    <w:rsid w:val="004A16D7"/>
    <w:rsid w:val="00511504"/>
    <w:rsid w:val="00524F7C"/>
    <w:rsid w:val="005464CF"/>
    <w:rsid w:val="005A7DC9"/>
    <w:rsid w:val="005B2734"/>
    <w:rsid w:val="005C569D"/>
    <w:rsid w:val="005E5C65"/>
    <w:rsid w:val="0060246D"/>
    <w:rsid w:val="00625B20"/>
    <w:rsid w:val="006B10BB"/>
    <w:rsid w:val="006D1C1D"/>
    <w:rsid w:val="006D4DCB"/>
    <w:rsid w:val="006F1860"/>
    <w:rsid w:val="006F6783"/>
    <w:rsid w:val="007110AF"/>
    <w:rsid w:val="00742E4C"/>
    <w:rsid w:val="00761152"/>
    <w:rsid w:val="007803B9"/>
    <w:rsid w:val="007A106A"/>
    <w:rsid w:val="007F1B05"/>
    <w:rsid w:val="00820A22"/>
    <w:rsid w:val="00860B47"/>
    <w:rsid w:val="008729C1"/>
    <w:rsid w:val="008B0FE5"/>
    <w:rsid w:val="008B4705"/>
    <w:rsid w:val="008C716C"/>
    <w:rsid w:val="008D3E87"/>
    <w:rsid w:val="008D6826"/>
    <w:rsid w:val="00917504"/>
    <w:rsid w:val="00930EA2"/>
    <w:rsid w:val="009465AD"/>
    <w:rsid w:val="00997A79"/>
    <w:rsid w:val="009B2748"/>
    <w:rsid w:val="009B79CC"/>
    <w:rsid w:val="00A00F65"/>
    <w:rsid w:val="00A332D9"/>
    <w:rsid w:val="00A45514"/>
    <w:rsid w:val="00A919EB"/>
    <w:rsid w:val="00A93DCA"/>
    <w:rsid w:val="00AA44E0"/>
    <w:rsid w:val="00AB5F2B"/>
    <w:rsid w:val="00AD059D"/>
    <w:rsid w:val="00AD61AF"/>
    <w:rsid w:val="00B21898"/>
    <w:rsid w:val="00B45E1E"/>
    <w:rsid w:val="00B80594"/>
    <w:rsid w:val="00B97769"/>
    <w:rsid w:val="00BB575F"/>
    <w:rsid w:val="00C244C7"/>
    <w:rsid w:val="00C26659"/>
    <w:rsid w:val="00C67118"/>
    <w:rsid w:val="00CA7211"/>
    <w:rsid w:val="00CB2A11"/>
    <w:rsid w:val="00CC4E9F"/>
    <w:rsid w:val="00CC5E06"/>
    <w:rsid w:val="00CC7AE2"/>
    <w:rsid w:val="00CD1C00"/>
    <w:rsid w:val="00D227B3"/>
    <w:rsid w:val="00D729B6"/>
    <w:rsid w:val="00DA5DA6"/>
    <w:rsid w:val="00DD4044"/>
    <w:rsid w:val="00DD6A63"/>
    <w:rsid w:val="00DF7054"/>
    <w:rsid w:val="00E10B39"/>
    <w:rsid w:val="00E1661E"/>
    <w:rsid w:val="00E30A7B"/>
    <w:rsid w:val="00E55AF8"/>
    <w:rsid w:val="00EA5F83"/>
    <w:rsid w:val="00EA7109"/>
    <w:rsid w:val="00EB247F"/>
    <w:rsid w:val="00EE4790"/>
    <w:rsid w:val="00F12099"/>
    <w:rsid w:val="00F257B5"/>
    <w:rsid w:val="00F53B6E"/>
    <w:rsid w:val="00F771F0"/>
    <w:rsid w:val="00F84040"/>
    <w:rsid w:val="00F9777A"/>
    <w:rsid w:val="00FD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  <o:rules v:ext="edit">
        <o:r id="V:Rule8" type="connector" idref="#_x0000_s1028"/>
        <o:r id="V:Rule9" type="connector" idref="#_x0000_s1035"/>
        <o:r id="V:Rule10" type="connector" idref="#_x0000_s1030"/>
        <o:r id="V:Rule11" type="connector" idref="#_x0000_s1033"/>
        <o:r id="V:Rule12" type="connector" idref="#_x0000_s1032"/>
        <o:r id="V:Rule13" type="connector" idref="#_x0000_s1036"/>
        <o:r id="V:Rule1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1C00"/>
    <w:rPr>
      <w:sz w:val="22"/>
    </w:rPr>
  </w:style>
  <w:style w:type="paragraph" w:styleId="Overskrift1">
    <w:name w:val="heading 1"/>
    <w:aliases w:val="DefinisjonOverskrift"/>
    <w:basedOn w:val="Normal"/>
    <w:next w:val="anormal"/>
    <w:autoRedefine/>
    <w:qFormat/>
    <w:rsid w:val="00DD6A63"/>
    <w:pPr>
      <w:ind w:left="624"/>
      <w:outlineLvl w:val="0"/>
    </w:pPr>
    <w:rPr>
      <w:rFonts w:ascii="Arial" w:hAnsi="Arial"/>
      <w:b/>
    </w:rPr>
  </w:style>
  <w:style w:type="paragraph" w:styleId="Overskrift2">
    <w:name w:val="heading 2"/>
    <w:basedOn w:val="Normal"/>
    <w:autoRedefine/>
    <w:qFormat/>
    <w:rsid w:val="001C6BB4"/>
    <w:pPr>
      <w:pageBreakBefore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Overskrift3">
    <w:name w:val="heading 3"/>
    <w:basedOn w:val="Normal"/>
    <w:autoRedefine/>
    <w:qFormat/>
    <w:rsid w:val="001C6BB4"/>
    <w:pPr>
      <w:numPr>
        <w:ilvl w:val="2"/>
        <w:numId w:val="1"/>
      </w:numPr>
      <w:spacing w:before="120"/>
      <w:outlineLvl w:val="2"/>
    </w:pPr>
    <w:rPr>
      <w:rFonts w:ascii="Arial" w:hAnsi="Arial"/>
      <w:b/>
      <w:sz w:val="24"/>
    </w:rPr>
  </w:style>
  <w:style w:type="paragraph" w:styleId="Overskrift4">
    <w:name w:val="heading 4"/>
    <w:basedOn w:val="Normal"/>
    <w:next w:val="Normal"/>
    <w:autoRedefine/>
    <w:qFormat/>
    <w:rsid w:val="001C6BB4"/>
    <w:pPr>
      <w:keepNext/>
      <w:numPr>
        <w:ilvl w:val="3"/>
        <w:numId w:val="1"/>
      </w:numPr>
      <w:spacing w:before="120"/>
      <w:outlineLvl w:val="3"/>
    </w:pPr>
    <w:rPr>
      <w:rFonts w:ascii="Arial" w:hAnsi="Arial"/>
      <w:b/>
      <w:sz w:val="24"/>
    </w:rPr>
  </w:style>
  <w:style w:type="paragraph" w:styleId="Overskrift5">
    <w:name w:val="heading 5"/>
    <w:basedOn w:val="Normal"/>
    <w:next w:val="Normal"/>
    <w:qFormat/>
    <w:rsid w:val="00CD1C00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CD1C00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Overskrift7">
    <w:name w:val="heading 7"/>
    <w:basedOn w:val="Normal"/>
    <w:next w:val="Normal"/>
    <w:qFormat/>
    <w:rsid w:val="00CD1C00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CD1C00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CD1C00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ksempel">
    <w:name w:val="Eksempel"/>
    <w:basedOn w:val="Normal"/>
    <w:rsid w:val="00170E27"/>
    <w:rPr>
      <w:rFonts w:ascii="Courier New" w:hAnsi="Courier New"/>
      <w:sz w:val="20"/>
    </w:rPr>
  </w:style>
  <w:style w:type="paragraph" w:customStyle="1" w:styleId="Definisjon">
    <w:name w:val="Definisjon"/>
    <w:basedOn w:val="Normal"/>
    <w:rsid w:val="00170E27"/>
    <w:rPr>
      <w:rFonts w:ascii="Courier New" w:hAnsi="Courier New"/>
      <w:b/>
      <w:sz w:val="20"/>
    </w:rPr>
  </w:style>
  <w:style w:type="paragraph" w:customStyle="1" w:styleId="NotaBene">
    <w:name w:val="Nota Bene"/>
    <w:basedOn w:val="Normal"/>
    <w:rsid w:val="00CD1C00"/>
    <w:pPr>
      <w:ind w:left="1134" w:right="284" w:hanging="1134"/>
    </w:pPr>
    <w:rPr>
      <w:i/>
      <w:sz w:val="20"/>
    </w:rPr>
  </w:style>
  <w:style w:type="paragraph" w:customStyle="1" w:styleId="Bullet1">
    <w:name w:val="Bullet 1"/>
    <w:basedOn w:val="Normal"/>
    <w:rsid w:val="00CD1C00"/>
    <w:pPr>
      <w:ind w:left="2268" w:hanging="283"/>
    </w:pPr>
  </w:style>
  <w:style w:type="paragraph" w:customStyle="1" w:styleId="Absolutt">
    <w:name w:val="Absolutt"/>
    <w:basedOn w:val="Normal"/>
    <w:rsid w:val="00CD1C00"/>
    <w:rPr>
      <w:rFonts w:ascii="Courier New" w:hAnsi="Courier New"/>
      <w:sz w:val="20"/>
    </w:rPr>
  </w:style>
  <w:style w:type="paragraph" w:customStyle="1" w:styleId="Tabell3">
    <w:name w:val="Tabell 3"/>
    <w:basedOn w:val="Normal"/>
    <w:rsid w:val="00CD1C00"/>
    <w:rPr>
      <w:sz w:val="20"/>
    </w:rPr>
  </w:style>
  <w:style w:type="paragraph" w:styleId="Topptekst">
    <w:name w:val="header"/>
    <w:basedOn w:val="Normal"/>
    <w:autoRedefine/>
    <w:rsid w:val="009B79CC"/>
    <w:pPr>
      <w:pBdr>
        <w:bottom w:val="single" w:sz="6" w:space="3" w:color="auto"/>
      </w:pBdr>
      <w:tabs>
        <w:tab w:val="right" w:pos="8306"/>
      </w:tabs>
    </w:pPr>
    <w:rPr>
      <w:rFonts w:ascii="Arial" w:hAnsi="Arial"/>
      <w:b/>
      <w:sz w:val="24"/>
    </w:rPr>
  </w:style>
  <w:style w:type="paragraph" w:styleId="Bunntekst">
    <w:name w:val="footer"/>
    <w:basedOn w:val="Normal"/>
    <w:autoRedefine/>
    <w:rsid w:val="00BB575F"/>
    <w:pPr>
      <w:numPr>
        <w:numId w:val="13"/>
      </w:numPr>
      <w:pBdr>
        <w:top w:val="single" w:sz="6" w:space="3" w:color="auto"/>
      </w:pBdr>
      <w:tabs>
        <w:tab w:val="center" w:pos="4153"/>
        <w:tab w:val="right" w:pos="8306"/>
      </w:tabs>
      <w:jc w:val="center"/>
    </w:pPr>
    <w:rPr>
      <w:rFonts w:ascii="Arial" w:hAnsi="Arial"/>
      <w:sz w:val="20"/>
    </w:rPr>
  </w:style>
  <w:style w:type="character" w:styleId="Sidetall">
    <w:name w:val="page number"/>
    <w:basedOn w:val="Standardskriftforavsnitt"/>
    <w:rsid w:val="00C26659"/>
  </w:style>
  <w:style w:type="paragraph" w:customStyle="1" w:styleId="Tabelltekst">
    <w:name w:val="Tabelltekst"/>
    <w:basedOn w:val="Normal"/>
    <w:rsid w:val="00CD1C00"/>
    <w:pPr>
      <w:widowControl w:val="0"/>
    </w:pPr>
    <w:rPr>
      <w:sz w:val="18"/>
    </w:rPr>
  </w:style>
  <w:style w:type="paragraph" w:customStyle="1" w:styleId="Tett">
    <w:name w:val="Tett"/>
    <w:basedOn w:val="Normal"/>
    <w:rsid w:val="00CD1C00"/>
    <w:pPr>
      <w:keepNext/>
      <w:keepLines/>
      <w:widowControl w:val="0"/>
      <w:spacing w:after="120"/>
      <w:ind w:left="3970" w:hanging="1276"/>
    </w:pPr>
    <w:rPr>
      <w:spacing w:val="-10"/>
      <w:sz w:val="20"/>
    </w:rPr>
  </w:style>
  <w:style w:type="paragraph" w:customStyle="1" w:styleId="Tabelltekst2">
    <w:name w:val="Tabelltekst2"/>
    <w:basedOn w:val="Normal"/>
    <w:next w:val="Normal"/>
    <w:rsid w:val="00CD1C00"/>
    <w:rPr>
      <w:sz w:val="16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A44E0"/>
    <w:pPr>
      <w:keepNext/>
      <w:keepLines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termdef">
    <w:name w:val="term_def"/>
    <w:basedOn w:val="Normal"/>
    <w:rsid w:val="00CD1C00"/>
    <w:pPr>
      <w:ind w:left="2098" w:hanging="1418"/>
    </w:pPr>
    <w:rPr>
      <w:sz w:val="20"/>
    </w:rPr>
  </w:style>
  <w:style w:type="paragraph" w:customStyle="1" w:styleId="Blank">
    <w:name w:val="Blank"/>
    <w:basedOn w:val="Normal"/>
    <w:next w:val="Normal"/>
    <w:rsid w:val="00CD1C00"/>
    <w:pPr>
      <w:pageBreakBefore/>
      <w:widowControl w:val="0"/>
      <w:spacing w:before="5670"/>
      <w:jc w:val="center"/>
    </w:pPr>
  </w:style>
  <w:style w:type="paragraph" w:customStyle="1" w:styleId="Begrep">
    <w:name w:val="Begrep"/>
    <w:basedOn w:val="Normal"/>
    <w:rsid w:val="00CD1C00"/>
    <w:pPr>
      <w:ind w:left="2705" w:hanging="720"/>
    </w:pPr>
  </w:style>
  <w:style w:type="paragraph" w:customStyle="1" w:styleId="anormal">
    <w:name w:val="anormal"/>
    <w:basedOn w:val="Normal"/>
    <w:link w:val="anormalTegn"/>
    <w:qFormat/>
    <w:rsid w:val="001733BE"/>
    <w:rPr>
      <w:sz w:val="20"/>
    </w:rPr>
  </w:style>
  <w:style w:type="paragraph" w:customStyle="1" w:styleId="tettinn">
    <w:name w:val="tett_inn"/>
    <w:basedOn w:val="Tett"/>
    <w:rsid w:val="00CD1C00"/>
    <w:pPr>
      <w:ind w:left="5529"/>
    </w:pPr>
  </w:style>
  <w:style w:type="paragraph" w:styleId="INNH2">
    <w:name w:val="toc 2"/>
    <w:basedOn w:val="Normal"/>
    <w:next w:val="Normal"/>
    <w:autoRedefine/>
    <w:uiPriority w:val="39"/>
    <w:unhideWhenUsed/>
    <w:qFormat/>
    <w:rsid w:val="00AA44E0"/>
    <w:pPr>
      <w:spacing w:before="120"/>
      <w:ind w:left="220"/>
    </w:pPr>
    <w:rPr>
      <w:rFonts w:asciiTheme="minorHAnsi" w:hAnsiTheme="minorHAnsi" w:cstheme="minorHAnsi"/>
      <w:b/>
      <w:bCs/>
      <w:szCs w:val="22"/>
    </w:rPr>
  </w:style>
  <w:style w:type="paragraph" w:customStyle="1" w:styleId="strekpkt">
    <w:name w:val="strekpkt"/>
    <w:basedOn w:val="anormal"/>
    <w:rsid w:val="00CD1C00"/>
    <w:pPr>
      <w:ind w:left="1077" w:hanging="283"/>
    </w:pPr>
  </w:style>
  <w:style w:type="paragraph" w:customStyle="1" w:styleId="Overskrift">
    <w:name w:val="Overskrift"/>
    <w:basedOn w:val="Topptekst"/>
    <w:rsid w:val="00170E27"/>
    <w:pPr>
      <w:pBdr>
        <w:bottom w:val="none" w:sz="0" w:space="0" w:color="auto"/>
      </w:pBdr>
    </w:pPr>
  </w:style>
  <w:style w:type="paragraph" w:customStyle="1" w:styleId="FORSIDE">
    <w:name w:val="FORSIDE"/>
    <w:basedOn w:val="Normal"/>
    <w:autoRedefine/>
    <w:rsid w:val="00132C93"/>
    <w:pPr>
      <w:jc w:val="center"/>
    </w:pPr>
    <w:rPr>
      <w:b/>
      <w:sz w:val="84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AA44E0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customStyle="1" w:styleId="Topptekst2">
    <w:name w:val="Topptekst2"/>
    <w:basedOn w:val="Topptekst"/>
    <w:rsid w:val="009B79CC"/>
  </w:style>
  <w:style w:type="paragraph" w:styleId="INNH3">
    <w:name w:val="toc 3"/>
    <w:basedOn w:val="Normal"/>
    <w:next w:val="Normal"/>
    <w:autoRedefine/>
    <w:uiPriority w:val="39"/>
    <w:unhideWhenUsed/>
    <w:qFormat/>
    <w:rsid w:val="00AA44E0"/>
    <w:pPr>
      <w:ind w:left="440"/>
    </w:pPr>
    <w:rPr>
      <w:rFonts w:asciiTheme="minorHAnsi" w:hAnsiTheme="minorHAnsi" w:cstheme="minorHAnsi"/>
      <w:sz w:val="20"/>
    </w:rPr>
  </w:style>
  <w:style w:type="paragraph" w:customStyle="1" w:styleId="ProduktForside">
    <w:name w:val="ProduktForside"/>
    <w:basedOn w:val="FORSIDE"/>
    <w:autoRedefine/>
    <w:rsid w:val="00300275"/>
    <w:rPr>
      <w:rFonts w:ascii="Arial" w:hAnsi="Arial"/>
    </w:rPr>
  </w:style>
  <w:style w:type="paragraph" w:customStyle="1" w:styleId="StilStilFORSIDE40pt">
    <w:name w:val="Stil Stil FORSIDE + 40 pt +"/>
    <w:basedOn w:val="Normal"/>
    <w:autoRedefine/>
    <w:rsid w:val="00997A79"/>
    <w:pPr>
      <w:jc w:val="center"/>
    </w:pPr>
    <w:rPr>
      <w:b/>
      <w:bCs/>
      <w:sz w:val="80"/>
      <w:vertAlign w:val="subscript"/>
    </w:rPr>
  </w:style>
  <w:style w:type="paragraph" w:styleId="Bobletekst">
    <w:name w:val="Balloon Text"/>
    <w:basedOn w:val="Normal"/>
    <w:link w:val="BobletekstTegn"/>
    <w:rsid w:val="00AA44E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AA44E0"/>
    <w:rPr>
      <w:rFonts w:ascii="Tahoma" w:hAnsi="Tahoma" w:cs="Tahoma"/>
      <w:sz w:val="16"/>
      <w:szCs w:val="16"/>
    </w:rPr>
  </w:style>
  <w:style w:type="paragraph" w:styleId="INNH4">
    <w:name w:val="toc 4"/>
    <w:basedOn w:val="Normal"/>
    <w:next w:val="Normal"/>
    <w:autoRedefine/>
    <w:uiPriority w:val="39"/>
    <w:rsid w:val="00AA44E0"/>
    <w:pPr>
      <w:ind w:left="660"/>
    </w:pPr>
    <w:rPr>
      <w:rFonts w:asciiTheme="minorHAnsi" w:hAnsiTheme="minorHAnsi" w:cstheme="minorHAnsi"/>
      <w:sz w:val="20"/>
    </w:rPr>
  </w:style>
  <w:style w:type="paragraph" w:styleId="INNH5">
    <w:name w:val="toc 5"/>
    <w:basedOn w:val="Normal"/>
    <w:next w:val="Normal"/>
    <w:autoRedefine/>
    <w:uiPriority w:val="39"/>
    <w:rsid w:val="00AA44E0"/>
    <w:pPr>
      <w:ind w:left="880"/>
    </w:pPr>
    <w:rPr>
      <w:rFonts w:asciiTheme="minorHAnsi" w:hAnsiTheme="minorHAnsi" w:cstheme="minorHAnsi"/>
      <w:sz w:val="20"/>
    </w:rPr>
  </w:style>
  <w:style w:type="paragraph" w:styleId="INNH6">
    <w:name w:val="toc 6"/>
    <w:basedOn w:val="Normal"/>
    <w:next w:val="Normal"/>
    <w:autoRedefine/>
    <w:uiPriority w:val="39"/>
    <w:rsid w:val="00AA44E0"/>
    <w:pPr>
      <w:ind w:left="1100"/>
    </w:pPr>
    <w:rPr>
      <w:rFonts w:asciiTheme="minorHAnsi" w:hAnsiTheme="minorHAnsi" w:cstheme="minorHAnsi"/>
      <w:sz w:val="20"/>
    </w:rPr>
  </w:style>
  <w:style w:type="paragraph" w:styleId="INNH7">
    <w:name w:val="toc 7"/>
    <w:basedOn w:val="Normal"/>
    <w:next w:val="Normal"/>
    <w:autoRedefine/>
    <w:uiPriority w:val="39"/>
    <w:rsid w:val="00AA44E0"/>
    <w:pPr>
      <w:ind w:left="1320"/>
    </w:pPr>
    <w:rPr>
      <w:rFonts w:asciiTheme="minorHAnsi" w:hAnsiTheme="minorHAnsi" w:cstheme="minorHAnsi"/>
      <w:sz w:val="20"/>
    </w:rPr>
  </w:style>
  <w:style w:type="paragraph" w:styleId="INNH8">
    <w:name w:val="toc 8"/>
    <w:basedOn w:val="Normal"/>
    <w:next w:val="Normal"/>
    <w:autoRedefine/>
    <w:uiPriority w:val="39"/>
    <w:rsid w:val="00AA44E0"/>
    <w:pPr>
      <w:ind w:left="1540"/>
    </w:pPr>
    <w:rPr>
      <w:rFonts w:asciiTheme="minorHAnsi" w:hAnsiTheme="minorHAnsi" w:cstheme="minorHAnsi"/>
      <w:sz w:val="20"/>
    </w:rPr>
  </w:style>
  <w:style w:type="paragraph" w:styleId="INNH9">
    <w:name w:val="toc 9"/>
    <w:basedOn w:val="Normal"/>
    <w:next w:val="Normal"/>
    <w:autoRedefine/>
    <w:uiPriority w:val="39"/>
    <w:rsid w:val="00AA44E0"/>
    <w:pPr>
      <w:ind w:left="1760"/>
    </w:pPr>
    <w:rPr>
      <w:rFonts w:asciiTheme="minorHAnsi" w:hAnsiTheme="minorHAnsi" w:cstheme="minorHAnsi"/>
      <w:sz w:val="20"/>
    </w:rPr>
  </w:style>
  <w:style w:type="character" w:styleId="Hyperkobling">
    <w:name w:val="Hyperlink"/>
    <w:basedOn w:val="Standardskriftforavsnitt"/>
    <w:uiPriority w:val="99"/>
    <w:unhideWhenUsed/>
    <w:rsid w:val="00AA44E0"/>
    <w:rPr>
      <w:color w:val="0000FF" w:themeColor="hyperlink"/>
      <w:u w:val="single"/>
    </w:rPr>
  </w:style>
  <w:style w:type="character" w:customStyle="1" w:styleId="anormalTegn">
    <w:name w:val="anormal Tegn"/>
    <w:basedOn w:val="Standardskriftforavsnitt"/>
    <w:link w:val="anormal"/>
    <w:rsid w:val="00CC4E9F"/>
  </w:style>
  <w:style w:type="paragraph" w:customStyle="1" w:styleId="Default">
    <w:name w:val="Default"/>
    <w:rsid w:val="00CC4E9F"/>
    <w:pPr>
      <w:autoSpaceDE w:val="0"/>
      <w:autoSpaceDN w:val="0"/>
      <w:adjustRightInd w:val="0"/>
    </w:pPr>
    <w:rPr>
      <w:rFonts w:ascii="Calibri" w:eastAsia="MS Mincho" w:hAnsi="Calibri" w:cs="Calibri"/>
      <w:color w:val="000000"/>
      <w:sz w:val="24"/>
      <w:szCs w:val="24"/>
      <w:lang w:eastAsia="ja-JP"/>
    </w:rPr>
  </w:style>
  <w:style w:type="character" w:styleId="Merknadsreferanse">
    <w:name w:val="annotation reference"/>
    <w:basedOn w:val="Standardskriftforavsnitt"/>
    <w:rsid w:val="00CC4E9F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CC4E9F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rsid w:val="00CC4E9F"/>
  </w:style>
  <w:style w:type="paragraph" w:styleId="Kommentaremne">
    <w:name w:val="annotation subject"/>
    <w:basedOn w:val="Merknadstekst"/>
    <w:next w:val="Merknadstekst"/>
    <w:link w:val="KommentaremneTegn"/>
    <w:rsid w:val="00CC4E9F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CC4E9F"/>
    <w:rPr>
      <w:b/>
      <w:bCs/>
    </w:rPr>
  </w:style>
  <w:style w:type="paragraph" w:styleId="Listeavsnitt">
    <w:name w:val="List Paragraph"/>
    <w:basedOn w:val="Normal"/>
    <w:uiPriority w:val="34"/>
    <w:qFormat/>
    <w:rsid w:val="00CC4E9F"/>
    <w:pPr>
      <w:spacing w:before="40"/>
      <w:ind w:left="720"/>
      <w:contextualSpacing/>
    </w:pPr>
  </w:style>
  <w:style w:type="paragraph" w:styleId="Bildetekst">
    <w:name w:val="caption"/>
    <w:basedOn w:val="Normal"/>
    <w:next w:val="Normal"/>
    <w:qFormat/>
    <w:rsid w:val="00F53B6E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2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regjeringen.no/kartforskriften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serl\AppData\Roaming\Microsoft\Maler\SosiPSv4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F96EFB-667D-4323-8B85-3C5E534B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SosiPSv42.dot</Template>
  <TotalTime>17</TotalTime>
  <Pages>50</Pages>
  <Words>9531</Words>
  <Characters>69963</Characters>
  <Application>Microsoft Office Word</Application>
  <DocSecurity>0</DocSecurity>
  <Lines>583</Lines>
  <Paragraphs>158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kartverk</Company>
  <LinksUpToDate>false</LinksUpToDate>
  <CharactersWithSpaces>79336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onserl</dc:creator>
  <cp:lastModifiedBy>Hilde Johansen Bakken</cp:lastModifiedBy>
  <cp:revision>4</cp:revision>
  <cp:lastPrinted>2012-03-26T07:52:00Z</cp:lastPrinted>
  <dcterms:created xsi:type="dcterms:W3CDTF">2012-09-26T07:29:00Z</dcterms:created>
  <dcterms:modified xsi:type="dcterms:W3CDTF">2012-12-04T11:51:00Z</dcterms:modified>
</cp:coreProperties>
</file>